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E9F" w:rsidRPr="00575CB8" w:rsidRDefault="00760E9F" w:rsidP="00760E9F">
      <w:pPr>
        <w:rPr>
          <w:lang w:val="en-US"/>
        </w:rPr>
      </w:pPr>
      <w:bookmarkStart w:id="0" w:name="_GoBack"/>
      <w:bookmarkEnd w:id="0"/>
    </w:p>
    <w:p w:rsidR="00760E9F" w:rsidRDefault="00760E9F" w:rsidP="00760E9F"/>
    <w:p w:rsidR="00760E9F" w:rsidRDefault="00760E9F" w:rsidP="00760E9F"/>
    <w:p w:rsidR="00760E9F" w:rsidRDefault="00760E9F" w:rsidP="00760E9F"/>
    <w:p w:rsidR="00760E9F" w:rsidRDefault="00760E9F" w:rsidP="00760E9F"/>
    <w:p w:rsidR="00760E9F" w:rsidRDefault="00760E9F" w:rsidP="00760E9F"/>
    <w:p w:rsidR="00760E9F" w:rsidRDefault="00760E9F" w:rsidP="00760E9F"/>
    <w:p w:rsidR="00760E9F" w:rsidRDefault="00760E9F" w:rsidP="00760E9F"/>
    <w:p w:rsidR="00760E9F" w:rsidRDefault="00760E9F" w:rsidP="00760E9F"/>
    <w:p w:rsidR="00760E9F" w:rsidRDefault="00760E9F" w:rsidP="00760E9F"/>
    <w:p w:rsidR="00760E9F" w:rsidRDefault="00760E9F" w:rsidP="00760E9F"/>
    <w:p w:rsidR="00760E9F" w:rsidRDefault="00760E9F" w:rsidP="00760E9F"/>
    <w:tbl>
      <w:tblPr>
        <w:tblW w:w="10089" w:type="dxa"/>
        <w:tblLook w:val="01E0" w:firstRow="1" w:lastRow="1" w:firstColumn="1" w:lastColumn="1" w:noHBand="0" w:noVBand="0"/>
      </w:tblPr>
      <w:tblGrid>
        <w:gridCol w:w="10089"/>
      </w:tblGrid>
      <w:tr w:rsidR="00760E9F" w:rsidRPr="00760E9F" w:rsidTr="00096F9E">
        <w:tc>
          <w:tcPr>
            <w:tcW w:w="10089" w:type="dxa"/>
          </w:tcPr>
          <w:p w:rsidR="00760E9F" w:rsidRPr="0010336F" w:rsidRDefault="00760E9F" w:rsidP="00096F9E">
            <w:pPr>
              <w:spacing w:before="380" w:line="280" w:lineRule="exact"/>
              <w:jc w:val="right"/>
              <w:rPr>
                <w:rFonts w:ascii="Tahoma" w:hAnsi="Tahoma" w:cs="Tahoma"/>
                <w:b/>
                <w:bCs/>
                <w:iCs/>
                <w:color w:val="243285"/>
                <w:sz w:val="32"/>
                <w:szCs w:val="32"/>
                <w:lang w:val="en-US"/>
              </w:rPr>
            </w:pPr>
          </w:p>
          <w:p w:rsidR="00760E9F" w:rsidRPr="0010336F" w:rsidRDefault="00760E9F" w:rsidP="00096F9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8844CA">
              <w:rPr>
                <w:rFonts w:ascii="Tahoma" w:hAnsi="Tahoma" w:cs="Tahoma"/>
                <w:b/>
                <w:bCs/>
                <w:iCs/>
                <w:color w:val="243285"/>
                <w:sz w:val="36"/>
                <w:szCs w:val="36"/>
                <w:lang w:val="es-ES_tradnl"/>
              </w:rPr>
              <w:t>.1365-2</w:t>
            </w:r>
          </w:p>
          <w:p w:rsidR="00760E9F" w:rsidRPr="0010336F" w:rsidRDefault="00760E9F" w:rsidP="00760E9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760E9F" w:rsidRPr="008B14E0" w:rsidTr="00096F9E">
        <w:tc>
          <w:tcPr>
            <w:tcW w:w="10089" w:type="dxa"/>
          </w:tcPr>
          <w:p w:rsidR="00760E9F" w:rsidRPr="0010336F" w:rsidRDefault="00760E9F" w:rsidP="00096F9E">
            <w:pPr>
              <w:spacing w:before="80" w:line="500" w:lineRule="exact"/>
              <w:jc w:val="right"/>
              <w:rPr>
                <w:rFonts w:ascii="Tahoma" w:hAnsi="Tahoma" w:cs="Tahoma"/>
                <w:b/>
                <w:bCs/>
                <w:iCs/>
                <w:color w:val="243285"/>
                <w:sz w:val="44"/>
                <w:szCs w:val="44"/>
                <w:lang w:val="es-ES_tradnl"/>
              </w:rPr>
            </w:pPr>
          </w:p>
          <w:p w:rsidR="00760E9F" w:rsidRPr="009E1F8B" w:rsidRDefault="00760E9F" w:rsidP="00760E9F">
            <w:pPr>
              <w:spacing w:before="80" w:line="500" w:lineRule="exact"/>
              <w:jc w:val="right"/>
              <w:rPr>
                <w:rFonts w:ascii="Tahoma" w:hAnsi="Tahoma" w:cs="Tahoma"/>
                <w:b/>
                <w:bCs/>
                <w:color w:val="243285"/>
                <w:sz w:val="44"/>
                <w:szCs w:val="44"/>
                <w:lang w:val="es-ES_tradnl"/>
              </w:rPr>
            </w:pPr>
            <w:r w:rsidRPr="008844CA">
              <w:rPr>
                <w:rFonts w:ascii="Tahoma" w:hAnsi="Tahoma" w:cs="Tahoma"/>
                <w:b/>
                <w:bCs/>
                <w:color w:val="243285"/>
                <w:sz w:val="44"/>
                <w:szCs w:val="44"/>
                <w:lang w:val="es-ES_tradnl"/>
              </w:rPr>
              <w:t>Formato de audio digital de 24 bits</w:t>
            </w:r>
            <w:bookmarkStart w:id="1" w:name="OLE_LINK1"/>
            <w:bookmarkStart w:id="2" w:name="OLE_LINK2"/>
            <w:r>
              <w:rPr>
                <w:rFonts w:ascii="Tahoma" w:hAnsi="Tahoma" w:cs="Tahoma"/>
                <w:b/>
                <w:bCs/>
                <w:color w:val="243285"/>
                <w:sz w:val="44"/>
                <w:szCs w:val="44"/>
                <w:lang w:val="es-ES_tradnl"/>
              </w:rPr>
              <w:t xml:space="preserve"> </w:t>
            </w:r>
            <w:r w:rsidRPr="008844CA">
              <w:rPr>
                <w:rFonts w:ascii="Tahoma" w:hAnsi="Tahoma" w:cs="Tahoma"/>
                <w:b/>
                <w:bCs/>
                <w:color w:val="243285"/>
                <w:sz w:val="44"/>
                <w:szCs w:val="44"/>
                <w:lang w:val="es-ES_tradnl"/>
              </w:rPr>
              <w:t>para señales de datos auxiliares</w:t>
            </w:r>
            <w:bookmarkEnd w:id="1"/>
            <w:bookmarkEnd w:id="2"/>
            <w:r>
              <w:rPr>
                <w:rFonts w:ascii="Tahoma" w:hAnsi="Tahoma" w:cs="Tahoma"/>
                <w:b/>
                <w:bCs/>
                <w:color w:val="243285"/>
                <w:sz w:val="44"/>
                <w:szCs w:val="44"/>
                <w:lang w:val="es-ES_tradnl"/>
              </w:rPr>
              <w:t xml:space="preserve"> </w:t>
            </w:r>
            <w:r w:rsidRPr="008844CA">
              <w:rPr>
                <w:rFonts w:ascii="Tahoma" w:hAnsi="Tahoma" w:cs="Tahoma"/>
                <w:b/>
                <w:bCs/>
                <w:color w:val="243285"/>
                <w:sz w:val="44"/>
                <w:szCs w:val="44"/>
                <w:lang w:val="es-ES_tradnl"/>
              </w:rPr>
              <w:t>en interfaces</w:t>
            </w:r>
            <w:r>
              <w:rPr>
                <w:rFonts w:ascii="Tahoma" w:hAnsi="Tahoma" w:cs="Tahoma"/>
                <w:b/>
                <w:bCs/>
                <w:color w:val="243285"/>
                <w:sz w:val="44"/>
                <w:szCs w:val="44"/>
                <w:lang w:val="es-ES_tradnl"/>
              </w:rPr>
              <w:br/>
            </w:r>
            <w:r w:rsidRPr="008844CA">
              <w:rPr>
                <w:rFonts w:ascii="Tahoma" w:hAnsi="Tahoma" w:cs="Tahoma"/>
                <w:b/>
                <w:bCs/>
                <w:color w:val="243285"/>
                <w:sz w:val="44"/>
                <w:szCs w:val="44"/>
                <w:lang w:val="es-ES_tradnl"/>
              </w:rPr>
              <w:t>en serie de TVAD y TVUAD</w:t>
            </w:r>
          </w:p>
          <w:p w:rsidR="00760E9F" w:rsidRPr="0010336F" w:rsidRDefault="00760E9F" w:rsidP="00096F9E">
            <w:pPr>
              <w:spacing w:before="80" w:line="500" w:lineRule="exact"/>
              <w:jc w:val="right"/>
              <w:rPr>
                <w:rFonts w:ascii="Tahoma" w:hAnsi="Tahoma" w:cs="Tahoma"/>
                <w:b/>
                <w:bCs/>
                <w:iCs/>
                <w:color w:val="243285"/>
                <w:sz w:val="44"/>
                <w:szCs w:val="44"/>
                <w:lang w:val="es-ES_tradnl"/>
              </w:rPr>
            </w:pPr>
          </w:p>
        </w:tc>
      </w:tr>
      <w:tr w:rsidR="00760E9F" w:rsidRPr="008B14E0" w:rsidTr="00096F9E">
        <w:tc>
          <w:tcPr>
            <w:tcW w:w="10089" w:type="dxa"/>
          </w:tcPr>
          <w:p w:rsidR="00760E9F" w:rsidRPr="0010336F" w:rsidRDefault="00760E9F" w:rsidP="00096F9E">
            <w:pPr>
              <w:spacing w:before="80" w:line="280" w:lineRule="exact"/>
              <w:ind w:right="640"/>
              <w:rPr>
                <w:rFonts w:ascii="Tahoma" w:hAnsi="Tahoma" w:cs="Tahoma"/>
                <w:b/>
                <w:bCs/>
                <w:iCs/>
                <w:color w:val="243285"/>
                <w:sz w:val="32"/>
                <w:szCs w:val="32"/>
                <w:lang w:val="es-ES_tradnl"/>
              </w:rPr>
            </w:pPr>
          </w:p>
          <w:p w:rsidR="00760E9F" w:rsidRPr="0010336F" w:rsidRDefault="00760E9F" w:rsidP="00096F9E">
            <w:pPr>
              <w:spacing w:before="80" w:line="280" w:lineRule="exact"/>
              <w:ind w:right="640"/>
              <w:rPr>
                <w:rFonts w:ascii="Tahoma" w:hAnsi="Tahoma" w:cs="Tahoma"/>
                <w:b/>
                <w:bCs/>
                <w:iCs/>
                <w:color w:val="243285"/>
                <w:sz w:val="32"/>
                <w:szCs w:val="32"/>
                <w:lang w:val="es-ES_tradnl"/>
              </w:rPr>
            </w:pPr>
          </w:p>
          <w:p w:rsidR="00760E9F" w:rsidRPr="0010336F" w:rsidRDefault="00760E9F" w:rsidP="00096F9E">
            <w:pPr>
              <w:spacing w:before="80" w:after="180" w:line="360" w:lineRule="exact"/>
              <w:ind w:right="720"/>
              <w:rPr>
                <w:rFonts w:ascii="Tahoma" w:hAnsi="Tahoma" w:cs="Tahoma"/>
                <w:b/>
                <w:bCs/>
                <w:iCs/>
                <w:color w:val="243285"/>
                <w:sz w:val="36"/>
                <w:szCs w:val="36"/>
                <w:lang w:val="es-ES_tradnl"/>
              </w:rPr>
            </w:pPr>
          </w:p>
          <w:p w:rsidR="00760E9F" w:rsidRPr="0010336F" w:rsidRDefault="00760E9F" w:rsidP="00096F9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760E9F" w:rsidRPr="009E1F8B" w:rsidRDefault="00760E9F" w:rsidP="00096F9E">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760E9F" w:rsidRPr="0026666F" w:rsidRDefault="00760E9F" w:rsidP="00760E9F">
      <w:pPr>
        <w:spacing w:before="80"/>
        <w:rPr>
          <w:i/>
          <w:sz w:val="22"/>
          <w:lang w:val="es-ES_tradnl"/>
        </w:rPr>
      </w:pPr>
    </w:p>
    <w:p w:rsidR="00760E9F" w:rsidRPr="0026666F" w:rsidRDefault="00760E9F" w:rsidP="00760E9F">
      <w:pPr>
        <w:spacing w:before="80"/>
        <w:rPr>
          <w:i/>
          <w:sz w:val="22"/>
          <w:lang w:val="es-ES_tradnl"/>
        </w:rPr>
      </w:pPr>
    </w:p>
    <w:p w:rsidR="00760E9F" w:rsidRPr="0026666F" w:rsidRDefault="00760E9F" w:rsidP="00760E9F">
      <w:pPr>
        <w:spacing w:before="80"/>
        <w:rPr>
          <w:i/>
          <w:sz w:val="22"/>
          <w:lang w:val="es-ES_tradnl"/>
        </w:rPr>
      </w:pPr>
    </w:p>
    <w:p w:rsidR="00760E9F" w:rsidRPr="0026666F" w:rsidRDefault="00760E9F" w:rsidP="00760E9F">
      <w:pPr>
        <w:spacing w:before="80"/>
        <w:rPr>
          <w:i/>
          <w:sz w:val="22"/>
          <w:lang w:val="es-ES_tradnl"/>
        </w:rPr>
      </w:pPr>
    </w:p>
    <w:p w:rsidR="00760E9F" w:rsidRPr="0026666F" w:rsidRDefault="00760E9F" w:rsidP="00760E9F">
      <w:pPr>
        <w:spacing w:before="80"/>
        <w:rPr>
          <w:i/>
          <w:sz w:val="22"/>
          <w:lang w:val="es-ES_tradnl"/>
        </w:rPr>
      </w:pPr>
    </w:p>
    <w:p w:rsidR="00760E9F" w:rsidRPr="0026666F" w:rsidRDefault="00760E9F" w:rsidP="00760E9F">
      <w:pPr>
        <w:spacing w:before="80"/>
        <w:rPr>
          <w:i/>
          <w:sz w:val="22"/>
          <w:lang w:val="es-ES_tradnl"/>
        </w:rPr>
      </w:pPr>
    </w:p>
    <w:p w:rsidR="00760E9F" w:rsidRPr="0026666F" w:rsidRDefault="00760E9F" w:rsidP="00760E9F">
      <w:pPr>
        <w:pStyle w:val="Equation"/>
        <w:tabs>
          <w:tab w:val="clear" w:pos="4820"/>
          <w:tab w:val="clear" w:pos="9639"/>
          <w:tab w:val="left" w:pos="1191"/>
          <w:tab w:val="left" w:pos="1588"/>
          <w:tab w:val="left" w:pos="1985"/>
        </w:tabs>
        <w:rPr>
          <w:rFonts w:ascii="Palatino Linotype" w:hAnsi="Palatino Linotype"/>
          <w:lang w:val="es-ES_tradnl"/>
        </w:rPr>
        <w:sectPr w:rsidR="00760E9F" w:rsidRPr="0026666F" w:rsidSect="00096F9E">
          <w:headerReference w:type="even" r:id="rId7"/>
          <w:headerReference w:type="default" r:id="rId8"/>
          <w:pgSz w:w="11907" w:h="16834" w:code="9"/>
          <w:pgMar w:top="1418" w:right="1134" w:bottom="1134" w:left="1134" w:header="720" w:footer="482" w:gutter="0"/>
          <w:paperSrc w:first="15" w:other="15"/>
          <w:cols w:space="720"/>
        </w:sectPr>
      </w:pPr>
    </w:p>
    <w:p w:rsidR="00760E9F" w:rsidRPr="006C718C" w:rsidRDefault="00760E9F" w:rsidP="00A913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3" w:name="c2tope"/>
      <w:bookmarkEnd w:id="3"/>
      <w:r w:rsidRPr="006C718C">
        <w:rPr>
          <w:bCs/>
          <w:sz w:val="24"/>
          <w:szCs w:val="24"/>
          <w:lang w:val="es-ES_tradnl"/>
        </w:rPr>
        <w:lastRenderedPageBreak/>
        <w:t>Prólogo</w:t>
      </w:r>
    </w:p>
    <w:p w:rsidR="00760E9F" w:rsidRPr="006C718C" w:rsidRDefault="00760E9F" w:rsidP="00760E9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60E9F" w:rsidRPr="006C718C" w:rsidRDefault="00760E9F" w:rsidP="00760E9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60E9F" w:rsidRPr="00021E8A" w:rsidRDefault="00760E9F" w:rsidP="00760E9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60E9F" w:rsidRPr="00021E8A" w:rsidRDefault="00760E9F" w:rsidP="00760E9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60E9F" w:rsidRPr="007C36CA" w:rsidRDefault="00760E9F" w:rsidP="00760E9F">
      <w:pPr>
        <w:spacing w:before="0"/>
        <w:jc w:val="center"/>
        <w:rPr>
          <w:sz w:val="22"/>
          <w:lang w:val="es-ES_tradnl"/>
        </w:rPr>
      </w:pPr>
    </w:p>
    <w:p w:rsidR="00760E9F" w:rsidRPr="007C36CA" w:rsidRDefault="00760E9F" w:rsidP="00760E9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60E9F" w:rsidRPr="008B14E0" w:rsidTr="00096F9E">
        <w:tc>
          <w:tcPr>
            <w:tcW w:w="9360" w:type="dxa"/>
            <w:gridSpan w:val="2"/>
          </w:tcPr>
          <w:p w:rsidR="00760E9F" w:rsidRPr="00021E8A" w:rsidRDefault="00760E9F" w:rsidP="00096F9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60E9F" w:rsidRPr="00763D08"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760E9F" w:rsidRPr="00036EE3" w:rsidTr="00096F9E">
        <w:tc>
          <w:tcPr>
            <w:tcW w:w="1140" w:type="dxa"/>
          </w:tcPr>
          <w:p w:rsidR="00760E9F" w:rsidRPr="00036EE3" w:rsidRDefault="00760E9F" w:rsidP="00096F9E">
            <w:pPr>
              <w:spacing w:before="180" w:after="100"/>
              <w:ind w:left="57"/>
              <w:rPr>
                <w:b/>
                <w:bCs/>
                <w:sz w:val="20"/>
                <w:lang w:val="en-US"/>
              </w:rPr>
            </w:pPr>
            <w:r w:rsidRPr="00036EE3">
              <w:rPr>
                <w:b/>
                <w:bCs/>
                <w:sz w:val="20"/>
                <w:lang w:val="en-US"/>
              </w:rPr>
              <w:t>Series</w:t>
            </w:r>
          </w:p>
        </w:tc>
        <w:tc>
          <w:tcPr>
            <w:tcW w:w="8220" w:type="dxa"/>
          </w:tcPr>
          <w:p w:rsidR="00760E9F" w:rsidRPr="00036EE3"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760E9F" w:rsidRPr="00036EE3" w:rsidTr="00096F9E">
        <w:tc>
          <w:tcPr>
            <w:tcW w:w="1140" w:type="dxa"/>
            <w:tcBorders>
              <w:bottom w:val="nil"/>
            </w:tcBorders>
          </w:tcPr>
          <w:p w:rsidR="00760E9F" w:rsidRPr="00036EE3" w:rsidRDefault="00760E9F" w:rsidP="00096F9E">
            <w:pPr>
              <w:spacing w:before="30" w:after="30"/>
              <w:ind w:left="57"/>
              <w:jc w:val="left"/>
              <w:rPr>
                <w:b/>
                <w:bCs/>
                <w:sz w:val="20"/>
                <w:lang w:val="en-US"/>
              </w:rPr>
            </w:pPr>
            <w:r w:rsidRPr="00036EE3">
              <w:rPr>
                <w:b/>
                <w:bCs/>
                <w:sz w:val="20"/>
                <w:lang w:val="en-US"/>
              </w:rPr>
              <w:t>BO</w:t>
            </w:r>
          </w:p>
        </w:tc>
        <w:tc>
          <w:tcPr>
            <w:tcW w:w="8220" w:type="dxa"/>
            <w:tcBorders>
              <w:bottom w:val="nil"/>
            </w:tcBorders>
          </w:tcPr>
          <w:p w:rsidR="00760E9F" w:rsidRPr="00021E8A"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760E9F" w:rsidRPr="008B14E0" w:rsidTr="00096F9E">
        <w:tc>
          <w:tcPr>
            <w:tcW w:w="1140" w:type="dxa"/>
            <w:tcBorders>
              <w:top w:val="nil"/>
              <w:bottom w:val="nil"/>
            </w:tcBorders>
            <w:shd w:val="clear" w:color="auto" w:fill="auto"/>
          </w:tcPr>
          <w:p w:rsidR="00760E9F" w:rsidRPr="009E1F8B" w:rsidRDefault="00760E9F" w:rsidP="00096F9E">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760E9F" w:rsidRPr="009E1F8B"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60E9F" w:rsidRPr="00036EE3" w:rsidTr="00096F9E">
        <w:tc>
          <w:tcPr>
            <w:tcW w:w="1140" w:type="dxa"/>
            <w:tcBorders>
              <w:top w:val="nil"/>
              <w:bottom w:val="nil"/>
            </w:tcBorders>
          </w:tcPr>
          <w:p w:rsidR="00760E9F" w:rsidRPr="00036EE3" w:rsidRDefault="00760E9F" w:rsidP="00096F9E">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760E9F" w:rsidRPr="00021E8A"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760E9F" w:rsidRPr="009E1F8B" w:rsidTr="00096F9E">
        <w:tc>
          <w:tcPr>
            <w:tcW w:w="1140" w:type="dxa"/>
            <w:tcBorders>
              <w:top w:val="nil"/>
              <w:bottom w:val="nil"/>
            </w:tcBorders>
            <w:shd w:val="clear" w:color="auto" w:fill="F3F3F3"/>
          </w:tcPr>
          <w:p w:rsidR="00760E9F" w:rsidRPr="009E1F8B" w:rsidRDefault="00760E9F" w:rsidP="00096F9E">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760E9F" w:rsidRPr="009E1F8B"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760E9F" w:rsidRPr="00036EE3" w:rsidTr="00096F9E">
        <w:tc>
          <w:tcPr>
            <w:tcW w:w="1140" w:type="dxa"/>
            <w:tcBorders>
              <w:top w:val="nil"/>
              <w:bottom w:val="nil"/>
            </w:tcBorders>
            <w:shd w:val="clear" w:color="auto" w:fill="auto"/>
          </w:tcPr>
          <w:p w:rsidR="00760E9F" w:rsidRPr="00036EE3" w:rsidRDefault="00760E9F" w:rsidP="00096F9E">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60E9F" w:rsidRPr="00021E8A" w:rsidRDefault="00760E9F" w:rsidP="00096F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760E9F" w:rsidRPr="008B14E0" w:rsidTr="00096F9E">
        <w:tc>
          <w:tcPr>
            <w:tcW w:w="1140" w:type="dxa"/>
            <w:tcBorders>
              <w:top w:val="nil"/>
              <w:bottom w:val="nil"/>
            </w:tcBorders>
            <w:shd w:val="clear" w:color="auto" w:fill="auto"/>
          </w:tcPr>
          <w:p w:rsidR="00760E9F" w:rsidRPr="0010336F" w:rsidRDefault="00760E9F" w:rsidP="00096F9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60E9F" w:rsidRPr="0010336F" w:rsidRDefault="00760E9F" w:rsidP="00096F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60E9F" w:rsidRPr="008B14E0" w:rsidTr="00096F9E">
        <w:tc>
          <w:tcPr>
            <w:tcW w:w="1140" w:type="dxa"/>
            <w:tcBorders>
              <w:top w:val="nil"/>
            </w:tcBorders>
          </w:tcPr>
          <w:p w:rsidR="00760E9F" w:rsidRPr="00036EE3" w:rsidRDefault="00760E9F" w:rsidP="00096F9E">
            <w:pPr>
              <w:spacing w:before="30" w:after="30"/>
              <w:ind w:left="57"/>
              <w:jc w:val="left"/>
              <w:rPr>
                <w:b/>
                <w:bCs/>
                <w:sz w:val="20"/>
                <w:lang w:val="fr-CH"/>
              </w:rPr>
            </w:pPr>
            <w:r w:rsidRPr="00036EE3">
              <w:rPr>
                <w:b/>
                <w:bCs/>
                <w:sz w:val="20"/>
                <w:lang w:val="fr-CH"/>
              </w:rPr>
              <w:t>P</w:t>
            </w:r>
          </w:p>
        </w:tc>
        <w:tc>
          <w:tcPr>
            <w:tcW w:w="8220" w:type="dxa"/>
            <w:tcBorders>
              <w:top w:val="nil"/>
            </w:tcBorders>
          </w:tcPr>
          <w:p w:rsidR="00760E9F" w:rsidRPr="00021E8A" w:rsidRDefault="00760E9F" w:rsidP="00096F9E">
            <w:pPr>
              <w:spacing w:before="30" w:after="30"/>
              <w:jc w:val="left"/>
              <w:rPr>
                <w:bCs/>
                <w:sz w:val="20"/>
                <w:lang w:val="es-ES_tradnl"/>
              </w:rPr>
            </w:pPr>
            <w:r w:rsidRPr="00021E8A">
              <w:rPr>
                <w:bCs/>
                <w:sz w:val="20"/>
                <w:lang w:val="es-ES_tradnl"/>
              </w:rPr>
              <w:t>Propagación de las ondas radioeléctricas</w:t>
            </w:r>
          </w:p>
        </w:tc>
      </w:tr>
      <w:tr w:rsidR="00760E9F" w:rsidRPr="00036EE3"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RA</w:t>
            </w:r>
          </w:p>
        </w:tc>
        <w:tc>
          <w:tcPr>
            <w:tcW w:w="8220" w:type="dxa"/>
          </w:tcPr>
          <w:p w:rsidR="00760E9F" w:rsidRPr="00021E8A" w:rsidRDefault="00760E9F" w:rsidP="00096F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760E9F" w:rsidRPr="008B14E0"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RS</w:t>
            </w:r>
          </w:p>
        </w:tc>
        <w:tc>
          <w:tcPr>
            <w:tcW w:w="8220" w:type="dxa"/>
          </w:tcPr>
          <w:p w:rsidR="00760E9F" w:rsidRPr="00021E8A" w:rsidRDefault="00760E9F" w:rsidP="00096F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60E9F" w:rsidRPr="00036EE3"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S</w:t>
            </w:r>
          </w:p>
        </w:tc>
        <w:tc>
          <w:tcPr>
            <w:tcW w:w="8220" w:type="dxa"/>
          </w:tcPr>
          <w:p w:rsidR="00760E9F" w:rsidRPr="00021E8A" w:rsidRDefault="00760E9F" w:rsidP="00096F9E">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60E9F" w:rsidRPr="00036EE3"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SA</w:t>
            </w:r>
          </w:p>
        </w:tc>
        <w:tc>
          <w:tcPr>
            <w:tcW w:w="8220" w:type="dxa"/>
          </w:tcPr>
          <w:p w:rsidR="00760E9F" w:rsidRPr="00021E8A" w:rsidRDefault="00760E9F" w:rsidP="00096F9E">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760E9F" w:rsidRPr="008B14E0"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SF</w:t>
            </w:r>
          </w:p>
        </w:tc>
        <w:tc>
          <w:tcPr>
            <w:tcW w:w="8220" w:type="dxa"/>
          </w:tcPr>
          <w:p w:rsidR="00760E9F" w:rsidRPr="00021E8A" w:rsidRDefault="00760E9F" w:rsidP="00096F9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60E9F" w:rsidRPr="00036EE3" w:rsidTr="00096F9E">
        <w:tc>
          <w:tcPr>
            <w:tcW w:w="1140" w:type="dxa"/>
            <w:shd w:val="clear" w:color="auto" w:fill="auto"/>
          </w:tcPr>
          <w:p w:rsidR="00760E9F" w:rsidRPr="001240BC" w:rsidRDefault="00760E9F" w:rsidP="00096F9E">
            <w:pPr>
              <w:spacing w:before="30" w:after="30"/>
              <w:ind w:left="57"/>
              <w:jc w:val="left"/>
              <w:rPr>
                <w:b/>
                <w:bCs/>
                <w:sz w:val="20"/>
                <w:lang w:val="en-US"/>
              </w:rPr>
            </w:pPr>
            <w:r w:rsidRPr="001240BC">
              <w:rPr>
                <w:b/>
                <w:bCs/>
                <w:sz w:val="20"/>
                <w:lang w:val="en-US"/>
              </w:rPr>
              <w:t>SM</w:t>
            </w:r>
          </w:p>
        </w:tc>
        <w:tc>
          <w:tcPr>
            <w:tcW w:w="8220" w:type="dxa"/>
            <w:shd w:val="clear" w:color="auto" w:fill="auto"/>
          </w:tcPr>
          <w:p w:rsidR="00760E9F" w:rsidRPr="001240BC" w:rsidRDefault="00760E9F" w:rsidP="00096F9E">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760E9F" w:rsidRPr="00036EE3"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SNG</w:t>
            </w:r>
          </w:p>
        </w:tc>
        <w:tc>
          <w:tcPr>
            <w:tcW w:w="8220" w:type="dxa"/>
          </w:tcPr>
          <w:p w:rsidR="00760E9F" w:rsidRPr="00021E8A" w:rsidRDefault="00760E9F" w:rsidP="00096F9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60E9F" w:rsidRPr="008B14E0"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TF</w:t>
            </w:r>
          </w:p>
        </w:tc>
        <w:tc>
          <w:tcPr>
            <w:tcW w:w="8220" w:type="dxa"/>
          </w:tcPr>
          <w:p w:rsidR="00760E9F" w:rsidRPr="00021E8A" w:rsidRDefault="00760E9F" w:rsidP="00096F9E">
            <w:pPr>
              <w:spacing w:before="30" w:after="30"/>
              <w:jc w:val="left"/>
              <w:rPr>
                <w:bCs/>
                <w:sz w:val="20"/>
                <w:lang w:val="es-ES_tradnl"/>
              </w:rPr>
            </w:pPr>
            <w:r w:rsidRPr="00021E8A">
              <w:rPr>
                <w:bCs/>
                <w:sz w:val="20"/>
                <w:lang w:val="es-ES_tradnl"/>
              </w:rPr>
              <w:t>Emisiones de frecuencias patrón y señales horarias</w:t>
            </w:r>
          </w:p>
        </w:tc>
      </w:tr>
      <w:tr w:rsidR="00760E9F" w:rsidRPr="00036EE3" w:rsidTr="00096F9E">
        <w:tc>
          <w:tcPr>
            <w:tcW w:w="1140" w:type="dxa"/>
          </w:tcPr>
          <w:p w:rsidR="00760E9F" w:rsidRPr="00036EE3" w:rsidRDefault="00760E9F" w:rsidP="00096F9E">
            <w:pPr>
              <w:spacing w:before="30" w:after="30"/>
              <w:ind w:left="57"/>
              <w:jc w:val="left"/>
              <w:rPr>
                <w:b/>
                <w:bCs/>
                <w:sz w:val="20"/>
                <w:lang w:val="en-US"/>
              </w:rPr>
            </w:pPr>
            <w:r w:rsidRPr="00036EE3">
              <w:rPr>
                <w:b/>
                <w:bCs/>
                <w:sz w:val="20"/>
                <w:lang w:val="en-US"/>
              </w:rPr>
              <w:t>V</w:t>
            </w:r>
          </w:p>
        </w:tc>
        <w:tc>
          <w:tcPr>
            <w:tcW w:w="8220" w:type="dxa"/>
          </w:tcPr>
          <w:p w:rsidR="00760E9F" w:rsidRPr="00021E8A" w:rsidRDefault="00760E9F" w:rsidP="00096F9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760E9F" w:rsidRPr="00036EE3" w:rsidRDefault="00760E9F" w:rsidP="00760E9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60E9F" w:rsidTr="00096F9E">
        <w:tc>
          <w:tcPr>
            <w:tcW w:w="720" w:type="dxa"/>
          </w:tcPr>
          <w:p w:rsidR="00760E9F" w:rsidRDefault="00760E9F" w:rsidP="00096F9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60E9F" w:rsidRPr="008B14E0" w:rsidTr="00096F9E">
        <w:tc>
          <w:tcPr>
            <w:tcW w:w="9360" w:type="dxa"/>
          </w:tcPr>
          <w:p w:rsidR="00760E9F" w:rsidRPr="00763D08" w:rsidRDefault="00760E9F" w:rsidP="00096F9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760E9F" w:rsidRPr="00763D08" w:rsidRDefault="00760E9F" w:rsidP="00760E9F">
      <w:pPr>
        <w:spacing w:before="0"/>
        <w:jc w:val="center"/>
        <w:rPr>
          <w:sz w:val="22"/>
          <w:lang w:val="es-ES_tradnl"/>
        </w:rPr>
      </w:pPr>
    </w:p>
    <w:p w:rsidR="00760E9F" w:rsidRPr="00763D08" w:rsidRDefault="00760E9F" w:rsidP="00760E9F">
      <w:pPr>
        <w:spacing w:before="60"/>
        <w:jc w:val="right"/>
        <w:rPr>
          <w:i/>
          <w:iCs/>
          <w:sz w:val="20"/>
          <w:lang w:val="es-ES_tradnl"/>
        </w:rPr>
      </w:pPr>
      <w:r w:rsidRPr="00763D08">
        <w:rPr>
          <w:i/>
          <w:iCs/>
          <w:sz w:val="20"/>
          <w:lang w:val="es-ES_tradnl"/>
        </w:rPr>
        <w:t>Publicación electrónica</w:t>
      </w:r>
    </w:p>
    <w:p w:rsidR="00760E9F" w:rsidRPr="00763D08" w:rsidRDefault="00760E9F" w:rsidP="00760E9F">
      <w:pPr>
        <w:spacing w:before="0" w:after="40"/>
        <w:jc w:val="right"/>
        <w:rPr>
          <w:sz w:val="20"/>
          <w:lang w:val="es-ES_tradnl"/>
        </w:rPr>
      </w:pPr>
      <w:r w:rsidRPr="00763D08">
        <w:rPr>
          <w:sz w:val="20"/>
          <w:lang w:val="es-ES_tradnl"/>
        </w:rPr>
        <w:t>Ginebra, 20</w:t>
      </w:r>
      <w:r>
        <w:rPr>
          <w:sz w:val="20"/>
          <w:lang w:val="es-ES_tradnl"/>
        </w:rPr>
        <w:t>17</w:t>
      </w:r>
    </w:p>
    <w:p w:rsidR="00760E9F" w:rsidRPr="00763D08" w:rsidRDefault="00760E9F" w:rsidP="00A9131E">
      <w:pPr>
        <w:spacing w:before="240"/>
        <w:jc w:val="center"/>
        <w:rPr>
          <w:sz w:val="22"/>
          <w:lang w:val="es-ES_tradnl"/>
        </w:rPr>
      </w:pPr>
    </w:p>
    <w:p w:rsidR="00760E9F" w:rsidRPr="00763D08" w:rsidRDefault="00760E9F" w:rsidP="00760E9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Pr>
          <w:sz w:val="20"/>
          <w:lang w:val="es-ES_tradnl"/>
        </w:rPr>
        <w:t>17</w:t>
      </w:r>
    </w:p>
    <w:p w:rsidR="00760E9F" w:rsidRPr="006C718C" w:rsidRDefault="00760E9F" w:rsidP="00760E9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60E9F" w:rsidRPr="006C718C" w:rsidRDefault="00760E9F" w:rsidP="00760E9F">
      <w:pPr>
        <w:spacing w:before="160"/>
        <w:rPr>
          <w:i/>
          <w:sz w:val="20"/>
          <w:highlight w:val="yellow"/>
          <w:lang w:val="es-ES_tradnl"/>
        </w:rPr>
        <w:sectPr w:rsidR="00760E9F" w:rsidRPr="006C718C" w:rsidSect="00096F9E">
          <w:headerReference w:type="even" r:id="rId12"/>
          <w:headerReference w:type="default" r:id="rId13"/>
          <w:pgSz w:w="11907" w:h="16834" w:code="9"/>
          <w:pgMar w:top="1418" w:right="1134" w:bottom="1134" w:left="1134" w:header="720" w:footer="482" w:gutter="0"/>
          <w:pgNumType w:fmt="lowerRoman" w:start="2"/>
          <w:cols w:space="720"/>
        </w:sectPr>
      </w:pPr>
    </w:p>
    <w:p w:rsidR="00760E9F" w:rsidRDefault="00760E9F" w:rsidP="00760E9F">
      <w:pPr>
        <w:pStyle w:val="RecNo"/>
        <w:spacing w:before="0"/>
        <w:rPr>
          <w:lang w:val="es-ES_tradnl"/>
        </w:rPr>
      </w:pPr>
      <w:bookmarkStart w:id="5" w:name="irecnoe"/>
      <w:bookmarkEnd w:id="5"/>
      <w:r>
        <w:rPr>
          <w:lang w:val="es-ES_tradnl"/>
        </w:rPr>
        <w:lastRenderedPageBreak/>
        <w:t xml:space="preserve">RECOMENDACIÓN  </w:t>
      </w:r>
      <w:r>
        <w:rPr>
          <w:rStyle w:val="href"/>
          <w:lang w:val="es-ES_tradnl"/>
        </w:rPr>
        <w:t>UIT-R  BT.1365-2</w:t>
      </w:r>
    </w:p>
    <w:p w:rsidR="00760E9F" w:rsidRPr="008844CA" w:rsidRDefault="00760E9F" w:rsidP="00760E9F">
      <w:pPr>
        <w:jc w:val="center"/>
        <w:rPr>
          <w:b/>
          <w:sz w:val="28"/>
          <w:lang w:val="es-ES_tradnl"/>
          <w:rPrChange w:id="6" w:author="Peral, Fernando" w:date="2017-06-06T08:56:00Z">
            <w:rPr>
              <w:b/>
              <w:sz w:val="28"/>
              <w:lang w:val="es-ES"/>
            </w:rPr>
          </w:rPrChange>
        </w:rPr>
      </w:pPr>
      <w:r w:rsidRPr="008844CA">
        <w:rPr>
          <w:b/>
          <w:sz w:val="28"/>
          <w:lang w:val="es-ES_tradnl"/>
          <w:rPrChange w:id="7" w:author="Peral, Fernando" w:date="2017-06-06T08:56:00Z">
            <w:rPr>
              <w:b/>
              <w:sz w:val="28"/>
              <w:lang w:val="es-ES"/>
            </w:rPr>
          </w:rPrChange>
        </w:rPr>
        <w:t>Formato de audio digital de 24 bits para señales de datos auxiliares</w:t>
      </w:r>
      <w:r w:rsidRPr="008844CA">
        <w:rPr>
          <w:b/>
          <w:sz w:val="28"/>
          <w:lang w:val="es-ES_tradnl"/>
          <w:rPrChange w:id="8" w:author="Peral, Fernando" w:date="2017-06-06T08:56:00Z">
            <w:rPr>
              <w:b/>
              <w:sz w:val="28"/>
              <w:lang w:val="es-ES"/>
            </w:rPr>
          </w:rPrChange>
        </w:rPr>
        <w:br/>
        <w:t xml:space="preserve">en interfaces en serie de </w:t>
      </w:r>
      <w:r w:rsidRPr="008844CA">
        <w:rPr>
          <w:b/>
          <w:sz w:val="28"/>
          <w:lang w:val="es-ES_tradnl"/>
        </w:rPr>
        <w:t>TVAD y TVUAD</w:t>
      </w:r>
    </w:p>
    <w:p w:rsidR="00760E9F" w:rsidRPr="008844CA" w:rsidRDefault="00760E9F" w:rsidP="00760E9F">
      <w:pPr>
        <w:pStyle w:val="Recref"/>
        <w:rPr>
          <w:lang w:val="es-ES_tradnl"/>
          <w:rPrChange w:id="9" w:author="Peral, Fernando" w:date="2017-06-06T08:56:00Z">
            <w:rPr>
              <w:lang w:val="es-ES"/>
            </w:rPr>
          </w:rPrChange>
        </w:rPr>
      </w:pPr>
      <w:r w:rsidRPr="008844CA">
        <w:rPr>
          <w:lang w:val="es-ES_tradnl"/>
          <w:rPrChange w:id="10" w:author="Peral, Fernando" w:date="2017-06-06T08:56:00Z">
            <w:rPr>
              <w:lang w:val="es-ES"/>
            </w:rPr>
          </w:rPrChange>
        </w:rPr>
        <w:t>(Cuestión UIT-R 130/6)</w:t>
      </w:r>
    </w:p>
    <w:p w:rsidR="00760E9F" w:rsidRPr="008844CA" w:rsidRDefault="00760E9F" w:rsidP="00760E9F">
      <w:pPr>
        <w:pStyle w:val="Recdate"/>
        <w:rPr>
          <w:lang w:val="es-ES_tradnl"/>
        </w:rPr>
      </w:pPr>
      <w:r w:rsidRPr="008844CA">
        <w:rPr>
          <w:lang w:val="es-ES_tradnl"/>
        </w:rPr>
        <w:t>(1998-2010-2015)</w:t>
      </w:r>
    </w:p>
    <w:p w:rsidR="00760E9F" w:rsidRPr="008844CA" w:rsidRDefault="00760E9F" w:rsidP="00760E9F">
      <w:pPr>
        <w:pStyle w:val="HeadingSum"/>
      </w:pPr>
      <w:r w:rsidRPr="008844CA">
        <w:t>Cometido</w:t>
      </w:r>
    </w:p>
    <w:p w:rsidR="00760E9F" w:rsidRPr="008844CA" w:rsidRDefault="00760E9F" w:rsidP="00571ADA">
      <w:pPr>
        <w:pStyle w:val="Summary"/>
      </w:pPr>
      <w:r w:rsidRPr="008844CA">
        <w:t xml:space="preserve">En esta </w:t>
      </w:r>
      <w:r w:rsidRPr="008844CA">
        <w:rPr>
          <w:lang w:eastAsia="ja-JP"/>
        </w:rPr>
        <w:t>Recomendación se define la correspondencia entre los datos de audio digitales de 24</w:t>
      </w:r>
      <w:r w:rsidR="00571ADA">
        <w:rPr>
          <w:lang w:eastAsia="ja-JP"/>
        </w:rPr>
        <w:t> </w:t>
      </w:r>
      <w:r w:rsidRPr="008844CA">
        <w:rPr>
          <w:lang w:eastAsia="ja-JP"/>
        </w:rPr>
        <w:t>bits conformes con la Recomendación UIT-R BS.647 y la información de control asociada del espacio de datos auxiliares de las interfaces serie de vídeo digital conformes con la Recomendación UIT-R BT.1120 y la Recomendación UIT</w:t>
      </w:r>
      <w:r w:rsidRPr="008844CA">
        <w:rPr>
          <w:lang w:eastAsia="ja-JP"/>
        </w:rPr>
        <w:noBreakHyphen/>
        <w:t>R BT.2077. Los datos de audio son los obtenidos de la Recomendación UIT-R BS.647, en adelante referenciada como AES (</w:t>
      </w:r>
      <w:r w:rsidR="00CB4F16" w:rsidRPr="008844CA">
        <w:rPr>
          <w:i/>
          <w:iCs/>
          <w:lang w:eastAsia="ja-JP"/>
        </w:rPr>
        <w:t xml:space="preserve">audio </w:t>
      </w:r>
      <w:proofErr w:type="spellStart"/>
      <w:r w:rsidR="00CB4F16" w:rsidRPr="008844CA">
        <w:rPr>
          <w:i/>
          <w:iCs/>
          <w:lang w:eastAsia="ja-JP"/>
        </w:rPr>
        <w:t>engineering</w:t>
      </w:r>
      <w:proofErr w:type="spellEnd"/>
      <w:r w:rsidR="00CB4F16" w:rsidRPr="008844CA">
        <w:rPr>
          <w:i/>
          <w:iCs/>
          <w:lang w:eastAsia="ja-JP"/>
        </w:rPr>
        <w:t xml:space="preserve"> </w:t>
      </w:r>
      <w:proofErr w:type="spellStart"/>
      <w:r w:rsidR="00CB4F16" w:rsidRPr="008844CA">
        <w:rPr>
          <w:i/>
          <w:iCs/>
          <w:lang w:eastAsia="ja-JP"/>
        </w:rPr>
        <w:t>society</w:t>
      </w:r>
      <w:proofErr w:type="spellEnd"/>
      <w:r w:rsidRPr="008844CA">
        <w:rPr>
          <w:lang w:eastAsia="ja-JP"/>
        </w:rPr>
        <w:t>).</w:t>
      </w:r>
    </w:p>
    <w:p w:rsidR="00760E9F" w:rsidRPr="008844CA" w:rsidRDefault="00760E9F" w:rsidP="00760E9F">
      <w:pPr>
        <w:pStyle w:val="Headingb"/>
        <w:rPr>
          <w:lang w:val="es-ES_tradnl"/>
        </w:rPr>
      </w:pPr>
      <w:r w:rsidRPr="008844CA">
        <w:rPr>
          <w:lang w:val="es-ES_tradnl"/>
        </w:rPr>
        <w:t>Palabras clave</w:t>
      </w:r>
    </w:p>
    <w:p w:rsidR="00760E9F" w:rsidRDefault="00A9131E" w:rsidP="00760E9F">
      <w:pPr>
        <w:rPr>
          <w:lang w:val="es-ES_tradnl"/>
        </w:rPr>
      </w:pPr>
      <w:r w:rsidRPr="008844CA">
        <w:rPr>
          <w:lang w:val="es-ES_tradnl"/>
        </w:rPr>
        <w:t xml:space="preserve">Interfaces </w:t>
      </w:r>
      <w:r w:rsidR="00760E9F" w:rsidRPr="008844CA">
        <w:rPr>
          <w:lang w:val="es-ES_tradnl"/>
        </w:rPr>
        <w:t xml:space="preserve">en serie, tren de bits </w:t>
      </w:r>
      <w:r>
        <w:rPr>
          <w:lang w:val="es-ES_tradnl"/>
        </w:rPr>
        <w:t xml:space="preserve">AES, </w:t>
      </w:r>
      <w:r w:rsidRPr="008844CA">
        <w:rPr>
          <w:lang w:val="es-ES_tradnl"/>
        </w:rPr>
        <w:t>TVUAD</w:t>
      </w:r>
    </w:p>
    <w:p w:rsidR="00A9131E" w:rsidRPr="00065191" w:rsidRDefault="00A9131E" w:rsidP="00A9131E">
      <w:pPr>
        <w:pStyle w:val="Blanc"/>
        <w:rPr>
          <w:lang w:val="es-ES_tradnl"/>
        </w:rPr>
      </w:pPr>
    </w:p>
    <w:p w:rsidR="00760E9F" w:rsidRPr="008844CA" w:rsidRDefault="00760E9F" w:rsidP="00760E9F">
      <w:pPr>
        <w:pStyle w:val="Normalaftertitle"/>
        <w:rPr>
          <w:lang w:val="es-ES_tradnl"/>
          <w:rPrChange w:id="11" w:author="Peral, Fernando" w:date="2017-06-06T08:56:00Z">
            <w:rPr>
              <w:lang w:val="es-ES"/>
            </w:rPr>
          </w:rPrChange>
        </w:rPr>
      </w:pPr>
      <w:r w:rsidRPr="008844CA">
        <w:rPr>
          <w:lang w:val="es-ES_tradnl"/>
          <w:rPrChange w:id="12" w:author="Peral, Fernando" w:date="2017-06-06T08:56:00Z">
            <w:rPr>
              <w:lang w:val="es-ES"/>
            </w:rPr>
          </w:rPrChange>
        </w:rPr>
        <w:t>La Asamblea de Radiocomunicaciones de la UIT</w:t>
      </w:r>
    </w:p>
    <w:p w:rsidR="00760E9F" w:rsidRPr="008844CA" w:rsidRDefault="00A9131E" w:rsidP="00760E9F">
      <w:pPr>
        <w:pStyle w:val="Call"/>
        <w:rPr>
          <w:lang w:val="es-ES_tradnl"/>
          <w:rPrChange w:id="13" w:author="Peral, Fernando" w:date="2017-06-06T08:56:00Z">
            <w:rPr>
              <w:lang w:val="es-ES"/>
            </w:rPr>
          </w:rPrChange>
        </w:rPr>
      </w:pPr>
      <w:r>
        <w:rPr>
          <w:lang w:val="es-ES_tradnl"/>
        </w:rPr>
        <w:t>considerando</w:t>
      </w:r>
    </w:p>
    <w:p w:rsidR="00760E9F" w:rsidRPr="008844CA" w:rsidRDefault="00760E9F" w:rsidP="00760E9F">
      <w:pPr>
        <w:rPr>
          <w:lang w:val="es-ES_tradnl"/>
        </w:rPr>
      </w:pPr>
      <w:r w:rsidRPr="008844CA">
        <w:rPr>
          <w:i/>
          <w:iCs/>
          <w:lang w:val="es-ES_tradnl"/>
        </w:rPr>
        <w:t>a)</w:t>
      </w:r>
      <w:r w:rsidRPr="008844CA">
        <w:rPr>
          <w:lang w:val="es-ES_tradnl"/>
        </w:rPr>
        <w:tab/>
        <w:t xml:space="preserve">que en muchos países se están instalando equipos digitales para la producción de TVAD y TVUAD basados en la utilización de componentes de vídeo conformes con las </w:t>
      </w:r>
      <w:r w:rsidRPr="008844CA">
        <w:rPr>
          <w:lang w:val="es-ES_tradnl" w:eastAsia="ja-JP"/>
        </w:rPr>
        <w:t>Recomendaciones UIT</w:t>
      </w:r>
      <w:r w:rsidRPr="008844CA">
        <w:rPr>
          <w:lang w:val="es-ES_tradnl" w:eastAsia="ja-JP"/>
        </w:rPr>
        <w:noBreakHyphen/>
        <w:t>R </w:t>
      </w:r>
      <w:r w:rsidRPr="008844CA">
        <w:rPr>
          <w:lang w:val="es-ES_tradnl"/>
        </w:rPr>
        <w:t>BT.709, UIT</w:t>
      </w:r>
      <w:r w:rsidRPr="008844CA">
        <w:rPr>
          <w:lang w:val="es-ES_tradnl"/>
        </w:rPr>
        <w:noBreakHyphen/>
        <w:t>R BT.2020, UIT-R BT.1120 y UIT-R BT.2077;</w:t>
      </w:r>
    </w:p>
    <w:p w:rsidR="00760E9F" w:rsidRPr="008844CA" w:rsidRDefault="00760E9F" w:rsidP="00760E9F">
      <w:pPr>
        <w:rPr>
          <w:lang w:val="es-ES_tradnl"/>
        </w:rPr>
      </w:pPr>
      <w:r w:rsidRPr="008844CA">
        <w:rPr>
          <w:i/>
          <w:iCs/>
          <w:lang w:val="es-ES_tradnl"/>
        </w:rPr>
        <w:t>b)</w:t>
      </w:r>
      <w:r w:rsidRPr="008844CA">
        <w:rPr>
          <w:lang w:val="es-ES_tradnl"/>
        </w:rPr>
        <w:tab/>
        <w:t xml:space="preserve">que en la interfaz digital en serie par la TVAD y la TVUAD se pueden </w:t>
      </w:r>
      <w:proofErr w:type="spellStart"/>
      <w:r w:rsidRPr="008844CA">
        <w:rPr>
          <w:lang w:val="es-ES_tradnl"/>
        </w:rPr>
        <w:t>multiplexar</w:t>
      </w:r>
      <w:proofErr w:type="spellEnd"/>
      <w:r w:rsidRPr="008844CA">
        <w:rPr>
          <w:lang w:val="es-ES_tradnl"/>
        </w:rPr>
        <w:t xml:space="preserve"> señales de datos adicionales como parte del tren de bits en serie;</w:t>
      </w:r>
    </w:p>
    <w:p w:rsidR="00760E9F" w:rsidRPr="008844CA" w:rsidRDefault="00760E9F" w:rsidP="00760E9F">
      <w:pPr>
        <w:rPr>
          <w:lang w:val="es-ES_tradnl"/>
          <w:rPrChange w:id="14" w:author="Peral, Fernando" w:date="2017-06-06T08:56:00Z">
            <w:rPr>
              <w:lang w:val="es-ES"/>
            </w:rPr>
          </w:rPrChange>
        </w:rPr>
      </w:pPr>
      <w:r w:rsidRPr="008844CA">
        <w:rPr>
          <w:i/>
          <w:iCs/>
          <w:lang w:val="es-ES_tradnl"/>
          <w:rPrChange w:id="15" w:author="Peral, Fernando" w:date="2017-06-06T08:56:00Z">
            <w:rPr>
              <w:lang w:val="es-ES"/>
            </w:rPr>
          </w:rPrChange>
        </w:rPr>
        <w:t>c)</w:t>
      </w:r>
      <w:r w:rsidRPr="008844CA">
        <w:rPr>
          <w:lang w:val="es-ES_tradnl"/>
          <w:rPrChange w:id="16" w:author="Peral, Fernando" w:date="2017-06-06T08:56:00Z">
            <w:rPr>
              <w:lang w:val="es-ES"/>
            </w:rPr>
          </w:rPrChange>
        </w:rPr>
        <w:tab/>
        <w:t xml:space="preserve">que la </w:t>
      </w:r>
      <w:proofErr w:type="spellStart"/>
      <w:r w:rsidRPr="008844CA">
        <w:rPr>
          <w:lang w:val="es-ES_tradnl"/>
          <w:rPrChange w:id="17" w:author="Peral, Fernando" w:date="2017-06-06T08:56:00Z">
            <w:rPr>
              <w:lang w:val="es-ES"/>
            </w:rPr>
          </w:rPrChange>
        </w:rPr>
        <w:t>multiplexación</w:t>
      </w:r>
      <w:proofErr w:type="spellEnd"/>
      <w:r w:rsidRPr="008844CA">
        <w:rPr>
          <w:lang w:val="es-ES_tradnl"/>
          <w:rPrChange w:id="18" w:author="Peral, Fernando" w:date="2017-06-06T08:56:00Z">
            <w:rPr>
              <w:lang w:val="es-ES"/>
            </w:rPr>
          </w:rPrChange>
        </w:rPr>
        <w:t xml:space="preserve"> de señales de datos </w:t>
      </w:r>
      <w:r w:rsidRPr="008844CA">
        <w:rPr>
          <w:lang w:val="es-ES_tradnl"/>
        </w:rPr>
        <w:t xml:space="preserve">auxiliares junto con </w:t>
      </w:r>
      <w:r w:rsidRPr="008844CA">
        <w:rPr>
          <w:lang w:val="es-ES_tradnl"/>
          <w:rPrChange w:id="19" w:author="Peral, Fernando" w:date="2017-06-06T08:56:00Z">
            <w:rPr>
              <w:lang w:val="es-ES"/>
            </w:rPr>
          </w:rPrChange>
        </w:rPr>
        <w:t>la señal de datos de vídeo ofrece beneficios operacionales y económicos;</w:t>
      </w:r>
    </w:p>
    <w:p w:rsidR="00760E9F" w:rsidRPr="008844CA" w:rsidRDefault="00760E9F" w:rsidP="00760E9F">
      <w:pPr>
        <w:rPr>
          <w:lang w:val="es-ES_tradnl"/>
        </w:rPr>
      </w:pPr>
      <w:r w:rsidRPr="008844CA">
        <w:rPr>
          <w:i/>
          <w:iCs/>
          <w:lang w:val="es-ES_tradnl"/>
        </w:rPr>
        <w:t>d)</w:t>
      </w:r>
      <w:r w:rsidRPr="008844CA">
        <w:rPr>
          <w:lang w:val="es-ES_tradnl"/>
        </w:rPr>
        <w:tab/>
        <w:t>que el audio es uno de los usos más importantes de los paquetes de datos auxiliares;</w:t>
      </w:r>
    </w:p>
    <w:p w:rsidR="00760E9F" w:rsidRPr="008844CA" w:rsidRDefault="00760E9F" w:rsidP="00760E9F">
      <w:pPr>
        <w:rPr>
          <w:lang w:val="es-ES_tradnl"/>
          <w:rPrChange w:id="20" w:author="Peral, Fernando" w:date="2017-06-06T08:56:00Z">
            <w:rPr>
              <w:lang w:val="es-ES"/>
            </w:rPr>
          </w:rPrChange>
        </w:rPr>
      </w:pPr>
      <w:r w:rsidRPr="008844CA">
        <w:rPr>
          <w:i/>
          <w:iCs/>
          <w:lang w:val="es-ES_tradnl"/>
        </w:rPr>
        <w:t>e)</w:t>
      </w:r>
      <w:r w:rsidRPr="008844CA">
        <w:rPr>
          <w:lang w:val="es-ES_tradnl"/>
          <w:rPrChange w:id="21" w:author="Peral, Fernando" w:date="2017-06-06T08:56:00Z">
            <w:rPr>
              <w:lang w:val="es-ES"/>
            </w:rPr>
          </w:rPrChange>
        </w:rPr>
        <w:tab/>
        <w:t>que los datos de audio pueden necesitar códigos de corrección de errores para mantener el equilibrio entre calidad de audio y calidad de vídeo puesto que los errores en los datos de audio se aprecian más fácilmente que los errores en los datos de vídeo;</w:t>
      </w:r>
    </w:p>
    <w:p w:rsidR="00760E9F" w:rsidRPr="008844CA" w:rsidRDefault="00760E9F" w:rsidP="00760E9F">
      <w:pPr>
        <w:rPr>
          <w:lang w:val="es-ES_tradnl"/>
        </w:rPr>
      </w:pPr>
      <w:r w:rsidRPr="008844CA">
        <w:rPr>
          <w:i/>
          <w:iCs/>
          <w:lang w:val="es-ES_tradnl"/>
        </w:rPr>
        <w:t>f)</w:t>
      </w:r>
      <w:r w:rsidRPr="008844CA">
        <w:rPr>
          <w:lang w:val="es-ES_tradnl"/>
        </w:rPr>
        <w:tab/>
        <w:t>que las facilidades de producción utilizan normalmente equipos de audio con una precisión de 24 bits;</w:t>
      </w:r>
    </w:p>
    <w:p w:rsidR="00760E9F" w:rsidRPr="008844CA" w:rsidRDefault="00760E9F" w:rsidP="00760E9F">
      <w:pPr>
        <w:rPr>
          <w:lang w:val="es-ES_tradnl"/>
          <w:rPrChange w:id="22" w:author="Peral, Fernando" w:date="2017-06-06T08:56:00Z">
            <w:rPr>
              <w:lang w:val="es-ES"/>
            </w:rPr>
          </w:rPrChange>
        </w:rPr>
      </w:pPr>
      <w:r w:rsidRPr="008844CA">
        <w:rPr>
          <w:i/>
          <w:iCs/>
          <w:lang w:val="es-ES_tradnl"/>
        </w:rPr>
        <w:t>g)</w:t>
      </w:r>
      <w:r w:rsidRPr="008844CA">
        <w:rPr>
          <w:lang w:val="es-ES_tradnl"/>
        </w:rPr>
        <w:tab/>
        <w:t xml:space="preserve">que algunos radiodifusores tienen la necesidad de transmitir datos de audio digital asíncronos multiplexados en la interfaz </w:t>
      </w:r>
      <w:r w:rsidRPr="008844CA">
        <w:rPr>
          <w:lang w:val="es-ES_tradnl"/>
          <w:rPrChange w:id="23" w:author="Peral, Fernando" w:date="2017-06-06T08:56:00Z">
            <w:rPr>
              <w:lang w:val="es-ES"/>
            </w:rPr>
          </w:rPrChange>
        </w:rPr>
        <w:t>en serie digital,</w:t>
      </w:r>
    </w:p>
    <w:p w:rsidR="00760E9F" w:rsidRPr="008844CA" w:rsidRDefault="00760E9F" w:rsidP="00760E9F">
      <w:pPr>
        <w:pStyle w:val="Call"/>
        <w:rPr>
          <w:b/>
          <w:lang w:val="es-ES_tradnl"/>
          <w:rPrChange w:id="24" w:author="Peral, Fernando" w:date="2017-06-06T08:56:00Z">
            <w:rPr>
              <w:b/>
              <w:lang w:val="es-ES"/>
            </w:rPr>
          </w:rPrChange>
        </w:rPr>
      </w:pPr>
      <w:r w:rsidRPr="008844CA">
        <w:rPr>
          <w:lang w:val="es-ES_tradnl"/>
          <w:rPrChange w:id="25" w:author="Peral, Fernando" w:date="2017-06-06T08:56:00Z">
            <w:rPr>
              <w:lang w:val="es-ES"/>
            </w:rPr>
          </w:rPrChange>
        </w:rPr>
        <w:t>recomienda</w:t>
      </w:r>
    </w:p>
    <w:p w:rsidR="00760E9F" w:rsidRPr="008844CA" w:rsidRDefault="00760E9F" w:rsidP="00096F9E">
      <w:pPr>
        <w:rPr>
          <w:lang w:val="es-ES_tradnl"/>
          <w:rPrChange w:id="26" w:author="Peral, Fernando" w:date="2017-06-06T08:56:00Z">
            <w:rPr>
              <w:lang w:val="es-ES"/>
            </w:rPr>
          </w:rPrChange>
        </w:rPr>
      </w:pPr>
      <w:r w:rsidRPr="008844CA">
        <w:rPr>
          <w:b/>
          <w:bCs/>
          <w:lang w:val="es-ES_tradnl"/>
          <w:rPrChange w:id="27" w:author="Peral, Fernando" w:date="2017-06-06T08:56:00Z">
            <w:rPr>
              <w:b/>
              <w:bCs/>
              <w:lang w:val="es-ES"/>
            </w:rPr>
          </w:rPrChange>
        </w:rPr>
        <w:t>1</w:t>
      </w:r>
      <w:r w:rsidRPr="008844CA">
        <w:rPr>
          <w:lang w:val="es-ES_tradnl"/>
          <w:rPrChange w:id="28" w:author="Peral, Fernando" w:date="2017-06-06T08:56:00Z">
            <w:rPr>
              <w:lang w:val="es-ES"/>
            </w:rPr>
          </w:rPrChange>
        </w:rPr>
        <w:tab/>
        <w:t>que para la inclusión de señales de datos auxiliares en interfaces en serie de TVAD y TVUAD con formato de audio digital de 24</w:t>
      </w:r>
      <w:r w:rsidR="00096F9E">
        <w:rPr>
          <w:lang w:val="es-ES_tradnl"/>
        </w:rPr>
        <w:t> </w:t>
      </w:r>
      <w:r w:rsidRPr="008844CA">
        <w:rPr>
          <w:lang w:val="es-ES_tradnl"/>
          <w:rPrChange w:id="29" w:author="Peral, Fernando" w:date="2017-06-06T08:56:00Z">
            <w:rPr>
              <w:lang w:val="es-ES"/>
            </w:rPr>
          </w:rPrChange>
        </w:rPr>
        <w:t xml:space="preserve">bits se utilice la especificación del </w:t>
      </w:r>
      <w:r w:rsidR="00096F9E">
        <w:rPr>
          <w:lang w:val="es-ES_tradnl"/>
        </w:rPr>
        <w:t>Anexo </w:t>
      </w:r>
      <w:r w:rsidRPr="008844CA">
        <w:rPr>
          <w:lang w:val="es-ES_tradnl"/>
          <w:rPrChange w:id="30" w:author="Peral, Fernando" w:date="2017-06-06T08:56:00Z">
            <w:rPr>
              <w:lang w:val="es-ES"/>
            </w:rPr>
          </w:rPrChange>
        </w:rPr>
        <w:t xml:space="preserve">1 </w:t>
      </w:r>
      <w:r w:rsidRPr="008844CA">
        <w:rPr>
          <w:lang w:val="es-ES_tradnl"/>
        </w:rPr>
        <w:t xml:space="preserve">y/o del </w:t>
      </w:r>
      <w:r w:rsidR="00096F9E">
        <w:rPr>
          <w:lang w:val="es-ES_tradnl"/>
        </w:rPr>
        <w:t>Anexo </w:t>
      </w:r>
      <w:r w:rsidRPr="008844CA">
        <w:rPr>
          <w:lang w:val="es-ES_tradnl"/>
        </w:rPr>
        <w:t xml:space="preserve">2 a esta </w:t>
      </w:r>
      <w:r w:rsidRPr="008844CA">
        <w:rPr>
          <w:lang w:val="es-ES_tradnl" w:eastAsia="ja-JP"/>
          <w:rPrChange w:id="31" w:author="Peral, Fernando" w:date="2017-06-06T08:56:00Z">
            <w:rPr>
              <w:lang w:val="es-ES" w:eastAsia="ja-JP"/>
            </w:rPr>
          </w:rPrChange>
        </w:rPr>
        <w:t>Recomendación;</w:t>
      </w:r>
    </w:p>
    <w:p w:rsidR="00760E9F" w:rsidRPr="008844CA" w:rsidRDefault="00760E9F" w:rsidP="00760E9F">
      <w:pPr>
        <w:rPr>
          <w:lang w:val="es-ES_tradnl"/>
          <w:rPrChange w:id="32" w:author="Peral, Fernando" w:date="2017-06-06T08:56:00Z">
            <w:rPr>
              <w:lang w:val="es-ES"/>
            </w:rPr>
          </w:rPrChange>
        </w:rPr>
      </w:pPr>
      <w:r w:rsidRPr="008844CA">
        <w:rPr>
          <w:b/>
          <w:lang w:val="es-ES_tradnl"/>
          <w:rPrChange w:id="33" w:author="Peral, Fernando" w:date="2017-06-06T08:56:00Z">
            <w:rPr>
              <w:b/>
              <w:lang w:val="es-ES"/>
            </w:rPr>
          </w:rPrChange>
        </w:rPr>
        <w:t>2</w:t>
      </w:r>
      <w:r w:rsidRPr="008844CA">
        <w:rPr>
          <w:lang w:val="es-ES_tradnl"/>
          <w:rPrChange w:id="34" w:author="Peral, Fernando" w:date="2017-06-06T08:56:00Z">
            <w:rPr>
              <w:lang w:val="es-ES"/>
            </w:rPr>
          </w:rPrChange>
        </w:rPr>
        <w:tab/>
        <w:t>que la observancia de esta Recomendación sea voluntaria. Ahora bien, la Recomendación puede contener ciertas disposiciones obligatorias (para asegurar, por ejemplo, la aplicabilidad o la interoperabilidad), por lo que la observancia se consigue con el cumplimiento exacto y puntual de todas las disposiciones obligatorias.</w:t>
      </w:r>
    </w:p>
    <w:p w:rsidR="00760E9F" w:rsidRPr="008844CA" w:rsidRDefault="00A9131E" w:rsidP="00CA3E82">
      <w:pPr>
        <w:pStyle w:val="Headingb"/>
        <w:rPr>
          <w:lang w:val="es-ES_tradnl"/>
          <w:rPrChange w:id="35" w:author="Peral, Fernando" w:date="2017-06-06T08:56:00Z">
            <w:rPr>
              <w:lang w:val="es-ES"/>
            </w:rPr>
          </w:rPrChange>
        </w:rPr>
      </w:pPr>
      <w:r>
        <w:rPr>
          <w:lang w:val="es-ES_tradnl"/>
        </w:rPr>
        <w:lastRenderedPageBreak/>
        <w:t>Definición de términos</w:t>
      </w:r>
    </w:p>
    <w:p w:rsidR="00760E9F" w:rsidRPr="008844CA" w:rsidRDefault="00760E9F" w:rsidP="00760E9F">
      <w:pPr>
        <w:rPr>
          <w:lang w:val="es-ES_tradnl"/>
          <w:rPrChange w:id="36" w:author="Peral, Fernando" w:date="2017-06-06T08:56:00Z">
            <w:rPr>
              <w:lang w:val="es-ES"/>
            </w:rPr>
          </w:rPrChange>
        </w:rPr>
      </w:pPr>
      <w:r w:rsidRPr="008844CA">
        <w:rPr>
          <w:lang w:val="es-ES_tradnl"/>
          <w:rPrChange w:id="37" w:author="Peral, Fernando" w:date="2017-06-06T08:56:00Z">
            <w:rPr>
              <w:lang w:val="es-ES"/>
            </w:rPr>
          </w:rPrChange>
        </w:rPr>
        <w:t xml:space="preserve">Las definiciones de los términos siguientes son de aplicación a la utilización que de ellas se hace en esta </w:t>
      </w:r>
      <w:r w:rsidRPr="008844CA">
        <w:rPr>
          <w:lang w:val="es-ES_tradnl" w:eastAsia="ja-JP"/>
          <w:rPrChange w:id="38" w:author="Peral, Fernando" w:date="2017-06-06T08:56:00Z">
            <w:rPr>
              <w:lang w:val="es-ES" w:eastAsia="ja-JP"/>
            </w:rPr>
          </w:rPrChange>
        </w:rPr>
        <w:t>Recomendación</w:t>
      </w:r>
      <w:r w:rsidRPr="008844CA">
        <w:rPr>
          <w:lang w:val="es-ES_tradnl"/>
          <w:rPrChange w:id="39" w:author="Peral, Fernando" w:date="2017-06-06T08:56:00Z">
            <w:rPr>
              <w:lang w:val="es-ES"/>
            </w:rPr>
          </w:rPrChange>
        </w:rPr>
        <w:t>.</w:t>
      </w:r>
    </w:p>
    <w:p w:rsidR="00760E9F" w:rsidRPr="008844CA" w:rsidRDefault="00760E9F" w:rsidP="00760E9F">
      <w:pPr>
        <w:rPr>
          <w:lang w:val="es-ES_tradnl"/>
          <w:rPrChange w:id="40" w:author="Peral, Fernando" w:date="2017-06-06T08:56:00Z">
            <w:rPr>
              <w:lang w:val="es-ES"/>
            </w:rPr>
          </w:rPrChange>
        </w:rPr>
      </w:pPr>
      <w:r w:rsidRPr="008844CA">
        <w:rPr>
          <w:b/>
          <w:lang w:val="es-ES_tradnl"/>
          <w:rPrChange w:id="41" w:author="Peral, Fernando" w:date="2017-06-06T08:56:00Z">
            <w:rPr>
              <w:b/>
              <w:lang w:val="es-ES"/>
            </w:rPr>
          </w:rPrChange>
        </w:rPr>
        <w:t>audio AES</w:t>
      </w:r>
      <w:r w:rsidRPr="008844CA">
        <w:rPr>
          <w:lang w:val="es-ES_tradnl"/>
          <w:rPrChange w:id="42" w:author="Peral, Fernando" w:date="2017-06-06T08:56:00Z">
            <w:rPr>
              <w:lang w:val="es-ES"/>
            </w:rPr>
          </w:rPrChange>
        </w:rPr>
        <w:t>: Todos los datos VUCP (V, bit de validez de muestra, U, bit de datos de usuario, C, bit de estado del canal, P, bit de paridad par), datos de audio y datos auxiliares asociados a un tren</w:t>
      </w:r>
      <w:r>
        <w:rPr>
          <w:lang w:val="es-ES_tradnl"/>
        </w:rPr>
        <w:t xml:space="preserve"> digital AES definidos según la</w:t>
      </w:r>
      <w:r w:rsidRPr="008844CA">
        <w:rPr>
          <w:lang w:val="es-ES_tradnl"/>
          <w:rPrChange w:id="43" w:author="Peral, Fernando" w:date="2017-06-06T08:56:00Z">
            <w:rPr>
              <w:lang w:val="es-ES"/>
            </w:rPr>
          </w:rPrChange>
        </w:rPr>
        <w:t xml:space="preserve"> </w:t>
      </w:r>
      <w:r w:rsidRPr="008844CA">
        <w:rPr>
          <w:lang w:val="es-ES_tradnl" w:eastAsia="ja-JP"/>
          <w:rPrChange w:id="44" w:author="Peral, Fernando" w:date="2017-06-06T08:56:00Z">
            <w:rPr>
              <w:lang w:val="es-ES" w:eastAsia="ja-JP"/>
            </w:rPr>
          </w:rPrChange>
        </w:rPr>
        <w:t xml:space="preserve">Recomendación UIT-R </w:t>
      </w:r>
      <w:r w:rsidRPr="008844CA">
        <w:rPr>
          <w:lang w:val="es-ES_tradnl"/>
          <w:rPrChange w:id="45" w:author="Peral, Fernando" w:date="2017-06-06T08:56:00Z">
            <w:rPr>
              <w:lang w:val="es-ES"/>
            </w:rPr>
          </w:rPrChange>
        </w:rPr>
        <w:t>BS.647.</w:t>
      </w:r>
    </w:p>
    <w:p w:rsidR="002D393F" w:rsidRDefault="002D393F" w:rsidP="002D393F">
      <w:pPr>
        <w:rPr>
          <w:lang w:val="es-ES_tradnl"/>
        </w:rPr>
      </w:pPr>
      <w:r w:rsidRPr="008844CA">
        <w:rPr>
          <w:b/>
          <w:lang w:val="es-ES_tradnl"/>
          <w:rPrChange w:id="46" w:author="Peral, Fernando" w:date="2017-06-06T08:56:00Z">
            <w:rPr>
              <w:b/>
              <w:lang w:val="es-ES"/>
            </w:rPr>
          </w:rPrChange>
        </w:rPr>
        <w:t>audio isócrono</w:t>
      </w:r>
      <w:r w:rsidRPr="008844CA">
        <w:rPr>
          <w:lang w:val="es-ES_tradnl"/>
          <w:rPrChange w:id="47" w:author="Peral, Fernando" w:date="2017-06-06T08:56:00Z">
            <w:rPr>
              <w:lang w:val="es-ES"/>
            </w:rPr>
          </w:rPrChange>
        </w:rPr>
        <w:t>: Se considera que el audio está sincronizado con el vídeo si la velocidad de muestreo del audio es tal que el número de muestras de audio durante un número entero de cuadros de vídeo es un número entero constante, tal como se muestra en el ejemplo siguiente</w:t>
      </w:r>
      <w:r w:rsidRPr="008844CA">
        <w:rPr>
          <w:lang w:val="es-ES_tradnl"/>
        </w:rPr>
        <w:t>:</w:t>
      </w:r>
    </w:p>
    <w:p w:rsidR="002D393F" w:rsidRPr="008844CA" w:rsidRDefault="002D393F" w:rsidP="002D393F">
      <w:pPr>
        <w:rPr>
          <w:lang w:val="es-ES_tradnl"/>
          <w:rPrChange w:id="48" w:author="Peral, Fernando" w:date="2017-06-06T08:56:00Z">
            <w:rPr>
              <w:lang w:val="es-ES"/>
            </w:rPr>
          </w:rPrChange>
        </w:rPr>
      </w:pPr>
      <w:r w:rsidRPr="008844CA">
        <w:rPr>
          <w:b/>
          <w:lang w:val="es-ES_tradnl"/>
          <w:rPrChange w:id="49" w:author="Peral, Fernando" w:date="2017-06-06T08:56:00Z">
            <w:rPr>
              <w:b/>
              <w:lang w:val="es-ES"/>
            </w:rPr>
          </w:rPrChange>
        </w:rPr>
        <w:t>bloque horizontal de datos auxiliares</w:t>
      </w:r>
      <w:r w:rsidRPr="008844CA">
        <w:rPr>
          <w:lang w:val="es-ES_tradnl"/>
          <w:rPrChange w:id="50" w:author="Peral, Fernando" w:date="2017-06-06T08:56:00Z">
            <w:rPr>
              <w:lang w:val="es-ES"/>
            </w:rPr>
          </w:rPrChange>
        </w:rPr>
        <w:t>: Espacio de datos auxiliares en el intervalo de supresión de línea digital de una línea de televisión.</w:t>
      </w:r>
    </w:p>
    <w:p w:rsidR="002D393F" w:rsidRDefault="002D393F" w:rsidP="002D393F">
      <w:pPr>
        <w:rPr>
          <w:lang w:val="es-ES_tradnl"/>
        </w:rPr>
      </w:pPr>
      <w:r w:rsidRPr="008844CA">
        <w:rPr>
          <w:b/>
          <w:lang w:val="es-ES_tradnl"/>
        </w:rPr>
        <w:t xml:space="preserve">código </w:t>
      </w:r>
      <w:r w:rsidRPr="008844CA">
        <w:rPr>
          <w:b/>
          <w:lang w:val="es-ES_tradnl"/>
          <w:rPrChange w:id="51" w:author="Peral, Fernando" w:date="2017-06-06T08:56:00Z">
            <w:rPr>
              <w:b/>
              <w:lang w:val="es-ES"/>
            </w:rPr>
          </w:rPrChange>
        </w:rPr>
        <w:t>de corrección de errores</w:t>
      </w:r>
      <w:r w:rsidRPr="008844CA">
        <w:rPr>
          <w:lang w:val="es-ES_tradnl"/>
          <w:rPrChange w:id="52" w:author="Peral, Fernando" w:date="2017-06-06T08:56:00Z">
            <w:rPr>
              <w:lang w:val="es-ES"/>
            </w:rPr>
          </w:rPrChange>
        </w:rPr>
        <w:t xml:space="preserve">: Código BCH (31, 25) (método de corrección de errores) en cada secuencia de bits b0-b7. Los errores entre la primera palabra de la bandera de datos auxiliares (ADF, </w:t>
      </w:r>
      <w:proofErr w:type="spellStart"/>
      <w:r w:rsidRPr="008844CA">
        <w:rPr>
          <w:i/>
          <w:lang w:val="es-ES_tradnl"/>
          <w:rPrChange w:id="53" w:author="Peral, Fernando" w:date="2017-06-06T08:56:00Z">
            <w:rPr>
              <w:i/>
              <w:lang w:val="es-ES"/>
            </w:rPr>
          </w:rPrChange>
        </w:rPr>
        <w:t>ancilliary</w:t>
      </w:r>
      <w:proofErr w:type="spellEnd"/>
      <w:r w:rsidRPr="008844CA">
        <w:rPr>
          <w:i/>
          <w:lang w:val="es-ES_tradnl"/>
          <w:rPrChange w:id="54" w:author="Peral, Fernando" w:date="2017-06-06T08:56:00Z">
            <w:rPr>
              <w:i/>
              <w:lang w:val="es-ES"/>
            </w:rPr>
          </w:rPrChange>
        </w:rPr>
        <w:t xml:space="preserve"> data </w:t>
      </w:r>
      <w:proofErr w:type="spellStart"/>
      <w:r w:rsidRPr="008844CA">
        <w:rPr>
          <w:i/>
          <w:lang w:val="es-ES_tradnl"/>
          <w:rPrChange w:id="55" w:author="Peral, Fernando" w:date="2017-06-06T08:56:00Z">
            <w:rPr>
              <w:i/>
              <w:lang w:val="es-ES"/>
            </w:rPr>
          </w:rPrChange>
        </w:rPr>
        <w:t>flag</w:t>
      </w:r>
      <w:proofErr w:type="spellEnd"/>
      <w:r w:rsidRPr="008844CA">
        <w:rPr>
          <w:lang w:val="es-ES_tradnl"/>
          <w:rPrChange w:id="56" w:author="Peral, Fernando" w:date="2017-06-06T08:56:00Z">
            <w:rPr>
              <w:lang w:val="es-ES"/>
            </w:rPr>
          </w:rPrChange>
        </w:rPr>
        <w:t xml:space="preserve">) y la última palabra de los datos de audio del canal 4 (CH4) en la palabras de datos de usuario (UDW, </w:t>
      </w:r>
      <w:proofErr w:type="spellStart"/>
      <w:r w:rsidRPr="008844CA">
        <w:rPr>
          <w:i/>
          <w:lang w:val="es-ES_tradnl"/>
          <w:rPrChange w:id="57" w:author="Peral, Fernando" w:date="2017-06-06T08:56:00Z">
            <w:rPr>
              <w:i/>
              <w:lang w:val="es-ES"/>
            </w:rPr>
          </w:rPrChange>
        </w:rPr>
        <w:t>user</w:t>
      </w:r>
      <w:proofErr w:type="spellEnd"/>
      <w:r w:rsidRPr="008844CA">
        <w:rPr>
          <w:i/>
          <w:lang w:val="es-ES_tradnl"/>
          <w:rPrChange w:id="58" w:author="Peral, Fernando" w:date="2017-06-06T08:56:00Z">
            <w:rPr>
              <w:i/>
              <w:lang w:val="es-ES"/>
            </w:rPr>
          </w:rPrChange>
        </w:rPr>
        <w:t xml:space="preserve"> data </w:t>
      </w:r>
      <w:proofErr w:type="spellStart"/>
      <w:r w:rsidRPr="008844CA">
        <w:rPr>
          <w:i/>
          <w:lang w:val="es-ES_tradnl"/>
          <w:rPrChange w:id="59" w:author="Peral, Fernando" w:date="2017-06-06T08:56:00Z">
            <w:rPr>
              <w:i/>
              <w:lang w:val="es-ES"/>
            </w:rPr>
          </w:rPrChange>
        </w:rPr>
        <w:t>words</w:t>
      </w:r>
      <w:proofErr w:type="spellEnd"/>
      <w:r w:rsidRPr="008844CA">
        <w:rPr>
          <w:lang w:val="es-ES_tradnl"/>
          <w:rPrChange w:id="60" w:author="Peral, Fernando" w:date="2017-06-06T08:56:00Z">
            <w:rPr>
              <w:lang w:val="es-ES"/>
            </w:rPr>
          </w:rPrChange>
        </w:rPr>
        <w:t>) se corrigen o se detectan dentro de la capacidad del código.</w:t>
      </w:r>
    </w:p>
    <w:p w:rsidR="002D393F" w:rsidRPr="008844CA" w:rsidRDefault="002D393F" w:rsidP="002D393F">
      <w:pPr>
        <w:rPr>
          <w:lang w:val="es-ES_tradnl"/>
          <w:rPrChange w:id="61" w:author="Peral, Fernando" w:date="2017-06-06T08:56:00Z">
            <w:rPr>
              <w:lang w:val="es-ES"/>
            </w:rPr>
          </w:rPrChange>
        </w:rPr>
      </w:pPr>
      <w:r w:rsidRPr="008844CA">
        <w:rPr>
          <w:b/>
          <w:lang w:val="es-ES_tradnl"/>
          <w:rPrChange w:id="62" w:author="Peral, Fernando" w:date="2017-06-06T08:56:00Z">
            <w:rPr>
              <w:b/>
              <w:lang w:val="es-ES"/>
            </w:rPr>
          </w:rPrChange>
        </w:rPr>
        <w:t>datos de audio</w:t>
      </w:r>
      <w:r w:rsidRPr="008844CA">
        <w:rPr>
          <w:lang w:val="es-ES_tradnl"/>
          <w:rPrChange w:id="63" w:author="Peral, Fernando" w:date="2017-06-06T08:56:00Z">
            <w:rPr>
              <w:lang w:val="es-ES"/>
            </w:rPr>
          </w:rPrChange>
        </w:rPr>
        <w:t xml:space="preserve">: 29 bits: 24 bits de audio AES asociado con una muestra de audio, incluyendo datos auxiliares AES, más los bits </w:t>
      </w:r>
      <w:r w:rsidRPr="008844CA">
        <w:rPr>
          <w:rFonts w:eastAsia="MS Mincho"/>
          <w:lang w:val="es-ES_tradnl" w:eastAsia="ja-JP"/>
          <w:rPrChange w:id="64" w:author="Peral, Fernando" w:date="2017-06-06T08:56:00Z">
            <w:rPr>
              <w:rFonts w:eastAsia="MS Mincho"/>
              <w:lang w:val="es-ES" w:eastAsia="ja-JP"/>
            </w:rPr>
          </w:rPrChange>
        </w:rPr>
        <w:t>VUCP</w:t>
      </w:r>
      <w:r w:rsidRPr="008844CA">
        <w:rPr>
          <w:lang w:val="es-ES_tradnl"/>
          <w:rPrChange w:id="65" w:author="Peral, Fernando" w:date="2017-06-06T08:56:00Z">
            <w:rPr>
              <w:lang w:val="es-ES"/>
            </w:rPr>
          </w:rPrChange>
        </w:rPr>
        <w:t xml:space="preserve"> y la bandera Z del preámbulo del tren AES</w:t>
      </w:r>
      <w:r w:rsidRPr="008844CA">
        <w:rPr>
          <w:lang w:val="es-ES_tradnl" w:eastAsia="ja-JP"/>
          <w:rPrChange w:id="66" w:author="Peral, Fernando" w:date="2017-06-06T08:56:00Z">
            <w:rPr>
              <w:lang w:val="es-ES" w:eastAsia="ja-JP"/>
            </w:rPr>
          </w:rPrChange>
        </w:rPr>
        <w:t>3</w:t>
      </w:r>
      <w:r w:rsidRPr="008844CA">
        <w:rPr>
          <w:lang w:val="es-ES_tradnl"/>
          <w:rPrChange w:id="67" w:author="Peral, Fernando" w:date="2017-06-06T08:56:00Z">
            <w:rPr>
              <w:lang w:val="es-ES"/>
            </w:rPr>
          </w:rPrChange>
        </w:rPr>
        <w:t>. El bit Z es común a los dos canales de una pareja de canales AES.</w:t>
      </w:r>
    </w:p>
    <w:p w:rsidR="00760E9F" w:rsidRPr="008844CA" w:rsidRDefault="00760E9F" w:rsidP="00760E9F">
      <w:pPr>
        <w:rPr>
          <w:lang w:val="es-ES_tradnl"/>
          <w:rPrChange w:id="68" w:author="Peral, Fernando" w:date="2017-06-06T08:56:00Z">
            <w:rPr>
              <w:lang w:val="es-ES"/>
            </w:rPr>
          </w:rPrChange>
        </w:rPr>
      </w:pPr>
      <w:r w:rsidRPr="008844CA">
        <w:rPr>
          <w:b/>
          <w:lang w:val="es-ES_tradnl"/>
          <w:rPrChange w:id="69" w:author="Peral, Fernando" w:date="2017-06-06T08:56:00Z">
            <w:rPr>
              <w:b/>
              <w:lang w:val="es-ES"/>
            </w:rPr>
          </w:rPrChange>
        </w:rPr>
        <w:t>datos de fase del reloj de audio</w:t>
      </w:r>
      <w:r w:rsidRPr="008844CA">
        <w:rPr>
          <w:lang w:val="es-ES_tradnl"/>
          <w:rPrChange w:id="70" w:author="Peral, Fernando" w:date="2017-06-06T08:56:00Z">
            <w:rPr>
              <w:lang w:val="es-ES"/>
            </w:rPr>
          </w:rPrChange>
        </w:rPr>
        <w:t>: La fase del reloj de audio viene dada por el número de impulsos de reloj de vídeo entre la primera palabra del EAV y la muestra de vídeo del mismo instante en que la muestra de audio se presenta a la entrada del formateador.</w:t>
      </w:r>
    </w:p>
    <w:p w:rsidR="002D393F" w:rsidRPr="008844CA" w:rsidRDefault="002D393F" w:rsidP="002D393F">
      <w:pPr>
        <w:rPr>
          <w:lang w:val="es-ES_tradnl"/>
        </w:rPr>
      </w:pPr>
      <w:r w:rsidRPr="008844CA">
        <w:rPr>
          <w:b/>
          <w:lang w:val="es-ES_tradnl"/>
        </w:rPr>
        <w:t>grupo de audio</w:t>
      </w:r>
      <w:r w:rsidRPr="008844CA">
        <w:rPr>
          <w:lang w:val="es-ES_tradnl"/>
        </w:rPr>
        <w:t>: Consta de dos parejas de canales incluidas en un paquete de datos auxiliares. Cada grupo de audio tiene un ID único. Los grupos de audio se numeran del 1 al 4.</w:t>
      </w:r>
    </w:p>
    <w:p w:rsidR="002D393F" w:rsidRPr="008844CA" w:rsidRDefault="002D393F" w:rsidP="002D393F">
      <w:pPr>
        <w:rPr>
          <w:lang w:val="es-ES_tradnl"/>
        </w:rPr>
      </w:pPr>
      <w:r w:rsidRPr="008844CA">
        <w:rPr>
          <w:b/>
          <w:lang w:val="es-ES_tradnl"/>
        </w:rPr>
        <w:t>grupo de audio ampliado</w:t>
      </w:r>
      <w:r w:rsidRPr="008844CA">
        <w:rPr>
          <w:lang w:val="es-ES_tradnl"/>
        </w:rPr>
        <w:t xml:space="preserve">: un grupo de audio según se define en el </w:t>
      </w:r>
      <w:r>
        <w:rPr>
          <w:lang w:val="es-ES_tradnl"/>
        </w:rPr>
        <w:t>Anexo </w:t>
      </w:r>
      <w:r w:rsidRPr="008844CA">
        <w:rPr>
          <w:lang w:val="es-ES_tradnl"/>
        </w:rPr>
        <w:t>1 de la presente Recomendación pero numerado de 5 a 8.</w:t>
      </w:r>
    </w:p>
    <w:p w:rsidR="002D393F" w:rsidRPr="008844CA" w:rsidRDefault="002D393F" w:rsidP="002D393F">
      <w:pPr>
        <w:rPr>
          <w:lang w:val="es-ES_tradnl"/>
          <w:rPrChange w:id="71" w:author="Peral, Fernando" w:date="2017-06-06T08:56:00Z">
            <w:rPr>
              <w:lang w:val="es-ES"/>
            </w:rPr>
          </w:rPrChange>
        </w:rPr>
      </w:pPr>
      <w:r w:rsidRPr="008844CA">
        <w:rPr>
          <w:b/>
          <w:lang w:val="es-ES_tradnl"/>
        </w:rPr>
        <w:t xml:space="preserve">ID </w:t>
      </w:r>
      <w:r w:rsidRPr="008844CA">
        <w:rPr>
          <w:b/>
          <w:lang w:val="es-ES_tradnl"/>
          <w:rPrChange w:id="72" w:author="Peral, Fernando" w:date="2017-06-06T08:56:00Z">
            <w:rPr>
              <w:b/>
              <w:lang w:val="es-ES"/>
            </w:rPr>
          </w:rPrChange>
        </w:rPr>
        <w:t>de datos</w:t>
      </w:r>
      <w:r w:rsidRPr="008844CA">
        <w:rPr>
          <w:lang w:val="es-ES_tradnl"/>
          <w:rPrChange w:id="73" w:author="Peral, Fernando" w:date="2017-06-06T08:56:00Z">
            <w:rPr>
              <w:lang w:val="es-ES"/>
            </w:rPr>
          </w:rPrChange>
        </w:rPr>
        <w:t xml:space="preserve">: Palabra del paquete de datos auxiliares que identifica la utilización de los datos. </w:t>
      </w:r>
    </w:p>
    <w:p w:rsidR="002D393F" w:rsidRPr="008844CA" w:rsidRDefault="002D393F" w:rsidP="002D393F">
      <w:pPr>
        <w:rPr>
          <w:lang w:val="es-ES_tradnl"/>
          <w:rPrChange w:id="74" w:author="Peral, Fernando" w:date="2017-06-06T08:56:00Z">
            <w:rPr>
              <w:lang w:val="es-ES"/>
            </w:rPr>
          </w:rPrChange>
        </w:rPr>
      </w:pPr>
      <w:r w:rsidRPr="008844CA">
        <w:rPr>
          <w:b/>
          <w:lang w:val="es-ES_tradnl"/>
          <w:rPrChange w:id="75" w:author="Peral, Fernando" w:date="2017-06-06T08:56:00Z">
            <w:rPr>
              <w:b/>
              <w:lang w:val="es-ES"/>
            </w:rPr>
          </w:rPrChange>
        </w:rPr>
        <w:t>número de trama de audio</w:t>
      </w:r>
      <w:r w:rsidRPr="008844CA">
        <w:rPr>
          <w:lang w:val="es-ES_tradnl"/>
          <w:rPrChange w:id="76" w:author="Peral, Fernando" w:date="2017-06-06T08:56:00Z">
            <w:rPr>
              <w:lang w:val="es-ES"/>
            </w:rPr>
          </w:rPrChange>
        </w:rPr>
        <w:t>: Número, comenzando por uno, asignado a cada trama de la secuencia de tramas de audio.</w:t>
      </w:r>
    </w:p>
    <w:p w:rsidR="002D393F" w:rsidRPr="008844CA" w:rsidRDefault="002D393F" w:rsidP="002D393F">
      <w:pPr>
        <w:rPr>
          <w:lang w:val="es-ES_tradnl"/>
          <w:rPrChange w:id="77" w:author="Peral, Fernando" w:date="2017-06-06T08:56:00Z">
            <w:rPr>
              <w:lang w:val="es-ES"/>
            </w:rPr>
          </w:rPrChange>
        </w:rPr>
      </w:pPr>
      <w:r w:rsidRPr="008844CA">
        <w:rPr>
          <w:b/>
          <w:lang w:val="es-ES_tradnl"/>
          <w:rPrChange w:id="78" w:author="Peral, Fernando" w:date="2017-06-06T08:56:00Z">
            <w:rPr>
              <w:b/>
              <w:lang w:val="es-ES"/>
            </w:rPr>
          </w:rPrChange>
        </w:rPr>
        <w:t>paquete de control de audio</w:t>
      </w:r>
      <w:r w:rsidRPr="008844CA">
        <w:rPr>
          <w:lang w:val="es-ES_tradnl"/>
          <w:rPrChange w:id="79" w:author="Peral, Fernando" w:date="2017-06-06T08:56:00Z">
            <w:rPr>
              <w:lang w:val="es-ES"/>
            </w:rPr>
          </w:rPrChange>
        </w:rPr>
        <w:t>: Paquete de datos auxiliar que ocurre una vez por trama en un sistema con entrelazado y una vez por cuadro en un sistema progresivo y que contiene datos utilizados en el proceso de decodificación del tren de datos de audio.</w:t>
      </w:r>
    </w:p>
    <w:p w:rsidR="002D393F" w:rsidRPr="008844CA" w:rsidRDefault="002D393F" w:rsidP="002D393F">
      <w:pPr>
        <w:rPr>
          <w:lang w:val="es-ES_tradnl"/>
        </w:rPr>
      </w:pPr>
      <w:r w:rsidRPr="008844CA">
        <w:rPr>
          <w:b/>
          <w:lang w:val="es-ES_tradnl"/>
        </w:rPr>
        <w:t>paquete de control de audio ampliado</w:t>
      </w:r>
      <w:r w:rsidRPr="008844CA">
        <w:rPr>
          <w:bCs/>
          <w:lang w:val="es-ES_tradnl"/>
        </w:rPr>
        <w:t>:</w:t>
      </w:r>
      <w:r w:rsidRPr="008844CA">
        <w:rPr>
          <w:lang w:val="es-ES_tradnl"/>
        </w:rPr>
        <w:t xml:space="preserve"> un paquete de control de audio según se define en el </w:t>
      </w:r>
      <w:r>
        <w:rPr>
          <w:lang w:val="es-ES_tradnl"/>
        </w:rPr>
        <w:t>Anexo </w:t>
      </w:r>
      <w:r w:rsidRPr="008844CA">
        <w:rPr>
          <w:lang w:val="es-ES_tradnl"/>
        </w:rPr>
        <w:t>1 de la presente Recomendación pero con identidad correspondiente a los números de grupo de audio ampliado 5 a 8.</w:t>
      </w:r>
    </w:p>
    <w:p w:rsidR="00760E9F" w:rsidRPr="008844CA" w:rsidRDefault="00760E9F" w:rsidP="00760E9F">
      <w:pPr>
        <w:rPr>
          <w:lang w:val="es-ES_tradnl"/>
          <w:rPrChange w:id="80" w:author="Peral, Fernando" w:date="2017-06-06T08:56:00Z">
            <w:rPr>
              <w:lang w:val="es-ES"/>
            </w:rPr>
          </w:rPrChange>
        </w:rPr>
      </w:pPr>
      <w:r w:rsidRPr="008844CA">
        <w:rPr>
          <w:b/>
          <w:lang w:val="es-ES_tradnl"/>
          <w:rPrChange w:id="81" w:author="Peral, Fernando" w:date="2017-06-06T08:56:00Z">
            <w:rPr>
              <w:b/>
              <w:lang w:val="es-ES"/>
            </w:rPr>
          </w:rPrChange>
        </w:rPr>
        <w:t>paquete de datos de audio</w:t>
      </w:r>
      <w:r w:rsidRPr="008844CA">
        <w:rPr>
          <w:lang w:val="es-ES_tradnl"/>
          <w:rPrChange w:id="82" w:author="Peral, Fernando" w:date="2017-06-06T08:56:00Z">
            <w:rPr>
              <w:lang w:val="es-ES"/>
            </w:rPr>
          </w:rPrChange>
        </w:rPr>
        <w:t>: Paquete de datos auxiliares que contiene datos de fase del reloj de audio, datos de audio para dos pares de canales (4 canales) y código de corrección de errores. Un paquete de datos de audio contiene datos de audio de una muestra asociada a cada canal de audio.</w:t>
      </w:r>
    </w:p>
    <w:p w:rsidR="002D393F" w:rsidRPr="008844CA" w:rsidRDefault="002D393F" w:rsidP="002D393F">
      <w:pPr>
        <w:rPr>
          <w:lang w:val="es-ES_tradnl"/>
        </w:rPr>
      </w:pPr>
      <w:r w:rsidRPr="008844CA">
        <w:rPr>
          <w:b/>
          <w:lang w:val="es-ES_tradnl"/>
        </w:rPr>
        <w:t>paquete de datos de audio ampliado</w:t>
      </w:r>
      <w:r w:rsidRPr="008844CA">
        <w:rPr>
          <w:lang w:val="es-ES_tradnl"/>
        </w:rPr>
        <w:t xml:space="preserve">: un paquete de datos de audio según se define en el </w:t>
      </w:r>
      <w:r>
        <w:rPr>
          <w:lang w:val="es-ES_tradnl"/>
        </w:rPr>
        <w:t>Anexo </w:t>
      </w:r>
      <w:r w:rsidRPr="008844CA">
        <w:rPr>
          <w:lang w:val="es-ES_tradnl"/>
        </w:rPr>
        <w:t>1 de la presente Recomendación pero con identidad correspondiente a los números de grupo de audio ampliado 5 a 8.</w:t>
      </w:r>
    </w:p>
    <w:p w:rsidR="002D393F" w:rsidRPr="008844CA" w:rsidRDefault="002D393F" w:rsidP="002D393F">
      <w:pPr>
        <w:rPr>
          <w:lang w:val="es-ES_tradnl"/>
        </w:rPr>
      </w:pPr>
      <w:r w:rsidRPr="008844CA">
        <w:rPr>
          <w:b/>
          <w:lang w:val="es-ES_tradnl"/>
        </w:rPr>
        <w:t>pareja de canales</w:t>
      </w:r>
      <w:r w:rsidRPr="008844CA">
        <w:rPr>
          <w:lang w:val="es-ES_tradnl"/>
        </w:rPr>
        <w:t>: Dos canales de audio digital obtenidos de la misma fuente de audio AES.</w:t>
      </w:r>
    </w:p>
    <w:p w:rsidR="002D393F" w:rsidRPr="008844CA" w:rsidRDefault="002D393F" w:rsidP="002D393F">
      <w:pPr>
        <w:rPr>
          <w:lang w:val="es-ES_tradnl"/>
        </w:rPr>
      </w:pPr>
      <w:r w:rsidRPr="008844CA">
        <w:rPr>
          <w:b/>
          <w:lang w:val="es-ES_tradnl"/>
        </w:rPr>
        <w:t>secuencia de trama de audio</w:t>
      </w:r>
      <w:r w:rsidRPr="008844CA">
        <w:rPr>
          <w:lang w:val="es-ES_tradnl"/>
        </w:rPr>
        <w:t>:</w:t>
      </w:r>
      <w:r w:rsidRPr="008844CA">
        <w:rPr>
          <w:bCs/>
          <w:lang w:val="es-ES_tradnl"/>
        </w:rPr>
        <w:t xml:space="preserve"> </w:t>
      </w:r>
      <w:r w:rsidRPr="008844CA">
        <w:rPr>
          <w:lang w:val="es-ES_tradnl"/>
        </w:rPr>
        <w:t>Número de tramas de vídeo requeridas para un numero entero de muestras de audio en funcionamiento síncrono.</w:t>
      </w:r>
    </w:p>
    <w:p w:rsidR="002D393F" w:rsidRPr="008844CA" w:rsidRDefault="002D393F" w:rsidP="002D393F">
      <w:pPr>
        <w:rPr>
          <w:lang w:val="es-ES_tradnl"/>
          <w:rPrChange w:id="83" w:author="Peral, Fernando" w:date="2017-06-06T08:56:00Z">
            <w:rPr>
              <w:lang w:val="es-ES"/>
            </w:rPr>
          </w:rPrChange>
        </w:rPr>
      </w:pPr>
      <w:proofErr w:type="spellStart"/>
      <w:r w:rsidRPr="008844CA">
        <w:rPr>
          <w:b/>
          <w:lang w:val="es-ES_tradnl"/>
          <w:rPrChange w:id="84" w:author="Peral, Fernando" w:date="2017-06-06T08:56:00Z">
            <w:rPr>
              <w:b/>
              <w:lang w:val="es-ES"/>
            </w:rPr>
          </w:rPrChange>
        </w:rPr>
        <w:lastRenderedPageBreak/>
        <w:t>subtrama</w:t>
      </w:r>
      <w:proofErr w:type="spellEnd"/>
      <w:r w:rsidRPr="008844CA">
        <w:rPr>
          <w:b/>
          <w:lang w:val="es-ES_tradnl"/>
          <w:rPrChange w:id="85" w:author="Peral, Fernando" w:date="2017-06-06T08:56:00Z">
            <w:rPr>
              <w:b/>
              <w:lang w:val="es-ES"/>
            </w:rPr>
          </w:rPrChange>
        </w:rPr>
        <w:t xml:space="preserve"> AES</w:t>
      </w:r>
      <w:r w:rsidRPr="008844CA">
        <w:rPr>
          <w:lang w:val="es-ES_tradnl"/>
          <w:rPrChange w:id="86" w:author="Peral, Fernando" w:date="2017-06-06T08:56:00Z">
            <w:rPr>
              <w:lang w:val="es-ES"/>
            </w:rPr>
          </w:rPrChange>
        </w:rPr>
        <w:t>: Todos los datos asociados con una muestra de audio AES para un canal en una pareja de canales.</w:t>
      </w:r>
    </w:p>
    <w:p w:rsidR="002D393F" w:rsidRPr="008844CA" w:rsidRDefault="002D393F" w:rsidP="002D393F">
      <w:pPr>
        <w:rPr>
          <w:lang w:val="es-ES_tradnl"/>
          <w:rPrChange w:id="87" w:author="Peral, Fernando" w:date="2017-06-06T08:56:00Z">
            <w:rPr>
              <w:lang w:val="es-ES"/>
            </w:rPr>
          </w:rPrChange>
        </w:rPr>
      </w:pPr>
      <w:r w:rsidRPr="008844CA">
        <w:rPr>
          <w:b/>
          <w:lang w:val="es-ES_tradnl"/>
          <w:rPrChange w:id="88" w:author="Peral, Fernando" w:date="2017-06-06T08:56:00Z">
            <w:rPr>
              <w:b/>
              <w:lang w:val="es-ES"/>
            </w:rPr>
          </w:rPrChange>
        </w:rPr>
        <w:t>trama AES</w:t>
      </w:r>
      <w:r w:rsidRPr="008844CA">
        <w:rPr>
          <w:lang w:val="es-ES_tradnl"/>
          <w:rPrChange w:id="89" w:author="Peral, Fernando" w:date="2017-06-06T08:56:00Z">
            <w:rPr>
              <w:lang w:val="es-ES"/>
            </w:rPr>
          </w:rPrChange>
        </w:rPr>
        <w:t xml:space="preserve">: Conjunto de dos </w:t>
      </w:r>
      <w:proofErr w:type="spellStart"/>
      <w:r w:rsidRPr="008844CA">
        <w:rPr>
          <w:lang w:val="es-ES_tradnl"/>
          <w:rPrChange w:id="90" w:author="Peral, Fernando" w:date="2017-06-06T08:56:00Z">
            <w:rPr>
              <w:lang w:val="es-ES"/>
            </w:rPr>
          </w:rPrChange>
        </w:rPr>
        <w:t>subtramas</w:t>
      </w:r>
      <w:proofErr w:type="spellEnd"/>
      <w:r w:rsidRPr="008844CA">
        <w:rPr>
          <w:lang w:val="es-ES_tradnl"/>
          <w:rPrChange w:id="91" w:author="Peral, Fernando" w:date="2017-06-06T08:56:00Z">
            <w:rPr>
              <w:lang w:val="es-ES"/>
            </w:rPr>
          </w:rPrChange>
        </w:rPr>
        <w:t xml:space="preserve"> AES</w:t>
      </w:r>
      <w:r w:rsidRPr="008844CA">
        <w:rPr>
          <w:rFonts w:eastAsia="MS Mincho"/>
          <w:lang w:val="es-ES_tradnl" w:eastAsia="ja-JP"/>
          <w:rPrChange w:id="92" w:author="Peral, Fernando" w:date="2017-06-06T08:56:00Z">
            <w:rPr>
              <w:rFonts w:eastAsia="MS Mincho"/>
              <w:lang w:val="es-ES" w:eastAsia="ja-JP"/>
            </w:rPr>
          </w:rPrChange>
        </w:rPr>
        <w:t>; en el caso de muestreo de 32</w:t>
      </w:r>
      <w:r w:rsidR="001F2244">
        <w:rPr>
          <w:rFonts w:eastAsia="MS Mincho"/>
          <w:lang w:val="es-ES_tradnl" w:eastAsia="ja-JP"/>
        </w:rPr>
        <w:t> kHz</w:t>
      </w:r>
      <w:r w:rsidRPr="008844CA">
        <w:rPr>
          <w:rFonts w:eastAsia="MS Mincho"/>
          <w:lang w:val="es-ES_tradnl" w:eastAsia="ja-JP"/>
          <w:rPrChange w:id="93" w:author="Peral, Fernando" w:date="2017-06-06T08:56:00Z">
            <w:rPr>
              <w:rFonts w:eastAsia="MS Mincho"/>
              <w:lang w:val="es-ES" w:eastAsia="ja-JP"/>
            </w:rPr>
          </w:rPrChange>
        </w:rPr>
        <w:t xml:space="preserve"> a 48</w:t>
      </w:r>
      <w:r w:rsidR="001F2244">
        <w:rPr>
          <w:rFonts w:eastAsia="MS Mincho"/>
          <w:lang w:val="es-ES_tradnl" w:eastAsia="ja-JP"/>
        </w:rPr>
        <w:t> kHz</w:t>
      </w:r>
      <w:r w:rsidRPr="008844CA">
        <w:rPr>
          <w:rFonts w:eastAsia="MS Mincho"/>
          <w:lang w:val="es-ES_tradnl" w:eastAsia="ja-JP"/>
          <w:rPrChange w:id="94" w:author="Peral, Fernando" w:date="2017-06-06T08:56:00Z">
            <w:rPr>
              <w:rFonts w:eastAsia="MS Mincho"/>
              <w:lang w:val="es-ES" w:eastAsia="ja-JP"/>
            </w:rPr>
          </w:rPrChange>
        </w:rPr>
        <w:t xml:space="preserve"> las </w:t>
      </w:r>
      <w:proofErr w:type="spellStart"/>
      <w:r w:rsidRPr="008844CA">
        <w:rPr>
          <w:rFonts w:eastAsia="MS Mincho"/>
          <w:lang w:val="es-ES_tradnl" w:eastAsia="ja-JP"/>
          <w:rPrChange w:id="95" w:author="Peral, Fernando" w:date="2017-06-06T08:56:00Z">
            <w:rPr>
              <w:rFonts w:eastAsia="MS Mincho"/>
              <w:lang w:val="es-ES" w:eastAsia="ja-JP"/>
            </w:rPr>
          </w:rPrChange>
        </w:rPr>
        <w:t>subtramas</w:t>
      </w:r>
      <w:proofErr w:type="spellEnd"/>
      <w:r w:rsidRPr="008844CA">
        <w:rPr>
          <w:rFonts w:eastAsia="MS Mincho"/>
          <w:lang w:val="es-ES_tradnl" w:eastAsia="ja-JP"/>
          <w:rPrChange w:id="96" w:author="Peral, Fernando" w:date="2017-06-06T08:56:00Z">
            <w:rPr>
              <w:rFonts w:eastAsia="MS Mincho"/>
              <w:lang w:val="es-ES" w:eastAsia="ja-JP"/>
            </w:rPr>
          </w:rPrChange>
        </w:rPr>
        <w:t xml:space="preserve"> uno y dos transportan los canales de 1 y 2 de audio AES respectivamente. En el caso de muestreo a 96</w:t>
      </w:r>
      <w:r w:rsidR="001F2244">
        <w:rPr>
          <w:rFonts w:eastAsia="MS Mincho"/>
          <w:lang w:val="es-ES_tradnl" w:eastAsia="ja-JP"/>
        </w:rPr>
        <w:t> kHz</w:t>
      </w:r>
      <w:r w:rsidRPr="008844CA">
        <w:rPr>
          <w:rFonts w:eastAsia="MS Mincho"/>
          <w:lang w:val="es-ES_tradnl" w:eastAsia="ja-JP"/>
          <w:rPrChange w:id="97" w:author="Peral, Fernando" w:date="2017-06-06T08:56:00Z">
            <w:rPr>
              <w:rFonts w:eastAsia="MS Mincho"/>
              <w:lang w:val="es-ES" w:eastAsia="ja-JP"/>
            </w:rPr>
          </w:rPrChange>
        </w:rPr>
        <w:t xml:space="preserve"> las </w:t>
      </w:r>
      <w:proofErr w:type="spellStart"/>
      <w:r w:rsidRPr="008844CA">
        <w:rPr>
          <w:rFonts w:eastAsia="MS Mincho"/>
          <w:lang w:val="es-ES_tradnl" w:eastAsia="ja-JP"/>
          <w:rPrChange w:id="98" w:author="Peral, Fernando" w:date="2017-06-06T08:56:00Z">
            <w:rPr>
              <w:rFonts w:eastAsia="MS Mincho"/>
              <w:lang w:val="es-ES" w:eastAsia="ja-JP"/>
            </w:rPr>
          </w:rPrChange>
        </w:rPr>
        <w:t>subtramas</w:t>
      </w:r>
      <w:proofErr w:type="spellEnd"/>
      <w:r w:rsidRPr="008844CA">
        <w:rPr>
          <w:rFonts w:eastAsia="MS Mincho"/>
          <w:lang w:val="es-ES_tradnl" w:eastAsia="ja-JP"/>
          <w:rPrChange w:id="99" w:author="Peral, Fernando" w:date="2017-06-06T08:56:00Z">
            <w:rPr>
              <w:rFonts w:eastAsia="MS Mincho"/>
              <w:lang w:val="es-ES" w:eastAsia="ja-JP"/>
            </w:rPr>
          </w:rPrChange>
        </w:rPr>
        <w:t xml:space="preserve"> uno y dos transportan obligatoriamente muestras sucesivas de la misma señal de audio AES</w:t>
      </w:r>
      <w:r w:rsidRPr="008844CA">
        <w:rPr>
          <w:lang w:val="es-ES_tradnl"/>
          <w:rPrChange w:id="100" w:author="Peral, Fernando" w:date="2017-06-06T08:56:00Z">
            <w:rPr>
              <w:lang w:val="es-ES"/>
            </w:rPr>
          </w:rPrChange>
        </w:rPr>
        <w:t>.</w:t>
      </w:r>
    </w:p>
    <w:p w:rsidR="00571ADA" w:rsidRPr="008844CA" w:rsidRDefault="00571ADA" w:rsidP="00571ADA">
      <w:pPr>
        <w:keepNext/>
        <w:spacing w:before="360" w:after="120"/>
        <w:jc w:val="center"/>
        <w:rPr>
          <w:lang w:val="es-ES_tradnl"/>
          <w:rPrChange w:id="101" w:author="Peral, Fernando" w:date="2017-06-06T09:05:00Z">
            <w:rPr>
              <w:lang w:val="en-GB"/>
            </w:rPr>
          </w:rPrChange>
        </w:rPr>
      </w:pPr>
      <w:r w:rsidRPr="008844CA">
        <w:rPr>
          <w:lang w:val="es-ES_tradnl"/>
        </w:rPr>
        <w:t xml:space="preserve">CUADRO </w:t>
      </w:r>
      <w:r w:rsidRPr="008844CA">
        <w:rPr>
          <w:lang w:val="es-ES_tradnl"/>
          <w:rPrChange w:id="102" w:author="Peral, Fernando" w:date="2017-06-06T09:05:00Z">
            <w:rPr>
              <w:lang w:val="en-GB"/>
            </w:rPr>
          </w:rPrChange>
        </w:rPr>
        <w:t>1</w:t>
      </w:r>
    </w:p>
    <w:p w:rsidR="00571ADA" w:rsidRPr="008844CA" w:rsidRDefault="00571ADA" w:rsidP="00571ADA">
      <w:pPr>
        <w:keepNext/>
        <w:spacing w:before="0" w:after="120"/>
        <w:jc w:val="center"/>
        <w:rPr>
          <w:b/>
          <w:lang w:val="es-ES_tradnl"/>
          <w:rPrChange w:id="103" w:author="Peral, Fernando" w:date="2017-06-06T09:05:00Z">
            <w:rPr>
              <w:b/>
              <w:lang w:val="en-GB"/>
            </w:rPr>
          </w:rPrChange>
        </w:rPr>
      </w:pPr>
      <w:r w:rsidRPr="008844CA">
        <w:rPr>
          <w:b/>
          <w:lang w:val="es-ES_tradnl"/>
          <w:rPrChange w:id="104" w:author="Peral, Fernando" w:date="2017-06-06T09:05:00Z">
            <w:rPr>
              <w:b/>
              <w:lang w:val="en-GB"/>
            </w:rPr>
          </w:rPrChange>
        </w:rPr>
        <w:t>Muestras de audio por cuadro para audio síncrono</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077"/>
        <w:gridCol w:w="680"/>
        <w:gridCol w:w="907"/>
        <w:gridCol w:w="567"/>
        <w:gridCol w:w="680"/>
        <w:gridCol w:w="850"/>
        <w:gridCol w:w="567"/>
        <w:gridCol w:w="680"/>
        <w:gridCol w:w="1077"/>
        <w:gridCol w:w="794"/>
        <w:gridCol w:w="737"/>
        <w:gridCol w:w="1020"/>
      </w:tblGrid>
      <w:tr w:rsidR="00590663" w:rsidRPr="00571ADA" w:rsidTr="00590663">
        <w:trPr>
          <w:jc w:val="center"/>
        </w:trPr>
        <w:tc>
          <w:tcPr>
            <w:tcW w:w="1077" w:type="dxa"/>
            <w:tcBorders>
              <w:top w:val="nil"/>
              <w:left w:val="nil"/>
              <w:bottom w:val="nil"/>
            </w:tcBorders>
          </w:tcPr>
          <w:p w:rsidR="00590663" w:rsidRPr="00571ADA" w:rsidRDefault="00590663"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05" w:author="Peral, Fernando" w:date="2017-06-06T09:05:00Z">
                  <w:rPr>
                    <w:b/>
                    <w:sz w:val="22"/>
                  </w:rPr>
                </w:rPrChange>
              </w:rPr>
            </w:pPr>
          </w:p>
        </w:tc>
        <w:tc>
          <w:tcPr>
            <w:tcW w:w="8559" w:type="dxa"/>
            <w:gridSpan w:val="11"/>
            <w:vAlign w:val="center"/>
          </w:tcPr>
          <w:p w:rsidR="00590663" w:rsidRPr="00571ADA" w:rsidRDefault="00590663"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06" w:author="Peral, Fernando" w:date="2017-06-06T09:05:00Z">
                  <w:rPr>
                    <w:b/>
                    <w:sz w:val="22"/>
                  </w:rPr>
                </w:rPrChange>
              </w:rPr>
            </w:pPr>
            <w:r w:rsidRPr="00571ADA">
              <w:rPr>
                <w:b/>
                <w:sz w:val="18"/>
                <w:szCs w:val="18"/>
                <w:lang w:val="es-ES_tradnl"/>
              </w:rPr>
              <w:t>Muestras/cuadro</w:t>
            </w:r>
            <w:r w:rsidRPr="00571ADA">
              <w:rPr>
                <w:b/>
                <w:sz w:val="18"/>
                <w:szCs w:val="18"/>
                <w:lang w:val="es-ES_tradnl"/>
                <w:rPrChange w:id="107" w:author="Peral, Fernando" w:date="2017-06-06T09:05:00Z">
                  <w:rPr>
                    <w:b/>
                    <w:sz w:val="22"/>
                  </w:rPr>
                </w:rPrChange>
              </w:rPr>
              <w:t>/s</w:t>
            </w:r>
          </w:p>
        </w:tc>
      </w:tr>
      <w:tr w:rsidR="00571ADA" w:rsidRPr="00571ADA" w:rsidTr="00571ADA">
        <w:trPr>
          <w:jc w:val="center"/>
        </w:trPr>
        <w:tc>
          <w:tcPr>
            <w:tcW w:w="1077" w:type="dxa"/>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08" w:author="Peral, Fernando" w:date="2017-06-06T09:05:00Z">
                  <w:rPr>
                    <w:b/>
                    <w:sz w:val="22"/>
                  </w:rPr>
                </w:rPrChange>
              </w:rPr>
            </w:pPr>
            <w:r w:rsidRPr="00571ADA">
              <w:rPr>
                <w:b/>
                <w:sz w:val="18"/>
                <w:szCs w:val="18"/>
                <w:lang w:val="es-ES_tradnl"/>
                <w:rPrChange w:id="109" w:author="Peral, Fernando" w:date="2017-06-06T09:05:00Z">
                  <w:rPr>
                    <w:b/>
                    <w:sz w:val="22"/>
                  </w:rPr>
                </w:rPrChange>
              </w:rPr>
              <w:t>Velocidad de muestreo</w:t>
            </w:r>
            <w:r w:rsidRPr="00571ADA">
              <w:rPr>
                <w:b/>
                <w:sz w:val="18"/>
                <w:szCs w:val="18"/>
                <w:lang w:val="es-ES_tradnl"/>
              </w:rPr>
              <w:br/>
            </w:r>
            <w:r w:rsidRPr="00571ADA">
              <w:rPr>
                <w:b/>
                <w:sz w:val="18"/>
                <w:szCs w:val="18"/>
                <w:lang w:val="es-ES_tradnl"/>
                <w:rPrChange w:id="110" w:author="Peral, Fernando" w:date="2017-06-06T09:05:00Z">
                  <w:rPr>
                    <w:b/>
                    <w:sz w:val="22"/>
                  </w:rPr>
                </w:rPrChange>
              </w:rPr>
              <w:t>del audio</w:t>
            </w:r>
          </w:p>
        </w:tc>
        <w:tc>
          <w:tcPr>
            <w:tcW w:w="680"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11" w:author="Peral, Fernando" w:date="2017-06-06T09:05:00Z">
                  <w:rPr>
                    <w:b/>
                    <w:sz w:val="22"/>
                  </w:rPr>
                </w:rPrChange>
              </w:rPr>
            </w:pPr>
            <w:r w:rsidRPr="00571ADA">
              <w:rPr>
                <w:b/>
                <w:sz w:val="18"/>
                <w:szCs w:val="18"/>
                <w:lang w:val="es-ES_tradnl"/>
                <w:rPrChange w:id="112" w:author="Peral, Fernando" w:date="2017-06-06T09:05:00Z">
                  <w:rPr>
                    <w:b/>
                    <w:sz w:val="22"/>
                  </w:rPr>
                </w:rPrChange>
              </w:rPr>
              <w:t>120</w:t>
            </w:r>
          </w:p>
        </w:tc>
        <w:tc>
          <w:tcPr>
            <w:tcW w:w="907"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13" w:author="Peral, Fernando" w:date="2017-06-06T09:05:00Z">
                  <w:rPr>
                    <w:b/>
                    <w:sz w:val="22"/>
                  </w:rPr>
                </w:rPrChange>
              </w:rPr>
            </w:pPr>
            <w:r w:rsidRPr="00571ADA">
              <w:rPr>
                <w:b/>
                <w:sz w:val="18"/>
                <w:szCs w:val="18"/>
                <w:lang w:val="es-ES_tradnl"/>
                <w:rPrChange w:id="114" w:author="Peral, Fernando" w:date="2017-06-06T09:05:00Z">
                  <w:rPr>
                    <w:b/>
                    <w:sz w:val="22"/>
                  </w:rPr>
                </w:rPrChange>
              </w:rPr>
              <w:t>120/1</w:t>
            </w:r>
            <w:r w:rsidRPr="00571ADA">
              <w:rPr>
                <w:b/>
                <w:sz w:val="18"/>
                <w:szCs w:val="18"/>
                <w:lang w:val="es-ES_tradnl"/>
              </w:rPr>
              <w:t>,</w:t>
            </w:r>
            <w:r w:rsidRPr="00571ADA">
              <w:rPr>
                <w:b/>
                <w:sz w:val="18"/>
                <w:szCs w:val="18"/>
                <w:lang w:val="es-ES_tradnl"/>
                <w:rPrChange w:id="115" w:author="Peral, Fernando" w:date="2017-06-06T09:05:00Z">
                  <w:rPr>
                    <w:b/>
                    <w:sz w:val="22"/>
                  </w:rPr>
                </w:rPrChange>
              </w:rPr>
              <w:t>001</w:t>
            </w:r>
          </w:p>
        </w:tc>
        <w:tc>
          <w:tcPr>
            <w:tcW w:w="567"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16" w:author="Peral, Fernando" w:date="2017-06-06T09:05:00Z">
                  <w:rPr>
                    <w:b/>
                    <w:sz w:val="22"/>
                  </w:rPr>
                </w:rPrChange>
              </w:rPr>
            </w:pPr>
            <w:r w:rsidRPr="00571ADA">
              <w:rPr>
                <w:b/>
                <w:sz w:val="18"/>
                <w:szCs w:val="18"/>
                <w:lang w:val="es-ES_tradnl"/>
                <w:rPrChange w:id="117" w:author="Peral, Fernando" w:date="2017-06-06T09:05:00Z">
                  <w:rPr>
                    <w:b/>
                    <w:sz w:val="22"/>
                  </w:rPr>
                </w:rPrChange>
              </w:rPr>
              <w:t>100</w:t>
            </w:r>
          </w:p>
        </w:tc>
        <w:tc>
          <w:tcPr>
            <w:tcW w:w="680"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18" w:author="Peral, Fernando" w:date="2017-06-06T09:05:00Z">
                  <w:rPr>
                    <w:b/>
                    <w:sz w:val="22"/>
                  </w:rPr>
                </w:rPrChange>
              </w:rPr>
            </w:pPr>
            <w:r w:rsidRPr="00571ADA">
              <w:rPr>
                <w:b/>
                <w:sz w:val="18"/>
                <w:szCs w:val="18"/>
                <w:lang w:val="es-ES_tradnl"/>
                <w:rPrChange w:id="119" w:author="Peral, Fernando" w:date="2017-06-06T09:05:00Z">
                  <w:rPr>
                    <w:b/>
                    <w:sz w:val="22"/>
                  </w:rPr>
                </w:rPrChange>
              </w:rPr>
              <w:t>60</w:t>
            </w:r>
          </w:p>
        </w:tc>
        <w:tc>
          <w:tcPr>
            <w:tcW w:w="850"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20" w:author="Peral, Fernando" w:date="2017-06-06T09:05:00Z">
                  <w:rPr>
                    <w:b/>
                    <w:sz w:val="22"/>
                  </w:rPr>
                </w:rPrChange>
              </w:rPr>
            </w:pPr>
            <w:r w:rsidRPr="00571ADA">
              <w:rPr>
                <w:b/>
                <w:sz w:val="18"/>
                <w:szCs w:val="18"/>
                <w:lang w:val="es-ES_tradnl"/>
                <w:rPrChange w:id="121" w:author="Peral, Fernando" w:date="2017-06-06T09:05:00Z">
                  <w:rPr>
                    <w:b/>
                    <w:sz w:val="22"/>
                  </w:rPr>
                </w:rPrChange>
              </w:rPr>
              <w:t>60/1</w:t>
            </w:r>
            <w:r w:rsidRPr="00571ADA">
              <w:rPr>
                <w:b/>
                <w:sz w:val="18"/>
                <w:szCs w:val="18"/>
                <w:lang w:val="es-ES_tradnl"/>
              </w:rPr>
              <w:t>,</w:t>
            </w:r>
            <w:r w:rsidRPr="00571ADA">
              <w:rPr>
                <w:b/>
                <w:sz w:val="18"/>
                <w:szCs w:val="18"/>
                <w:lang w:val="es-ES_tradnl"/>
                <w:rPrChange w:id="122" w:author="Peral, Fernando" w:date="2017-06-06T09:05:00Z">
                  <w:rPr>
                    <w:b/>
                    <w:sz w:val="22"/>
                  </w:rPr>
                </w:rPrChange>
              </w:rPr>
              <w:t>001</w:t>
            </w:r>
          </w:p>
        </w:tc>
        <w:tc>
          <w:tcPr>
            <w:tcW w:w="567"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23" w:author="Peral, Fernando" w:date="2017-06-06T09:05:00Z">
                  <w:rPr>
                    <w:b/>
                    <w:sz w:val="22"/>
                  </w:rPr>
                </w:rPrChange>
              </w:rPr>
            </w:pPr>
            <w:r w:rsidRPr="00571ADA">
              <w:rPr>
                <w:b/>
                <w:sz w:val="18"/>
                <w:szCs w:val="18"/>
                <w:lang w:val="es-ES_tradnl"/>
                <w:rPrChange w:id="124" w:author="Peral, Fernando" w:date="2017-06-06T09:05:00Z">
                  <w:rPr>
                    <w:b/>
                    <w:sz w:val="22"/>
                  </w:rPr>
                </w:rPrChange>
              </w:rPr>
              <w:t>50</w:t>
            </w:r>
          </w:p>
        </w:tc>
        <w:tc>
          <w:tcPr>
            <w:tcW w:w="680"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25" w:author="Peral, Fernando" w:date="2017-06-06T09:05:00Z">
                  <w:rPr>
                    <w:b/>
                    <w:sz w:val="22"/>
                  </w:rPr>
                </w:rPrChange>
              </w:rPr>
            </w:pPr>
            <w:r w:rsidRPr="00571ADA">
              <w:rPr>
                <w:b/>
                <w:sz w:val="18"/>
                <w:szCs w:val="18"/>
                <w:lang w:val="es-ES_tradnl"/>
                <w:rPrChange w:id="126" w:author="Peral, Fernando" w:date="2017-06-06T09:05:00Z">
                  <w:rPr>
                    <w:b/>
                    <w:sz w:val="22"/>
                  </w:rPr>
                </w:rPrChange>
              </w:rPr>
              <w:t>30</w:t>
            </w:r>
            <w:r w:rsidRPr="00571ADA">
              <w:rPr>
                <w:b/>
                <w:sz w:val="18"/>
                <w:szCs w:val="18"/>
                <w:lang w:val="es-ES_tradnl"/>
              </w:rPr>
              <w:t>,</w:t>
            </w:r>
            <w:r w:rsidRPr="00571ADA">
              <w:rPr>
                <w:b/>
                <w:sz w:val="18"/>
                <w:szCs w:val="18"/>
                <w:lang w:val="es-ES_tradnl"/>
                <w:rPrChange w:id="127" w:author="Peral, Fernando" w:date="2017-06-06T09:05:00Z">
                  <w:rPr>
                    <w:b/>
                    <w:sz w:val="22"/>
                  </w:rPr>
                </w:rPrChange>
              </w:rPr>
              <w:t>00</w:t>
            </w:r>
          </w:p>
        </w:tc>
        <w:tc>
          <w:tcPr>
            <w:tcW w:w="1077"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28" w:author="Peral, Fernando" w:date="2017-06-06T09:05:00Z">
                  <w:rPr>
                    <w:b/>
                    <w:sz w:val="22"/>
                  </w:rPr>
                </w:rPrChange>
              </w:rPr>
            </w:pPr>
            <w:r w:rsidRPr="00571ADA">
              <w:rPr>
                <w:b/>
                <w:sz w:val="18"/>
                <w:szCs w:val="18"/>
                <w:lang w:val="es-ES_tradnl"/>
                <w:rPrChange w:id="129" w:author="Peral, Fernando" w:date="2017-06-06T09:05:00Z">
                  <w:rPr>
                    <w:b/>
                    <w:sz w:val="22"/>
                  </w:rPr>
                </w:rPrChange>
              </w:rPr>
              <w:t>30</w:t>
            </w:r>
            <w:r w:rsidRPr="00571ADA">
              <w:rPr>
                <w:b/>
                <w:sz w:val="18"/>
                <w:szCs w:val="18"/>
                <w:lang w:val="es-ES_tradnl"/>
              </w:rPr>
              <w:t>,</w:t>
            </w:r>
            <w:r w:rsidRPr="00571ADA">
              <w:rPr>
                <w:b/>
                <w:sz w:val="18"/>
                <w:szCs w:val="18"/>
                <w:lang w:val="es-ES_tradnl"/>
                <w:rPrChange w:id="130" w:author="Peral, Fernando" w:date="2017-06-06T09:05:00Z">
                  <w:rPr>
                    <w:b/>
                    <w:sz w:val="22"/>
                  </w:rPr>
                </w:rPrChange>
              </w:rPr>
              <w:t>00/1</w:t>
            </w:r>
            <w:r w:rsidRPr="00571ADA">
              <w:rPr>
                <w:b/>
                <w:sz w:val="18"/>
                <w:szCs w:val="18"/>
                <w:lang w:val="es-ES_tradnl"/>
              </w:rPr>
              <w:t>,</w:t>
            </w:r>
            <w:r w:rsidRPr="00571ADA">
              <w:rPr>
                <w:b/>
                <w:sz w:val="18"/>
                <w:szCs w:val="18"/>
                <w:lang w:val="es-ES_tradnl"/>
                <w:rPrChange w:id="131" w:author="Peral, Fernando" w:date="2017-06-06T09:05:00Z">
                  <w:rPr>
                    <w:b/>
                    <w:sz w:val="22"/>
                  </w:rPr>
                </w:rPrChange>
              </w:rPr>
              <w:t>001</w:t>
            </w:r>
          </w:p>
        </w:tc>
        <w:tc>
          <w:tcPr>
            <w:tcW w:w="794"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32" w:author="Peral, Fernando" w:date="2017-06-06T09:05:00Z">
                  <w:rPr>
                    <w:b/>
                    <w:sz w:val="22"/>
                  </w:rPr>
                </w:rPrChange>
              </w:rPr>
            </w:pPr>
            <w:r w:rsidRPr="00571ADA">
              <w:rPr>
                <w:b/>
                <w:sz w:val="18"/>
                <w:szCs w:val="18"/>
                <w:lang w:val="es-ES_tradnl"/>
                <w:rPrChange w:id="133" w:author="Peral, Fernando" w:date="2017-06-06T09:05:00Z">
                  <w:rPr>
                    <w:b/>
                    <w:sz w:val="22"/>
                  </w:rPr>
                </w:rPrChange>
              </w:rPr>
              <w:t>25</w:t>
            </w:r>
            <w:r w:rsidRPr="00571ADA">
              <w:rPr>
                <w:b/>
                <w:sz w:val="18"/>
                <w:szCs w:val="18"/>
                <w:lang w:val="es-ES_tradnl"/>
              </w:rPr>
              <w:t>,</w:t>
            </w:r>
            <w:r w:rsidRPr="00571ADA">
              <w:rPr>
                <w:b/>
                <w:sz w:val="18"/>
                <w:szCs w:val="18"/>
                <w:lang w:val="es-ES_tradnl"/>
                <w:rPrChange w:id="134" w:author="Peral, Fernando" w:date="2017-06-06T09:05:00Z">
                  <w:rPr>
                    <w:b/>
                    <w:sz w:val="22"/>
                  </w:rPr>
                </w:rPrChange>
              </w:rPr>
              <w:t>00</w:t>
            </w:r>
          </w:p>
        </w:tc>
        <w:tc>
          <w:tcPr>
            <w:tcW w:w="737"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35" w:author="Peral, Fernando" w:date="2017-06-06T09:05:00Z">
                  <w:rPr>
                    <w:b/>
                    <w:sz w:val="22"/>
                  </w:rPr>
                </w:rPrChange>
              </w:rPr>
            </w:pPr>
            <w:r w:rsidRPr="00571ADA">
              <w:rPr>
                <w:b/>
                <w:sz w:val="18"/>
                <w:szCs w:val="18"/>
                <w:lang w:val="es-ES_tradnl"/>
                <w:rPrChange w:id="136" w:author="Peral, Fernando" w:date="2017-06-06T09:05:00Z">
                  <w:rPr>
                    <w:b/>
                    <w:sz w:val="22"/>
                  </w:rPr>
                </w:rPrChange>
              </w:rPr>
              <w:t>24</w:t>
            </w:r>
            <w:r w:rsidRPr="00571ADA">
              <w:rPr>
                <w:b/>
                <w:sz w:val="18"/>
                <w:szCs w:val="18"/>
                <w:lang w:val="es-ES_tradnl"/>
              </w:rPr>
              <w:t>,</w:t>
            </w:r>
            <w:r w:rsidRPr="00571ADA">
              <w:rPr>
                <w:b/>
                <w:sz w:val="18"/>
                <w:szCs w:val="18"/>
                <w:lang w:val="es-ES_tradnl"/>
                <w:rPrChange w:id="137" w:author="Peral, Fernando" w:date="2017-06-06T09:05:00Z">
                  <w:rPr>
                    <w:b/>
                    <w:sz w:val="22"/>
                  </w:rPr>
                </w:rPrChange>
              </w:rPr>
              <w:t>00</w:t>
            </w:r>
          </w:p>
        </w:tc>
        <w:tc>
          <w:tcPr>
            <w:tcW w:w="1020" w:type="dxa"/>
            <w:vAlign w:val="center"/>
          </w:tcPr>
          <w:p w:rsidR="00571ADA" w:rsidRPr="00571ADA" w:rsidRDefault="00571ADA" w:rsidP="00CB4F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s-ES_tradnl"/>
                <w:rPrChange w:id="138" w:author="Peral, Fernando" w:date="2017-06-06T09:05:00Z">
                  <w:rPr>
                    <w:b/>
                    <w:sz w:val="22"/>
                  </w:rPr>
                </w:rPrChange>
              </w:rPr>
            </w:pPr>
            <w:r w:rsidRPr="00571ADA">
              <w:rPr>
                <w:b/>
                <w:sz w:val="18"/>
                <w:szCs w:val="18"/>
                <w:lang w:val="es-ES_tradnl"/>
                <w:rPrChange w:id="139" w:author="Peral, Fernando" w:date="2017-06-06T09:05:00Z">
                  <w:rPr>
                    <w:b/>
                    <w:sz w:val="22"/>
                  </w:rPr>
                </w:rPrChange>
              </w:rPr>
              <w:t>24</w:t>
            </w:r>
            <w:r w:rsidRPr="00571ADA">
              <w:rPr>
                <w:b/>
                <w:sz w:val="18"/>
                <w:szCs w:val="18"/>
                <w:lang w:val="es-ES_tradnl"/>
              </w:rPr>
              <w:t>,</w:t>
            </w:r>
            <w:r w:rsidRPr="00571ADA">
              <w:rPr>
                <w:b/>
                <w:sz w:val="18"/>
                <w:szCs w:val="18"/>
                <w:lang w:val="es-ES_tradnl"/>
                <w:rPrChange w:id="140" w:author="Peral, Fernando" w:date="2017-06-06T09:05:00Z">
                  <w:rPr>
                    <w:b/>
                    <w:sz w:val="22"/>
                  </w:rPr>
                </w:rPrChange>
              </w:rPr>
              <w:t>00/1</w:t>
            </w:r>
            <w:r w:rsidRPr="00571ADA">
              <w:rPr>
                <w:b/>
                <w:sz w:val="18"/>
                <w:szCs w:val="18"/>
                <w:lang w:val="es-ES_tradnl"/>
              </w:rPr>
              <w:t>,</w:t>
            </w:r>
            <w:r w:rsidRPr="00571ADA">
              <w:rPr>
                <w:b/>
                <w:sz w:val="18"/>
                <w:szCs w:val="18"/>
                <w:lang w:val="es-ES_tradnl"/>
                <w:rPrChange w:id="141" w:author="Peral, Fernando" w:date="2017-06-06T09:05:00Z">
                  <w:rPr>
                    <w:b/>
                    <w:sz w:val="22"/>
                  </w:rPr>
                </w:rPrChange>
              </w:rPr>
              <w:t>001</w:t>
            </w:r>
          </w:p>
        </w:tc>
      </w:tr>
      <w:tr w:rsidR="00571ADA" w:rsidRPr="00571ADA" w:rsidTr="00571ADA">
        <w:trPr>
          <w:jc w:val="center"/>
        </w:trPr>
        <w:tc>
          <w:tcPr>
            <w:tcW w:w="107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42" w:author="Peral, Fernando" w:date="2017-06-06T09:05:00Z">
                  <w:rPr>
                    <w:sz w:val="22"/>
                  </w:rPr>
                </w:rPrChange>
              </w:rPr>
            </w:pPr>
            <w:r w:rsidRPr="00571ADA">
              <w:rPr>
                <w:sz w:val="18"/>
                <w:szCs w:val="18"/>
                <w:lang w:val="es-ES_tradnl"/>
              </w:rPr>
              <w:t>96,</w:t>
            </w:r>
            <w:r w:rsidRPr="00571ADA">
              <w:rPr>
                <w:sz w:val="18"/>
                <w:szCs w:val="18"/>
                <w:lang w:val="es-ES_tradnl"/>
                <w:rPrChange w:id="143" w:author="Peral, Fernando" w:date="2017-06-06T09:05:00Z">
                  <w:rPr>
                    <w:sz w:val="22"/>
                  </w:rPr>
                </w:rPrChange>
              </w:rPr>
              <w:t>0</w:t>
            </w:r>
            <w:r w:rsidRPr="00571ADA">
              <w:rPr>
                <w:sz w:val="18"/>
                <w:szCs w:val="18"/>
                <w:lang w:val="es-ES_tradnl"/>
              </w:rPr>
              <w:t> kHz</w:t>
            </w:r>
          </w:p>
        </w:tc>
        <w:tc>
          <w:tcPr>
            <w:tcW w:w="68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44" w:author="Peral, Fernando" w:date="2017-06-06T09:05:00Z">
                  <w:rPr>
                    <w:sz w:val="22"/>
                  </w:rPr>
                </w:rPrChange>
              </w:rPr>
            </w:pPr>
            <w:r w:rsidRPr="00571ADA">
              <w:rPr>
                <w:sz w:val="18"/>
                <w:szCs w:val="18"/>
                <w:lang w:val="es-ES_tradnl"/>
                <w:rPrChange w:id="145" w:author="Peral, Fernando" w:date="2017-06-06T09:05:00Z">
                  <w:rPr>
                    <w:sz w:val="22"/>
                  </w:rPr>
                </w:rPrChange>
              </w:rPr>
              <w:t>800/1</w:t>
            </w:r>
          </w:p>
        </w:tc>
        <w:tc>
          <w:tcPr>
            <w:tcW w:w="90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46" w:author="Peral, Fernando" w:date="2017-06-06T09:05:00Z">
                  <w:rPr>
                    <w:sz w:val="22"/>
                  </w:rPr>
                </w:rPrChange>
              </w:rPr>
            </w:pPr>
            <w:r w:rsidRPr="00571ADA">
              <w:rPr>
                <w:sz w:val="18"/>
                <w:szCs w:val="18"/>
                <w:lang w:val="es-ES_tradnl"/>
                <w:rPrChange w:id="147" w:author="Peral, Fernando" w:date="2017-06-06T09:05:00Z">
                  <w:rPr>
                    <w:sz w:val="22"/>
                  </w:rPr>
                </w:rPrChange>
              </w:rPr>
              <w:t>4004/5</w:t>
            </w:r>
          </w:p>
        </w:tc>
        <w:tc>
          <w:tcPr>
            <w:tcW w:w="56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48" w:author="Peral, Fernando" w:date="2017-06-06T09:05:00Z">
                  <w:rPr>
                    <w:sz w:val="22"/>
                  </w:rPr>
                </w:rPrChange>
              </w:rPr>
            </w:pPr>
            <w:r w:rsidRPr="00571ADA">
              <w:rPr>
                <w:sz w:val="18"/>
                <w:szCs w:val="18"/>
                <w:lang w:val="es-ES_tradnl"/>
                <w:rPrChange w:id="149" w:author="Peral, Fernando" w:date="2017-06-06T09:05:00Z">
                  <w:rPr>
                    <w:sz w:val="22"/>
                  </w:rPr>
                </w:rPrChange>
              </w:rPr>
              <w:t>960</w:t>
            </w:r>
          </w:p>
        </w:tc>
        <w:tc>
          <w:tcPr>
            <w:tcW w:w="68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50" w:author="Peral, Fernando" w:date="2017-06-06T09:05:00Z">
                  <w:rPr>
                    <w:sz w:val="22"/>
                  </w:rPr>
                </w:rPrChange>
              </w:rPr>
            </w:pPr>
            <w:r w:rsidRPr="00571ADA">
              <w:rPr>
                <w:sz w:val="18"/>
                <w:szCs w:val="18"/>
                <w:lang w:val="es-ES_tradnl"/>
                <w:rPrChange w:id="151" w:author="Peral, Fernando" w:date="2017-06-06T09:05:00Z">
                  <w:rPr>
                    <w:sz w:val="22"/>
                  </w:rPr>
                </w:rPrChange>
              </w:rPr>
              <w:t>1600/1</w:t>
            </w:r>
          </w:p>
        </w:tc>
        <w:tc>
          <w:tcPr>
            <w:tcW w:w="85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52" w:author="Peral, Fernando" w:date="2017-06-06T09:05:00Z">
                  <w:rPr>
                    <w:sz w:val="22"/>
                  </w:rPr>
                </w:rPrChange>
              </w:rPr>
            </w:pPr>
            <w:r w:rsidRPr="00571ADA">
              <w:rPr>
                <w:sz w:val="18"/>
                <w:szCs w:val="18"/>
                <w:lang w:val="es-ES_tradnl"/>
                <w:rPrChange w:id="153" w:author="Peral, Fernando" w:date="2017-06-06T09:05:00Z">
                  <w:rPr>
                    <w:sz w:val="22"/>
                  </w:rPr>
                </w:rPrChange>
              </w:rPr>
              <w:t>8008/5</w:t>
            </w:r>
          </w:p>
        </w:tc>
        <w:tc>
          <w:tcPr>
            <w:tcW w:w="56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54" w:author="Peral, Fernando" w:date="2017-06-06T09:05:00Z">
                  <w:rPr>
                    <w:sz w:val="22"/>
                  </w:rPr>
                </w:rPrChange>
              </w:rPr>
            </w:pPr>
            <w:r w:rsidRPr="00571ADA">
              <w:rPr>
                <w:sz w:val="18"/>
                <w:szCs w:val="18"/>
                <w:lang w:val="es-ES_tradnl"/>
                <w:rPrChange w:id="155" w:author="Peral, Fernando" w:date="2017-06-06T09:05:00Z">
                  <w:rPr>
                    <w:sz w:val="22"/>
                  </w:rPr>
                </w:rPrChange>
              </w:rPr>
              <w:t>1920</w:t>
            </w:r>
          </w:p>
        </w:tc>
        <w:tc>
          <w:tcPr>
            <w:tcW w:w="68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56" w:author="Peral, Fernando" w:date="2017-06-06T09:05:00Z">
                  <w:rPr>
                    <w:sz w:val="22"/>
                  </w:rPr>
                </w:rPrChange>
              </w:rPr>
            </w:pPr>
            <w:r w:rsidRPr="00571ADA">
              <w:rPr>
                <w:sz w:val="18"/>
                <w:szCs w:val="18"/>
                <w:lang w:val="es-ES_tradnl"/>
                <w:rPrChange w:id="157" w:author="Peral, Fernando" w:date="2017-06-06T09:05:00Z">
                  <w:rPr>
                    <w:sz w:val="22"/>
                  </w:rPr>
                </w:rPrChange>
              </w:rPr>
              <w:t>3 200/1</w:t>
            </w:r>
          </w:p>
        </w:tc>
        <w:tc>
          <w:tcPr>
            <w:tcW w:w="107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58" w:author="Peral, Fernando" w:date="2017-06-06T09:05:00Z">
                  <w:rPr>
                    <w:sz w:val="22"/>
                  </w:rPr>
                </w:rPrChange>
              </w:rPr>
            </w:pPr>
            <w:r w:rsidRPr="00571ADA">
              <w:rPr>
                <w:sz w:val="18"/>
                <w:szCs w:val="18"/>
                <w:lang w:val="es-ES_tradnl"/>
                <w:rPrChange w:id="159" w:author="Peral, Fernando" w:date="2017-06-06T09:05:00Z">
                  <w:rPr>
                    <w:sz w:val="22"/>
                  </w:rPr>
                </w:rPrChange>
              </w:rPr>
              <w:t>16 016/5</w:t>
            </w:r>
          </w:p>
        </w:tc>
        <w:tc>
          <w:tcPr>
            <w:tcW w:w="794"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60" w:author="Peral, Fernando" w:date="2017-06-06T09:05:00Z">
                  <w:rPr>
                    <w:sz w:val="22"/>
                  </w:rPr>
                </w:rPrChange>
              </w:rPr>
            </w:pPr>
            <w:r w:rsidRPr="00571ADA">
              <w:rPr>
                <w:sz w:val="18"/>
                <w:szCs w:val="18"/>
                <w:lang w:val="es-ES_tradnl"/>
                <w:rPrChange w:id="161" w:author="Peral, Fernando" w:date="2017-06-06T09:05:00Z">
                  <w:rPr>
                    <w:sz w:val="22"/>
                  </w:rPr>
                </w:rPrChange>
              </w:rPr>
              <w:t>3 840/1</w:t>
            </w:r>
          </w:p>
        </w:tc>
        <w:tc>
          <w:tcPr>
            <w:tcW w:w="73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62" w:author="Peral, Fernando" w:date="2017-06-06T09:05:00Z">
                  <w:rPr>
                    <w:sz w:val="22"/>
                  </w:rPr>
                </w:rPrChange>
              </w:rPr>
            </w:pPr>
            <w:r w:rsidRPr="00571ADA">
              <w:rPr>
                <w:sz w:val="18"/>
                <w:szCs w:val="18"/>
                <w:lang w:val="es-ES_tradnl"/>
                <w:rPrChange w:id="163" w:author="Peral, Fernando" w:date="2017-06-06T09:05:00Z">
                  <w:rPr>
                    <w:sz w:val="22"/>
                  </w:rPr>
                </w:rPrChange>
              </w:rPr>
              <w:t>4 000/1</w:t>
            </w:r>
          </w:p>
        </w:tc>
        <w:tc>
          <w:tcPr>
            <w:tcW w:w="102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64" w:author="Peral, Fernando" w:date="2017-06-06T09:05:00Z">
                  <w:rPr>
                    <w:sz w:val="22"/>
                  </w:rPr>
                </w:rPrChange>
              </w:rPr>
            </w:pPr>
            <w:r w:rsidRPr="00571ADA">
              <w:rPr>
                <w:sz w:val="18"/>
                <w:szCs w:val="18"/>
                <w:lang w:val="es-ES_tradnl"/>
                <w:rPrChange w:id="165" w:author="Peral, Fernando" w:date="2017-06-06T09:05:00Z">
                  <w:rPr>
                    <w:sz w:val="22"/>
                  </w:rPr>
                </w:rPrChange>
              </w:rPr>
              <w:t>4 004/1</w:t>
            </w:r>
          </w:p>
        </w:tc>
      </w:tr>
      <w:tr w:rsidR="00571ADA" w:rsidRPr="00571ADA" w:rsidTr="00571ADA">
        <w:trPr>
          <w:trHeight w:val="184"/>
          <w:jc w:val="center"/>
        </w:trPr>
        <w:tc>
          <w:tcPr>
            <w:tcW w:w="107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66" w:author="Peral, Fernando" w:date="2017-06-06T09:05:00Z">
                  <w:rPr>
                    <w:sz w:val="22"/>
                  </w:rPr>
                </w:rPrChange>
              </w:rPr>
            </w:pPr>
            <w:r w:rsidRPr="00571ADA">
              <w:rPr>
                <w:sz w:val="18"/>
                <w:szCs w:val="18"/>
                <w:lang w:val="es-ES_tradnl"/>
                <w:rPrChange w:id="167" w:author="Peral, Fernando" w:date="2017-06-06T09:05:00Z">
                  <w:rPr>
                    <w:sz w:val="22"/>
                  </w:rPr>
                </w:rPrChange>
              </w:rPr>
              <w:t>48</w:t>
            </w:r>
            <w:r w:rsidRPr="00571ADA">
              <w:rPr>
                <w:sz w:val="18"/>
                <w:szCs w:val="18"/>
                <w:lang w:val="es-ES_tradnl"/>
              </w:rPr>
              <w:t>,</w:t>
            </w:r>
            <w:r w:rsidRPr="00571ADA">
              <w:rPr>
                <w:sz w:val="18"/>
                <w:szCs w:val="18"/>
                <w:lang w:val="es-ES_tradnl"/>
                <w:rPrChange w:id="168" w:author="Peral, Fernando" w:date="2017-06-06T09:05:00Z">
                  <w:rPr>
                    <w:sz w:val="22"/>
                  </w:rPr>
                </w:rPrChange>
              </w:rPr>
              <w:t>0</w:t>
            </w:r>
            <w:r w:rsidRPr="00571ADA">
              <w:rPr>
                <w:sz w:val="18"/>
                <w:szCs w:val="18"/>
                <w:lang w:val="es-ES_tradnl"/>
              </w:rPr>
              <w:t> kHz</w:t>
            </w:r>
          </w:p>
        </w:tc>
        <w:tc>
          <w:tcPr>
            <w:tcW w:w="68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69" w:author="Peral, Fernando" w:date="2017-06-06T09:05:00Z">
                  <w:rPr>
                    <w:sz w:val="22"/>
                  </w:rPr>
                </w:rPrChange>
              </w:rPr>
            </w:pPr>
            <w:r w:rsidRPr="00571ADA">
              <w:rPr>
                <w:sz w:val="18"/>
                <w:szCs w:val="18"/>
                <w:lang w:val="es-ES_tradnl"/>
                <w:rPrChange w:id="170" w:author="Peral, Fernando" w:date="2017-06-06T09:05:00Z">
                  <w:rPr>
                    <w:sz w:val="22"/>
                  </w:rPr>
                </w:rPrChange>
              </w:rPr>
              <w:t>400/1</w:t>
            </w:r>
          </w:p>
        </w:tc>
        <w:tc>
          <w:tcPr>
            <w:tcW w:w="90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71" w:author="Peral, Fernando" w:date="2017-06-06T09:05:00Z">
                  <w:rPr>
                    <w:sz w:val="22"/>
                  </w:rPr>
                </w:rPrChange>
              </w:rPr>
            </w:pPr>
            <w:r w:rsidRPr="00571ADA">
              <w:rPr>
                <w:sz w:val="18"/>
                <w:szCs w:val="18"/>
                <w:lang w:val="es-ES_tradnl"/>
                <w:rPrChange w:id="172" w:author="Peral, Fernando" w:date="2017-06-06T09:05:00Z">
                  <w:rPr>
                    <w:sz w:val="22"/>
                  </w:rPr>
                </w:rPrChange>
              </w:rPr>
              <w:t>2002/5</w:t>
            </w:r>
          </w:p>
        </w:tc>
        <w:tc>
          <w:tcPr>
            <w:tcW w:w="56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73" w:author="Peral, Fernando" w:date="2017-06-06T09:05:00Z">
                  <w:rPr>
                    <w:sz w:val="22"/>
                  </w:rPr>
                </w:rPrChange>
              </w:rPr>
            </w:pPr>
            <w:r w:rsidRPr="00571ADA">
              <w:rPr>
                <w:sz w:val="18"/>
                <w:szCs w:val="18"/>
                <w:lang w:val="es-ES_tradnl"/>
                <w:rPrChange w:id="174" w:author="Peral, Fernando" w:date="2017-06-06T09:05:00Z">
                  <w:rPr>
                    <w:sz w:val="22"/>
                  </w:rPr>
                </w:rPrChange>
              </w:rPr>
              <w:t>480</w:t>
            </w:r>
          </w:p>
        </w:tc>
        <w:tc>
          <w:tcPr>
            <w:tcW w:w="68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75" w:author="Peral, Fernando" w:date="2017-06-06T09:05:00Z">
                  <w:rPr>
                    <w:sz w:val="22"/>
                  </w:rPr>
                </w:rPrChange>
              </w:rPr>
            </w:pPr>
            <w:r w:rsidRPr="00571ADA">
              <w:rPr>
                <w:sz w:val="18"/>
                <w:szCs w:val="18"/>
                <w:lang w:val="es-ES_tradnl"/>
                <w:rPrChange w:id="176" w:author="Peral, Fernando" w:date="2017-06-06T09:05:00Z">
                  <w:rPr>
                    <w:sz w:val="22"/>
                  </w:rPr>
                </w:rPrChange>
              </w:rPr>
              <w:t>800/1</w:t>
            </w:r>
          </w:p>
        </w:tc>
        <w:tc>
          <w:tcPr>
            <w:tcW w:w="85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77" w:author="Peral, Fernando" w:date="2017-06-06T09:05:00Z">
                  <w:rPr>
                    <w:sz w:val="22"/>
                  </w:rPr>
                </w:rPrChange>
              </w:rPr>
            </w:pPr>
            <w:r w:rsidRPr="00571ADA">
              <w:rPr>
                <w:sz w:val="18"/>
                <w:szCs w:val="18"/>
                <w:lang w:val="es-ES_tradnl"/>
                <w:rPrChange w:id="178" w:author="Peral, Fernando" w:date="2017-06-06T09:05:00Z">
                  <w:rPr>
                    <w:sz w:val="22"/>
                  </w:rPr>
                </w:rPrChange>
              </w:rPr>
              <w:t>4004/5</w:t>
            </w:r>
          </w:p>
        </w:tc>
        <w:tc>
          <w:tcPr>
            <w:tcW w:w="56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79" w:author="Peral, Fernando" w:date="2017-06-06T09:05:00Z">
                  <w:rPr>
                    <w:sz w:val="22"/>
                  </w:rPr>
                </w:rPrChange>
              </w:rPr>
            </w:pPr>
            <w:r w:rsidRPr="00571ADA">
              <w:rPr>
                <w:sz w:val="18"/>
                <w:szCs w:val="18"/>
                <w:lang w:val="es-ES_tradnl"/>
                <w:rPrChange w:id="180" w:author="Peral, Fernando" w:date="2017-06-06T09:05:00Z">
                  <w:rPr>
                    <w:sz w:val="22"/>
                  </w:rPr>
                </w:rPrChange>
              </w:rPr>
              <w:t>960</w:t>
            </w:r>
          </w:p>
        </w:tc>
        <w:tc>
          <w:tcPr>
            <w:tcW w:w="68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81" w:author="Peral, Fernando" w:date="2017-06-06T09:05:00Z">
                  <w:rPr>
                    <w:sz w:val="22"/>
                  </w:rPr>
                </w:rPrChange>
              </w:rPr>
            </w:pPr>
            <w:r w:rsidRPr="00571ADA">
              <w:rPr>
                <w:sz w:val="18"/>
                <w:szCs w:val="18"/>
                <w:lang w:val="es-ES_tradnl"/>
                <w:rPrChange w:id="182" w:author="Peral, Fernando" w:date="2017-06-06T09:05:00Z">
                  <w:rPr>
                    <w:sz w:val="22"/>
                  </w:rPr>
                </w:rPrChange>
              </w:rPr>
              <w:t>1 600/1</w:t>
            </w:r>
          </w:p>
        </w:tc>
        <w:tc>
          <w:tcPr>
            <w:tcW w:w="107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83" w:author="Peral, Fernando" w:date="2017-06-06T09:05:00Z">
                  <w:rPr>
                    <w:sz w:val="22"/>
                  </w:rPr>
                </w:rPrChange>
              </w:rPr>
            </w:pPr>
            <w:r w:rsidRPr="00571ADA">
              <w:rPr>
                <w:sz w:val="18"/>
                <w:szCs w:val="18"/>
                <w:lang w:val="es-ES_tradnl"/>
                <w:rPrChange w:id="184" w:author="Peral, Fernando" w:date="2017-06-06T09:05:00Z">
                  <w:rPr>
                    <w:sz w:val="22"/>
                  </w:rPr>
                </w:rPrChange>
              </w:rPr>
              <w:t>8 008/5</w:t>
            </w:r>
          </w:p>
        </w:tc>
        <w:tc>
          <w:tcPr>
            <w:tcW w:w="794"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85" w:author="Peral, Fernando" w:date="2017-06-06T09:05:00Z">
                  <w:rPr>
                    <w:sz w:val="22"/>
                  </w:rPr>
                </w:rPrChange>
              </w:rPr>
            </w:pPr>
            <w:r w:rsidRPr="00571ADA">
              <w:rPr>
                <w:sz w:val="18"/>
                <w:szCs w:val="18"/>
                <w:lang w:val="es-ES_tradnl"/>
                <w:rPrChange w:id="186" w:author="Peral, Fernando" w:date="2017-06-06T09:05:00Z">
                  <w:rPr>
                    <w:sz w:val="22"/>
                  </w:rPr>
                </w:rPrChange>
              </w:rPr>
              <w:t>1 920/1</w:t>
            </w:r>
          </w:p>
        </w:tc>
        <w:tc>
          <w:tcPr>
            <w:tcW w:w="737"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87" w:author="Peral, Fernando" w:date="2017-06-06T09:05:00Z">
                  <w:rPr>
                    <w:sz w:val="22"/>
                  </w:rPr>
                </w:rPrChange>
              </w:rPr>
            </w:pPr>
            <w:r w:rsidRPr="00571ADA">
              <w:rPr>
                <w:sz w:val="18"/>
                <w:szCs w:val="18"/>
                <w:lang w:val="es-ES_tradnl"/>
                <w:rPrChange w:id="188" w:author="Peral, Fernando" w:date="2017-06-06T09:05:00Z">
                  <w:rPr>
                    <w:sz w:val="22"/>
                  </w:rPr>
                </w:rPrChange>
              </w:rPr>
              <w:t>2 000/1</w:t>
            </w:r>
          </w:p>
        </w:tc>
        <w:tc>
          <w:tcPr>
            <w:tcW w:w="1020" w:type="dxa"/>
          </w:tcPr>
          <w:p w:rsidR="00571ADA" w:rsidRPr="00571ADA" w:rsidRDefault="00571ADA" w:rsidP="00CB4F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s-ES_tradnl"/>
                <w:rPrChange w:id="189" w:author="Peral, Fernando" w:date="2017-06-06T09:05:00Z">
                  <w:rPr>
                    <w:sz w:val="22"/>
                  </w:rPr>
                </w:rPrChange>
              </w:rPr>
            </w:pPr>
            <w:r w:rsidRPr="00571ADA">
              <w:rPr>
                <w:sz w:val="18"/>
                <w:szCs w:val="18"/>
                <w:lang w:val="es-ES_tradnl"/>
                <w:rPrChange w:id="190" w:author="Peral, Fernando" w:date="2017-06-06T09:05:00Z">
                  <w:rPr>
                    <w:sz w:val="22"/>
                  </w:rPr>
                </w:rPrChange>
              </w:rPr>
              <w:t>2 002/1</w:t>
            </w:r>
          </w:p>
        </w:tc>
      </w:tr>
    </w:tbl>
    <w:p w:rsidR="00571ADA" w:rsidRPr="008844CA" w:rsidRDefault="00571ADA" w:rsidP="00571ADA">
      <w:pPr>
        <w:spacing w:before="0"/>
        <w:rPr>
          <w:sz w:val="20"/>
          <w:lang w:val="es-ES_tradnl"/>
          <w:rPrChange w:id="191" w:author="Peral, Fernando" w:date="2017-06-06T09:05:00Z">
            <w:rPr>
              <w:sz w:val="20"/>
              <w:lang w:val="en-GB"/>
            </w:rPr>
          </w:rPrChange>
        </w:rPr>
      </w:pPr>
    </w:p>
    <w:p w:rsidR="00571ADA" w:rsidRDefault="00571ADA" w:rsidP="00571ADA">
      <w:pPr>
        <w:rPr>
          <w:lang w:val="es-ES_tradnl"/>
        </w:rPr>
      </w:pPr>
    </w:p>
    <w:p w:rsidR="00590663" w:rsidRDefault="00590663" w:rsidP="00571ADA">
      <w:pPr>
        <w:rPr>
          <w:lang w:val="es-ES_tradnl"/>
        </w:rPr>
      </w:pPr>
    </w:p>
    <w:p w:rsidR="008F31A0" w:rsidRDefault="008F31A0" w:rsidP="00571ADA">
      <w:pPr>
        <w:rPr>
          <w:lang w:val="es-ES_tradnl"/>
        </w:rPr>
      </w:pPr>
    </w:p>
    <w:p w:rsidR="008F31A0" w:rsidRDefault="008F31A0" w:rsidP="00571ADA">
      <w:pPr>
        <w:rPr>
          <w:lang w:val="es-ES_tradnl"/>
        </w:rPr>
      </w:pPr>
    </w:p>
    <w:p w:rsidR="008F31A0" w:rsidRDefault="008F31A0">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760E9F" w:rsidRPr="008844CA" w:rsidRDefault="00760E9F" w:rsidP="00A9131E">
      <w:pPr>
        <w:pStyle w:val="AnnexNoTitle"/>
        <w:spacing w:before="0"/>
        <w:rPr>
          <w:lang w:val="es-ES_tradnl"/>
        </w:rPr>
      </w:pPr>
      <w:r w:rsidRPr="008844CA">
        <w:rPr>
          <w:lang w:val="es-ES_tradnl"/>
          <w:rPrChange w:id="192" w:author="Peral, Fernando" w:date="2017-06-06T08:56:00Z">
            <w:rPr>
              <w:lang w:val="es-ES"/>
            </w:rPr>
          </w:rPrChange>
        </w:rPr>
        <w:lastRenderedPageBreak/>
        <w:t>Anexo 1</w:t>
      </w:r>
      <w:r w:rsidRPr="008844CA">
        <w:rPr>
          <w:lang w:val="es-ES_tradnl"/>
          <w:rPrChange w:id="193" w:author="Peral, Fernando" w:date="2017-06-06T08:56:00Z">
            <w:rPr>
              <w:lang w:val="es-ES"/>
            </w:rPr>
          </w:rPrChange>
        </w:rPr>
        <w:br/>
      </w:r>
      <w:r w:rsidRPr="008844CA">
        <w:rPr>
          <w:lang w:val="es-ES_tradnl"/>
          <w:rPrChange w:id="194" w:author="Peral, Fernando" w:date="2017-06-06T08:56:00Z">
            <w:rPr>
              <w:lang w:val="es-ES"/>
            </w:rPr>
          </w:rPrChange>
        </w:rPr>
        <w:br/>
        <w:t>Formato audio digital de 24 bits para señales de datos</w:t>
      </w:r>
      <w:r w:rsidR="00A9131E">
        <w:rPr>
          <w:lang w:val="es-ES_tradnl"/>
        </w:rPr>
        <w:t xml:space="preserve"> </w:t>
      </w:r>
      <w:r w:rsidRPr="008844CA">
        <w:rPr>
          <w:lang w:val="es-ES_tradnl"/>
          <w:rPrChange w:id="195" w:author="Peral, Fernando" w:date="2017-06-06T08:56:00Z">
            <w:rPr>
              <w:lang w:val="es-ES"/>
            </w:rPr>
          </w:rPrChange>
        </w:rPr>
        <w:t>auxiliares</w:t>
      </w:r>
      <w:r w:rsidR="00A9131E">
        <w:rPr>
          <w:lang w:val="es-ES_tradnl"/>
        </w:rPr>
        <w:br/>
      </w:r>
      <w:r w:rsidRPr="008844CA">
        <w:rPr>
          <w:lang w:val="es-ES_tradnl"/>
          <w:rPrChange w:id="196" w:author="Peral, Fernando" w:date="2017-06-06T08:56:00Z">
            <w:rPr>
              <w:lang w:val="es-ES"/>
            </w:rPr>
          </w:rPrChange>
        </w:rPr>
        <w:t xml:space="preserve">en interfaces en serie de </w:t>
      </w:r>
      <w:r w:rsidRPr="008844CA">
        <w:rPr>
          <w:lang w:val="es-ES_tradnl"/>
        </w:rPr>
        <w:t>TVAD y TVUAD</w:t>
      </w:r>
    </w:p>
    <w:p w:rsidR="00760E9F" w:rsidRPr="008844CA" w:rsidRDefault="00760E9F" w:rsidP="00760E9F">
      <w:pPr>
        <w:pStyle w:val="Heading1"/>
        <w:rPr>
          <w:lang w:val="es-ES_tradnl"/>
          <w:rPrChange w:id="197" w:author="Peral, Fernando" w:date="2017-06-06T08:56:00Z">
            <w:rPr>
              <w:lang w:val="es-ES"/>
            </w:rPr>
          </w:rPrChange>
        </w:rPr>
      </w:pPr>
      <w:r w:rsidRPr="008844CA">
        <w:rPr>
          <w:lang w:val="es-ES_tradnl"/>
          <w:rPrChange w:id="198" w:author="Peral, Fernando" w:date="2017-06-06T08:56:00Z">
            <w:rPr>
              <w:lang w:val="es-ES"/>
            </w:rPr>
          </w:rPrChange>
        </w:rPr>
        <w:t>1</w:t>
      </w:r>
      <w:r w:rsidRPr="008844CA">
        <w:rPr>
          <w:lang w:val="es-ES_tradnl"/>
          <w:rPrChange w:id="199" w:author="Peral, Fernando" w:date="2017-06-06T08:56:00Z">
            <w:rPr>
              <w:lang w:val="es-ES"/>
            </w:rPr>
          </w:rPrChange>
        </w:rPr>
        <w:tab/>
        <w:t>Introducción</w:t>
      </w:r>
    </w:p>
    <w:p w:rsidR="00760E9F" w:rsidRPr="008844CA" w:rsidRDefault="00760E9F" w:rsidP="00760E9F">
      <w:pPr>
        <w:rPr>
          <w:lang w:val="es-ES_tradnl"/>
          <w:rPrChange w:id="200" w:author="Peral, Fernando" w:date="2017-06-06T08:56:00Z">
            <w:rPr>
              <w:lang w:val="es-ES"/>
            </w:rPr>
          </w:rPrChange>
        </w:rPr>
      </w:pPr>
      <w:r w:rsidRPr="008844CA">
        <w:rPr>
          <w:lang w:val="es-ES_tradnl"/>
          <w:rPrChange w:id="201" w:author="Peral, Fernando" w:date="2017-06-06T08:56:00Z">
            <w:rPr>
              <w:lang w:val="es-ES"/>
            </w:rPr>
          </w:rPrChange>
        </w:rPr>
        <w:t xml:space="preserve">La implementación preferida para aplicaciones </w:t>
      </w:r>
      <w:proofErr w:type="spellStart"/>
      <w:r w:rsidRPr="008844CA">
        <w:rPr>
          <w:lang w:val="es-ES_tradnl"/>
          <w:rPrChange w:id="202" w:author="Peral, Fernando" w:date="2017-06-06T08:56:00Z">
            <w:rPr>
              <w:lang w:val="es-ES"/>
            </w:rPr>
          </w:rPrChange>
        </w:rPr>
        <w:t>intraestudios</w:t>
      </w:r>
      <w:proofErr w:type="spellEnd"/>
      <w:r w:rsidRPr="008844CA">
        <w:rPr>
          <w:lang w:val="es-ES_tradnl"/>
          <w:rPrChange w:id="203" w:author="Peral, Fernando" w:date="2017-06-06T08:56:00Z">
            <w:rPr>
              <w:lang w:val="es-ES"/>
            </w:rPr>
          </w:rPrChange>
        </w:rPr>
        <w:t xml:space="preserve"> es el muestreo de audio a una frecuencia de reloj de 48</w:t>
      </w:r>
      <w:r w:rsidR="001F2244">
        <w:rPr>
          <w:lang w:val="es-ES_tradnl"/>
        </w:rPr>
        <w:t> kHz</w:t>
      </w:r>
      <w:r w:rsidRPr="008844CA">
        <w:rPr>
          <w:lang w:val="es-ES_tradnl"/>
          <w:rPrChange w:id="204" w:author="Peral, Fernando" w:date="2017-06-06T08:56:00Z">
            <w:rPr>
              <w:lang w:val="es-ES"/>
            </w:rPr>
          </w:rPrChange>
        </w:rPr>
        <w:t xml:space="preserve"> enganchado (síncrono) a la señal de vídeo. Facultativamente, esta </w:t>
      </w:r>
      <w:r w:rsidRPr="008844CA">
        <w:rPr>
          <w:lang w:val="es-ES_tradnl" w:eastAsia="ja-JP"/>
          <w:rPrChange w:id="205" w:author="Peral, Fernando" w:date="2017-06-06T08:56:00Z">
            <w:rPr>
              <w:lang w:val="es-ES" w:eastAsia="ja-JP"/>
            </w:rPr>
          </w:rPrChange>
        </w:rPr>
        <w:t>Recomendación incluye el audio de la AES (</w:t>
      </w:r>
      <w:r w:rsidR="00CB4F16" w:rsidRPr="008844CA">
        <w:rPr>
          <w:i/>
          <w:iCs/>
          <w:lang w:val="es-ES_tradnl" w:eastAsia="ja-JP"/>
        </w:rPr>
        <w:t xml:space="preserve">audio </w:t>
      </w:r>
      <w:proofErr w:type="spellStart"/>
      <w:r w:rsidR="00CB4F16" w:rsidRPr="008844CA">
        <w:rPr>
          <w:i/>
          <w:iCs/>
          <w:lang w:val="es-ES_tradnl" w:eastAsia="ja-JP"/>
        </w:rPr>
        <w:t>engineering</w:t>
      </w:r>
      <w:proofErr w:type="spellEnd"/>
      <w:r w:rsidR="00CB4F16" w:rsidRPr="008844CA">
        <w:rPr>
          <w:i/>
          <w:iCs/>
          <w:lang w:val="es-ES_tradnl" w:eastAsia="ja-JP"/>
        </w:rPr>
        <w:t xml:space="preserve"> </w:t>
      </w:r>
      <w:proofErr w:type="spellStart"/>
      <w:r w:rsidR="00CB4F16" w:rsidRPr="008844CA">
        <w:rPr>
          <w:i/>
          <w:iCs/>
          <w:lang w:val="es-ES_tradnl" w:eastAsia="ja-JP"/>
        </w:rPr>
        <w:t>society</w:t>
      </w:r>
      <w:proofErr w:type="spellEnd"/>
      <w:r w:rsidRPr="008844CA">
        <w:rPr>
          <w:lang w:val="es-ES_tradnl" w:eastAsia="ja-JP"/>
          <w:rPrChange w:id="206" w:author="Peral, Fernando" w:date="2017-06-06T08:56:00Z">
            <w:rPr>
              <w:lang w:val="es-ES" w:eastAsia="ja-JP"/>
            </w:rPr>
          </w:rPrChange>
        </w:rPr>
        <w:t>) a velocidades de muestreo síncronas o asíncronas desde 32</w:t>
      </w:r>
      <w:r w:rsidR="001F2244">
        <w:rPr>
          <w:lang w:val="es-ES_tradnl" w:eastAsia="ja-JP"/>
        </w:rPr>
        <w:t> kHz</w:t>
      </w:r>
      <w:r w:rsidRPr="008844CA">
        <w:rPr>
          <w:lang w:val="es-ES_tradnl" w:eastAsia="ja-JP"/>
          <w:rPrChange w:id="207" w:author="Peral, Fernando" w:date="2017-06-06T08:56:00Z">
            <w:rPr>
              <w:lang w:val="es-ES" w:eastAsia="ja-JP"/>
            </w:rPr>
          </w:rPrChange>
        </w:rPr>
        <w:t xml:space="preserve"> a 48</w:t>
      </w:r>
      <w:r w:rsidR="001F2244">
        <w:rPr>
          <w:lang w:val="es-ES_tradnl" w:eastAsia="ja-JP"/>
        </w:rPr>
        <w:t> kHz</w:t>
      </w:r>
      <w:r w:rsidRPr="008844CA">
        <w:rPr>
          <w:lang w:val="es-ES_tradnl" w:eastAsia="ja-JP"/>
          <w:rPrChange w:id="208" w:author="Peral, Fernando" w:date="2017-06-06T08:56:00Z">
            <w:rPr>
              <w:lang w:val="es-ES" w:eastAsia="ja-JP"/>
            </w:rPr>
          </w:rPrChange>
        </w:rPr>
        <w:t xml:space="preserve"> y 96</w:t>
      </w:r>
      <w:r w:rsidR="001F2244">
        <w:rPr>
          <w:lang w:val="es-ES_tradnl" w:eastAsia="ja-JP"/>
        </w:rPr>
        <w:t> kHz</w:t>
      </w:r>
      <w:r w:rsidRPr="008844CA">
        <w:rPr>
          <w:lang w:val="es-ES_tradnl" w:eastAsia="ja-JP"/>
          <w:rPrChange w:id="209" w:author="Peral, Fernando" w:date="2017-06-06T08:56:00Z">
            <w:rPr>
              <w:lang w:val="es-ES" w:eastAsia="ja-JP"/>
            </w:rPr>
          </w:rPrChange>
        </w:rPr>
        <w:t xml:space="preserve">. Los canales de audio se transmiten en grupos de cuatro, hasta un máximo de </w:t>
      </w:r>
      <w:r w:rsidR="001F2244">
        <w:rPr>
          <w:lang w:val="es-ES_tradnl" w:eastAsia="ja-JP"/>
        </w:rPr>
        <w:t>16 canales</w:t>
      </w:r>
      <w:r w:rsidRPr="008844CA">
        <w:rPr>
          <w:lang w:val="es-ES_tradnl" w:eastAsia="ja-JP"/>
          <w:rPrChange w:id="210" w:author="Peral, Fernando" w:date="2017-06-06T08:56:00Z">
            <w:rPr>
              <w:lang w:val="es-ES" w:eastAsia="ja-JP"/>
            </w:rPr>
          </w:rPrChange>
        </w:rPr>
        <w:t xml:space="preserve"> de audio en el caso de muestreo a 32</w:t>
      </w:r>
      <w:r w:rsidR="001F2244">
        <w:rPr>
          <w:lang w:val="es-ES_tradnl" w:eastAsia="ja-JP"/>
        </w:rPr>
        <w:t> kHz</w:t>
      </w:r>
      <w:r w:rsidRPr="008844CA">
        <w:rPr>
          <w:lang w:val="es-ES_tradnl" w:eastAsia="ja-JP"/>
          <w:rPrChange w:id="211" w:author="Peral, Fernando" w:date="2017-06-06T08:56:00Z">
            <w:rPr>
              <w:lang w:val="es-ES" w:eastAsia="ja-JP"/>
            </w:rPr>
          </w:rPrChange>
        </w:rPr>
        <w:t>, 44,1</w:t>
      </w:r>
      <w:r w:rsidR="001F2244">
        <w:rPr>
          <w:lang w:val="es-ES_tradnl" w:eastAsia="ja-JP"/>
        </w:rPr>
        <w:t> kHz</w:t>
      </w:r>
      <w:r w:rsidRPr="008844CA">
        <w:rPr>
          <w:lang w:val="es-ES_tradnl" w:eastAsia="ja-JP"/>
          <w:rPrChange w:id="212" w:author="Peral, Fernando" w:date="2017-06-06T08:56:00Z">
            <w:rPr>
              <w:lang w:val="es-ES" w:eastAsia="ja-JP"/>
            </w:rPr>
          </w:rPrChange>
        </w:rPr>
        <w:t xml:space="preserve"> o 48</w:t>
      </w:r>
      <w:r w:rsidR="001F2244">
        <w:rPr>
          <w:lang w:val="es-ES_tradnl" w:eastAsia="ja-JP"/>
        </w:rPr>
        <w:t> kHz</w:t>
      </w:r>
      <w:r w:rsidRPr="008844CA">
        <w:rPr>
          <w:lang w:val="es-ES_tradnl" w:eastAsia="ja-JP"/>
          <w:rPrChange w:id="213" w:author="Peral, Fernando" w:date="2017-06-06T08:56:00Z">
            <w:rPr>
              <w:lang w:val="es-ES" w:eastAsia="ja-JP"/>
            </w:rPr>
          </w:rPrChange>
        </w:rPr>
        <w:t>, y hasta un máximo de ocho canales de audio para un muestreo a 96</w:t>
      </w:r>
      <w:r w:rsidR="001F2244">
        <w:rPr>
          <w:lang w:val="es-ES_tradnl" w:eastAsia="ja-JP"/>
        </w:rPr>
        <w:t> kHz</w:t>
      </w:r>
      <w:r w:rsidRPr="008844CA">
        <w:rPr>
          <w:lang w:val="es-ES_tradnl" w:eastAsia="ja-JP"/>
          <w:rPrChange w:id="214" w:author="Peral, Fernando" w:date="2017-06-06T08:56:00Z">
            <w:rPr>
              <w:lang w:val="es-ES" w:eastAsia="ja-JP"/>
            </w:rPr>
          </w:rPrChange>
        </w:rPr>
        <w:t>. Cada grupo se identifica mediante un ID de datos auxiliares específico.</w:t>
      </w:r>
    </w:p>
    <w:p w:rsidR="00760E9F" w:rsidRPr="008844CA" w:rsidRDefault="00760E9F" w:rsidP="00760E9F">
      <w:pPr>
        <w:rPr>
          <w:lang w:val="es-ES_tradnl"/>
          <w:rPrChange w:id="215" w:author="Peral, Fernando" w:date="2017-06-06T08:56:00Z">
            <w:rPr>
              <w:lang w:val="es-ES"/>
            </w:rPr>
          </w:rPrChange>
        </w:rPr>
      </w:pPr>
      <w:r w:rsidRPr="008844CA">
        <w:rPr>
          <w:lang w:val="es-ES_tradnl"/>
          <w:rPrChange w:id="216" w:author="Peral, Fernando" w:date="2017-06-06T08:56:00Z">
            <w:rPr>
              <w:lang w:val="es-ES"/>
            </w:rPr>
          </w:rPrChange>
        </w:rPr>
        <w:t xml:space="preserve">Los paquetes de datos de audio se </w:t>
      </w:r>
      <w:proofErr w:type="spellStart"/>
      <w:r w:rsidRPr="008844CA">
        <w:rPr>
          <w:lang w:val="es-ES_tradnl"/>
          <w:rPrChange w:id="217" w:author="Peral, Fernando" w:date="2017-06-06T08:56:00Z">
            <w:rPr>
              <w:lang w:val="es-ES"/>
            </w:rPr>
          </w:rPrChange>
        </w:rPr>
        <w:t>multiplexan</w:t>
      </w:r>
      <w:proofErr w:type="spellEnd"/>
      <w:r w:rsidRPr="008844CA">
        <w:rPr>
          <w:lang w:val="es-ES_tradnl"/>
          <w:rPrChange w:id="218" w:author="Peral, Fernando" w:date="2017-06-06T08:56:00Z">
            <w:rPr>
              <w:lang w:val="es-ES"/>
            </w:rPr>
          </w:rPrChange>
        </w:rPr>
        <w:t xml:space="preserve"> (integran) en el espacio de datos auxiliares horizontal del tren de datos </w:t>
      </w:r>
      <w:proofErr w:type="spellStart"/>
      <w:r w:rsidRPr="008844CA">
        <w:rPr>
          <w:lang w:val="es-ES_tradnl"/>
          <w:rPrChange w:id="219" w:author="Peral, Fernando" w:date="2017-06-06T08:56:00Z">
            <w:rPr>
              <w:lang w:val="es-ES"/>
            </w:rPr>
          </w:rPrChange>
        </w:rPr>
        <w:t>C</w:t>
      </w:r>
      <w:r w:rsidRPr="008844CA">
        <w:rPr>
          <w:vertAlign w:val="subscript"/>
          <w:lang w:val="es-ES_tradnl"/>
        </w:rPr>
        <w:t>b</w:t>
      </w:r>
      <w:proofErr w:type="spellEnd"/>
      <w:r w:rsidRPr="008844CA">
        <w:rPr>
          <w:lang w:val="es-ES_tradnl"/>
          <w:rPrChange w:id="220" w:author="Peral, Fernando" w:date="2017-06-06T08:56:00Z">
            <w:rPr>
              <w:lang w:val="es-ES"/>
            </w:rPr>
          </w:rPrChange>
        </w:rPr>
        <w:t>/C</w:t>
      </w:r>
      <w:r w:rsidRPr="008844CA">
        <w:rPr>
          <w:vertAlign w:val="subscript"/>
          <w:lang w:val="es-ES_tradnl"/>
          <w:rPrChange w:id="221" w:author="Peral, Fernando" w:date="2017-06-06T08:56:00Z">
            <w:rPr>
              <w:vertAlign w:val="subscript"/>
              <w:lang w:val="es-ES"/>
            </w:rPr>
          </w:rPrChange>
        </w:rPr>
        <w:t>r</w:t>
      </w:r>
      <w:r w:rsidRPr="008844CA">
        <w:rPr>
          <w:lang w:val="es-ES_tradnl"/>
          <w:rPrChange w:id="222" w:author="Peral, Fernando" w:date="2017-06-06T08:56:00Z">
            <w:rPr>
              <w:lang w:val="es-ES"/>
            </w:rPr>
          </w:rPrChange>
        </w:rPr>
        <w:t xml:space="preserve">, y los paquetes de control de audio en el espacio de datos auxiliares horizontal del tren de datos Y. Los datos multiplexados se convierten en datos serie de conformidad con las interfaces digitales serie de TVAD definidas en la </w:t>
      </w:r>
      <w:r w:rsidRPr="008844CA">
        <w:rPr>
          <w:lang w:val="es-ES_tradnl" w:eastAsia="ja-JP"/>
          <w:rPrChange w:id="223" w:author="Peral, Fernando" w:date="2017-06-06T08:56:00Z">
            <w:rPr>
              <w:lang w:val="es-ES" w:eastAsia="ja-JP"/>
            </w:rPr>
          </w:rPrChange>
        </w:rPr>
        <w:t>Recomendación UIT</w:t>
      </w:r>
      <w:r w:rsidRPr="008844CA">
        <w:rPr>
          <w:lang w:val="es-ES_tradnl" w:eastAsia="ja-JP"/>
          <w:rPrChange w:id="224" w:author="Peral, Fernando" w:date="2017-06-06T08:56:00Z">
            <w:rPr>
              <w:lang w:val="es-ES" w:eastAsia="ja-JP"/>
            </w:rPr>
          </w:rPrChange>
        </w:rPr>
        <w:noBreakHyphen/>
        <w:t>R </w:t>
      </w:r>
      <w:r w:rsidR="00A9131E">
        <w:rPr>
          <w:lang w:val="es-ES_tradnl"/>
        </w:rPr>
        <w:t>BT.1120.</w:t>
      </w:r>
    </w:p>
    <w:p w:rsidR="00760E9F" w:rsidRPr="008844CA" w:rsidRDefault="00760E9F" w:rsidP="00A9131E">
      <w:pPr>
        <w:rPr>
          <w:lang w:val="es-ES_tradnl"/>
        </w:rPr>
      </w:pPr>
      <w:r w:rsidRPr="008844CA">
        <w:rPr>
          <w:lang w:val="es-ES_tradnl"/>
        </w:rPr>
        <w:t>Para las interfaces de TVUAD que se ajustan a las Partes</w:t>
      </w:r>
      <w:r w:rsidR="00A9131E">
        <w:rPr>
          <w:lang w:val="es-ES_tradnl"/>
        </w:rPr>
        <w:t> </w:t>
      </w:r>
      <w:r w:rsidRPr="008844CA">
        <w:rPr>
          <w:lang w:val="es-ES_tradnl"/>
        </w:rPr>
        <w:t>1 y 3 de la Recomendación U</w:t>
      </w:r>
      <w:r>
        <w:rPr>
          <w:lang w:val="es-ES_tradnl"/>
        </w:rPr>
        <w:t>IT</w:t>
      </w:r>
      <w:r w:rsidR="00A9131E">
        <w:rPr>
          <w:lang w:val="es-ES_tradnl"/>
        </w:rPr>
        <w:noBreakHyphen/>
      </w:r>
      <w:r>
        <w:rPr>
          <w:lang w:val="es-ES_tradnl"/>
        </w:rPr>
        <w:t>R</w:t>
      </w:r>
      <w:r w:rsidR="00A9131E">
        <w:rPr>
          <w:lang w:val="es-ES_tradnl"/>
        </w:rPr>
        <w:t> </w:t>
      </w:r>
      <w:r>
        <w:rPr>
          <w:lang w:val="es-ES_tradnl"/>
        </w:rPr>
        <w:t>BT. </w:t>
      </w:r>
      <w:r w:rsidRPr="008844CA">
        <w:rPr>
          <w:lang w:val="es-ES_tradnl"/>
        </w:rPr>
        <w:t xml:space="preserve">2077, esta Recomendación se aplica al tren de datos Y </w:t>
      </w:r>
      <w:proofErr w:type="spellStart"/>
      <w:r w:rsidRPr="008844CA">
        <w:rPr>
          <w:lang w:val="es-ES_tradnl"/>
        </w:rPr>
        <w:t>y</w:t>
      </w:r>
      <w:proofErr w:type="spellEnd"/>
      <w:r w:rsidRPr="008844CA">
        <w:rPr>
          <w:lang w:val="es-ES_tradnl"/>
        </w:rPr>
        <w:t xml:space="preserve"> al tren de datos C'</w:t>
      </w:r>
      <w:r w:rsidRPr="008844CA">
        <w:rPr>
          <w:vertAlign w:val="subscript"/>
          <w:lang w:val="es-ES_tradnl"/>
        </w:rPr>
        <w:t>B</w:t>
      </w:r>
      <w:r w:rsidRPr="008844CA">
        <w:rPr>
          <w:lang w:val="es-ES_tradnl"/>
        </w:rPr>
        <w:t>/C'</w:t>
      </w:r>
      <w:r w:rsidRPr="00CB4F16">
        <w:rPr>
          <w:vertAlign w:val="subscript"/>
          <w:lang w:val="es-ES_tradnl"/>
        </w:rPr>
        <w:t>R</w:t>
      </w:r>
      <w:r w:rsidRPr="008844CA">
        <w:rPr>
          <w:lang w:val="es-ES_tradnl"/>
        </w:rPr>
        <w:t xml:space="preserve">, constituyendo la </w:t>
      </w:r>
      <w:proofErr w:type="spellStart"/>
      <w:r w:rsidRPr="008844CA">
        <w:rPr>
          <w:lang w:val="es-ES_tradnl"/>
        </w:rPr>
        <w:t>multiplexación</w:t>
      </w:r>
      <w:proofErr w:type="spellEnd"/>
      <w:r w:rsidRPr="008844CA">
        <w:rPr>
          <w:lang w:val="es-ES_tradnl"/>
        </w:rPr>
        <w:t xml:space="preserve"> global.</w:t>
      </w:r>
    </w:p>
    <w:p w:rsidR="00760E9F" w:rsidRPr="008844CA" w:rsidRDefault="00760E9F" w:rsidP="008F31A0">
      <w:pPr>
        <w:rPr>
          <w:lang w:val="es-ES_tradnl"/>
        </w:rPr>
      </w:pPr>
      <w:r w:rsidRPr="008844CA">
        <w:rPr>
          <w:lang w:val="es-ES_tradnl" w:eastAsia="ja-JP"/>
        </w:rPr>
        <w:t>Para las interfaces de TVUAD que se ajustan a la Parte</w:t>
      </w:r>
      <w:r w:rsidR="008F31A0">
        <w:rPr>
          <w:lang w:val="es-ES_tradnl" w:eastAsia="ja-JP"/>
        </w:rPr>
        <w:t> </w:t>
      </w:r>
      <w:r w:rsidRPr="008844CA">
        <w:rPr>
          <w:lang w:val="es-ES_tradnl" w:eastAsia="ja-JP"/>
        </w:rPr>
        <w:t xml:space="preserve">2 de la Recomendación UIT-R BT.2077, esta Recomendación se aplica al tren básico 1 y al tren básico 2 de la interfaz con arreglo a los </w:t>
      </w:r>
      <w:r w:rsidRPr="008844CA">
        <w:rPr>
          <w:lang w:val="es-ES_tradnl"/>
        </w:rPr>
        <w:t>§</w:t>
      </w:r>
      <w:r w:rsidR="00A9131E">
        <w:rPr>
          <w:lang w:val="es-ES_tradnl"/>
        </w:rPr>
        <w:t> </w:t>
      </w:r>
      <w:r w:rsidRPr="008844CA">
        <w:rPr>
          <w:lang w:val="es-ES_tradnl"/>
        </w:rPr>
        <w:t>3.5 y 3.6 de la Parte 2 de la Recomendación UIT-R BT.2077.</w:t>
      </w:r>
    </w:p>
    <w:p w:rsidR="00760E9F" w:rsidRPr="008844CA" w:rsidRDefault="00760E9F" w:rsidP="00760E9F">
      <w:pPr>
        <w:pStyle w:val="Heading1"/>
        <w:rPr>
          <w:lang w:val="es-ES_tradnl"/>
          <w:rPrChange w:id="225" w:author="Peral, Fernando" w:date="2017-06-06T08:56:00Z">
            <w:rPr>
              <w:lang w:val="es-ES"/>
            </w:rPr>
          </w:rPrChange>
        </w:rPr>
      </w:pPr>
      <w:r w:rsidRPr="008844CA">
        <w:rPr>
          <w:lang w:val="es-ES_tradnl"/>
          <w:rPrChange w:id="226" w:author="Peral, Fernando" w:date="2017-06-06T08:56:00Z">
            <w:rPr>
              <w:lang w:val="es-ES"/>
            </w:rPr>
          </w:rPrChange>
        </w:rPr>
        <w:t>2</w:t>
      </w:r>
      <w:r w:rsidRPr="008844CA">
        <w:rPr>
          <w:lang w:val="es-ES_tradnl"/>
          <w:rPrChange w:id="227" w:author="Peral, Fernando" w:date="2017-06-06T08:56:00Z">
            <w:rPr>
              <w:lang w:val="es-ES"/>
            </w:rPr>
          </w:rPrChange>
        </w:rPr>
        <w:tab/>
        <w:t>Referencias</w:t>
      </w:r>
    </w:p>
    <w:p w:rsidR="00760E9F" w:rsidRPr="008844CA" w:rsidRDefault="00760E9F" w:rsidP="00760E9F">
      <w:pPr>
        <w:pStyle w:val="enumlev1"/>
        <w:rPr>
          <w:lang w:val="es-ES_tradnl"/>
          <w:rPrChange w:id="228" w:author="Peral, Fernando" w:date="2017-06-06T08:56:00Z">
            <w:rPr>
              <w:lang w:val="es-ES"/>
            </w:rPr>
          </w:rPrChange>
        </w:rPr>
      </w:pPr>
      <w:r w:rsidRPr="008844CA">
        <w:rPr>
          <w:lang w:val="es-ES_tradnl"/>
          <w:rPrChange w:id="229" w:author="Peral, Fernando" w:date="2017-06-06T08:56:00Z">
            <w:rPr>
              <w:lang w:val="es-ES"/>
            </w:rPr>
          </w:rPrChange>
        </w:rPr>
        <w:t>–</w:t>
      </w:r>
      <w:r w:rsidRPr="008844CA">
        <w:rPr>
          <w:lang w:val="es-ES_tradnl"/>
          <w:rPrChange w:id="230" w:author="Peral, Fernando" w:date="2017-06-06T08:56:00Z">
            <w:rPr>
              <w:lang w:val="es-ES"/>
            </w:rPr>
          </w:rPrChange>
        </w:rPr>
        <w:tab/>
        <w:t>Recomendación UIT-R BT.709 – Valores de los parámetros de la norma de TVAD para la producción y el intercambio internacional de programas.</w:t>
      </w:r>
    </w:p>
    <w:p w:rsidR="00760E9F" w:rsidRPr="008844CA" w:rsidRDefault="00760E9F" w:rsidP="00760E9F">
      <w:pPr>
        <w:pStyle w:val="enumlev1"/>
        <w:rPr>
          <w:lang w:val="es-ES_tradnl"/>
          <w:rPrChange w:id="231" w:author="Peral, Fernando" w:date="2017-06-06T08:56:00Z">
            <w:rPr>
              <w:lang w:val="es-ES"/>
            </w:rPr>
          </w:rPrChange>
        </w:rPr>
      </w:pPr>
      <w:r w:rsidRPr="008844CA">
        <w:rPr>
          <w:lang w:val="es-ES_tradnl"/>
          <w:rPrChange w:id="232" w:author="Peral, Fernando" w:date="2017-06-06T08:56:00Z">
            <w:rPr>
              <w:lang w:val="es-ES"/>
            </w:rPr>
          </w:rPrChange>
        </w:rPr>
        <w:t>–</w:t>
      </w:r>
      <w:r w:rsidRPr="008844CA">
        <w:rPr>
          <w:lang w:val="es-ES_tradnl"/>
          <w:rPrChange w:id="233" w:author="Peral, Fernando" w:date="2017-06-06T08:56:00Z">
            <w:rPr>
              <w:lang w:val="es-ES"/>
            </w:rPr>
          </w:rPrChange>
        </w:rPr>
        <w:tab/>
      </w:r>
      <w:r w:rsidRPr="008844CA">
        <w:rPr>
          <w:lang w:val="es-ES_tradnl" w:eastAsia="ja-JP"/>
          <w:rPrChange w:id="234" w:author="Peral, Fernando" w:date="2017-06-06T08:56:00Z">
            <w:rPr>
              <w:lang w:val="es-ES" w:eastAsia="ja-JP"/>
            </w:rPr>
          </w:rPrChange>
        </w:rPr>
        <w:t xml:space="preserve">Recomendación UIT-R </w:t>
      </w:r>
      <w:r w:rsidRPr="008844CA">
        <w:rPr>
          <w:lang w:val="es-ES_tradnl"/>
          <w:rPrChange w:id="235" w:author="Peral, Fernando" w:date="2017-06-06T08:56:00Z">
            <w:rPr>
              <w:lang w:val="es-ES"/>
            </w:rPr>
          </w:rPrChange>
        </w:rPr>
        <w:t>BT.1120 – Interfaces digitales para las señales de estudio de TVAD.</w:t>
      </w:r>
    </w:p>
    <w:p w:rsidR="001F2244" w:rsidRPr="008844CA" w:rsidRDefault="001F2244" w:rsidP="001F2244">
      <w:pPr>
        <w:pStyle w:val="enumlev1"/>
        <w:rPr>
          <w:lang w:val="es-ES_tradnl"/>
        </w:rPr>
      </w:pPr>
      <w:r w:rsidRPr="008844CA">
        <w:rPr>
          <w:lang w:val="es-ES_tradnl"/>
        </w:rPr>
        <w:t>–</w:t>
      </w:r>
      <w:r w:rsidRPr="008844CA">
        <w:rPr>
          <w:lang w:val="es-ES_tradnl"/>
        </w:rPr>
        <w:tab/>
      </w:r>
      <w:r w:rsidRPr="008844CA">
        <w:rPr>
          <w:lang w:val="es-ES_tradnl" w:eastAsia="ja-JP"/>
        </w:rPr>
        <w:t>Recomendación UIT</w:t>
      </w:r>
      <w:r w:rsidRPr="008844CA">
        <w:rPr>
          <w:lang w:val="es-ES_tradnl"/>
        </w:rPr>
        <w:t>-R BT.1364 – Formato de las señales de datos auxiliares transportadas en las interfaces de estudio con componente digital.</w:t>
      </w:r>
    </w:p>
    <w:p w:rsidR="00760E9F" w:rsidRPr="008844CA" w:rsidRDefault="00760E9F" w:rsidP="00760E9F">
      <w:pPr>
        <w:pStyle w:val="enumlev1"/>
        <w:rPr>
          <w:lang w:val="es-ES_tradnl"/>
        </w:rPr>
      </w:pPr>
      <w:r w:rsidRPr="008844CA">
        <w:rPr>
          <w:lang w:val="es-ES_tradnl"/>
        </w:rPr>
        <w:t>–</w:t>
      </w:r>
      <w:r w:rsidRPr="008844CA">
        <w:rPr>
          <w:lang w:val="es-ES_tradnl"/>
        </w:rPr>
        <w:tab/>
      </w:r>
      <w:r w:rsidRPr="008844CA">
        <w:rPr>
          <w:lang w:val="es-ES_tradnl" w:eastAsia="ja-JP"/>
        </w:rPr>
        <w:t>Recomendación UIT</w:t>
      </w:r>
      <w:r w:rsidRPr="008844CA">
        <w:rPr>
          <w:lang w:val="es-ES_tradnl"/>
        </w:rPr>
        <w:t>-R BT.2020 – Valores de los parámetros de los sistemas de TVUAD para la producción y el intercambio internacional de programas.</w:t>
      </w:r>
    </w:p>
    <w:p w:rsidR="00760E9F" w:rsidRDefault="00760E9F" w:rsidP="00760E9F">
      <w:pPr>
        <w:pStyle w:val="enumlev1"/>
        <w:rPr>
          <w:lang w:val="es-ES_tradnl"/>
        </w:rPr>
      </w:pPr>
      <w:r w:rsidRPr="008844CA">
        <w:rPr>
          <w:lang w:val="es-ES_tradnl"/>
        </w:rPr>
        <w:t>–</w:t>
      </w:r>
      <w:r w:rsidRPr="008844CA">
        <w:rPr>
          <w:lang w:val="es-ES_tradnl"/>
        </w:rPr>
        <w:tab/>
      </w:r>
      <w:r w:rsidRPr="008844CA">
        <w:rPr>
          <w:lang w:val="es-ES_tradnl" w:eastAsia="ja-JP"/>
        </w:rPr>
        <w:t>Recomendación UIT</w:t>
      </w:r>
      <w:r w:rsidRPr="008844CA">
        <w:rPr>
          <w:lang w:val="es-ES_tradnl"/>
        </w:rPr>
        <w:t>-R BT.2077 – Interfaces digitales en serie y en tiempo real para señales de TVUAD.</w:t>
      </w:r>
    </w:p>
    <w:p w:rsidR="001F2244" w:rsidRPr="008844CA" w:rsidRDefault="001F2244" w:rsidP="001F2244">
      <w:pPr>
        <w:pStyle w:val="enumlev1"/>
        <w:rPr>
          <w:lang w:val="es-ES_tradnl"/>
          <w:rPrChange w:id="236" w:author="Peral, Fernando" w:date="2017-06-06T08:56:00Z">
            <w:rPr>
              <w:lang w:val="es-ES"/>
            </w:rPr>
          </w:rPrChange>
        </w:rPr>
      </w:pPr>
      <w:r w:rsidRPr="008844CA">
        <w:rPr>
          <w:lang w:val="es-ES_tradnl"/>
          <w:rPrChange w:id="237" w:author="Peral, Fernando" w:date="2017-06-06T08:56:00Z">
            <w:rPr>
              <w:lang w:val="es-ES"/>
            </w:rPr>
          </w:rPrChange>
        </w:rPr>
        <w:t>–</w:t>
      </w:r>
      <w:r w:rsidRPr="008844CA">
        <w:rPr>
          <w:lang w:val="es-ES_tradnl"/>
          <w:rPrChange w:id="238" w:author="Peral, Fernando" w:date="2017-06-06T08:56:00Z">
            <w:rPr>
              <w:lang w:val="es-ES"/>
            </w:rPr>
          </w:rPrChange>
        </w:rPr>
        <w:tab/>
      </w:r>
      <w:r w:rsidRPr="008844CA">
        <w:rPr>
          <w:lang w:val="es-ES_tradnl" w:eastAsia="ja-JP"/>
          <w:rPrChange w:id="239" w:author="Peral, Fernando" w:date="2017-06-06T08:56:00Z">
            <w:rPr>
              <w:lang w:val="es-ES" w:eastAsia="ja-JP"/>
            </w:rPr>
          </w:rPrChange>
        </w:rPr>
        <w:t xml:space="preserve">Recomendación UIT-R </w:t>
      </w:r>
      <w:r w:rsidRPr="008844CA">
        <w:rPr>
          <w:lang w:val="es-ES_tradnl"/>
          <w:rPrChange w:id="240" w:author="Peral, Fernando" w:date="2017-06-06T08:56:00Z">
            <w:rPr>
              <w:lang w:val="es-ES"/>
            </w:rPr>
          </w:rPrChange>
        </w:rPr>
        <w:t>BS.647 – Interfaz audio digital para los estudios de radiodifusión.</w:t>
      </w:r>
    </w:p>
    <w:p w:rsidR="00760E9F" w:rsidRPr="008844CA" w:rsidRDefault="00760E9F" w:rsidP="00760E9F">
      <w:pPr>
        <w:pStyle w:val="Heading1"/>
        <w:rPr>
          <w:lang w:val="es-ES_tradnl"/>
        </w:rPr>
      </w:pPr>
      <w:r w:rsidRPr="008844CA">
        <w:rPr>
          <w:lang w:val="es-ES_tradnl"/>
        </w:rPr>
        <w:t>3</w:t>
      </w:r>
      <w:r w:rsidRPr="008844CA">
        <w:rPr>
          <w:lang w:val="es-ES_tradnl"/>
        </w:rPr>
        <w:tab/>
        <w:t>Visión general</w:t>
      </w:r>
    </w:p>
    <w:p w:rsidR="00760E9F" w:rsidRPr="008844CA" w:rsidRDefault="00760E9F" w:rsidP="00296A21">
      <w:pPr>
        <w:rPr>
          <w:lang w:val="es-ES_tradnl" w:eastAsia="ja-JP"/>
          <w:rPrChange w:id="241" w:author="Peral, Fernando" w:date="2017-06-06T08:56:00Z">
            <w:rPr>
              <w:lang w:val="es-ES" w:eastAsia="ja-JP"/>
            </w:rPr>
          </w:rPrChange>
        </w:rPr>
      </w:pPr>
      <w:r w:rsidRPr="008844CA">
        <w:rPr>
          <w:b/>
          <w:lang w:val="es-ES_tradnl" w:eastAsia="ja-JP"/>
        </w:rPr>
        <w:t>3.1</w:t>
      </w:r>
      <w:r w:rsidRPr="008844CA">
        <w:rPr>
          <w:b/>
          <w:lang w:val="es-ES_tradnl" w:eastAsia="ja-JP"/>
        </w:rPr>
        <w:tab/>
      </w:r>
      <w:r w:rsidRPr="008844CA">
        <w:rPr>
          <w:lang w:val="es-ES_tradnl" w:eastAsia="ja-JP"/>
        </w:rPr>
        <w:t xml:space="preserve">Los modos de transmisión transportados en un paquete de datos de audio deben ser en modo </w:t>
      </w:r>
      <w:proofErr w:type="spellStart"/>
      <w:r w:rsidRPr="008844CA">
        <w:rPr>
          <w:lang w:val="es-ES_tradnl" w:eastAsia="ja-JP"/>
        </w:rPr>
        <w:t>bicanal</w:t>
      </w:r>
      <w:proofErr w:type="spellEnd"/>
      <w:r w:rsidRPr="008844CA">
        <w:rPr>
          <w:lang w:val="es-ES_tradnl" w:eastAsia="ja-JP"/>
        </w:rPr>
        <w:t xml:space="preserve"> </w:t>
      </w:r>
      <w:r w:rsidRPr="008844CA">
        <w:rPr>
          <w:lang w:val="es-ES_tradnl" w:eastAsia="ja-JP"/>
          <w:rPrChange w:id="242" w:author="Peral, Fernando" w:date="2017-06-06T08:56:00Z">
            <w:rPr>
              <w:lang w:val="es-ES" w:eastAsia="ja-JP"/>
            </w:rPr>
          </w:rPrChange>
        </w:rPr>
        <w:t>a todas las frecuencias de muestreo desde 32</w:t>
      </w:r>
      <w:r w:rsidR="001F2244">
        <w:rPr>
          <w:lang w:val="es-ES_tradnl" w:eastAsia="ja-JP"/>
        </w:rPr>
        <w:t> kHz</w:t>
      </w:r>
      <w:r w:rsidRPr="008844CA">
        <w:rPr>
          <w:lang w:val="es-ES_tradnl" w:eastAsia="ja-JP"/>
          <w:rPrChange w:id="243" w:author="Peral, Fernando" w:date="2017-06-06T08:56:00Z">
            <w:rPr>
              <w:lang w:val="es-ES" w:eastAsia="ja-JP"/>
            </w:rPr>
          </w:rPrChange>
        </w:rPr>
        <w:t xml:space="preserve"> a 48</w:t>
      </w:r>
      <w:r w:rsidR="001F2244">
        <w:rPr>
          <w:lang w:val="es-ES_tradnl" w:eastAsia="ja-JP"/>
        </w:rPr>
        <w:t> kHz</w:t>
      </w:r>
      <w:r w:rsidRPr="008844CA">
        <w:rPr>
          <w:lang w:val="es-ES_tradnl" w:eastAsia="ja-JP"/>
          <w:rPrChange w:id="244" w:author="Peral, Fernando" w:date="2017-06-06T08:56:00Z">
            <w:rPr>
              <w:lang w:val="es-ES" w:eastAsia="ja-JP"/>
            </w:rPr>
          </w:rPrChange>
        </w:rPr>
        <w:t xml:space="preserve"> </w:t>
      </w:r>
      <w:r w:rsidRPr="008844CA">
        <w:rPr>
          <w:lang w:val="es-ES_tradnl" w:eastAsia="ja-JP"/>
        </w:rPr>
        <w:t xml:space="preserve">y en modo de un solo canal con frecuencia de muestreo doble </w:t>
      </w:r>
      <w:r w:rsidRPr="008844CA">
        <w:rPr>
          <w:lang w:val="es-ES_tradnl" w:eastAsia="ja-JP"/>
          <w:rPrChange w:id="245" w:author="Peral, Fernando" w:date="2017-06-06T08:56:00Z">
            <w:rPr>
              <w:lang w:val="es-ES" w:eastAsia="ja-JP"/>
            </w:rPr>
          </w:rPrChange>
        </w:rPr>
        <w:t>a la frecuencia de muestreo de 96</w:t>
      </w:r>
      <w:r w:rsidR="001F2244">
        <w:rPr>
          <w:lang w:val="es-ES_tradnl" w:eastAsia="ja-JP"/>
        </w:rPr>
        <w:t> kHz</w:t>
      </w:r>
      <w:r>
        <w:rPr>
          <w:lang w:val="es-ES_tradnl" w:eastAsia="ja-JP"/>
        </w:rPr>
        <w:t>. Los canales de datos de audio </w:t>
      </w:r>
      <w:r w:rsidRPr="008844CA">
        <w:rPr>
          <w:lang w:val="es-ES_tradnl" w:eastAsia="ja-JP"/>
          <w:rPrChange w:id="246" w:author="Peral, Fernando" w:date="2017-06-06T08:56:00Z">
            <w:rPr>
              <w:lang w:val="es-ES" w:eastAsia="ja-JP"/>
            </w:rPr>
          </w:rPrChange>
        </w:rPr>
        <w:t>1~4 (CH1~CH4) transportan dos parejas de canales de audio AES (canales 1 y 2 de AES1 y canales 1 y 2 de AES2) para muestro de 32</w:t>
      </w:r>
      <w:r w:rsidR="001F2244">
        <w:rPr>
          <w:lang w:val="es-ES_tradnl" w:eastAsia="ja-JP"/>
        </w:rPr>
        <w:t> kHz</w:t>
      </w:r>
      <w:r w:rsidRPr="008844CA">
        <w:rPr>
          <w:lang w:val="es-ES_tradnl" w:eastAsia="ja-JP"/>
          <w:rPrChange w:id="247" w:author="Peral, Fernando" w:date="2017-06-06T08:56:00Z">
            <w:rPr>
              <w:lang w:val="es-ES" w:eastAsia="ja-JP"/>
            </w:rPr>
          </w:rPrChange>
        </w:rPr>
        <w:t xml:space="preserve"> a 48</w:t>
      </w:r>
      <w:r w:rsidR="001F2244">
        <w:rPr>
          <w:lang w:val="es-ES_tradnl" w:eastAsia="ja-JP"/>
        </w:rPr>
        <w:t> kHz</w:t>
      </w:r>
      <w:r w:rsidRPr="008844CA">
        <w:rPr>
          <w:lang w:val="es-ES_tradnl" w:eastAsia="ja-JP"/>
          <w:rPrChange w:id="248" w:author="Peral, Fernando" w:date="2017-06-06T08:56:00Z">
            <w:rPr>
              <w:lang w:val="es-ES" w:eastAsia="ja-JP"/>
            </w:rPr>
          </w:rPrChange>
        </w:rPr>
        <w:t>.</w:t>
      </w:r>
      <w:r w:rsidRPr="008844CA">
        <w:rPr>
          <w:rFonts w:eastAsia="MS Mincho"/>
          <w:lang w:val="es-ES_tradnl" w:eastAsia="ja-JP"/>
          <w:rPrChange w:id="249" w:author="Peral, Fernando" w:date="2017-06-06T08:56:00Z">
            <w:rPr>
              <w:rFonts w:eastAsia="MS Mincho"/>
              <w:lang w:val="es-ES" w:eastAsia="ja-JP"/>
            </w:rPr>
          </w:rPrChange>
        </w:rPr>
        <w:t xml:space="preserve"> </w:t>
      </w:r>
      <w:r w:rsidRPr="008844CA">
        <w:rPr>
          <w:lang w:val="es-ES_tradnl" w:eastAsia="ja-JP"/>
          <w:rPrChange w:id="250" w:author="Peral, Fernando" w:date="2017-06-06T08:56:00Z">
            <w:rPr>
              <w:lang w:val="es-ES" w:eastAsia="ja-JP"/>
            </w:rPr>
          </w:rPrChange>
        </w:rPr>
        <w:t>En caso de muestreo a 96</w:t>
      </w:r>
      <w:r w:rsidR="001F2244">
        <w:rPr>
          <w:lang w:val="es-ES_tradnl" w:eastAsia="ja-JP"/>
        </w:rPr>
        <w:t> kHz</w:t>
      </w:r>
      <w:r w:rsidRPr="008844CA">
        <w:rPr>
          <w:lang w:val="es-ES_tradnl" w:eastAsia="ja-JP"/>
          <w:rPrChange w:id="251" w:author="Peral, Fernando" w:date="2017-06-06T08:56:00Z">
            <w:rPr>
              <w:lang w:val="es-ES" w:eastAsia="ja-JP"/>
            </w:rPr>
          </w:rPrChange>
        </w:rPr>
        <w:t xml:space="preserve"> </w:t>
      </w:r>
      <w:r w:rsidRPr="008844CA">
        <w:rPr>
          <w:lang w:val="es-ES_tradnl" w:eastAsia="ja-JP"/>
        </w:rPr>
        <w:t xml:space="preserve">deben </w:t>
      </w:r>
      <w:r w:rsidRPr="008844CA">
        <w:rPr>
          <w:lang w:val="es-ES_tradnl" w:eastAsia="ja-JP"/>
        </w:rPr>
        <w:lastRenderedPageBreak/>
        <w:t xml:space="preserve">transportarse </w:t>
      </w:r>
      <w:r w:rsidRPr="008844CA">
        <w:rPr>
          <w:lang w:val="es-ES_tradnl" w:eastAsia="ja-JP"/>
          <w:rPrChange w:id="252" w:author="Peral, Fernando" w:date="2017-06-06T08:56:00Z">
            <w:rPr>
              <w:lang w:val="es-ES" w:eastAsia="ja-JP"/>
            </w:rPr>
          </w:rPrChange>
        </w:rPr>
        <w:t>dos muestras consecutivas de dos canales de audio AES (1ª y 2ª mue</w:t>
      </w:r>
      <w:r>
        <w:rPr>
          <w:lang w:val="es-ES_tradnl" w:eastAsia="ja-JP"/>
        </w:rPr>
        <w:t>stra del canal</w:t>
      </w:r>
      <w:r w:rsidR="001F2244">
        <w:rPr>
          <w:lang w:val="es-ES_tradnl" w:eastAsia="ja-JP"/>
        </w:rPr>
        <w:t> </w:t>
      </w:r>
      <w:r>
        <w:rPr>
          <w:lang w:val="es-ES_tradnl" w:eastAsia="ja-JP"/>
        </w:rPr>
        <w:t>1 de</w:t>
      </w:r>
      <w:r w:rsidR="00296A21">
        <w:rPr>
          <w:lang w:val="es-ES_tradnl" w:eastAsia="ja-JP"/>
        </w:rPr>
        <w:t> </w:t>
      </w:r>
      <w:r w:rsidRPr="008844CA">
        <w:rPr>
          <w:lang w:val="es-ES_tradnl" w:eastAsia="ja-JP"/>
        </w:rPr>
        <w:t>AES1 y 1ª y </w:t>
      </w:r>
      <w:r w:rsidRPr="008844CA">
        <w:rPr>
          <w:lang w:val="es-ES_tradnl" w:eastAsia="ja-JP"/>
          <w:rPrChange w:id="253" w:author="Peral, Fernando" w:date="2017-06-06T08:56:00Z">
            <w:rPr>
              <w:lang w:val="es-ES" w:eastAsia="ja-JP"/>
            </w:rPr>
          </w:rPrChange>
        </w:rPr>
        <w:t>2ª muestra del canal 1 de AES2)</w:t>
      </w:r>
      <w:r w:rsidRPr="008844CA">
        <w:rPr>
          <w:rFonts w:eastAsia="MS Mincho"/>
          <w:lang w:val="es-ES_tradnl" w:eastAsia="ja-JP"/>
          <w:rPrChange w:id="254" w:author="Peral, Fernando" w:date="2017-06-06T08:56:00Z">
            <w:rPr>
              <w:rFonts w:eastAsia="MS Mincho"/>
              <w:lang w:val="es-ES" w:eastAsia="ja-JP"/>
            </w:rPr>
          </w:rPrChange>
        </w:rPr>
        <w:t>.</w:t>
      </w:r>
    </w:p>
    <w:p w:rsidR="00760E9F" w:rsidRPr="008844CA" w:rsidRDefault="00760E9F" w:rsidP="00760E9F">
      <w:pPr>
        <w:rPr>
          <w:lang w:val="es-ES_tradnl"/>
          <w:rPrChange w:id="255" w:author="Peral, Fernando" w:date="2017-06-06T08:56:00Z">
            <w:rPr>
              <w:lang w:val="es-ES"/>
            </w:rPr>
          </w:rPrChange>
        </w:rPr>
      </w:pPr>
      <w:r w:rsidRPr="008844CA">
        <w:rPr>
          <w:rFonts w:eastAsia="MS Mincho"/>
          <w:b/>
          <w:bCs/>
          <w:lang w:val="es-ES_tradnl" w:eastAsia="ja-JP"/>
        </w:rPr>
        <w:t>3.2</w:t>
      </w:r>
      <w:r w:rsidRPr="008844CA">
        <w:rPr>
          <w:lang w:val="es-ES_tradnl"/>
        </w:rPr>
        <w:tab/>
      </w:r>
      <w:r w:rsidRPr="008844CA">
        <w:rPr>
          <w:rFonts w:eastAsia="MS Mincho"/>
          <w:lang w:val="es-ES_tradnl" w:eastAsia="ja-JP"/>
        </w:rPr>
        <w:t>Los datos de audio muestreados a 32</w:t>
      </w:r>
      <w:r w:rsidR="001F2244">
        <w:rPr>
          <w:rFonts w:eastAsia="MS Mincho"/>
          <w:lang w:val="es-ES_tradnl" w:eastAsia="ja-JP"/>
        </w:rPr>
        <w:t> kHz</w:t>
      </w:r>
      <w:r w:rsidRPr="008844CA">
        <w:rPr>
          <w:rFonts w:eastAsia="MS Mincho"/>
          <w:lang w:val="es-ES_tradnl" w:eastAsia="ja-JP"/>
        </w:rPr>
        <w:t>, 44,1</w:t>
      </w:r>
      <w:r w:rsidR="001F2244">
        <w:rPr>
          <w:rFonts w:eastAsia="MS Mincho"/>
          <w:lang w:val="es-ES_tradnl" w:eastAsia="ja-JP"/>
        </w:rPr>
        <w:t> kHz</w:t>
      </w:r>
      <w:r w:rsidRPr="008844CA">
        <w:rPr>
          <w:rFonts w:eastAsia="MS Mincho"/>
          <w:lang w:val="es-ES_tradnl" w:eastAsia="ja-JP"/>
        </w:rPr>
        <w:t xml:space="preserve"> o 48</w:t>
      </w:r>
      <w:r w:rsidR="001F2244">
        <w:rPr>
          <w:rFonts w:eastAsia="MS Mincho"/>
          <w:lang w:val="es-ES_tradnl" w:eastAsia="ja-JP"/>
        </w:rPr>
        <w:t> kHz</w:t>
      </w:r>
      <w:r w:rsidRPr="008844CA">
        <w:rPr>
          <w:rFonts w:eastAsia="MS Mincho"/>
          <w:lang w:val="es-ES_tradnl" w:eastAsia="ja-JP"/>
        </w:rPr>
        <w:t xml:space="preserve"> de los dos pares de canales deben configurarse </w:t>
      </w:r>
      <w:r w:rsidRPr="008844CA">
        <w:rPr>
          <w:rFonts w:eastAsia="MS Mincho"/>
          <w:lang w:val="es-ES_tradnl" w:eastAsia="ja-JP"/>
          <w:rPrChange w:id="256" w:author="Peral, Fernando" w:date="2017-06-06T08:56:00Z">
            <w:rPr>
              <w:rFonts w:eastAsia="MS Mincho"/>
              <w:lang w:val="es-ES" w:eastAsia="ja-JP"/>
            </w:rPr>
          </w:rPrChange>
        </w:rPr>
        <w:t xml:space="preserve">en un paquete de datos de audio tal como se representa en la </w:t>
      </w:r>
      <w:r w:rsidR="001F2244">
        <w:rPr>
          <w:rFonts w:eastAsia="MS Mincho"/>
          <w:lang w:val="es-ES_tradnl" w:eastAsia="ja-JP"/>
        </w:rPr>
        <w:t>Fig. </w:t>
      </w:r>
      <w:r w:rsidRPr="008844CA">
        <w:rPr>
          <w:lang w:val="es-ES_tradnl"/>
          <w:rPrChange w:id="257" w:author="Peral, Fernando" w:date="2017-06-06T08:56:00Z">
            <w:rPr>
              <w:lang w:val="es-ES"/>
            </w:rPr>
          </w:rPrChange>
        </w:rPr>
        <w:t xml:space="preserve">1. Los dos canales de una pareja se obtienen de la misma fuente de audio AES. El número de muestras por canal de un paquete de datos de </w:t>
      </w:r>
      <w:r w:rsidRPr="008844CA">
        <w:rPr>
          <w:lang w:val="es-ES_tradnl"/>
        </w:rPr>
        <w:t xml:space="preserve">audio debe ser constante e igual a uno. El número de paquetes de datos de audio de un grupo dado debe ser </w:t>
      </w:r>
      <w:r w:rsidRPr="008844CA">
        <w:rPr>
          <w:lang w:val="es-ES_tradnl"/>
          <w:rPrChange w:id="258" w:author="Peral, Fernando" w:date="2017-06-06T08:56:00Z">
            <w:rPr>
              <w:lang w:val="es-ES"/>
            </w:rPr>
          </w:rPrChange>
        </w:rPr>
        <w:t xml:space="preserve">menor o igual a </w:t>
      </w:r>
      <w:proofErr w:type="spellStart"/>
      <w:r w:rsidRPr="008844CA">
        <w:rPr>
          <w:lang w:val="es-ES_tradnl"/>
          <w:rPrChange w:id="259" w:author="Peral, Fernando" w:date="2017-06-06T08:56:00Z">
            <w:rPr>
              <w:lang w:val="es-ES"/>
            </w:rPr>
          </w:rPrChange>
        </w:rPr>
        <w:t>Na</w:t>
      </w:r>
      <w:proofErr w:type="spellEnd"/>
      <w:r w:rsidRPr="008844CA">
        <w:rPr>
          <w:lang w:val="es-ES_tradnl"/>
          <w:rPrChange w:id="260" w:author="Peral, Fernando" w:date="2017-06-06T08:56:00Z">
            <w:rPr>
              <w:lang w:val="es-ES"/>
            </w:rPr>
          </w:rPrChange>
        </w:rPr>
        <w:t xml:space="preserve"> en un bloque horizontal de datos auxiliares. Véase </w:t>
      </w:r>
      <w:r w:rsidRPr="008844CA">
        <w:rPr>
          <w:lang w:val="es-ES_tradnl"/>
        </w:rPr>
        <w:t>§ 4.3.3.</w:t>
      </w:r>
    </w:p>
    <w:p w:rsidR="00760E9F" w:rsidRPr="008844CA" w:rsidRDefault="00760E9F" w:rsidP="00760E9F">
      <w:pPr>
        <w:pStyle w:val="FigureNo"/>
        <w:rPr>
          <w:lang w:val="es-ES_tradnl"/>
          <w:rPrChange w:id="261" w:author="Peral, Fernando" w:date="2017-06-06T08:56:00Z">
            <w:rPr>
              <w:lang w:val="es-ES"/>
            </w:rPr>
          </w:rPrChange>
        </w:rPr>
      </w:pPr>
      <w:r w:rsidRPr="008844CA">
        <w:rPr>
          <w:lang w:val="es-ES_tradnl"/>
          <w:rPrChange w:id="262" w:author="Peral, Fernando" w:date="2017-06-06T08:56:00Z">
            <w:rPr>
              <w:lang w:val="es-ES"/>
            </w:rPr>
          </w:rPrChange>
        </w:rPr>
        <w:t>FIGURA 1</w:t>
      </w:r>
    </w:p>
    <w:p w:rsidR="00760E9F" w:rsidRPr="008844CA" w:rsidRDefault="00760E9F" w:rsidP="00760E9F">
      <w:pPr>
        <w:pStyle w:val="Figuretitle"/>
        <w:rPr>
          <w:lang w:val="es-ES_tradnl"/>
          <w:rPrChange w:id="263" w:author="Peral, Fernando" w:date="2017-06-06T08:56:00Z">
            <w:rPr>
              <w:lang w:val="es-ES"/>
            </w:rPr>
          </w:rPrChange>
        </w:rPr>
      </w:pPr>
      <w:r w:rsidRPr="008844CA">
        <w:rPr>
          <w:lang w:val="es-ES_tradnl"/>
          <w:rPrChange w:id="264" w:author="Peral, Fernando" w:date="2017-06-06T08:56:00Z">
            <w:rPr>
              <w:lang w:val="es-ES"/>
            </w:rPr>
          </w:rPrChange>
        </w:rPr>
        <w:t>Relación entre audio AES y paquetes de datos de audio para velocidades</w:t>
      </w:r>
      <w:r>
        <w:rPr>
          <w:lang w:val="es-ES_tradnl"/>
        </w:rPr>
        <w:t xml:space="preserve"> </w:t>
      </w:r>
      <w:r w:rsidRPr="008844CA">
        <w:rPr>
          <w:lang w:val="es-ES_tradnl"/>
          <w:rPrChange w:id="265" w:author="Peral, Fernando" w:date="2017-06-06T08:56:00Z">
            <w:rPr>
              <w:lang w:val="es-ES"/>
            </w:rPr>
          </w:rPrChange>
        </w:rPr>
        <w:br/>
        <w:t>de muestreo de 32</w:t>
      </w:r>
      <w:r w:rsidR="001F2244">
        <w:rPr>
          <w:lang w:val="es-ES_tradnl"/>
        </w:rPr>
        <w:t> kHz</w:t>
      </w:r>
      <w:r w:rsidRPr="008844CA">
        <w:rPr>
          <w:lang w:val="es-ES_tradnl"/>
          <w:rPrChange w:id="266" w:author="Peral, Fernando" w:date="2017-06-06T08:56:00Z">
            <w:rPr>
              <w:lang w:val="es-ES"/>
            </w:rPr>
          </w:rPrChange>
        </w:rPr>
        <w:t>, 44,1</w:t>
      </w:r>
      <w:r w:rsidR="001F2244">
        <w:rPr>
          <w:lang w:val="es-ES_tradnl"/>
        </w:rPr>
        <w:t> kHz</w:t>
      </w:r>
      <w:r w:rsidRPr="008844CA">
        <w:rPr>
          <w:lang w:val="es-ES_tradnl"/>
          <w:rPrChange w:id="267" w:author="Peral, Fernando" w:date="2017-06-06T08:56:00Z">
            <w:rPr>
              <w:lang w:val="es-ES"/>
            </w:rPr>
          </w:rPrChange>
        </w:rPr>
        <w:t xml:space="preserve"> o 48</w:t>
      </w:r>
      <w:r w:rsidR="001F2244">
        <w:rPr>
          <w:lang w:val="es-ES_tradnl"/>
        </w:rPr>
        <w:t> kHz</w:t>
      </w:r>
    </w:p>
    <w:p w:rsidR="00760E9F" w:rsidRPr="008844CA" w:rsidRDefault="00760E9F" w:rsidP="00760E9F">
      <w:pPr>
        <w:pStyle w:val="Blanc"/>
        <w:rPr>
          <w:lang w:val="es-ES_tradnl"/>
        </w:rPr>
      </w:pPr>
    </w:p>
    <w:p w:rsidR="00760E9F" w:rsidRPr="008844CA" w:rsidRDefault="00760E9F" w:rsidP="00760E9F">
      <w:pPr>
        <w:pStyle w:val="Figure"/>
        <w:ind w:left="-284" w:right="-284"/>
        <w:rPr>
          <w:lang w:val="es-ES_tradnl"/>
          <w:rPrChange w:id="268" w:author="Peral, Fernando" w:date="2017-06-06T08:56:00Z">
            <w:rPr/>
          </w:rPrChange>
        </w:rPr>
      </w:pPr>
      <w:r w:rsidRPr="008844CA">
        <w:rPr>
          <w:lang w:val="es-ES_tradnl"/>
          <w:rPrChange w:id="269" w:author="Peral, Fernando" w:date="2017-06-06T08:56:00Z">
            <w:rPr>
              <w:lang w:val="es-ES_tradnl"/>
            </w:rPr>
          </w:rPrChange>
        </w:rPr>
        <w:object w:dxaOrig="9704" w:dyaOrig="10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9pt;height:408.75pt;mso-position-horizontal:absolute" o:ole="" o:allowoverlap="f">
            <v:imagedata r:id="rId14" o:title=""/>
          </v:shape>
          <o:OLEObject Type="Embed" ProgID="CorelDRAW.Graphic.14" ShapeID="_x0000_i1025" DrawAspect="Content" ObjectID="_1559739011" r:id="rId15"/>
        </w:object>
      </w:r>
    </w:p>
    <w:p w:rsidR="00760E9F" w:rsidRPr="008844CA" w:rsidRDefault="00760E9F" w:rsidP="00296A21">
      <w:pPr>
        <w:rPr>
          <w:lang w:val="es-ES_tradnl"/>
          <w:rPrChange w:id="270" w:author="Peral, Fernando" w:date="2017-06-06T08:56:00Z">
            <w:rPr>
              <w:lang w:val="es-ES"/>
            </w:rPr>
          </w:rPrChange>
        </w:rPr>
      </w:pPr>
      <w:r w:rsidRPr="00F17807">
        <w:rPr>
          <w:rFonts w:eastAsia="MS Mincho"/>
          <w:b/>
          <w:bCs/>
          <w:lang w:val="es-ES_tradnl" w:eastAsia="ja-JP"/>
        </w:rPr>
        <w:t>3.3</w:t>
      </w:r>
      <w:r w:rsidRPr="00F17807">
        <w:rPr>
          <w:rFonts w:eastAsia="MS Mincho"/>
          <w:bCs/>
          <w:lang w:val="es-ES_tradnl" w:eastAsia="ja-JP"/>
        </w:rPr>
        <w:tab/>
      </w:r>
      <w:r w:rsidRPr="008844CA">
        <w:rPr>
          <w:rFonts w:eastAsia="MS Mincho"/>
          <w:bCs/>
          <w:lang w:val="es-ES_tradnl" w:eastAsia="ja-JP"/>
          <w:rPrChange w:id="271" w:author="Peral, Fernando" w:date="2017-06-06T08:56:00Z">
            <w:rPr>
              <w:rFonts w:eastAsia="MS Mincho"/>
              <w:bCs/>
              <w:lang w:val="es-ES" w:eastAsia="ja-JP"/>
            </w:rPr>
          </w:rPrChange>
        </w:rPr>
        <w:t xml:space="preserve">En la </w:t>
      </w:r>
      <w:r w:rsidR="001F2244">
        <w:rPr>
          <w:rFonts w:eastAsia="MS Mincho"/>
          <w:bCs/>
          <w:lang w:val="es-ES_tradnl" w:eastAsia="ja-JP"/>
        </w:rPr>
        <w:t>Fig. </w:t>
      </w:r>
      <w:r w:rsidRPr="008844CA">
        <w:rPr>
          <w:rFonts w:eastAsia="MS Mincho"/>
          <w:bCs/>
          <w:lang w:val="es-ES_tradnl" w:eastAsia="ja-JP"/>
          <w:rPrChange w:id="272" w:author="Peral, Fernando" w:date="2017-06-06T08:56:00Z">
            <w:rPr>
              <w:rFonts w:eastAsia="MS Mincho"/>
              <w:bCs/>
              <w:lang w:val="es-ES" w:eastAsia="ja-JP"/>
            </w:rPr>
          </w:rPrChange>
        </w:rPr>
        <w:t>2 se muestra un paquete de datos de audio a la velocidad de muestreo de 96</w:t>
      </w:r>
      <w:r w:rsidR="001F2244">
        <w:rPr>
          <w:rFonts w:eastAsia="MS Mincho"/>
          <w:bCs/>
          <w:lang w:val="es-ES_tradnl" w:eastAsia="ja-JP"/>
        </w:rPr>
        <w:t> kHz</w:t>
      </w:r>
      <w:r w:rsidRPr="008844CA">
        <w:rPr>
          <w:rFonts w:eastAsia="MS Mincho"/>
          <w:bCs/>
          <w:lang w:val="es-ES_tradnl" w:eastAsia="ja-JP"/>
          <w:rPrChange w:id="273" w:author="Peral, Fernando" w:date="2017-06-06T08:56:00Z">
            <w:rPr>
              <w:rFonts w:eastAsia="MS Mincho"/>
              <w:bCs/>
              <w:lang w:val="es-ES" w:eastAsia="ja-JP"/>
            </w:rPr>
          </w:rPrChange>
        </w:rPr>
        <w:t xml:space="preserve">. Las </w:t>
      </w:r>
      <w:proofErr w:type="spellStart"/>
      <w:r w:rsidRPr="008844CA">
        <w:rPr>
          <w:rFonts w:eastAsia="MS Mincho"/>
          <w:bCs/>
          <w:lang w:val="es-ES_tradnl" w:eastAsia="ja-JP"/>
          <w:rPrChange w:id="274" w:author="Peral, Fernando" w:date="2017-06-06T08:56:00Z">
            <w:rPr>
              <w:rFonts w:eastAsia="MS Mincho"/>
              <w:bCs/>
              <w:lang w:val="es-ES" w:eastAsia="ja-JP"/>
            </w:rPr>
          </w:rPrChange>
        </w:rPr>
        <w:t>subtramas</w:t>
      </w:r>
      <w:proofErr w:type="spellEnd"/>
      <w:r w:rsidR="00296A21">
        <w:rPr>
          <w:rFonts w:eastAsia="MS Mincho"/>
          <w:bCs/>
          <w:lang w:val="es-ES_tradnl" w:eastAsia="ja-JP"/>
        </w:rPr>
        <w:t> </w:t>
      </w:r>
      <w:r w:rsidRPr="008844CA">
        <w:rPr>
          <w:rFonts w:eastAsia="MS Mincho"/>
          <w:bCs/>
          <w:lang w:val="es-ES_tradnl" w:eastAsia="ja-JP"/>
          <w:rPrChange w:id="275" w:author="Peral, Fernando" w:date="2017-06-06T08:56:00Z">
            <w:rPr>
              <w:rFonts w:eastAsia="MS Mincho"/>
              <w:bCs/>
              <w:lang w:val="es-ES" w:eastAsia="ja-JP"/>
            </w:rPr>
          </w:rPrChange>
        </w:rPr>
        <w:t>1 y 2 AES transportan muestras consecutivas de la misma señal de audio AES.</w:t>
      </w:r>
      <w:r w:rsidRPr="008844CA">
        <w:rPr>
          <w:lang w:val="es-ES_tradnl"/>
          <w:rPrChange w:id="276" w:author="Peral, Fernando" w:date="2017-06-06T08:56:00Z">
            <w:rPr>
              <w:lang w:val="es-ES"/>
            </w:rPr>
          </w:rPrChange>
        </w:rPr>
        <w:t xml:space="preserve"> Ambos canales </w:t>
      </w:r>
      <w:r w:rsidRPr="008844CA">
        <w:rPr>
          <w:lang w:val="es-ES_tradnl"/>
        </w:rPr>
        <w:t>deben obtenerse</w:t>
      </w:r>
      <w:r w:rsidRPr="00F17807">
        <w:rPr>
          <w:lang w:val="es-ES_tradnl"/>
        </w:rPr>
        <w:t xml:space="preserve"> </w:t>
      </w:r>
      <w:r w:rsidRPr="008844CA">
        <w:rPr>
          <w:lang w:val="es-ES_tradnl"/>
          <w:rPrChange w:id="277" w:author="Peral, Fernando" w:date="2017-06-06T08:56:00Z">
            <w:rPr>
              <w:lang w:val="es-ES"/>
            </w:rPr>
          </w:rPrChange>
        </w:rPr>
        <w:t xml:space="preserve">de la misma fuente de audio AES. El número de muestras por canal de un paquete de datos de audio </w:t>
      </w:r>
      <w:r w:rsidRPr="008844CA">
        <w:rPr>
          <w:lang w:val="es-ES_tradnl"/>
        </w:rPr>
        <w:t>debe ser</w:t>
      </w:r>
      <w:r w:rsidRPr="00F17807">
        <w:rPr>
          <w:lang w:val="es-ES_tradnl"/>
        </w:rPr>
        <w:t xml:space="preserve"> </w:t>
      </w:r>
      <w:r w:rsidRPr="008844CA">
        <w:rPr>
          <w:lang w:val="es-ES_tradnl"/>
          <w:rPrChange w:id="278" w:author="Peral, Fernando" w:date="2017-06-06T08:56:00Z">
            <w:rPr>
              <w:lang w:val="es-ES"/>
            </w:rPr>
          </w:rPrChange>
        </w:rPr>
        <w:t xml:space="preserve">constante e igual a dos. El número de paquetes de datos de audio de un grupo será menor o igual a </w:t>
      </w:r>
      <w:proofErr w:type="spellStart"/>
      <w:r w:rsidRPr="008844CA">
        <w:rPr>
          <w:lang w:val="es-ES_tradnl"/>
          <w:rPrChange w:id="279" w:author="Peral, Fernando" w:date="2017-06-06T08:56:00Z">
            <w:rPr>
              <w:lang w:val="es-ES"/>
            </w:rPr>
          </w:rPrChange>
        </w:rPr>
        <w:t>Na</w:t>
      </w:r>
      <w:proofErr w:type="spellEnd"/>
      <w:r w:rsidRPr="008844CA">
        <w:rPr>
          <w:rFonts w:eastAsia="MS Mincho"/>
          <w:lang w:val="es-ES_tradnl" w:eastAsia="ja-JP"/>
          <w:rPrChange w:id="280" w:author="Peral, Fernando" w:date="2017-06-06T08:56:00Z">
            <w:rPr>
              <w:rFonts w:eastAsia="MS Mincho"/>
              <w:lang w:val="es-ES" w:eastAsia="ja-JP"/>
            </w:rPr>
          </w:rPrChange>
        </w:rPr>
        <w:t>/2</w:t>
      </w:r>
      <w:r w:rsidRPr="008844CA">
        <w:rPr>
          <w:lang w:val="es-ES_tradnl"/>
          <w:rPrChange w:id="281" w:author="Peral, Fernando" w:date="2017-06-06T08:56:00Z">
            <w:rPr>
              <w:lang w:val="es-ES"/>
            </w:rPr>
          </w:rPrChange>
        </w:rPr>
        <w:t xml:space="preserve"> en un bloque horizontal de datos auxiliares.</w:t>
      </w:r>
    </w:p>
    <w:p w:rsidR="00760E9F" w:rsidRPr="008844CA" w:rsidRDefault="00760E9F" w:rsidP="00760E9F">
      <w:pPr>
        <w:pStyle w:val="FigureNo"/>
        <w:rPr>
          <w:rFonts w:eastAsia="MS Mincho"/>
          <w:lang w:val="es-ES_tradnl"/>
        </w:rPr>
      </w:pPr>
      <w:r w:rsidRPr="008844CA">
        <w:rPr>
          <w:rFonts w:eastAsia="MS Mincho"/>
          <w:lang w:val="es-ES_tradnl"/>
        </w:rPr>
        <w:lastRenderedPageBreak/>
        <w:t>Figura 2</w:t>
      </w:r>
    </w:p>
    <w:p w:rsidR="00760E9F" w:rsidRPr="008844CA" w:rsidRDefault="00760E9F" w:rsidP="001F2244">
      <w:pPr>
        <w:pStyle w:val="Figuretitle"/>
        <w:rPr>
          <w:rFonts w:eastAsia="MS Mincho"/>
          <w:lang w:val="es-ES_tradnl"/>
        </w:rPr>
      </w:pPr>
      <w:r w:rsidRPr="008844CA">
        <w:rPr>
          <w:rFonts w:eastAsia="MS Mincho"/>
          <w:lang w:val="es-ES_tradnl"/>
        </w:rPr>
        <w:t>Relación entre audio AES y paquetes de datos de audio para la velocidad</w:t>
      </w:r>
      <w:r>
        <w:rPr>
          <w:rFonts w:eastAsia="MS Mincho"/>
          <w:lang w:val="es-ES_tradnl"/>
        </w:rPr>
        <w:t xml:space="preserve"> </w:t>
      </w:r>
      <w:r w:rsidRPr="008844CA">
        <w:rPr>
          <w:rFonts w:eastAsia="MS Mincho"/>
          <w:lang w:val="es-ES_tradnl"/>
        </w:rPr>
        <w:t>de muestreo de 96</w:t>
      </w:r>
      <w:r w:rsidR="001F2244">
        <w:rPr>
          <w:rFonts w:eastAsia="MS Mincho"/>
          <w:lang w:val="es-ES_tradnl"/>
        </w:rPr>
        <w:t> kHz</w:t>
      </w:r>
    </w:p>
    <w:p w:rsidR="00760E9F" w:rsidRPr="008844CA" w:rsidRDefault="00760E9F" w:rsidP="00760E9F">
      <w:pPr>
        <w:pStyle w:val="Blanc"/>
        <w:rPr>
          <w:lang w:val="es-ES_tradnl"/>
        </w:rPr>
      </w:pPr>
    </w:p>
    <w:p w:rsidR="00760E9F" w:rsidRPr="008844CA" w:rsidRDefault="00760E9F" w:rsidP="00760E9F">
      <w:pPr>
        <w:pStyle w:val="Figure"/>
        <w:ind w:left="-284" w:right="-284"/>
        <w:rPr>
          <w:lang w:val="es-ES_tradnl"/>
        </w:rPr>
      </w:pPr>
      <w:r w:rsidRPr="008844CA">
        <w:rPr>
          <w:lang w:val="es-ES_tradnl"/>
          <w:rPrChange w:id="282" w:author="Peral, Fernando" w:date="2017-06-06T08:56:00Z">
            <w:rPr>
              <w:lang w:val="es-ES_tradnl"/>
            </w:rPr>
          </w:rPrChange>
        </w:rPr>
        <w:object w:dxaOrig="9704" w:dyaOrig="10451">
          <v:shape id="_x0000_i1026" type="#_x0000_t75" style="width:498.75pt;height:536.65pt" o:ole="" o:allowoverlap="f">
            <v:imagedata r:id="rId16" o:title=""/>
          </v:shape>
          <o:OLEObject Type="Embed" ProgID="CorelDRAW.Graphic.14" ShapeID="_x0000_i1026" DrawAspect="Content" ObjectID="_1559739012" r:id="rId17"/>
        </w:object>
      </w:r>
    </w:p>
    <w:p w:rsidR="00760E9F" w:rsidRPr="008844CA" w:rsidRDefault="00760E9F" w:rsidP="001F2244">
      <w:pPr>
        <w:rPr>
          <w:lang w:val="es-ES_tradnl"/>
          <w:rPrChange w:id="283" w:author="Peral, Fernando" w:date="2017-06-06T08:56:00Z">
            <w:rPr>
              <w:lang w:val="es-ES"/>
            </w:rPr>
          </w:rPrChange>
        </w:rPr>
      </w:pPr>
      <w:r w:rsidRPr="008844CA">
        <w:rPr>
          <w:rFonts w:eastAsia="MS Mincho"/>
          <w:b/>
          <w:bCs/>
          <w:lang w:val="es-ES_tradnl" w:eastAsia="ja-JP"/>
        </w:rPr>
        <w:t>3</w:t>
      </w:r>
      <w:r w:rsidRPr="008844CA">
        <w:rPr>
          <w:b/>
          <w:bCs/>
          <w:lang w:val="es-ES_tradnl"/>
        </w:rPr>
        <w:t>.</w:t>
      </w:r>
      <w:r w:rsidRPr="008844CA">
        <w:rPr>
          <w:rFonts w:eastAsia="MS Mincho"/>
          <w:b/>
          <w:bCs/>
          <w:lang w:val="es-ES_tradnl" w:eastAsia="ja-JP"/>
        </w:rPr>
        <w:t>4</w:t>
      </w:r>
      <w:r w:rsidRPr="008844CA">
        <w:rPr>
          <w:lang w:val="es-ES_tradnl"/>
        </w:rPr>
        <w:tab/>
        <w:t xml:space="preserve">En esta </w:t>
      </w:r>
      <w:r w:rsidRPr="008844CA">
        <w:rPr>
          <w:lang w:val="es-ES_tradnl" w:eastAsia="ja-JP"/>
        </w:rPr>
        <w:t xml:space="preserve">Recomendación se </w:t>
      </w:r>
      <w:r w:rsidRPr="008844CA">
        <w:rPr>
          <w:lang w:val="es-ES_tradnl" w:eastAsia="ja-JP"/>
          <w:rPrChange w:id="284" w:author="Peral, Fernando" w:date="2017-06-06T08:56:00Z">
            <w:rPr>
              <w:lang w:val="es-ES" w:eastAsia="ja-JP"/>
            </w:rPr>
          </w:rPrChange>
        </w:rPr>
        <w:t xml:space="preserve">definen dos tipos de paquetes de datos auxiliares </w:t>
      </w:r>
      <w:r w:rsidRPr="008844CA">
        <w:rPr>
          <w:lang w:val="es-ES_tradnl"/>
          <w:rPrChange w:id="285" w:author="Peral, Fernando" w:date="2017-06-06T08:56:00Z">
            <w:rPr>
              <w:lang w:val="es-ES"/>
            </w:rPr>
          </w:rPrChange>
        </w:rPr>
        <w:t>que transportan información de audio AES</w:t>
      </w:r>
      <w:r w:rsidRPr="008844CA">
        <w:rPr>
          <w:lang w:val="es-ES_tradnl" w:eastAsia="ja-JP"/>
          <w:rPrChange w:id="286" w:author="Peral, Fernando" w:date="2017-06-06T08:56:00Z">
            <w:rPr>
              <w:lang w:val="es-ES" w:eastAsia="ja-JP"/>
            </w:rPr>
          </w:rPrChange>
        </w:rPr>
        <w:t xml:space="preserve">. Cada paquete de datos de audio </w:t>
      </w:r>
      <w:r w:rsidRPr="008844CA">
        <w:rPr>
          <w:lang w:val="es-ES_tradnl" w:eastAsia="ja-JP"/>
        </w:rPr>
        <w:t xml:space="preserve">debe transportar </w:t>
      </w:r>
      <w:r w:rsidRPr="008844CA">
        <w:rPr>
          <w:lang w:val="es-ES_tradnl" w:eastAsia="ja-JP"/>
          <w:rPrChange w:id="287" w:author="Peral, Fernando" w:date="2017-06-06T08:56:00Z">
            <w:rPr>
              <w:lang w:val="es-ES" w:eastAsia="ja-JP"/>
            </w:rPr>
          </w:rPrChange>
        </w:rPr>
        <w:t xml:space="preserve">toda la información en el tren de bits AES. El paquete de datos de audio </w:t>
      </w:r>
      <w:r w:rsidRPr="008844CA">
        <w:rPr>
          <w:lang w:val="es-ES_tradnl" w:eastAsia="ja-JP"/>
        </w:rPr>
        <w:t xml:space="preserve">debe situarse </w:t>
      </w:r>
      <w:r w:rsidRPr="008844CA">
        <w:rPr>
          <w:lang w:val="es-ES_tradnl" w:eastAsia="ja-JP"/>
          <w:rPrChange w:id="288" w:author="Peral, Fernando" w:date="2017-06-06T08:56:00Z">
            <w:rPr>
              <w:lang w:val="es-ES" w:eastAsia="ja-JP"/>
            </w:rPr>
          </w:rPrChange>
        </w:rPr>
        <w:t xml:space="preserve">en el espacio horizontal de datos auxiliares </w:t>
      </w:r>
      <w:r w:rsidRPr="008844CA">
        <w:rPr>
          <w:lang w:val="es-ES_tradnl"/>
          <w:rPrChange w:id="289" w:author="Peral, Fernando" w:date="2017-06-06T08:56:00Z">
            <w:rPr>
              <w:lang w:val="es-ES"/>
            </w:rPr>
          </w:rPrChange>
        </w:rPr>
        <w:t>del tren de datos C</w:t>
      </w:r>
      <w:r w:rsidRPr="008844CA">
        <w:rPr>
          <w:vertAlign w:val="subscript"/>
          <w:lang w:val="es-ES_tradnl"/>
        </w:rPr>
        <w:t>B</w:t>
      </w:r>
      <w:r w:rsidRPr="008844CA">
        <w:rPr>
          <w:lang w:val="es-ES_tradnl"/>
          <w:rPrChange w:id="290" w:author="Peral, Fernando" w:date="2017-06-06T08:56:00Z">
            <w:rPr>
              <w:lang w:val="es-ES"/>
            </w:rPr>
          </w:rPrChange>
        </w:rPr>
        <w:t>/C</w:t>
      </w:r>
      <w:r w:rsidRPr="008844CA">
        <w:rPr>
          <w:vertAlign w:val="subscript"/>
          <w:lang w:val="es-ES_tradnl"/>
        </w:rPr>
        <w:t>R</w:t>
      </w:r>
      <w:r w:rsidRPr="008844CA">
        <w:rPr>
          <w:lang w:val="es-ES_tradnl"/>
        </w:rPr>
        <w:t xml:space="preserve">. Debe transmitirse </w:t>
      </w:r>
      <w:r w:rsidRPr="008844CA">
        <w:rPr>
          <w:lang w:val="es-ES_tradnl"/>
          <w:rPrChange w:id="291" w:author="Peral, Fernando" w:date="2017-06-06T08:56:00Z">
            <w:rPr>
              <w:lang w:val="es-ES"/>
            </w:rPr>
          </w:rPrChange>
        </w:rPr>
        <w:t>un paquete de control de audio una vez por trama en un sistema entrelazado y una vez por cuadro en un sistema progresivo en el espacio horizontal de datos auxiliares de la segunda línea después del punto de conmutación del tren de datos</w:t>
      </w:r>
      <w:r>
        <w:rPr>
          <w:lang w:val="es-ES_tradnl"/>
        </w:rPr>
        <w:t> </w:t>
      </w:r>
      <w:r w:rsidRPr="008844CA">
        <w:rPr>
          <w:lang w:val="es-ES_tradnl"/>
          <w:rPrChange w:id="292" w:author="Peral, Fernando" w:date="2017-06-06T08:56:00Z">
            <w:rPr>
              <w:lang w:val="es-ES"/>
            </w:rPr>
          </w:rPrChange>
        </w:rPr>
        <w:t>Y.</w:t>
      </w:r>
    </w:p>
    <w:p w:rsidR="00760E9F" w:rsidRPr="008844CA" w:rsidRDefault="00760E9F" w:rsidP="001121D5">
      <w:pPr>
        <w:rPr>
          <w:rFonts w:eastAsia="MS Mincho"/>
          <w:lang w:val="es-ES_tradnl" w:eastAsia="ja-JP"/>
          <w:rPrChange w:id="293" w:author="Peral, Fernando" w:date="2017-06-06T08:56:00Z">
            <w:rPr>
              <w:rFonts w:eastAsia="MS Mincho"/>
              <w:lang w:val="es-ES" w:eastAsia="ja-JP"/>
            </w:rPr>
          </w:rPrChange>
        </w:rPr>
      </w:pPr>
      <w:r w:rsidRPr="008844CA">
        <w:rPr>
          <w:rFonts w:eastAsia="MS Mincho"/>
          <w:b/>
          <w:bCs/>
          <w:lang w:val="es-ES_tradnl" w:eastAsia="ja-JP"/>
        </w:rPr>
        <w:lastRenderedPageBreak/>
        <w:t>3</w:t>
      </w:r>
      <w:r w:rsidRPr="008844CA">
        <w:rPr>
          <w:b/>
          <w:bCs/>
          <w:lang w:val="es-ES_tradnl"/>
        </w:rPr>
        <w:t>.</w:t>
      </w:r>
      <w:r w:rsidRPr="008844CA">
        <w:rPr>
          <w:rFonts w:eastAsia="MS Mincho"/>
          <w:b/>
          <w:bCs/>
          <w:lang w:val="es-ES_tradnl" w:eastAsia="ja-JP"/>
        </w:rPr>
        <w:t>5</w:t>
      </w:r>
      <w:r w:rsidRPr="008844CA">
        <w:rPr>
          <w:lang w:val="es-ES_tradnl"/>
        </w:rPr>
        <w:tab/>
        <w:t xml:space="preserve">Debe definirse un </w:t>
      </w:r>
      <w:r w:rsidRPr="008844CA">
        <w:rPr>
          <w:lang w:val="es-ES_tradnl"/>
          <w:rPrChange w:id="294" w:author="Peral, Fernando" w:date="2017-06-06T08:56:00Z">
            <w:rPr>
              <w:lang w:val="es-ES"/>
            </w:rPr>
          </w:rPrChange>
        </w:rPr>
        <w:t xml:space="preserve">ID de datos para cuatro paquetes, uno de cada tipo de paquete. Ello permite que existan hasta ocho parejas de canales. </w:t>
      </w:r>
      <w:r w:rsidRPr="008844CA">
        <w:rPr>
          <w:lang w:val="es-ES_tradnl"/>
        </w:rPr>
        <w:t xml:space="preserve">En el </w:t>
      </w:r>
      <w:r w:rsidR="00096F9E">
        <w:rPr>
          <w:lang w:val="es-ES_tradnl"/>
        </w:rPr>
        <w:t>Anexo </w:t>
      </w:r>
      <w:r w:rsidRPr="008844CA">
        <w:rPr>
          <w:lang w:val="es-ES_tradnl"/>
        </w:rPr>
        <w:t xml:space="preserve">1 a </w:t>
      </w:r>
      <w:r w:rsidRPr="008844CA">
        <w:rPr>
          <w:lang w:val="es-ES_tradnl"/>
          <w:rPrChange w:id="295" w:author="Peral, Fernando" w:date="2017-06-06T08:56:00Z">
            <w:rPr>
              <w:lang w:val="es-ES"/>
            </w:rPr>
          </w:rPrChange>
        </w:rPr>
        <w:t>esta Recomendación los grupos de audio se numeran de 1 a 4 y los canales de 1 a 16. Los canales de 1 a 4 se encuentran en el grupo</w:t>
      </w:r>
      <w:r w:rsidR="001121D5">
        <w:rPr>
          <w:lang w:val="es-ES_tradnl"/>
        </w:rPr>
        <w:t> </w:t>
      </w:r>
      <w:r w:rsidRPr="008844CA">
        <w:rPr>
          <w:lang w:val="es-ES_tradnl"/>
          <w:rPrChange w:id="296" w:author="Peral, Fernando" w:date="2017-06-06T08:56:00Z">
            <w:rPr>
              <w:lang w:val="es-ES"/>
            </w:rPr>
          </w:rPrChange>
        </w:rPr>
        <w:t xml:space="preserve">1, los canales 5 a 8 en el </w:t>
      </w:r>
      <w:r w:rsidR="00016B2A">
        <w:rPr>
          <w:lang w:val="es-ES_tradnl"/>
        </w:rPr>
        <w:t>grupo </w:t>
      </w:r>
      <w:r w:rsidRPr="008844CA">
        <w:rPr>
          <w:lang w:val="es-ES_tradnl"/>
          <w:rPrChange w:id="297" w:author="Peral, Fernando" w:date="2017-06-06T08:56:00Z">
            <w:rPr>
              <w:lang w:val="es-ES"/>
            </w:rPr>
          </w:rPrChange>
        </w:rPr>
        <w:t xml:space="preserve">2 y así sucesivamente. En el Cuadro 2 se define la relación entre </w:t>
      </w:r>
      <w:r w:rsidRPr="008844CA">
        <w:rPr>
          <w:rFonts w:eastAsia="MS Mincho"/>
          <w:lang w:val="es-ES_tradnl" w:eastAsia="ja-JP"/>
          <w:rPrChange w:id="298" w:author="Peral, Fernando" w:date="2017-06-06T08:56:00Z">
            <w:rPr>
              <w:rFonts w:eastAsia="MS Mincho"/>
              <w:lang w:val="es-ES" w:eastAsia="ja-JP"/>
            </w:rPr>
          </w:rPrChange>
        </w:rPr>
        <w:t>CH1~CH4 (UDW2~UDW17) en el paquete de datos de audio y el número de canal/muestra para un muestreo de 32</w:t>
      </w:r>
      <w:r w:rsidR="001F2244">
        <w:rPr>
          <w:rFonts w:eastAsia="MS Mincho"/>
          <w:lang w:val="es-ES_tradnl" w:eastAsia="ja-JP"/>
        </w:rPr>
        <w:t> kHz</w:t>
      </w:r>
      <w:r w:rsidRPr="008844CA">
        <w:rPr>
          <w:rFonts w:eastAsia="MS Mincho"/>
          <w:lang w:val="es-ES_tradnl" w:eastAsia="ja-JP"/>
          <w:rPrChange w:id="299" w:author="Peral, Fernando" w:date="2017-06-06T08:56:00Z">
            <w:rPr>
              <w:rFonts w:eastAsia="MS Mincho"/>
              <w:lang w:val="es-ES" w:eastAsia="ja-JP"/>
            </w:rPr>
          </w:rPrChange>
        </w:rPr>
        <w:t xml:space="preserve"> a 48</w:t>
      </w:r>
      <w:r w:rsidR="001F2244">
        <w:rPr>
          <w:rFonts w:eastAsia="MS Mincho"/>
          <w:lang w:val="es-ES_tradnl" w:eastAsia="ja-JP"/>
        </w:rPr>
        <w:t> kHz</w:t>
      </w:r>
      <w:r w:rsidRPr="008844CA">
        <w:rPr>
          <w:rFonts w:eastAsia="MS Mincho"/>
          <w:lang w:val="es-ES_tradnl" w:eastAsia="ja-JP"/>
          <w:rPrChange w:id="300" w:author="Peral, Fernando" w:date="2017-06-06T08:56:00Z">
            <w:rPr>
              <w:rFonts w:eastAsia="MS Mincho"/>
              <w:lang w:val="es-ES" w:eastAsia="ja-JP"/>
            </w:rPr>
          </w:rPrChange>
        </w:rPr>
        <w:t xml:space="preserve"> y de 96</w:t>
      </w:r>
      <w:r w:rsidR="001F2244">
        <w:rPr>
          <w:rFonts w:eastAsia="MS Mincho"/>
          <w:lang w:val="es-ES_tradnl" w:eastAsia="ja-JP"/>
        </w:rPr>
        <w:t> kHz</w:t>
      </w:r>
      <w:r w:rsidRPr="008844CA">
        <w:rPr>
          <w:rFonts w:eastAsia="MS Mincho"/>
          <w:lang w:val="es-ES_tradnl" w:eastAsia="ja-JP"/>
          <w:rPrChange w:id="301" w:author="Peral, Fernando" w:date="2017-06-06T08:56:00Z">
            <w:rPr>
              <w:rFonts w:eastAsia="MS Mincho"/>
              <w:lang w:val="es-ES" w:eastAsia="ja-JP"/>
            </w:rPr>
          </w:rPrChange>
        </w:rPr>
        <w:t xml:space="preserve"> respectivamente.</w:t>
      </w:r>
    </w:p>
    <w:p w:rsidR="00760E9F" w:rsidRPr="008844CA" w:rsidRDefault="00760E9F" w:rsidP="00760E9F">
      <w:pPr>
        <w:rPr>
          <w:color w:val="000000"/>
          <w:lang w:val="es-ES_tradnl"/>
          <w:rPrChange w:id="302" w:author="Peral, Fernando" w:date="2017-06-06T08:56:00Z">
            <w:rPr>
              <w:color w:val="000000"/>
              <w:lang w:val="es-ES"/>
            </w:rPr>
          </w:rPrChange>
        </w:rPr>
      </w:pPr>
      <w:r w:rsidRPr="008844CA">
        <w:rPr>
          <w:b/>
          <w:lang w:val="es-ES_tradnl"/>
        </w:rPr>
        <w:t>3.6</w:t>
      </w:r>
      <w:r w:rsidRPr="008844CA">
        <w:rPr>
          <w:b/>
          <w:lang w:val="es-ES_tradnl"/>
          <w:rPrChange w:id="303" w:author="Peral, Fernando" w:date="2017-06-06T08:56:00Z">
            <w:rPr>
              <w:b/>
              <w:lang w:val="es-ES"/>
            </w:rPr>
          </w:rPrChange>
        </w:rPr>
        <w:tab/>
      </w:r>
      <w:r w:rsidRPr="008844CA">
        <w:rPr>
          <w:lang w:val="es-ES_tradnl"/>
          <w:rPrChange w:id="304" w:author="Peral, Fernando" w:date="2017-06-06T08:56:00Z">
            <w:rPr>
              <w:lang w:val="es-ES"/>
            </w:rPr>
          </w:rPrChange>
        </w:rPr>
        <w:t>Los</w:t>
      </w:r>
      <w:r w:rsidRPr="008844CA">
        <w:rPr>
          <w:color w:val="000000"/>
          <w:lang w:val="es-ES_tradnl"/>
          <w:rPrChange w:id="305" w:author="Peral, Fernando" w:date="2017-06-06T08:56:00Z">
            <w:rPr>
              <w:color w:val="000000"/>
              <w:lang w:val="es-ES"/>
            </w:rPr>
          </w:rPrChange>
        </w:rPr>
        <w:t xml:space="preserve"> </w:t>
      </w:r>
      <w:r w:rsidRPr="008844CA">
        <w:rPr>
          <w:color w:val="000000"/>
          <w:lang w:val="es-ES_tradnl" w:eastAsia="ja-JP"/>
          <w:rPrChange w:id="306" w:author="Peral, Fernando" w:date="2017-06-06T08:56:00Z">
            <w:rPr>
              <w:color w:val="000000"/>
              <w:lang w:val="es-ES" w:eastAsia="ja-JP"/>
            </w:rPr>
          </w:rPrChange>
        </w:rPr>
        <w:t xml:space="preserve">paquetes de datos de audio y el paquete de control de audio </w:t>
      </w:r>
      <w:r w:rsidRPr="008844CA">
        <w:rPr>
          <w:color w:val="000000"/>
          <w:lang w:val="es-ES_tradnl" w:eastAsia="ja-JP"/>
        </w:rPr>
        <w:t xml:space="preserve">deben ubicarse en </w:t>
      </w:r>
      <w:r>
        <w:rPr>
          <w:color w:val="000000"/>
          <w:lang w:val="es-ES_tradnl" w:eastAsia="ja-JP"/>
        </w:rPr>
        <w:t>el espacio </w:t>
      </w:r>
      <w:r w:rsidRPr="008844CA">
        <w:rPr>
          <w:color w:val="000000"/>
          <w:lang w:val="es-ES_tradnl" w:eastAsia="ja-JP"/>
          <w:rPrChange w:id="307" w:author="Peral, Fernando" w:date="2017-06-06T08:56:00Z">
            <w:rPr>
              <w:color w:val="000000"/>
              <w:lang w:val="es-ES" w:eastAsia="ja-JP"/>
            </w:rPr>
          </w:rPrChange>
        </w:rPr>
        <w:t xml:space="preserve">HANC de transporte de la Recomendación UIT-R </w:t>
      </w:r>
      <w:r w:rsidRPr="008844CA">
        <w:rPr>
          <w:color w:val="000000"/>
          <w:lang w:val="es-ES_tradnl"/>
          <w:rPrChange w:id="308" w:author="Peral, Fernando" w:date="2017-06-06T08:56:00Z">
            <w:rPr>
              <w:color w:val="000000"/>
              <w:lang w:val="es-ES"/>
            </w:rPr>
          </w:rPrChange>
        </w:rPr>
        <w:t xml:space="preserve">BT.1120 que es de 268 </w:t>
      </w:r>
      <w:r w:rsidRPr="008844CA">
        <w:rPr>
          <w:color w:val="000000"/>
          <w:lang w:val="es-ES_tradnl"/>
        </w:rPr>
        <w:t xml:space="preserve">intervalos de muestras de vídeo </w:t>
      </w:r>
      <w:r w:rsidRPr="008844CA">
        <w:rPr>
          <w:color w:val="000000"/>
          <w:lang w:val="es-ES_tradnl"/>
          <w:rPrChange w:id="309" w:author="Peral, Fernando" w:date="2017-06-06T08:56:00Z">
            <w:rPr>
              <w:color w:val="000000"/>
              <w:lang w:val="es-ES"/>
            </w:rPr>
          </w:rPrChange>
        </w:rPr>
        <w:t>a una velocidad de cuadros de vídeo de 30 Hz.</w:t>
      </w:r>
    </w:p>
    <w:p w:rsidR="00760E9F" w:rsidRPr="008844CA" w:rsidRDefault="00760E9F" w:rsidP="00760E9F">
      <w:pPr>
        <w:pStyle w:val="TableNo"/>
        <w:rPr>
          <w:lang w:val="es-ES_tradnl"/>
          <w:rPrChange w:id="310" w:author="Peral, Fernando" w:date="2017-06-06T08:56:00Z">
            <w:rPr>
              <w:lang w:val="es-ES"/>
            </w:rPr>
          </w:rPrChange>
        </w:rPr>
      </w:pPr>
      <w:r w:rsidRPr="008844CA">
        <w:rPr>
          <w:lang w:val="es-ES_tradnl"/>
          <w:rPrChange w:id="311" w:author="Peral, Fernando" w:date="2017-06-06T08:56:00Z">
            <w:rPr>
              <w:lang w:val="es-ES"/>
            </w:rPr>
          </w:rPrChange>
        </w:rPr>
        <w:t>CUADRO 2</w:t>
      </w:r>
    </w:p>
    <w:p w:rsidR="00760E9F" w:rsidRPr="008844CA" w:rsidRDefault="00760E9F" w:rsidP="00760E9F">
      <w:pPr>
        <w:pStyle w:val="Tabletitle"/>
        <w:rPr>
          <w:lang w:val="es-ES_tradnl" w:eastAsia="ja-JP"/>
          <w:rPrChange w:id="312" w:author="Peral, Fernando" w:date="2017-06-06T08:56:00Z">
            <w:rPr>
              <w:lang w:val="es-ES" w:eastAsia="ja-JP"/>
            </w:rPr>
          </w:rPrChange>
        </w:rPr>
      </w:pPr>
      <w:r w:rsidRPr="008844CA">
        <w:rPr>
          <w:lang w:val="es-ES_tradnl" w:eastAsia="ja-JP"/>
          <w:rPrChange w:id="313" w:author="Peral, Fernando" w:date="2017-06-06T08:56:00Z">
            <w:rPr>
              <w:lang w:val="es-ES" w:eastAsia="ja-JP"/>
            </w:rPr>
          </w:rPrChange>
        </w:rPr>
        <w:t>Relación entre paquetes de datos de audio y número de canales/muestra</w:t>
      </w:r>
      <w:r w:rsidRPr="008844CA">
        <w:rPr>
          <w:lang w:val="es-ES_tradnl" w:eastAsia="ja-JP"/>
          <w:rPrChange w:id="314" w:author="Peral, Fernando" w:date="2017-06-06T08:56:00Z">
            <w:rPr>
              <w:lang w:val="es-ES" w:eastAsia="ja-JP"/>
            </w:rPr>
          </w:rPrChange>
        </w:rPr>
        <w:br/>
        <w:t>para velocidades de muestreo de 32</w:t>
      </w:r>
      <w:r w:rsidR="001F2244">
        <w:rPr>
          <w:lang w:val="es-ES_tradnl" w:eastAsia="ja-JP"/>
        </w:rPr>
        <w:t> kHz</w:t>
      </w:r>
      <w:r w:rsidRPr="008844CA">
        <w:rPr>
          <w:lang w:val="es-ES_tradnl" w:eastAsia="ja-JP"/>
          <w:rPrChange w:id="315" w:author="Peral, Fernando" w:date="2017-06-06T08:56:00Z">
            <w:rPr>
              <w:lang w:val="es-ES" w:eastAsia="ja-JP"/>
            </w:rPr>
          </w:rPrChange>
        </w:rPr>
        <w:t xml:space="preserve"> a 48</w:t>
      </w:r>
      <w:r w:rsidR="001F2244">
        <w:rPr>
          <w:lang w:val="es-ES_tradnl" w:eastAsia="ja-JP"/>
        </w:rPr>
        <w:t> kHz</w:t>
      </w:r>
      <w:r w:rsidRPr="008844CA">
        <w:rPr>
          <w:lang w:val="es-ES_tradnl" w:eastAsia="ja-JP"/>
          <w:rPrChange w:id="316" w:author="Peral, Fernando" w:date="2017-06-06T08:56:00Z">
            <w:rPr>
              <w:lang w:val="es-ES" w:eastAsia="ja-JP"/>
            </w:rPr>
          </w:rPrChange>
        </w:rPr>
        <w:t xml:space="preserve"> y de 96</w:t>
      </w:r>
      <w:r w:rsidR="001F2244">
        <w:rPr>
          <w:lang w:val="es-ES_tradnl" w:eastAsia="ja-JP"/>
        </w:rPr>
        <w:t> kHz</w:t>
      </w:r>
      <w:r w:rsidRPr="008844CA">
        <w:rPr>
          <w:lang w:val="es-ES_tradnl" w:eastAsia="ja-JP"/>
          <w:rPrChange w:id="317" w:author="Peral, Fernando" w:date="2017-06-06T08:56:00Z">
            <w:rPr>
              <w:lang w:val="es-ES" w:eastAsia="ja-JP"/>
            </w:rPr>
          </w:rPrChange>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8"/>
        <w:gridCol w:w="1843"/>
        <w:gridCol w:w="1843"/>
        <w:gridCol w:w="1843"/>
        <w:gridCol w:w="1842"/>
      </w:tblGrid>
      <w:tr w:rsidR="00760E9F" w:rsidRPr="008844CA" w:rsidTr="00CB4F16">
        <w:trPr>
          <w:jc w:val="center"/>
        </w:trPr>
        <w:tc>
          <w:tcPr>
            <w:tcW w:w="2268" w:type="dxa"/>
          </w:tcPr>
          <w:p w:rsidR="00760E9F" w:rsidRPr="008844CA" w:rsidRDefault="00760E9F" w:rsidP="00096F9E">
            <w:pPr>
              <w:pStyle w:val="Tablehead"/>
              <w:rPr>
                <w:lang w:val="es-ES_tradnl" w:eastAsia="ja-JP"/>
                <w:rPrChange w:id="318" w:author="Peral, Fernando" w:date="2017-06-06T08:56:00Z">
                  <w:rPr>
                    <w:lang w:val="es-ES" w:eastAsia="ja-JP"/>
                  </w:rPr>
                </w:rPrChange>
              </w:rPr>
            </w:pPr>
          </w:p>
        </w:tc>
        <w:tc>
          <w:tcPr>
            <w:tcW w:w="7371" w:type="dxa"/>
            <w:gridSpan w:val="4"/>
          </w:tcPr>
          <w:p w:rsidR="00760E9F" w:rsidRPr="008844CA" w:rsidRDefault="00760E9F" w:rsidP="00096F9E">
            <w:pPr>
              <w:pStyle w:val="Tablehead"/>
              <w:rPr>
                <w:lang w:val="es-ES_tradnl" w:eastAsia="ja-JP"/>
                <w:rPrChange w:id="319" w:author="Peral, Fernando" w:date="2017-06-06T08:56:00Z">
                  <w:rPr>
                    <w:lang w:val="es-ES" w:eastAsia="ja-JP"/>
                  </w:rPr>
                </w:rPrChange>
              </w:rPr>
            </w:pPr>
            <w:r w:rsidRPr="008844CA">
              <w:rPr>
                <w:lang w:val="es-ES_tradnl" w:eastAsia="ja-JP"/>
                <w:rPrChange w:id="320" w:author="Peral, Fernando" w:date="2017-06-06T08:56:00Z">
                  <w:rPr>
                    <w:lang w:val="es-ES" w:eastAsia="ja-JP"/>
                  </w:rPr>
                </w:rPrChange>
              </w:rPr>
              <w:t>Grupo de audio 1</w:t>
            </w:r>
          </w:p>
        </w:tc>
      </w:tr>
      <w:tr w:rsidR="00760E9F" w:rsidRPr="008844CA" w:rsidTr="00CB4F16">
        <w:trPr>
          <w:jc w:val="center"/>
        </w:trPr>
        <w:tc>
          <w:tcPr>
            <w:tcW w:w="2268" w:type="dxa"/>
          </w:tcPr>
          <w:p w:rsidR="00760E9F" w:rsidRPr="008844CA" w:rsidRDefault="00760E9F" w:rsidP="00096F9E">
            <w:pPr>
              <w:pStyle w:val="Tablehead"/>
              <w:rPr>
                <w:lang w:val="es-ES_tradnl" w:eastAsia="ja-JP"/>
                <w:rPrChange w:id="321" w:author="Peral, Fernando" w:date="2017-06-06T08:56:00Z">
                  <w:rPr>
                    <w:lang w:val="es-ES" w:eastAsia="ja-JP"/>
                  </w:rPr>
                </w:rPrChange>
              </w:rPr>
            </w:pPr>
            <w:r w:rsidRPr="008844CA">
              <w:rPr>
                <w:lang w:val="es-ES_tradnl" w:eastAsia="ja-JP"/>
                <w:rPrChange w:id="322" w:author="Peral, Fernando" w:date="2017-06-06T08:56:00Z">
                  <w:rPr>
                    <w:lang w:val="es-ES" w:eastAsia="ja-JP"/>
                  </w:rPr>
                </w:rPrChange>
              </w:rPr>
              <w:t>Velocidad de muestreo de audio</w:t>
            </w:r>
          </w:p>
        </w:tc>
        <w:tc>
          <w:tcPr>
            <w:tcW w:w="1843" w:type="dxa"/>
          </w:tcPr>
          <w:p w:rsidR="00760E9F" w:rsidRPr="008844CA" w:rsidRDefault="00760E9F" w:rsidP="00096F9E">
            <w:pPr>
              <w:pStyle w:val="Tablehead"/>
              <w:rPr>
                <w:lang w:val="es-ES_tradnl" w:eastAsia="ja-JP"/>
                <w:rPrChange w:id="323" w:author="Peral, Fernando" w:date="2017-06-06T08:56:00Z">
                  <w:rPr>
                    <w:lang w:val="es-ES" w:eastAsia="ja-JP"/>
                  </w:rPr>
                </w:rPrChange>
              </w:rPr>
            </w:pPr>
            <w:r w:rsidRPr="008844CA">
              <w:rPr>
                <w:lang w:val="es-ES_tradnl" w:eastAsia="ja-JP"/>
                <w:rPrChange w:id="324" w:author="Peral, Fernando" w:date="2017-06-06T08:56:00Z">
                  <w:rPr>
                    <w:lang w:val="es-ES" w:eastAsia="ja-JP"/>
                  </w:rPr>
                </w:rPrChange>
              </w:rPr>
              <w:t>UDW2~UDW5 CH1</w:t>
            </w:r>
          </w:p>
        </w:tc>
        <w:tc>
          <w:tcPr>
            <w:tcW w:w="1843" w:type="dxa"/>
          </w:tcPr>
          <w:p w:rsidR="00760E9F" w:rsidRPr="008844CA" w:rsidRDefault="00760E9F" w:rsidP="00096F9E">
            <w:pPr>
              <w:pStyle w:val="Tablehead"/>
              <w:rPr>
                <w:lang w:val="es-ES_tradnl" w:eastAsia="ja-JP"/>
                <w:rPrChange w:id="325" w:author="Peral, Fernando" w:date="2017-06-06T08:56:00Z">
                  <w:rPr>
                    <w:lang w:val="es-ES" w:eastAsia="ja-JP"/>
                  </w:rPr>
                </w:rPrChange>
              </w:rPr>
            </w:pPr>
            <w:r w:rsidRPr="008844CA">
              <w:rPr>
                <w:lang w:val="es-ES_tradnl" w:eastAsia="ja-JP"/>
                <w:rPrChange w:id="326" w:author="Peral, Fernando" w:date="2017-06-06T08:56:00Z">
                  <w:rPr>
                    <w:lang w:val="es-ES" w:eastAsia="ja-JP"/>
                  </w:rPr>
                </w:rPrChange>
              </w:rPr>
              <w:t>UDW6~UDW9 CH2</w:t>
            </w:r>
          </w:p>
        </w:tc>
        <w:tc>
          <w:tcPr>
            <w:tcW w:w="1843" w:type="dxa"/>
          </w:tcPr>
          <w:p w:rsidR="00760E9F" w:rsidRPr="008844CA" w:rsidRDefault="00760E9F" w:rsidP="00096F9E">
            <w:pPr>
              <w:pStyle w:val="Tablehead"/>
              <w:rPr>
                <w:lang w:val="es-ES_tradnl" w:eastAsia="ja-JP"/>
                <w:rPrChange w:id="327" w:author="Peral, Fernando" w:date="2017-06-06T08:56:00Z">
                  <w:rPr>
                    <w:lang w:val="es-ES" w:eastAsia="ja-JP"/>
                  </w:rPr>
                </w:rPrChange>
              </w:rPr>
            </w:pPr>
            <w:r w:rsidRPr="008844CA">
              <w:rPr>
                <w:lang w:val="es-ES_tradnl" w:eastAsia="ja-JP"/>
                <w:rPrChange w:id="328" w:author="Peral, Fernando" w:date="2017-06-06T08:56:00Z">
                  <w:rPr>
                    <w:lang w:val="es-ES" w:eastAsia="ja-JP"/>
                  </w:rPr>
                </w:rPrChange>
              </w:rPr>
              <w:t>UDW10~UDW13 CH3</w:t>
            </w:r>
          </w:p>
        </w:tc>
        <w:tc>
          <w:tcPr>
            <w:tcW w:w="1842" w:type="dxa"/>
          </w:tcPr>
          <w:p w:rsidR="00760E9F" w:rsidRPr="008844CA" w:rsidRDefault="00760E9F" w:rsidP="00096F9E">
            <w:pPr>
              <w:pStyle w:val="Tablehead"/>
              <w:rPr>
                <w:lang w:val="es-ES_tradnl" w:eastAsia="ja-JP"/>
                <w:rPrChange w:id="329" w:author="Peral, Fernando" w:date="2017-06-06T08:56:00Z">
                  <w:rPr>
                    <w:lang w:val="es-ES" w:eastAsia="ja-JP"/>
                  </w:rPr>
                </w:rPrChange>
              </w:rPr>
            </w:pPr>
            <w:r w:rsidRPr="008844CA">
              <w:rPr>
                <w:lang w:val="es-ES_tradnl" w:eastAsia="ja-JP"/>
                <w:rPrChange w:id="330" w:author="Peral, Fernando" w:date="2017-06-06T08:56:00Z">
                  <w:rPr>
                    <w:lang w:val="es-ES" w:eastAsia="ja-JP"/>
                  </w:rPr>
                </w:rPrChange>
              </w:rPr>
              <w:t>UDW14~UDW17 CH4</w:t>
            </w:r>
          </w:p>
        </w:tc>
      </w:tr>
      <w:tr w:rsidR="00760E9F" w:rsidRPr="008844CA" w:rsidTr="00CB4F16">
        <w:trPr>
          <w:jc w:val="center"/>
        </w:trPr>
        <w:tc>
          <w:tcPr>
            <w:tcW w:w="2268" w:type="dxa"/>
            <w:vAlign w:val="center"/>
          </w:tcPr>
          <w:p w:rsidR="00760E9F" w:rsidRPr="008844CA" w:rsidRDefault="00760E9F" w:rsidP="00096F9E">
            <w:pPr>
              <w:pStyle w:val="Tabletext"/>
              <w:jc w:val="center"/>
              <w:rPr>
                <w:lang w:val="es-ES_tradnl" w:eastAsia="ja-JP"/>
                <w:rPrChange w:id="331" w:author="Peral, Fernando" w:date="2017-06-06T08:56:00Z">
                  <w:rPr>
                    <w:lang w:val="es-ES" w:eastAsia="ja-JP"/>
                  </w:rPr>
                </w:rPrChange>
              </w:rPr>
            </w:pPr>
            <w:r w:rsidRPr="008844CA">
              <w:rPr>
                <w:lang w:val="es-ES_tradnl" w:eastAsia="ja-JP"/>
                <w:rPrChange w:id="332" w:author="Peral, Fernando" w:date="2017-06-06T08:56:00Z">
                  <w:rPr>
                    <w:lang w:val="es-ES" w:eastAsia="ja-JP"/>
                  </w:rPr>
                </w:rPrChange>
              </w:rPr>
              <w:t>32,0</w:t>
            </w:r>
            <w:r w:rsidR="001F2244">
              <w:rPr>
                <w:lang w:val="es-ES_tradnl" w:eastAsia="ja-JP"/>
              </w:rPr>
              <w:t> kHz</w:t>
            </w:r>
            <w:r w:rsidRPr="008844CA">
              <w:rPr>
                <w:lang w:val="es-ES_tradnl" w:eastAsia="ja-JP"/>
                <w:rPrChange w:id="333" w:author="Peral, Fernando" w:date="2017-06-06T08:56:00Z">
                  <w:rPr>
                    <w:lang w:val="es-ES" w:eastAsia="ja-JP"/>
                  </w:rPr>
                </w:rPrChange>
              </w:rPr>
              <w:t>,</w:t>
            </w:r>
            <w:r w:rsidRPr="008844CA">
              <w:rPr>
                <w:lang w:val="es-ES_tradnl" w:eastAsia="ja-JP"/>
                <w:rPrChange w:id="334" w:author="Peral, Fernando" w:date="2017-06-06T08:56:00Z">
                  <w:rPr>
                    <w:lang w:val="es-ES" w:eastAsia="ja-JP"/>
                  </w:rPr>
                </w:rPrChange>
              </w:rPr>
              <w:br/>
              <w:t>44,1</w:t>
            </w:r>
            <w:r w:rsidR="001F2244">
              <w:rPr>
                <w:lang w:val="es-ES_tradnl" w:eastAsia="ja-JP"/>
              </w:rPr>
              <w:t> kHz</w:t>
            </w:r>
            <w:r w:rsidRPr="008844CA">
              <w:rPr>
                <w:lang w:val="es-ES_tradnl" w:eastAsia="ja-JP"/>
                <w:rPrChange w:id="335" w:author="Peral, Fernando" w:date="2017-06-06T08:56:00Z">
                  <w:rPr>
                    <w:lang w:val="es-ES" w:eastAsia="ja-JP"/>
                  </w:rPr>
                </w:rPrChange>
              </w:rPr>
              <w:t xml:space="preserve"> o</w:t>
            </w:r>
            <w:r w:rsidRPr="008844CA">
              <w:rPr>
                <w:lang w:val="es-ES_tradnl" w:eastAsia="ja-JP"/>
                <w:rPrChange w:id="336" w:author="Peral, Fernando" w:date="2017-06-06T08:56:00Z">
                  <w:rPr>
                    <w:lang w:val="es-ES" w:eastAsia="ja-JP"/>
                  </w:rPr>
                </w:rPrChange>
              </w:rPr>
              <w:br/>
              <w:t>48,0</w:t>
            </w:r>
            <w:r w:rsidR="001F2244">
              <w:rPr>
                <w:lang w:val="es-ES_tradnl" w:eastAsia="ja-JP"/>
              </w:rPr>
              <w:t> kHz</w:t>
            </w:r>
          </w:p>
        </w:tc>
        <w:tc>
          <w:tcPr>
            <w:tcW w:w="1843" w:type="dxa"/>
            <w:shd w:val="clear" w:color="auto" w:fill="FFFF99"/>
            <w:vAlign w:val="center"/>
          </w:tcPr>
          <w:p w:rsidR="00760E9F" w:rsidRPr="008844CA" w:rsidRDefault="00760E9F" w:rsidP="00096F9E">
            <w:pPr>
              <w:pStyle w:val="Tabletext"/>
              <w:jc w:val="center"/>
              <w:rPr>
                <w:lang w:val="es-ES_tradnl" w:eastAsia="ja-JP"/>
                <w:rPrChange w:id="337" w:author="Peral, Fernando" w:date="2017-06-06T08:56:00Z">
                  <w:rPr>
                    <w:lang w:val="es-ES" w:eastAsia="ja-JP"/>
                  </w:rPr>
                </w:rPrChange>
              </w:rPr>
            </w:pPr>
            <w:r w:rsidRPr="008844CA">
              <w:rPr>
                <w:lang w:val="es-ES_tradnl" w:eastAsia="ja-JP"/>
                <w:rPrChange w:id="338" w:author="Peral, Fernando" w:date="2017-06-06T08:56:00Z">
                  <w:rPr>
                    <w:lang w:val="es-ES" w:eastAsia="ja-JP"/>
                  </w:rPr>
                </w:rPrChange>
              </w:rPr>
              <w:t xml:space="preserve">Canal 1 </w:t>
            </w:r>
            <w:r w:rsidRPr="008844CA">
              <w:rPr>
                <w:lang w:val="es-ES_tradnl" w:eastAsia="ja-JP"/>
                <w:rPrChange w:id="339" w:author="Peral, Fernando" w:date="2017-06-06T08:56:00Z">
                  <w:rPr>
                    <w:lang w:val="es-ES" w:eastAsia="ja-JP"/>
                  </w:rPr>
                </w:rPrChange>
              </w:rPr>
              <w:br/>
              <w:t>AES1</w:t>
            </w:r>
          </w:p>
        </w:tc>
        <w:tc>
          <w:tcPr>
            <w:tcW w:w="1843" w:type="dxa"/>
            <w:shd w:val="clear" w:color="auto" w:fill="CCFFCC"/>
            <w:vAlign w:val="center"/>
          </w:tcPr>
          <w:p w:rsidR="00760E9F" w:rsidRPr="008844CA" w:rsidRDefault="00760E9F" w:rsidP="00096F9E">
            <w:pPr>
              <w:pStyle w:val="Tabletext"/>
              <w:jc w:val="center"/>
              <w:rPr>
                <w:lang w:val="es-ES_tradnl" w:eastAsia="ja-JP"/>
                <w:rPrChange w:id="340" w:author="Peral, Fernando" w:date="2017-06-06T08:56:00Z">
                  <w:rPr>
                    <w:lang w:val="es-ES" w:eastAsia="ja-JP"/>
                  </w:rPr>
                </w:rPrChange>
              </w:rPr>
            </w:pPr>
            <w:r w:rsidRPr="008844CA">
              <w:rPr>
                <w:lang w:val="es-ES_tradnl" w:eastAsia="ja-JP"/>
                <w:rPrChange w:id="341" w:author="Peral, Fernando" w:date="2017-06-06T08:56:00Z">
                  <w:rPr>
                    <w:lang w:val="es-ES" w:eastAsia="ja-JP"/>
                  </w:rPr>
                </w:rPrChange>
              </w:rPr>
              <w:t xml:space="preserve">Canal 2 </w:t>
            </w:r>
            <w:r w:rsidRPr="008844CA">
              <w:rPr>
                <w:lang w:val="es-ES_tradnl" w:eastAsia="ja-JP"/>
                <w:rPrChange w:id="342" w:author="Peral, Fernando" w:date="2017-06-06T08:56:00Z">
                  <w:rPr>
                    <w:lang w:val="es-ES" w:eastAsia="ja-JP"/>
                  </w:rPr>
                </w:rPrChange>
              </w:rPr>
              <w:br/>
              <w:t>AES1</w:t>
            </w:r>
          </w:p>
        </w:tc>
        <w:tc>
          <w:tcPr>
            <w:tcW w:w="1843" w:type="dxa"/>
            <w:shd w:val="clear" w:color="auto" w:fill="FFD5EA"/>
            <w:vAlign w:val="center"/>
          </w:tcPr>
          <w:p w:rsidR="00760E9F" w:rsidRPr="008844CA" w:rsidRDefault="00760E9F" w:rsidP="00096F9E">
            <w:pPr>
              <w:pStyle w:val="Tabletext"/>
              <w:jc w:val="center"/>
              <w:rPr>
                <w:lang w:val="es-ES_tradnl" w:eastAsia="ja-JP"/>
                <w:rPrChange w:id="343" w:author="Peral, Fernando" w:date="2017-06-06T08:56:00Z">
                  <w:rPr>
                    <w:lang w:val="es-ES" w:eastAsia="ja-JP"/>
                  </w:rPr>
                </w:rPrChange>
              </w:rPr>
            </w:pPr>
            <w:r w:rsidRPr="008844CA">
              <w:rPr>
                <w:lang w:val="es-ES_tradnl" w:eastAsia="ja-JP"/>
                <w:rPrChange w:id="344" w:author="Peral, Fernando" w:date="2017-06-06T08:56:00Z">
                  <w:rPr>
                    <w:lang w:val="es-ES" w:eastAsia="ja-JP"/>
                  </w:rPr>
                </w:rPrChange>
              </w:rPr>
              <w:t xml:space="preserve">Canal 1 </w:t>
            </w:r>
            <w:r w:rsidRPr="008844CA">
              <w:rPr>
                <w:lang w:val="es-ES_tradnl" w:eastAsia="ja-JP"/>
                <w:rPrChange w:id="345" w:author="Peral, Fernando" w:date="2017-06-06T08:56:00Z">
                  <w:rPr>
                    <w:lang w:val="es-ES" w:eastAsia="ja-JP"/>
                  </w:rPr>
                </w:rPrChange>
              </w:rPr>
              <w:br/>
              <w:t>AES2</w:t>
            </w:r>
          </w:p>
        </w:tc>
        <w:tc>
          <w:tcPr>
            <w:tcW w:w="1842" w:type="dxa"/>
            <w:shd w:val="clear" w:color="auto" w:fill="99CCFF"/>
            <w:vAlign w:val="center"/>
          </w:tcPr>
          <w:p w:rsidR="00760E9F" w:rsidRPr="008844CA" w:rsidRDefault="00760E9F" w:rsidP="00096F9E">
            <w:pPr>
              <w:pStyle w:val="Tabletext"/>
              <w:jc w:val="center"/>
              <w:rPr>
                <w:lang w:val="es-ES_tradnl" w:eastAsia="ja-JP"/>
                <w:rPrChange w:id="346" w:author="Peral, Fernando" w:date="2017-06-06T08:56:00Z">
                  <w:rPr>
                    <w:lang w:val="es-ES" w:eastAsia="ja-JP"/>
                  </w:rPr>
                </w:rPrChange>
              </w:rPr>
            </w:pPr>
            <w:r w:rsidRPr="008844CA">
              <w:rPr>
                <w:lang w:val="es-ES_tradnl" w:eastAsia="ja-JP"/>
                <w:rPrChange w:id="347" w:author="Peral, Fernando" w:date="2017-06-06T08:56:00Z">
                  <w:rPr>
                    <w:lang w:val="es-ES" w:eastAsia="ja-JP"/>
                  </w:rPr>
                </w:rPrChange>
              </w:rPr>
              <w:t xml:space="preserve">Canal 2 </w:t>
            </w:r>
            <w:r w:rsidRPr="008844CA">
              <w:rPr>
                <w:lang w:val="es-ES_tradnl" w:eastAsia="ja-JP"/>
                <w:rPrChange w:id="348" w:author="Peral, Fernando" w:date="2017-06-06T08:56:00Z">
                  <w:rPr>
                    <w:lang w:val="es-ES" w:eastAsia="ja-JP"/>
                  </w:rPr>
                </w:rPrChange>
              </w:rPr>
              <w:br/>
              <w:t>AES2</w:t>
            </w:r>
          </w:p>
        </w:tc>
      </w:tr>
      <w:tr w:rsidR="00760E9F" w:rsidRPr="008844CA" w:rsidTr="00CB4F16">
        <w:trPr>
          <w:jc w:val="center"/>
        </w:trPr>
        <w:tc>
          <w:tcPr>
            <w:tcW w:w="2268" w:type="dxa"/>
            <w:vAlign w:val="center"/>
          </w:tcPr>
          <w:p w:rsidR="00760E9F" w:rsidRPr="008844CA" w:rsidRDefault="00760E9F" w:rsidP="00096F9E">
            <w:pPr>
              <w:pStyle w:val="Tabletext"/>
              <w:jc w:val="center"/>
              <w:rPr>
                <w:lang w:val="es-ES_tradnl" w:eastAsia="ja-JP"/>
                <w:rPrChange w:id="349" w:author="Peral, Fernando" w:date="2017-06-06T08:56:00Z">
                  <w:rPr>
                    <w:lang w:val="es-ES" w:eastAsia="ja-JP"/>
                  </w:rPr>
                </w:rPrChange>
              </w:rPr>
            </w:pPr>
            <w:r w:rsidRPr="008844CA">
              <w:rPr>
                <w:lang w:val="es-ES_tradnl" w:eastAsia="ja-JP"/>
                <w:rPrChange w:id="350" w:author="Peral, Fernando" w:date="2017-06-06T08:56:00Z">
                  <w:rPr>
                    <w:lang w:val="es-ES" w:eastAsia="ja-JP"/>
                  </w:rPr>
                </w:rPrChange>
              </w:rPr>
              <w:t>96,0</w:t>
            </w:r>
            <w:r w:rsidR="001F2244">
              <w:rPr>
                <w:lang w:val="es-ES_tradnl" w:eastAsia="ja-JP"/>
              </w:rPr>
              <w:t> kHz</w:t>
            </w:r>
          </w:p>
        </w:tc>
        <w:tc>
          <w:tcPr>
            <w:tcW w:w="1843" w:type="dxa"/>
            <w:shd w:val="clear" w:color="auto" w:fill="FFFF99"/>
          </w:tcPr>
          <w:p w:rsidR="00760E9F" w:rsidRPr="008844CA" w:rsidRDefault="00760E9F" w:rsidP="00096F9E">
            <w:pPr>
              <w:pStyle w:val="Tabletext"/>
              <w:jc w:val="center"/>
              <w:rPr>
                <w:lang w:val="es-ES_tradnl" w:eastAsia="ja-JP"/>
                <w:rPrChange w:id="351" w:author="Peral, Fernando" w:date="2017-06-06T08:56:00Z">
                  <w:rPr>
                    <w:lang w:val="es-ES" w:eastAsia="ja-JP"/>
                  </w:rPr>
                </w:rPrChange>
              </w:rPr>
            </w:pPr>
            <w:r w:rsidRPr="008844CA">
              <w:rPr>
                <w:lang w:val="es-ES_tradnl" w:eastAsia="ja-JP"/>
                <w:rPrChange w:id="352" w:author="Peral, Fernando" w:date="2017-06-06T08:56:00Z">
                  <w:rPr>
                    <w:lang w:val="es-ES" w:eastAsia="ja-JP"/>
                  </w:rPr>
                </w:rPrChange>
              </w:rPr>
              <w:t xml:space="preserve">1ª muestra </w:t>
            </w:r>
            <w:r w:rsidRPr="008844CA">
              <w:rPr>
                <w:lang w:val="es-ES_tradnl" w:eastAsia="ja-JP"/>
                <w:rPrChange w:id="353" w:author="Peral, Fernando" w:date="2017-06-06T08:56:00Z">
                  <w:rPr>
                    <w:lang w:val="es-ES" w:eastAsia="ja-JP"/>
                  </w:rPr>
                </w:rPrChange>
              </w:rPr>
              <w:br/>
              <w:t xml:space="preserve">canal 1 </w:t>
            </w:r>
            <w:r w:rsidRPr="008844CA">
              <w:rPr>
                <w:lang w:val="es-ES_tradnl" w:eastAsia="ja-JP"/>
                <w:rPrChange w:id="354" w:author="Peral, Fernando" w:date="2017-06-06T08:56:00Z">
                  <w:rPr>
                    <w:lang w:val="es-ES" w:eastAsia="ja-JP"/>
                  </w:rPr>
                </w:rPrChange>
              </w:rPr>
              <w:br/>
              <w:t>AES1</w:t>
            </w:r>
          </w:p>
        </w:tc>
        <w:tc>
          <w:tcPr>
            <w:tcW w:w="1843" w:type="dxa"/>
            <w:shd w:val="clear" w:color="auto" w:fill="FFFF99"/>
          </w:tcPr>
          <w:p w:rsidR="00760E9F" w:rsidRPr="008844CA" w:rsidRDefault="00760E9F" w:rsidP="00096F9E">
            <w:pPr>
              <w:pStyle w:val="Tabletext"/>
              <w:jc w:val="center"/>
              <w:rPr>
                <w:lang w:val="es-ES_tradnl" w:eastAsia="ja-JP"/>
                <w:rPrChange w:id="355" w:author="Peral, Fernando" w:date="2017-06-06T08:56:00Z">
                  <w:rPr>
                    <w:lang w:val="es-ES" w:eastAsia="ja-JP"/>
                  </w:rPr>
                </w:rPrChange>
              </w:rPr>
            </w:pPr>
            <w:r w:rsidRPr="008844CA">
              <w:rPr>
                <w:lang w:val="es-ES_tradnl" w:eastAsia="ja-JP"/>
                <w:rPrChange w:id="356" w:author="Peral, Fernando" w:date="2017-06-06T08:56:00Z">
                  <w:rPr>
                    <w:lang w:val="es-ES" w:eastAsia="ja-JP"/>
                  </w:rPr>
                </w:rPrChange>
              </w:rPr>
              <w:t xml:space="preserve">2ª muestra </w:t>
            </w:r>
            <w:r w:rsidRPr="008844CA">
              <w:rPr>
                <w:lang w:val="es-ES_tradnl" w:eastAsia="ja-JP"/>
                <w:rPrChange w:id="357" w:author="Peral, Fernando" w:date="2017-06-06T08:56:00Z">
                  <w:rPr>
                    <w:lang w:val="es-ES" w:eastAsia="ja-JP"/>
                  </w:rPr>
                </w:rPrChange>
              </w:rPr>
              <w:br/>
              <w:t xml:space="preserve">canal 1 </w:t>
            </w:r>
            <w:r w:rsidRPr="008844CA">
              <w:rPr>
                <w:lang w:val="es-ES_tradnl" w:eastAsia="ja-JP"/>
                <w:rPrChange w:id="358" w:author="Peral, Fernando" w:date="2017-06-06T08:56:00Z">
                  <w:rPr>
                    <w:lang w:val="es-ES" w:eastAsia="ja-JP"/>
                  </w:rPr>
                </w:rPrChange>
              </w:rPr>
              <w:br/>
              <w:t>AES1</w:t>
            </w:r>
          </w:p>
        </w:tc>
        <w:tc>
          <w:tcPr>
            <w:tcW w:w="1843" w:type="dxa"/>
            <w:shd w:val="clear" w:color="auto" w:fill="CCFFCC"/>
          </w:tcPr>
          <w:p w:rsidR="00760E9F" w:rsidRPr="008844CA" w:rsidRDefault="00760E9F" w:rsidP="00096F9E">
            <w:pPr>
              <w:pStyle w:val="Tabletext"/>
              <w:jc w:val="center"/>
              <w:rPr>
                <w:lang w:val="es-ES_tradnl" w:eastAsia="ja-JP"/>
                <w:rPrChange w:id="359" w:author="Peral, Fernando" w:date="2017-06-06T08:56:00Z">
                  <w:rPr>
                    <w:lang w:val="es-ES" w:eastAsia="ja-JP"/>
                  </w:rPr>
                </w:rPrChange>
              </w:rPr>
            </w:pPr>
            <w:r w:rsidRPr="008844CA">
              <w:rPr>
                <w:lang w:val="es-ES_tradnl" w:eastAsia="ja-JP"/>
                <w:rPrChange w:id="360" w:author="Peral, Fernando" w:date="2017-06-06T08:56:00Z">
                  <w:rPr>
                    <w:lang w:val="es-ES" w:eastAsia="ja-JP"/>
                  </w:rPr>
                </w:rPrChange>
              </w:rPr>
              <w:t xml:space="preserve">1ª muestra </w:t>
            </w:r>
            <w:r w:rsidRPr="008844CA">
              <w:rPr>
                <w:lang w:val="es-ES_tradnl" w:eastAsia="ja-JP"/>
                <w:rPrChange w:id="361" w:author="Peral, Fernando" w:date="2017-06-06T08:56:00Z">
                  <w:rPr>
                    <w:lang w:val="es-ES" w:eastAsia="ja-JP"/>
                  </w:rPr>
                </w:rPrChange>
              </w:rPr>
              <w:br/>
              <w:t xml:space="preserve">canal 1 </w:t>
            </w:r>
            <w:r w:rsidRPr="008844CA">
              <w:rPr>
                <w:lang w:val="es-ES_tradnl" w:eastAsia="ja-JP"/>
                <w:rPrChange w:id="362" w:author="Peral, Fernando" w:date="2017-06-06T08:56:00Z">
                  <w:rPr>
                    <w:lang w:val="es-ES" w:eastAsia="ja-JP"/>
                  </w:rPr>
                </w:rPrChange>
              </w:rPr>
              <w:br/>
              <w:t>AES2</w:t>
            </w:r>
          </w:p>
        </w:tc>
        <w:tc>
          <w:tcPr>
            <w:tcW w:w="1842" w:type="dxa"/>
            <w:shd w:val="clear" w:color="auto" w:fill="CCFFCC"/>
          </w:tcPr>
          <w:p w:rsidR="00760E9F" w:rsidRPr="008844CA" w:rsidRDefault="00760E9F" w:rsidP="00096F9E">
            <w:pPr>
              <w:pStyle w:val="Tabletext"/>
              <w:jc w:val="center"/>
              <w:rPr>
                <w:lang w:val="es-ES_tradnl" w:eastAsia="ja-JP"/>
                <w:rPrChange w:id="363" w:author="Peral, Fernando" w:date="2017-06-06T08:56:00Z">
                  <w:rPr>
                    <w:lang w:val="es-ES" w:eastAsia="ja-JP"/>
                  </w:rPr>
                </w:rPrChange>
              </w:rPr>
            </w:pPr>
            <w:r w:rsidRPr="008844CA">
              <w:rPr>
                <w:lang w:val="es-ES_tradnl" w:eastAsia="ja-JP"/>
                <w:rPrChange w:id="364" w:author="Peral, Fernando" w:date="2017-06-06T08:56:00Z">
                  <w:rPr>
                    <w:lang w:val="es-ES" w:eastAsia="ja-JP"/>
                  </w:rPr>
                </w:rPrChange>
              </w:rPr>
              <w:t xml:space="preserve">2ª muestra </w:t>
            </w:r>
            <w:r w:rsidRPr="008844CA">
              <w:rPr>
                <w:lang w:val="es-ES_tradnl" w:eastAsia="ja-JP"/>
                <w:rPrChange w:id="365" w:author="Peral, Fernando" w:date="2017-06-06T08:56:00Z">
                  <w:rPr>
                    <w:lang w:val="es-ES" w:eastAsia="ja-JP"/>
                  </w:rPr>
                </w:rPrChange>
              </w:rPr>
              <w:br/>
              <w:t xml:space="preserve">canal 1 </w:t>
            </w:r>
            <w:r w:rsidRPr="008844CA">
              <w:rPr>
                <w:lang w:val="es-ES_tradnl" w:eastAsia="ja-JP"/>
                <w:rPrChange w:id="366" w:author="Peral, Fernando" w:date="2017-06-06T08:56:00Z">
                  <w:rPr>
                    <w:lang w:val="es-ES" w:eastAsia="ja-JP"/>
                  </w:rPr>
                </w:rPrChange>
              </w:rPr>
              <w:br/>
              <w:t xml:space="preserve">AES2 </w:t>
            </w:r>
          </w:p>
        </w:tc>
      </w:tr>
    </w:tbl>
    <w:p w:rsidR="00760E9F" w:rsidRPr="008844CA" w:rsidRDefault="00760E9F" w:rsidP="00760E9F">
      <w:pPr>
        <w:pStyle w:val="Tablefin"/>
        <w:rPr>
          <w:lang w:val="es-ES_tradnl" w:eastAsia="ja-JP"/>
          <w:rPrChange w:id="367" w:author="Peral, Fernando" w:date="2017-06-06T08:56:00Z">
            <w:rPr>
              <w:lang w:val="es-ES" w:eastAsia="ja-JP"/>
            </w:rPr>
          </w:rPrChange>
        </w:rPr>
      </w:pPr>
    </w:p>
    <w:p w:rsidR="00760E9F" w:rsidRPr="008844CA" w:rsidRDefault="00760E9F" w:rsidP="00760E9F">
      <w:pPr>
        <w:pStyle w:val="Heading1"/>
        <w:rPr>
          <w:lang w:val="es-ES_tradnl"/>
          <w:rPrChange w:id="368" w:author="Peral, Fernando" w:date="2017-06-06T08:56:00Z">
            <w:rPr>
              <w:lang w:val="es-ES"/>
            </w:rPr>
          </w:rPrChange>
        </w:rPr>
      </w:pPr>
      <w:r w:rsidRPr="008844CA">
        <w:rPr>
          <w:lang w:val="es-ES_tradnl"/>
        </w:rPr>
        <w:t>4</w:t>
      </w:r>
      <w:r w:rsidRPr="008844CA">
        <w:rPr>
          <w:lang w:val="es-ES_tradnl"/>
          <w:rPrChange w:id="369" w:author="Peral, Fernando" w:date="2017-06-06T08:56:00Z">
            <w:rPr>
              <w:lang w:val="es-ES"/>
            </w:rPr>
          </w:rPrChange>
        </w:rPr>
        <w:tab/>
        <w:t>P</w:t>
      </w:r>
      <w:r w:rsidRPr="008844CA">
        <w:rPr>
          <w:lang w:val="es-ES_tradnl" w:eastAsia="ja-JP"/>
          <w:rPrChange w:id="370" w:author="Peral, Fernando" w:date="2017-06-06T08:56:00Z">
            <w:rPr>
              <w:lang w:val="es-ES" w:eastAsia="ja-JP"/>
            </w:rPr>
          </w:rPrChange>
        </w:rPr>
        <w:t>aquetes de datos de audio</w:t>
      </w:r>
    </w:p>
    <w:p w:rsidR="00760E9F" w:rsidRPr="008844CA" w:rsidRDefault="00760E9F" w:rsidP="00760E9F">
      <w:pPr>
        <w:pStyle w:val="Heading2"/>
        <w:rPr>
          <w:lang w:val="es-ES_tradnl"/>
          <w:rPrChange w:id="371" w:author="Peral, Fernando" w:date="2017-06-06T08:56:00Z">
            <w:rPr>
              <w:lang w:val="es-ES"/>
            </w:rPr>
          </w:rPrChange>
        </w:rPr>
      </w:pPr>
      <w:r w:rsidRPr="008844CA">
        <w:rPr>
          <w:lang w:val="es-ES_tradnl"/>
        </w:rPr>
        <w:t>4.1</w:t>
      </w:r>
      <w:r w:rsidRPr="008844CA">
        <w:rPr>
          <w:lang w:val="es-ES_tradnl"/>
        </w:rPr>
        <w:tab/>
      </w:r>
      <w:r w:rsidRPr="008844CA">
        <w:rPr>
          <w:lang w:val="es-ES_tradnl"/>
          <w:rPrChange w:id="372" w:author="Peral, Fernando" w:date="2017-06-06T08:56:00Z">
            <w:rPr>
              <w:lang w:val="es-ES"/>
            </w:rPr>
          </w:rPrChange>
        </w:rPr>
        <w:t>Estructura de los paquetes</w:t>
      </w:r>
      <w:r w:rsidRPr="008844CA">
        <w:rPr>
          <w:lang w:val="es-ES_tradnl" w:eastAsia="ja-JP"/>
          <w:rPrChange w:id="373" w:author="Peral, Fernando" w:date="2017-06-06T08:56:00Z">
            <w:rPr>
              <w:lang w:val="es-ES" w:eastAsia="ja-JP"/>
            </w:rPr>
          </w:rPrChange>
        </w:rPr>
        <w:t xml:space="preserve"> de datos de audio </w:t>
      </w:r>
    </w:p>
    <w:p w:rsidR="00760E9F" w:rsidRPr="008844CA" w:rsidRDefault="00760E9F" w:rsidP="00760E9F">
      <w:pPr>
        <w:rPr>
          <w:lang w:val="es-ES_tradnl"/>
          <w:rPrChange w:id="374" w:author="Peral, Fernando" w:date="2017-06-06T08:56:00Z">
            <w:rPr>
              <w:lang w:val="es-ES"/>
            </w:rPr>
          </w:rPrChange>
        </w:rPr>
      </w:pPr>
      <w:r w:rsidRPr="008844CA">
        <w:rPr>
          <w:b/>
          <w:lang w:val="es-ES_tradnl"/>
        </w:rPr>
        <w:t>4.1.1</w:t>
      </w:r>
      <w:r w:rsidRPr="008844CA">
        <w:rPr>
          <w:lang w:val="es-ES_tradnl"/>
        </w:rPr>
        <w:tab/>
      </w:r>
      <w:r w:rsidRPr="008844CA">
        <w:rPr>
          <w:lang w:val="es-ES_tradnl"/>
          <w:rPrChange w:id="375" w:author="Peral, Fernando" w:date="2017-06-06T08:56:00Z">
            <w:rPr>
              <w:lang w:val="es-ES"/>
            </w:rPr>
          </w:rPrChange>
        </w:rPr>
        <w:t xml:space="preserve">La estructura de los paquetes de datos de audio </w:t>
      </w:r>
      <w:r w:rsidRPr="008844CA">
        <w:rPr>
          <w:lang w:val="es-ES_tradnl"/>
        </w:rPr>
        <w:t xml:space="preserve">debe ser </w:t>
      </w:r>
      <w:r w:rsidRPr="008844CA">
        <w:rPr>
          <w:lang w:val="es-ES_tradnl"/>
          <w:rPrChange w:id="376" w:author="Peral, Fernando" w:date="2017-06-06T08:56:00Z">
            <w:rPr>
              <w:lang w:val="es-ES"/>
            </w:rPr>
          </w:rPrChange>
        </w:rPr>
        <w:t xml:space="preserve">la indicada en la </w:t>
      </w:r>
      <w:r w:rsidR="001F2244">
        <w:rPr>
          <w:lang w:val="es-ES_tradnl"/>
        </w:rPr>
        <w:t>Fig. </w:t>
      </w:r>
      <w:r w:rsidRPr="008844CA">
        <w:rPr>
          <w:lang w:val="es-ES_tradnl"/>
          <w:rPrChange w:id="377" w:author="Peral, Fernando" w:date="2017-06-06T08:56:00Z">
            <w:rPr>
              <w:lang w:val="es-ES"/>
            </w:rPr>
          </w:rPrChange>
        </w:rPr>
        <w:t>3. Los paquetes de datos de audio constan de ADF, DID, DBN, DC, UDW y CS. ADF, DBN, DC y CS han de ser conformes con la Recomendación UIT-R BT.1364 – Formato de las señales de datos auxiliares transportadas en las interfaces de estudio con componente digital</w:t>
      </w:r>
      <w:r w:rsidRPr="008844CA">
        <w:rPr>
          <w:lang w:val="es-ES_tradnl"/>
        </w:rPr>
        <w:t>. DC siempre tiene el valor 218</w:t>
      </w:r>
      <w:r w:rsidRPr="008844CA">
        <w:rPr>
          <w:vertAlign w:val="subscript"/>
          <w:lang w:val="es-ES_tradnl"/>
          <w:rPrChange w:id="378" w:author="Peral, Fernando" w:date="2017-06-06T10:50:00Z">
            <w:rPr>
              <w:lang w:val="es-ES"/>
            </w:rPr>
          </w:rPrChange>
        </w:rPr>
        <w:t>h</w:t>
      </w:r>
      <w:r w:rsidRPr="008844CA">
        <w:rPr>
          <w:lang w:val="es-ES_tradnl"/>
          <w:rPrChange w:id="379" w:author="Peral, Fernando" w:date="2017-06-06T08:56:00Z">
            <w:rPr>
              <w:lang w:val="es-ES"/>
            </w:rPr>
          </w:rPrChange>
        </w:rPr>
        <w:t>.</w:t>
      </w:r>
    </w:p>
    <w:p w:rsidR="00760E9F" w:rsidRPr="008844CA" w:rsidRDefault="00760E9F" w:rsidP="00760E9F">
      <w:pPr>
        <w:pStyle w:val="FigureNo"/>
        <w:rPr>
          <w:lang w:val="es-ES_tradnl"/>
          <w:rPrChange w:id="380" w:author="Peral, Fernando" w:date="2017-06-06T08:56:00Z">
            <w:rPr>
              <w:lang w:val="es-ES"/>
            </w:rPr>
          </w:rPrChange>
        </w:rPr>
      </w:pPr>
      <w:r w:rsidRPr="008844CA">
        <w:rPr>
          <w:lang w:val="es-ES_tradnl"/>
          <w:rPrChange w:id="381" w:author="Peral, Fernando" w:date="2017-06-06T08:56:00Z">
            <w:rPr>
              <w:lang w:val="es-ES"/>
            </w:rPr>
          </w:rPrChange>
        </w:rPr>
        <w:lastRenderedPageBreak/>
        <w:t>figura 3</w:t>
      </w:r>
    </w:p>
    <w:p w:rsidR="00760E9F" w:rsidRPr="008844CA" w:rsidRDefault="00760E9F" w:rsidP="00760E9F">
      <w:pPr>
        <w:pStyle w:val="Figuretitle"/>
        <w:rPr>
          <w:lang w:val="es-ES_tradnl"/>
          <w:rPrChange w:id="382" w:author="Peral, Fernando" w:date="2017-06-06T08:56:00Z">
            <w:rPr>
              <w:lang w:val="es-ES"/>
            </w:rPr>
          </w:rPrChange>
        </w:rPr>
      </w:pPr>
      <w:r w:rsidRPr="008844CA">
        <w:rPr>
          <w:lang w:val="es-ES_tradnl"/>
          <w:rPrChange w:id="383" w:author="Peral, Fernando" w:date="2017-06-06T08:56:00Z">
            <w:rPr>
              <w:lang w:val="es-ES"/>
            </w:rPr>
          </w:rPrChange>
        </w:rPr>
        <w:t>Estructura de los paquetes de datos de audio</w:t>
      </w:r>
    </w:p>
    <w:p w:rsidR="00760E9F" w:rsidRPr="008844CA" w:rsidRDefault="00760E9F" w:rsidP="00760E9F">
      <w:pPr>
        <w:pStyle w:val="Figure"/>
        <w:ind w:left="-284" w:right="-284"/>
        <w:rPr>
          <w:lang w:val="es-ES_tradnl"/>
          <w:rPrChange w:id="384" w:author="Peral, Fernando" w:date="2017-06-06T08:56:00Z">
            <w:rPr/>
          </w:rPrChange>
        </w:rPr>
      </w:pPr>
      <w:r w:rsidRPr="008844CA">
        <w:rPr>
          <w:lang w:val="es-ES_tradnl"/>
          <w:rPrChange w:id="385" w:author="Peral, Fernando" w:date="2017-06-06T08:56:00Z">
            <w:rPr>
              <w:lang w:val="es-ES_tradnl"/>
            </w:rPr>
          </w:rPrChange>
        </w:rPr>
        <w:object w:dxaOrig="9679" w:dyaOrig="4365">
          <v:shape id="_x0000_i1027" type="#_x0000_t75" style="width:484.5pt;height:217.9pt" o:ole="" o:allowoverlap="f">
            <v:imagedata r:id="rId18" o:title=""/>
          </v:shape>
          <o:OLEObject Type="Embed" ProgID="CorelDRAW.Graphic.14" ShapeID="_x0000_i1027" DrawAspect="Content" ObjectID="_1559739013" r:id="rId19"/>
        </w:object>
      </w:r>
    </w:p>
    <w:p w:rsidR="00760E9F" w:rsidRPr="008844CA" w:rsidRDefault="00760E9F" w:rsidP="00760E9F">
      <w:pPr>
        <w:pStyle w:val="Tablefin"/>
        <w:rPr>
          <w:lang w:val="es-ES_tradnl"/>
          <w:rPrChange w:id="386" w:author="Peral, Fernando" w:date="2017-06-06T08:56:00Z">
            <w:rPr/>
          </w:rPrChange>
        </w:rPr>
      </w:pPr>
    </w:p>
    <w:p w:rsidR="00760E9F" w:rsidRPr="008844CA" w:rsidRDefault="00760E9F" w:rsidP="00016B2A">
      <w:pPr>
        <w:rPr>
          <w:lang w:val="es-ES_tradnl"/>
          <w:rPrChange w:id="387" w:author="Peral, Fernando" w:date="2017-06-06T08:56:00Z">
            <w:rPr>
              <w:lang w:val="es-ES"/>
            </w:rPr>
          </w:rPrChange>
        </w:rPr>
      </w:pPr>
      <w:r w:rsidRPr="008844CA">
        <w:rPr>
          <w:b/>
          <w:lang w:val="es-ES_tradnl"/>
        </w:rPr>
        <w:t>4.1.2</w:t>
      </w:r>
      <w:r w:rsidRPr="008844CA">
        <w:rPr>
          <w:b/>
          <w:lang w:val="es-ES_tradnl"/>
          <w:rPrChange w:id="388" w:author="Peral, Fernando" w:date="2017-06-06T08:56:00Z">
            <w:rPr>
              <w:b/>
              <w:lang w:val="es-ES"/>
            </w:rPr>
          </w:rPrChange>
        </w:rPr>
        <w:tab/>
      </w:r>
      <w:r w:rsidRPr="008844CA">
        <w:rPr>
          <w:lang w:val="es-ES_tradnl"/>
          <w:rPrChange w:id="389" w:author="Peral, Fernando" w:date="2017-06-06T08:56:00Z">
            <w:rPr>
              <w:lang w:val="es-ES"/>
            </w:rPr>
          </w:rPrChange>
        </w:rPr>
        <w:t>DID se define como 2E7h para el grupo</w:t>
      </w:r>
      <w:r w:rsidR="00016B2A">
        <w:rPr>
          <w:lang w:val="es-ES_tradnl"/>
        </w:rPr>
        <w:t> </w:t>
      </w:r>
      <w:r w:rsidRPr="008844CA">
        <w:rPr>
          <w:lang w:val="es-ES_tradnl"/>
          <w:rPrChange w:id="390" w:author="Peral, Fernando" w:date="2017-06-06T08:56:00Z">
            <w:rPr>
              <w:lang w:val="es-ES"/>
            </w:rPr>
          </w:rPrChange>
        </w:rPr>
        <w:t xml:space="preserve">1 de audio (canales 1-4), 1E6h para el </w:t>
      </w:r>
      <w:r w:rsidR="00016B2A">
        <w:rPr>
          <w:lang w:val="es-ES_tradnl"/>
        </w:rPr>
        <w:t>grupo </w:t>
      </w:r>
      <w:r w:rsidRPr="008844CA">
        <w:rPr>
          <w:lang w:val="es-ES_tradnl"/>
          <w:rPrChange w:id="391" w:author="Peral, Fernando" w:date="2017-06-06T08:56:00Z">
            <w:rPr>
              <w:lang w:val="es-ES"/>
            </w:rPr>
          </w:rPrChange>
        </w:rPr>
        <w:t>2 de audio (canales 5</w:t>
      </w:r>
      <w:r w:rsidRPr="008844CA">
        <w:rPr>
          <w:lang w:val="es-ES_tradnl"/>
          <w:rPrChange w:id="392" w:author="Peral, Fernando" w:date="2017-06-06T08:56:00Z">
            <w:rPr>
              <w:lang w:val="es-ES"/>
            </w:rPr>
          </w:rPrChange>
        </w:rPr>
        <w:noBreakHyphen/>
        <w:t xml:space="preserve">8), 1E5h para el </w:t>
      </w:r>
      <w:r w:rsidR="00016B2A">
        <w:rPr>
          <w:lang w:val="es-ES_tradnl"/>
        </w:rPr>
        <w:t>grupo </w:t>
      </w:r>
      <w:r w:rsidRPr="008844CA">
        <w:rPr>
          <w:lang w:val="es-ES_tradnl"/>
          <w:rPrChange w:id="393" w:author="Peral, Fernando" w:date="2017-06-06T08:56:00Z">
            <w:rPr>
              <w:lang w:val="es-ES"/>
            </w:rPr>
          </w:rPrChange>
        </w:rPr>
        <w:t xml:space="preserve">3 de audio (canales 9-12) y 2E4h para el </w:t>
      </w:r>
      <w:r w:rsidR="00016B2A">
        <w:rPr>
          <w:lang w:val="es-ES_tradnl"/>
        </w:rPr>
        <w:t>grupo </w:t>
      </w:r>
      <w:r w:rsidRPr="008844CA">
        <w:rPr>
          <w:lang w:val="es-ES_tradnl"/>
          <w:rPrChange w:id="394" w:author="Peral, Fernando" w:date="2017-06-06T08:56:00Z">
            <w:rPr>
              <w:lang w:val="es-ES"/>
            </w:rPr>
          </w:rPrChange>
        </w:rPr>
        <w:t>4 de audio (canales 13-16), respectivamente.</w:t>
      </w:r>
    </w:p>
    <w:p w:rsidR="00760E9F" w:rsidRPr="008844CA" w:rsidRDefault="00760E9F" w:rsidP="00760E9F">
      <w:pPr>
        <w:rPr>
          <w:lang w:val="es-ES_tradnl"/>
          <w:rPrChange w:id="395" w:author="Peral, Fernando" w:date="2017-06-06T08:56:00Z">
            <w:rPr>
              <w:lang w:val="es-ES"/>
            </w:rPr>
          </w:rPrChange>
        </w:rPr>
      </w:pPr>
      <w:r w:rsidRPr="008844CA">
        <w:rPr>
          <w:b/>
          <w:lang w:val="es-ES_tradnl"/>
        </w:rPr>
        <w:t>4.1.3</w:t>
      </w:r>
      <w:r w:rsidRPr="008844CA">
        <w:rPr>
          <w:lang w:val="es-ES_tradnl"/>
        </w:rPr>
        <w:tab/>
      </w:r>
      <w:r w:rsidRPr="008844CA">
        <w:rPr>
          <w:lang w:val="es-ES_tradnl"/>
          <w:rPrChange w:id="396" w:author="Peral, Fernando" w:date="2017-06-06T08:56:00Z">
            <w:rPr>
              <w:lang w:val="es-ES"/>
            </w:rPr>
          </w:rPrChange>
        </w:rPr>
        <w:t xml:space="preserve">UDW se define </w:t>
      </w:r>
      <w:r w:rsidRPr="008844CA">
        <w:rPr>
          <w:lang w:val="es-ES_tradnl"/>
        </w:rPr>
        <w:t xml:space="preserve">en § 4.2. </w:t>
      </w:r>
      <w:r w:rsidRPr="008844CA">
        <w:rPr>
          <w:lang w:val="es-ES_tradnl"/>
          <w:rPrChange w:id="397" w:author="Peral, Fernando" w:date="2017-06-06T08:56:00Z">
            <w:rPr>
              <w:lang w:val="es-ES"/>
            </w:rPr>
          </w:rPrChange>
        </w:rPr>
        <w:t xml:space="preserve">En esta </w:t>
      </w:r>
      <w:r w:rsidRPr="008844CA">
        <w:rPr>
          <w:lang w:val="es-ES_tradnl" w:eastAsia="ja-JP"/>
          <w:rPrChange w:id="398" w:author="Peral, Fernando" w:date="2017-06-06T08:56:00Z">
            <w:rPr>
              <w:lang w:val="es-ES" w:eastAsia="ja-JP"/>
            </w:rPr>
          </w:rPrChange>
        </w:rPr>
        <w:t>Recomendación</w:t>
      </w:r>
      <w:r w:rsidRPr="008844CA">
        <w:rPr>
          <w:lang w:val="es-ES_tradnl"/>
          <w:rPrChange w:id="399" w:author="Peral, Fernando" w:date="2017-06-06T08:56:00Z">
            <w:rPr>
              <w:lang w:val="es-ES"/>
            </w:rPr>
          </w:rPrChange>
        </w:rPr>
        <w:t xml:space="preserve">, </w:t>
      </w:r>
      <w:proofErr w:type="spellStart"/>
      <w:r w:rsidRPr="008844CA">
        <w:rPr>
          <w:lang w:val="es-ES_tradnl"/>
          <w:rPrChange w:id="400" w:author="Peral, Fernando" w:date="2017-06-06T08:56:00Z">
            <w:rPr>
              <w:lang w:val="es-ES"/>
            </w:rPr>
          </w:rPrChange>
        </w:rPr>
        <w:t>UDWx</w:t>
      </w:r>
      <w:proofErr w:type="spellEnd"/>
      <w:r w:rsidRPr="008844CA">
        <w:rPr>
          <w:lang w:val="es-ES_tradnl"/>
          <w:rPrChange w:id="401" w:author="Peral, Fernando" w:date="2017-06-06T08:56:00Z">
            <w:rPr>
              <w:lang w:val="es-ES"/>
            </w:rPr>
          </w:rPrChange>
        </w:rPr>
        <w:t xml:space="preserve"> es la palabra de datos de usuario X-</w:t>
      </w:r>
      <w:proofErr w:type="spellStart"/>
      <w:r w:rsidRPr="008844CA">
        <w:rPr>
          <w:i/>
          <w:iCs/>
          <w:lang w:val="es-ES_tradnl"/>
          <w:rPrChange w:id="402" w:author="Peral, Fernando" w:date="2017-06-06T08:56:00Z">
            <w:rPr>
              <w:i/>
              <w:iCs/>
              <w:lang w:val="es-ES"/>
            </w:rPr>
          </w:rPrChange>
        </w:rPr>
        <w:t>ésima</w:t>
      </w:r>
      <w:proofErr w:type="spellEnd"/>
      <w:r w:rsidRPr="008844CA">
        <w:rPr>
          <w:lang w:val="es-ES_tradnl"/>
          <w:rPrChange w:id="403" w:author="Peral, Fernando" w:date="2017-06-06T08:56:00Z">
            <w:rPr>
              <w:lang w:val="es-ES"/>
            </w:rPr>
          </w:rPrChange>
        </w:rPr>
        <w:t>. Siempre existen 24 palabras en la UDW de un paquete de datos de audio, es decir, UDW0, UDW1, …, UDW22, UDW23.</w:t>
      </w:r>
    </w:p>
    <w:p w:rsidR="00760E9F" w:rsidRPr="008844CA" w:rsidRDefault="00760E9F" w:rsidP="00760E9F">
      <w:pPr>
        <w:rPr>
          <w:lang w:val="es-ES_tradnl"/>
          <w:rPrChange w:id="404" w:author="Peral, Fernando" w:date="2017-06-06T08:56:00Z">
            <w:rPr>
              <w:lang w:val="es-ES"/>
            </w:rPr>
          </w:rPrChange>
        </w:rPr>
      </w:pPr>
      <w:r w:rsidRPr="008844CA">
        <w:rPr>
          <w:b/>
          <w:lang w:val="es-ES_tradnl"/>
        </w:rPr>
        <w:t>4.1.4</w:t>
      </w:r>
      <w:r w:rsidRPr="008844CA">
        <w:rPr>
          <w:lang w:val="es-ES_tradnl"/>
        </w:rPr>
        <w:tab/>
      </w:r>
      <w:r w:rsidRPr="008844CA">
        <w:rPr>
          <w:lang w:val="es-ES_tradnl"/>
          <w:rPrChange w:id="405" w:author="Peral, Fernando" w:date="2017-06-06T08:56:00Z">
            <w:rPr>
              <w:lang w:val="es-ES"/>
            </w:rPr>
          </w:rPrChange>
        </w:rPr>
        <w:t xml:space="preserve">Todos los canales de audio de un grupo de audio </w:t>
      </w:r>
      <w:r w:rsidRPr="008844CA">
        <w:rPr>
          <w:lang w:val="es-ES_tradnl"/>
        </w:rPr>
        <w:t xml:space="preserve">determinado deben tener </w:t>
      </w:r>
      <w:r w:rsidRPr="008844CA">
        <w:rPr>
          <w:lang w:val="es-ES_tradnl"/>
          <w:rPrChange w:id="406" w:author="Peral, Fernando" w:date="2017-06-06T08:56:00Z">
            <w:rPr>
              <w:lang w:val="es-ES"/>
            </w:rPr>
          </w:rPrChange>
        </w:rPr>
        <w:t>la misma velocidad de muestreo, la misma fase de muestreo y el mismo estado isócrono/asíncrono.</w:t>
      </w:r>
    </w:p>
    <w:p w:rsidR="00760E9F" w:rsidRPr="008844CA" w:rsidRDefault="00760E9F" w:rsidP="00760E9F">
      <w:pPr>
        <w:rPr>
          <w:lang w:val="es-ES_tradnl"/>
        </w:rPr>
      </w:pPr>
      <w:r w:rsidRPr="008844CA">
        <w:rPr>
          <w:b/>
          <w:lang w:val="es-ES_tradnl"/>
        </w:rPr>
        <w:t>4.1.5</w:t>
      </w:r>
      <w:r w:rsidRPr="008844CA">
        <w:rPr>
          <w:lang w:val="es-ES_tradnl"/>
        </w:rPr>
        <w:tab/>
      </w:r>
      <w:r w:rsidRPr="008844CA">
        <w:rPr>
          <w:lang w:val="es-ES_tradnl"/>
          <w:rPrChange w:id="407" w:author="Peral, Fernando" w:date="2017-06-06T08:56:00Z">
            <w:rPr>
              <w:lang w:val="es-ES"/>
            </w:rPr>
          </w:rPrChange>
        </w:rPr>
        <w:t xml:space="preserve">Para un </w:t>
      </w:r>
      <w:r w:rsidRPr="008844CA">
        <w:rPr>
          <w:lang w:val="es-ES_tradnl" w:eastAsia="ja-JP"/>
          <w:rPrChange w:id="408" w:author="Peral, Fernando" w:date="2017-06-06T08:56:00Z">
            <w:rPr>
              <w:lang w:val="es-ES" w:eastAsia="ja-JP"/>
            </w:rPr>
          </w:rPrChange>
        </w:rPr>
        <w:t>paquete de datos de audio determinado</w:t>
      </w:r>
      <w:r w:rsidRPr="008844CA">
        <w:rPr>
          <w:lang w:val="es-ES_tradnl"/>
          <w:rPrChange w:id="409" w:author="Peral, Fernando" w:date="2017-06-06T08:56:00Z">
            <w:rPr>
              <w:lang w:val="es-ES"/>
            </w:rPr>
          </w:rPrChange>
        </w:rPr>
        <w:t>, siempre se transmite una muestra de los datos de audio de cada canal (CH1-CH4). Incluso cuando sólo está activo uno de los c</w:t>
      </w:r>
      <w:r>
        <w:rPr>
          <w:lang w:val="es-ES_tradnl"/>
        </w:rPr>
        <w:t>uatro canales (CH1</w:t>
      </w:r>
      <w:r>
        <w:rPr>
          <w:lang w:val="es-ES_tradnl"/>
        </w:rPr>
        <w:noBreakHyphen/>
      </w:r>
      <w:r w:rsidRPr="008844CA">
        <w:rPr>
          <w:lang w:val="es-ES_tradnl"/>
          <w:rPrChange w:id="410" w:author="Peral, Fernando" w:date="2017-06-06T08:56:00Z">
            <w:rPr>
              <w:lang w:val="es-ES"/>
            </w:rPr>
          </w:rPrChange>
        </w:rPr>
        <w:t>CH4</w:t>
      </w:r>
      <w:r w:rsidRPr="008844CA">
        <w:rPr>
          <w:lang w:val="es-ES_tradnl"/>
        </w:rPr>
        <w:t xml:space="preserve">), deben transmitirse </w:t>
      </w:r>
      <w:r w:rsidRPr="008844CA">
        <w:rPr>
          <w:lang w:val="es-ES_tradnl"/>
          <w:rPrChange w:id="411" w:author="Peral, Fernando" w:date="2017-06-06T08:56:00Z">
            <w:rPr>
              <w:lang w:val="es-ES"/>
            </w:rPr>
          </w:rPrChange>
        </w:rPr>
        <w:t>todos los datos de audio de los cuatro canales. En ese caso, el valor de los datos de audio, bits V, U, C y P, de todos los canales inactivos</w:t>
      </w:r>
      <w:r w:rsidRPr="008844CA">
        <w:rPr>
          <w:lang w:val="es-ES_tradnl"/>
        </w:rPr>
        <w:t xml:space="preserve"> deben ponerse a cero.</w:t>
      </w:r>
    </w:p>
    <w:p w:rsidR="00760E9F" w:rsidRPr="008844CA" w:rsidRDefault="00760E9F" w:rsidP="00760E9F">
      <w:pPr>
        <w:pStyle w:val="Heading2"/>
        <w:rPr>
          <w:lang w:val="es-ES_tradnl"/>
          <w:rPrChange w:id="412" w:author="Peral, Fernando" w:date="2017-06-06T08:56:00Z">
            <w:rPr>
              <w:lang w:val="es-ES"/>
            </w:rPr>
          </w:rPrChange>
        </w:rPr>
      </w:pPr>
      <w:r w:rsidRPr="008844CA">
        <w:rPr>
          <w:noProof/>
          <w:lang w:val="es-ES_tradnl" w:eastAsia="zh-CN"/>
        </w:rPr>
        <mc:AlternateContent>
          <mc:Choice Requires="wps">
            <w:drawing>
              <wp:anchor distT="0" distB="0" distL="114300" distR="114300" simplePos="0" relativeHeight="251678208" behindDoc="0" locked="0" layoutInCell="0" allowOverlap="1" wp14:anchorId="70A75F88" wp14:editId="6008CB95">
                <wp:simplePos x="0" y="0"/>
                <wp:positionH relativeFrom="column">
                  <wp:posOffset>-548640</wp:posOffset>
                </wp:positionH>
                <wp:positionV relativeFrom="paragraph">
                  <wp:posOffset>61595</wp:posOffset>
                </wp:positionV>
                <wp:extent cx="635" cy="92075"/>
                <wp:effectExtent l="9525" t="12700" r="8890" b="95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075"/>
                        </a:xfrm>
                        <a:prstGeom prst="line">
                          <a:avLst/>
                        </a:prstGeom>
                        <a:noFill/>
                        <a:ln w="6350">
                          <a:solidFill>
                            <a:srgbClr val="60606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D0CF7" id="Line 2"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4.85pt" to="-43.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" o:allowincell="f" strokecolor="#606060" strokeweight=".5pt">
                <v:stroke dashstyle="1 1" startarrowwidth="narrow" startarrowlength="short" endarrowwidth="narrow" endarrowlength="short"/>
              </v:line>
            </w:pict>
          </mc:Fallback>
        </mc:AlternateContent>
      </w:r>
      <w:r w:rsidRPr="008844CA">
        <w:rPr>
          <w:lang w:val="es-ES_tradnl"/>
        </w:rPr>
        <w:t>4.2</w:t>
      </w:r>
      <w:r w:rsidRPr="008844CA">
        <w:rPr>
          <w:lang w:val="es-ES_tradnl"/>
        </w:rPr>
        <w:tab/>
      </w:r>
      <w:r w:rsidRPr="008844CA">
        <w:rPr>
          <w:lang w:val="es-ES_tradnl"/>
          <w:rPrChange w:id="413" w:author="Peral, Fernando" w:date="2017-06-06T08:56:00Z">
            <w:rPr>
              <w:lang w:val="es-ES"/>
            </w:rPr>
          </w:rPrChange>
        </w:rPr>
        <w:t xml:space="preserve">Estructura de las palabras de datos de usuario </w:t>
      </w:r>
    </w:p>
    <w:p w:rsidR="00760E9F" w:rsidRPr="008844CA" w:rsidRDefault="00760E9F" w:rsidP="00760E9F">
      <w:pPr>
        <w:rPr>
          <w:lang w:val="es-ES_tradnl"/>
          <w:rPrChange w:id="414" w:author="Peral, Fernando" w:date="2017-06-06T08:56:00Z">
            <w:rPr>
              <w:lang w:val="es-ES"/>
            </w:rPr>
          </w:rPrChange>
        </w:rPr>
      </w:pPr>
      <w:r w:rsidRPr="008844CA">
        <w:rPr>
          <w:lang w:val="es-ES_tradnl"/>
          <w:rPrChange w:id="415" w:author="Peral, Fernando" w:date="2017-06-06T08:56:00Z">
            <w:rPr>
              <w:lang w:val="es-ES"/>
            </w:rPr>
          </w:rPrChange>
        </w:rPr>
        <w:t xml:space="preserve">La UDW consta de los tres tipos de datos </w:t>
      </w:r>
      <w:r w:rsidRPr="003F2923">
        <w:rPr>
          <w:lang w:val="es-ES_tradnl"/>
          <w:rPrChange w:id="416" w:author="Peral, Fernando" w:date="2017-06-06T08:56:00Z">
            <w:rPr>
              <w:lang w:val="es-ES"/>
            </w:rPr>
          </w:rPrChange>
        </w:rPr>
        <w:t>definidos de § </w:t>
      </w:r>
      <w:r w:rsidRPr="003F2923">
        <w:rPr>
          <w:lang w:val="es-ES_tradnl"/>
        </w:rPr>
        <w:t xml:space="preserve">4.2.1 </w:t>
      </w:r>
      <w:r w:rsidRPr="003F2923">
        <w:rPr>
          <w:lang w:val="es-ES_tradnl"/>
          <w:rPrChange w:id="417" w:author="Peral, Fernando" w:date="2017-06-06T08:56:00Z">
            <w:rPr>
              <w:lang w:val="es-ES"/>
            </w:rPr>
          </w:rPrChange>
        </w:rPr>
        <w:t>a § </w:t>
      </w:r>
      <w:r w:rsidRPr="003F2923">
        <w:rPr>
          <w:lang w:val="es-ES_tradnl"/>
        </w:rPr>
        <w:t xml:space="preserve"> 4.2.3</w:t>
      </w:r>
      <w:r w:rsidRPr="003F2923">
        <w:rPr>
          <w:lang w:val="es-ES_tradnl"/>
          <w:rPrChange w:id="418" w:author="Peral, Fernando" w:date="2017-06-06T08:56:00Z">
            <w:rPr>
              <w:lang w:val="es-ES"/>
            </w:rPr>
          </w:rPrChange>
        </w:rPr>
        <w:t>.</w:t>
      </w:r>
      <w:r w:rsidRPr="008844CA">
        <w:rPr>
          <w:lang w:val="es-ES_tradnl"/>
          <w:rPrChange w:id="419" w:author="Peral, Fernando" w:date="2017-06-06T08:56:00Z">
            <w:rPr>
              <w:lang w:val="es-ES"/>
            </w:rPr>
          </w:rPrChange>
        </w:rPr>
        <w:t xml:space="preserve"> La descripción que se hace en esta cláusula solo incluye el </w:t>
      </w:r>
      <w:r w:rsidR="00016B2A">
        <w:rPr>
          <w:lang w:val="es-ES_tradnl"/>
        </w:rPr>
        <w:t>grupo </w:t>
      </w:r>
      <w:r w:rsidRPr="008844CA">
        <w:rPr>
          <w:lang w:val="es-ES_tradnl"/>
          <w:rPrChange w:id="420" w:author="Peral, Fernando" w:date="2017-06-06T08:56:00Z">
            <w:rPr>
              <w:lang w:val="es-ES"/>
            </w:rPr>
          </w:rPrChange>
        </w:rPr>
        <w:t>1 de audio. La descripción de los grupos de audio 2, 3 y 4 de audio son similares a la del grupo de audio 1, en los que los canales 5, 9 y 13 corresponden al canal 1, los canales 6, 10 y 14 corresponden al canal 2, los canales 7, 11 y 15 corresponden al canal 3 y los canales 8, 12 y 16 corresponden al canal 4, respectivamente.</w:t>
      </w:r>
    </w:p>
    <w:p w:rsidR="00760E9F" w:rsidRPr="008844CA" w:rsidRDefault="00760E9F" w:rsidP="00760E9F">
      <w:pPr>
        <w:pStyle w:val="Heading3"/>
        <w:rPr>
          <w:lang w:val="es-ES_tradnl"/>
          <w:rPrChange w:id="421" w:author="Peral, Fernando" w:date="2017-06-06T08:56:00Z">
            <w:rPr>
              <w:lang w:val="es-ES"/>
            </w:rPr>
          </w:rPrChange>
        </w:rPr>
      </w:pPr>
      <w:r w:rsidRPr="008844CA">
        <w:rPr>
          <w:lang w:val="es-ES_tradnl"/>
        </w:rPr>
        <w:t>4.2.1</w:t>
      </w:r>
      <w:r w:rsidRPr="008844CA">
        <w:rPr>
          <w:lang w:val="es-ES_tradnl"/>
        </w:rPr>
        <w:tab/>
      </w:r>
      <w:r w:rsidRPr="008844CA">
        <w:rPr>
          <w:lang w:val="es-ES_tradnl"/>
          <w:rPrChange w:id="422" w:author="Peral, Fernando" w:date="2017-06-06T08:56:00Z">
            <w:rPr>
              <w:lang w:val="es-ES"/>
            </w:rPr>
          </w:rPrChange>
        </w:rPr>
        <w:t xml:space="preserve">Dato de fase de reloj de audio </w:t>
      </w:r>
    </w:p>
    <w:p w:rsidR="00760E9F" w:rsidRPr="008844CA" w:rsidRDefault="00760E9F" w:rsidP="00760E9F">
      <w:pPr>
        <w:rPr>
          <w:lang w:val="es-ES_tradnl"/>
          <w:rPrChange w:id="423" w:author="Peral, Fernando" w:date="2017-06-06T08:56:00Z">
            <w:rPr>
              <w:lang w:val="es-ES"/>
            </w:rPr>
          </w:rPrChange>
        </w:rPr>
      </w:pPr>
      <w:r w:rsidRPr="008844CA">
        <w:rPr>
          <w:b/>
          <w:lang w:val="es-ES_tradnl"/>
        </w:rPr>
        <w:t>4.2.1.</w:t>
      </w:r>
      <w:r w:rsidRPr="008844CA">
        <w:rPr>
          <w:b/>
          <w:lang w:val="es-ES_tradnl"/>
          <w:rPrChange w:id="424" w:author="Peral, Fernando" w:date="2017-06-06T08:56:00Z">
            <w:rPr>
              <w:b/>
              <w:lang w:val="es-ES"/>
            </w:rPr>
          </w:rPrChange>
        </w:rPr>
        <w:t>1</w:t>
      </w:r>
      <w:r w:rsidRPr="008844CA">
        <w:rPr>
          <w:b/>
          <w:lang w:val="es-ES_tradnl"/>
          <w:rPrChange w:id="425" w:author="Peral, Fernando" w:date="2017-06-06T08:56:00Z">
            <w:rPr>
              <w:b/>
              <w:lang w:val="es-ES"/>
            </w:rPr>
          </w:rPrChange>
        </w:rPr>
        <w:tab/>
      </w:r>
      <w:r w:rsidRPr="008844CA">
        <w:rPr>
          <w:lang w:val="es-ES_tradnl"/>
          <w:rPrChange w:id="426" w:author="Peral, Fernando" w:date="2017-06-06T08:56:00Z">
            <w:rPr>
              <w:lang w:val="es-ES"/>
            </w:rPr>
          </w:rPrChange>
        </w:rPr>
        <w:t>El dato de fase del reloj de audio</w:t>
      </w:r>
      <w:r w:rsidRPr="008844CA">
        <w:rPr>
          <w:b/>
          <w:lang w:val="es-ES_tradnl"/>
          <w:rPrChange w:id="427" w:author="Peral, Fernando" w:date="2017-06-06T08:56:00Z">
            <w:rPr>
              <w:b/>
              <w:lang w:val="es-ES"/>
            </w:rPr>
          </w:rPrChange>
        </w:rPr>
        <w:t xml:space="preserve"> </w:t>
      </w:r>
      <w:r w:rsidRPr="008844CA">
        <w:rPr>
          <w:bCs/>
          <w:lang w:val="es-ES_tradnl"/>
          <w:rPrChange w:id="428" w:author="Peral, Fernando" w:date="2017-06-06T08:56:00Z">
            <w:rPr>
              <w:bCs/>
              <w:lang w:val="es-ES"/>
            </w:rPr>
          </w:rPrChange>
        </w:rPr>
        <w:t>(</w:t>
      </w:r>
      <w:r w:rsidRPr="008844CA">
        <w:rPr>
          <w:lang w:val="es-ES_tradnl"/>
          <w:rPrChange w:id="429" w:author="Peral, Fernando" w:date="2017-06-06T08:56:00Z">
            <w:rPr>
              <w:lang w:val="es-ES"/>
            </w:rPr>
          </w:rPrChange>
        </w:rPr>
        <w:t xml:space="preserve">CLK) se utiliza para regenerar el reloj de muestreo de audio en el lado de recepción, especialmente para audio síncrono. La asignación de bits de CLK </w:t>
      </w:r>
      <w:r w:rsidRPr="008844CA">
        <w:rPr>
          <w:lang w:val="es-ES_tradnl"/>
        </w:rPr>
        <w:t xml:space="preserve">debe ser la </w:t>
      </w:r>
      <w:r w:rsidRPr="008844CA">
        <w:rPr>
          <w:lang w:val="es-ES_tradnl"/>
          <w:rPrChange w:id="430" w:author="Peral, Fernando" w:date="2017-06-06T08:56:00Z">
            <w:rPr>
              <w:lang w:val="es-ES"/>
            </w:rPr>
          </w:rPrChange>
        </w:rPr>
        <w:t>que se muestra en el Cuadro 3.</w:t>
      </w:r>
    </w:p>
    <w:p w:rsidR="00760E9F" w:rsidRPr="008844CA" w:rsidRDefault="00760E9F" w:rsidP="00760E9F">
      <w:pPr>
        <w:pStyle w:val="TableNo"/>
        <w:rPr>
          <w:lang w:val="es-ES_tradnl"/>
          <w:rPrChange w:id="431" w:author="Peral, Fernando" w:date="2017-06-06T08:56:00Z">
            <w:rPr>
              <w:lang w:val="es-ES"/>
            </w:rPr>
          </w:rPrChange>
        </w:rPr>
      </w:pPr>
      <w:r>
        <w:rPr>
          <w:lang w:val="es-ES_tradnl"/>
        </w:rPr>
        <w:lastRenderedPageBreak/>
        <w:t>CUADRO</w:t>
      </w:r>
      <w:r w:rsidRPr="008844CA">
        <w:rPr>
          <w:lang w:val="es-ES_tradnl"/>
          <w:rPrChange w:id="432" w:author="Peral, Fernando" w:date="2017-06-06T08:56:00Z">
            <w:rPr>
              <w:lang w:val="es-ES"/>
            </w:rPr>
          </w:rPrChange>
        </w:rPr>
        <w:t xml:space="preserve"> </w:t>
      </w:r>
      <w:r w:rsidRPr="008844CA">
        <w:rPr>
          <w:lang w:val="es-ES_tradnl" w:eastAsia="ja-JP"/>
          <w:rPrChange w:id="433" w:author="Peral, Fernando" w:date="2017-06-06T08:56:00Z">
            <w:rPr>
              <w:lang w:val="es-ES" w:eastAsia="ja-JP"/>
            </w:rPr>
          </w:rPrChange>
        </w:rPr>
        <w:t>3</w:t>
      </w:r>
    </w:p>
    <w:p w:rsidR="00760E9F" w:rsidRPr="008844CA" w:rsidRDefault="00760E9F" w:rsidP="00760E9F">
      <w:pPr>
        <w:pStyle w:val="Tabletitle"/>
        <w:rPr>
          <w:lang w:val="es-ES_tradnl" w:eastAsia="ja-JP"/>
          <w:rPrChange w:id="434" w:author="Peral, Fernando" w:date="2017-06-06T08:56:00Z">
            <w:rPr>
              <w:lang w:val="es-ES" w:eastAsia="ja-JP"/>
            </w:rPr>
          </w:rPrChange>
        </w:rPr>
      </w:pPr>
      <w:r w:rsidRPr="008844CA">
        <w:rPr>
          <w:lang w:val="es-ES_tradnl"/>
          <w:rPrChange w:id="435" w:author="Peral, Fernando" w:date="2017-06-06T08:56:00Z">
            <w:rPr>
              <w:lang w:val="es-ES"/>
            </w:rPr>
          </w:rPrChange>
        </w:rPr>
        <w:t>Asignación de bits de CLK</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55"/>
        <w:gridCol w:w="4082"/>
      </w:tblGrid>
      <w:tr w:rsidR="00760E9F" w:rsidRPr="008844CA" w:rsidTr="00096F9E">
        <w:trPr>
          <w:jc w:val="center"/>
        </w:trPr>
        <w:tc>
          <w:tcPr>
            <w:tcW w:w="1701" w:type="dxa"/>
          </w:tcPr>
          <w:p w:rsidR="00760E9F" w:rsidRPr="001908C8" w:rsidRDefault="00760E9F" w:rsidP="00096F9E">
            <w:pPr>
              <w:pStyle w:val="Tablehead"/>
              <w:rPr>
                <w:lang w:val="es-ES_tradnl"/>
                <w:rPrChange w:id="436" w:author="Peral, Fernando" w:date="2017-06-06T08:56:00Z">
                  <w:rPr>
                    <w:b w:val="0"/>
                    <w:bCs/>
                  </w:rPr>
                </w:rPrChange>
              </w:rPr>
            </w:pPr>
            <w:r w:rsidRPr="001908C8">
              <w:rPr>
                <w:lang w:val="es-ES_tradnl"/>
                <w:rPrChange w:id="437" w:author="Peral, Fernando" w:date="2017-06-06T08:56:00Z">
                  <w:rPr>
                    <w:b w:val="0"/>
                    <w:bCs/>
                  </w:rPr>
                </w:rPrChange>
              </w:rPr>
              <w:t>Número de bit</w:t>
            </w:r>
          </w:p>
        </w:tc>
        <w:tc>
          <w:tcPr>
            <w:tcW w:w="3855" w:type="dxa"/>
          </w:tcPr>
          <w:p w:rsidR="00760E9F" w:rsidRPr="001908C8" w:rsidRDefault="00760E9F" w:rsidP="00096F9E">
            <w:pPr>
              <w:pStyle w:val="Tablehead"/>
              <w:rPr>
                <w:lang w:val="es-ES_tradnl"/>
                <w:rPrChange w:id="438" w:author="Peral, Fernando" w:date="2017-06-06T08:56:00Z">
                  <w:rPr>
                    <w:b w:val="0"/>
                    <w:bCs/>
                  </w:rPr>
                </w:rPrChange>
              </w:rPr>
            </w:pPr>
            <w:r w:rsidRPr="001908C8">
              <w:rPr>
                <w:lang w:val="es-ES_tradnl"/>
                <w:rPrChange w:id="439" w:author="Peral, Fernando" w:date="2017-06-06T08:56:00Z">
                  <w:rPr>
                    <w:b w:val="0"/>
                    <w:bCs/>
                  </w:rPr>
                </w:rPrChange>
              </w:rPr>
              <w:t>UDW0</w:t>
            </w:r>
          </w:p>
        </w:tc>
        <w:tc>
          <w:tcPr>
            <w:tcW w:w="4082" w:type="dxa"/>
          </w:tcPr>
          <w:p w:rsidR="00760E9F" w:rsidRPr="001908C8" w:rsidRDefault="00760E9F" w:rsidP="00096F9E">
            <w:pPr>
              <w:pStyle w:val="Tablehead"/>
              <w:rPr>
                <w:lang w:val="es-ES_tradnl"/>
                <w:rPrChange w:id="440" w:author="Peral, Fernando" w:date="2017-06-06T08:56:00Z">
                  <w:rPr>
                    <w:b w:val="0"/>
                    <w:bCs/>
                  </w:rPr>
                </w:rPrChange>
              </w:rPr>
            </w:pPr>
            <w:r w:rsidRPr="001908C8">
              <w:rPr>
                <w:lang w:val="es-ES_tradnl"/>
                <w:rPrChange w:id="441" w:author="Peral, Fernando" w:date="2017-06-06T08:56:00Z">
                  <w:rPr>
                    <w:b w:val="0"/>
                    <w:bCs/>
                  </w:rPr>
                </w:rPrChange>
              </w:rPr>
              <w:t>UDW1</w:t>
            </w:r>
          </w:p>
        </w:tc>
      </w:tr>
      <w:tr w:rsidR="00760E9F" w:rsidRPr="008B14E0" w:rsidTr="00096F9E">
        <w:trPr>
          <w:jc w:val="center"/>
        </w:trPr>
        <w:tc>
          <w:tcPr>
            <w:tcW w:w="1701" w:type="dxa"/>
            <w:tcBorders>
              <w:bottom w:val="single" w:sz="4" w:space="0" w:color="auto"/>
            </w:tcBorders>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3855" w:type="dxa"/>
            <w:tcBorders>
              <w:bottom w:val="single" w:sz="4" w:space="0" w:color="auto"/>
            </w:tcBorders>
          </w:tcPr>
          <w:p w:rsidR="00760E9F" w:rsidRPr="008844CA" w:rsidRDefault="00760E9F" w:rsidP="00096F9E">
            <w:pPr>
              <w:pStyle w:val="Tabletext"/>
              <w:jc w:val="left"/>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Dato de fase de reloj de audio ck7</w:t>
            </w:r>
            <w:r w:rsidRPr="008844CA">
              <w:rPr>
                <w:lang w:val="es-ES_tradnl"/>
              </w:rPr>
              <w:br/>
              <w:t xml:space="preserve">Dato de fase de reloj de audio ck6 </w:t>
            </w:r>
            <w:r w:rsidRPr="008844CA">
              <w:rPr>
                <w:lang w:val="es-ES_tradnl"/>
              </w:rPr>
              <w:br/>
              <w:t>Dato de fase de reloj de audio ck5</w:t>
            </w:r>
            <w:r w:rsidRPr="008844CA">
              <w:rPr>
                <w:lang w:val="es-ES_tradnl"/>
              </w:rPr>
              <w:br/>
              <w:t>Dato de fase de reloj de audio ck4</w:t>
            </w:r>
            <w:r w:rsidRPr="008844CA">
              <w:rPr>
                <w:lang w:val="es-ES_tradnl"/>
              </w:rPr>
              <w:br/>
              <w:t xml:space="preserve">Dato de fase de reloj de audio ck3 </w:t>
            </w:r>
            <w:r w:rsidRPr="008844CA">
              <w:rPr>
                <w:lang w:val="es-ES_tradnl"/>
              </w:rPr>
              <w:br/>
              <w:t xml:space="preserve">Dato de fase de reloj de audio ck2 </w:t>
            </w:r>
            <w:r w:rsidRPr="008844CA">
              <w:rPr>
                <w:lang w:val="es-ES_tradnl"/>
              </w:rPr>
              <w:br/>
              <w:t xml:space="preserve">Dato de fase de reloj de audio ck1 </w:t>
            </w:r>
            <w:r w:rsidRPr="008844CA">
              <w:rPr>
                <w:lang w:val="es-ES_tradnl"/>
              </w:rPr>
              <w:br/>
              <w:t>Dato de fase de reloj de audio ck0 (LSB)</w:t>
            </w:r>
          </w:p>
        </w:tc>
        <w:tc>
          <w:tcPr>
            <w:tcW w:w="4082" w:type="dxa"/>
            <w:tcBorders>
              <w:bottom w:val="single" w:sz="4" w:space="0" w:color="auto"/>
            </w:tcBorders>
          </w:tcPr>
          <w:p w:rsidR="00760E9F" w:rsidRPr="008844CA" w:rsidRDefault="00760E9F" w:rsidP="00096F9E">
            <w:pPr>
              <w:pStyle w:val="Tabletext"/>
              <w:jc w:val="left"/>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Reservado (puesto a 0)</w:t>
            </w:r>
            <w:r w:rsidRPr="008844CA">
              <w:rPr>
                <w:lang w:val="es-ES_tradnl"/>
              </w:rPr>
              <w:br/>
              <w:t>Reservado (puesto a 0)</w:t>
            </w:r>
            <w:r w:rsidRPr="008844CA">
              <w:rPr>
                <w:lang w:val="es-ES_tradnl"/>
              </w:rPr>
              <w:br/>
              <w:t>Dato de fase del reloj de audio ck12 (MSB)</w:t>
            </w:r>
            <w:r w:rsidRPr="008844CA">
              <w:rPr>
                <w:lang w:val="es-ES_tradnl"/>
              </w:rPr>
              <w:br/>
            </w:r>
            <w:proofErr w:type="spellStart"/>
            <w:r w:rsidRPr="008844CA">
              <w:rPr>
                <w:lang w:val="es-ES_tradnl"/>
              </w:rPr>
              <w:t>mpf</w:t>
            </w:r>
            <w:proofErr w:type="spellEnd"/>
            <w:r w:rsidRPr="008844CA">
              <w:rPr>
                <w:lang w:val="es-ES_tradnl"/>
              </w:rPr>
              <w:t xml:space="preserve"> bandera de posición del múltiplex </w:t>
            </w:r>
            <w:r w:rsidRPr="008844CA">
              <w:rPr>
                <w:lang w:val="es-ES_tradnl"/>
              </w:rPr>
              <w:br/>
              <w:t xml:space="preserve">dato de fase del reloj de audio ck11 </w:t>
            </w:r>
            <w:r w:rsidRPr="008844CA">
              <w:rPr>
                <w:lang w:val="es-ES_tradnl"/>
              </w:rPr>
              <w:br/>
              <w:t xml:space="preserve">Dato de fase del reloj de audio ck10 </w:t>
            </w:r>
            <w:r w:rsidRPr="008844CA">
              <w:rPr>
                <w:lang w:val="es-ES_tradnl"/>
              </w:rPr>
              <w:br/>
              <w:t xml:space="preserve">Dato de fase del reloj de audio ck9 </w:t>
            </w:r>
            <w:r w:rsidRPr="008844CA">
              <w:rPr>
                <w:lang w:val="es-ES_tradnl"/>
              </w:rPr>
              <w:br/>
              <w:t>Dato de fase del reloj de audio ck8</w:t>
            </w:r>
          </w:p>
        </w:tc>
      </w:tr>
      <w:tr w:rsidR="00760E9F" w:rsidRPr="00E64FFF" w:rsidTr="00096F9E">
        <w:trPr>
          <w:jc w:val="center"/>
        </w:trPr>
        <w:tc>
          <w:tcPr>
            <w:tcW w:w="9638" w:type="dxa"/>
            <w:gridSpan w:val="3"/>
            <w:tcBorders>
              <w:left w:val="nil"/>
              <w:bottom w:val="nil"/>
              <w:right w:val="nil"/>
            </w:tcBorders>
          </w:tcPr>
          <w:p w:rsidR="00760E9F" w:rsidRPr="008844CA" w:rsidRDefault="00760E9F" w:rsidP="00096F9E">
            <w:pPr>
              <w:pStyle w:val="Tablelegend"/>
              <w:rPr>
                <w:lang w:val="es-ES_tradnl"/>
              </w:rPr>
            </w:pPr>
            <w:r w:rsidRPr="008844CA">
              <w:rPr>
                <w:vertAlign w:val="superscript"/>
                <w:lang w:val="es-ES_tradnl"/>
              </w:rPr>
              <w:t>(1)</w:t>
            </w:r>
            <w:r w:rsidRPr="008844CA">
              <w:rPr>
                <w:lang w:val="es-ES_tradnl"/>
              </w:rPr>
              <w:tab/>
              <w:t>Paridad par para b0 hasta b7.</w:t>
            </w:r>
          </w:p>
        </w:tc>
      </w:tr>
    </w:tbl>
    <w:p w:rsidR="00760E9F" w:rsidRPr="008844CA" w:rsidRDefault="00760E9F" w:rsidP="00760E9F">
      <w:pPr>
        <w:pStyle w:val="Tablefin"/>
        <w:rPr>
          <w:lang w:val="es-ES_tradnl"/>
          <w:rPrChange w:id="442" w:author="Peral, Fernando" w:date="2017-06-06T08:56:00Z">
            <w:rPr>
              <w:lang w:val="es-ES"/>
            </w:rPr>
          </w:rPrChange>
        </w:rPr>
      </w:pPr>
    </w:p>
    <w:p w:rsidR="00760E9F" w:rsidRPr="008844CA" w:rsidRDefault="00760E9F" w:rsidP="00760E9F">
      <w:pPr>
        <w:pStyle w:val="Normalaftertitle"/>
        <w:rPr>
          <w:lang w:val="es-ES_tradnl"/>
          <w:rPrChange w:id="443" w:author="Peral, Fernando" w:date="2017-06-06T08:56:00Z">
            <w:rPr>
              <w:lang w:val="es-ES"/>
            </w:rPr>
          </w:rPrChange>
        </w:rPr>
      </w:pPr>
      <w:r w:rsidRPr="008844CA">
        <w:rPr>
          <w:b/>
          <w:lang w:val="es-ES_tradnl"/>
        </w:rPr>
        <w:t>4.2.1.</w:t>
      </w:r>
      <w:r w:rsidRPr="008844CA">
        <w:rPr>
          <w:b/>
          <w:lang w:val="es-ES_tradnl"/>
          <w:rPrChange w:id="444" w:author="Peral, Fernando" w:date="2017-06-06T08:56:00Z">
            <w:rPr>
              <w:b/>
              <w:lang w:val="es-ES"/>
            </w:rPr>
          </w:rPrChange>
        </w:rPr>
        <w:t>2</w:t>
      </w:r>
      <w:r w:rsidRPr="008844CA">
        <w:rPr>
          <w:lang w:val="es-ES_tradnl"/>
          <w:rPrChange w:id="445" w:author="Peral, Fernando" w:date="2017-06-06T08:56:00Z">
            <w:rPr>
              <w:lang w:val="es-ES"/>
            </w:rPr>
          </w:rPrChange>
        </w:rPr>
        <w:tab/>
        <w:t xml:space="preserve">Los bits de ck0 a ck11 indican el número de impulsos de reloj de vídeo entre la primera palabra de EAV y la muestra de vídeo en el instante en que la muestra de audio aparece a la entrada del formateador. La relación entre «vídeo», «instantes de muestreo de audio digital» y «datos de fase del reloj de audio» se muestra en los ejemplos de la </w:t>
      </w:r>
      <w:r w:rsidR="001F2244">
        <w:rPr>
          <w:lang w:val="es-ES_tradnl"/>
        </w:rPr>
        <w:t>Fig. </w:t>
      </w:r>
      <w:r w:rsidRPr="008844CA">
        <w:rPr>
          <w:lang w:val="es-ES_tradnl"/>
          <w:rPrChange w:id="446" w:author="Peral, Fernando" w:date="2017-06-06T08:56:00Z">
            <w:rPr>
              <w:lang w:val="es-ES"/>
            </w:rPr>
          </w:rPrChange>
        </w:rPr>
        <w:t xml:space="preserve">4a (velocidad de cuadro 30 Hz), la </w:t>
      </w:r>
      <w:r w:rsidR="001F2244">
        <w:rPr>
          <w:lang w:val="es-ES_tradnl"/>
        </w:rPr>
        <w:t>Fig. </w:t>
      </w:r>
      <w:r w:rsidRPr="008844CA">
        <w:rPr>
          <w:lang w:val="es-ES_tradnl"/>
          <w:rPrChange w:id="447" w:author="Peral, Fernando" w:date="2017-06-06T08:56:00Z">
            <w:rPr>
              <w:lang w:val="es-ES"/>
            </w:rPr>
          </w:rPrChange>
        </w:rPr>
        <w:t xml:space="preserve">4b (velocidad de cuadro 30/1,001 Hz) y la </w:t>
      </w:r>
      <w:r w:rsidR="001F2244">
        <w:rPr>
          <w:rFonts w:eastAsia="MS Mincho"/>
          <w:lang w:val="es-ES_tradnl" w:eastAsia="ja-JP"/>
        </w:rPr>
        <w:t>Fig. </w:t>
      </w:r>
      <w:r w:rsidRPr="008844CA">
        <w:rPr>
          <w:rFonts w:eastAsia="MS Mincho"/>
          <w:lang w:val="es-ES_tradnl" w:eastAsia="ja-JP"/>
          <w:rPrChange w:id="448" w:author="Peral, Fernando" w:date="2017-06-06T08:56:00Z">
            <w:rPr>
              <w:rFonts w:eastAsia="MS Mincho"/>
              <w:lang w:val="es-ES" w:eastAsia="ja-JP"/>
            </w:rPr>
          </w:rPrChange>
        </w:rPr>
        <w:t>4c (muestreo a 96</w:t>
      </w:r>
      <w:r w:rsidR="001F2244">
        <w:rPr>
          <w:rFonts w:eastAsia="MS Mincho"/>
          <w:lang w:val="es-ES_tradnl" w:eastAsia="ja-JP"/>
        </w:rPr>
        <w:t> kHz</w:t>
      </w:r>
      <w:r w:rsidR="00A7143B">
        <w:rPr>
          <w:rFonts w:eastAsia="MS Mincho"/>
          <w:lang w:val="es-ES_tradnl" w:eastAsia="ja-JP"/>
        </w:rPr>
        <w:t xml:space="preserve"> y velocidad de cuadro </w:t>
      </w:r>
      <w:r w:rsidRPr="008844CA">
        <w:rPr>
          <w:rFonts w:eastAsia="MS Mincho"/>
          <w:lang w:val="es-ES_tradnl" w:eastAsia="ja-JP"/>
          <w:rPrChange w:id="449" w:author="Peral, Fernando" w:date="2017-06-06T08:56:00Z">
            <w:rPr>
              <w:rFonts w:eastAsia="MS Mincho"/>
              <w:lang w:val="es-ES" w:eastAsia="ja-JP"/>
            </w:rPr>
          </w:rPrChange>
        </w:rPr>
        <w:t>30 Hz)</w:t>
      </w:r>
      <w:r w:rsidRPr="008844CA">
        <w:rPr>
          <w:lang w:val="es-ES_tradnl"/>
          <w:rPrChange w:id="450" w:author="Peral, Fernando" w:date="2017-06-06T08:56:00Z">
            <w:rPr>
              <w:lang w:val="es-ES"/>
            </w:rPr>
          </w:rPrChange>
        </w:rPr>
        <w:t>.</w:t>
      </w:r>
    </w:p>
    <w:p w:rsidR="00760E9F" w:rsidRPr="008844CA" w:rsidRDefault="00760E9F" w:rsidP="00760E9F">
      <w:pPr>
        <w:pStyle w:val="Blanc"/>
        <w:rPr>
          <w:rFonts w:eastAsia="MS Mincho"/>
          <w:lang w:val="es-ES_tradnl" w:eastAsia="ja-JP"/>
        </w:rPr>
      </w:pPr>
    </w:p>
    <w:p w:rsidR="00760E9F" w:rsidRPr="008844CA" w:rsidRDefault="00760E9F" w:rsidP="00760E9F">
      <w:pPr>
        <w:pStyle w:val="FigureNo"/>
        <w:rPr>
          <w:lang w:val="es-ES_tradnl"/>
        </w:rPr>
      </w:pPr>
      <w:r w:rsidRPr="008844CA">
        <w:rPr>
          <w:lang w:val="es-ES_tradnl"/>
        </w:rPr>
        <w:t>Figura 4</w:t>
      </w:r>
      <w:r w:rsidRPr="008844CA">
        <w:rPr>
          <w:caps w:val="0"/>
          <w:lang w:val="es-ES_tradnl"/>
        </w:rPr>
        <w:t>A</w:t>
      </w:r>
    </w:p>
    <w:p w:rsidR="00760E9F" w:rsidRPr="008844CA" w:rsidRDefault="00760E9F" w:rsidP="00760E9F">
      <w:pPr>
        <w:pStyle w:val="Figuretitle"/>
        <w:rPr>
          <w:lang w:val="es-ES_tradnl"/>
          <w:rPrChange w:id="451" w:author="Peral, Fernando" w:date="2017-06-06T08:56:00Z">
            <w:rPr>
              <w:lang w:val="es-ES"/>
            </w:rPr>
          </w:rPrChange>
        </w:rPr>
      </w:pPr>
      <w:r w:rsidRPr="008844CA">
        <w:rPr>
          <w:lang w:val="es-ES_tradnl"/>
          <w:rPrChange w:id="452" w:author="Peral, Fernando" w:date="2017-06-06T08:56:00Z">
            <w:rPr>
              <w:lang w:val="es-ES"/>
            </w:rPr>
          </w:rPrChange>
        </w:rPr>
        <w:t xml:space="preserve">Relación entre líneas de vídeo, instantes de muestreo del audio digital y datos de la fase del reloj </w:t>
      </w:r>
      <w:r w:rsidRPr="008844CA">
        <w:rPr>
          <w:lang w:val="es-ES_tradnl"/>
          <w:rPrChange w:id="453" w:author="Peral, Fernando" w:date="2017-06-06T08:56:00Z">
            <w:rPr>
              <w:lang w:val="es-ES"/>
            </w:rPr>
          </w:rPrChange>
        </w:rPr>
        <w:br/>
        <w:t>de audio (ejemplo ilustrativo – sistema 1080/60/I con velocidad de muestreo de audio</w:t>
      </w:r>
      <w:r w:rsidRPr="008844CA">
        <w:rPr>
          <w:lang w:val="es-ES_tradnl"/>
          <w:rPrChange w:id="454" w:author="Peral, Fernando" w:date="2017-06-06T08:56:00Z">
            <w:rPr>
              <w:lang w:val="es-ES"/>
            </w:rPr>
          </w:rPrChange>
        </w:rPr>
        <w:br/>
        <w:t>de 48</w:t>
      </w:r>
      <w:r w:rsidR="001F2244">
        <w:rPr>
          <w:lang w:val="es-ES_tradnl"/>
        </w:rPr>
        <w:t> kHz</w:t>
      </w:r>
      <w:r w:rsidRPr="008844CA">
        <w:rPr>
          <w:lang w:val="es-ES_tradnl"/>
          <w:rPrChange w:id="455" w:author="Peral, Fernando" w:date="2017-06-06T08:56:00Z">
            <w:rPr>
              <w:lang w:val="es-ES"/>
            </w:rPr>
          </w:rPrChange>
        </w:rPr>
        <w:t xml:space="preserve"> y velocidad de cuadro de vídeo de 30,00 Hz)</w:t>
      </w:r>
    </w:p>
    <w:p w:rsidR="00760E9F" w:rsidRPr="008844CA" w:rsidRDefault="00760E9F" w:rsidP="00760E9F">
      <w:pPr>
        <w:pStyle w:val="Blanc"/>
        <w:rPr>
          <w:rFonts w:eastAsia="MS Mincho"/>
          <w:lang w:val="es-ES_tradnl" w:eastAsia="ja-JP"/>
        </w:rPr>
      </w:pPr>
    </w:p>
    <w:p w:rsidR="00760E9F" w:rsidRPr="008844CA" w:rsidRDefault="00760E9F" w:rsidP="00760E9F">
      <w:pPr>
        <w:pStyle w:val="Figure"/>
        <w:ind w:left="-170" w:right="-170"/>
        <w:rPr>
          <w:lang w:val="es-ES_tradnl"/>
          <w:rPrChange w:id="456" w:author="Peral, Fernando" w:date="2017-06-06T08:56:00Z">
            <w:rPr/>
          </w:rPrChange>
        </w:rPr>
      </w:pPr>
      <w:r w:rsidRPr="008844CA">
        <w:rPr>
          <w:lang w:val="es-ES_tradnl"/>
          <w:rPrChange w:id="457" w:author="Peral, Fernando" w:date="2017-06-06T08:56:00Z">
            <w:rPr>
              <w:lang w:val="es-ES_tradnl"/>
            </w:rPr>
          </w:rPrChange>
        </w:rPr>
        <w:object w:dxaOrig="9676" w:dyaOrig="4874">
          <v:shape id="_x0000_i1028" type="#_x0000_t75" style="width:483.75pt;height:244.15pt" o:ole="" o:allowoverlap="f">
            <v:imagedata r:id="rId20" o:title=""/>
          </v:shape>
          <o:OLEObject Type="Embed" ProgID="CorelDRAW.Graphic.14" ShapeID="_x0000_i1028" DrawAspect="Content" ObjectID="_1559739014" r:id="rId21"/>
        </w:object>
      </w:r>
    </w:p>
    <w:p w:rsidR="00760E9F" w:rsidRPr="008844CA" w:rsidRDefault="00760E9F" w:rsidP="00760E9F">
      <w:pPr>
        <w:pStyle w:val="FigureNo"/>
        <w:rPr>
          <w:lang w:val="es-ES_tradnl"/>
        </w:rPr>
      </w:pPr>
      <w:r w:rsidRPr="008844CA">
        <w:rPr>
          <w:lang w:val="es-ES_tradnl"/>
        </w:rPr>
        <w:lastRenderedPageBreak/>
        <w:t>Figura 4</w:t>
      </w:r>
      <w:r w:rsidRPr="008844CA">
        <w:rPr>
          <w:caps w:val="0"/>
          <w:lang w:val="es-ES_tradnl"/>
        </w:rPr>
        <w:t>B</w:t>
      </w:r>
    </w:p>
    <w:p w:rsidR="00760E9F" w:rsidRPr="008844CA" w:rsidRDefault="00760E9F" w:rsidP="00760E9F">
      <w:pPr>
        <w:pStyle w:val="Figuretitle"/>
        <w:rPr>
          <w:lang w:val="es-ES_tradnl"/>
        </w:rPr>
      </w:pPr>
      <w:r w:rsidRPr="008844CA">
        <w:rPr>
          <w:lang w:val="es-ES_tradnl"/>
        </w:rPr>
        <w:t xml:space="preserve">Relación entre líneas de vídeo, instantes de muestreo del audio digital y datos de la fase del reloj </w:t>
      </w:r>
      <w:r w:rsidRPr="008844CA">
        <w:rPr>
          <w:lang w:val="es-ES_tradnl"/>
        </w:rPr>
        <w:br/>
        <w:t>de audio (ejemplo informativo – sistema 1080/60/I con velocidad de muestreo de audio</w:t>
      </w:r>
      <w:r w:rsidRPr="008844CA">
        <w:rPr>
          <w:lang w:val="es-ES_tradnl"/>
        </w:rPr>
        <w:br/>
        <w:t>de 48</w:t>
      </w:r>
      <w:r w:rsidR="001F2244">
        <w:rPr>
          <w:lang w:val="es-ES_tradnl"/>
        </w:rPr>
        <w:t> kHz</w:t>
      </w:r>
      <w:r w:rsidRPr="008844CA">
        <w:rPr>
          <w:lang w:val="es-ES_tradnl"/>
        </w:rPr>
        <w:t xml:space="preserve"> y velocidad de cuadro de vídeo de 30,00/1,001 Hz)</w:t>
      </w:r>
    </w:p>
    <w:p w:rsidR="00760E9F" w:rsidRPr="008844CA" w:rsidRDefault="00760E9F" w:rsidP="00760E9F">
      <w:pPr>
        <w:pStyle w:val="Blanc"/>
        <w:rPr>
          <w:rFonts w:eastAsia="MS Mincho"/>
          <w:lang w:val="es-ES_tradnl" w:eastAsia="ja-JP"/>
        </w:rPr>
      </w:pPr>
    </w:p>
    <w:p w:rsidR="00760E9F" w:rsidRPr="008844CA" w:rsidRDefault="00760E9F" w:rsidP="00760E9F">
      <w:pPr>
        <w:pStyle w:val="Figure"/>
        <w:ind w:left="-284" w:right="-284"/>
        <w:rPr>
          <w:lang w:val="es-ES_tradnl"/>
          <w:rPrChange w:id="458" w:author="Peral, Fernando" w:date="2017-06-06T08:56:00Z">
            <w:rPr>
              <w:lang w:val="es-ES"/>
            </w:rPr>
          </w:rPrChange>
        </w:rPr>
      </w:pPr>
      <w:r w:rsidRPr="008844CA">
        <w:rPr>
          <w:lang w:val="es-ES_tradnl"/>
          <w:rPrChange w:id="459" w:author="Peral, Fernando" w:date="2017-06-06T08:56:00Z">
            <w:rPr>
              <w:lang w:val="es-ES_tradnl"/>
            </w:rPr>
          </w:rPrChange>
        </w:rPr>
        <w:object w:dxaOrig="9674" w:dyaOrig="4874">
          <v:shape id="_x0000_i1029" type="#_x0000_t75" style="width:484.15pt;height:244.15pt" o:ole="" o:allowoverlap="f">
            <v:imagedata r:id="rId22" o:title=""/>
          </v:shape>
          <o:OLEObject Type="Embed" ProgID="CorelDRAW.Graphic.14" ShapeID="_x0000_i1029" DrawAspect="Content" ObjectID="_1559739015" r:id="rId23"/>
        </w:object>
      </w:r>
    </w:p>
    <w:p w:rsidR="00760E9F" w:rsidRPr="008844CA" w:rsidRDefault="00760E9F" w:rsidP="00760E9F">
      <w:pPr>
        <w:pStyle w:val="FigureNo"/>
        <w:rPr>
          <w:rFonts w:eastAsia="MS Mincho"/>
          <w:caps w:val="0"/>
          <w:lang w:val="es-ES_tradnl"/>
        </w:rPr>
      </w:pPr>
      <w:r w:rsidRPr="008844CA">
        <w:rPr>
          <w:rFonts w:eastAsia="MS Mincho"/>
          <w:lang w:val="es-ES_tradnl"/>
        </w:rPr>
        <w:t xml:space="preserve">FIGURA </w:t>
      </w:r>
      <w:r w:rsidRPr="008844CA">
        <w:rPr>
          <w:rFonts w:eastAsia="MS Mincho"/>
          <w:caps w:val="0"/>
          <w:lang w:val="es-ES_tradnl"/>
        </w:rPr>
        <w:t>4C</w:t>
      </w:r>
    </w:p>
    <w:p w:rsidR="00760E9F" w:rsidRPr="008844CA" w:rsidRDefault="00760E9F" w:rsidP="00760E9F">
      <w:pPr>
        <w:pStyle w:val="Figuretitle"/>
        <w:rPr>
          <w:rFonts w:eastAsia="MS Mincho"/>
          <w:lang w:val="es-ES_tradnl"/>
        </w:rPr>
      </w:pPr>
      <w:r w:rsidRPr="008844CA">
        <w:rPr>
          <w:rFonts w:eastAsia="MS Mincho"/>
          <w:lang w:val="es-ES_tradnl"/>
        </w:rPr>
        <w:t>Relación entre líneas de vídeo, instantes de muestreo del audio digital datos de la fase del reloj</w:t>
      </w:r>
      <w:r w:rsidRPr="008844CA">
        <w:rPr>
          <w:rFonts w:eastAsia="MS Mincho"/>
          <w:lang w:val="es-ES_tradnl"/>
        </w:rPr>
        <w:br/>
        <w:t>de audio (ejemplo ilustrativo – sistema 1080/60/I con velocidad de muestreo de audio</w:t>
      </w:r>
      <w:r w:rsidRPr="008844CA">
        <w:rPr>
          <w:rFonts w:eastAsia="MS Mincho"/>
          <w:lang w:val="es-ES_tradnl"/>
        </w:rPr>
        <w:br/>
        <w:t>de 96</w:t>
      </w:r>
      <w:r w:rsidR="001F2244">
        <w:rPr>
          <w:rFonts w:eastAsia="MS Mincho"/>
          <w:lang w:val="es-ES_tradnl"/>
        </w:rPr>
        <w:t> kHz</w:t>
      </w:r>
      <w:r w:rsidRPr="008844CA">
        <w:rPr>
          <w:rFonts w:eastAsia="MS Mincho"/>
          <w:lang w:val="es-ES_tradnl"/>
        </w:rPr>
        <w:t xml:space="preserve"> y velocidad de cuadro de vídeo de 30,00 Hz)</w:t>
      </w:r>
    </w:p>
    <w:p w:rsidR="00760E9F" w:rsidRPr="008844CA" w:rsidRDefault="00760E9F" w:rsidP="00760E9F">
      <w:pPr>
        <w:pStyle w:val="Blanc"/>
        <w:rPr>
          <w:rFonts w:eastAsia="MS Mincho"/>
          <w:lang w:val="es-ES_tradnl" w:eastAsia="ja-JP"/>
        </w:rPr>
      </w:pPr>
    </w:p>
    <w:p w:rsidR="00760E9F" w:rsidRPr="008844CA" w:rsidRDefault="00760E9F" w:rsidP="00760E9F">
      <w:pPr>
        <w:pStyle w:val="Figure"/>
        <w:ind w:left="-284" w:right="-284"/>
        <w:rPr>
          <w:rFonts w:eastAsia="MS Mincho"/>
          <w:lang w:val="es-ES_tradnl"/>
        </w:rPr>
      </w:pPr>
      <w:r w:rsidRPr="008844CA">
        <w:rPr>
          <w:lang w:val="es-ES_tradnl"/>
          <w:rPrChange w:id="460" w:author="Peral, Fernando" w:date="2017-06-06T08:56:00Z">
            <w:rPr>
              <w:lang w:val="es-ES_tradnl"/>
            </w:rPr>
          </w:rPrChange>
        </w:rPr>
        <w:object w:dxaOrig="9675" w:dyaOrig="4929">
          <v:shape id="_x0000_i1030" type="#_x0000_t75" style="width:485.25pt;height:246.4pt" o:ole="" o:allowoverlap="f">
            <v:imagedata r:id="rId24" o:title=""/>
          </v:shape>
          <o:OLEObject Type="Embed" ProgID="CorelDRAW.Graphic.14" ShapeID="_x0000_i1030" DrawAspect="Content" ObjectID="_1559739016" r:id="rId25"/>
        </w:object>
      </w:r>
    </w:p>
    <w:p w:rsidR="00760E9F" w:rsidRPr="008844CA" w:rsidRDefault="00760E9F" w:rsidP="00760E9F">
      <w:pPr>
        <w:rPr>
          <w:rFonts w:eastAsia="MS Mincho"/>
          <w:lang w:val="es-ES_tradnl" w:eastAsia="ja-JP"/>
        </w:rPr>
      </w:pPr>
      <w:r w:rsidRPr="008844CA">
        <w:rPr>
          <w:rFonts w:eastAsia="MS Mincho"/>
          <w:lang w:val="es-ES_tradnl" w:eastAsia="ja-JP"/>
        </w:rPr>
        <w:t>En el caso de muestreo a 96</w:t>
      </w:r>
      <w:r w:rsidR="001F2244">
        <w:rPr>
          <w:rFonts w:eastAsia="MS Mincho"/>
          <w:lang w:val="es-ES_tradnl" w:eastAsia="ja-JP"/>
        </w:rPr>
        <w:t> kHz</w:t>
      </w:r>
      <w:r w:rsidRPr="008844CA">
        <w:rPr>
          <w:rFonts w:eastAsia="MS Mincho"/>
          <w:lang w:val="es-ES_tradnl" w:eastAsia="ja-JP"/>
        </w:rPr>
        <w:t>, CLK indica el número de impulsos de reloj de vídeo entre la primera palabra de EAV y la muestra de vídeo en el instante en que la segunda muestra de audio de dos muestras consecutivas de la misma señal de audio AES se encuentra a la entrada del formateador.</w:t>
      </w:r>
    </w:p>
    <w:p w:rsidR="00760E9F" w:rsidRPr="008844CA" w:rsidRDefault="00760E9F" w:rsidP="00760E9F">
      <w:pPr>
        <w:rPr>
          <w:lang w:val="es-ES_tradnl"/>
          <w:rPrChange w:id="461" w:author="Peral, Fernando" w:date="2017-06-06T08:56:00Z">
            <w:rPr>
              <w:lang w:val="es-ES"/>
            </w:rPr>
          </w:rPrChange>
        </w:rPr>
      </w:pPr>
      <w:r w:rsidRPr="008844CA">
        <w:rPr>
          <w:b/>
          <w:lang w:val="es-ES_tradnl"/>
        </w:rPr>
        <w:lastRenderedPageBreak/>
        <w:t>4.2.1.3</w:t>
      </w:r>
      <w:r w:rsidRPr="008844CA">
        <w:rPr>
          <w:b/>
          <w:lang w:val="es-ES_tradnl"/>
          <w:rPrChange w:id="462" w:author="Peral, Fernando" w:date="2017-06-06T08:56:00Z">
            <w:rPr>
              <w:b/>
              <w:lang w:val="es-ES"/>
            </w:rPr>
          </w:rPrChange>
        </w:rPr>
        <w:tab/>
      </w:r>
      <w:r w:rsidRPr="008844CA">
        <w:rPr>
          <w:lang w:val="es-ES_tradnl"/>
          <w:rPrChange w:id="463" w:author="Peral, Fernando" w:date="2017-06-06T08:56:00Z">
            <w:rPr>
              <w:lang w:val="es-ES"/>
            </w:rPr>
          </w:rPrChange>
        </w:rPr>
        <w:t xml:space="preserve">El formateador </w:t>
      </w:r>
      <w:r w:rsidRPr="008844CA">
        <w:rPr>
          <w:lang w:val="es-ES_tradnl"/>
        </w:rPr>
        <w:t xml:space="preserve">debe situar </w:t>
      </w:r>
      <w:r w:rsidRPr="008844CA">
        <w:rPr>
          <w:lang w:val="es-ES_tradnl"/>
          <w:rPrChange w:id="464" w:author="Peral, Fernando" w:date="2017-06-06T08:56:00Z">
            <w:rPr>
              <w:lang w:val="es-ES"/>
            </w:rPr>
          </w:rPrChange>
        </w:rPr>
        <w:t xml:space="preserve">el paquete de datos de audio en el espacio horizontal auxiliar que sigue a la línea de vídeo durante la que surgió la muestra de audio. Después de un punto de conmutación, el </w:t>
      </w:r>
      <w:r w:rsidRPr="008844CA">
        <w:rPr>
          <w:lang w:val="es-ES_tradnl" w:eastAsia="ja-JP"/>
          <w:rPrChange w:id="465" w:author="Peral, Fernando" w:date="2017-06-06T08:56:00Z">
            <w:rPr>
              <w:lang w:val="es-ES" w:eastAsia="ja-JP"/>
            </w:rPr>
          </w:rPrChange>
        </w:rPr>
        <w:t xml:space="preserve">paquete de datos de </w:t>
      </w:r>
      <w:r w:rsidRPr="008844CA">
        <w:rPr>
          <w:lang w:val="es-ES_tradnl" w:eastAsia="ja-JP"/>
        </w:rPr>
        <w:t xml:space="preserve">audio debe retardarse </w:t>
      </w:r>
      <w:r w:rsidRPr="008844CA">
        <w:rPr>
          <w:lang w:val="es-ES_tradnl" w:eastAsia="ja-JP"/>
          <w:rPrChange w:id="466" w:author="Peral, Fernando" w:date="2017-06-06T08:56:00Z">
            <w:rPr>
              <w:lang w:val="es-ES" w:eastAsia="ja-JP"/>
            </w:rPr>
          </w:rPrChange>
        </w:rPr>
        <w:t>una línea adicional para prevenir la corrupción de los datos</w:t>
      </w:r>
      <w:r w:rsidRPr="008844CA">
        <w:rPr>
          <w:lang w:val="es-ES_tradnl"/>
          <w:rPrChange w:id="467" w:author="Peral, Fernando" w:date="2017-06-06T08:56:00Z">
            <w:rPr>
              <w:lang w:val="es-ES"/>
            </w:rPr>
          </w:rPrChange>
        </w:rPr>
        <w:t>.</w:t>
      </w:r>
    </w:p>
    <w:p w:rsidR="00760E9F" w:rsidRPr="008844CA" w:rsidRDefault="00760E9F" w:rsidP="00760E9F">
      <w:pPr>
        <w:rPr>
          <w:rFonts w:eastAsia="MS Mincho"/>
          <w:lang w:val="es-ES_tradnl" w:eastAsia="ja-JP"/>
          <w:rPrChange w:id="468" w:author="Peral, Fernando" w:date="2017-06-06T08:56:00Z">
            <w:rPr>
              <w:rFonts w:eastAsia="MS Mincho"/>
              <w:lang w:val="es-ES" w:eastAsia="ja-JP"/>
            </w:rPr>
          </w:rPrChange>
        </w:rPr>
      </w:pPr>
      <w:r w:rsidRPr="008844CA">
        <w:rPr>
          <w:lang w:val="es-ES_tradnl"/>
          <w:rPrChange w:id="469" w:author="Peral, Fernando" w:date="2017-06-06T08:56:00Z">
            <w:rPr>
              <w:lang w:val="es-ES"/>
            </w:rPr>
          </w:rPrChange>
        </w:rPr>
        <w:t xml:space="preserve">El bit bandera </w:t>
      </w:r>
      <w:proofErr w:type="spellStart"/>
      <w:r w:rsidRPr="008844CA">
        <w:rPr>
          <w:i/>
          <w:lang w:val="es-ES_tradnl"/>
          <w:rPrChange w:id="470" w:author="Peral, Fernando" w:date="2017-06-06T08:56:00Z">
            <w:rPr>
              <w:i/>
              <w:lang w:val="es-ES"/>
            </w:rPr>
          </w:rPrChange>
        </w:rPr>
        <w:t>mpf</w:t>
      </w:r>
      <w:proofErr w:type="spellEnd"/>
      <w:r w:rsidRPr="008844CA">
        <w:rPr>
          <w:lang w:val="es-ES_tradnl"/>
          <w:rPrChange w:id="471" w:author="Peral, Fernando" w:date="2017-06-06T08:56:00Z">
            <w:rPr>
              <w:lang w:val="es-ES"/>
            </w:rPr>
          </w:rPrChange>
        </w:rPr>
        <w:t xml:space="preserve"> define la posición del paquete de datos de audio en el tren de salida multiplexado en relación con los datos de vídeo asociados.</w:t>
      </w:r>
    </w:p>
    <w:p w:rsidR="00760E9F" w:rsidRPr="008844CA" w:rsidRDefault="00760E9F" w:rsidP="00881C4F">
      <w:pPr>
        <w:rPr>
          <w:rFonts w:eastAsia="MS Mincho"/>
          <w:lang w:val="es-ES_tradnl" w:eastAsia="ja-JP"/>
          <w:rPrChange w:id="472" w:author="Peral, Fernando" w:date="2017-06-06T08:56:00Z">
            <w:rPr>
              <w:rFonts w:eastAsia="MS Mincho"/>
              <w:lang w:val="es-ES" w:eastAsia="ja-JP"/>
            </w:rPr>
          </w:rPrChange>
        </w:rPr>
      </w:pPr>
      <w:r w:rsidRPr="008844CA">
        <w:rPr>
          <w:lang w:val="es-ES_tradnl"/>
          <w:rPrChange w:id="473" w:author="Peral, Fernando" w:date="2017-06-06T08:56:00Z">
            <w:rPr>
              <w:lang w:val="es-ES"/>
            </w:rPr>
          </w:rPrChange>
        </w:rPr>
        <w:t xml:space="preserve">Si el bit </w:t>
      </w:r>
      <w:proofErr w:type="spellStart"/>
      <w:r w:rsidRPr="008844CA">
        <w:rPr>
          <w:i/>
          <w:lang w:val="es-ES_tradnl"/>
          <w:rPrChange w:id="474" w:author="Peral, Fernando" w:date="2017-06-06T08:56:00Z">
            <w:rPr>
              <w:i/>
              <w:lang w:val="es-ES"/>
            </w:rPr>
          </w:rPrChange>
        </w:rPr>
        <w:t>mpf</w:t>
      </w:r>
      <w:proofErr w:type="spellEnd"/>
      <w:r w:rsidR="00881C4F">
        <w:rPr>
          <w:lang w:val="es-ES_tradnl"/>
        </w:rPr>
        <w:t> </w:t>
      </w:r>
      <w:r w:rsidRPr="008844CA">
        <w:rPr>
          <w:lang w:val="es-ES_tradnl"/>
          <w:rPrChange w:id="475" w:author="Peral, Fernando" w:date="2017-06-06T08:56:00Z">
            <w:rPr>
              <w:lang w:val="es-ES"/>
            </w:rPr>
          </w:rPrChange>
        </w:rPr>
        <w:t>=</w:t>
      </w:r>
      <w:r w:rsidR="00881C4F">
        <w:rPr>
          <w:lang w:val="es-ES_tradnl"/>
        </w:rPr>
        <w:t> </w:t>
      </w:r>
      <w:r w:rsidRPr="008844CA">
        <w:rPr>
          <w:lang w:val="es-ES_tradnl"/>
          <w:rPrChange w:id="476" w:author="Peral, Fernando" w:date="2017-06-06T08:56:00Z">
            <w:rPr>
              <w:lang w:val="es-ES"/>
            </w:rPr>
          </w:rPrChange>
        </w:rPr>
        <w:t>0</w:t>
      </w:r>
      <w:r w:rsidRPr="001908C8">
        <w:rPr>
          <w:lang w:val="es-ES_tradnl"/>
        </w:rPr>
        <w:t xml:space="preserve">, </w:t>
      </w:r>
      <w:r w:rsidRPr="008844CA">
        <w:rPr>
          <w:lang w:val="es-ES_tradnl"/>
        </w:rPr>
        <w:t xml:space="preserve">debe indicar que </w:t>
      </w:r>
      <w:r w:rsidRPr="008844CA">
        <w:rPr>
          <w:lang w:val="es-ES_tradnl"/>
          <w:rPrChange w:id="477" w:author="Peral, Fernando" w:date="2017-06-06T08:56:00Z">
            <w:rPr>
              <w:lang w:val="es-ES"/>
            </w:rPr>
          </w:rPrChange>
        </w:rPr>
        <w:t xml:space="preserve">el </w:t>
      </w:r>
      <w:r w:rsidRPr="008844CA">
        <w:rPr>
          <w:lang w:val="es-ES_tradnl" w:eastAsia="ja-JP"/>
          <w:rPrChange w:id="478" w:author="Peral, Fernando" w:date="2017-06-06T08:56:00Z">
            <w:rPr>
              <w:lang w:val="es-ES" w:eastAsia="ja-JP"/>
            </w:rPr>
          </w:rPrChange>
        </w:rPr>
        <w:t xml:space="preserve">paquete de datos de </w:t>
      </w:r>
      <w:r w:rsidRPr="008844CA">
        <w:rPr>
          <w:lang w:val="es-ES_tradnl"/>
          <w:rPrChange w:id="479" w:author="Peral, Fernando" w:date="2017-06-06T08:56:00Z">
            <w:rPr>
              <w:lang w:val="es-ES"/>
            </w:rPr>
          </w:rPrChange>
        </w:rPr>
        <w:t>audio está situado inmediatamente después de la línea de vídeo durante la que se genera la muestra de audio.</w:t>
      </w:r>
    </w:p>
    <w:p w:rsidR="00760E9F" w:rsidRPr="008844CA" w:rsidRDefault="00760E9F" w:rsidP="00881C4F">
      <w:pPr>
        <w:rPr>
          <w:lang w:val="es-ES_tradnl"/>
          <w:rPrChange w:id="480" w:author="Peral, Fernando" w:date="2017-06-06T08:56:00Z">
            <w:rPr>
              <w:lang w:val="es-ES"/>
            </w:rPr>
          </w:rPrChange>
        </w:rPr>
      </w:pPr>
      <w:r w:rsidRPr="008844CA">
        <w:rPr>
          <w:lang w:val="es-ES_tradnl"/>
          <w:rPrChange w:id="481" w:author="Peral, Fernando" w:date="2017-06-06T08:56:00Z">
            <w:rPr>
              <w:lang w:val="es-ES"/>
            </w:rPr>
          </w:rPrChange>
        </w:rPr>
        <w:t xml:space="preserve">Si el bit </w:t>
      </w:r>
      <w:proofErr w:type="spellStart"/>
      <w:r w:rsidRPr="008844CA">
        <w:rPr>
          <w:i/>
          <w:lang w:val="es-ES_tradnl"/>
          <w:rPrChange w:id="482" w:author="Peral, Fernando" w:date="2017-06-06T08:56:00Z">
            <w:rPr>
              <w:i/>
              <w:lang w:val="es-ES"/>
            </w:rPr>
          </w:rPrChange>
        </w:rPr>
        <w:t>mpf</w:t>
      </w:r>
      <w:proofErr w:type="spellEnd"/>
      <w:r w:rsidR="00881C4F">
        <w:rPr>
          <w:lang w:val="es-ES_tradnl"/>
        </w:rPr>
        <w:t> </w:t>
      </w:r>
      <w:r w:rsidR="00881C4F" w:rsidRPr="008844CA">
        <w:rPr>
          <w:lang w:val="es-ES_tradnl"/>
          <w:rPrChange w:id="483" w:author="Peral, Fernando" w:date="2017-06-06T08:56:00Z">
            <w:rPr>
              <w:lang w:val="es-ES"/>
            </w:rPr>
          </w:rPrChange>
        </w:rPr>
        <w:t>=</w:t>
      </w:r>
      <w:r w:rsidR="00881C4F">
        <w:rPr>
          <w:lang w:val="es-ES_tradnl"/>
        </w:rPr>
        <w:t> </w:t>
      </w:r>
      <w:r w:rsidRPr="008844CA">
        <w:rPr>
          <w:lang w:val="es-ES_tradnl"/>
          <w:rPrChange w:id="484" w:author="Peral, Fernando" w:date="2017-06-06T08:56:00Z">
            <w:rPr>
              <w:lang w:val="es-ES"/>
            </w:rPr>
          </w:rPrChange>
        </w:rPr>
        <w:t xml:space="preserve">1, </w:t>
      </w:r>
      <w:r w:rsidRPr="008844CA">
        <w:rPr>
          <w:lang w:val="es-ES_tradnl"/>
        </w:rPr>
        <w:t xml:space="preserve">debe </w:t>
      </w:r>
      <w:r w:rsidRPr="001908C8">
        <w:rPr>
          <w:lang w:val="es-ES_tradnl"/>
        </w:rPr>
        <w:t>indica</w:t>
      </w:r>
      <w:r w:rsidRPr="008844CA">
        <w:rPr>
          <w:lang w:val="es-ES_tradnl"/>
        </w:rPr>
        <w:t>r</w:t>
      </w:r>
      <w:r w:rsidRPr="001908C8">
        <w:rPr>
          <w:lang w:val="es-ES_tradnl"/>
        </w:rPr>
        <w:t xml:space="preserve"> </w:t>
      </w:r>
      <w:r w:rsidRPr="008844CA">
        <w:rPr>
          <w:lang w:val="es-ES_tradnl"/>
          <w:rPrChange w:id="485" w:author="Peral, Fernando" w:date="2017-06-06T08:56:00Z">
            <w:rPr>
              <w:lang w:val="es-ES"/>
            </w:rPr>
          </w:rPrChange>
        </w:rPr>
        <w:t xml:space="preserve">que el </w:t>
      </w:r>
      <w:r w:rsidRPr="008844CA">
        <w:rPr>
          <w:lang w:val="es-ES_tradnl" w:eastAsia="ja-JP"/>
          <w:rPrChange w:id="486" w:author="Peral, Fernando" w:date="2017-06-06T08:56:00Z">
            <w:rPr>
              <w:lang w:val="es-ES" w:eastAsia="ja-JP"/>
            </w:rPr>
          </w:rPrChange>
        </w:rPr>
        <w:t xml:space="preserve">paquete de datos de </w:t>
      </w:r>
      <w:r w:rsidRPr="008844CA">
        <w:rPr>
          <w:lang w:val="es-ES_tradnl"/>
          <w:rPrChange w:id="487" w:author="Peral, Fernando" w:date="2017-06-06T08:56:00Z">
            <w:rPr>
              <w:lang w:val="es-ES"/>
            </w:rPr>
          </w:rPrChange>
        </w:rPr>
        <w:t>audio está situado en la segunda línea después de la línea de vídeo durante la que se genera la muestra de audio.</w:t>
      </w:r>
    </w:p>
    <w:p w:rsidR="00760E9F" w:rsidRPr="008844CA" w:rsidRDefault="00760E9F" w:rsidP="00760E9F">
      <w:pPr>
        <w:rPr>
          <w:rFonts w:eastAsia="MS Mincho"/>
          <w:lang w:val="es-ES_tradnl" w:eastAsia="ja-JP"/>
          <w:rPrChange w:id="488" w:author="Peral, Fernando" w:date="2017-06-06T08:56:00Z">
            <w:rPr>
              <w:rFonts w:eastAsia="MS Mincho"/>
              <w:lang w:val="es-ES" w:eastAsia="ja-JP"/>
            </w:rPr>
          </w:rPrChange>
        </w:rPr>
      </w:pPr>
      <w:r w:rsidRPr="008844CA">
        <w:rPr>
          <w:lang w:val="es-ES_tradnl"/>
          <w:rPrChange w:id="489" w:author="Peral, Fernando" w:date="2017-06-06T08:56:00Z">
            <w:rPr>
              <w:lang w:val="es-ES"/>
            </w:rPr>
          </w:rPrChange>
        </w:rPr>
        <w:t xml:space="preserve">En las Figs. </w:t>
      </w:r>
      <w:r w:rsidRPr="008844CA">
        <w:rPr>
          <w:lang w:val="es-ES_tradnl"/>
        </w:rPr>
        <w:t xml:space="preserve">5a y 5b se </w:t>
      </w:r>
      <w:r w:rsidRPr="008844CA">
        <w:rPr>
          <w:lang w:val="es-ES_tradnl"/>
          <w:rPrChange w:id="490" w:author="Peral, Fernando" w:date="2017-06-06T08:56:00Z">
            <w:rPr>
              <w:lang w:val="es-ES"/>
            </w:rPr>
          </w:rPrChange>
        </w:rPr>
        <w:t>representa la relación entre la bandera de posición de múltiplex (</w:t>
      </w:r>
      <w:proofErr w:type="spellStart"/>
      <w:r w:rsidRPr="008844CA">
        <w:rPr>
          <w:lang w:val="es-ES_tradnl"/>
          <w:rPrChange w:id="491" w:author="Peral, Fernando" w:date="2017-06-06T08:56:00Z">
            <w:rPr>
              <w:lang w:val="es-ES"/>
            </w:rPr>
          </w:rPrChange>
        </w:rPr>
        <w:t>mpf</w:t>
      </w:r>
      <w:proofErr w:type="spellEnd"/>
      <w:r w:rsidRPr="008844CA">
        <w:rPr>
          <w:lang w:val="es-ES_tradnl"/>
          <w:rPrChange w:id="492" w:author="Peral, Fernando" w:date="2017-06-06T08:56:00Z">
            <w:rPr>
              <w:lang w:val="es-ES"/>
            </w:rPr>
          </w:rPrChange>
        </w:rPr>
        <w:t>) y la posición del múltiplex del paquete de datos de audio.</w:t>
      </w:r>
    </w:p>
    <w:p w:rsidR="00760E9F" w:rsidRPr="008844CA" w:rsidRDefault="00760E9F" w:rsidP="00760E9F">
      <w:pPr>
        <w:rPr>
          <w:rFonts w:eastAsia="MS Mincho"/>
          <w:lang w:val="es-ES_tradnl" w:eastAsia="ja-JP"/>
          <w:rPrChange w:id="493" w:author="Peral, Fernando" w:date="2017-06-06T08:56:00Z">
            <w:rPr>
              <w:rFonts w:eastAsia="MS Mincho"/>
              <w:lang w:val="es-ES" w:eastAsia="ja-JP"/>
            </w:rPr>
          </w:rPrChange>
        </w:rPr>
      </w:pPr>
      <w:r w:rsidRPr="008844CA">
        <w:rPr>
          <w:rFonts w:eastAsia="MS Mincho"/>
          <w:lang w:val="es-ES_tradnl" w:eastAsia="ja-JP"/>
          <w:rPrChange w:id="494" w:author="Peral, Fernando" w:date="2017-06-06T08:56:00Z">
            <w:rPr>
              <w:rFonts w:eastAsia="MS Mincho"/>
              <w:lang w:val="es-ES" w:eastAsia="ja-JP"/>
            </w:rPr>
          </w:rPrChange>
        </w:rPr>
        <w:t>En caso de un muestreo a 96</w:t>
      </w:r>
      <w:r w:rsidR="001F2244">
        <w:rPr>
          <w:rFonts w:eastAsia="MS Mincho"/>
          <w:lang w:val="es-ES_tradnl" w:eastAsia="ja-JP"/>
        </w:rPr>
        <w:t> kHz</w:t>
      </w:r>
      <w:r w:rsidRPr="008844CA">
        <w:rPr>
          <w:rFonts w:eastAsia="MS Mincho"/>
          <w:lang w:val="es-ES_tradnl" w:eastAsia="ja-JP"/>
          <w:rPrChange w:id="495" w:author="Peral, Fernando" w:date="2017-06-06T08:56:00Z">
            <w:rPr>
              <w:rFonts w:eastAsia="MS Mincho"/>
              <w:lang w:val="es-ES" w:eastAsia="ja-JP"/>
            </w:rPr>
          </w:rPrChange>
        </w:rPr>
        <w:t xml:space="preserve">, </w:t>
      </w:r>
      <w:proofErr w:type="spellStart"/>
      <w:r w:rsidRPr="008844CA">
        <w:rPr>
          <w:rFonts w:eastAsia="MS Mincho"/>
          <w:i/>
          <w:lang w:val="es-ES_tradnl" w:eastAsia="ja-JP"/>
        </w:rPr>
        <w:t>mpf</w:t>
      </w:r>
      <w:proofErr w:type="spellEnd"/>
      <w:r w:rsidRPr="008844CA">
        <w:rPr>
          <w:rFonts w:eastAsia="MS Mincho"/>
          <w:lang w:val="es-ES_tradnl" w:eastAsia="ja-JP"/>
        </w:rPr>
        <w:t xml:space="preserve"> debe definirse </w:t>
      </w:r>
      <w:r w:rsidRPr="008844CA">
        <w:rPr>
          <w:rFonts w:eastAsia="MS Mincho"/>
          <w:lang w:val="es-ES_tradnl" w:eastAsia="ja-JP"/>
          <w:rPrChange w:id="496" w:author="Peral, Fernando" w:date="2017-06-06T08:56:00Z">
            <w:rPr>
              <w:rFonts w:eastAsia="MS Mincho"/>
              <w:lang w:val="es-ES" w:eastAsia="ja-JP"/>
            </w:rPr>
          </w:rPrChange>
        </w:rPr>
        <w:t xml:space="preserve">de conformidad con la posición de la segunda muestra de dos muestras consecutivas de la misma señal de audio AES. </w:t>
      </w:r>
    </w:p>
    <w:p w:rsidR="00760E9F" w:rsidRPr="008844CA" w:rsidRDefault="00760E9F" w:rsidP="00760E9F">
      <w:pPr>
        <w:pStyle w:val="FigureNo"/>
        <w:rPr>
          <w:lang w:val="es-ES_tradnl"/>
          <w:rPrChange w:id="497" w:author="Peral, Fernando" w:date="2017-06-06T08:56:00Z">
            <w:rPr>
              <w:lang w:val="es-ES"/>
            </w:rPr>
          </w:rPrChange>
        </w:rPr>
      </w:pPr>
      <w:r w:rsidRPr="008844CA">
        <w:rPr>
          <w:lang w:val="es-ES_tradnl"/>
          <w:rPrChange w:id="498" w:author="Peral, Fernando" w:date="2017-06-06T08:56:00Z">
            <w:rPr>
              <w:lang w:val="es-ES"/>
            </w:rPr>
          </w:rPrChange>
        </w:rPr>
        <w:t>figura 5</w:t>
      </w:r>
      <w:r w:rsidRPr="008844CA">
        <w:rPr>
          <w:caps w:val="0"/>
          <w:lang w:val="es-ES_tradnl"/>
        </w:rPr>
        <w:t>A</w:t>
      </w:r>
    </w:p>
    <w:p w:rsidR="00760E9F" w:rsidRPr="008844CA" w:rsidRDefault="00760E9F" w:rsidP="00760E9F">
      <w:pPr>
        <w:pStyle w:val="Figuretitle"/>
        <w:rPr>
          <w:lang w:val="es-ES_tradnl"/>
          <w:rPrChange w:id="499" w:author="Peral, Fernando" w:date="2017-06-06T08:56:00Z">
            <w:rPr>
              <w:lang w:val="es-ES"/>
            </w:rPr>
          </w:rPrChange>
        </w:rPr>
      </w:pPr>
      <w:r w:rsidRPr="008844CA">
        <w:rPr>
          <w:lang w:val="es-ES_tradnl"/>
          <w:rPrChange w:id="500" w:author="Peral, Fernando" w:date="2017-06-06T08:56:00Z">
            <w:rPr>
              <w:lang w:val="es-ES"/>
            </w:rPr>
          </w:rPrChange>
        </w:rPr>
        <w:t xml:space="preserve">Relación entre la bandera de posición del múltiplex y la posición del múltiplex </w:t>
      </w:r>
      <w:r w:rsidRPr="008844CA">
        <w:rPr>
          <w:lang w:val="es-ES_tradnl"/>
          <w:rPrChange w:id="501" w:author="Peral, Fernando" w:date="2017-06-06T08:56:00Z">
            <w:rPr>
              <w:lang w:val="es-ES"/>
            </w:rPr>
          </w:rPrChange>
        </w:rPr>
        <w:br/>
        <w:t>de paquetes de datos de audio con muestreo de 32</w:t>
      </w:r>
      <w:r w:rsidR="001F2244">
        <w:rPr>
          <w:lang w:val="es-ES_tradnl"/>
        </w:rPr>
        <w:t> kHz</w:t>
      </w:r>
      <w:r w:rsidRPr="008844CA">
        <w:rPr>
          <w:lang w:val="es-ES_tradnl"/>
          <w:rPrChange w:id="502" w:author="Peral, Fernando" w:date="2017-06-06T08:56:00Z">
            <w:rPr>
              <w:lang w:val="es-ES"/>
            </w:rPr>
          </w:rPrChange>
        </w:rPr>
        <w:t xml:space="preserve"> a 48</w:t>
      </w:r>
      <w:r w:rsidR="001F2244">
        <w:rPr>
          <w:lang w:val="es-ES_tradnl"/>
        </w:rPr>
        <w:t> kHz</w:t>
      </w:r>
    </w:p>
    <w:p w:rsidR="00760E9F" w:rsidRPr="008844CA" w:rsidRDefault="00760E9F" w:rsidP="00760E9F">
      <w:pPr>
        <w:pStyle w:val="Blanc"/>
        <w:rPr>
          <w:lang w:val="es-ES_tradnl"/>
        </w:rPr>
      </w:pPr>
    </w:p>
    <w:p w:rsidR="00760E9F" w:rsidRPr="008844CA" w:rsidRDefault="00760E9F" w:rsidP="00760E9F">
      <w:pPr>
        <w:pStyle w:val="Figure"/>
        <w:ind w:left="-284" w:right="-284"/>
        <w:rPr>
          <w:lang w:val="es-ES_tradnl"/>
          <w:rPrChange w:id="503" w:author="Peral, Fernando" w:date="2017-06-06T08:56:00Z">
            <w:rPr>
              <w:lang w:val="es-ES"/>
            </w:rPr>
          </w:rPrChange>
        </w:rPr>
      </w:pPr>
      <w:r w:rsidRPr="008844CA">
        <w:rPr>
          <w:lang w:val="es-ES_tradnl"/>
          <w:rPrChange w:id="504" w:author="Peral, Fernando" w:date="2017-06-06T08:56:00Z">
            <w:rPr>
              <w:lang w:val="es-ES_tradnl"/>
            </w:rPr>
          </w:rPrChange>
        </w:rPr>
        <w:object w:dxaOrig="9692" w:dyaOrig="8194">
          <v:shape id="_x0000_i1031" type="#_x0000_t75" style="width:484.15pt;height:409.9pt" o:ole="" o:allowoverlap="f">
            <v:imagedata r:id="rId26" o:title=""/>
          </v:shape>
          <o:OLEObject Type="Embed" ProgID="CorelDRAW.Graphic.14" ShapeID="_x0000_i1031" DrawAspect="Content" ObjectID="_1559739017" r:id="rId27"/>
        </w:object>
      </w:r>
    </w:p>
    <w:p w:rsidR="00760E9F" w:rsidRPr="008844CA" w:rsidRDefault="00760E9F" w:rsidP="00760E9F">
      <w:pPr>
        <w:pStyle w:val="FigureNo"/>
        <w:rPr>
          <w:caps w:val="0"/>
          <w:lang w:val="es-ES_tradnl"/>
        </w:rPr>
      </w:pPr>
      <w:r w:rsidRPr="008844CA">
        <w:rPr>
          <w:lang w:val="es-ES_tradnl"/>
        </w:rPr>
        <w:lastRenderedPageBreak/>
        <w:t>figura 5</w:t>
      </w:r>
      <w:r w:rsidRPr="008844CA">
        <w:rPr>
          <w:caps w:val="0"/>
          <w:lang w:val="es-ES_tradnl"/>
        </w:rPr>
        <w:t xml:space="preserve">B </w:t>
      </w:r>
    </w:p>
    <w:p w:rsidR="00760E9F" w:rsidRPr="008844CA" w:rsidRDefault="00760E9F" w:rsidP="00760E9F">
      <w:pPr>
        <w:pStyle w:val="Figuretitle"/>
        <w:rPr>
          <w:lang w:val="es-ES_tradnl"/>
        </w:rPr>
      </w:pPr>
      <w:r w:rsidRPr="008844CA">
        <w:rPr>
          <w:lang w:val="es-ES_tradnl"/>
        </w:rPr>
        <w:t xml:space="preserve">Relación entre la bandera de posición del múltiplex y la posición del múltiplex </w:t>
      </w:r>
      <w:r w:rsidRPr="008844CA">
        <w:rPr>
          <w:lang w:val="es-ES_tradnl"/>
        </w:rPr>
        <w:br/>
        <w:t>de paquetes de datos de audio con muestreo de 96</w:t>
      </w:r>
      <w:r w:rsidR="001F2244">
        <w:rPr>
          <w:lang w:val="es-ES_tradnl"/>
        </w:rPr>
        <w:t> kHz</w:t>
      </w:r>
    </w:p>
    <w:p w:rsidR="00760E9F" w:rsidRPr="008844CA" w:rsidRDefault="00760E9F" w:rsidP="00760E9F">
      <w:pPr>
        <w:pStyle w:val="Blanc"/>
        <w:rPr>
          <w:lang w:val="es-ES_tradnl"/>
        </w:rPr>
      </w:pPr>
    </w:p>
    <w:p w:rsidR="00760E9F" w:rsidRPr="008844CA" w:rsidRDefault="00760E9F" w:rsidP="00760E9F">
      <w:pPr>
        <w:pStyle w:val="Figure"/>
        <w:ind w:left="-170" w:right="-170"/>
        <w:rPr>
          <w:lang w:val="es-ES_tradnl"/>
          <w:rPrChange w:id="505" w:author="Peral, Fernando" w:date="2017-06-06T08:56:00Z">
            <w:rPr/>
          </w:rPrChange>
        </w:rPr>
      </w:pPr>
      <w:r w:rsidRPr="008844CA">
        <w:rPr>
          <w:lang w:val="es-ES_tradnl"/>
          <w:rPrChange w:id="506" w:author="Peral, Fernando" w:date="2017-06-06T08:56:00Z">
            <w:rPr>
              <w:lang w:val="es-ES_tradnl"/>
            </w:rPr>
          </w:rPrChange>
        </w:rPr>
        <w:object w:dxaOrig="9807" w:dyaOrig="8194">
          <v:shape id="_x0000_i1032" type="#_x0000_t75" style="width:490.5pt;height:409.9pt" o:ole="" o:allowoverlap="f">
            <v:imagedata r:id="rId28" o:title=""/>
          </v:shape>
          <o:OLEObject Type="Embed" ProgID="CorelDRAW.Graphic.14" ShapeID="_x0000_i1032" DrawAspect="Content" ObjectID="_1559739018" r:id="rId29"/>
        </w:object>
      </w:r>
    </w:p>
    <w:p w:rsidR="00760E9F" w:rsidRPr="008844CA" w:rsidRDefault="00760E9F" w:rsidP="00760E9F">
      <w:pPr>
        <w:pStyle w:val="Heading3"/>
        <w:rPr>
          <w:lang w:val="es-ES_tradnl"/>
          <w:rPrChange w:id="507" w:author="Peral, Fernando" w:date="2017-06-06T08:56:00Z">
            <w:rPr>
              <w:lang w:val="es-ES"/>
            </w:rPr>
          </w:rPrChange>
        </w:rPr>
      </w:pPr>
      <w:r w:rsidRPr="008844CA">
        <w:rPr>
          <w:lang w:val="es-ES_tradnl"/>
        </w:rPr>
        <w:t>4.2.2</w:t>
      </w:r>
      <w:r w:rsidRPr="008844CA">
        <w:rPr>
          <w:lang w:val="es-ES_tradnl"/>
          <w:rPrChange w:id="508" w:author="Peral, Fernando" w:date="2017-06-06T08:56:00Z">
            <w:rPr>
              <w:lang w:val="es-ES"/>
            </w:rPr>
          </w:rPrChange>
        </w:rPr>
        <w:tab/>
      </w:r>
      <w:proofErr w:type="spellStart"/>
      <w:r w:rsidRPr="008844CA">
        <w:rPr>
          <w:lang w:val="es-ES_tradnl"/>
          <w:rPrChange w:id="509" w:author="Peral, Fernando" w:date="2017-06-06T08:56:00Z">
            <w:rPr>
              <w:lang w:val="es-ES"/>
            </w:rPr>
          </w:rPrChange>
        </w:rPr>
        <w:t>CHn</w:t>
      </w:r>
      <w:proofErr w:type="spellEnd"/>
      <w:r w:rsidRPr="008844CA">
        <w:rPr>
          <w:lang w:val="es-ES_tradnl"/>
          <w:rPrChange w:id="510" w:author="Peral, Fernando" w:date="2017-06-06T08:56:00Z">
            <w:rPr>
              <w:lang w:val="es-ES"/>
            </w:rPr>
          </w:rPrChange>
        </w:rPr>
        <w:t xml:space="preserve"> (datos de audio)</w:t>
      </w:r>
    </w:p>
    <w:p w:rsidR="00760E9F" w:rsidRPr="008844CA" w:rsidRDefault="00760E9F" w:rsidP="00760E9F">
      <w:pPr>
        <w:rPr>
          <w:rFonts w:eastAsia="MS Mincho"/>
          <w:lang w:val="es-ES_tradnl" w:eastAsia="ja-JP"/>
          <w:rPrChange w:id="511" w:author="Peral, Fernando" w:date="2017-06-06T08:56:00Z">
            <w:rPr>
              <w:rFonts w:eastAsia="MS Mincho"/>
              <w:lang w:val="es-ES" w:eastAsia="ja-JP"/>
            </w:rPr>
          </w:rPrChange>
        </w:rPr>
      </w:pPr>
      <w:r w:rsidRPr="008844CA">
        <w:rPr>
          <w:b/>
          <w:lang w:val="es-ES_tradnl"/>
        </w:rPr>
        <w:t>4.2.2.1</w:t>
      </w:r>
      <w:r w:rsidRPr="008844CA">
        <w:rPr>
          <w:lang w:val="es-ES_tradnl"/>
        </w:rPr>
        <w:tab/>
      </w:r>
      <w:r w:rsidRPr="008844CA">
        <w:rPr>
          <w:lang w:val="es-ES_tradnl"/>
          <w:rPrChange w:id="512" w:author="Peral, Fernando" w:date="2017-06-06T08:56:00Z">
            <w:rPr>
              <w:lang w:val="es-ES"/>
            </w:rPr>
          </w:rPrChange>
        </w:rPr>
        <w:t xml:space="preserve">La asignación de bits de </w:t>
      </w:r>
      <w:proofErr w:type="spellStart"/>
      <w:r w:rsidRPr="008844CA">
        <w:rPr>
          <w:lang w:val="es-ES_tradnl"/>
          <w:rPrChange w:id="513" w:author="Peral, Fernando" w:date="2017-06-06T08:56:00Z">
            <w:rPr>
              <w:lang w:val="es-ES"/>
            </w:rPr>
          </w:rPrChange>
        </w:rPr>
        <w:t>CHn</w:t>
      </w:r>
      <w:proofErr w:type="spellEnd"/>
      <w:r w:rsidRPr="008844CA">
        <w:rPr>
          <w:lang w:val="es-ES_tradnl"/>
          <w:rPrChange w:id="514" w:author="Peral, Fernando" w:date="2017-06-06T08:56:00Z">
            <w:rPr>
              <w:lang w:val="es-ES"/>
            </w:rPr>
          </w:rPrChange>
        </w:rPr>
        <w:t xml:space="preserve"> (n </w:t>
      </w:r>
      <w:r w:rsidRPr="008844CA">
        <w:rPr>
          <w:lang w:val="es-ES_tradnl"/>
        </w:rPr>
        <w:t>=</w:t>
      </w:r>
      <w:r w:rsidRPr="008844CA">
        <w:rPr>
          <w:lang w:val="es-ES_tradnl"/>
          <w:rPrChange w:id="515" w:author="Peral, Fernando" w:date="2017-06-06T08:56:00Z">
            <w:rPr>
              <w:lang w:val="es-ES"/>
            </w:rPr>
          </w:rPrChange>
        </w:rPr>
        <w:t> 1 </w:t>
      </w:r>
      <w:r w:rsidRPr="008844CA">
        <w:rPr>
          <w:lang w:val="es-ES_tradnl" w:eastAsia="ja-JP"/>
          <w:rPrChange w:id="516" w:author="Peral, Fernando" w:date="2017-06-06T08:56:00Z">
            <w:rPr>
              <w:lang w:val="es-ES" w:eastAsia="ja-JP"/>
            </w:rPr>
          </w:rPrChange>
        </w:rPr>
        <w:t>~ </w:t>
      </w:r>
      <w:r w:rsidRPr="008844CA">
        <w:rPr>
          <w:lang w:val="es-ES_tradnl"/>
          <w:rPrChange w:id="517" w:author="Peral, Fernando" w:date="2017-06-06T08:56:00Z">
            <w:rPr>
              <w:lang w:val="es-ES"/>
            </w:rPr>
          </w:rPrChange>
        </w:rPr>
        <w:t xml:space="preserve">4) </w:t>
      </w:r>
      <w:r w:rsidRPr="008844CA">
        <w:rPr>
          <w:lang w:val="es-ES_tradnl"/>
        </w:rPr>
        <w:t xml:space="preserve">debe ser </w:t>
      </w:r>
      <w:r w:rsidRPr="008844CA">
        <w:rPr>
          <w:lang w:val="es-ES_tradnl"/>
          <w:rPrChange w:id="518" w:author="Peral, Fernando" w:date="2017-06-06T08:56:00Z">
            <w:rPr>
              <w:lang w:val="es-ES"/>
            </w:rPr>
          </w:rPrChange>
        </w:rPr>
        <w:t xml:space="preserve">la que se muestra en el Cuadro </w:t>
      </w:r>
      <w:r w:rsidRPr="008844CA">
        <w:rPr>
          <w:rFonts w:eastAsia="MS Mincho"/>
          <w:lang w:val="es-ES_tradnl" w:eastAsia="ja-JP"/>
          <w:rPrChange w:id="519" w:author="Peral, Fernando" w:date="2017-06-06T08:56:00Z">
            <w:rPr>
              <w:rFonts w:eastAsia="MS Mincho"/>
              <w:lang w:val="es-ES" w:eastAsia="ja-JP"/>
            </w:rPr>
          </w:rPrChange>
        </w:rPr>
        <w:t>4</w:t>
      </w:r>
      <w:r w:rsidRPr="008844CA">
        <w:rPr>
          <w:lang w:val="es-ES_tradnl"/>
          <w:rPrChange w:id="520" w:author="Peral, Fernando" w:date="2017-06-06T08:56:00Z">
            <w:rPr>
              <w:lang w:val="es-ES"/>
            </w:rPr>
          </w:rPrChange>
        </w:rPr>
        <w:t xml:space="preserve">. Todos los bits de una </w:t>
      </w:r>
      <w:proofErr w:type="spellStart"/>
      <w:r w:rsidRPr="008844CA">
        <w:rPr>
          <w:lang w:val="es-ES_tradnl"/>
          <w:rPrChange w:id="521" w:author="Peral, Fernando" w:date="2017-06-06T08:56:00Z">
            <w:rPr>
              <w:lang w:val="es-ES"/>
            </w:rPr>
          </w:rPrChange>
        </w:rPr>
        <w:t>subtrama</w:t>
      </w:r>
      <w:proofErr w:type="spellEnd"/>
      <w:r w:rsidRPr="008844CA">
        <w:rPr>
          <w:lang w:val="es-ES_tradnl"/>
          <w:rPrChange w:id="522" w:author="Peral, Fernando" w:date="2017-06-06T08:56:00Z">
            <w:rPr>
              <w:lang w:val="es-ES"/>
            </w:rPr>
          </w:rPrChange>
        </w:rPr>
        <w:t xml:space="preserve"> AES </w:t>
      </w:r>
      <w:r w:rsidRPr="008844CA">
        <w:rPr>
          <w:lang w:val="es-ES_tradnl"/>
        </w:rPr>
        <w:t xml:space="preserve">deben transferirse </w:t>
      </w:r>
      <w:r w:rsidRPr="008844CA">
        <w:rPr>
          <w:lang w:val="es-ES_tradnl"/>
          <w:rPrChange w:id="523" w:author="Peral, Fernando" w:date="2017-06-06T08:56:00Z">
            <w:rPr>
              <w:lang w:val="es-ES"/>
            </w:rPr>
          </w:rPrChange>
        </w:rPr>
        <w:t xml:space="preserve">transparentemente a cuatro palabras UDW consecutivas (UDW4n-2, UDW4n-1, UDW4n, UDW4n+1). UDW2 a UDW17 siempre se utilizan para </w:t>
      </w:r>
      <w:proofErr w:type="spellStart"/>
      <w:r w:rsidRPr="008844CA">
        <w:rPr>
          <w:lang w:val="es-ES_tradnl"/>
          <w:rPrChange w:id="524" w:author="Peral, Fernando" w:date="2017-06-06T08:56:00Z">
            <w:rPr>
              <w:lang w:val="es-ES"/>
            </w:rPr>
          </w:rPrChange>
        </w:rPr>
        <w:t>CHn</w:t>
      </w:r>
      <w:proofErr w:type="spellEnd"/>
      <w:r w:rsidRPr="008844CA">
        <w:rPr>
          <w:lang w:val="es-ES_tradnl"/>
          <w:rPrChange w:id="525" w:author="Peral, Fernando" w:date="2017-06-06T08:56:00Z">
            <w:rPr>
              <w:lang w:val="es-ES"/>
            </w:rPr>
          </w:rPrChange>
        </w:rPr>
        <w:t xml:space="preserve"> en paquetes de datos de audio</w:t>
      </w:r>
      <w:r w:rsidRPr="008844CA">
        <w:rPr>
          <w:rFonts w:eastAsia="MS Mincho"/>
          <w:lang w:val="es-ES_tradnl" w:eastAsia="ja-JP"/>
          <w:rPrChange w:id="526" w:author="Peral, Fernando" w:date="2017-06-06T08:56:00Z">
            <w:rPr>
              <w:rFonts w:eastAsia="MS Mincho"/>
              <w:lang w:val="es-ES" w:eastAsia="ja-JP"/>
            </w:rPr>
          </w:rPrChange>
        </w:rPr>
        <w:t>.</w:t>
      </w:r>
    </w:p>
    <w:p w:rsidR="00760E9F" w:rsidRPr="008844CA" w:rsidRDefault="00760E9F" w:rsidP="00760E9F">
      <w:pPr>
        <w:rPr>
          <w:lang w:val="es-ES_tradnl"/>
          <w:rPrChange w:id="527" w:author="Peral, Fernando" w:date="2017-06-06T08:56:00Z">
            <w:rPr>
              <w:lang w:val="es-ES"/>
            </w:rPr>
          </w:rPrChange>
        </w:rPr>
      </w:pPr>
      <w:r w:rsidRPr="008844CA">
        <w:rPr>
          <w:rFonts w:eastAsia="MS Mincho"/>
          <w:b/>
          <w:bCs/>
          <w:lang w:val="es-ES_tradnl" w:eastAsia="ja-JP"/>
        </w:rPr>
        <w:t>4</w:t>
      </w:r>
      <w:r w:rsidRPr="008844CA">
        <w:rPr>
          <w:b/>
          <w:bCs/>
          <w:lang w:val="es-ES_tradnl"/>
        </w:rPr>
        <w:t>.2.2.2</w:t>
      </w:r>
      <w:r w:rsidRPr="008844CA">
        <w:rPr>
          <w:lang w:val="es-ES_tradnl"/>
          <w:rPrChange w:id="528" w:author="Peral, Fernando" w:date="2017-06-06T08:56:00Z">
            <w:rPr>
              <w:lang w:val="es-ES"/>
            </w:rPr>
          </w:rPrChange>
        </w:rPr>
        <w:tab/>
        <w:t xml:space="preserve">El bit 3 de UDW2 y UDW10 indica el estado de la bandera Z que corresponde a la sincronización de bloque AES. El bit bandera Z de UDW2 </w:t>
      </w:r>
      <w:r w:rsidRPr="008844CA">
        <w:rPr>
          <w:lang w:val="es-ES_tradnl"/>
        </w:rPr>
        <w:t xml:space="preserve">debe asociarse </w:t>
      </w:r>
      <w:r w:rsidRPr="008844CA">
        <w:rPr>
          <w:lang w:val="es-ES_tradnl"/>
          <w:rPrChange w:id="529" w:author="Peral, Fernando" w:date="2017-06-06T08:56:00Z">
            <w:rPr>
              <w:lang w:val="es-ES"/>
            </w:rPr>
          </w:rPrChange>
        </w:rPr>
        <w:t xml:space="preserve">con CH1 y CH2, y el bit bandera Z de UDW10 </w:t>
      </w:r>
      <w:r w:rsidRPr="008844CA">
        <w:rPr>
          <w:lang w:val="es-ES_tradnl"/>
        </w:rPr>
        <w:t>debe asociarse con CH3 y CH4.</w:t>
      </w:r>
    </w:p>
    <w:p w:rsidR="00760E9F" w:rsidRPr="008844CA" w:rsidRDefault="00760E9F" w:rsidP="00760E9F">
      <w:pPr>
        <w:rPr>
          <w:lang w:val="es-ES_tradnl"/>
        </w:rPr>
      </w:pPr>
      <w:r w:rsidRPr="008844CA">
        <w:rPr>
          <w:rFonts w:eastAsia="MS Mincho"/>
          <w:b/>
          <w:bCs/>
          <w:lang w:val="es-ES_tradnl" w:eastAsia="ja-JP"/>
        </w:rPr>
        <w:t>4</w:t>
      </w:r>
      <w:r w:rsidRPr="008844CA">
        <w:rPr>
          <w:b/>
          <w:bCs/>
          <w:lang w:val="es-ES_tradnl"/>
        </w:rPr>
        <w:t>.2.2.3</w:t>
      </w:r>
      <w:r w:rsidRPr="008844CA">
        <w:rPr>
          <w:lang w:val="es-ES_tradnl"/>
          <w:rPrChange w:id="530" w:author="Peral, Fernando" w:date="2017-06-06T08:56:00Z">
            <w:rPr>
              <w:lang w:val="es-ES"/>
            </w:rPr>
          </w:rPrChange>
        </w:rPr>
        <w:tab/>
        <w:t xml:space="preserve">Los bits b0 a b2 de UDW2, UDW6, UDW10 y UDW14, y el bit b3 de UDW6 y UDW14 </w:t>
      </w:r>
      <w:r w:rsidRPr="008844CA">
        <w:rPr>
          <w:lang w:val="es-ES_tradnl"/>
        </w:rPr>
        <w:t>deben ponerse a cero.</w:t>
      </w:r>
    </w:p>
    <w:p w:rsidR="00760E9F" w:rsidRPr="008844CA" w:rsidRDefault="00760E9F" w:rsidP="00760E9F">
      <w:pPr>
        <w:pStyle w:val="TableNo"/>
        <w:spacing w:before="0"/>
        <w:rPr>
          <w:lang w:val="es-ES_tradnl" w:eastAsia="ja-JP"/>
          <w:rPrChange w:id="531" w:author="Peral, Fernando" w:date="2017-06-06T08:56:00Z">
            <w:rPr>
              <w:lang w:val="es-ES" w:eastAsia="ja-JP"/>
            </w:rPr>
          </w:rPrChange>
        </w:rPr>
      </w:pPr>
      <w:r w:rsidRPr="008844CA">
        <w:rPr>
          <w:lang w:val="es-ES_tradnl"/>
          <w:rPrChange w:id="532" w:author="Peral, Fernando" w:date="2017-06-06T08:56:00Z">
            <w:rPr>
              <w:lang w:val="es-ES"/>
            </w:rPr>
          </w:rPrChange>
        </w:rPr>
        <w:lastRenderedPageBreak/>
        <w:t xml:space="preserve">CUADRO </w:t>
      </w:r>
      <w:r w:rsidRPr="008844CA">
        <w:rPr>
          <w:lang w:val="es-ES_tradnl" w:eastAsia="ja-JP"/>
          <w:rPrChange w:id="533" w:author="Peral, Fernando" w:date="2017-06-06T08:56:00Z">
            <w:rPr>
              <w:lang w:val="es-ES" w:eastAsia="ja-JP"/>
            </w:rPr>
          </w:rPrChange>
        </w:rPr>
        <w:t>4</w:t>
      </w:r>
    </w:p>
    <w:p w:rsidR="00760E9F" w:rsidRPr="008844CA" w:rsidRDefault="00760E9F" w:rsidP="00760E9F">
      <w:pPr>
        <w:pStyle w:val="Tabletitle"/>
        <w:spacing w:after="100"/>
        <w:rPr>
          <w:lang w:val="es-ES_tradnl"/>
          <w:rPrChange w:id="534" w:author="Peral, Fernando" w:date="2017-06-06T08:56:00Z">
            <w:rPr>
              <w:lang w:val="es-ES"/>
            </w:rPr>
          </w:rPrChange>
        </w:rPr>
      </w:pPr>
      <w:r w:rsidRPr="008844CA">
        <w:rPr>
          <w:lang w:val="es-ES_tradnl"/>
          <w:rPrChange w:id="535" w:author="Peral, Fernando" w:date="2017-06-06T08:56:00Z">
            <w:rPr>
              <w:lang w:val="es-ES"/>
            </w:rPr>
          </w:rPrChange>
        </w:rPr>
        <w:t>Asignación de bits de los datos de audio (</w:t>
      </w:r>
      <w:proofErr w:type="spellStart"/>
      <w:r w:rsidRPr="008844CA">
        <w:rPr>
          <w:lang w:val="es-ES_tradnl"/>
          <w:rPrChange w:id="536" w:author="Peral, Fernando" w:date="2017-06-06T08:56:00Z">
            <w:rPr>
              <w:lang w:val="es-ES"/>
            </w:rPr>
          </w:rPrChange>
        </w:rPr>
        <w:t>CHn</w:t>
      </w:r>
      <w:proofErr w:type="spellEnd"/>
      <w:r w:rsidRPr="008844CA">
        <w:rPr>
          <w:lang w:val="es-ES_tradnl"/>
          <w:rPrChange w:id="537" w:author="Peral, Fernando" w:date="2017-06-06T08:56:00Z">
            <w:rPr>
              <w:lang w:val="es-ES"/>
            </w:rPr>
          </w:rPrChange>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701"/>
        <w:gridCol w:w="1701"/>
        <w:gridCol w:w="1701"/>
        <w:gridCol w:w="1701"/>
      </w:tblGrid>
      <w:tr w:rsidR="00760E9F" w:rsidRPr="008844CA" w:rsidTr="00096F9E">
        <w:trPr>
          <w:jc w:val="center"/>
        </w:trPr>
        <w:tc>
          <w:tcPr>
            <w:tcW w:w="1134" w:type="dxa"/>
            <w:vMerge w:val="restart"/>
            <w:vAlign w:val="center"/>
          </w:tcPr>
          <w:p w:rsidR="00760E9F" w:rsidRPr="001908C8" w:rsidRDefault="00760E9F" w:rsidP="00096F9E">
            <w:pPr>
              <w:pStyle w:val="Tabletext"/>
              <w:keepNext/>
              <w:keepLines/>
              <w:jc w:val="center"/>
              <w:rPr>
                <w:b/>
                <w:bCs/>
                <w:sz w:val="20"/>
                <w:szCs w:val="21"/>
                <w:lang w:val="es-ES_tradnl"/>
                <w:rPrChange w:id="538" w:author="Peral, Fernando" w:date="2017-06-06T08:56:00Z">
                  <w:rPr>
                    <w:sz w:val="20"/>
                    <w:szCs w:val="21"/>
                    <w:lang w:val="es-ES"/>
                  </w:rPr>
                </w:rPrChange>
              </w:rPr>
            </w:pPr>
            <w:r w:rsidRPr="001908C8">
              <w:rPr>
                <w:b/>
                <w:bCs/>
                <w:sz w:val="20"/>
                <w:szCs w:val="21"/>
                <w:lang w:val="es-ES_tradnl"/>
                <w:rPrChange w:id="539" w:author="Peral, Fernando" w:date="2017-06-06T08:56:00Z">
                  <w:rPr>
                    <w:sz w:val="20"/>
                    <w:szCs w:val="21"/>
                    <w:lang w:val="es-ES"/>
                  </w:rPr>
                </w:rPrChange>
              </w:rPr>
              <w:t>CH1</w:t>
            </w:r>
          </w:p>
        </w:tc>
        <w:tc>
          <w:tcPr>
            <w:tcW w:w="1701" w:type="dxa"/>
          </w:tcPr>
          <w:p w:rsidR="00760E9F" w:rsidRPr="003E5652" w:rsidRDefault="00760E9F" w:rsidP="00096F9E">
            <w:pPr>
              <w:pStyle w:val="Tabletext"/>
              <w:keepNext/>
              <w:keepLines/>
              <w:jc w:val="center"/>
              <w:rPr>
                <w:b/>
                <w:bCs/>
                <w:sz w:val="20"/>
                <w:szCs w:val="21"/>
                <w:lang w:val="es-ES_tradnl"/>
                <w:rPrChange w:id="540" w:author="Peral, Fernando" w:date="2017-06-06T08:56:00Z">
                  <w:rPr>
                    <w:sz w:val="20"/>
                    <w:szCs w:val="21"/>
                    <w:lang w:val="es-ES"/>
                  </w:rPr>
                </w:rPrChange>
              </w:rPr>
            </w:pPr>
            <w:r w:rsidRPr="003E5652">
              <w:rPr>
                <w:b/>
                <w:bCs/>
                <w:sz w:val="20"/>
                <w:szCs w:val="21"/>
                <w:lang w:val="es-ES_tradnl"/>
                <w:rPrChange w:id="541" w:author="Peral, Fernando" w:date="2017-06-06T08:56:00Z">
                  <w:rPr>
                    <w:sz w:val="20"/>
                    <w:szCs w:val="21"/>
                    <w:lang w:val="es-ES"/>
                  </w:rPr>
                </w:rPrChange>
              </w:rPr>
              <w:t>Número de bit</w:t>
            </w:r>
          </w:p>
        </w:tc>
        <w:tc>
          <w:tcPr>
            <w:tcW w:w="1701" w:type="dxa"/>
          </w:tcPr>
          <w:p w:rsidR="00760E9F" w:rsidRPr="003E5652" w:rsidRDefault="00760E9F" w:rsidP="00096F9E">
            <w:pPr>
              <w:pStyle w:val="Tabletext"/>
              <w:keepNext/>
              <w:keepLines/>
              <w:jc w:val="center"/>
              <w:rPr>
                <w:b/>
                <w:bCs/>
                <w:sz w:val="20"/>
                <w:szCs w:val="21"/>
                <w:lang w:val="es-ES_tradnl"/>
                <w:rPrChange w:id="542" w:author="Peral, Fernando" w:date="2017-06-06T08:56:00Z">
                  <w:rPr>
                    <w:sz w:val="20"/>
                    <w:szCs w:val="21"/>
                    <w:lang w:val="es-ES"/>
                  </w:rPr>
                </w:rPrChange>
              </w:rPr>
            </w:pPr>
            <w:r w:rsidRPr="003E5652">
              <w:rPr>
                <w:b/>
                <w:bCs/>
                <w:sz w:val="20"/>
                <w:szCs w:val="21"/>
                <w:lang w:val="es-ES_tradnl"/>
                <w:rPrChange w:id="543" w:author="Peral, Fernando" w:date="2017-06-06T08:56:00Z">
                  <w:rPr>
                    <w:sz w:val="20"/>
                    <w:szCs w:val="21"/>
                    <w:lang w:val="es-ES"/>
                  </w:rPr>
                </w:rPrChange>
              </w:rPr>
              <w:t>UDW2</w:t>
            </w:r>
          </w:p>
        </w:tc>
        <w:tc>
          <w:tcPr>
            <w:tcW w:w="1701" w:type="dxa"/>
          </w:tcPr>
          <w:p w:rsidR="00760E9F" w:rsidRPr="003E5652" w:rsidRDefault="00760E9F" w:rsidP="00096F9E">
            <w:pPr>
              <w:pStyle w:val="Tabletext"/>
              <w:keepNext/>
              <w:keepLines/>
              <w:jc w:val="center"/>
              <w:rPr>
                <w:b/>
                <w:bCs/>
                <w:sz w:val="20"/>
                <w:szCs w:val="21"/>
                <w:lang w:val="es-ES_tradnl"/>
                <w:rPrChange w:id="544" w:author="Peral, Fernando" w:date="2017-06-06T08:56:00Z">
                  <w:rPr>
                    <w:sz w:val="20"/>
                    <w:szCs w:val="21"/>
                    <w:lang w:val="es-ES"/>
                  </w:rPr>
                </w:rPrChange>
              </w:rPr>
            </w:pPr>
            <w:r w:rsidRPr="003E5652">
              <w:rPr>
                <w:b/>
                <w:bCs/>
                <w:sz w:val="20"/>
                <w:szCs w:val="21"/>
                <w:lang w:val="es-ES_tradnl"/>
                <w:rPrChange w:id="545" w:author="Peral, Fernando" w:date="2017-06-06T08:56:00Z">
                  <w:rPr>
                    <w:sz w:val="20"/>
                    <w:szCs w:val="21"/>
                    <w:lang w:val="es-ES"/>
                  </w:rPr>
                </w:rPrChange>
              </w:rPr>
              <w:t>UDW3</w:t>
            </w:r>
          </w:p>
        </w:tc>
        <w:tc>
          <w:tcPr>
            <w:tcW w:w="1701" w:type="dxa"/>
          </w:tcPr>
          <w:p w:rsidR="00760E9F" w:rsidRPr="003E5652" w:rsidRDefault="00760E9F" w:rsidP="00096F9E">
            <w:pPr>
              <w:pStyle w:val="Tabletext"/>
              <w:keepNext/>
              <w:keepLines/>
              <w:jc w:val="center"/>
              <w:rPr>
                <w:b/>
                <w:bCs/>
                <w:sz w:val="20"/>
                <w:szCs w:val="21"/>
                <w:lang w:val="es-ES_tradnl"/>
                <w:rPrChange w:id="546" w:author="Peral, Fernando" w:date="2017-06-06T08:56:00Z">
                  <w:rPr>
                    <w:sz w:val="20"/>
                    <w:szCs w:val="21"/>
                    <w:lang w:val="es-ES"/>
                  </w:rPr>
                </w:rPrChange>
              </w:rPr>
            </w:pPr>
            <w:r w:rsidRPr="003E5652">
              <w:rPr>
                <w:b/>
                <w:bCs/>
                <w:sz w:val="20"/>
                <w:szCs w:val="21"/>
                <w:lang w:val="es-ES_tradnl"/>
                <w:rPrChange w:id="547" w:author="Peral, Fernando" w:date="2017-06-06T08:56:00Z">
                  <w:rPr>
                    <w:sz w:val="20"/>
                    <w:szCs w:val="21"/>
                    <w:lang w:val="es-ES"/>
                  </w:rPr>
                </w:rPrChange>
              </w:rPr>
              <w:t>UDW4</w:t>
            </w:r>
          </w:p>
        </w:tc>
        <w:tc>
          <w:tcPr>
            <w:tcW w:w="1701" w:type="dxa"/>
          </w:tcPr>
          <w:p w:rsidR="00760E9F" w:rsidRPr="003E5652" w:rsidRDefault="00760E9F" w:rsidP="00096F9E">
            <w:pPr>
              <w:pStyle w:val="Tabletext"/>
              <w:keepNext/>
              <w:keepLines/>
              <w:jc w:val="center"/>
              <w:rPr>
                <w:b/>
                <w:bCs/>
                <w:sz w:val="20"/>
                <w:szCs w:val="21"/>
                <w:lang w:val="es-ES_tradnl"/>
                <w:rPrChange w:id="548" w:author="Peral, Fernando" w:date="2017-06-06T08:56:00Z">
                  <w:rPr>
                    <w:sz w:val="20"/>
                    <w:szCs w:val="21"/>
                    <w:lang w:val="es-ES"/>
                  </w:rPr>
                </w:rPrChange>
              </w:rPr>
            </w:pPr>
            <w:r w:rsidRPr="003E5652">
              <w:rPr>
                <w:b/>
                <w:bCs/>
                <w:sz w:val="20"/>
                <w:szCs w:val="21"/>
                <w:lang w:val="es-ES_tradnl"/>
                <w:rPrChange w:id="549" w:author="Peral, Fernando" w:date="2017-06-06T08:56:00Z">
                  <w:rPr>
                    <w:sz w:val="20"/>
                    <w:szCs w:val="21"/>
                    <w:lang w:val="es-ES"/>
                  </w:rPr>
                </w:rPrChange>
              </w:rPr>
              <w:t>UDW5</w:t>
            </w:r>
          </w:p>
        </w:tc>
      </w:tr>
      <w:tr w:rsidR="00760E9F" w:rsidRPr="00E64FFF" w:rsidTr="00096F9E">
        <w:trPr>
          <w:jc w:val="center"/>
        </w:trPr>
        <w:tc>
          <w:tcPr>
            <w:tcW w:w="1134" w:type="dxa"/>
            <w:vMerge/>
          </w:tcPr>
          <w:p w:rsidR="00760E9F" w:rsidRPr="008844CA" w:rsidRDefault="00760E9F" w:rsidP="00096F9E">
            <w:pPr>
              <w:pStyle w:val="Tabletext"/>
              <w:keepNext/>
              <w:keepLines/>
              <w:jc w:val="center"/>
              <w:rPr>
                <w:sz w:val="20"/>
                <w:szCs w:val="21"/>
                <w:lang w:val="es-ES_tradnl"/>
                <w:rPrChange w:id="550" w:author="Peral, Fernando" w:date="2017-06-06T08:56:00Z">
                  <w:rPr>
                    <w:sz w:val="20"/>
                    <w:szCs w:val="21"/>
                    <w:lang w:val="es-ES"/>
                  </w:rPr>
                </w:rPrChange>
              </w:rPr>
            </w:pPr>
          </w:p>
        </w:tc>
        <w:tc>
          <w:tcPr>
            <w:tcW w:w="1701" w:type="dxa"/>
          </w:tcPr>
          <w:p w:rsidR="00760E9F" w:rsidRPr="00486D73" w:rsidRDefault="00760E9F" w:rsidP="00096F9E">
            <w:pPr>
              <w:pStyle w:val="Tabletext"/>
              <w:keepNext/>
              <w:keepLines/>
              <w:jc w:val="left"/>
              <w:rPr>
                <w:sz w:val="20"/>
                <w:szCs w:val="21"/>
                <w:lang w:val="en-US"/>
              </w:rPr>
            </w:pPr>
            <w:r w:rsidRPr="00486D73">
              <w:rPr>
                <w:sz w:val="20"/>
                <w:szCs w:val="21"/>
                <w:lang w:val="en-US"/>
              </w:rPr>
              <w:t>b9 (MSB)</w:t>
            </w:r>
            <w:r w:rsidRPr="00486D73">
              <w:rPr>
                <w:sz w:val="20"/>
                <w:szCs w:val="21"/>
                <w:lang w:val="en-US"/>
              </w:rPr>
              <w:br/>
              <w:t>b8</w:t>
            </w:r>
            <w:r w:rsidRPr="00486D73">
              <w:rPr>
                <w:sz w:val="20"/>
                <w:szCs w:val="21"/>
                <w:lang w:val="en-US"/>
              </w:rPr>
              <w:br/>
              <w:t>b7</w:t>
            </w:r>
            <w:r w:rsidRPr="00486D73">
              <w:rPr>
                <w:sz w:val="20"/>
                <w:szCs w:val="21"/>
                <w:lang w:val="en-US"/>
              </w:rPr>
              <w:br/>
              <w:t>b6</w:t>
            </w:r>
            <w:r w:rsidRPr="00486D73">
              <w:rPr>
                <w:sz w:val="20"/>
                <w:szCs w:val="21"/>
                <w:lang w:val="en-US"/>
              </w:rPr>
              <w:br/>
              <w:t>b5</w:t>
            </w:r>
            <w:r w:rsidRPr="00486D73">
              <w:rPr>
                <w:sz w:val="20"/>
                <w:szCs w:val="21"/>
                <w:lang w:val="en-US"/>
              </w:rPr>
              <w:br/>
              <w:t>b4</w:t>
            </w:r>
            <w:r w:rsidRPr="00486D73">
              <w:rPr>
                <w:sz w:val="20"/>
                <w:szCs w:val="21"/>
                <w:lang w:val="en-US"/>
              </w:rPr>
              <w:br/>
              <w:t>b3</w:t>
            </w:r>
            <w:r w:rsidRPr="00486D73">
              <w:rPr>
                <w:sz w:val="20"/>
                <w:szCs w:val="21"/>
                <w:lang w:val="en-US"/>
              </w:rPr>
              <w:br/>
              <w:t>b2</w:t>
            </w:r>
            <w:r w:rsidRPr="00486D73">
              <w:rPr>
                <w:sz w:val="20"/>
                <w:szCs w:val="21"/>
                <w:lang w:val="en-US"/>
              </w:rPr>
              <w:br/>
              <w:t>b1</w:t>
            </w:r>
            <w:r w:rsidRPr="00486D73">
              <w:rPr>
                <w:sz w:val="20"/>
                <w:szCs w:val="21"/>
                <w:lang w:val="en-US"/>
              </w:rPr>
              <w:br/>
              <w:t>b0 (LSB)</w:t>
            </w:r>
          </w:p>
        </w:tc>
        <w:tc>
          <w:tcPr>
            <w:tcW w:w="1701" w:type="dxa"/>
          </w:tcPr>
          <w:p w:rsidR="00760E9F" w:rsidRPr="003E5652" w:rsidRDefault="00760E9F" w:rsidP="00096F9E">
            <w:pPr>
              <w:pStyle w:val="Tabletext"/>
              <w:jc w:val="left"/>
              <w:rPr>
                <w:sz w:val="20"/>
                <w:szCs w:val="21"/>
                <w:lang w:val="es-ES_tradnl"/>
                <w:rPrChange w:id="551" w:author="Peral, Fernando" w:date="2017-06-06T08:56:00Z">
                  <w:rPr>
                    <w:sz w:val="20"/>
                    <w:szCs w:val="21"/>
                    <w:lang w:val="es-ES"/>
                  </w:rPr>
                </w:rPrChange>
              </w:rPr>
            </w:pPr>
            <w:r w:rsidRPr="003E5652">
              <w:rPr>
                <w:sz w:val="20"/>
                <w:szCs w:val="21"/>
                <w:lang w:val="es-ES_tradnl"/>
                <w:rPrChange w:id="552" w:author="Peral, Fernando" w:date="2017-06-06T08:56:00Z">
                  <w:rPr>
                    <w:sz w:val="20"/>
                    <w:szCs w:val="21"/>
                    <w:lang w:val="es-ES"/>
                  </w:rPr>
                </w:rPrChange>
              </w:rPr>
              <w:t>No b8</w:t>
            </w:r>
            <w:r w:rsidRPr="003E5652">
              <w:rPr>
                <w:sz w:val="20"/>
                <w:szCs w:val="21"/>
                <w:lang w:val="es-ES_tradnl"/>
                <w:rPrChange w:id="553" w:author="Peral, Fernando" w:date="2017-06-06T08:56:00Z">
                  <w:rPr>
                    <w:sz w:val="20"/>
                    <w:szCs w:val="21"/>
                    <w:lang w:val="es-ES"/>
                  </w:rPr>
                </w:rPrChange>
              </w:rPr>
              <w:br/>
              <w:t>Paridad par</w:t>
            </w:r>
            <w:r w:rsidRPr="003E5652">
              <w:rPr>
                <w:sz w:val="20"/>
                <w:szCs w:val="21"/>
                <w:vertAlign w:val="superscript"/>
                <w:lang w:val="es-ES_tradnl"/>
                <w:rPrChange w:id="554" w:author="Peral, Fernando" w:date="2017-06-06T08:56:00Z">
                  <w:rPr>
                    <w:sz w:val="20"/>
                    <w:szCs w:val="21"/>
                    <w:vertAlign w:val="superscript"/>
                    <w:lang w:val="es-ES"/>
                  </w:rPr>
                </w:rPrChange>
              </w:rPr>
              <w:t>(1)</w:t>
            </w:r>
            <w:r w:rsidRPr="003E5652">
              <w:rPr>
                <w:sz w:val="20"/>
                <w:szCs w:val="21"/>
                <w:lang w:val="es-ES_tradnl"/>
                <w:rPrChange w:id="555" w:author="Peral, Fernando" w:date="2017-06-06T08:56:00Z">
                  <w:rPr>
                    <w:sz w:val="20"/>
                    <w:szCs w:val="21"/>
                    <w:lang w:val="es-ES"/>
                  </w:rPr>
                </w:rPrChange>
              </w:rPr>
              <w:br/>
              <w:t>aud</w:t>
            </w:r>
            <w:r w:rsidRPr="003E5652">
              <w:rPr>
                <w:sz w:val="20"/>
                <w:szCs w:val="21"/>
                <w:vertAlign w:val="subscript"/>
                <w:lang w:val="es-ES_tradnl"/>
                <w:rPrChange w:id="556" w:author="Peral, Fernando" w:date="2017-06-06T08:56:00Z">
                  <w:rPr>
                    <w:sz w:val="20"/>
                    <w:szCs w:val="21"/>
                    <w:vertAlign w:val="subscript"/>
                    <w:lang w:val="es-ES"/>
                  </w:rPr>
                </w:rPrChange>
              </w:rPr>
              <w:t>1</w:t>
            </w:r>
            <w:r w:rsidRPr="003E5652">
              <w:rPr>
                <w:sz w:val="20"/>
                <w:szCs w:val="21"/>
                <w:lang w:val="es-ES_tradnl"/>
                <w:rPrChange w:id="557" w:author="Peral, Fernando" w:date="2017-06-06T08:56:00Z">
                  <w:rPr>
                    <w:sz w:val="20"/>
                    <w:szCs w:val="21"/>
                    <w:lang w:val="es-ES"/>
                  </w:rPr>
                </w:rPrChange>
              </w:rPr>
              <w:t xml:space="preserve"> 3</w:t>
            </w:r>
            <w:r w:rsidRPr="003E5652">
              <w:rPr>
                <w:sz w:val="20"/>
                <w:szCs w:val="21"/>
                <w:lang w:val="es-ES_tradnl"/>
                <w:rPrChange w:id="558" w:author="Peral, Fernando" w:date="2017-06-06T08:56:00Z">
                  <w:rPr>
                    <w:sz w:val="20"/>
                    <w:szCs w:val="21"/>
                    <w:lang w:val="es-ES"/>
                  </w:rPr>
                </w:rPrChange>
              </w:rPr>
              <w:br/>
              <w:t>aud</w:t>
            </w:r>
            <w:r w:rsidRPr="003E5652">
              <w:rPr>
                <w:sz w:val="20"/>
                <w:szCs w:val="21"/>
                <w:vertAlign w:val="subscript"/>
                <w:lang w:val="es-ES_tradnl"/>
                <w:rPrChange w:id="559" w:author="Peral, Fernando" w:date="2017-06-06T08:56:00Z">
                  <w:rPr>
                    <w:sz w:val="20"/>
                    <w:szCs w:val="21"/>
                    <w:vertAlign w:val="subscript"/>
                    <w:lang w:val="es-ES"/>
                  </w:rPr>
                </w:rPrChange>
              </w:rPr>
              <w:t>1</w:t>
            </w:r>
            <w:r w:rsidRPr="003E5652">
              <w:rPr>
                <w:sz w:val="20"/>
                <w:szCs w:val="21"/>
                <w:lang w:val="es-ES_tradnl"/>
                <w:rPrChange w:id="560" w:author="Peral, Fernando" w:date="2017-06-06T08:56:00Z">
                  <w:rPr>
                    <w:sz w:val="20"/>
                    <w:szCs w:val="21"/>
                    <w:lang w:val="es-ES"/>
                  </w:rPr>
                </w:rPrChange>
              </w:rPr>
              <w:t xml:space="preserve"> 2</w:t>
            </w:r>
            <w:r w:rsidRPr="003E5652">
              <w:rPr>
                <w:sz w:val="20"/>
                <w:szCs w:val="21"/>
                <w:lang w:val="es-ES_tradnl"/>
                <w:rPrChange w:id="561" w:author="Peral, Fernando" w:date="2017-06-06T08:56:00Z">
                  <w:rPr>
                    <w:sz w:val="20"/>
                    <w:szCs w:val="21"/>
                    <w:lang w:val="es-ES"/>
                  </w:rPr>
                </w:rPrChange>
              </w:rPr>
              <w:br/>
              <w:t>aud</w:t>
            </w:r>
            <w:r w:rsidRPr="003E5652">
              <w:rPr>
                <w:sz w:val="20"/>
                <w:szCs w:val="21"/>
                <w:vertAlign w:val="subscript"/>
                <w:lang w:val="es-ES_tradnl"/>
                <w:rPrChange w:id="562" w:author="Peral, Fernando" w:date="2017-06-06T08:56:00Z">
                  <w:rPr>
                    <w:sz w:val="20"/>
                    <w:szCs w:val="21"/>
                    <w:vertAlign w:val="subscript"/>
                    <w:lang w:val="es-ES"/>
                  </w:rPr>
                </w:rPrChange>
              </w:rPr>
              <w:t>1</w:t>
            </w:r>
            <w:r w:rsidRPr="003E5652">
              <w:rPr>
                <w:sz w:val="20"/>
                <w:szCs w:val="21"/>
                <w:lang w:val="es-ES_tradnl"/>
                <w:rPrChange w:id="563" w:author="Peral, Fernando" w:date="2017-06-06T08:56:00Z">
                  <w:rPr>
                    <w:sz w:val="20"/>
                    <w:szCs w:val="21"/>
                    <w:lang w:val="es-ES"/>
                  </w:rPr>
                </w:rPrChange>
              </w:rPr>
              <w:t xml:space="preserve"> 1</w:t>
            </w:r>
            <w:r w:rsidRPr="003E5652">
              <w:rPr>
                <w:sz w:val="20"/>
                <w:szCs w:val="21"/>
                <w:lang w:val="es-ES_tradnl"/>
                <w:rPrChange w:id="564" w:author="Peral, Fernando" w:date="2017-06-06T08:56:00Z">
                  <w:rPr>
                    <w:sz w:val="20"/>
                    <w:szCs w:val="21"/>
                    <w:lang w:val="es-ES"/>
                  </w:rPr>
                </w:rPrChange>
              </w:rPr>
              <w:br/>
              <w:t>aud</w:t>
            </w:r>
            <w:r w:rsidRPr="003E5652">
              <w:rPr>
                <w:sz w:val="20"/>
                <w:szCs w:val="21"/>
                <w:vertAlign w:val="subscript"/>
                <w:lang w:val="es-ES_tradnl"/>
                <w:rPrChange w:id="565" w:author="Peral, Fernando" w:date="2017-06-06T08:56:00Z">
                  <w:rPr>
                    <w:sz w:val="20"/>
                    <w:szCs w:val="21"/>
                    <w:vertAlign w:val="subscript"/>
                    <w:lang w:val="es-ES"/>
                  </w:rPr>
                </w:rPrChange>
              </w:rPr>
              <w:t>1</w:t>
            </w:r>
            <w:r w:rsidRPr="003E5652">
              <w:rPr>
                <w:sz w:val="20"/>
                <w:szCs w:val="21"/>
                <w:lang w:val="es-ES_tradnl"/>
                <w:rPrChange w:id="566" w:author="Peral, Fernando" w:date="2017-06-06T08:56:00Z">
                  <w:rPr>
                    <w:sz w:val="20"/>
                    <w:szCs w:val="21"/>
                    <w:lang w:val="es-ES"/>
                  </w:rPr>
                </w:rPrChange>
              </w:rPr>
              <w:t xml:space="preserve"> 0 (LSB)</w:t>
            </w:r>
            <w:r w:rsidRPr="003E5652">
              <w:rPr>
                <w:sz w:val="20"/>
                <w:szCs w:val="21"/>
                <w:lang w:val="es-ES_tradnl"/>
                <w:rPrChange w:id="567" w:author="Peral, Fernando" w:date="2017-06-06T08:56:00Z">
                  <w:rPr>
                    <w:sz w:val="20"/>
                    <w:szCs w:val="21"/>
                    <w:lang w:val="es-ES"/>
                  </w:rPr>
                </w:rPrChange>
              </w:rPr>
              <w:br/>
              <w:t>Z</w:t>
            </w:r>
            <w:r w:rsidRPr="003E5652">
              <w:rPr>
                <w:sz w:val="20"/>
                <w:szCs w:val="21"/>
                <w:lang w:val="es-ES_tradnl"/>
                <w:rPrChange w:id="568" w:author="Peral, Fernando" w:date="2017-06-06T08:56:00Z">
                  <w:rPr>
                    <w:sz w:val="20"/>
                    <w:szCs w:val="21"/>
                    <w:lang w:val="es-ES"/>
                  </w:rPr>
                </w:rPrChange>
              </w:rPr>
              <w:br/>
              <w:t>0</w:t>
            </w:r>
            <w:r w:rsidRPr="003E5652">
              <w:rPr>
                <w:sz w:val="20"/>
                <w:szCs w:val="21"/>
                <w:lang w:val="es-ES_tradnl"/>
                <w:rPrChange w:id="569" w:author="Peral, Fernando" w:date="2017-06-06T08:56:00Z">
                  <w:rPr>
                    <w:sz w:val="20"/>
                    <w:szCs w:val="21"/>
                    <w:lang w:val="es-ES"/>
                  </w:rPr>
                </w:rPrChange>
              </w:rPr>
              <w:br/>
              <w:t>0</w:t>
            </w:r>
            <w:r w:rsidRPr="003E5652">
              <w:rPr>
                <w:sz w:val="20"/>
                <w:szCs w:val="21"/>
                <w:lang w:val="es-ES_tradnl"/>
                <w:rPrChange w:id="570" w:author="Peral, Fernando" w:date="2017-06-06T08:56:00Z">
                  <w:rPr>
                    <w:sz w:val="20"/>
                    <w:szCs w:val="21"/>
                    <w:lang w:val="es-ES"/>
                  </w:rPr>
                </w:rPrChange>
              </w:rPr>
              <w:br/>
              <w:t>0</w:t>
            </w: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486D73">
              <w:rPr>
                <w:sz w:val="20"/>
                <w:szCs w:val="21"/>
                <w:vertAlign w:val="superscript"/>
                <w:lang w:val="en-US"/>
              </w:rPr>
              <w:t>(1)</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11</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10</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9</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8</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7</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6</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5</w:t>
            </w:r>
            <w:r w:rsidRPr="00486D73">
              <w:rPr>
                <w:sz w:val="20"/>
                <w:szCs w:val="21"/>
                <w:lang w:val="en-US"/>
              </w:rPr>
              <w:br/>
              <w:t>aud</w:t>
            </w:r>
            <w:r w:rsidRPr="00486D73">
              <w:rPr>
                <w:sz w:val="20"/>
                <w:szCs w:val="21"/>
                <w:vertAlign w:val="subscript"/>
                <w:lang w:val="en-US"/>
              </w:rPr>
              <w:t>1</w:t>
            </w:r>
            <w:r w:rsidRPr="00486D73">
              <w:rPr>
                <w:sz w:val="20"/>
                <w:szCs w:val="21"/>
                <w:lang w:val="en-US"/>
              </w:rPr>
              <w:t xml:space="preserve"> 4</w:t>
            </w: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881C4F">
              <w:rPr>
                <w:sz w:val="20"/>
                <w:szCs w:val="21"/>
                <w:vertAlign w:val="superscript"/>
                <w:lang w:val="en-US"/>
              </w:rPr>
              <w:t>(1)</w:t>
            </w:r>
            <w:r w:rsidRPr="00486D73">
              <w:rPr>
                <w:sz w:val="20"/>
                <w:szCs w:val="21"/>
                <w:lang w:val="en-US"/>
              </w:rPr>
              <w:br/>
              <w:t>aud1 19</w:t>
            </w:r>
            <w:r w:rsidRPr="00486D73">
              <w:rPr>
                <w:sz w:val="20"/>
                <w:szCs w:val="21"/>
                <w:lang w:val="en-US"/>
              </w:rPr>
              <w:br/>
              <w:t>aud1 18</w:t>
            </w:r>
            <w:r w:rsidRPr="00486D73">
              <w:rPr>
                <w:sz w:val="20"/>
                <w:szCs w:val="21"/>
                <w:lang w:val="en-US"/>
              </w:rPr>
              <w:br/>
              <w:t>aud1 17</w:t>
            </w:r>
            <w:r w:rsidRPr="00486D73">
              <w:rPr>
                <w:sz w:val="20"/>
                <w:szCs w:val="21"/>
                <w:lang w:val="en-US"/>
              </w:rPr>
              <w:br/>
              <w:t>aud1 16</w:t>
            </w:r>
            <w:r w:rsidRPr="00486D73">
              <w:rPr>
                <w:sz w:val="20"/>
                <w:szCs w:val="21"/>
                <w:lang w:val="en-US"/>
              </w:rPr>
              <w:br/>
              <w:t>aud1 15</w:t>
            </w:r>
            <w:r w:rsidRPr="00486D73">
              <w:rPr>
                <w:sz w:val="20"/>
                <w:szCs w:val="21"/>
                <w:lang w:val="en-US"/>
              </w:rPr>
              <w:br/>
              <w:t>aud1 14</w:t>
            </w:r>
            <w:r w:rsidRPr="00486D73">
              <w:rPr>
                <w:sz w:val="20"/>
                <w:szCs w:val="21"/>
                <w:lang w:val="en-US"/>
              </w:rPr>
              <w:br/>
              <w:t>aud1 13</w:t>
            </w:r>
            <w:r w:rsidRPr="00486D73">
              <w:rPr>
                <w:sz w:val="20"/>
                <w:szCs w:val="21"/>
                <w:lang w:val="en-US"/>
              </w:rPr>
              <w:br/>
              <w:t>aud1 12</w:t>
            </w:r>
          </w:p>
        </w:tc>
        <w:tc>
          <w:tcPr>
            <w:tcW w:w="1701" w:type="dxa"/>
          </w:tcPr>
          <w:p w:rsidR="00760E9F" w:rsidRPr="003E5652" w:rsidRDefault="00760E9F" w:rsidP="00096F9E">
            <w:pPr>
              <w:pStyle w:val="Tabletext"/>
              <w:jc w:val="left"/>
              <w:rPr>
                <w:sz w:val="20"/>
                <w:szCs w:val="21"/>
                <w:lang w:val="es-ES_tradnl"/>
                <w:rPrChange w:id="571" w:author="Peral, Fernando" w:date="2017-06-06T08:56:00Z">
                  <w:rPr>
                    <w:sz w:val="20"/>
                    <w:szCs w:val="21"/>
                    <w:lang w:val="es-ES"/>
                  </w:rPr>
                </w:rPrChange>
              </w:rPr>
            </w:pPr>
            <w:r w:rsidRPr="003E5652">
              <w:rPr>
                <w:sz w:val="20"/>
                <w:szCs w:val="21"/>
                <w:lang w:val="es-ES_tradnl"/>
                <w:rPrChange w:id="572" w:author="Peral, Fernando" w:date="2017-06-06T08:56:00Z">
                  <w:rPr>
                    <w:sz w:val="20"/>
                    <w:szCs w:val="21"/>
                    <w:lang w:val="es-ES"/>
                  </w:rPr>
                </w:rPrChange>
              </w:rPr>
              <w:t>No b8</w:t>
            </w:r>
            <w:r w:rsidRPr="003E5652">
              <w:rPr>
                <w:sz w:val="20"/>
                <w:szCs w:val="21"/>
                <w:lang w:val="es-ES_tradnl"/>
                <w:rPrChange w:id="573" w:author="Peral, Fernando" w:date="2017-06-06T08:56:00Z">
                  <w:rPr>
                    <w:sz w:val="20"/>
                    <w:szCs w:val="21"/>
                    <w:lang w:val="es-ES"/>
                  </w:rPr>
                </w:rPrChange>
              </w:rPr>
              <w:br/>
              <w:t>Paridad par</w:t>
            </w:r>
            <w:r w:rsidRPr="003E5652">
              <w:rPr>
                <w:sz w:val="20"/>
                <w:szCs w:val="21"/>
                <w:vertAlign w:val="superscript"/>
                <w:lang w:val="es-ES_tradnl"/>
                <w:rPrChange w:id="574" w:author="Peral, Fernando" w:date="2017-06-06T08:56:00Z">
                  <w:rPr>
                    <w:sz w:val="20"/>
                    <w:szCs w:val="21"/>
                    <w:vertAlign w:val="superscript"/>
                    <w:lang w:val="es-ES"/>
                  </w:rPr>
                </w:rPrChange>
              </w:rPr>
              <w:t>(1)</w:t>
            </w:r>
            <w:r w:rsidRPr="003E5652">
              <w:rPr>
                <w:sz w:val="20"/>
                <w:szCs w:val="21"/>
                <w:lang w:val="es-ES_tradnl"/>
                <w:rPrChange w:id="575" w:author="Peral, Fernando" w:date="2017-06-06T08:56:00Z">
                  <w:rPr>
                    <w:sz w:val="20"/>
                    <w:szCs w:val="21"/>
                    <w:lang w:val="es-ES"/>
                  </w:rPr>
                </w:rPrChange>
              </w:rPr>
              <w:br/>
              <w:t>P</w:t>
            </w:r>
            <w:r w:rsidRPr="003E5652">
              <w:rPr>
                <w:sz w:val="20"/>
                <w:szCs w:val="21"/>
                <w:vertAlign w:val="subscript"/>
                <w:lang w:val="es-ES_tradnl"/>
                <w:rPrChange w:id="576" w:author="Peral, Fernando" w:date="2017-06-06T08:56:00Z">
                  <w:rPr>
                    <w:sz w:val="20"/>
                    <w:szCs w:val="21"/>
                    <w:vertAlign w:val="subscript"/>
                    <w:lang w:val="es-ES"/>
                  </w:rPr>
                </w:rPrChange>
              </w:rPr>
              <w:t>1</w:t>
            </w:r>
            <w:r w:rsidRPr="003E5652">
              <w:rPr>
                <w:sz w:val="20"/>
                <w:szCs w:val="21"/>
                <w:lang w:val="es-ES_tradnl"/>
                <w:rPrChange w:id="577" w:author="Peral, Fernando" w:date="2017-06-06T08:56:00Z">
                  <w:rPr>
                    <w:sz w:val="20"/>
                    <w:szCs w:val="21"/>
                    <w:lang w:val="es-ES"/>
                  </w:rPr>
                </w:rPrChange>
              </w:rPr>
              <w:br/>
              <w:t>C</w:t>
            </w:r>
            <w:r w:rsidRPr="003E5652">
              <w:rPr>
                <w:sz w:val="20"/>
                <w:szCs w:val="21"/>
                <w:vertAlign w:val="subscript"/>
                <w:lang w:val="es-ES_tradnl"/>
                <w:rPrChange w:id="578" w:author="Peral, Fernando" w:date="2017-06-06T08:56:00Z">
                  <w:rPr>
                    <w:sz w:val="20"/>
                    <w:szCs w:val="21"/>
                    <w:vertAlign w:val="subscript"/>
                    <w:lang w:val="es-ES"/>
                  </w:rPr>
                </w:rPrChange>
              </w:rPr>
              <w:t>1</w:t>
            </w:r>
            <w:r w:rsidRPr="003E5652">
              <w:rPr>
                <w:sz w:val="20"/>
                <w:szCs w:val="21"/>
                <w:lang w:val="es-ES_tradnl"/>
                <w:rPrChange w:id="579" w:author="Peral, Fernando" w:date="2017-06-06T08:56:00Z">
                  <w:rPr>
                    <w:sz w:val="20"/>
                    <w:szCs w:val="21"/>
                    <w:lang w:val="es-ES"/>
                  </w:rPr>
                </w:rPrChange>
              </w:rPr>
              <w:br/>
              <w:t>U</w:t>
            </w:r>
            <w:r w:rsidRPr="003E5652">
              <w:rPr>
                <w:sz w:val="20"/>
                <w:szCs w:val="21"/>
                <w:vertAlign w:val="subscript"/>
                <w:lang w:val="es-ES_tradnl"/>
                <w:rPrChange w:id="580" w:author="Peral, Fernando" w:date="2017-06-06T08:56:00Z">
                  <w:rPr>
                    <w:sz w:val="20"/>
                    <w:szCs w:val="21"/>
                    <w:vertAlign w:val="subscript"/>
                    <w:lang w:val="es-ES"/>
                  </w:rPr>
                </w:rPrChange>
              </w:rPr>
              <w:t>1</w:t>
            </w:r>
            <w:r w:rsidRPr="003E5652">
              <w:rPr>
                <w:sz w:val="20"/>
                <w:szCs w:val="21"/>
                <w:lang w:val="es-ES_tradnl"/>
                <w:rPrChange w:id="581" w:author="Peral, Fernando" w:date="2017-06-06T08:56:00Z">
                  <w:rPr>
                    <w:sz w:val="20"/>
                    <w:szCs w:val="21"/>
                    <w:lang w:val="es-ES"/>
                  </w:rPr>
                </w:rPrChange>
              </w:rPr>
              <w:br/>
              <w:t>V</w:t>
            </w:r>
            <w:r w:rsidRPr="003E5652">
              <w:rPr>
                <w:sz w:val="20"/>
                <w:szCs w:val="21"/>
                <w:vertAlign w:val="subscript"/>
                <w:lang w:val="es-ES_tradnl"/>
                <w:rPrChange w:id="582" w:author="Peral, Fernando" w:date="2017-06-06T08:56:00Z">
                  <w:rPr>
                    <w:sz w:val="20"/>
                    <w:szCs w:val="21"/>
                    <w:vertAlign w:val="subscript"/>
                    <w:lang w:val="es-ES"/>
                  </w:rPr>
                </w:rPrChange>
              </w:rPr>
              <w:t>1</w:t>
            </w:r>
            <w:r w:rsidRPr="003E5652">
              <w:rPr>
                <w:sz w:val="20"/>
                <w:szCs w:val="21"/>
                <w:lang w:val="es-ES_tradnl"/>
                <w:rPrChange w:id="583" w:author="Peral, Fernando" w:date="2017-06-06T08:56:00Z">
                  <w:rPr>
                    <w:sz w:val="20"/>
                    <w:szCs w:val="21"/>
                    <w:lang w:val="es-ES"/>
                  </w:rPr>
                </w:rPrChange>
              </w:rPr>
              <w:br/>
              <w:t>aud</w:t>
            </w:r>
            <w:r w:rsidRPr="003E5652">
              <w:rPr>
                <w:sz w:val="20"/>
                <w:szCs w:val="21"/>
                <w:vertAlign w:val="subscript"/>
                <w:lang w:val="es-ES_tradnl"/>
                <w:rPrChange w:id="584" w:author="Peral, Fernando" w:date="2017-06-06T08:56:00Z">
                  <w:rPr>
                    <w:sz w:val="20"/>
                    <w:szCs w:val="21"/>
                    <w:vertAlign w:val="subscript"/>
                    <w:lang w:val="es-ES"/>
                  </w:rPr>
                </w:rPrChange>
              </w:rPr>
              <w:t>1</w:t>
            </w:r>
            <w:r w:rsidRPr="003E5652">
              <w:rPr>
                <w:sz w:val="20"/>
                <w:szCs w:val="21"/>
                <w:lang w:val="es-ES_tradnl"/>
                <w:rPrChange w:id="585" w:author="Peral, Fernando" w:date="2017-06-06T08:56:00Z">
                  <w:rPr>
                    <w:sz w:val="20"/>
                    <w:szCs w:val="21"/>
                    <w:lang w:val="es-ES"/>
                  </w:rPr>
                </w:rPrChange>
              </w:rPr>
              <w:t xml:space="preserve"> 23 (MSB)</w:t>
            </w:r>
            <w:r w:rsidRPr="003E5652">
              <w:rPr>
                <w:sz w:val="20"/>
                <w:szCs w:val="21"/>
                <w:lang w:val="es-ES_tradnl"/>
                <w:rPrChange w:id="586" w:author="Peral, Fernando" w:date="2017-06-06T08:56:00Z">
                  <w:rPr>
                    <w:sz w:val="20"/>
                    <w:szCs w:val="21"/>
                    <w:lang w:val="es-ES"/>
                  </w:rPr>
                </w:rPrChange>
              </w:rPr>
              <w:br/>
              <w:t>aud</w:t>
            </w:r>
            <w:r w:rsidRPr="003E5652">
              <w:rPr>
                <w:sz w:val="20"/>
                <w:szCs w:val="21"/>
                <w:vertAlign w:val="subscript"/>
                <w:lang w:val="es-ES_tradnl"/>
                <w:rPrChange w:id="587" w:author="Peral, Fernando" w:date="2017-06-06T08:56:00Z">
                  <w:rPr>
                    <w:sz w:val="20"/>
                    <w:szCs w:val="21"/>
                    <w:vertAlign w:val="subscript"/>
                    <w:lang w:val="es-ES"/>
                  </w:rPr>
                </w:rPrChange>
              </w:rPr>
              <w:t>1</w:t>
            </w:r>
            <w:r w:rsidRPr="003E5652">
              <w:rPr>
                <w:sz w:val="20"/>
                <w:szCs w:val="21"/>
                <w:lang w:val="es-ES_tradnl"/>
                <w:rPrChange w:id="588" w:author="Peral, Fernando" w:date="2017-06-06T08:56:00Z">
                  <w:rPr>
                    <w:sz w:val="20"/>
                    <w:szCs w:val="21"/>
                    <w:lang w:val="es-ES"/>
                  </w:rPr>
                </w:rPrChange>
              </w:rPr>
              <w:t xml:space="preserve"> 22</w:t>
            </w:r>
            <w:r w:rsidRPr="003E5652">
              <w:rPr>
                <w:sz w:val="20"/>
                <w:szCs w:val="21"/>
                <w:lang w:val="es-ES_tradnl"/>
                <w:rPrChange w:id="589" w:author="Peral, Fernando" w:date="2017-06-06T08:56:00Z">
                  <w:rPr>
                    <w:sz w:val="20"/>
                    <w:szCs w:val="21"/>
                    <w:lang w:val="es-ES"/>
                  </w:rPr>
                </w:rPrChange>
              </w:rPr>
              <w:br/>
              <w:t>aud</w:t>
            </w:r>
            <w:r w:rsidRPr="003E5652">
              <w:rPr>
                <w:sz w:val="20"/>
                <w:szCs w:val="21"/>
                <w:vertAlign w:val="subscript"/>
                <w:lang w:val="es-ES_tradnl"/>
                <w:rPrChange w:id="590" w:author="Peral, Fernando" w:date="2017-06-06T08:56:00Z">
                  <w:rPr>
                    <w:sz w:val="20"/>
                    <w:szCs w:val="21"/>
                    <w:vertAlign w:val="subscript"/>
                    <w:lang w:val="es-ES"/>
                  </w:rPr>
                </w:rPrChange>
              </w:rPr>
              <w:t>1</w:t>
            </w:r>
            <w:r w:rsidRPr="003E5652">
              <w:rPr>
                <w:sz w:val="20"/>
                <w:szCs w:val="21"/>
                <w:lang w:val="es-ES_tradnl"/>
                <w:rPrChange w:id="591" w:author="Peral, Fernando" w:date="2017-06-06T08:56:00Z">
                  <w:rPr>
                    <w:sz w:val="20"/>
                    <w:szCs w:val="21"/>
                    <w:lang w:val="es-ES"/>
                  </w:rPr>
                </w:rPrChange>
              </w:rPr>
              <w:t xml:space="preserve"> 21</w:t>
            </w:r>
            <w:r w:rsidRPr="003E5652">
              <w:rPr>
                <w:sz w:val="20"/>
                <w:szCs w:val="21"/>
                <w:lang w:val="es-ES_tradnl"/>
                <w:rPrChange w:id="592" w:author="Peral, Fernando" w:date="2017-06-06T08:56:00Z">
                  <w:rPr>
                    <w:sz w:val="20"/>
                    <w:szCs w:val="21"/>
                    <w:lang w:val="es-ES"/>
                  </w:rPr>
                </w:rPrChange>
              </w:rPr>
              <w:br/>
              <w:t>aud</w:t>
            </w:r>
            <w:r w:rsidRPr="003E5652">
              <w:rPr>
                <w:sz w:val="20"/>
                <w:szCs w:val="21"/>
                <w:vertAlign w:val="subscript"/>
                <w:lang w:val="es-ES_tradnl"/>
                <w:rPrChange w:id="593" w:author="Peral, Fernando" w:date="2017-06-06T08:56:00Z">
                  <w:rPr>
                    <w:sz w:val="20"/>
                    <w:szCs w:val="21"/>
                    <w:vertAlign w:val="subscript"/>
                    <w:lang w:val="es-ES"/>
                  </w:rPr>
                </w:rPrChange>
              </w:rPr>
              <w:t>1</w:t>
            </w:r>
            <w:r w:rsidRPr="003E5652">
              <w:rPr>
                <w:sz w:val="20"/>
                <w:szCs w:val="21"/>
                <w:lang w:val="es-ES_tradnl"/>
                <w:rPrChange w:id="594" w:author="Peral, Fernando" w:date="2017-06-06T08:56:00Z">
                  <w:rPr>
                    <w:sz w:val="20"/>
                    <w:szCs w:val="21"/>
                    <w:lang w:val="es-ES"/>
                  </w:rPr>
                </w:rPrChange>
              </w:rPr>
              <w:t xml:space="preserve"> 20</w:t>
            </w:r>
          </w:p>
        </w:tc>
      </w:tr>
      <w:tr w:rsidR="00760E9F" w:rsidRPr="008844CA" w:rsidTr="00096F9E">
        <w:trPr>
          <w:jc w:val="center"/>
        </w:trPr>
        <w:tc>
          <w:tcPr>
            <w:tcW w:w="1134" w:type="dxa"/>
            <w:vMerge w:val="restart"/>
            <w:vAlign w:val="center"/>
          </w:tcPr>
          <w:p w:rsidR="00760E9F" w:rsidRPr="008844CA" w:rsidRDefault="00760E9F" w:rsidP="00096F9E">
            <w:pPr>
              <w:pStyle w:val="Tabletext"/>
              <w:keepNext/>
              <w:keepLines/>
              <w:jc w:val="center"/>
              <w:rPr>
                <w:sz w:val="20"/>
                <w:szCs w:val="21"/>
                <w:lang w:val="es-ES_tradnl"/>
                <w:rPrChange w:id="595" w:author="Peral, Fernando" w:date="2017-06-06T08:56:00Z">
                  <w:rPr>
                    <w:sz w:val="20"/>
                    <w:szCs w:val="21"/>
                    <w:lang w:val="es-ES"/>
                  </w:rPr>
                </w:rPrChange>
              </w:rPr>
            </w:pPr>
            <w:r w:rsidRPr="001908C8">
              <w:rPr>
                <w:b/>
                <w:bCs/>
                <w:sz w:val="20"/>
                <w:szCs w:val="21"/>
                <w:lang w:val="es-ES_tradnl"/>
                <w:rPrChange w:id="596" w:author="Peral, Fernando" w:date="2017-06-06T08:56:00Z">
                  <w:rPr>
                    <w:sz w:val="20"/>
                    <w:szCs w:val="21"/>
                    <w:lang w:val="es-ES"/>
                  </w:rPr>
                </w:rPrChange>
              </w:rPr>
              <w:t>CH2</w:t>
            </w:r>
          </w:p>
        </w:tc>
        <w:tc>
          <w:tcPr>
            <w:tcW w:w="1701" w:type="dxa"/>
          </w:tcPr>
          <w:p w:rsidR="00760E9F" w:rsidRPr="003E5652" w:rsidRDefault="00760E9F" w:rsidP="00096F9E">
            <w:pPr>
              <w:pStyle w:val="Tabletext"/>
              <w:jc w:val="center"/>
              <w:rPr>
                <w:b/>
                <w:bCs/>
                <w:sz w:val="20"/>
                <w:szCs w:val="21"/>
                <w:lang w:val="es-ES_tradnl"/>
                <w:rPrChange w:id="597" w:author="Peral, Fernando" w:date="2017-06-06T08:56:00Z">
                  <w:rPr>
                    <w:sz w:val="20"/>
                    <w:szCs w:val="21"/>
                    <w:lang w:val="es-ES"/>
                  </w:rPr>
                </w:rPrChange>
              </w:rPr>
            </w:pPr>
            <w:r w:rsidRPr="003E5652">
              <w:rPr>
                <w:b/>
                <w:bCs/>
                <w:sz w:val="20"/>
                <w:szCs w:val="21"/>
                <w:lang w:val="es-ES_tradnl"/>
                <w:rPrChange w:id="598" w:author="Peral, Fernando" w:date="2017-06-06T08:56:00Z">
                  <w:rPr>
                    <w:sz w:val="20"/>
                    <w:szCs w:val="21"/>
                    <w:lang w:val="es-ES"/>
                  </w:rPr>
                </w:rPrChange>
              </w:rPr>
              <w:t>Número de bit</w:t>
            </w:r>
          </w:p>
        </w:tc>
        <w:tc>
          <w:tcPr>
            <w:tcW w:w="1701" w:type="dxa"/>
          </w:tcPr>
          <w:p w:rsidR="00760E9F" w:rsidRPr="003E5652" w:rsidRDefault="00760E9F" w:rsidP="00096F9E">
            <w:pPr>
              <w:pStyle w:val="Tabletext"/>
              <w:jc w:val="center"/>
              <w:rPr>
                <w:b/>
                <w:bCs/>
                <w:sz w:val="20"/>
                <w:szCs w:val="21"/>
                <w:lang w:val="es-ES_tradnl"/>
                <w:rPrChange w:id="599" w:author="Peral, Fernando" w:date="2017-06-06T08:56:00Z">
                  <w:rPr>
                    <w:sz w:val="20"/>
                    <w:szCs w:val="21"/>
                    <w:lang w:val="es-ES"/>
                  </w:rPr>
                </w:rPrChange>
              </w:rPr>
            </w:pPr>
            <w:r w:rsidRPr="003E5652">
              <w:rPr>
                <w:b/>
                <w:bCs/>
                <w:sz w:val="20"/>
                <w:szCs w:val="21"/>
                <w:lang w:val="es-ES_tradnl"/>
                <w:rPrChange w:id="600" w:author="Peral, Fernando" w:date="2017-06-06T08:56:00Z">
                  <w:rPr>
                    <w:sz w:val="20"/>
                    <w:szCs w:val="21"/>
                    <w:lang w:val="es-ES"/>
                  </w:rPr>
                </w:rPrChange>
              </w:rPr>
              <w:t>UDW6</w:t>
            </w:r>
          </w:p>
        </w:tc>
        <w:tc>
          <w:tcPr>
            <w:tcW w:w="1701" w:type="dxa"/>
          </w:tcPr>
          <w:p w:rsidR="00760E9F" w:rsidRPr="003E5652" w:rsidRDefault="00760E9F" w:rsidP="00096F9E">
            <w:pPr>
              <w:pStyle w:val="Tabletext"/>
              <w:jc w:val="center"/>
              <w:rPr>
                <w:b/>
                <w:bCs/>
                <w:sz w:val="20"/>
                <w:szCs w:val="21"/>
                <w:lang w:val="es-ES_tradnl"/>
                <w:rPrChange w:id="601" w:author="Peral, Fernando" w:date="2017-06-06T08:56:00Z">
                  <w:rPr>
                    <w:sz w:val="20"/>
                    <w:szCs w:val="21"/>
                    <w:lang w:val="es-ES"/>
                  </w:rPr>
                </w:rPrChange>
              </w:rPr>
            </w:pPr>
            <w:r w:rsidRPr="003E5652">
              <w:rPr>
                <w:b/>
                <w:bCs/>
                <w:sz w:val="20"/>
                <w:szCs w:val="21"/>
                <w:lang w:val="es-ES_tradnl"/>
                <w:rPrChange w:id="602" w:author="Peral, Fernando" w:date="2017-06-06T08:56:00Z">
                  <w:rPr>
                    <w:sz w:val="20"/>
                    <w:szCs w:val="21"/>
                    <w:lang w:val="es-ES"/>
                  </w:rPr>
                </w:rPrChange>
              </w:rPr>
              <w:t>UDW7</w:t>
            </w:r>
          </w:p>
        </w:tc>
        <w:tc>
          <w:tcPr>
            <w:tcW w:w="1701" w:type="dxa"/>
          </w:tcPr>
          <w:p w:rsidR="00760E9F" w:rsidRPr="003E5652" w:rsidRDefault="00760E9F" w:rsidP="00096F9E">
            <w:pPr>
              <w:pStyle w:val="Tabletext"/>
              <w:jc w:val="center"/>
              <w:rPr>
                <w:b/>
                <w:bCs/>
                <w:sz w:val="20"/>
                <w:szCs w:val="21"/>
                <w:lang w:val="es-ES_tradnl"/>
                <w:rPrChange w:id="603" w:author="Peral, Fernando" w:date="2017-06-06T08:56:00Z">
                  <w:rPr>
                    <w:sz w:val="20"/>
                    <w:szCs w:val="21"/>
                    <w:lang w:val="es-ES"/>
                  </w:rPr>
                </w:rPrChange>
              </w:rPr>
            </w:pPr>
            <w:r w:rsidRPr="003E5652">
              <w:rPr>
                <w:b/>
                <w:bCs/>
                <w:sz w:val="20"/>
                <w:szCs w:val="21"/>
                <w:lang w:val="es-ES_tradnl"/>
                <w:rPrChange w:id="604" w:author="Peral, Fernando" w:date="2017-06-06T08:56:00Z">
                  <w:rPr>
                    <w:sz w:val="20"/>
                    <w:szCs w:val="21"/>
                    <w:lang w:val="es-ES"/>
                  </w:rPr>
                </w:rPrChange>
              </w:rPr>
              <w:t>UDW8</w:t>
            </w:r>
          </w:p>
        </w:tc>
        <w:tc>
          <w:tcPr>
            <w:tcW w:w="1701" w:type="dxa"/>
          </w:tcPr>
          <w:p w:rsidR="00760E9F" w:rsidRPr="003E5652" w:rsidRDefault="00760E9F" w:rsidP="00096F9E">
            <w:pPr>
              <w:pStyle w:val="Tabletext"/>
              <w:jc w:val="center"/>
              <w:rPr>
                <w:b/>
                <w:bCs/>
                <w:sz w:val="20"/>
                <w:szCs w:val="21"/>
                <w:lang w:val="es-ES_tradnl"/>
                <w:rPrChange w:id="605" w:author="Peral, Fernando" w:date="2017-06-06T08:56:00Z">
                  <w:rPr>
                    <w:sz w:val="20"/>
                    <w:szCs w:val="21"/>
                    <w:lang w:val="es-ES"/>
                  </w:rPr>
                </w:rPrChange>
              </w:rPr>
            </w:pPr>
            <w:r w:rsidRPr="003E5652">
              <w:rPr>
                <w:b/>
                <w:bCs/>
                <w:sz w:val="20"/>
                <w:szCs w:val="21"/>
                <w:lang w:val="es-ES_tradnl"/>
                <w:rPrChange w:id="606" w:author="Peral, Fernando" w:date="2017-06-06T08:56:00Z">
                  <w:rPr>
                    <w:sz w:val="20"/>
                    <w:szCs w:val="21"/>
                    <w:lang w:val="es-ES"/>
                  </w:rPr>
                </w:rPrChange>
              </w:rPr>
              <w:t>UDW9</w:t>
            </w:r>
          </w:p>
        </w:tc>
      </w:tr>
      <w:tr w:rsidR="00760E9F" w:rsidRPr="00E64FFF" w:rsidTr="00096F9E">
        <w:trPr>
          <w:jc w:val="center"/>
        </w:trPr>
        <w:tc>
          <w:tcPr>
            <w:tcW w:w="1134" w:type="dxa"/>
            <w:vMerge/>
          </w:tcPr>
          <w:p w:rsidR="00760E9F" w:rsidRPr="008844CA" w:rsidRDefault="00760E9F" w:rsidP="00096F9E">
            <w:pPr>
              <w:pStyle w:val="Tabletext"/>
              <w:jc w:val="center"/>
              <w:rPr>
                <w:sz w:val="20"/>
                <w:szCs w:val="21"/>
                <w:lang w:val="es-ES_tradnl"/>
                <w:rPrChange w:id="607" w:author="Peral, Fernando" w:date="2017-06-06T08:56:00Z">
                  <w:rPr>
                    <w:sz w:val="20"/>
                    <w:szCs w:val="21"/>
                    <w:lang w:val="es-ES"/>
                  </w:rPr>
                </w:rPrChange>
              </w:rPr>
            </w:pP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b9 (MSB)</w:t>
            </w:r>
            <w:r w:rsidRPr="00486D73">
              <w:rPr>
                <w:sz w:val="20"/>
                <w:szCs w:val="21"/>
                <w:lang w:val="en-US"/>
              </w:rPr>
              <w:br/>
              <w:t>b8</w:t>
            </w:r>
            <w:r w:rsidRPr="00486D73">
              <w:rPr>
                <w:sz w:val="20"/>
                <w:szCs w:val="21"/>
                <w:lang w:val="en-US"/>
              </w:rPr>
              <w:br/>
              <w:t>b7</w:t>
            </w:r>
            <w:r w:rsidRPr="00486D73">
              <w:rPr>
                <w:sz w:val="20"/>
                <w:szCs w:val="21"/>
                <w:lang w:val="en-US"/>
              </w:rPr>
              <w:br/>
              <w:t>b6</w:t>
            </w:r>
            <w:r w:rsidRPr="00486D73">
              <w:rPr>
                <w:sz w:val="20"/>
                <w:szCs w:val="21"/>
                <w:lang w:val="en-US"/>
              </w:rPr>
              <w:br/>
              <w:t>b5</w:t>
            </w:r>
            <w:r w:rsidRPr="00486D73">
              <w:rPr>
                <w:sz w:val="20"/>
                <w:szCs w:val="21"/>
                <w:lang w:val="en-US"/>
              </w:rPr>
              <w:br/>
              <w:t>b4</w:t>
            </w:r>
            <w:r w:rsidRPr="00486D73">
              <w:rPr>
                <w:sz w:val="20"/>
                <w:szCs w:val="21"/>
                <w:lang w:val="en-US"/>
              </w:rPr>
              <w:br/>
              <w:t>b3</w:t>
            </w:r>
            <w:r w:rsidRPr="00486D73">
              <w:rPr>
                <w:sz w:val="20"/>
                <w:szCs w:val="21"/>
                <w:lang w:val="en-US"/>
              </w:rPr>
              <w:br/>
              <w:t>b2</w:t>
            </w:r>
            <w:r w:rsidRPr="00486D73">
              <w:rPr>
                <w:sz w:val="20"/>
                <w:szCs w:val="21"/>
                <w:lang w:val="en-US"/>
              </w:rPr>
              <w:br/>
              <w:t>b1</w:t>
            </w:r>
            <w:r w:rsidRPr="00486D73">
              <w:rPr>
                <w:sz w:val="20"/>
                <w:szCs w:val="21"/>
                <w:lang w:val="en-US"/>
              </w:rPr>
              <w:br/>
              <w:t>b0 (LSB)</w:t>
            </w:r>
          </w:p>
        </w:tc>
        <w:tc>
          <w:tcPr>
            <w:tcW w:w="1701" w:type="dxa"/>
          </w:tcPr>
          <w:p w:rsidR="00760E9F" w:rsidRPr="003E5652" w:rsidRDefault="00760E9F" w:rsidP="00096F9E">
            <w:pPr>
              <w:pStyle w:val="Tabletext"/>
              <w:jc w:val="left"/>
              <w:rPr>
                <w:sz w:val="20"/>
                <w:szCs w:val="21"/>
                <w:lang w:val="es-ES_tradnl"/>
                <w:rPrChange w:id="608" w:author="Peral, Fernando" w:date="2017-06-06T08:56:00Z">
                  <w:rPr>
                    <w:sz w:val="20"/>
                    <w:szCs w:val="21"/>
                    <w:lang w:val="es-ES"/>
                  </w:rPr>
                </w:rPrChange>
              </w:rPr>
            </w:pPr>
            <w:r w:rsidRPr="003E5652">
              <w:rPr>
                <w:sz w:val="20"/>
                <w:szCs w:val="21"/>
                <w:lang w:val="es-ES_tradnl"/>
                <w:rPrChange w:id="609" w:author="Peral, Fernando" w:date="2017-06-06T08:56:00Z">
                  <w:rPr>
                    <w:sz w:val="20"/>
                    <w:szCs w:val="21"/>
                    <w:lang w:val="es-ES"/>
                  </w:rPr>
                </w:rPrChange>
              </w:rPr>
              <w:t>No b8</w:t>
            </w:r>
            <w:r w:rsidRPr="003E5652">
              <w:rPr>
                <w:sz w:val="20"/>
                <w:szCs w:val="21"/>
                <w:lang w:val="es-ES_tradnl"/>
                <w:rPrChange w:id="610" w:author="Peral, Fernando" w:date="2017-06-06T08:56:00Z">
                  <w:rPr>
                    <w:sz w:val="20"/>
                    <w:szCs w:val="21"/>
                    <w:lang w:val="es-ES"/>
                  </w:rPr>
                </w:rPrChange>
              </w:rPr>
              <w:br/>
              <w:t>Paridad par</w:t>
            </w:r>
            <w:r w:rsidRPr="003E5652">
              <w:rPr>
                <w:sz w:val="20"/>
                <w:szCs w:val="21"/>
                <w:vertAlign w:val="superscript"/>
                <w:lang w:val="es-ES_tradnl"/>
                <w:rPrChange w:id="611" w:author="Peral, Fernando" w:date="2017-06-06T08:56:00Z">
                  <w:rPr>
                    <w:sz w:val="20"/>
                    <w:szCs w:val="21"/>
                    <w:vertAlign w:val="superscript"/>
                    <w:lang w:val="es-ES"/>
                  </w:rPr>
                </w:rPrChange>
              </w:rPr>
              <w:t>(1)</w:t>
            </w:r>
            <w:r w:rsidRPr="003E5652">
              <w:rPr>
                <w:sz w:val="20"/>
                <w:szCs w:val="21"/>
                <w:lang w:val="es-ES_tradnl"/>
                <w:rPrChange w:id="612" w:author="Peral, Fernando" w:date="2017-06-06T08:56:00Z">
                  <w:rPr>
                    <w:sz w:val="20"/>
                    <w:szCs w:val="21"/>
                    <w:lang w:val="es-ES"/>
                  </w:rPr>
                </w:rPrChange>
              </w:rPr>
              <w:br/>
              <w:t>aud</w:t>
            </w:r>
            <w:r w:rsidRPr="003E5652">
              <w:rPr>
                <w:sz w:val="20"/>
                <w:szCs w:val="21"/>
                <w:vertAlign w:val="subscript"/>
                <w:lang w:val="es-ES_tradnl"/>
                <w:rPrChange w:id="613" w:author="Peral, Fernando" w:date="2017-06-06T08:56:00Z">
                  <w:rPr>
                    <w:sz w:val="20"/>
                    <w:szCs w:val="21"/>
                    <w:vertAlign w:val="subscript"/>
                    <w:lang w:val="es-ES"/>
                  </w:rPr>
                </w:rPrChange>
              </w:rPr>
              <w:t>2</w:t>
            </w:r>
            <w:r w:rsidRPr="003E5652">
              <w:rPr>
                <w:sz w:val="20"/>
                <w:szCs w:val="21"/>
                <w:lang w:val="es-ES_tradnl"/>
                <w:rPrChange w:id="614" w:author="Peral, Fernando" w:date="2017-06-06T08:56:00Z">
                  <w:rPr>
                    <w:sz w:val="20"/>
                    <w:szCs w:val="21"/>
                    <w:lang w:val="es-ES"/>
                  </w:rPr>
                </w:rPrChange>
              </w:rPr>
              <w:t xml:space="preserve"> 3</w:t>
            </w:r>
            <w:r w:rsidRPr="003E5652">
              <w:rPr>
                <w:sz w:val="20"/>
                <w:szCs w:val="21"/>
                <w:lang w:val="es-ES_tradnl"/>
                <w:rPrChange w:id="615" w:author="Peral, Fernando" w:date="2017-06-06T08:56:00Z">
                  <w:rPr>
                    <w:sz w:val="20"/>
                    <w:szCs w:val="21"/>
                    <w:lang w:val="es-ES"/>
                  </w:rPr>
                </w:rPrChange>
              </w:rPr>
              <w:br/>
              <w:t>aud</w:t>
            </w:r>
            <w:r w:rsidRPr="003E5652">
              <w:rPr>
                <w:sz w:val="20"/>
                <w:szCs w:val="21"/>
                <w:vertAlign w:val="subscript"/>
                <w:lang w:val="es-ES_tradnl"/>
                <w:rPrChange w:id="616" w:author="Peral, Fernando" w:date="2017-06-06T08:56:00Z">
                  <w:rPr>
                    <w:sz w:val="20"/>
                    <w:szCs w:val="21"/>
                    <w:vertAlign w:val="subscript"/>
                    <w:lang w:val="es-ES"/>
                  </w:rPr>
                </w:rPrChange>
              </w:rPr>
              <w:t>2</w:t>
            </w:r>
            <w:r w:rsidRPr="003E5652">
              <w:rPr>
                <w:sz w:val="20"/>
                <w:szCs w:val="21"/>
                <w:lang w:val="es-ES_tradnl"/>
                <w:rPrChange w:id="617" w:author="Peral, Fernando" w:date="2017-06-06T08:56:00Z">
                  <w:rPr>
                    <w:sz w:val="20"/>
                    <w:szCs w:val="21"/>
                    <w:lang w:val="es-ES"/>
                  </w:rPr>
                </w:rPrChange>
              </w:rPr>
              <w:t xml:space="preserve"> 2</w:t>
            </w:r>
            <w:r w:rsidRPr="003E5652">
              <w:rPr>
                <w:sz w:val="20"/>
                <w:szCs w:val="21"/>
                <w:lang w:val="es-ES_tradnl"/>
                <w:rPrChange w:id="618" w:author="Peral, Fernando" w:date="2017-06-06T08:56:00Z">
                  <w:rPr>
                    <w:sz w:val="20"/>
                    <w:szCs w:val="21"/>
                    <w:lang w:val="es-ES"/>
                  </w:rPr>
                </w:rPrChange>
              </w:rPr>
              <w:br/>
              <w:t>aud</w:t>
            </w:r>
            <w:r w:rsidRPr="003E5652">
              <w:rPr>
                <w:sz w:val="20"/>
                <w:szCs w:val="21"/>
                <w:vertAlign w:val="subscript"/>
                <w:lang w:val="es-ES_tradnl"/>
                <w:rPrChange w:id="619" w:author="Peral, Fernando" w:date="2017-06-06T08:56:00Z">
                  <w:rPr>
                    <w:sz w:val="20"/>
                    <w:szCs w:val="21"/>
                    <w:vertAlign w:val="subscript"/>
                    <w:lang w:val="es-ES"/>
                  </w:rPr>
                </w:rPrChange>
              </w:rPr>
              <w:t>2</w:t>
            </w:r>
            <w:r w:rsidRPr="003E5652">
              <w:rPr>
                <w:sz w:val="20"/>
                <w:szCs w:val="21"/>
                <w:lang w:val="es-ES_tradnl"/>
                <w:rPrChange w:id="620" w:author="Peral, Fernando" w:date="2017-06-06T08:56:00Z">
                  <w:rPr>
                    <w:sz w:val="20"/>
                    <w:szCs w:val="21"/>
                    <w:lang w:val="es-ES"/>
                  </w:rPr>
                </w:rPrChange>
              </w:rPr>
              <w:t xml:space="preserve"> 1</w:t>
            </w:r>
            <w:r w:rsidRPr="003E5652">
              <w:rPr>
                <w:sz w:val="20"/>
                <w:szCs w:val="21"/>
                <w:lang w:val="es-ES_tradnl"/>
                <w:rPrChange w:id="621" w:author="Peral, Fernando" w:date="2017-06-06T08:56:00Z">
                  <w:rPr>
                    <w:sz w:val="20"/>
                    <w:szCs w:val="21"/>
                    <w:lang w:val="es-ES"/>
                  </w:rPr>
                </w:rPrChange>
              </w:rPr>
              <w:br/>
              <w:t>aud</w:t>
            </w:r>
            <w:r w:rsidRPr="003E5652">
              <w:rPr>
                <w:sz w:val="20"/>
                <w:szCs w:val="21"/>
                <w:vertAlign w:val="subscript"/>
                <w:lang w:val="es-ES_tradnl"/>
                <w:rPrChange w:id="622" w:author="Peral, Fernando" w:date="2017-06-06T08:56:00Z">
                  <w:rPr>
                    <w:sz w:val="20"/>
                    <w:szCs w:val="21"/>
                    <w:vertAlign w:val="subscript"/>
                    <w:lang w:val="es-ES"/>
                  </w:rPr>
                </w:rPrChange>
              </w:rPr>
              <w:t>2</w:t>
            </w:r>
            <w:r w:rsidRPr="003E5652">
              <w:rPr>
                <w:sz w:val="20"/>
                <w:szCs w:val="21"/>
                <w:lang w:val="es-ES_tradnl"/>
                <w:rPrChange w:id="623" w:author="Peral, Fernando" w:date="2017-06-06T08:56:00Z">
                  <w:rPr>
                    <w:sz w:val="20"/>
                    <w:szCs w:val="21"/>
                    <w:lang w:val="es-ES"/>
                  </w:rPr>
                </w:rPrChange>
              </w:rPr>
              <w:t xml:space="preserve"> 0 (LSB)</w:t>
            </w:r>
            <w:r w:rsidRPr="003E5652">
              <w:rPr>
                <w:sz w:val="20"/>
                <w:szCs w:val="21"/>
                <w:lang w:val="es-ES_tradnl"/>
                <w:rPrChange w:id="624" w:author="Peral, Fernando" w:date="2017-06-06T08:56:00Z">
                  <w:rPr>
                    <w:sz w:val="20"/>
                    <w:szCs w:val="21"/>
                    <w:lang w:val="es-ES"/>
                  </w:rPr>
                </w:rPrChange>
              </w:rPr>
              <w:br/>
              <w:t>Z</w:t>
            </w:r>
            <w:r w:rsidRPr="003E5652">
              <w:rPr>
                <w:sz w:val="20"/>
                <w:szCs w:val="21"/>
                <w:lang w:val="es-ES_tradnl"/>
                <w:rPrChange w:id="625" w:author="Peral, Fernando" w:date="2017-06-06T08:56:00Z">
                  <w:rPr>
                    <w:sz w:val="20"/>
                    <w:szCs w:val="21"/>
                    <w:lang w:val="es-ES"/>
                  </w:rPr>
                </w:rPrChange>
              </w:rPr>
              <w:br/>
              <w:t>0</w:t>
            </w:r>
            <w:r w:rsidRPr="003E5652">
              <w:rPr>
                <w:sz w:val="20"/>
                <w:szCs w:val="21"/>
                <w:lang w:val="es-ES_tradnl"/>
                <w:rPrChange w:id="626" w:author="Peral, Fernando" w:date="2017-06-06T08:56:00Z">
                  <w:rPr>
                    <w:sz w:val="20"/>
                    <w:szCs w:val="21"/>
                    <w:lang w:val="es-ES"/>
                  </w:rPr>
                </w:rPrChange>
              </w:rPr>
              <w:br/>
              <w:t>0</w:t>
            </w:r>
            <w:r w:rsidRPr="003E5652">
              <w:rPr>
                <w:sz w:val="20"/>
                <w:szCs w:val="21"/>
                <w:lang w:val="es-ES_tradnl"/>
                <w:rPrChange w:id="627" w:author="Peral, Fernando" w:date="2017-06-06T08:56:00Z">
                  <w:rPr>
                    <w:sz w:val="20"/>
                    <w:szCs w:val="21"/>
                    <w:lang w:val="es-ES"/>
                  </w:rPr>
                </w:rPrChange>
              </w:rPr>
              <w:br/>
              <w:t>0</w:t>
            </w: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par(1)</w:t>
            </w:r>
            <w:r w:rsidRPr="00486D73">
              <w:rPr>
                <w:sz w:val="20"/>
                <w:szCs w:val="21"/>
                <w:lang w:val="en-US"/>
              </w:rPr>
              <w:br/>
              <w:t>aud2 11</w:t>
            </w:r>
            <w:r w:rsidRPr="00486D73">
              <w:rPr>
                <w:sz w:val="20"/>
                <w:szCs w:val="21"/>
                <w:lang w:val="en-US"/>
              </w:rPr>
              <w:br/>
              <w:t>aud2 10</w:t>
            </w:r>
            <w:r w:rsidRPr="00486D73">
              <w:rPr>
                <w:sz w:val="20"/>
                <w:szCs w:val="21"/>
                <w:lang w:val="en-US"/>
              </w:rPr>
              <w:br/>
              <w:t>aud2 9</w:t>
            </w:r>
            <w:r w:rsidRPr="00486D73">
              <w:rPr>
                <w:sz w:val="20"/>
                <w:szCs w:val="21"/>
                <w:lang w:val="en-US"/>
              </w:rPr>
              <w:br/>
              <w:t>aud2 8</w:t>
            </w:r>
            <w:r w:rsidRPr="00486D73">
              <w:rPr>
                <w:sz w:val="20"/>
                <w:szCs w:val="21"/>
                <w:lang w:val="en-US"/>
              </w:rPr>
              <w:br/>
              <w:t>aud2 7</w:t>
            </w:r>
            <w:r w:rsidRPr="00486D73">
              <w:rPr>
                <w:sz w:val="20"/>
                <w:szCs w:val="21"/>
                <w:lang w:val="en-US"/>
              </w:rPr>
              <w:br/>
              <w:t>aud2 6</w:t>
            </w:r>
            <w:r w:rsidRPr="00486D73">
              <w:rPr>
                <w:sz w:val="20"/>
                <w:szCs w:val="21"/>
                <w:lang w:val="en-US"/>
              </w:rPr>
              <w:br/>
              <w:t>aud2 5</w:t>
            </w:r>
            <w:r w:rsidRPr="00486D73">
              <w:rPr>
                <w:sz w:val="20"/>
                <w:szCs w:val="21"/>
                <w:lang w:val="en-US"/>
              </w:rPr>
              <w:br/>
              <w:t>aud2 4</w:t>
            </w: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486D73">
              <w:rPr>
                <w:sz w:val="20"/>
                <w:szCs w:val="21"/>
                <w:vertAlign w:val="superscript"/>
                <w:lang w:val="en-US"/>
              </w:rPr>
              <w:t>(1)</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19</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18</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17</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16</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15</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14</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13</w:t>
            </w:r>
            <w:r w:rsidRPr="00486D73">
              <w:rPr>
                <w:sz w:val="20"/>
                <w:szCs w:val="21"/>
                <w:lang w:val="en-US"/>
              </w:rPr>
              <w:br/>
              <w:t>aud</w:t>
            </w:r>
            <w:r w:rsidRPr="00486D73">
              <w:rPr>
                <w:sz w:val="20"/>
                <w:szCs w:val="21"/>
                <w:vertAlign w:val="subscript"/>
                <w:lang w:val="en-US"/>
              </w:rPr>
              <w:t>2</w:t>
            </w:r>
            <w:r w:rsidRPr="00486D73">
              <w:rPr>
                <w:sz w:val="20"/>
                <w:szCs w:val="21"/>
                <w:lang w:val="en-US"/>
              </w:rPr>
              <w:t xml:space="preserve"> 12</w:t>
            </w:r>
          </w:p>
        </w:tc>
        <w:tc>
          <w:tcPr>
            <w:tcW w:w="1701" w:type="dxa"/>
          </w:tcPr>
          <w:p w:rsidR="00760E9F" w:rsidRPr="003E5652" w:rsidRDefault="00760E9F" w:rsidP="00096F9E">
            <w:pPr>
              <w:pStyle w:val="Tabletext"/>
              <w:jc w:val="left"/>
              <w:rPr>
                <w:sz w:val="20"/>
                <w:szCs w:val="21"/>
                <w:lang w:val="es-ES_tradnl"/>
                <w:rPrChange w:id="628" w:author="Peral, Fernando" w:date="2017-06-06T08:56:00Z">
                  <w:rPr>
                    <w:sz w:val="20"/>
                    <w:szCs w:val="21"/>
                    <w:lang w:val="es-ES"/>
                  </w:rPr>
                </w:rPrChange>
              </w:rPr>
            </w:pPr>
            <w:r w:rsidRPr="003E5652">
              <w:rPr>
                <w:sz w:val="20"/>
                <w:szCs w:val="21"/>
                <w:lang w:val="es-ES_tradnl"/>
                <w:rPrChange w:id="629" w:author="Peral, Fernando" w:date="2017-06-06T08:56:00Z">
                  <w:rPr>
                    <w:sz w:val="20"/>
                    <w:szCs w:val="21"/>
                    <w:lang w:val="es-ES"/>
                  </w:rPr>
                </w:rPrChange>
              </w:rPr>
              <w:t>No b8</w:t>
            </w:r>
            <w:r w:rsidRPr="003E5652">
              <w:rPr>
                <w:sz w:val="20"/>
                <w:szCs w:val="21"/>
                <w:lang w:val="es-ES_tradnl"/>
                <w:rPrChange w:id="630" w:author="Peral, Fernando" w:date="2017-06-06T08:56:00Z">
                  <w:rPr>
                    <w:sz w:val="20"/>
                    <w:szCs w:val="21"/>
                    <w:lang w:val="es-ES"/>
                  </w:rPr>
                </w:rPrChange>
              </w:rPr>
              <w:br/>
              <w:t>Paridad par</w:t>
            </w:r>
            <w:r w:rsidRPr="003E5652">
              <w:rPr>
                <w:sz w:val="20"/>
                <w:szCs w:val="21"/>
                <w:vertAlign w:val="superscript"/>
                <w:lang w:val="es-ES_tradnl"/>
                <w:rPrChange w:id="631" w:author="Peral, Fernando" w:date="2017-06-06T08:56:00Z">
                  <w:rPr>
                    <w:sz w:val="20"/>
                    <w:szCs w:val="21"/>
                    <w:vertAlign w:val="superscript"/>
                    <w:lang w:val="es-ES"/>
                  </w:rPr>
                </w:rPrChange>
              </w:rPr>
              <w:t>(1)</w:t>
            </w:r>
            <w:r w:rsidRPr="003E5652">
              <w:rPr>
                <w:sz w:val="20"/>
                <w:szCs w:val="21"/>
                <w:lang w:val="es-ES_tradnl"/>
                <w:rPrChange w:id="632" w:author="Peral, Fernando" w:date="2017-06-06T08:56:00Z">
                  <w:rPr>
                    <w:sz w:val="20"/>
                    <w:szCs w:val="21"/>
                    <w:lang w:val="es-ES"/>
                  </w:rPr>
                </w:rPrChange>
              </w:rPr>
              <w:br/>
              <w:t>P</w:t>
            </w:r>
            <w:r w:rsidRPr="003E5652">
              <w:rPr>
                <w:sz w:val="20"/>
                <w:szCs w:val="21"/>
                <w:vertAlign w:val="subscript"/>
                <w:lang w:val="es-ES_tradnl"/>
                <w:rPrChange w:id="633" w:author="Peral, Fernando" w:date="2017-06-06T08:56:00Z">
                  <w:rPr>
                    <w:sz w:val="20"/>
                    <w:szCs w:val="21"/>
                    <w:vertAlign w:val="subscript"/>
                    <w:lang w:val="es-ES"/>
                  </w:rPr>
                </w:rPrChange>
              </w:rPr>
              <w:t>2</w:t>
            </w:r>
            <w:r w:rsidRPr="003E5652">
              <w:rPr>
                <w:sz w:val="20"/>
                <w:szCs w:val="21"/>
                <w:lang w:val="es-ES_tradnl"/>
                <w:rPrChange w:id="634" w:author="Peral, Fernando" w:date="2017-06-06T08:56:00Z">
                  <w:rPr>
                    <w:sz w:val="20"/>
                    <w:szCs w:val="21"/>
                    <w:lang w:val="es-ES"/>
                  </w:rPr>
                </w:rPrChange>
              </w:rPr>
              <w:br/>
              <w:t>C</w:t>
            </w:r>
            <w:r w:rsidRPr="003E5652">
              <w:rPr>
                <w:sz w:val="20"/>
                <w:szCs w:val="21"/>
                <w:vertAlign w:val="subscript"/>
                <w:lang w:val="es-ES_tradnl"/>
                <w:rPrChange w:id="635" w:author="Peral, Fernando" w:date="2017-06-06T08:56:00Z">
                  <w:rPr>
                    <w:sz w:val="20"/>
                    <w:szCs w:val="21"/>
                    <w:vertAlign w:val="subscript"/>
                    <w:lang w:val="es-ES"/>
                  </w:rPr>
                </w:rPrChange>
              </w:rPr>
              <w:t>2</w:t>
            </w:r>
            <w:r w:rsidRPr="003E5652">
              <w:rPr>
                <w:sz w:val="20"/>
                <w:szCs w:val="21"/>
                <w:lang w:val="es-ES_tradnl"/>
                <w:rPrChange w:id="636" w:author="Peral, Fernando" w:date="2017-06-06T08:56:00Z">
                  <w:rPr>
                    <w:sz w:val="20"/>
                    <w:szCs w:val="21"/>
                    <w:lang w:val="es-ES"/>
                  </w:rPr>
                </w:rPrChange>
              </w:rPr>
              <w:br/>
              <w:t>U</w:t>
            </w:r>
            <w:r w:rsidRPr="003E5652">
              <w:rPr>
                <w:sz w:val="20"/>
                <w:szCs w:val="21"/>
                <w:vertAlign w:val="subscript"/>
                <w:lang w:val="es-ES_tradnl"/>
                <w:rPrChange w:id="637" w:author="Peral, Fernando" w:date="2017-06-06T08:56:00Z">
                  <w:rPr>
                    <w:sz w:val="20"/>
                    <w:szCs w:val="21"/>
                    <w:vertAlign w:val="subscript"/>
                    <w:lang w:val="es-ES"/>
                  </w:rPr>
                </w:rPrChange>
              </w:rPr>
              <w:t>2</w:t>
            </w:r>
            <w:r w:rsidRPr="003E5652">
              <w:rPr>
                <w:sz w:val="20"/>
                <w:szCs w:val="21"/>
                <w:lang w:val="es-ES_tradnl"/>
                <w:rPrChange w:id="638" w:author="Peral, Fernando" w:date="2017-06-06T08:56:00Z">
                  <w:rPr>
                    <w:sz w:val="20"/>
                    <w:szCs w:val="21"/>
                    <w:lang w:val="es-ES"/>
                  </w:rPr>
                </w:rPrChange>
              </w:rPr>
              <w:br/>
              <w:t>V</w:t>
            </w:r>
            <w:r w:rsidRPr="003E5652">
              <w:rPr>
                <w:sz w:val="20"/>
                <w:szCs w:val="21"/>
                <w:vertAlign w:val="subscript"/>
                <w:lang w:val="es-ES_tradnl"/>
                <w:rPrChange w:id="639" w:author="Peral, Fernando" w:date="2017-06-06T08:56:00Z">
                  <w:rPr>
                    <w:sz w:val="20"/>
                    <w:szCs w:val="21"/>
                    <w:vertAlign w:val="subscript"/>
                    <w:lang w:val="es-ES"/>
                  </w:rPr>
                </w:rPrChange>
              </w:rPr>
              <w:t>2</w:t>
            </w:r>
            <w:r w:rsidRPr="003E5652">
              <w:rPr>
                <w:sz w:val="20"/>
                <w:szCs w:val="21"/>
                <w:lang w:val="es-ES_tradnl"/>
                <w:rPrChange w:id="640" w:author="Peral, Fernando" w:date="2017-06-06T08:56:00Z">
                  <w:rPr>
                    <w:sz w:val="20"/>
                    <w:szCs w:val="21"/>
                    <w:lang w:val="es-ES"/>
                  </w:rPr>
                </w:rPrChange>
              </w:rPr>
              <w:br/>
              <w:t>aud</w:t>
            </w:r>
            <w:r w:rsidRPr="003E5652">
              <w:rPr>
                <w:sz w:val="20"/>
                <w:szCs w:val="21"/>
                <w:vertAlign w:val="subscript"/>
                <w:lang w:val="es-ES_tradnl"/>
                <w:rPrChange w:id="641" w:author="Peral, Fernando" w:date="2017-06-06T08:56:00Z">
                  <w:rPr>
                    <w:sz w:val="20"/>
                    <w:szCs w:val="21"/>
                    <w:vertAlign w:val="subscript"/>
                    <w:lang w:val="es-ES"/>
                  </w:rPr>
                </w:rPrChange>
              </w:rPr>
              <w:t>2</w:t>
            </w:r>
            <w:r w:rsidRPr="003E5652">
              <w:rPr>
                <w:sz w:val="20"/>
                <w:szCs w:val="21"/>
                <w:lang w:val="es-ES_tradnl"/>
                <w:rPrChange w:id="642" w:author="Peral, Fernando" w:date="2017-06-06T08:56:00Z">
                  <w:rPr>
                    <w:sz w:val="20"/>
                    <w:szCs w:val="21"/>
                    <w:lang w:val="es-ES"/>
                  </w:rPr>
                </w:rPrChange>
              </w:rPr>
              <w:t xml:space="preserve"> 23 (MSB)</w:t>
            </w:r>
            <w:r w:rsidRPr="003E5652">
              <w:rPr>
                <w:sz w:val="20"/>
                <w:szCs w:val="21"/>
                <w:lang w:val="es-ES_tradnl"/>
                <w:rPrChange w:id="643" w:author="Peral, Fernando" w:date="2017-06-06T08:56:00Z">
                  <w:rPr>
                    <w:sz w:val="20"/>
                    <w:szCs w:val="21"/>
                    <w:lang w:val="es-ES"/>
                  </w:rPr>
                </w:rPrChange>
              </w:rPr>
              <w:br/>
              <w:t>aud</w:t>
            </w:r>
            <w:r w:rsidRPr="003E5652">
              <w:rPr>
                <w:sz w:val="20"/>
                <w:szCs w:val="21"/>
                <w:vertAlign w:val="subscript"/>
                <w:lang w:val="es-ES_tradnl"/>
                <w:rPrChange w:id="644" w:author="Peral, Fernando" w:date="2017-06-06T08:56:00Z">
                  <w:rPr>
                    <w:sz w:val="20"/>
                    <w:szCs w:val="21"/>
                    <w:vertAlign w:val="subscript"/>
                    <w:lang w:val="es-ES"/>
                  </w:rPr>
                </w:rPrChange>
              </w:rPr>
              <w:t>2</w:t>
            </w:r>
            <w:r w:rsidRPr="003E5652">
              <w:rPr>
                <w:sz w:val="20"/>
                <w:szCs w:val="21"/>
                <w:lang w:val="es-ES_tradnl"/>
                <w:rPrChange w:id="645" w:author="Peral, Fernando" w:date="2017-06-06T08:56:00Z">
                  <w:rPr>
                    <w:sz w:val="20"/>
                    <w:szCs w:val="21"/>
                    <w:lang w:val="es-ES"/>
                  </w:rPr>
                </w:rPrChange>
              </w:rPr>
              <w:t xml:space="preserve"> 22</w:t>
            </w:r>
            <w:r w:rsidRPr="003E5652">
              <w:rPr>
                <w:sz w:val="20"/>
                <w:szCs w:val="21"/>
                <w:lang w:val="es-ES_tradnl"/>
                <w:rPrChange w:id="646" w:author="Peral, Fernando" w:date="2017-06-06T08:56:00Z">
                  <w:rPr>
                    <w:sz w:val="20"/>
                    <w:szCs w:val="21"/>
                    <w:lang w:val="es-ES"/>
                  </w:rPr>
                </w:rPrChange>
              </w:rPr>
              <w:br/>
              <w:t>aud</w:t>
            </w:r>
            <w:r w:rsidRPr="003E5652">
              <w:rPr>
                <w:sz w:val="20"/>
                <w:szCs w:val="21"/>
                <w:vertAlign w:val="subscript"/>
                <w:lang w:val="es-ES_tradnl"/>
                <w:rPrChange w:id="647" w:author="Peral, Fernando" w:date="2017-06-06T08:56:00Z">
                  <w:rPr>
                    <w:sz w:val="20"/>
                    <w:szCs w:val="21"/>
                    <w:vertAlign w:val="subscript"/>
                    <w:lang w:val="es-ES"/>
                  </w:rPr>
                </w:rPrChange>
              </w:rPr>
              <w:t>2</w:t>
            </w:r>
            <w:r w:rsidRPr="003E5652">
              <w:rPr>
                <w:sz w:val="20"/>
                <w:szCs w:val="21"/>
                <w:lang w:val="es-ES_tradnl"/>
                <w:rPrChange w:id="648" w:author="Peral, Fernando" w:date="2017-06-06T08:56:00Z">
                  <w:rPr>
                    <w:sz w:val="20"/>
                    <w:szCs w:val="21"/>
                    <w:lang w:val="es-ES"/>
                  </w:rPr>
                </w:rPrChange>
              </w:rPr>
              <w:t xml:space="preserve"> 21</w:t>
            </w:r>
            <w:r w:rsidRPr="003E5652">
              <w:rPr>
                <w:sz w:val="20"/>
                <w:szCs w:val="21"/>
                <w:lang w:val="es-ES_tradnl"/>
                <w:rPrChange w:id="649" w:author="Peral, Fernando" w:date="2017-06-06T08:56:00Z">
                  <w:rPr>
                    <w:sz w:val="20"/>
                    <w:szCs w:val="21"/>
                    <w:lang w:val="es-ES"/>
                  </w:rPr>
                </w:rPrChange>
              </w:rPr>
              <w:br/>
              <w:t>aud</w:t>
            </w:r>
            <w:r w:rsidRPr="003E5652">
              <w:rPr>
                <w:sz w:val="20"/>
                <w:szCs w:val="21"/>
                <w:vertAlign w:val="subscript"/>
                <w:lang w:val="es-ES_tradnl"/>
                <w:rPrChange w:id="650" w:author="Peral, Fernando" w:date="2017-06-06T08:56:00Z">
                  <w:rPr>
                    <w:sz w:val="20"/>
                    <w:szCs w:val="21"/>
                    <w:vertAlign w:val="subscript"/>
                    <w:lang w:val="es-ES"/>
                  </w:rPr>
                </w:rPrChange>
              </w:rPr>
              <w:t>2</w:t>
            </w:r>
            <w:r w:rsidRPr="003E5652">
              <w:rPr>
                <w:sz w:val="20"/>
                <w:szCs w:val="21"/>
                <w:lang w:val="es-ES_tradnl"/>
                <w:rPrChange w:id="651" w:author="Peral, Fernando" w:date="2017-06-06T08:56:00Z">
                  <w:rPr>
                    <w:sz w:val="20"/>
                    <w:szCs w:val="21"/>
                    <w:lang w:val="es-ES"/>
                  </w:rPr>
                </w:rPrChange>
              </w:rPr>
              <w:t xml:space="preserve"> 20</w:t>
            </w:r>
          </w:p>
        </w:tc>
      </w:tr>
      <w:tr w:rsidR="00760E9F" w:rsidRPr="008844CA" w:rsidTr="00096F9E">
        <w:trPr>
          <w:jc w:val="center"/>
        </w:trPr>
        <w:tc>
          <w:tcPr>
            <w:tcW w:w="1134" w:type="dxa"/>
            <w:vMerge w:val="restart"/>
            <w:vAlign w:val="center"/>
          </w:tcPr>
          <w:p w:rsidR="00760E9F" w:rsidRPr="008844CA" w:rsidRDefault="00760E9F" w:rsidP="00096F9E">
            <w:pPr>
              <w:pStyle w:val="Tabletext"/>
              <w:keepNext/>
              <w:keepLines/>
              <w:jc w:val="center"/>
              <w:rPr>
                <w:sz w:val="20"/>
                <w:szCs w:val="21"/>
                <w:lang w:val="es-ES_tradnl"/>
                <w:rPrChange w:id="652" w:author="Peral, Fernando" w:date="2017-06-06T08:56:00Z">
                  <w:rPr>
                    <w:sz w:val="20"/>
                    <w:szCs w:val="21"/>
                    <w:lang w:val="es-ES"/>
                  </w:rPr>
                </w:rPrChange>
              </w:rPr>
            </w:pPr>
            <w:r w:rsidRPr="001908C8">
              <w:rPr>
                <w:b/>
                <w:bCs/>
                <w:sz w:val="20"/>
                <w:szCs w:val="21"/>
                <w:lang w:val="es-ES_tradnl"/>
                <w:rPrChange w:id="653" w:author="Peral, Fernando" w:date="2017-06-06T08:56:00Z">
                  <w:rPr>
                    <w:sz w:val="20"/>
                    <w:szCs w:val="21"/>
                    <w:lang w:val="es-ES"/>
                  </w:rPr>
                </w:rPrChange>
              </w:rPr>
              <w:t>CH3</w:t>
            </w:r>
          </w:p>
        </w:tc>
        <w:tc>
          <w:tcPr>
            <w:tcW w:w="1701" w:type="dxa"/>
          </w:tcPr>
          <w:p w:rsidR="00760E9F" w:rsidRPr="003E5652" w:rsidRDefault="00760E9F" w:rsidP="00096F9E">
            <w:pPr>
              <w:pStyle w:val="Tabletext"/>
              <w:jc w:val="center"/>
              <w:rPr>
                <w:b/>
                <w:bCs/>
                <w:sz w:val="20"/>
                <w:szCs w:val="21"/>
                <w:lang w:val="es-ES_tradnl"/>
                <w:rPrChange w:id="654" w:author="Peral, Fernando" w:date="2017-06-06T08:56:00Z">
                  <w:rPr>
                    <w:sz w:val="20"/>
                    <w:szCs w:val="21"/>
                    <w:lang w:val="es-ES"/>
                  </w:rPr>
                </w:rPrChange>
              </w:rPr>
            </w:pPr>
            <w:r w:rsidRPr="003E5652">
              <w:rPr>
                <w:b/>
                <w:bCs/>
                <w:sz w:val="20"/>
                <w:szCs w:val="21"/>
                <w:lang w:val="es-ES_tradnl"/>
                <w:rPrChange w:id="655" w:author="Peral, Fernando" w:date="2017-06-06T08:56:00Z">
                  <w:rPr>
                    <w:sz w:val="20"/>
                    <w:szCs w:val="21"/>
                    <w:lang w:val="es-ES"/>
                  </w:rPr>
                </w:rPrChange>
              </w:rPr>
              <w:t>Número de bit</w:t>
            </w:r>
          </w:p>
        </w:tc>
        <w:tc>
          <w:tcPr>
            <w:tcW w:w="1701" w:type="dxa"/>
          </w:tcPr>
          <w:p w:rsidR="00760E9F" w:rsidRPr="003E5652" w:rsidRDefault="00760E9F" w:rsidP="00096F9E">
            <w:pPr>
              <w:pStyle w:val="Tabletext"/>
              <w:jc w:val="center"/>
              <w:rPr>
                <w:b/>
                <w:bCs/>
                <w:sz w:val="20"/>
                <w:szCs w:val="21"/>
                <w:lang w:val="es-ES_tradnl"/>
                <w:rPrChange w:id="656" w:author="Peral, Fernando" w:date="2017-06-06T08:56:00Z">
                  <w:rPr>
                    <w:sz w:val="20"/>
                    <w:szCs w:val="21"/>
                    <w:lang w:val="es-ES"/>
                  </w:rPr>
                </w:rPrChange>
              </w:rPr>
            </w:pPr>
            <w:r w:rsidRPr="003E5652">
              <w:rPr>
                <w:b/>
                <w:bCs/>
                <w:sz w:val="20"/>
                <w:szCs w:val="21"/>
                <w:lang w:val="es-ES_tradnl"/>
                <w:rPrChange w:id="657" w:author="Peral, Fernando" w:date="2017-06-06T08:56:00Z">
                  <w:rPr>
                    <w:sz w:val="20"/>
                    <w:szCs w:val="21"/>
                    <w:lang w:val="es-ES"/>
                  </w:rPr>
                </w:rPrChange>
              </w:rPr>
              <w:t>UDW10</w:t>
            </w:r>
          </w:p>
        </w:tc>
        <w:tc>
          <w:tcPr>
            <w:tcW w:w="1701" w:type="dxa"/>
          </w:tcPr>
          <w:p w:rsidR="00760E9F" w:rsidRPr="003E5652" w:rsidRDefault="00760E9F" w:rsidP="00096F9E">
            <w:pPr>
              <w:pStyle w:val="Tabletext"/>
              <w:jc w:val="center"/>
              <w:rPr>
                <w:b/>
                <w:bCs/>
                <w:sz w:val="20"/>
                <w:szCs w:val="21"/>
                <w:lang w:val="es-ES_tradnl"/>
                <w:rPrChange w:id="658" w:author="Peral, Fernando" w:date="2017-06-06T08:56:00Z">
                  <w:rPr>
                    <w:sz w:val="20"/>
                    <w:szCs w:val="21"/>
                    <w:lang w:val="es-ES"/>
                  </w:rPr>
                </w:rPrChange>
              </w:rPr>
            </w:pPr>
            <w:r w:rsidRPr="003E5652">
              <w:rPr>
                <w:b/>
                <w:bCs/>
                <w:sz w:val="20"/>
                <w:szCs w:val="21"/>
                <w:lang w:val="es-ES_tradnl"/>
                <w:rPrChange w:id="659" w:author="Peral, Fernando" w:date="2017-06-06T08:56:00Z">
                  <w:rPr>
                    <w:sz w:val="20"/>
                    <w:szCs w:val="21"/>
                    <w:lang w:val="es-ES"/>
                  </w:rPr>
                </w:rPrChange>
              </w:rPr>
              <w:t>UDW11</w:t>
            </w:r>
          </w:p>
        </w:tc>
        <w:tc>
          <w:tcPr>
            <w:tcW w:w="1701" w:type="dxa"/>
          </w:tcPr>
          <w:p w:rsidR="00760E9F" w:rsidRPr="003E5652" w:rsidRDefault="00760E9F" w:rsidP="00096F9E">
            <w:pPr>
              <w:pStyle w:val="Tabletext"/>
              <w:jc w:val="center"/>
              <w:rPr>
                <w:b/>
                <w:bCs/>
                <w:sz w:val="20"/>
                <w:szCs w:val="21"/>
                <w:lang w:val="es-ES_tradnl"/>
                <w:rPrChange w:id="660" w:author="Peral, Fernando" w:date="2017-06-06T08:56:00Z">
                  <w:rPr>
                    <w:sz w:val="20"/>
                    <w:szCs w:val="21"/>
                    <w:lang w:val="es-ES"/>
                  </w:rPr>
                </w:rPrChange>
              </w:rPr>
            </w:pPr>
            <w:r w:rsidRPr="003E5652">
              <w:rPr>
                <w:b/>
                <w:bCs/>
                <w:sz w:val="20"/>
                <w:szCs w:val="21"/>
                <w:lang w:val="es-ES_tradnl"/>
                <w:rPrChange w:id="661" w:author="Peral, Fernando" w:date="2017-06-06T08:56:00Z">
                  <w:rPr>
                    <w:sz w:val="20"/>
                    <w:szCs w:val="21"/>
                    <w:lang w:val="es-ES"/>
                  </w:rPr>
                </w:rPrChange>
              </w:rPr>
              <w:t>UDW12</w:t>
            </w:r>
          </w:p>
        </w:tc>
        <w:tc>
          <w:tcPr>
            <w:tcW w:w="1701" w:type="dxa"/>
          </w:tcPr>
          <w:p w:rsidR="00760E9F" w:rsidRPr="003E5652" w:rsidRDefault="00760E9F" w:rsidP="00096F9E">
            <w:pPr>
              <w:pStyle w:val="Tabletext"/>
              <w:jc w:val="center"/>
              <w:rPr>
                <w:b/>
                <w:bCs/>
                <w:sz w:val="20"/>
                <w:szCs w:val="21"/>
                <w:lang w:val="es-ES_tradnl"/>
                <w:rPrChange w:id="662" w:author="Peral, Fernando" w:date="2017-06-06T08:56:00Z">
                  <w:rPr>
                    <w:sz w:val="20"/>
                    <w:szCs w:val="21"/>
                    <w:lang w:val="es-ES"/>
                  </w:rPr>
                </w:rPrChange>
              </w:rPr>
            </w:pPr>
            <w:r w:rsidRPr="003E5652">
              <w:rPr>
                <w:b/>
                <w:bCs/>
                <w:sz w:val="20"/>
                <w:szCs w:val="21"/>
                <w:lang w:val="es-ES_tradnl"/>
                <w:rPrChange w:id="663" w:author="Peral, Fernando" w:date="2017-06-06T08:56:00Z">
                  <w:rPr>
                    <w:sz w:val="20"/>
                    <w:szCs w:val="21"/>
                    <w:lang w:val="es-ES"/>
                  </w:rPr>
                </w:rPrChange>
              </w:rPr>
              <w:t>UDW13</w:t>
            </w:r>
          </w:p>
        </w:tc>
      </w:tr>
      <w:tr w:rsidR="00760E9F" w:rsidRPr="00E64FFF" w:rsidTr="00096F9E">
        <w:trPr>
          <w:jc w:val="center"/>
        </w:trPr>
        <w:tc>
          <w:tcPr>
            <w:tcW w:w="1134" w:type="dxa"/>
            <w:vMerge/>
          </w:tcPr>
          <w:p w:rsidR="00760E9F" w:rsidRPr="008844CA" w:rsidRDefault="00760E9F" w:rsidP="00096F9E">
            <w:pPr>
              <w:pStyle w:val="Tabletext"/>
              <w:jc w:val="center"/>
              <w:rPr>
                <w:sz w:val="20"/>
                <w:szCs w:val="21"/>
                <w:lang w:val="es-ES_tradnl"/>
                <w:rPrChange w:id="664" w:author="Peral, Fernando" w:date="2017-06-06T08:56:00Z">
                  <w:rPr>
                    <w:sz w:val="20"/>
                    <w:szCs w:val="21"/>
                    <w:lang w:val="es-ES"/>
                  </w:rPr>
                </w:rPrChange>
              </w:rPr>
            </w:pP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b9 (MSB)</w:t>
            </w:r>
            <w:r w:rsidRPr="00486D73">
              <w:rPr>
                <w:sz w:val="20"/>
                <w:szCs w:val="21"/>
                <w:lang w:val="en-US"/>
              </w:rPr>
              <w:br/>
              <w:t>b8</w:t>
            </w:r>
            <w:r w:rsidRPr="00486D73">
              <w:rPr>
                <w:sz w:val="20"/>
                <w:szCs w:val="21"/>
                <w:lang w:val="en-US"/>
              </w:rPr>
              <w:br/>
              <w:t>b7</w:t>
            </w:r>
            <w:r w:rsidRPr="00486D73">
              <w:rPr>
                <w:sz w:val="20"/>
                <w:szCs w:val="21"/>
                <w:lang w:val="en-US"/>
              </w:rPr>
              <w:br/>
              <w:t>b6</w:t>
            </w:r>
            <w:r w:rsidRPr="00486D73">
              <w:rPr>
                <w:sz w:val="20"/>
                <w:szCs w:val="21"/>
                <w:lang w:val="en-US"/>
              </w:rPr>
              <w:br/>
              <w:t>b5</w:t>
            </w:r>
            <w:r w:rsidRPr="00486D73">
              <w:rPr>
                <w:sz w:val="20"/>
                <w:szCs w:val="21"/>
                <w:lang w:val="en-US"/>
              </w:rPr>
              <w:br/>
              <w:t>b4</w:t>
            </w:r>
            <w:r w:rsidRPr="00486D73">
              <w:rPr>
                <w:sz w:val="20"/>
                <w:szCs w:val="21"/>
                <w:lang w:val="en-US"/>
              </w:rPr>
              <w:br/>
              <w:t>b3</w:t>
            </w:r>
            <w:r w:rsidRPr="00486D73">
              <w:rPr>
                <w:sz w:val="20"/>
                <w:szCs w:val="21"/>
                <w:lang w:val="en-US"/>
              </w:rPr>
              <w:br/>
              <w:t>b2</w:t>
            </w:r>
            <w:r w:rsidRPr="00486D73">
              <w:rPr>
                <w:sz w:val="20"/>
                <w:szCs w:val="21"/>
                <w:lang w:val="en-US"/>
              </w:rPr>
              <w:br/>
              <w:t>b1</w:t>
            </w:r>
            <w:r w:rsidRPr="00486D73">
              <w:rPr>
                <w:sz w:val="20"/>
                <w:szCs w:val="21"/>
                <w:lang w:val="en-US"/>
              </w:rPr>
              <w:br/>
              <w:t>b0 (LSB)</w:t>
            </w:r>
          </w:p>
        </w:tc>
        <w:tc>
          <w:tcPr>
            <w:tcW w:w="1701" w:type="dxa"/>
          </w:tcPr>
          <w:p w:rsidR="00760E9F" w:rsidRPr="003E5652" w:rsidRDefault="00760E9F" w:rsidP="00096F9E">
            <w:pPr>
              <w:pStyle w:val="Tabletext"/>
              <w:jc w:val="left"/>
              <w:rPr>
                <w:sz w:val="20"/>
                <w:szCs w:val="21"/>
                <w:lang w:val="es-ES_tradnl"/>
                <w:rPrChange w:id="665" w:author="Peral, Fernando" w:date="2017-06-06T08:56:00Z">
                  <w:rPr>
                    <w:sz w:val="20"/>
                    <w:szCs w:val="21"/>
                    <w:lang w:val="es-ES"/>
                  </w:rPr>
                </w:rPrChange>
              </w:rPr>
            </w:pPr>
            <w:r w:rsidRPr="003E5652">
              <w:rPr>
                <w:sz w:val="20"/>
                <w:szCs w:val="21"/>
                <w:lang w:val="es-ES_tradnl"/>
                <w:rPrChange w:id="666" w:author="Peral, Fernando" w:date="2017-06-06T08:56:00Z">
                  <w:rPr>
                    <w:sz w:val="20"/>
                    <w:szCs w:val="21"/>
                    <w:lang w:val="es-ES"/>
                  </w:rPr>
                </w:rPrChange>
              </w:rPr>
              <w:t>No b8</w:t>
            </w:r>
            <w:r w:rsidRPr="003E5652">
              <w:rPr>
                <w:sz w:val="20"/>
                <w:szCs w:val="21"/>
                <w:lang w:val="es-ES_tradnl"/>
                <w:rPrChange w:id="667" w:author="Peral, Fernando" w:date="2017-06-06T08:56:00Z">
                  <w:rPr>
                    <w:sz w:val="20"/>
                    <w:szCs w:val="21"/>
                    <w:lang w:val="es-ES"/>
                  </w:rPr>
                </w:rPrChange>
              </w:rPr>
              <w:br/>
              <w:t>Paridad par</w:t>
            </w:r>
            <w:r w:rsidRPr="003E5652">
              <w:rPr>
                <w:sz w:val="20"/>
                <w:szCs w:val="21"/>
                <w:vertAlign w:val="superscript"/>
                <w:lang w:val="es-ES_tradnl"/>
                <w:rPrChange w:id="668" w:author="Peral, Fernando" w:date="2017-06-06T08:56:00Z">
                  <w:rPr>
                    <w:sz w:val="20"/>
                    <w:szCs w:val="21"/>
                    <w:vertAlign w:val="superscript"/>
                    <w:lang w:val="es-ES"/>
                  </w:rPr>
                </w:rPrChange>
              </w:rPr>
              <w:t>(1)</w:t>
            </w:r>
            <w:r w:rsidRPr="003E5652">
              <w:rPr>
                <w:sz w:val="20"/>
                <w:szCs w:val="21"/>
                <w:lang w:val="es-ES_tradnl"/>
                <w:rPrChange w:id="669" w:author="Peral, Fernando" w:date="2017-06-06T08:56:00Z">
                  <w:rPr>
                    <w:sz w:val="20"/>
                    <w:szCs w:val="21"/>
                    <w:lang w:val="es-ES"/>
                  </w:rPr>
                </w:rPrChange>
              </w:rPr>
              <w:br/>
              <w:t>aud</w:t>
            </w:r>
            <w:r w:rsidRPr="003E5652">
              <w:rPr>
                <w:sz w:val="20"/>
                <w:szCs w:val="21"/>
                <w:vertAlign w:val="subscript"/>
                <w:lang w:val="es-ES_tradnl"/>
                <w:rPrChange w:id="670" w:author="Peral, Fernando" w:date="2017-06-06T08:56:00Z">
                  <w:rPr>
                    <w:sz w:val="20"/>
                    <w:szCs w:val="21"/>
                    <w:vertAlign w:val="subscript"/>
                    <w:lang w:val="es-ES"/>
                  </w:rPr>
                </w:rPrChange>
              </w:rPr>
              <w:t>3</w:t>
            </w:r>
            <w:r w:rsidRPr="003E5652">
              <w:rPr>
                <w:sz w:val="20"/>
                <w:szCs w:val="21"/>
                <w:lang w:val="es-ES_tradnl"/>
                <w:rPrChange w:id="671" w:author="Peral, Fernando" w:date="2017-06-06T08:56:00Z">
                  <w:rPr>
                    <w:sz w:val="20"/>
                    <w:szCs w:val="21"/>
                    <w:lang w:val="es-ES"/>
                  </w:rPr>
                </w:rPrChange>
              </w:rPr>
              <w:t xml:space="preserve"> 3</w:t>
            </w:r>
            <w:r w:rsidRPr="003E5652">
              <w:rPr>
                <w:sz w:val="20"/>
                <w:szCs w:val="21"/>
                <w:lang w:val="es-ES_tradnl"/>
                <w:rPrChange w:id="672" w:author="Peral, Fernando" w:date="2017-06-06T08:56:00Z">
                  <w:rPr>
                    <w:sz w:val="20"/>
                    <w:szCs w:val="21"/>
                    <w:lang w:val="es-ES"/>
                  </w:rPr>
                </w:rPrChange>
              </w:rPr>
              <w:br/>
              <w:t>aud</w:t>
            </w:r>
            <w:r w:rsidRPr="003E5652">
              <w:rPr>
                <w:sz w:val="20"/>
                <w:szCs w:val="21"/>
                <w:vertAlign w:val="subscript"/>
                <w:lang w:val="es-ES_tradnl"/>
                <w:rPrChange w:id="673" w:author="Peral, Fernando" w:date="2017-06-06T08:56:00Z">
                  <w:rPr>
                    <w:sz w:val="20"/>
                    <w:szCs w:val="21"/>
                    <w:vertAlign w:val="subscript"/>
                    <w:lang w:val="es-ES"/>
                  </w:rPr>
                </w:rPrChange>
              </w:rPr>
              <w:t>3</w:t>
            </w:r>
            <w:r w:rsidRPr="003E5652">
              <w:rPr>
                <w:sz w:val="20"/>
                <w:szCs w:val="21"/>
                <w:lang w:val="es-ES_tradnl"/>
                <w:rPrChange w:id="674" w:author="Peral, Fernando" w:date="2017-06-06T08:56:00Z">
                  <w:rPr>
                    <w:sz w:val="20"/>
                    <w:szCs w:val="21"/>
                    <w:lang w:val="es-ES"/>
                  </w:rPr>
                </w:rPrChange>
              </w:rPr>
              <w:t xml:space="preserve"> 2</w:t>
            </w:r>
            <w:r w:rsidRPr="003E5652">
              <w:rPr>
                <w:sz w:val="20"/>
                <w:szCs w:val="21"/>
                <w:lang w:val="es-ES_tradnl"/>
                <w:rPrChange w:id="675" w:author="Peral, Fernando" w:date="2017-06-06T08:56:00Z">
                  <w:rPr>
                    <w:sz w:val="20"/>
                    <w:szCs w:val="21"/>
                    <w:lang w:val="es-ES"/>
                  </w:rPr>
                </w:rPrChange>
              </w:rPr>
              <w:br/>
              <w:t>aud</w:t>
            </w:r>
            <w:r w:rsidRPr="003E5652">
              <w:rPr>
                <w:sz w:val="20"/>
                <w:szCs w:val="21"/>
                <w:vertAlign w:val="subscript"/>
                <w:lang w:val="es-ES_tradnl"/>
                <w:rPrChange w:id="676" w:author="Peral, Fernando" w:date="2017-06-06T08:56:00Z">
                  <w:rPr>
                    <w:sz w:val="20"/>
                    <w:szCs w:val="21"/>
                    <w:vertAlign w:val="subscript"/>
                    <w:lang w:val="es-ES"/>
                  </w:rPr>
                </w:rPrChange>
              </w:rPr>
              <w:t>3</w:t>
            </w:r>
            <w:r w:rsidRPr="003E5652">
              <w:rPr>
                <w:sz w:val="20"/>
                <w:szCs w:val="21"/>
                <w:lang w:val="es-ES_tradnl"/>
                <w:rPrChange w:id="677" w:author="Peral, Fernando" w:date="2017-06-06T08:56:00Z">
                  <w:rPr>
                    <w:sz w:val="20"/>
                    <w:szCs w:val="21"/>
                    <w:lang w:val="es-ES"/>
                  </w:rPr>
                </w:rPrChange>
              </w:rPr>
              <w:t xml:space="preserve"> 1</w:t>
            </w:r>
            <w:r w:rsidRPr="003E5652">
              <w:rPr>
                <w:sz w:val="20"/>
                <w:szCs w:val="21"/>
                <w:lang w:val="es-ES_tradnl"/>
                <w:rPrChange w:id="678" w:author="Peral, Fernando" w:date="2017-06-06T08:56:00Z">
                  <w:rPr>
                    <w:sz w:val="20"/>
                    <w:szCs w:val="21"/>
                    <w:lang w:val="es-ES"/>
                  </w:rPr>
                </w:rPrChange>
              </w:rPr>
              <w:br/>
              <w:t>aud</w:t>
            </w:r>
            <w:r w:rsidRPr="003E5652">
              <w:rPr>
                <w:sz w:val="20"/>
                <w:szCs w:val="21"/>
                <w:vertAlign w:val="subscript"/>
                <w:lang w:val="es-ES_tradnl"/>
                <w:rPrChange w:id="679" w:author="Peral, Fernando" w:date="2017-06-06T08:56:00Z">
                  <w:rPr>
                    <w:sz w:val="20"/>
                    <w:szCs w:val="21"/>
                    <w:vertAlign w:val="subscript"/>
                    <w:lang w:val="es-ES"/>
                  </w:rPr>
                </w:rPrChange>
              </w:rPr>
              <w:t>3</w:t>
            </w:r>
            <w:r w:rsidRPr="003E5652">
              <w:rPr>
                <w:sz w:val="20"/>
                <w:szCs w:val="21"/>
                <w:lang w:val="es-ES_tradnl"/>
                <w:rPrChange w:id="680" w:author="Peral, Fernando" w:date="2017-06-06T08:56:00Z">
                  <w:rPr>
                    <w:sz w:val="20"/>
                    <w:szCs w:val="21"/>
                    <w:lang w:val="es-ES"/>
                  </w:rPr>
                </w:rPrChange>
              </w:rPr>
              <w:t xml:space="preserve"> 0 (LSB)</w:t>
            </w:r>
            <w:r w:rsidRPr="003E5652">
              <w:rPr>
                <w:sz w:val="20"/>
                <w:szCs w:val="21"/>
                <w:lang w:val="es-ES_tradnl"/>
                <w:rPrChange w:id="681" w:author="Peral, Fernando" w:date="2017-06-06T08:56:00Z">
                  <w:rPr>
                    <w:sz w:val="20"/>
                    <w:szCs w:val="21"/>
                    <w:lang w:val="es-ES"/>
                  </w:rPr>
                </w:rPrChange>
              </w:rPr>
              <w:br/>
              <w:t>Z</w:t>
            </w:r>
            <w:r w:rsidRPr="003E5652">
              <w:rPr>
                <w:sz w:val="20"/>
                <w:szCs w:val="21"/>
                <w:lang w:val="es-ES_tradnl"/>
                <w:rPrChange w:id="682" w:author="Peral, Fernando" w:date="2017-06-06T08:56:00Z">
                  <w:rPr>
                    <w:sz w:val="20"/>
                    <w:szCs w:val="21"/>
                    <w:lang w:val="es-ES"/>
                  </w:rPr>
                </w:rPrChange>
              </w:rPr>
              <w:br/>
              <w:t>0</w:t>
            </w:r>
            <w:r w:rsidRPr="003E5652">
              <w:rPr>
                <w:sz w:val="20"/>
                <w:szCs w:val="21"/>
                <w:lang w:val="es-ES_tradnl"/>
                <w:rPrChange w:id="683" w:author="Peral, Fernando" w:date="2017-06-06T08:56:00Z">
                  <w:rPr>
                    <w:sz w:val="20"/>
                    <w:szCs w:val="21"/>
                    <w:lang w:val="es-ES"/>
                  </w:rPr>
                </w:rPrChange>
              </w:rPr>
              <w:br/>
              <w:t>0</w:t>
            </w:r>
            <w:r w:rsidRPr="003E5652">
              <w:rPr>
                <w:sz w:val="20"/>
                <w:szCs w:val="21"/>
                <w:lang w:val="es-ES_tradnl"/>
                <w:rPrChange w:id="684" w:author="Peral, Fernando" w:date="2017-06-06T08:56:00Z">
                  <w:rPr>
                    <w:sz w:val="20"/>
                    <w:szCs w:val="21"/>
                    <w:lang w:val="es-ES"/>
                  </w:rPr>
                </w:rPrChange>
              </w:rPr>
              <w:br/>
              <w:t>0</w:t>
            </w: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486D73">
              <w:rPr>
                <w:sz w:val="20"/>
                <w:szCs w:val="21"/>
                <w:vertAlign w:val="superscript"/>
                <w:lang w:val="en-US"/>
              </w:rPr>
              <w:t>(1)</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11</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10</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9</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8</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7</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6</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5</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4</w:t>
            </w:r>
          </w:p>
        </w:tc>
        <w:tc>
          <w:tcPr>
            <w:tcW w:w="1701" w:type="dxa"/>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486D73">
              <w:rPr>
                <w:sz w:val="20"/>
                <w:szCs w:val="21"/>
                <w:vertAlign w:val="superscript"/>
                <w:lang w:val="en-US"/>
              </w:rPr>
              <w:t>(1)</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19</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18</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17</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16</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15</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14</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13</w:t>
            </w:r>
            <w:r w:rsidRPr="00486D73">
              <w:rPr>
                <w:sz w:val="20"/>
                <w:szCs w:val="21"/>
                <w:lang w:val="en-US"/>
              </w:rPr>
              <w:br/>
              <w:t>aud</w:t>
            </w:r>
            <w:r w:rsidRPr="00486D73">
              <w:rPr>
                <w:sz w:val="20"/>
                <w:szCs w:val="21"/>
                <w:vertAlign w:val="subscript"/>
                <w:lang w:val="en-US"/>
              </w:rPr>
              <w:t>3</w:t>
            </w:r>
            <w:r w:rsidRPr="00486D73">
              <w:rPr>
                <w:sz w:val="20"/>
                <w:szCs w:val="21"/>
                <w:lang w:val="en-US"/>
              </w:rPr>
              <w:t xml:space="preserve"> 12</w:t>
            </w:r>
          </w:p>
        </w:tc>
        <w:tc>
          <w:tcPr>
            <w:tcW w:w="1701" w:type="dxa"/>
          </w:tcPr>
          <w:p w:rsidR="00760E9F" w:rsidRPr="003E5652" w:rsidRDefault="00760E9F" w:rsidP="00096F9E">
            <w:pPr>
              <w:pStyle w:val="Tabletext"/>
              <w:jc w:val="left"/>
              <w:rPr>
                <w:sz w:val="20"/>
                <w:szCs w:val="21"/>
                <w:lang w:val="es-ES_tradnl"/>
                <w:rPrChange w:id="685" w:author="Peral, Fernando" w:date="2017-06-06T08:56:00Z">
                  <w:rPr>
                    <w:sz w:val="20"/>
                    <w:szCs w:val="21"/>
                    <w:lang w:val="es-ES"/>
                  </w:rPr>
                </w:rPrChange>
              </w:rPr>
            </w:pPr>
            <w:r w:rsidRPr="003E5652">
              <w:rPr>
                <w:sz w:val="20"/>
                <w:szCs w:val="21"/>
                <w:lang w:val="es-ES_tradnl"/>
                <w:rPrChange w:id="686" w:author="Peral, Fernando" w:date="2017-06-06T08:56:00Z">
                  <w:rPr>
                    <w:sz w:val="20"/>
                    <w:szCs w:val="21"/>
                    <w:lang w:val="es-ES"/>
                  </w:rPr>
                </w:rPrChange>
              </w:rPr>
              <w:t>No b8</w:t>
            </w:r>
            <w:r w:rsidRPr="003E5652">
              <w:rPr>
                <w:sz w:val="20"/>
                <w:szCs w:val="21"/>
                <w:lang w:val="es-ES_tradnl"/>
                <w:rPrChange w:id="687" w:author="Peral, Fernando" w:date="2017-06-06T08:56:00Z">
                  <w:rPr>
                    <w:sz w:val="20"/>
                    <w:szCs w:val="21"/>
                    <w:lang w:val="es-ES"/>
                  </w:rPr>
                </w:rPrChange>
              </w:rPr>
              <w:br/>
              <w:t>Paridad par</w:t>
            </w:r>
            <w:r w:rsidRPr="003E5652">
              <w:rPr>
                <w:sz w:val="20"/>
                <w:szCs w:val="21"/>
                <w:vertAlign w:val="superscript"/>
                <w:lang w:val="es-ES_tradnl"/>
                <w:rPrChange w:id="688" w:author="Peral, Fernando" w:date="2017-06-06T08:56:00Z">
                  <w:rPr>
                    <w:sz w:val="20"/>
                    <w:szCs w:val="21"/>
                    <w:vertAlign w:val="superscript"/>
                    <w:lang w:val="es-ES"/>
                  </w:rPr>
                </w:rPrChange>
              </w:rPr>
              <w:t>(1)</w:t>
            </w:r>
            <w:r w:rsidRPr="003E5652">
              <w:rPr>
                <w:sz w:val="20"/>
                <w:szCs w:val="21"/>
                <w:lang w:val="es-ES_tradnl"/>
                <w:rPrChange w:id="689" w:author="Peral, Fernando" w:date="2017-06-06T08:56:00Z">
                  <w:rPr>
                    <w:sz w:val="20"/>
                    <w:szCs w:val="21"/>
                    <w:lang w:val="es-ES"/>
                  </w:rPr>
                </w:rPrChange>
              </w:rPr>
              <w:br/>
              <w:t>P</w:t>
            </w:r>
            <w:r w:rsidRPr="003E5652">
              <w:rPr>
                <w:sz w:val="20"/>
                <w:szCs w:val="21"/>
                <w:vertAlign w:val="subscript"/>
                <w:lang w:val="es-ES_tradnl"/>
                <w:rPrChange w:id="690" w:author="Peral, Fernando" w:date="2017-06-06T08:56:00Z">
                  <w:rPr>
                    <w:sz w:val="20"/>
                    <w:szCs w:val="21"/>
                    <w:vertAlign w:val="subscript"/>
                    <w:lang w:val="es-ES"/>
                  </w:rPr>
                </w:rPrChange>
              </w:rPr>
              <w:t>3</w:t>
            </w:r>
            <w:r w:rsidRPr="003E5652">
              <w:rPr>
                <w:sz w:val="20"/>
                <w:szCs w:val="21"/>
                <w:lang w:val="es-ES_tradnl"/>
                <w:rPrChange w:id="691" w:author="Peral, Fernando" w:date="2017-06-06T08:56:00Z">
                  <w:rPr>
                    <w:sz w:val="20"/>
                    <w:szCs w:val="21"/>
                    <w:lang w:val="es-ES"/>
                  </w:rPr>
                </w:rPrChange>
              </w:rPr>
              <w:br/>
              <w:t>C</w:t>
            </w:r>
            <w:r w:rsidRPr="003E5652">
              <w:rPr>
                <w:sz w:val="20"/>
                <w:szCs w:val="21"/>
                <w:vertAlign w:val="subscript"/>
                <w:lang w:val="es-ES_tradnl"/>
                <w:rPrChange w:id="692" w:author="Peral, Fernando" w:date="2017-06-06T08:56:00Z">
                  <w:rPr>
                    <w:sz w:val="20"/>
                    <w:szCs w:val="21"/>
                    <w:vertAlign w:val="subscript"/>
                    <w:lang w:val="es-ES"/>
                  </w:rPr>
                </w:rPrChange>
              </w:rPr>
              <w:t>3</w:t>
            </w:r>
            <w:r w:rsidRPr="003E5652">
              <w:rPr>
                <w:sz w:val="20"/>
                <w:szCs w:val="21"/>
                <w:lang w:val="es-ES_tradnl"/>
                <w:rPrChange w:id="693" w:author="Peral, Fernando" w:date="2017-06-06T08:56:00Z">
                  <w:rPr>
                    <w:sz w:val="20"/>
                    <w:szCs w:val="21"/>
                    <w:lang w:val="es-ES"/>
                  </w:rPr>
                </w:rPrChange>
              </w:rPr>
              <w:br/>
              <w:t>U</w:t>
            </w:r>
            <w:r w:rsidRPr="003E5652">
              <w:rPr>
                <w:sz w:val="20"/>
                <w:szCs w:val="21"/>
                <w:vertAlign w:val="subscript"/>
                <w:lang w:val="es-ES_tradnl"/>
                <w:rPrChange w:id="694" w:author="Peral, Fernando" w:date="2017-06-06T08:56:00Z">
                  <w:rPr>
                    <w:sz w:val="20"/>
                    <w:szCs w:val="21"/>
                    <w:vertAlign w:val="subscript"/>
                    <w:lang w:val="es-ES"/>
                  </w:rPr>
                </w:rPrChange>
              </w:rPr>
              <w:t>3</w:t>
            </w:r>
            <w:r w:rsidRPr="003E5652">
              <w:rPr>
                <w:sz w:val="20"/>
                <w:szCs w:val="21"/>
                <w:lang w:val="es-ES_tradnl"/>
                <w:rPrChange w:id="695" w:author="Peral, Fernando" w:date="2017-06-06T08:56:00Z">
                  <w:rPr>
                    <w:sz w:val="20"/>
                    <w:szCs w:val="21"/>
                    <w:lang w:val="es-ES"/>
                  </w:rPr>
                </w:rPrChange>
              </w:rPr>
              <w:br/>
              <w:t>V</w:t>
            </w:r>
            <w:r w:rsidRPr="003E5652">
              <w:rPr>
                <w:sz w:val="20"/>
                <w:szCs w:val="21"/>
                <w:vertAlign w:val="subscript"/>
                <w:lang w:val="es-ES_tradnl"/>
                <w:rPrChange w:id="696" w:author="Peral, Fernando" w:date="2017-06-06T08:56:00Z">
                  <w:rPr>
                    <w:sz w:val="20"/>
                    <w:szCs w:val="21"/>
                    <w:vertAlign w:val="subscript"/>
                    <w:lang w:val="es-ES"/>
                  </w:rPr>
                </w:rPrChange>
              </w:rPr>
              <w:t>3</w:t>
            </w:r>
            <w:r w:rsidRPr="003E5652">
              <w:rPr>
                <w:sz w:val="20"/>
                <w:szCs w:val="21"/>
                <w:lang w:val="es-ES_tradnl"/>
                <w:rPrChange w:id="697" w:author="Peral, Fernando" w:date="2017-06-06T08:56:00Z">
                  <w:rPr>
                    <w:sz w:val="20"/>
                    <w:szCs w:val="21"/>
                    <w:lang w:val="es-ES"/>
                  </w:rPr>
                </w:rPrChange>
              </w:rPr>
              <w:br/>
              <w:t>aud</w:t>
            </w:r>
            <w:r w:rsidRPr="003E5652">
              <w:rPr>
                <w:sz w:val="20"/>
                <w:szCs w:val="21"/>
                <w:vertAlign w:val="subscript"/>
                <w:lang w:val="es-ES_tradnl"/>
                <w:rPrChange w:id="698" w:author="Peral, Fernando" w:date="2017-06-06T08:56:00Z">
                  <w:rPr>
                    <w:sz w:val="20"/>
                    <w:szCs w:val="21"/>
                    <w:vertAlign w:val="subscript"/>
                    <w:lang w:val="es-ES"/>
                  </w:rPr>
                </w:rPrChange>
              </w:rPr>
              <w:t>3</w:t>
            </w:r>
            <w:r w:rsidRPr="003E5652">
              <w:rPr>
                <w:sz w:val="20"/>
                <w:szCs w:val="21"/>
                <w:lang w:val="es-ES_tradnl"/>
                <w:rPrChange w:id="699" w:author="Peral, Fernando" w:date="2017-06-06T08:56:00Z">
                  <w:rPr>
                    <w:sz w:val="20"/>
                    <w:szCs w:val="21"/>
                    <w:lang w:val="es-ES"/>
                  </w:rPr>
                </w:rPrChange>
              </w:rPr>
              <w:t xml:space="preserve"> 23 (MSB)</w:t>
            </w:r>
            <w:r w:rsidRPr="003E5652">
              <w:rPr>
                <w:sz w:val="20"/>
                <w:szCs w:val="21"/>
                <w:lang w:val="es-ES_tradnl"/>
                <w:rPrChange w:id="700" w:author="Peral, Fernando" w:date="2017-06-06T08:56:00Z">
                  <w:rPr>
                    <w:sz w:val="20"/>
                    <w:szCs w:val="21"/>
                    <w:lang w:val="es-ES"/>
                  </w:rPr>
                </w:rPrChange>
              </w:rPr>
              <w:br/>
              <w:t>aud</w:t>
            </w:r>
            <w:r w:rsidRPr="003E5652">
              <w:rPr>
                <w:sz w:val="20"/>
                <w:szCs w:val="21"/>
                <w:vertAlign w:val="subscript"/>
                <w:lang w:val="es-ES_tradnl"/>
                <w:rPrChange w:id="701" w:author="Peral, Fernando" w:date="2017-06-06T08:56:00Z">
                  <w:rPr>
                    <w:sz w:val="20"/>
                    <w:szCs w:val="21"/>
                    <w:vertAlign w:val="subscript"/>
                    <w:lang w:val="es-ES"/>
                  </w:rPr>
                </w:rPrChange>
              </w:rPr>
              <w:t>3</w:t>
            </w:r>
            <w:r w:rsidRPr="003E5652">
              <w:rPr>
                <w:sz w:val="20"/>
                <w:szCs w:val="21"/>
                <w:lang w:val="es-ES_tradnl"/>
                <w:rPrChange w:id="702" w:author="Peral, Fernando" w:date="2017-06-06T08:56:00Z">
                  <w:rPr>
                    <w:sz w:val="20"/>
                    <w:szCs w:val="21"/>
                    <w:lang w:val="es-ES"/>
                  </w:rPr>
                </w:rPrChange>
              </w:rPr>
              <w:t xml:space="preserve"> 22</w:t>
            </w:r>
            <w:r w:rsidRPr="003E5652">
              <w:rPr>
                <w:sz w:val="20"/>
                <w:szCs w:val="21"/>
                <w:lang w:val="es-ES_tradnl"/>
                <w:rPrChange w:id="703" w:author="Peral, Fernando" w:date="2017-06-06T08:56:00Z">
                  <w:rPr>
                    <w:sz w:val="20"/>
                    <w:szCs w:val="21"/>
                    <w:lang w:val="es-ES"/>
                  </w:rPr>
                </w:rPrChange>
              </w:rPr>
              <w:br/>
              <w:t>aud</w:t>
            </w:r>
            <w:r w:rsidRPr="003E5652">
              <w:rPr>
                <w:sz w:val="20"/>
                <w:szCs w:val="21"/>
                <w:vertAlign w:val="subscript"/>
                <w:lang w:val="es-ES_tradnl"/>
                <w:rPrChange w:id="704" w:author="Peral, Fernando" w:date="2017-06-06T08:56:00Z">
                  <w:rPr>
                    <w:sz w:val="20"/>
                    <w:szCs w:val="21"/>
                    <w:vertAlign w:val="subscript"/>
                    <w:lang w:val="es-ES"/>
                  </w:rPr>
                </w:rPrChange>
              </w:rPr>
              <w:t>3</w:t>
            </w:r>
            <w:r w:rsidRPr="003E5652">
              <w:rPr>
                <w:sz w:val="20"/>
                <w:szCs w:val="21"/>
                <w:lang w:val="es-ES_tradnl"/>
                <w:rPrChange w:id="705" w:author="Peral, Fernando" w:date="2017-06-06T08:56:00Z">
                  <w:rPr>
                    <w:sz w:val="20"/>
                    <w:szCs w:val="21"/>
                    <w:lang w:val="es-ES"/>
                  </w:rPr>
                </w:rPrChange>
              </w:rPr>
              <w:t xml:space="preserve"> 21</w:t>
            </w:r>
            <w:r w:rsidRPr="003E5652">
              <w:rPr>
                <w:sz w:val="20"/>
                <w:szCs w:val="21"/>
                <w:lang w:val="es-ES_tradnl"/>
                <w:rPrChange w:id="706" w:author="Peral, Fernando" w:date="2017-06-06T08:56:00Z">
                  <w:rPr>
                    <w:sz w:val="20"/>
                    <w:szCs w:val="21"/>
                    <w:lang w:val="es-ES"/>
                  </w:rPr>
                </w:rPrChange>
              </w:rPr>
              <w:br/>
              <w:t>aud</w:t>
            </w:r>
            <w:r w:rsidRPr="003E5652">
              <w:rPr>
                <w:sz w:val="20"/>
                <w:szCs w:val="21"/>
                <w:vertAlign w:val="subscript"/>
                <w:lang w:val="es-ES_tradnl"/>
                <w:rPrChange w:id="707" w:author="Peral, Fernando" w:date="2017-06-06T08:56:00Z">
                  <w:rPr>
                    <w:sz w:val="20"/>
                    <w:szCs w:val="21"/>
                    <w:vertAlign w:val="subscript"/>
                    <w:lang w:val="es-ES"/>
                  </w:rPr>
                </w:rPrChange>
              </w:rPr>
              <w:t>3</w:t>
            </w:r>
            <w:r w:rsidRPr="003E5652">
              <w:rPr>
                <w:sz w:val="20"/>
                <w:szCs w:val="21"/>
                <w:lang w:val="es-ES_tradnl"/>
                <w:rPrChange w:id="708" w:author="Peral, Fernando" w:date="2017-06-06T08:56:00Z">
                  <w:rPr>
                    <w:sz w:val="20"/>
                    <w:szCs w:val="21"/>
                    <w:lang w:val="es-ES"/>
                  </w:rPr>
                </w:rPrChange>
              </w:rPr>
              <w:t xml:space="preserve"> 20</w:t>
            </w:r>
          </w:p>
        </w:tc>
      </w:tr>
      <w:tr w:rsidR="00760E9F" w:rsidRPr="008844CA" w:rsidTr="00096F9E">
        <w:trPr>
          <w:jc w:val="center"/>
        </w:trPr>
        <w:tc>
          <w:tcPr>
            <w:tcW w:w="1134" w:type="dxa"/>
            <w:vMerge w:val="restart"/>
            <w:vAlign w:val="center"/>
          </w:tcPr>
          <w:p w:rsidR="00760E9F" w:rsidRPr="008844CA" w:rsidRDefault="00760E9F" w:rsidP="00096F9E">
            <w:pPr>
              <w:pStyle w:val="Tabletext"/>
              <w:keepNext/>
              <w:keepLines/>
              <w:jc w:val="center"/>
              <w:rPr>
                <w:sz w:val="20"/>
                <w:szCs w:val="21"/>
                <w:lang w:val="es-ES_tradnl"/>
                <w:rPrChange w:id="709" w:author="Peral, Fernando" w:date="2017-06-06T08:56:00Z">
                  <w:rPr>
                    <w:sz w:val="20"/>
                    <w:szCs w:val="21"/>
                    <w:lang w:val="es-ES"/>
                  </w:rPr>
                </w:rPrChange>
              </w:rPr>
            </w:pPr>
            <w:r w:rsidRPr="001908C8">
              <w:rPr>
                <w:b/>
                <w:bCs/>
                <w:sz w:val="20"/>
                <w:szCs w:val="21"/>
                <w:lang w:val="es-ES_tradnl"/>
                <w:rPrChange w:id="710" w:author="Peral, Fernando" w:date="2017-06-06T08:56:00Z">
                  <w:rPr>
                    <w:sz w:val="20"/>
                    <w:szCs w:val="21"/>
                    <w:lang w:val="es-ES"/>
                  </w:rPr>
                </w:rPrChange>
              </w:rPr>
              <w:t>CH4</w:t>
            </w:r>
          </w:p>
        </w:tc>
        <w:tc>
          <w:tcPr>
            <w:tcW w:w="1701" w:type="dxa"/>
          </w:tcPr>
          <w:p w:rsidR="00760E9F" w:rsidRPr="003E5652" w:rsidRDefault="00760E9F" w:rsidP="00096F9E">
            <w:pPr>
              <w:pStyle w:val="Tabletext"/>
              <w:jc w:val="center"/>
              <w:rPr>
                <w:b/>
                <w:bCs/>
                <w:sz w:val="20"/>
                <w:szCs w:val="21"/>
                <w:lang w:val="es-ES_tradnl"/>
                <w:rPrChange w:id="711" w:author="Peral, Fernando" w:date="2017-06-06T08:56:00Z">
                  <w:rPr>
                    <w:sz w:val="20"/>
                    <w:szCs w:val="21"/>
                    <w:lang w:val="es-ES"/>
                  </w:rPr>
                </w:rPrChange>
              </w:rPr>
            </w:pPr>
            <w:r w:rsidRPr="003E5652">
              <w:rPr>
                <w:b/>
                <w:bCs/>
                <w:sz w:val="20"/>
                <w:szCs w:val="21"/>
                <w:lang w:val="es-ES_tradnl"/>
                <w:rPrChange w:id="712" w:author="Peral, Fernando" w:date="2017-06-06T08:56:00Z">
                  <w:rPr>
                    <w:sz w:val="20"/>
                    <w:szCs w:val="21"/>
                    <w:lang w:val="es-ES"/>
                  </w:rPr>
                </w:rPrChange>
              </w:rPr>
              <w:t>Número de bit</w:t>
            </w:r>
          </w:p>
        </w:tc>
        <w:tc>
          <w:tcPr>
            <w:tcW w:w="1701" w:type="dxa"/>
          </w:tcPr>
          <w:p w:rsidR="00760E9F" w:rsidRPr="003E5652" w:rsidRDefault="00760E9F" w:rsidP="00096F9E">
            <w:pPr>
              <w:pStyle w:val="Tabletext"/>
              <w:jc w:val="center"/>
              <w:rPr>
                <w:b/>
                <w:bCs/>
                <w:sz w:val="20"/>
                <w:szCs w:val="21"/>
                <w:lang w:val="es-ES_tradnl"/>
                <w:rPrChange w:id="713" w:author="Peral, Fernando" w:date="2017-06-06T08:56:00Z">
                  <w:rPr>
                    <w:sz w:val="20"/>
                    <w:szCs w:val="21"/>
                    <w:lang w:val="es-ES"/>
                  </w:rPr>
                </w:rPrChange>
              </w:rPr>
            </w:pPr>
            <w:r w:rsidRPr="003E5652">
              <w:rPr>
                <w:b/>
                <w:bCs/>
                <w:sz w:val="20"/>
                <w:szCs w:val="21"/>
                <w:lang w:val="es-ES_tradnl"/>
                <w:rPrChange w:id="714" w:author="Peral, Fernando" w:date="2017-06-06T08:56:00Z">
                  <w:rPr>
                    <w:sz w:val="20"/>
                    <w:szCs w:val="21"/>
                    <w:lang w:val="es-ES"/>
                  </w:rPr>
                </w:rPrChange>
              </w:rPr>
              <w:t>UDW14</w:t>
            </w:r>
          </w:p>
        </w:tc>
        <w:tc>
          <w:tcPr>
            <w:tcW w:w="1701" w:type="dxa"/>
          </w:tcPr>
          <w:p w:rsidR="00760E9F" w:rsidRPr="003E5652" w:rsidRDefault="00760E9F" w:rsidP="00096F9E">
            <w:pPr>
              <w:pStyle w:val="Tabletext"/>
              <w:jc w:val="center"/>
              <w:rPr>
                <w:b/>
                <w:bCs/>
                <w:sz w:val="20"/>
                <w:szCs w:val="21"/>
                <w:lang w:val="es-ES_tradnl"/>
                <w:rPrChange w:id="715" w:author="Peral, Fernando" w:date="2017-06-06T08:56:00Z">
                  <w:rPr>
                    <w:sz w:val="20"/>
                    <w:szCs w:val="21"/>
                    <w:lang w:val="es-ES"/>
                  </w:rPr>
                </w:rPrChange>
              </w:rPr>
            </w:pPr>
            <w:r w:rsidRPr="003E5652">
              <w:rPr>
                <w:b/>
                <w:bCs/>
                <w:sz w:val="20"/>
                <w:szCs w:val="21"/>
                <w:lang w:val="es-ES_tradnl"/>
                <w:rPrChange w:id="716" w:author="Peral, Fernando" w:date="2017-06-06T08:56:00Z">
                  <w:rPr>
                    <w:sz w:val="20"/>
                    <w:szCs w:val="21"/>
                    <w:lang w:val="es-ES"/>
                  </w:rPr>
                </w:rPrChange>
              </w:rPr>
              <w:t>UDW15</w:t>
            </w:r>
          </w:p>
        </w:tc>
        <w:tc>
          <w:tcPr>
            <w:tcW w:w="1701" w:type="dxa"/>
          </w:tcPr>
          <w:p w:rsidR="00760E9F" w:rsidRPr="003E5652" w:rsidRDefault="00760E9F" w:rsidP="00096F9E">
            <w:pPr>
              <w:pStyle w:val="Tabletext"/>
              <w:jc w:val="center"/>
              <w:rPr>
                <w:b/>
                <w:bCs/>
                <w:sz w:val="20"/>
                <w:szCs w:val="21"/>
                <w:lang w:val="es-ES_tradnl"/>
                <w:rPrChange w:id="717" w:author="Peral, Fernando" w:date="2017-06-06T08:56:00Z">
                  <w:rPr>
                    <w:sz w:val="20"/>
                    <w:szCs w:val="21"/>
                    <w:lang w:val="es-ES"/>
                  </w:rPr>
                </w:rPrChange>
              </w:rPr>
            </w:pPr>
            <w:r w:rsidRPr="003E5652">
              <w:rPr>
                <w:b/>
                <w:bCs/>
                <w:sz w:val="20"/>
                <w:szCs w:val="21"/>
                <w:lang w:val="es-ES_tradnl"/>
                <w:rPrChange w:id="718" w:author="Peral, Fernando" w:date="2017-06-06T08:56:00Z">
                  <w:rPr>
                    <w:sz w:val="20"/>
                    <w:szCs w:val="21"/>
                    <w:lang w:val="es-ES"/>
                  </w:rPr>
                </w:rPrChange>
              </w:rPr>
              <w:t>UDW16</w:t>
            </w:r>
          </w:p>
        </w:tc>
        <w:tc>
          <w:tcPr>
            <w:tcW w:w="1701" w:type="dxa"/>
          </w:tcPr>
          <w:p w:rsidR="00760E9F" w:rsidRPr="003E5652" w:rsidRDefault="00760E9F" w:rsidP="00096F9E">
            <w:pPr>
              <w:pStyle w:val="Tabletext"/>
              <w:jc w:val="center"/>
              <w:rPr>
                <w:b/>
                <w:bCs/>
                <w:sz w:val="20"/>
                <w:szCs w:val="21"/>
                <w:lang w:val="es-ES_tradnl"/>
                <w:rPrChange w:id="719" w:author="Peral, Fernando" w:date="2017-06-06T08:56:00Z">
                  <w:rPr>
                    <w:sz w:val="20"/>
                    <w:szCs w:val="21"/>
                    <w:lang w:val="es-ES"/>
                  </w:rPr>
                </w:rPrChange>
              </w:rPr>
            </w:pPr>
            <w:r w:rsidRPr="003E5652">
              <w:rPr>
                <w:b/>
                <w:bCs/>
                <w:sz w:val="20"/>
                <w:szCs w:val="21"/>
                <w:lang w:val="es-ES_tradnl"/>
                <w:rPrChange w:id="720" w:author="Peral, Fernando" w:date="2017-06-06T08:56:00Z">
                  <w:rPr>
                    <w:sz w:val="20"/>
                    <w:szCs w:val="21"/>
                    <w:lang w:val="es-ES"/>
                  </w:rPr>
                </w:rPrChange>
              </w:rPr>
              <w:t>UDW17</w:t>
            </w:r>
          </w:p>
        </w:tc>
      </w:tr>
      <w:tr w:rsidR="00760E9F" w:rsidRPr="00E64FFF" w:rsidTr="00096F9E">
        <w:trPr>
          <w:jc w:val="center"/>
        </w:trPr>
        <w:tc>
          <w:tcPr>
            <w:tcW w:w="1134" w:type="dxa"/>
            <w:vMerge/>
            <w:tcBorders>
              <w:bottom w:val="single" w:sz="4" w:space="0" w:color="auto"/>
            </w:tcBorders>
          </w:tcPr>
          <w:p w:rsidR="00760E9F" w:rsidRPr="008844CA" w:rsidRDefault="00760E9F" w:rsidP="00096F9E">
            <w:pPr>
              <w:pStyle w:val="Tabletext"/>
              <w:jc w:val="center"/>
              <w:rPr>
                <w:sz w:val="20"/>
                <w:szCs w:val="21"/>
                <w:lang w:val="es-ES_tradnl"/>
                <w:rPrChange w:id="721" w:author="Peral, Fernando" w:date="2017-06-06T08:56:00Z">
                  <w:rPr>
                    <w:sz w:val="20"/>
                    <w:szCs w:val="21"/>
                    <w:lang w:val="es-ES"/>
                  </w:rPr>
                </w:rPrChange>
              </w:rPr>
            </w:pPr>
          </w:p>
        </w:tc>
        <w:tc>
          <w:tcPr>
            <w:tcW w:w="1701" w:type="dxa"/>
            <w:tcBorders>
              <w:bottom w:val="single" w:sz="4" w:space="0" w:color="auto"/>
            </w:tcBorders>
          </w:tcPr>
          <w:p w:rsidR="00760E9F" w:rsidRPr="00486D73" w:rsidRDefault="00760E9F" w:rsidP="00096F9E">
            <w:pPr>
              <w:pStyle w:val="Tabletext"/>
              <w:jc w:val="left"/>
              <w:rPr>
                <w:sz w:val="20"/>
                <w:szCs w:val="21"/>
                <w:lang w:val="en-US"/>
              </w:rPr>
            </w:pPr>
            <w:r w:rsidRPr="00486D73">
              <w:rPr>
                <w:sz w:val="20"/>
                <w:szCs w:val="21"/>
                <w:lang w:val="en-US"/>
              </w:rPr>
              <w:t>b9 (MSB)</w:t>
            </w:r>
            <w:r w:rsidRPr="00486D73">
              <w:rPr>
                <w:sz w:val="20"/>
                <w:szCs w:val="21"/>
                <w:lang w:val="en-US"/>
              </w:rPr>
              <w:br/>
              <w:t>b8</w:t>
            </w:r>
            <w:r w:rsidRPr="00486D73">
              <w:rPr>
                <w:sz w:val="20"/>
                <w:szCs w:val="21"/>
                <w:lang w:val="en-US"/>
              </w:rPr>
              <w:br/>
              <w:t>b7</w:t>
            </w:r>
            <w:r w:rsidRPr="00486D73">
              <w:rPr>
                <w:sz w:val="20"/>
                <w:szCs w:val="21"/>
                <w:lang w:val="en-US"/>
              </w:rPr>
              <w:br/>
              <w:t>b6</w:t>
            </w:r>
            <w:r w:rsidRPr="00486D73">
              <w:rPr>
                <w:sz w:val="20"/>
                <w:szCs w:val="21"/>
                <w:lang w:val="en-US"/>
              </w:rPr>
              <w:br/>
              <w:t>b5</w:t>
            </w:r>
            <w:r w:rsidRPr="00486D73">
              <w:rPr>
                <w:sz w:val="20"/>
                <w:szCs w:val="21"/>
                <w:lang w:val="en-US"/>
              </w:rPr>
              <w:br/>
              <w:t>b4</w:t>
            </w:r>
            <w:r w:rsidRPr="00486D73">
              <w:rPr>
                <w:sz w:val="20"/>
                <w:szCs w:val="21"/>
                <w:lang w:val="en-US"/>
              </w:rPr>
              <w:br/>
              <w:t>b3</w:t>
            </w:r>
            <w:r w:rsidRPr="00486D73">
              <w:rPr>
                <w:sz w:val="20"/>
                <w:szCs w:val="21"/>
                <w:lang w:val="en-US"/>
              </w:rPr>
              <w:br/>
              <w:t>b2</w:t>
            </w:r>
            <w:r w:rsidRPr="00486D73">
              <w:rPr>
                <w:sz w:val="20"/>
                <w:szCs w:val="21"/>
                <w:lang w:val="en-US"/>
              </w:rPr>
              <w:br/>
              <w:t>b1</w:t>
            </w:r>
            <w:r w:rsidRPr="00486D73">
              <w:rPr>
                <w:sz w:val="20"/>
                <w:szCs w:val="21"/>
                <w:lang w:val="en-US"/>
              </w:rPr>
              <w:br/>
              <w:t>b0 (LSB)</w:t>
            </w:r>
          </w:p>
        </w:tc>
        <w:tc>
          <w:tcPr>
            <w:tcW w:w="1701" w:type="dxa"/>
            <w:tcBorders>
              <w:bottom w:val="single" w:sz="4" w:space="0" w:color="auto"/>
            </w:tcBorders>
          </w:tcPr>
          <w:p w:rsidR="00760E9F" w:rsidRPr="003E5652" w:rsidRDefault="00760E9F" w:rsidP="00096F9E">
            <w:pPr>
              <w:pStyle w:val="Tabletext"/>
              <w:jc w:val="left"/>
              <w:rPr>
                <w:sz w:val="20"/>
                <w:szCs w:val="21"/>
                <w:lang w:val="es-ES_tradnl"/>
                <w:rPrChange w:id="722" w:author="Peral, Fernando" w:date="2017-06-06T08:56:00Z">
                  <w:rPr>
                    <w:sz w:val="20"/>
                    <w:szCs w:val="21"/>
                    <w:lang w:val="es-ES"/>
                  </w:rPr>
                </w:rPrChange>
              </w:rPr>
            </w:pPr>
            <w:r w:rsidRPr="003E5652">
              <w:rPr>
                <w:sz w:val="20"/>
                <w:szCs w:val="21"/>
                <w:lang w:val="es-ES_tradnl"/>
                <w:rPrChange w:id="723" w:author="Peral, Fernando" w:date="2017-06-06T08:56:00Z">
                  <w:rPr>
                    <w:sz w:val="20"/>
                    <w:szCs w:val="21"/>
                    <w:lang w:val="es-ES"/>
                  </w:rPr>
                </w:rPrChange>
              </w:rPr>
              <w:t>No b8</w:t>
            </w:r>
            <w:r w:rsidRPr="003E5652">
              <w:rPr>
                <w:sz w:val="20"/>
                <w:szCs w:val="21"/>
                <w:lang w:val="es-ES_tradnl"/>
                <w:rPrChange w:id="724" w:author="Peral, Fernando" w:date="2017-06-06T08:56:00Z">
                  <w:rPr>
                    <w:sz w:val="20"/>
                    <w:szCs w:val="21"/>
                    <w:lang w:val="es-ES"/>
                  </w:rPr>
                </w:rPrChange>
              </w:rPr>
              <w:br/>
              <w:t>Paridad par</w:t>
            </w:r>
            <w:r w:rsidRPr="003E5652">
              <w:rPr>
                <w:sz w:val="20"/>
                <w:szCs w:val="21"/>
                <w:vertAlign w:val="superscript"/>
                <w:lang w:val="es-ES_tradnl"/>
                <w:rPrChange w:id="725" w:author="Peral, Fernando" w:date="2017-06-06T08:56:00Z">
                  <w:rPr>
                    <w:sz w:val="20"/>
                    <w:szCs w:val="21"/>
                    <w:vertAlign w:val="superscript"/>
                    <w:lang w:val="es-ES"/>
                  </w:rPr>
                </w:rPrChange>
              </w:rPr>
              <w:t>(1)</w:t>
            </w:r>
            <w:r w:rsidRPr="003E5652">
              <w:rPr>
                <w:sz w:val="20"/>
                <w:szCs w:val="21"/>
                <w:lang w:val="es-ES_tradnl"/>
                <w:rPrChange w:id="726" w:author="Peral, Fernando" w:date="2017-06-06T08:56:00Z">
                  <w:rPr>
                    <w:sz w:val="20"/>
                    <w:szCs w:val="21"/>
                    <w:lang w:val="es-ES"/>
                  </w:rPr>
                </w:rPrChange>
              </w:rPr>
              <w:br/>
              <w:t>aud</w:t>
            </w:r>
            <w:r w:rsidRPr="003E5652">
              <w:rPr>
                <w:sz w:val="20"/>
                <w:szCs w:val="21"/>
                <w:vertAlign w:val="subscript"/>
                <w:lang w:val="es-ES_tradnl"/>
                <w:rPrChange w:id="727" w:author="Peral, Fernando" w:date="2017-06-06T08:56:00Z">
                  <w:rPr>
                    <w:sz w:val="20"/>
                    <w:szCs w:val="21"/>
                    <w:vertAlign w:val="subscript"/>
                    <w:lang w:val="es-ES"/>
                  </w:rPr>
                </w:rPrChange>
              </w:rPr>
              <w:t>4</w:t>
            </w:r>
            <w:r w:rsidRPr="003E5652">
              <w:rPr>
                <w:sz w:val="20"/>
                <w:szCs w:val="21"/>
                <w:lang w:val="es-ES_tradnl"/>
                <w:rPrChange w:id="728" w:author="Peral, Fernando" w:date="2017-06-06T08:56:00Z">
                  <w:rPr>
                    <w:sz w:val="20"/>
                    <w:szCs w:val="21"/>
                    <w:lang w:val="es-ES"/>
                  </w:rPr>
                </w:rPrChange>
              </w:rPr>
              <w:t xml:space="preserve"> 3</w:t>
            </w:r>
            <w:r w:rsidRPr="003E5652">
              <w:rPr>
                <w:sz w:val="20"/>
                <w:szCs w:val="21"/>
                <w:lang w:val="es-ES_tradnl"/>
                <w:rPrChange w:id="729" w:author="Peral, Fernando" w:date="2017-06-06T08:56:00Z">
                  <w:rPr>
                    <w:sz w:val="20"/>
                    <w:szCs w:val="21"/>
                    <w:lang w:val="es-ES"/>
                  </w:rPr>
                </w:rPrChange>
              </w:rPr>
              <w:br/>
              <w:t>aud</w:t>
            </w:r>
            <w:r w:rsidRPr="003E5652">
              <w:rPr>
                <w:sz w:val="20"/>
                <w:szCs w:val="21"/>
                <w:vertAlign w:val="subscript"/>
                <w:lang w:val="es-ES_tradnl"/>
                <w:rPrChange w:id="730" w:author="Peral, Fernando" w:date="2017-06-06T08:56:00Z">
                  <w:rPr>
                    <w:sz w:val="20"/>
                    <w:szCs w:val="21"/>
                    <w:vertAlign w:val="subscript"/>
                    <w:lang w:val="es-ES"/>
                  </w:rPr>
                </w:rPrChange>
              </w:rPr>
              <w:t>4</w:t>
            </w:r>
            <w:r w:rsidRPr="003E5652">
              <w:rPr>
                <w:sz w:val="20"/>
                <w:szCs w:val="21"/>
                <w:lang w:val="es-ES_tradnl"/>
                <w:rPrChange w:id="731" w:author="Peral, Fernando" w:date="2017-06-06T08:56:00Z">
                  <w:rPr>
                    <w:sz w:val="20"/>
                    <w:szCs w:val="21"/>
                    <w:lang w:val="es-ES"/>
                  </w:rPr>
                </w:rPrChange>
              </w:rPr>
              <w:t xml:space="preserve"> 2</w:t>
            </w:r>
            <w:r w:rsidRPr="003E5652">
              <w:rPr>
                <w:sz w:val="20"/>
                <w:szCs w:val="21"/>
                <w:lang w:val="es-ES_tradnl"/>
                <w:rPrChange w:id="732" w:author="Peral, Fernando" w:date="2017-06-06T08:56:00Z">
                  <w:rPr>
                    <w:sz w:val="20"/>
                    <w:szCs w:val="21"/>
                    <w:lang w:val="es-ES"/>
                  </w:rPr>
                </w:rPrChange>
              </w:rPr>
              <w:br/>
              <w:t>aud</w:t>
            </w:r>
            <w:r w:rsidRPr="003E5652">
              <w:rPr>
                <w:sz w:val="20"/>
                <w:szCs w:val="21"/>
                <w:vertAlign w:val="subscript"/>
                <w:lang w:val="es-ES_tradnl"/>
                <w:rPrChange w:id="733" w:author="Peral, Fernando" w:date="2017-06-06T08:56:00Z">
                  <w:rPr>
                    <w:sz w:val="20"/>
                    <w:szCs w:val="21"/>
                    <w:vertAlign w:val="subscript"/>
                    <w:lang w:val="es-ES"/>
                  </w:rPr>
                </w:rPrChange>
              </w:rPr>
              <w:t>4</w:t>
            </w:r>
            <w:r w:rsidRPr="003E5652">
              <w:rPr>
                <w:sz w:val="20"/>
                <w:szCs w:val="21"/>
                <w:lang w:val="es-ES_tradnl"/>
                <w:rPrChange w:id="734" w:author="Peral, Fernando" w:date="2017-06-06T08:56:00Z">
                  <w:rPr>
                    <w:sz w:val="20"/>
                    <w:szCs w:val="21"/>
                    <w:lang w:val="es-ES"/>
                  </w:rPr>
                </w:rPrChange>
              </w:rPr>
              <w:t xml:space="preserve"> 1</w:t>
            </w:r>
            <w:r w:rsidRPr="003E5652">
              <w:rPr>
                <w:sz w:val="20"/>
                <w:szCs w:val="21"/>
                <w:lang w:val="es-ES_tradnl"/>
                <w:rPrChange w:id="735" w:author="Peral, Fernando" w:date="2017-06-06T08:56:00Z">
                  <w:rPr>
                    <w:sz w:val="20"/>
                    <w:szCs w:val="21"/>
                    <w:lang w:val="es-ES"/>
                  </w:rPr>
                </w:rPrChange>
              </w:rPr>
              <w:br/>
              <w:t>aud</w:t>
            </w:r>
            <w:r w:rsidRPr="003E5652">
              <w:rPr>
                <w:sz w:val="20"/>
                <w:szCs w:val="21"/>
                <w:vertAlign w:val="subscript"/>
                <w:lang w:val="es-ES_tradnl"/>
                <w:rPrChange w:id="736" w:author="Peral, Fernando" w:date="2017-06-06T08:56:00Z">
                  <w:rPr>
                    <w:sz w:val="20"/>
                    <w:szCs w:val="21"/>
                    <w:vertAlign w:val="subscript"/>
                    <w:lang w:val="es-ES"/>
                  </w:rPr>
                </w:rPrChange>
              </w:rPr>
              <w:t>4</w:t>
            </w:r>
            <w:r w:rsidRPr="003E5652">
              <w:rPr>
                <w:sz w:val="20"/>
                <w:szCs w:val="21"/>
                <w:lang w:val="es-ES_tradnl"/>
                <w:rPrChange w:id="737" w:author="Peral, Fernando" w:date="2017-06-06T08:56:00Z">
                  <w:rPr>
                    <w:sz w:val="20"/>
                    <w:szCs w:val="21"/>
                    <w:lang w:val="es-ES"/>
                  </w:rPr>
                </w:rPrChange>
              </w:rPr>
              <w:t xml:space="preserve"> 0 (LSB)</w:t>
            </w:r>
            <w:r w:rsidRPr="003E5652">
              <w:rPr>
                <w:sz w:val="20"/>
                <w:szCs w:val="21"/>
                <w:lang w:val="es-ES_tradnl"/>
                <w:rPrChange w:id="738" w:author="Peral, Fernando" w:date="2017-06-06T08:56:00Z">
                  <w:rPr>
                    <w:sz w:val="20"/>
                    <w:szCs w:val="21"/>
                    <w:lang w:val="es-ES"/>
                  </w:rPr>
                </w:rPrChange>
              </w:rPr>
              <w:br/>
              <w:t>Z</w:t>
            </w:r>
            <w:r w:rsidRPr="003E5652">
              <w:rPr>
                <w:sz w:val="20"/>
                <w:szCs w:val="21"/>
                <w:lang w:val="es-ES_tradnl"/>
                <w:rPrChange w:id="739" w:author="Peral, Fernando" w:date="2017-06-06T08:56:00Z">
                  <w:rPr>
                    <w:sz w:val="20"/>
                    <w:szCs w:val="21"/>
                    <w:lang w:val="es-ES"/>
                  </w:rPr>
                </w:rPrChange>
              </w:rPr>
              <w:br/>
              <w:t>0</w:t>
            </w:r>
            <w:r w:rsidRPr="003E5652">
              <w:rPr>
                <w:sz w:val="20"/>
                <w:szCs w:val="21"/>
                <w:lang w:val="es-ES_tradnl"/>
                <w:rPrChange w:id="740" w:author="Peral, Fernando" w:date="2017-06-06T08:56:00Z">
                  <w:rPr>
                    <w:sz w:val="20"/>
                    <w:szCs w:val="21"/>
                    <w:lang w:val="es-ES"/>
                  </w:rPr>
                </w:rPrChange>
              </w:rPr>
              <w:br/>
              <w:t>0</w:t>
            </w:r>
            <w:r w:rsidRPr="003E5652">
              <w:rPr>
                <w:sz w:val="20"/>
                <w:szCs w:val="21"/>
                <w:lang w:val="es-ES_tradnl"/>
                <w:rPrChange w:id="741" w:author="Peral, Fernando" w:date="2017-06-06T08:56:00Z">
                  <w:rPr>
                    <w:sz w:val="20"/>
                    <w:szCs w:val="21"/>
                    <w:lang w:val="es-ES"/>
                  </w:rPr>
                </w:rPrChange>
              </w:rPr>
              <w:br/>
              <w:t>0</w:t>
            </w:r>
          </w:p>
        </w:tc>
        <w:tc>
          <w:tcPr>
            <w:tcW w:w="1701" w:type="dxa"/>
            <w:tcBorders>
              <w:bottom w:val="single" w:sz="4" w:space="0" w:color="auto"/>
            </w:tcBorders>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486D73">
              <w:rPr>
                <w:sz w:val="20"/>
                <w:szCs w:val="21"/>
                <w:vertAlign w:val="superscript"/>
                <w:lang w:val="en-US"/>
              </w:rPr>
              <w:t>(1)</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11</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10</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9</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8</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7</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6</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5</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4</w:t>
            </w:r>
          </w:p>
        </w:tc>
        <w:tc>
          <w:tcPr>
            <w:tcW w:w="1701" w:type="dxa"/>
            <w:tcBorders>
              <w:bottom w:val="single" w:sz="4" w:space="0" w:color="auto"/>
            </w:tcBorders>
          </w:tcPr>
          <w:p w:rsidR="00760E9F" w:rsidRPr="00486D73" w:rsidRDefault="00760E9F" w:rsidP="00096F9E">
            <w:pPr>
              <w:pStyle w:val="Tabletext"/>
              <w:jc w:val="left"/>
              <w:rPr>
                <w:sz w:val="20"/>
                <w:szCs w:val="21"/>
                <w:lang w:val="en-US"/>
              </w:rPr>
            </w:pPr>
            <w:r w:rsidRPr="00486D73">
              <w:rPr>
                <w:sz w:val="20"/>
                <w:szCs w:val="21"/>
                <w:lang w:val="en-US"/>
              </w:rPr>
              <w:t>No b8</w:t>
            </w:r>
            <w:r w:rsidRPr="00486D73">
              <w:rPr>
                <w:sz w:val="20"/>
                <w:szCs w:val="21"/>
                <w:lang w:val="en-US"/>
              </w:rPr>
              <w:br/>
            </w:r>
            <w:proofErr w:type="spellStart"/>
            <w:r w:rsidRPr="00486D73">
              <w:rPr>
                <w:sz w:val="20"/>
                <w:szCs w:val="21"/>
                <w:lang w:val="en-US"/>
              </w:rPr>
              <w:t>Paridad</w:t>
            </w:r>
            <w:proofErr w:type="spellEnd"/>
            <w:r w:rsidRPr="00486D73">
              <w:rPr>
                <w:sz w:val="20"/>
                <w:szCs w:val="21"/>
                <w:lang w:val="en-US"/>
              </w:rPr>
              <w:t xml:space="preserve"> par</w:t>
            </w:r>
            <w:r w:rsidRPr="00486D73">
              <w:rPr>
                <w:sz w:val="20"/>
                <w:szCs w:val="21"/>
                <w:vertAlign w:val="superscript"/>
                <w:lang w:val="en-US"/>
              </w:rPr>
              <w:t>(1)</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19</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18</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17</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16</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15</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14</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13</w:t>
            </w:r>
            <w:r w:rsidRPr="00486D73">
              <w:rPr>
                <w:sz w:val="20"/>
                <w:szCs w:val="21"/>
                <w:lang w:val="en-US"/>
              </w:rPr>
              <w:br/>
              <w:t>aud</w:t>
            </w:r>
            <w:r w:rsidRPr="00486D73">
              <w:rPr>
                <w:sz w:val="20"/>
                <w:szCs w:val="21"/>
                <w:vertAlign w:val="subscript"/>
                <w:lang w:val="en-US"/>
              </w:rPr>
              <w:t>4</w:t>
            </w:r>
            <w:r w:rsidRPr="00486D73">
              <w:rPr>
                <w:sz w:val="20"/>
                <w:szCs w:val="21"/>
                <w:lang w:val="en-US"/>
              </w:rPr>
              <w:t xml:space="preserve"> 12</w:t>
            </w:r>
          </w:p>
        </w:tc>
        <w:tc>
          <w:tcPr>
            <w:tcW w:w="1701" w:type="dxa"/>
            <w:tcBorders>
              <w:bottom w:val="single" w:sz="4" w:space="0" w:color="auto"/>
            </w:tcBorders>
          </w:tcPr>
          <w:p w:rsidR="00760E9F" w:rsidRPr="003E5652" w:rsidRDefault="00760E9F" w:rsidP="00096F9E">
            <w:pPr>
              <w:pStyle w:val="Tabletext"/>
              <w:jc w:val="left"/>
              <w:rPr>
                <w:sz w:val="20"/>
                <w:szCs w:val="21"/>
                <w:lang w:val="es-ES_tradnl"/>
                <w:rPrChange w:id="742" w:author="Peral, Fernando" w:date="2017-06-06T08:56:00Z">
                  <w:rPr>
                    <w:sz w:val="20"/>
                    <w:szCs w:val="21"/>
                    <w:lang w:val="es-ES"/>
                  </w:rPr>
                </w:rPrChange>
              </w:rPr>
            </w:pPr>
            <w:r w:rsidRPr="003E5652">
              <w:rPr>
                <w:sz w:val="20"/>
                <w:szCs w:val="21"/>
                <w:lang w:val="es-ES_tradnl"/>
                <w:rPrChange w:id="743" w:author="Peral, Fernando" w:date="2017-06-06T08:56:00Z">
                  <w:rPr>
                    <w:sz w:val="20"/>
                    <w:szCs w:val="21"/>
                    <w:lang w:val="es-ES"/>
                  </w:rPr>
                </w:rPrChange>
              </w:rPr>
              <w:t>No b8</w:t>
            </w:r>
            <w:r w:rsidRPr="003E5652">
              <w:rPr>
                <w:sz w:val="20"/>
                <w:szCs w:val="21"/>
                <w:lang w:val="es-ES_tradnl"/>
                <w:rPrChange w:id="744" w:author="Peral, Fernando" w:date="2017-06-06T08:56:00Z">
                  <w:rPr>
                    <w:sz w:val="20"/>
                    <w:szCs w:val="21"/>
                    <w:lang w:val="es-ES"/>
                  </w:rPr>
                </w:rPrChange>
              </w:rPr>
              <w:br/>
              <w:t>Paridad par</w:t>
            </w:r>
            <w:r w:rsidRPr="003E5652">
              <w:rPr>
                <w:sz w:val="20"/>
                <w:szCs w:val="21"/>
                <w:vertAlign w:val="superscript"/>
                <w:lang w:val="es-ES_tradnl"/>
                <w:rPrChange w:id="745" w:author="Peral, Fernando" w:date="2017-06-06T08:56:00Z">
                  <w:rPr>
                    <w:sz w:val="20"/>
                    <w:szCs w:val="21"/>
                    <w:vertAlign w:val="superscript"/>
                    <w:lang w:val="es-ES"/>
                  </w:rPr>
                </w:rPrChange>
              </w:rPr>
              <w:t>(1)</w:t>
            </w:r>
            <w:r w:rsidRPr="003E5652">
              <w:rPr>
                <w:sz w:val="20"/>
                <w:szCs w:val="21"/>
                <w:lang w:val="es-ES_tradnl"/>
                <w:rPrChange w:id="746" w:author="Peral, Fernando" w:date="2017-06-06T08:56:00Z">
                  <w:rPr>
                    <w:sz w:val="20"/>
                    <w:szCs w:val="21"/>
                    <w:lang w:val="es-ES"/>
                  </w:rPr>
                </w:rPrChange>
              </w:rPr>
              <w:br/>
              <w:t>P</w:t>
            </w:r>
            <w:r w:rsidRPr="003E5652">
              <w:rPr>
                <w:sz w:val="20"/>
                <w:szCs w:val="21"/>
                <w:vertAlign w:val="subscript"/>
                <w:lang w:val="es-ES_tradnl"/>
                <w:rPrChange w:id="747" w:author="Peral, Fernando" w:date="2017-06-06T08:56:00Z">
                  <w:rPr>
                    <w:sz w:val="20"/>
                    <w:szCs w:val="21"/>
                    <w:vertAlign w:val="subscript"/>
                    <w:lang w:val="es-ES"/>
                  </w:rPr>
                </w:rPrChange>
              </w:rPr>
              <w:t>4</w:t>
            </w:r>
            <w:r w:rsidRPr="003E5652">
              <w:rPr>
                <w:sz w:val="20"/>
                <w:szCs w:val="21"/>
                <w:lang w:val="es-ES_tradnl"/>
                <w:rPrChange w:id="748" w:author="Peral, Fernando" w:date="2017-06-06T08:56:00Z">
                  <w:rPr>
                    <w:sz w:val="20"/>
                    <w:szCs w:val="21"/>
                    <w:lang w:val="es-ES"/>
                  </w:rPr>
                </w:rPrChange>
              </w:rPr>
              <w:br/>
              <w:t>C</w:t>
            </w:r>
            <w:r w:rsidRPr="003E5652">
              <w:rPr>
                <w:sz w:val="20"/>
                <w:szCs w:val="21"/>
                <w:vertAlign w:val="subscript"/>
                <w:lang w:val="es-ES_tradnl"/>
                <w:rPrChange w:id="749" w:author="Peral, Fernando" w:date="2017-06-06T08:56:00Z">
                  <w:rPr>
                    <w:sz w:val="20"/>
                    <w:szCs w:val="21"/>
                    <w:vertAlign w:val="subscript"/>
                    <w:lang w:val="es-ES"/>
                  </w:rPr>
                </w:rPrChange>
              </w:rPr>
              <w:t>4</w:t>
            </w:r>
            <w:r w:rsidRPr="003E5652">
              <w:rPr>
                <w:sz w:val="20"/>
                <w:szCs w:val="21"/>
                <w:lang w:val="es-ES_tradnl"/>
                <w:rPrChange w:id="750" w:author="Peral, Fernando" w:date="2017-06-06T08:56:00Z">
                  <w:rPr>
                    <w:sz w:val="20"/>
                    <w:szCs w:val="21"/>
                    <w:lang w:val="es-ES"/>
                  </w:rPr>
                </w:rPrChange>
              </w:rPr>
              <w:br/>
              <w:t>U</w:t>
            </w:r>
            <w:r w:rsidRPr="003E5652">
              <w:rPr>
                <w:sz w:val="20"/>
                <w:szCs w:val="21"/>
                <w:vertAlign w:val="subscript"/>
                <w:lang w:val="es-ES_tradnl"/>
                <w:rPrChange w:id="751" w:author="Peral, Fernando" w:date="2017-06-06T08:56:00Z">
                  <w:rPr>
                    <w:sz w:val="20"/>
                    <w:szCs w:val="21"/>
                    <w:vertAlign w:val="subscript"/>
                    <w:lang w:val="es-ES"/>
                  </w:rPr>
                </w:rPrChange>
              </w:rPr>
              <w:t>4</w:t>
            </w:r>
            <w:r w:rsidRPr="003E5652">
              <w:rPr>
                <w:sz w:val="20"/>
                <w:szCs w:val="21"/>
                <w:lang w:val="es-ES_tradnl"/>
                <w:rPrChange w:id="752" w:author="Peral, Fernando" w:date="2017-06-06T08:56:00Z">
                  <w:rPr>
                    <w:sz w:val="20"/>
                    <w:szCs w:val="21"/>
                    <w:lang w:val="es-ES"/>
                  </w:rPr>
                </w:rPrChange>
              </w:rPr>
              <w:br/>
              <w:t>V</w:t>
            </w:r>
            <w:r w:rsidRPr="003E5652">
              <w:rPr>
                <w:sz w:val="20"/>
                <w:szCs w:val="21"/>
                <w:vertAlign w:val="subscript"/>
                <w:lang w:val="es-ES_tradnl"/>
                <w:rPrChange w:id="753" w:author="Peral, Fernando" w:date="2017-06-06T08:56:00Z">
                  <w:rPr>
                    <w:sz w:val="20"/>
                    <w:szCs w:val="21"/>
                    <w:vertAlign w:val="subscript"/>
                    <w:lang w:val="es-ES"/>
                  </w:rPr>
                </w:rPrChange>
              </w:rPr>
              <w:t>4</w:t>
            </w:r>
            <w:r w:rsidRPr="003E5652">
              <w:rPr>
                <w:sz w:val="20"/>
                <w:szCs w:val="21"/>
                <w:lang w:val="es-ES_tradnl"/>
                <w:rPrChange w:id="754" w:author="Peral, Fernando" w:date="2017-06-06T08:56:00Z">
                  <w:rPr>
                    <w:sz w:val="20"/>
                    <w:szCs w:val="21"/>
                    <w:lang w:val="es-ES"/>
                  </w:rPr>
                </w:rPrChange>
              </w:rPr>
              <w:br/>
              <w:t>aud</w:t>
            </w:r>
            <w:r w:rsidRPr="003E5652">
              <w:rPr>
                <w:sz w:val="20"/>
                <w:szCs w:val="21"/>
                <w:vertAlign w:val="subscript"/>
                <w:lang w:val="es-ES_tradnl"/>
                <w:rPrChange w:id="755" w:author="Peral, Fernando" w:date="2017-06-06T08:56:00Z">
                  <w:rPr>
                    <w:sz w:val="20"/>
                    <w:szCs w:val="21"/>
                    <w:vertAlign w:val="subscript"/>
                    <w:lang w:val="es-ES"/>
                  </w:rPr>
                </w:rPrChange>
              </w:rPr>
              <w:t>4</w:t>
            </w:r>
            <w:r w:rsidRPr="003E5652">
              <w:rPr>
                <w:sz w:val="20"/>
                <w:szCs w:val="21"/>
                <w:lang w:val="es-ES_tradnl"/>
                <w:rPrChange w:id="756" w:author="Peral, Fernando" w:date="2017-06-06T08:56:00Z">
                  <w:rPr>
                    <w:sz w:val="20"/>
                    <w:szCs w:val="21"/>
                    <w:lang w:val="es-ES"/>
                  </w:rPr>
                </w:rPrChange>
              </w:rPr>
              <w:t xml:space="preserve"> 23 (MSB)</w:t>
            </w:r>
            <w:r w:rsidRPr="003E5652">
              <w:rPr>
                <w:sz w:val="20"/>
                <w:szCs w:val="21"/>
                <w:lang w:val="es-ES_tradnl"/>
                <w:rPrChange w:id="757" w:author="Peral, Fernando" w:date="2017-06-06T08:56:00Z">
                  <w:rPr>
                    <w:sz w:val="20"/>
                    <w:szCs w:val="21"/>
                    <w:lang w:val="es-ES"/>
                  </w:rPr>
                </w:rPrChange>
              </w:rPr>
              <w:br/>
              <w:t>aud</w:t>
            </w:r>
            <w:r w:rsidRPr="003E5652">
              <w:rPr>
                <w:sz w:val="20"/>
                <w:szCs w:val="21"/>
                <w:vertAlign w:val="subscript"/>
                <w:lang w:val="es-ES_tradnl"/>
                <w:rPrChange w:id="758" w:author="Peral, Fernando" w:date="2017-06-06T08:56:00Z">
                  <w:rPr>
                    <w:sz w:val="20"/>
                    <w:szCs w:val="21"/>
                    <w:vertAlign w:val="subscript"/>
                    <w:lang w:val="es-ES"/>
                  </w:rPr>
                </w:rPrChange>
              </w:rPr>
              <w:t>4</w:t>
            </w:r>
            <w:r w:rsidRPr="003E5652">
              <w:rPr>
                <w:sz w:val="20"/>
                <w:szCs w:val="21"/>
                <w:lang w:val="es-ES_tradnl"/>
                <w:rPrChange w:id="759" w:author="Peral, Fernando" w:date="2017-06-06T08:56:00Z">
                  <w:rPr>
                    <w:sz w:val="20"/>
                    <w:szCs w:val="21"/>
                    <w:lang w:val="es-ES"/>
                  </w:rPr>
                </w:rPrChange>
              </w:rPr>
              <w:t xml:space="preserve"> 22</w:t>
            </w:r>
            <w:r w:rsidRPr="003E5652">
              <w:rPr>
                <w:sz w:val="20"/>
                <w:szCs w:val="21"/>
                <w:lang w:val="es-ES_tradnl"/>
                <w:rPrChange w:id="760" w:author="Peral, Fernando" w:date="2017-06-06T08:56:00Z">
                  <w:rPr>
                    <w:sz w:val="20"/>
                    <w:szCs w:val="21"/>
                    <w:lang w:val="es-ES"/>
                  </w:rPr>
                </w:rPrChange>
              </w:rPr>
              <w:br/>
              <w:t>aud</w:t>
            </w:r>
            <w:r w:rsidRPr="003E5652">
              <w:rPr>
                <w:sz w:val="20"/>
                <w:szCs w:val="21"/>
                <w:vertAlign w:val="subscript"/>
                <w:lang w:val="es-ES_tradnl"/>
                <w:rPrChange w:id="761" w:author="Peral, Fernando" w:date="2017-06-06T08:56:00Z">
                  <w:rPr>
                    <w:sz w:val="20"/>
                    <w:szCs w:val="21"/>
                    <w:vertAlign w:val="subscript"/>
                    <w:lang w:val="es-ES"/>
                  </w:rPr>
                </w:rPrChange>
              </w:rPr>
              <w:t>4</w:t>
            </w:r>
            <w:r w:rsidRPr="003E5652">
              <w:rPr>
                <w:sz w:val="20"/>
                <w:szCs w:val="21"/>
                <w:lang w:val="es-ES_tradnl"/>
                <w:rPrChange w:id="762" w:author="Peral, Fernando" w:date="2017-06-06T08:56:00Z">
                  <w:rPr>
                    <w:sz w:val="20"/>
                    <w:szCs w:val="21"/>
                    <w:lang w:val="es-ES"/>
                  </w:rPr>
                </w:rPrChange>
              </w:rPr>
              <w:t xml:space="preserve"> 21</w:t>
            </w:r>
            <w:r w:rsidRPr="003E5652">
              <w:rPr>
                <w:sz w:val="20"/>
                <w:szCs w:val="21"/>
                <w:lang w:val="es-ES_tradnl"/>
                <w:rPrChange w:id="763" w:author="Peral, Fernando" w:date="2017-06-06T08:56:00Z">
                  <w:rPr>
                    <w:sz w:val="20"/>
                    <w:szCs w:val="21"/>
                    <w:lang w:val="es-ES"/>
                  </w:rPr>
                </w:rPrChange>
              </w:rPr>
              <w:br/>
              <w:t>aud</w:t>
            </w:r>
            <w:r w:rsidRPr="003E5652">
              <w:rPr>
                <w:sz w:val="20"/>
                <w:szCs w:val="21"/>
                <w:vertAlign w:val="subscript"/>
                <w:lang w:val="es-ES_tradnl"/>
                <w:rPrChange w:id="764" w:author="Peral, Fernando" w:date="2017-06-06T08:56:00Z">
                  <w:rPr>
                    <w:sz w:val="20"/>
                    <w:szCs w:val="21"/>
                    <w:vertAlign w:val="subscript"/>
                    <w:lang w:val="es-ES"/>
                  </w:rPr>
                </w:rPrChange>
              </w:rPr>
              <w:t>4</w:t>
            </w:r>
            <w:r w:rsidRPr="003E5652">
              <w:rPr>
                <w:sz w:val="20"/>
                <w:szCs w:val="21"/>
                <w:lang w:val="es-ES_tradnl"/>
                <w:rPrChange w:id="765" w:author="Peral, Fernando" w:date="2017-06-06T08:56:00Z">
                  <w:rPr>
                    <w:sz w:val="20"/>
                    <w:szCs w:val="21"/>
                    <w:lang w:val="es-ES"/>
                  </w:rPr>
                </w:rPrChange>
              </w:rPr>
              <w:t xml:space="preserve"> 20</w:t>
            </w:r>
          </w:p>
        </w:tc>
      </w:tr>
      <w:tr w:rsidR="00760E9F" w:rsidRPr="00E64FFF" w:rsidTr="00096F9E">
        <w:trPr>
          <w:jc w:val="center"/>
        </w:trPr>
        <w:tc>
          <w:tcPr>
            <w:tcW w:w="9639" w:type="dxa"/>
            <w:gridSpan w:val="6"/>
            <w:tcBorders>
              <w:left w:val="nil"/>
              <w:bottom w:val="nil"/>
              <w:right w:val="nil"/>
            </w:tcBorders>
          </w:tcPr>
          <w:p w:rsidR="00760E9F" w:rsidRPr="008844CA" w:rsidRDefault="002A02A1" w:rsidP="002A02A1">
            <w:pPr>
              <w:pStyle w:val="TableLegendNote"/>
              <w:spacing w:before="40"/>
              <w:rPr>
                <w:sz w:val="20"/>
                <w:lang w:val="es-ES_tradnl"/>
              </w:rPr>
            </w:pPr>
            <w:r w:rsidRPr="002A02A1">
              <w:rPr>
                <w:sz w:val="20"/>
                <w:vertAlign w:val="superscript"/>
                <w:lang w:val="es-ES_tradnl"/>
              </w:rPr>
              <w:t>(</w:t>
            </w:r>
            <w:r w:rsidR="00760E9F" w:rsidRPr="002A02A1">
              <w:rPr>
                <w:sz w:val="20"/>
                <w:vertAlign w:val="superscript"/>
                <w:lang w:val="es-ES_tradnl"/>
              </w:rPr>
              <w:t>1</w:t>
            </w:r>
            <w:r w:rsidRPr="002A02A1">
              <w:rPr>
                <w:sz w:val="20"/>
                <w:vertAlign w:val="superscript"/>
                <w:lang w:val="es-ES_tradnl"/>
              </w:rPr>
              <w:t>)</w:t>
            </w:r>
            <w:r w:rsidR="00760E9F" w:rsidRPr="008844CA">
              <w:rPr>
                <w:sz w:val="20"/>
                <w:lang w:val="es-ES_tradnl"/>
              </w:rPr>
              <w:tab/>
            </w:r>
            <w:r w:rsidRPr="008844CA">
              <w:rPr>
                <w:sz w:val="20"/>
                <w:lang w:val="es-ES_tradnl"/>
              </w:rPr>
              <w:t>NOTA</w:t>
            </w:r>
            <w:r>
              <w:rPr>
                <w:sz w:val="20"/>
                <w:lang w:val="es-ES_tradnl"/>
              </w:rPr>
              <w:t xml:space="preserve"> 1 – </w:t>
            </w:r>
            <w:r w:rsidR="00760E9F" w:rsidRPr="008844CA">
              <w:rPr>
                <w:sz w:val="20"/>
                <w:lang w:val="es-ES_tradnl"/>
              </w:rPr>
              <w:t>Paridad par de b0 a b7</w:t>
            </w:r>
          </w:p>
          <w:p w:rsidR="00760E9F" w:rsidRPr="008844CA" w:rsidRDefault="002A02A1" w:rsidP="002A02A1">
            <w:pPr>
              <w:pStyle w:val="TableLegendNote"/>
              <w:spacing w:before="20" w:after="20"/>
              <w:rPr>
                <w:sz w:val="20"/>
                <w:lang w:val="es-ES_tradnl"/>
              </w:rPr>
            </w:pPr>
            <w:r w:rsidRPr="008844CA">
              <w:rPr>
                <w:sz w:val="20"/>
                <w:lang w:val="es-ES_tradnl"/>
              </w:rPr>
              <w:t>NOTA</w:t>
            </w:r>
            <w:r>
              <w:rPr>
                <w:sz w:val="20"/>
                <w:lang w:val="es-ES_tradnl"/>
              </w:rPr>
              <w:t xml:space="preserve"> 2 – </w:t>
            </w:r>
            <w:r w:rsidR="00760E9F" w:rsidRPr="008844CA">
              <w:rPr>
                <w:sz w:val="20"/>
                <w:lang w:val="es-ES_tradnl"/>
              </w:rPr>
              <w:t>Z = sincronización de bloque AES</w:t>
            </w:r>
          </w:p>
          <w:p w:rsidR="00760E9F" w:rsidRPr="008844CA" w:rsidRDefault="002A02A1" w:rsidP="002A02A1">
            <w:pPr>
              <w:pStyle w:val="TableLegendNote"/>
              <w:spacing w:before="20" w:after="20"/>
              <w:rPr>
                <w:sz w:val="20"/>
                <w:lang w:val="es-ES_tradnl"/>
              </w:rPr>
            </w:pPr>
            <w:r w:rsidRPr="008844CA">
              <w:rPr>
                <w:sz w:val="20"/>
                <w:lang w:val="es-ES_tradnl"/>
              </w:rPr>
              <w:t>NOTA</w:t>
            </w:r>
            <w:r>
              <w:rPr>
                <w:sz w:val="20"/>
                <w:lang w:val="es-ES_tradnl"/>
              </w:rPr>
              <w:t xml:space="preserve"> 3 – </w:t>
            </w:r>
            <w:r w:rsidR="00760E9F" w:rsidRPr="008844CA">
              <w:rPr>
                <w:sz w:val="20"/>
                <w:lang w:val="es-ES_tradnl"/>
              </w:rPr>
              <w:t xml:space="preserve">Un = bit de usuario AES de </w:t>
            </w:r>
            <w:proofErr w:type="spellStart"/>
            <w:r w:rsidR="00760E9F" w:rsidRPr="008844CA">
              <w:rPr>
                <w:sz w:val="20"/>
                <w:lang w:val="es-ES_tradnl"/>
              </w:rPr>
              <w:t>CHn</w:t>
            </w:r>
            <w:proofErr w:type="spellEnd"/>
          </w:p>
          <w:p w:rsidR="00760E9F" w:rsidRPr="008844CA" w:rsidRDefault="002A02A1" w:rsidP="002A02A1">
            <w:pPr>
              <w:pStyle w:val="TableLegendNote"/>
              <w:spacing w:before="20" w:after="20"/>
              <w:rPr>
                <w:sz w:val="20"/>
                <w:lang w:val="es-ES_tradnl"/>
              </w:rPr>
            </w:pPr>
            <w:r w:rsidRPr="008844CA">
              <w:rPr>
                <w:sz w:val="20"/>
                <w:lang w:val="es-ES_tradnl"/>
              </w:rPr>
              <w:t>NOTA</w:t>
            </w:r>
            <w:r>
              <w:rPr>
                <w:sz w:val="20"/>
                <w:lang w:val="es-ES_tradnl"/>
              </w:rPr>
              <w:t xml:space="preserve"> 4 – </w:t>
            </w:r>
            <w:proofErr w:type="spellStart"/>
            <w:r w:rsidR="00760E9F" w:rsidRPr="008844CA">
              <w:rPr>
                <w:sz w:val="20"/>
                <w:lang w:val="es-ES_tradnl"/>
              </w:rPr>
              <w:t>Pn</w:t>
            </w:r>
            <w:proofErr w:type="spellEnd"/>
            <w:r w:rsidR="00760E9F" w:rsidRPr="008844CA">
              <w:rPr>
                <w:sz w:val="20"/>
                <w:lang w:val="es-ES_tradnl"/>
              </w:rPr>
              <w:t xml:space="preserve"> = bits de paridad AES de </w:t>
            </w:r>
            <w:proofErr w:type="spellStart"/>
            <w:r w:rsidR="00760E9F" w:rsidRPr="008844CA">
              <w:rPr>
                <w:sz w:val="20"/>
                <w:lang w:val="es-ES_tradnl"/>
              </w:rPr>
              <w:t>CHn</w:t>
            </w:r>
            <w:proofErr w:type="spellEnd"/>
          </w:p>
          <w:p w:rsidR="00760E9F" w:rsidRPr="008844CA" w:rsidRDefault="002A02A1" w:rsidP="002A02A1">
            <w:pPr>
              <w:pStyle w:val="TableLegendNote"/>
              <w:spacing w:before="20" w:after="20"/>
              <w:rPr>
                <w:sz w:val="20"/>
                <w:lang w:val="es-ES_tradnl"/>
              </w:rPr>
            </w:pPr>
            <w:r w:rsidRPr="008844CA">
              <w:rPr>
                <w:sz w:val="20"/>
                <w:lang w:val="es-ES_tradnl"/>
              </w:rPr>
              <w:t>NOTA</w:t>
            </w:r>
            <w:r>
              <w:rPr>
                <w:sz w:val="20"/>
                <w:lang w:val="es-ES_tradnl"/>
              </w:rPr>
              <w:t xml:space="preserve"> 5 – </w:t>
            </w:r>
            <w:proofErr w:type="spellStart"/>
            <w:r w:rsidR="00760E9F" w:rsidRPr="008844CA">
              <w:rPr>
                <w:sz w:val="20"/>
                <w:lang w:val="es-ES_tradnl"/>
              </w:rPr>
              <w:t>aud</w:t>
            </w:r>
            <w:proofErr w:type="spellEnd"/>
            <w:r w:rsidR="00760E9F" w:rsidRPr="008844CA">
              <w:rPr>
                <w:sz w:val="20"/>
                <w:lang w:val="es-ES_tradnl"/>
              </w:rPr>
              <w:t xml:space="preserve"> (0-23) = datos de audio AES de 24 bits de </w:t>
            </w:r>
            <w:proofErr w:type="spellStart"/>
            <w:r w:rsidR="00760E9F" w:rsidRPr="008844CA">
              <w:rPr>
                <w:sz w:val="20"/>
                <w:lang w:val="es-ES_tradnl"/>
              </w:rPr>
              <w:t>CHn</w:t>
            </w:r>
            <w:proofErr w:type="spellEnd"/>
          </w:p>
          <w:p w:rsidR="00760E9F" w:rsidRPr="008844CA" w:rsidRDefault="002A02A1" w:rsidP="002A02A1">
            <w:pPr>
              <w:pStyle w:val="TableLegendNote"/>
              <w:spacing w:before="20" w:after="20"/>
              <w:rPr>
                <w:sz w:val="20"/>
                <w:lang w:val="es-ES_tradnl"/>
              </w:rPr>
            </w:pPr>
            <w:r w:rsidRPr="008844CA">
              <w:rPr>
                <w:sz w:val="20"/>
                <w:lang w:val="es-ES_tradnl"/>
              </w:rPr>
              <w:t>NOTA</w:t>
            </w:r>
            <w:r>
              <w:rPr>
                <w:sz w:val="20"/>
                <w:lang w:val="es-ES_tradnl"/>
              </w:rPr>
              <w:t xml:space="preserve"> 6 – </w:t>
            </w:r>
            <w:proofErr w:type="spellStart"/>
            <w:r w:rsidR="00760E9F" w:rsidRPr="008844CA">
              <w:rPr>
                <w:sz w:val="20"/>
                <w:lang w:val="es-ES_tradnl"/>
              </w:rPr>
              <w:t>Vn</w:t>
            </w:r>
            <w:proofErr w:type="spellEnd"/>
            <w:r w:rsidR="00760E9F" w:rsidRPr="008844CA">
              <w:rPr>
                <w:sz w:val="20"/>
                <w:lang w:val="es-ES_tradnl"/>
              </w:rPr>
              <w:t xml:space="preserve"> = bit de validez de muestra AES de </w:t>
            </w:r>
            <w:proofErr w:type="spellStart"/>
            <w:r w:rsidR="00760E9F" w:rsidRPr="008844CA">
              <w:rPr>
                <w:sz w:val="20"/>
                <w:lang w:val="es-ES_tradnl"/>
              </w:rPr>
              <w:t>CHn</w:t>
            </w:r>
            <w:proofErr w:type="spellEnd"/>
          </w:p>
          <w:p w:rsidR="00760E9F" w:rsidRPr="008844CA" w:rsidRDefault="002A02A1" w:rsidP="00632B41">
            <w:pPr>
              <w:pStyle w:val="TableLegendNote"/>
              <w:spacing w:before="20" w:after="20"/>
              <w:rPr>
                <w:sz w:val="20"/>
                <w:lang w:val="es-ES_tradnl"/>
              </w:rPr>
            </w:pPr>
            <w:r w:rsidRPr="008844CA">
              <w:rPr>
                <w:sz w:val="20"/>
                <w:lang w:val="es-ES_tradnl"/>
              </w:rPr>
              <w:t>NOTA</w:t>
            </w:r>
            <w:r>
              <w:rPr>
                <w:sz w:val="20"/>
                <w:lang w:val="es-ES_tradnl"/>
              </w:rPr>
              <w:t xml:space="preserve"> 7 –</w:t>
            </w:r>
            <w:r w:rsidR="00632B41">
              <w:rPr>
                <w:sz w:val="20"/>
                <w:lang w:val="es-ES_tradnl"/>
              </w:rPr>
              <w:t xml:space="preserve"> </w:t>
            </w:r>
            <w:proofErr w:type="spellStart"/>
            <w:r w:rsidR="00760E9F" w:rsidRPr="008844CA">
              <w:rPr>
                <w:sz w:val="20"/>
                <w:lang w:val="es-ES_tradnl"/>
              </w:rPr>
              <w:t>Cn</w:t>
            </w:r>
            <w:proofErr w:type="spellEnd"/>
            <w:r w:rsidR="00760E9F" w:rsidRPr="008844CA">
              <w:rPr>
                <w:sz w:val="20"/>
                <w:lang w:val="es-ES_tradnl"/>
              </w:rPr>
              <w:t xml:space="preserve"> = bit de estado de canal AES de </w:t>
            </w:r>
            <w:proofErr w:type="spellStart"/>
            <w:r w:rsidR="00760E9F" w:rsidRPr="008844CA">
              <w:rPr>
                <w:sz w:val="20"/>
                <w:lang w:val="es-ES_tradnl"/>
              </w:rPr>
              <w:t>CHn</w:t>
            </w:r>
            <w:proofErr w:type="spellEnd"/>
          </w:p>
          <w:p w:rsidR="00760E9F" w:rsidRPr="008844CA" w:rsidRDefault="002A02A1" w:rsidP="00632B41">
            <w:pPr>
              <w:pStyle w:val="TableLegendNote"/>
              <w:spacing w:before="20" w:after="20"/>
              <w:rPr>
                <w:lang w:val="es-ES_tradnl"/>
              </w:rPr>
            </w:pPr>
            <w:r w:rsidRPr="008844CA">
              <w:rPr>
                <w:sz w:val="20"/>
                <w:lang w:val="es-ES_tradnl"/>
              </w:rPr>
              <w:t>NOTA</w:t>
            </w:r>
            <w:r>
              <w:rPr>
                <w:sz w:val="20"/>
                <w:lang w:val="es-ES_tradnl"/>
              </w:rPr>
              <w:t xml:space="preserve"> 8 –</w:t>
            </w:r>
            <w:r w:rsidR="00632B41">
              <w:rPr>
                <w:sz w:val="20"/>
                <w:lang w:val="es-ES_tradnl"/>
              </w:rPr>
              <w:t xml:space="preserve"> </w:t>
            </w:r>
            <w:r w:rsidR="00760E9F" w:rsidRPr="008844CA">
              <w:rPr>
                <w:sz w:val="20"/>
                <w:lang w:val="es-ES_tradnl"/>
              </w:rPr>
              <w:t xml:space="preserve">Los valores de </w:t>
            </w:r>
            <w:proofErr w:type="spellStart"/>
            <w:r w:rsidR="00760E9F" w:rsidRPr="008844CA">
              <w:rPr>
                <w:sz w:val="20"/>
                <w:lang w:val="es-ES_tradnl"/>
              </w:rPr>
              <w:t>Vn</w:t>
            </w:r>
            <w:proofErr w:type="spellEnd"/>
            <w:r w:rsidR="00760E9F" w:rsidRPr="008844CA">
              <w:rPr>
                <w:sz w:val="20"/>
                <w:lang w:val="es-ES_tradnl"/>
              </w:rPr>
              <w:t xml:space="preserve">, Un, </w:t>
            </w:r>
            <w:proofErr w:type="spellStart"/>
            <w:r w:rsidR="00760E9F" w:rsidRPr="008844CA">
              <w:rPr>
                <w:sz w:val="20"/>
                <w:lang w:val="es-ES_tradnl"/>
              </w:rPr>
              <w:t>Cn</w:t>
            </w:r>
            <w:proofErr w:type="spellEnd"/>
            <w:r w:rsidR="00760E9F" w:rsidRPr="008844CA">
              <w:rPr>
                <w:sz w:val="20"/>
                <w:lang w:val="es-ES_tradnl"/>
              </w:rPr>
              <w:t xml:space="preserve"> y </w:t>
            </w:r>
            <w:proofErr w:type="spellStart"/>
            <w:r w:rsidR="00760E9F" w:rsidRPr="008844CA">
              <w:rPr>
                <w:sz w:val="20"/>
                <w:lang w:val="es-ES_tradnl"/>
              </w:rPr>
              <w:t>Pn</w:t>
            </w:r>
            <w:proofErr w:type="spellEnd"/>
            <w:r w:rsidR="00760E9F" w:rsidRPr="008844CA">
              <w:rPr>
                <w:sz w:val="20"/>
                <w:lang w:val="es-ES_tradnl"/>
              </w:rPr>
              <w:t xml:space="preserve"> son iguales a los de la </w:t>
            </w:r>
            <w:proofErr w:type="spellStart"/>
            <w:r w:rsidR="00760E9F" w:rsidRPr="008844CA">
              <w:rPr>
                <w:sz w:val="20"/>
                <w:lang w:val="es-ES_tradnl"/>
              </w:rPr>
              <w:t>subtrama</w:t>
            </w:r>
            <w:proofErr w:type="spellEnd"/>
            <w:r w:rsidR="00760E9F" w:rsidRPr="008844CA">
              <w:rPr>
                <w:sz w:val="20"/>
                <w:lang w:val="es-ES_tradnl"/>
              </w:rPr>
              <w:t xml:space="preserve"> respectiva AES.</w:t>
            </w:r>
          </w:p>
        </w:tc>
      </w:tr>
    </w:tbl>
    <w:p w:rsidR="00760E9F" w:rsidRPr="008844CA" w:rsidRDefault="00760E9F" w:rsidP="00760E9F">
      <w:pPr>
        <w:pStyle w:val="Tablefin"/>
        <w:rPr>
          <w:lang w:val="es-ES_tradnl"/>
        </w:rPr>
      </w:pPr>
    </w:p>
    <w:p w:rsidR="00760E9F" w:rsidRPr="008844CA" w:rsidRDefault="00760E9F" w:rsidP="00760E9F">
      <w:pPr>
        <w:pStyle w:val="Heading3"/>
        <w:rPr>
          <w:lang w:val="es-ES_tradnl"/>
          <w:rPrChange w:id="766" w:author="Peral, Fernando" w:date="2017-06-06T08:56:00Z">
            <w:rPr>
              <w:lang w:val="es-ES"/>
            </w:rPr>
          </w:rPrChange>
        </w:rPr>
      </w:pPr>
      <w:r w:rsidRPr="008844CA">
        <w:rPr>
          <w:lang w:val="es-ES_tradnl"/>
        </w:rPr>
        <w:lastRenderedPageBreak/>
        <w:t>4.2.3</w:t>
      </w:r>
      <w:r w:rsidRPr="008844CA">
        <w:rPr>
          <w:lang w:val="es-ES_tradnl"/>
        </w:rPr>
        <w:tab/>
      </w:r>
      <w:r w:rsidRPr="008844CA">
        <w:rPr>
          <w:lang w:val="es-ES_tradnl"/>
          <w:rPrChange w:id="767" w:author="Peral, Fernando" w:date="2017-06-06T08:56:00Z">
            <w:rPr>
              <w:lang w:val="es-ES"/>
            </w:rPr>
          </w:rPrChange>
        </w:rPr>
        <w:t xml:space="preserve">Códigos de corrección de errores </w:t>
      </w:r>
    </w:p>
    <w:p w:rsidR="00760E9F" w:rsidRPr="008844CA" w:rsidRDefault="00760E9F" w:rsidP="00760E9F">
      <w:pPr>
        <w:rPr>
          <w:lang w:val="es-ES_tradnl"/>
          <w:rPrChange w:id="768" w:author="Peral, Fernando" w:date="2017-06-06T08:56:00Z">
            <w:rPr>
              <w:lang w:val="es-ES"/>
            </w:rPr>
          </w:rPrChange>
        </w:rPr>
      </w:pPr>
      <w:r w:rsidRPr="008844CA">
        <w:rPr>
          <w:b/>
          <w:lang w:val="es-ES_tradnl"/>
        </w:rPr>
        <w:t>4.2.3.1</w:t>
      </w:r>
      <w:r w:rsidRPr="008844CA">
        <w:rPr>
          <w:lang w:val="es-ES_tradnl"/>
          <w:rPrChange w:id="769" w:author="Peral, Fernando" w:date="2017-06-06T08:56:00Z">
            <w:rPr>
              <w:lang w:val="es-ES"/>
            </w:rPr>
          </w:rPrChange>
        </w:rPr>
        <w:tab/>
        <w:t xml:space="preserve">Los códigos de corrección de errores (ECC, </w:t>
      </w:r>
      <w:r w:rsidRPr="008844CA">
        <w:rPr>
          <w:i/>
          <w:lang w:val="es-ES_tradnl"/>
          <w:rPrChange w:id="770" w:author="Peral, Fernando" w:date="2017-06-06T08:56:00Z">
            <w:rPr>
              <w:i/>
              <w:lang w:val="es-ES"/>
            </w:rPr>
          </w:rPrChange>
        </w:rPr>
        <w:t xml:space="preserve">error </w:t>
      </w:r>
      <w:proofErr w:type="spellStart"/>
      <w:r w:rsidRPr="008844CA">
        <w:rPr>
          <w:i/>
          <w:lang w:val="es-ES_tradnl"/>
          <w:rPrChange w:id="771" w:author="Peral, Fernando" w:date="2017-06-06T08:56:00Z">
            <w:rPr>
              <w:i/>
              <w:lang w:val="es-ES"/>
            </w:rPr>
          </w:rPrChange>
        </w:rPr>
        <w:t>correction</w:t>
      </w:r>
      <w:proofErr w:type="spellEnd"/>
      <w:r w:rsidRPr="008844CA">
        <w:rPr>
          <w:i/>
          <w:lang w:val="es-ES_tradnl"/>
          <w:rPrChange w:id="772" w:author="Peral, Fernando" w:date="2017-06-06T08:56:00Z">
            <w:rPr>
              <w:i/>
              <w:lang w:val="es-ES"/>
            </w:rPr>
          </w:rPrChange>
        </w:rPr>
        <w:t xml:space="preserve"> </w:t>
      </w:r>
      <w:proofErr w:type="spellStart"/>
      <w:r w:rsidRPr="008844CA">
        <w:rPr>
          <w:i/>
          <w:lang w:val="es-ES_tradnl"/>
          <w:rPrChange w:id="773" w:author="Peral, Fernando" w:date="2017-06-06T08:56:00Z">
            <w:rPr>
              <w:i/>
              <w:lang w:val="es-ES"/>
            </w:rPr>
          </w:rPrChange>
        </w:rPr>
        <w:t>codes</w:t>
      </w:r>
      <w:proofErr w:type="spellEnd"/>
      <w:r w:rsidRPr="008844CA">
        <w:rPr>
          <w:lang w:val="es-ES_tradnl"/>
          <w:rPrChange w:id="774" w:author="Peral, Fernando" w:date="2017-06-06T08:56:00Z">
            <w:rPr>
              <w:lang w:val="es-ES"/>
            </w:rPr>
          </w:rPrChange>
        </w:rPr>
        <w:t>) se utilizan para corregir o detectar en 24 palabras, desde la primera palabra de ADF hasta UDW17. El código de corrección de errores es BCH (31, 25). El código BCH se genera para cada secuencia de bits b0</w:t>
      </w:r>
      <w:r w:rsidRPr="008844CA">
        <w:rPr>
          <w:lang w:val="es-ES_tradnl"/>
          <w:rPrChange w:id="775" w:author="Peral, Fernando" w:date="2017-06-06T08:56:00Z">
            <w:rPr>
              <w:lang w:val="es-ES"/>
            </w:rPr>
          </w:rPrChange>
        </w:rPr>
        <w:noBreakHyphen/>
        <w:t>b7, respectivamente. El ECC consta de 6 palabras que vienen determinadas por la ecuación del polinomio de generación siguiente:</w:t>
      </w:r>
    </w:p>
    <w:p w:rsidR="00760E9F" w:rsidRPr="008844CA" w:rsidRDefault="00760E9F" w:rsidP="00760E9F">
      <w:pPr>
        <w:pStyle w:val="Equation"/>
        <w:rPr>
          <w:lang w:val="es-ES_tradnl"/>
          <w:rPrChange w:id="776" w:author="Peral, Fernando" w:date="2017-06-06T08:56:00Z">
            <w:rPr>
              <w:lang w:val="es-ES"/>
            </w:rPr>
          </w:rPrChange>
        </w:rPr>
      </w:pPr>
      <w:r w:rsidRPr="008844CA">
        <w:rPr>
          <w:lang w:val="es-ES_tradnl"/>
          <w:rPrChange w:id="777" w:author="Peral, Fernando" w:date="2017-06-06T08:56:00Z">
            <w:rPr>
              <w:lang w:val="es-ES"/>
            </w:rPr>
          </w:rPrChange>
        </w:rPr>
        <w:tab/>
      </w:r>
      <w:r w:rsidRPr="008844CA">
        <w:rPr>
          <w:lang w:val="es-ES_tradnl"/>
          <w:rPrChange w:id="778" w:author="Peral, Fernando" w:date="2017-06-06T08:56:00Z">
            <w:rPr>
              <w:lang w:val="es-ES"/>
            </w:rPr>
          </w:rPrChange>
        </w:rPr>
        <w:tab/>
        <w:t xml:space="preserve">ECC(X) </w:t>
      </w:r>
      <w:r w:rsidRPr="008844CA">
        <w:rPr>
          <w:rFonts w:ascii="Symbol" w:hAnsi="Symbol"/>
          <w:lang w:val="es-ES_tradnl"/>
          <w:rPrChange w:id="779" w:author="Peral, Fernando" w:date="2017-06-06T08:56:00Z">
            <w:rPr>
              <w:rFonts w:ascii="Symbol" w:hAnsi="Symbol"/>
              <w:lang w:val="es-ES"/>
            </w:rPr>
          </w:rPrChange>
        </w:rPr>
        <w:t></w:t>
      </w:r>
      <w:r w:rsidRPr="008844CA">
        <w:rPr>
          <w:lang w:val="es-ES_tradnl"/>
          <w:rPrChange w:id="780" w:author="Peral, Fernando" w:date="2017-06-06T08:56:00Z">
            <w:rPr>
              <w:lang w:val="es-ES"/>
            </w:rPr>
          </w:rPrChange>
        </w:rPr>
        <w:t xml:space="preserve"> (X + 1)(X</w:t>
      </w:r>
      <w:r w:rsidRPr="008844CA">
        <w:rPr>
          <w:vertAlign w:val="superscript"/>
          <w:lang w:val="es-ES_tradnl"/>
          <w:rPrChange w:id="781" w:author="Peral, Fernando" w:date="2017-06-06T08:56:00Z">
            <w:rPr>
              <w:vertAlign w:val="superscript"/>
              <w:lang w:val="es-ES"/>
            </w:rPr>
          </w:rPrChange>
        </w:rPr>
        <w:t>5</w:t>
      </w:r>
      <w:r w:rsidRPr="008844CA">
        <w:rPr>
          <w:lang w:val="es-ES_tradnl"/>
        </w:rPr>
        <w:t> </w:t>
      </w:r>
      <w:r w:rsidRPr="008844CA">
        <w:rPr>
          <w:lang w:val="es-ES_tradnl"/>
          <w:rPrChange w:id="782" w:author="Peral, Fernando" w:date="2017-06-06T08:56:00Z">
            <w:rPr>
              <w:lang w:val="es-ES"/>
            </w:rPr>
          </w:rPrChange>
        </w:rPr>
        <w:t>+ X</w:t>
      </w:r>
      <w:r w:rsidRPr="008844CA">
        <w:rPr>
          <w:vertAlign w:val="superscript"/>
          <w:lang w:val="es-ES_tradnl"/>
        </w:rPr>
        <w:t>2</w:t>
      </w:r>
      <w:r w:rsidRPr="008844CA">
        <w:rPr>
          <w:lang w:val="es-ES_tradnl"/>
        </w:rPr>
        <w:t> </w:t>
      </w:r>
      <w:r w:rsidRPr="008844CA">
        <w:rPr>
          <w:lang w:val="es-ES_tradnl"/>
          <w:rPrChange w:id="783" w:author="Peral, Fernando" w:date="2017-06-06T08:56:00Z">
            <w:rPr>
              <w:lang w:val="es-ES"/>
            </w:rPr>
          </w:rPrChange>
        </w:rPr>
        <w:t xml:space="preserve">+ 1) </w:t>
      </w:r>
      <w:r w:rsidRPr="008844CA">
        <w:rPr>
          <w:rFonts w:ascii="Symbol" w:hAnsi="Symbol"/>
          <w:lang w:val="es-ES_tradnl"/>
          <w:rPrChange w:id="784" w:author="Peral, Fernando" w:date="2017-06-06T08:56:00Z">
            <w:rPr>
              <w:rFonts w:ascii="Symbol" w:hAnsi="Symbol"/>
              <w:lang w:val="es-ES"/>
            </w:rPr>
          </w:rPrChange>
        </w:rPr>
        <w:t></w:t>
      </w:r>
      <w:r w:rsidRPr="008844CA">
        <w:rPr>
          <w:lang w:val="es-ES_tradnl"/>
          <w:rPrChange w:id="785" w:author="Peral, Fernando" w:date="2017-06-06T08:56:00Z">
            <w:rPr>
              <w:lang w:val="es-ES"/>
            </w:rPr>
          </w:rPrChange>
        </w:rPr>
        <w:t xml:space="preserve"> X</w:t>
      </w:r>
      <w:r w:rsidRPr="008844CA">
        <w:rPr>
          <w:vertAlign w:val="superscript"/>
          <w:lang w:val="es-ES_tradnl"/>
          <w:rPrChange w:id="786" w:author="Peral, Fernando" w:date="2017-06-06T08:56:00Z">
            <w:rPr>
              <w:vertAlign w:val="superscript"/>
              <w:lang w:val="es-ES"/>
            </w:rPr>
          </w:rPrChange>
        </w:rPr>
        <w:t>6</w:t>
      </w:r>
      <w:r w:rsidRPr="008844CA">
        <w:rPr>
          <w:lang w:val="es-ES_tradnl"/>
        </w:rPr>
        <w:t> </w:t>
      </w:r>
      <w:r w:rsidRPr="008844CA">
        <w:rPr>
          <w:lang w:val="es-ES_tradnl"/>
          <w:rPrChange w:id="787" w:author="Peral, Fernando" w:date="2017-06-06T08:56:00Z">
            <w:rPr>
              <w:lang w:val="es-ES"/>
            </w:rPr>
          </w:rPrChange>
        </w:rPr>
        <w:t>+ X</w:t>
      </w:r>
      <w:r w:rsidRPr="008844CA">
        <w:rPr>
          <w:vertAlign w:val="superscript"/>
          <w:lang w:val="es-ES_tradnl"/>
          <w:rPrChange w:id="788" w:author="Peral, Fernando" w:date="2017-06-06T08:56:00Z">
            <w:rPr>
              <w:vertAlign w:val="superscript"/>
              <w:lang w:val="es-ES"/>
            </w:rPr>
          </w:rPrChange>
        </w:rPr>
        <w:t>5</w:t>
      </w:r>
      <w:r w:rsidRPr="008844CA">
        <w:rPr>
          <w:lang w:val="es-ES_tradnl"/>
        </w:rPr>
        <w:t> </w:t>
      </w:r>
      <w:r w:rsidRPr="008844CA">
        <w:rPr>
          <w:lang w:val="es-ES_tradnl"/>
          <w:rPrChange w:id="789" w:author="Peral, Fernando" w:date="2017-06-06T08:56:00Z">
            <w:rPr>
              <w:lang w:val="es-ES"/>
            </w:rPr>
          </w:rPrChange>
        </w:rPr>
        <w:t>+ X</w:t>
      </w:r>
      <w:r w:rsidRPr="008844CA">
        <w:rPr>
          <w:vertAlign w:val="superscript"/>
          <w:lang w:val="es-ES_tradnl"/>
          <w:rPrChange w:id="790" w:author="Peral, Fernando" w:date="2017-06-06T08:56:00Z">
            <w:rPr>
              <w:vertAlign w:val="superscript"/>
              <w:lang w:val="es-ES"/>
            </w:rPr>
          </w:rPrChange>
        </w:rPr>
        <w:t>3</w:t>
      </w:r>
      <w:r w:rsidRPr="008844CA">
        <w:rPr>
          <w:lang w:val="es-ES_tradnl"/>
        </w:rPr>
        <w:t> </w:t>
      </w:r>
      <w:r w:rsidRPr="008844CA">
        <w:rPr>
          <w:lang w:val="es-ES_tradnl"/>
          <w:rPrChange w:id="791" w:author="Peral, Fernando" w:date="2017-06-06T08:56:00Z">
            <w:rPr>
              <w:lang w:val="es-ES"/>
            </w:rPr>
          </w:rPrChange>
        </w:rPr>
        <w:t>+ X</w:t>
      </w:r>
      <w:r w:rsidRPr="008844CA">
        <w:rPr>
          <w:vertAlign w:val="superscript"/>
          <w:lang w:val="es-ES_tradnl"/>
          <w:rPrChange w:id="792" w:author="Peral, Fernando" w:date="2017-06-06T08:56:00Z">
            <w:rPr>
              <w:vertAlign w:val="superscript"/>
              <w:lang w:val="es-ES"/>
            </w:rPr>
          </w:rPrChange>
        </w:rPr>
        <w:t>2</w:t>
      </w:r>
      <w:r w:rsidRPr="008844CA">
        <w:rPr>
          <w:lang w:val="es-ES_tradnl"/>
        </w:rPr>
        <w:t> </w:t>
      </w:r>
      <w:r w:rsidRPr="008844CA">
        <w:rPr>
          <w:lang w:val="es-ES_tradnl"/>
          <w:rPrChange w:id="793" w:author="Peral, Fernando" w:date="2017-06-06T08:56:00Z">
            <w:rPr>
              <w:lang w:val="es-ES"/>
            </w:rPr>
          </w:rPrChange>
        </w:rPr>
        <w:t>+ X + 1</w:t>
      </w:r>
    </w:p>
    <w:p w:rsidR="00760E9F" w:rsidRPr="008844CA" w:rsidRDefault="00760E9F" w:rsidP="00760E9F">
      <w:pPr>
        <w:rPr>
          <w:lang w:val="es-ES_tradnl"/>
          <w:rPrChange w:id="794" w:author="Peral, Fernando" w:date="2017-06-06T08:56:00Z">
            <w:rPr>
              <w:lang w:val="es-ES"/>
            </w:rPr>
          </w:rPrChange>
        </w:rPr>
      </w:pPr>
      <w:r w:rsidRPr="008844CA">
        <w:rPr>
          <w:lang w:val="es-ES_tradnl"/>
          <w:rPrChange w:id="795" w:author="Peral, Fernando" w:date="2017-06-06T08:56:00Z">
            <w:rPr>
              <w:lang w:val="es-ES"/>
            </w:rPr>
          </w:rPrChange>
        </w:rPr>
        <w:t xml:space="preserve">El valor inicial de todos los </w:t>
      </w:r>
      <w:proofErr w:type="spellStart"/>
      <w:r w:rsidRPr="008844CA">
        <w:rPr>
          <w:lang w:val="es-ES_tradnl"/>
          <w:rPrChange w:id="796" w:author="Peral, Fernando" w:date="2017-06-06T08:56:00Z">
            <w:rPr>
              <w:lang w:val="es-ES"/>
            </w:rPr>
          </w:rPrChange>
        </w:rPr>
        <w:t>FFn</w:t>
      </w:r>
      <w:proofErr w:type="spellEnd"/>
      <w:r w:rsidRPr="008844CA">
        <w:rPr>
          <w:lang w:val="es-ES_tradnl"/>
          <w:rPrChange w:id="797" w:author="Peral, Fernando" w:date="2017-06-06T08:56:00Z">
            <w:rPr>
              <w:lang w:val="es-ES"/>
            </w:rPr>
          </w:rPrChange>
        </w:rPr>
        <w:t xml:space="preserve"> es cero. El cálculo comienza con la primera palabra de ADF y termina con la última palabra de CH4 (UDW17) para cada bit de b0 a b7, respectivamente. El resto de datos de </w:t>
      </w:r>
      <w:proofErr w:type="spellStart"/>
      <w:r w:rsidRPr="008844CA">
        <w:rPr>
          <w:lang w:val="es-ES_tradnl"/>
          <w:rPrChange w:id="798" w:author="Peral, Fernando" w:date="2017-06-06T08:56:00Z">
            <w:rPr>
              <w:lang w:val="es-ES"/>
            </w:rPr>
          </w:rPrChange>
        </w:rPr>
        <w:t>FFn</w:t>
      </w:r>
      <w:proofErr w:type="spellEnd"/>
      <w:r w:rsidRPr="008844CA">
        <w:rPr>
          <w:lang w:val="es-ES_tradnl"/>
          <w:rPrChange w:id="799" w:author="Peral, Fernando" w:date="2017-06-06T08:56:00Z">
            <w:rPr>
              <w:lang w:val="es-ES"/>
            </w:rPr>
          </w:rPrChange>
        </w:rPr>
        <w:t xml:space="preserve"> es </w:t>
      </w:r>
      <w:proofErr w:type="spellStart"/>
      <w:r w:rsidRPr="008844CA">
        <w:rPr>
          <w:lang w:val="es-ES_tradnl"/>
          <w:rPrChange w:id="800" w:author="Peral, Fernando" w:date="2017-06-06T08:56:00Z">
            <w:rPr>
              <w:lang w:val="es-ES"/>
            </w:rPr>
          </w:rPrChange>
        </w:rPr>
        <w:t>ECCn</w:t>
      </w:r>
      <w:proofErr w:type="spellEnd"/>
      <w:r w:rsidRPr="008844CA">
        <w:rPr>
          <w:lang w:val="es-ES_tradnl"/>
          <w:rPrChange w:id="801" w:author="Peral, Fernando" w:date="2017-06-06T08:56:00Z">
            <w:rPr>
              <w:lang w:val="es-ES"/>
            </w:rPr>
          </w:rPrChange>
        </w:rPr>
        <w:t>. (n </w:t>
      </w:r>
      <w:r w:rsidRPr="008844CA">
        <w:rPr>
          <w:rFonts w:ascii="Symbol" w:hAnsi="Symbol"/>
          <w:lang w:val="es-ES_tradnl"/>
          <w:rPrChange w:id="802" w:author="Peral, Fernando" w:date="2017-06-06T08:56:00Z">
            <w:rPr>
              <w:rFonts w:ascii="Symbol" w:hAnsi="Symbol"/>
              <w:lang w:val="es-ES"/>
            </w:rPr>
          </w:rPrChange>
        </w:rPr>
        <w:t></w:t>
      </w:r>
      <w:r w:rsidRPr="008844CA">
        <w:rPr>
          <w:lang w:val="es-ES_tradnl"/>
          <w:rPrChange w:id="803" w:author="Peral, Fernando" w:date="2017-06-06T08:56:00Z">
            <w:rPr>
              <w:lang w:val="es-ES"/>
            </w:rPr>
          </w:rPrChange>
        </w:rPr>
        <w:t> 0-5) (</w:t>
      </w:r>
      <w:proofErr w:type="spellStart"/>
      <w:r w:rsidRPr="008844CA">
        <w:rPr>
          <w:lang w:val="es-ES_tradnl"/>
          <w:rPrChange w:id="804" w:author="Peral, Fernando" w:date="2017-06-06T08:56:00Z">
            <w:rPr>
              <w:lang w:val="es-ES"/>
            </w:rPr>
          </w:rPrChange>
        </w:rPr>
        <w:t>FFn</w:t>
      </w:r>
      <w:proofErr w:type="spellEnd"/>
      <w:r w:rsidRPr="008844CA">
        <w:rPr>
          <w:lang w:val="es-ES_tradnl"/>
          <w:rPrChange w:id="805" w:author="Peral, Fernando" w:date="2017-06-06T08:56:00Z">
            <w:rPr>
              <w:lang w:val="es-ES"/>
            </w:rPr>
          </w:rPrChange>
        </w:rPr>
        <w:t xml:space="preserve"> significa «número de </w:t>
      </w:r>
      <w:proofErr w:type="spellStart"/>
      <w:r w:rsidRPr="008844CA">
        <w:rPr>
          <w:lang w:val="es-ES_tradnl"/>
          <w:rPrChange w:id="806" w:author="Peral, Fernando" w:date="2017-06-06T08:56:00Z">
            <w:rPr>
              <w:lang w:val="es-ES"/>
            </w:rPr>
          </w:rPrChange>
        </w:rPr>
        <w:t>Flip-Flop</w:t>
      </w:r>
      <w:proofErr w:type="spellEnd"/>
      <w:r w:rsidRPr="008844CA">
        <w:rPr>
          <w:lang w:val="es-ES_tradnl"/>
          <w:rPrChange w:id="807" w:author="Peral, Fernando" w:date="2017-06-06T08:56:00Z">
            <w:rPr>
              <w:lang w:val="es-ES"/>
            </w:rPr>
          </w:rPrChange>
        </w:rPr>
        <w:t xml:space="preserve">». Por ejemplo, el dato correspondiente a FF0 es ECC0, el dato de FF5 es ECC5.) </w:t>
      </w:r>
    </w:p>
    <w:p w:rsidR="00760E9F" w:rsidRPr="008844CA" w:rsidRDefault="00760E9F" w:rsidP="00452BF6">
      <w:pPr>
        <w:rPr>
          <w:lang w:val="es-ES_tradnl"/>
          <w:rPrChange w:id="808" w:author="Peral, Fernando" w:date="2017-06-06T08:56:00Z">
            <w:rPr>
              <w:lang w:val="es-ES"/>
            </w:rPr>
          </w:rPrChange>
        </w:rPr>
      </w:pPr>
      <w:r w:rsidRPr="008844CA">
        <w:rPr>
          <w:b/>
          <w:lang w:val="es-ES_tradnl"/>
        </w:rPr>
        <w:t>4.2.3.2</w:t>
      </w:r>
      <w:r w:rsidRPr="008844CA">
        <w:rPr>
          <w:b/>
          <w:lang w:val="es-ES_tradnl"/>
        </w:rPr>
        <w:tab/>
      </w:r>
      <w:r w:rsidRPr="008844CA">
        <w:rPr>
          <w:lang w:val="es-ES_tradnl"/>
          <w:rPrChange w:id="809" w:author="Peral, Fernando" w:date="2017-06-06T08:56:00Z">
            <w:rPr>
              <w:lang w:val="es-ES"/>
            </w:rPr>
          </w:rPrChange>
        </w:rPr>
        <w:t xml:space="preserve">La asignación de bits del ECC </w:t>
      </w:r>
      <w:r w:rsidRPr="008844CA">
        <w:rPr>
          <w:lang w:val="es-ES_tradnl"/>
        </w:rPr>
        <w:t xml:space="preserve">debe ser la que se muestra </w:t>
      </w:r>
      <w:r w:rsidRPr="008844CA">
        <w:rPr>
          <w:lang w:val="es-ES_tradnl"/>
          <w:rPrChange w:id="810" w:author="Peral, Fernando" w:date="2017-06-06T08:56:00Z">
            <w:rPr>
              <w:lang w:val="es-ES"/>
            </w:rPr>
          </w:rPrChange>
        </w:rPr>
        <w:t>en el Cuadro</w:t>
      </w:r>
      <w:r w:rsidR="00452BF6">
        <w:rPr>
          <w:lang w:val="es-ES_tradnl"/>
        </w:rPr>
        <w:t> </w:t>
      </w:r>
      <w:r w:rsidRPr="008844CA">
        <w:rPr>
          <w:lang w:val="es-ES_tradnl"/>
          <w:rPrChange w:id="811" w:author="Peral, Fernando" w:date="2017-06-06T08:56:00Z">
            <w:rPr>
              <w:lang w:val="es-ES"/>
            </w:rPr>
          </w:rPrChange>
        </w:rPr>
        <w:t xml:space="preserve">5. En la </w:t>
      </w:r>
      <w:r w:rsidR="001F2244">
        <w:rPr>
          <w:lang w:val="es-ES_tradnl"/>
        </w:rPr>
        <w:t>Fig. </w:t>
      </w:r>
      <w:r w:rsidRPr="008844CA">
        <w:rPr>
          <w:lang w:val="es-ES_tradnl"/>
          <w:rPrChange w:id="812" w:author="Peral, Fernando" w:date="2017-06-06T08:56:00Z">
            <w:rPr>
              <w:lang w:val="es-ES"/>
            </w:rPr>
          </w:rPrChange>
        </w:rPr>
        <w:t>6 se muestra un ejemplo de diagrama de bloques del circuito de generación del código BCH.</w:t>
      </w:r>
    </w:p>
    <w:p w:rsidR="00760E9F" w:rsidRPr="008844CA" w:rsidRDefault="00760E9F" w:rsidP="00760E9F">
      <w:pPr>
        <w:pStyle w:val="TableNo"/>
        <w:rPr>
          <w:lang w:val="es-ES_tradnl"/>
          <w:rPrChange w:id="813" w:author="Peral, Fernando" w:date="2017-06-06T08:56:00Z">
            <w:rPr>
              <w:lang w:val="es-ES"/>
            </w:rPr>
          </w:rPrChange>
        </w:rPr>
      </w:pPr>
      <w:r w:rsidRPr="008844CA">
        <w:rPr>
          <w:lang w:val="es-ES_tradnl"/>
          <w:rPrChange w:id="814" w:author="Peral, Fernando" w:date="2017-06-06T08:56:00Z">
            <w:rPr>
              <w:lang w:val="es-ES"/>
            </w:rPr>
          </w:rPrChange>
        </w:rPr>
        <w:t>CUADRO 5</w:t>
      </w:r>
    </w:p>
    <w:p w:rsidR="00760E9F" w:rsidRPr="008844CA" w:rsidRDefault="00760E9F" w:rsidP="00760E9F">
      <w:pPr>
        <w:pStyle w:val="Tabletitle"/>
        <w:rPr>
          <w:lang w:val="es-ES_tradnl"/>
          <w:rPrChange w:id="815" w:author="Peral, Fernando" w:date="2017-06-06T08:56:00Z">
            <w:rPr>
              <w:lang w:val="es-ES"/>
            </w:rPr>
          </w:rPrChange>
        </w:rPr>
      </w:pPr>
      <w:r w:rsidRPr="008844CA">
        <w:rPr>
          <w:lang w:val="es-ES_tradnl"/>
          <w:rPrChange w:id="816" w:author="Peral, Fernando" w:date="2017-06-06T08:56:00Z">
            <w:rPr>
              <w:lang w:val="es-ES"/>
            </w:rPr>
          </w:rPrChange>
        </w:rPr>
        <w:t>Asignación de bits de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4"/>
        <w:gridCol w:w="1389"/>
        <w:gridCol w:w="1389"/>
        <w:gridCol w:w="1389"/>
        <w:gridCol w:w="1389"/>
        <w:gridCol w:w="1389"/>
        <w:gridCol w:w="1390"/>
      </w:tblGrid>
      <w:tr w:rsidR="00760E9F" w:rsidRPr="008844CA" w:rsidTr="00096F9E">
        <w:trPr>
          <w:jc w:val="center"/>
        </w:trPr>
        <w:tc>
          <w:tcPr>
            <w:tcW w:w="1304" w:type="dxa"/>
            <w:vMerge w:val="restart"/>
            <w:tcBorders>
              <w:top w:val="single" w:sz="6" w:space="0" w:color="auto"/>
            </w:tcBorders>
            <w:vAlign w:val="center"/>
          </w:tcPr>
          <w:p w:rsidR="00760E9F" w:rsidRPr="008E5487" w:rsidRDefault="00760E9F" w:rsidP="00096F9E">
            <w:pPr>
              <w:pStyle w:val="Tablehead"/>
              <w:rPr>
                <w:lang w:val="es-ES_tradnl"/>
                <w:rPrChange w:id="817" w:author="Peral, Fernando" w:date="2017-06-06T08:56:00Z">
                  <w:rPr>
                    <w:b w:val="0"/>
                    <w:bCs/>
                  </w:rPr>
                </w:rPrChange>
              </w:rPr>
            </w:pPr>
            <w:r w:rsidRPr="008E5487">
              <w:rPr>
                <w:lang w:val="es-ES_tradnl"/>
                <w:rPrChange w:id="818" w:author="Peral, Fernando" w:date="2017-06-06T08:56:00Z">
                  <w:rPr>
                    <w:b w:val="0"/>
                    <w:bCs/>
                  </w:rPr>
                </w:rPrChange>
              </w:rPr>
              <w:t>Número</w:t>
            </w:r>
            <w:r w:rsidRPr="008E5487">
              <w:rPr>
                <w:lang w:val="es-ES_tradnl"/>
                <w:rPrChange w:id="819" w:author="Peral, Fernando" w:date="2017-06-06T08:56:00Z">
                  <w:rPr>
                    <w:b w:val="0"/>
                    <w:bCs/>
                  </w:rPr>
                </w:rPrChange>
              </w:rPr>
              <w:br/>
              <w:t>de bit</w:t>
            </w:r>
          </w:p>
        </w:tc>
        <w:tc>
          <w:tcPr>
            <w:tcW w:w="1389" w:type="dxa"/>
            <w:tcBorders>
              <w:top w:val="single" w:sz="6" w:space="0" w:color="auto"/>
              <w:right w:val="nil"/>
            </w:tcBorders>
          </w:tcPr>
          <w:p w:rsidR="00760E9F" w:rsidRPr="008E5487" w:rsidRDefault="00760E9F" w:rsidP="00096F9E">
            <w:pPr>
              <w:pStyle w:val="Tablehead"/>
              <w:rPr>
                <w:lang w:val="es-ES_tradnl"/>
                <w:rPrChange w:id="820" w:author="Peral, Fernando" w:date="2017-06-06T08:56:00Z">
                  <w:rPr>
                    <w:b w:val="0"/>
                    <w:bCs/>
                  </w:rPr>
                </w:rPrChange>
              </w:rPr>
            </w:pPr>
            <w:r w:rsidRPr="008E5487">
              <w:rPr>
                <w:lang w:val="es-ES_tradnl"/>
                <w:rPrChange w:id="821" w:author="Peral, Fernando" w:date="2017-06-06T08:56:00Z">
                  <w:rPr>
                    <w:b w:val="0"/>
                    <w:bCs/>
                  </w:rPr>
                </w:rPrChange>
              </w:rPr>
              <w:t>UDW18</w:t>
            </w:r>
          </w:p>
        </w:tc>
        <w:tc>
          <w:tcPr>
            <w:tcW w:w="1389" w:type="dxa"/>
            <w:tcBorders>
              <w:top w:val="single" w:sz="6" w:space="0" w:color="auto"/>
              <w:left w:val="single" w:sz="6" w:space="0" w:color="auto"/>
              <w:right w:val="single" w:sz="6" w:space="0" w:color="auto"/>
            </w:tcBorders>
          </w:tcPr>
          <w:p w:rsidR="00760E9F" w:rsidRPr="008E5487" w:rsidRDefault="00760E9F" w:rsidP="00096F9E">
            <w:pPr>
              <w:pStyle w:val="Tablehead"/>
              <w:rPr>
                <w:lang w:val="es-ES_tradnl"/>
                <w:rPrChange w:id="822" w:author="Peral, Fernando" w:date="2017-06-06T08:56:00Z">
                  <w:rPr>
                    <w:b w:val="0"/>
                    <w:bCs/>
                  </w:rPr>
                </w:rPrChange>
              </w:rPr>
            </w:pPr>
            <w:r w:rsidRPr="008E5487">
              <w:rPr>
                <w:lang w:val="es-ES_tradnl"/>
                <w:rPrChange w:id="823" w:author="Peral, Fernando" w:date="2017-06-06T08:56:00Z">
                  <w:rPr>
                    <w:b w:val="0"/>
                    <w:bCs/>
                  </w:rPr>
                </w:rPrChange>
              </w:rPr>
              <w:t>UDW19</w:t>
            </w:r>
          </w:p>
        </w:tc>
        <w:tc>
          <w:tcPr>
            <w:tcW w:w="1389" w:type="dxa"/>
            <w:tcBorders>
              <w:top w:val="single" w:sz="6" w:space="0" w:color="auto"/>
              <w:left w:val="nil"/>
              <w:right w:val="nil"/>
            </w:tcBorders>
          </w:tcPr>
          <w:p w:rsidR="00760E9F" w:rsidRPr="008E5487" w:rsidRDefault="00760E9F" w:rsidP="00096F9E">
            <w:pPr>
              <w:pStyle w:val="Tablehead"/>
              <w:rPr>
                <w:lang w:val="es-ES_tradnl"/>
                <w:rPrChange w:id="824" w:author="Peral, Fernando" w:date="2017-06-06T08:56:00Z">
                  <w:rPr>
                    <w:b w:val="0"/>
                    <w:bCs/>
                  </w:rPr>
                </w:rPrChange>
              </w:rPr>
            </w:pPr>
            <w:r w:rsidRPr="008E5487">
              <w:rPr>
                <w:lang w:val="es-ES_tradnl"/>
                <w:rPrChange w:id="825" w:author="Peral, Fernando" w:date="2017-06-06T08:56:00Z">
                  <w:rPr>
                    <w:b w:val="0"/>
                    <w:bCs/>
                  </w:rPr>
                </w:rPrChange>
              </w:rPr>
              <w:t>UDW20</w:t>
            </w:r>
          </w:p>
        </w:tc>
        <w:tc>
          <w:tcPr>
            <w:tcW w:w="1389" w:type="dxa"/>
            <w:tcBorders>
              <w:top w:val="single" w:sz="6" w:space="0" w:color="auto"/>
              <w:left w:val="single" w:sz="6" w:space="0" w:color="auto"/>
              <w:right w:val="single" w:sz="6" w:space="0" w:color="auto"/>
            </w:tcBorders>
          </w:tcPr>
          <w:p w:rsidR="00760E9F" w:rsidRPr="008E5487" w:rsidRDefault="00760E9F" w:rsidP="00096F9E">
            <w:pPr>
              <w:pStyle w:val="Tablehead"/>
              <w:rPr>
                <w:lang w:val="es-ES_tradnl"/>
                <w:rPrChange w:id="826" w:author="Peral, Fernando" w:date="2017-06-06T08:56:00Z">
                  <w:rPr>
                    <w:b w:val="0"/>
                    <w:bCs/>
                  </w:rPr>
                </w:rPrChange>
              </w:rPr>
            </w:pPr>
            <w:r w:rsidRPr="008E5487">
              <w:rPr>
                <w:lang w:val="es-ES_tradnl"/>
                <w:rPrChange w:id="827" w:author="Peral, Fernando" w:date="2017-06-06T08:56:00Z">
                  <w:rPr>
                    <w:b w:val="0"/>
                    <w:bCs/>
                  </w:rPr>
                </w:rPrChange>
              </w:rPr>
              <w:t>UDW21</w:t>
            </w:r>
          </w:p>
        </w:tc>
        <w:tc>
          <w:tcPr>
            <w:tcW w:w="1389" w:type="dxa"/>
            <w:tcBorders>
              <w:top w:val="single" w:sz="6" w:space="0" w:color="auto"/>
              <w:left w:val="nil"/>
              <w:right w:val="nil"/>
            </w:tcBorders>
          </w:tcPr>
          <w:p w:rsidR="00760E9F" w:rsidRPr="008E5487" w:rsidRDefault="00760E9F" w:rsidP="00096F9E">
            <w:pPr>
              <w:pStyle w:val="Tablehead"/>
              <w:rPr>
                <w:lang w:val="es-ES_tradnl"/>
                <w:rPrChange w:id="828" w:author="Peral, Fernando" w:date="2017-06-06T08:56:00Z">
                  <w:rPr>
                    <w:b w:val="0"/>
                    <w:bCs/>
                  </w:rPr>
                </w:rPrChange>
              </w:rPr>
            </w:pPr>
            <w:r w:rsidRPr="008E5487">
              <w:rPr>
                <w:lang w:val="es-ES_tradnl"/>
                <w:rPrChange w:id="829" w:author="Peral, Fernando" w:date="2017-06-06T08:56:00Z">
                  <w:rPr>
                    <w:b w:val="0"/>
                    <w:bCs/>
                  </w:rPr>
                </w:rPrChange>
              </w:rPr>
              <w:t>UDW22</w:t>
            </w:r>
          </w:p>
        </w:tc>
        <w:tc>
          <w:tcPr>
            <w:tcW w:w="1389" w:type="dxa"/>
            <w:tcBorders>
              <w:top w:val="single" w:sz="6" w:space="0" w:color="auto"/>
              <w:left w:val="single" w:sz="6" w:space="0" w:color="auto"/>
            </w:tcBorders>
          </w:tcPr>
          <w:p w:rsidR="00760E9F" w:rsidRPr="008E5487" w:rsidRDefault="00760E9F" w:rsidP="00096F9E">
            <w:pPr>
              <w:pStyle w:val="Tablehead"/>
              <w:rPr>
                <w:lang w:val="es-ES_tradnl"/>
                <w:rPrChange w:id="830" w:author="Peral, Fernando" w:date="2017-06-06T08:56:00Z">
                  <w:rPr>
                    <w:b w:val="0"/>
                    <w:bCs/>
                  </w:rPr>
                </w:rPrChange>
              </w:rPr>
            </w:pPr>
            <w:r w:rsidRPr="008E5487">
              <w:rPr>
                <w:lang w:val="es-ES_tradnl"/>
                <w:rPrChange w:id="831" w:author="Peral, Fernando" w:date="2017-06-06T08:56:00Z">
                  <w:rPr>
                    <w:b w:val="0"/>
                    <w:bCs/>
                  </w:rPr>
                </w:rPrChange>
              </w:rPr>
              <w:t>UDW23</w:t>
            </w:r>
          </w:p>
        </w:tc>
      </w:tr>
      <w:tr w:rsidR="00760E9F" w:rsidRPr="008844CA" w:rsidTr="00096F9E">
        <w:trPr>
          <w:jc w:val="center"/>
        </w:trPr>
        <w:tc>
          <w:tcPr>
            <w:tcW w:w="1304" w:type="dxa"/>
            <w:vMerge/>
            <w:vAlign w:val="center"/>
          </w:tcPr>
          <w:p w:rsidR="00760E9F" w:rsidRPr="008E5487" w:rsidRDefault="00760E9F" w:rsidP="00096F9E">
            <w:pPr>
              <w:pStyle w:val="Tablehead"/>
              <w:rPr>
                <w:lang w:val="es-ES_tradnl"/>
                <w:rPrChange w:id="832" w:author="Peral, Fernando" w:date="2017-06-06T08:56:00Z">
                  <w:rPr>
                    <w:b w:val="0"/>
                    <w:bCs/>
                  </w:rPr>
                </w:rPrChange>
              </w:rPr>
            </w:pPr>
          </w:p>
        </w:tc>
        <w:tc>
          <w:tcPr>
            <w:tcW w:w="1389" w:type="dxa"/>
            <w:tcBorders>
              <w:top w:val="single" w:sz="6" w:space="0" w:color="auto"/>
              <w:right w:val="nil"/>
            </w:tcBorders>
          </w:tcPr>
          <w:p w:rsidR="00760E9F" w:rsidRPr="008E5487" w:rsidRDefault="00760E9F" w:rsidP="00096F9E">
            <w:pPr>
              <w:pStyle w:val="Tablehead"/>
              <w:rPr>
                <w:lang w:val="es-ES_tradnl"/>
                <w:rPrChange w:id="833" w:author="Peral, Fernando" w:date="2017-06-06T08:56:00Z">
                  <w:rPr>
                    <w:b w:val="0"/>
                    <w:bCs/>
                  </w:rPr>
                </w:rPrChange>
              </w:rPr>
            </w:pPr>
            <w:r w:rsidRPr="008E5487">
              <w:rPr>
                <w:lang w:val="es-ES_tradnl"/>
                <w:rPrChange w:id="834" w:author="Peral, Fernando" w:date="2017-06-06T08:56:00Z">
                  <w:rPr>
                    <w:b w:val="0"/>
                    <w:bCs/>
                  </w:rPr>
                </w:rPrChange>
              </w:rPr>
              <w:t>ECC0</w:t>
            </w:r>
          </w:p>
        </w:tc>
        <w:tc>
          <w:tcPr>
            <w:tcW w:w="1389" w:type="dxa"/>
            <w:tcBorders>
              <w:top w:val="single" w:sz="6" w:space="0" w:color="auto"/>
              <w:left w:val="single" w:sz="6" w:space="0" w:color="auto"/>
              <w:right w:val="single" w:sz="6" w:space="0" w:color="auto"/>
            </w:tcBorders>
          </w:tcPr>
          <w:p w:rsidR="00760E9F" w:rsidRPr="008E5487" w:rsidRDefault="00760E9F" w:rsidP="00096F9E">
            <w:pPr>
              <w:pStyle w:val="Tablehead"/>
              <w:rPr>
                <w:lang w:val="es-ES_tradnl"/>
                <w:rPrChange w:id="835" w:author="Peral, Fernando" w:date="2017-06-06T08:56:00Z">
                  <w:rPr>
                    <w:b w:val="0"/>
                    <w:bCs/>
                  </w:rPr>
                </w:rPrChange>
              </w:rPr>
            </w:pPr>
            <w:r w:rsidRPr="008E5487">
              <w:rPr>
                <w:lang w:val="es-ES_tradnl"/>
                <w:rPrChange w:id="836" w:author="Peral, Fernando" w:date="2017-06-06T08:56:00Z">
                  <w:rPr>
                    <w:b w:val="0"/>
                    <w:bCs/>
                  </w:rPr>
                </w:rPrChange>
              </w:rPr>
              <w:t>ECC1</w:t>
            </w:r>
          </w:p>
        </w:tc>
        <w:tc>
          <w:tcPr>
            <w:tcW w:w="1389" w:type="dxa"/>
            <w:tcBorders>
              <w:top w:val="single" w:sz="6" w:space="0" w:color="auto"/>
              <w:left w:val="nil"/>
              <w:right w:val="nil"/>
            </w:tcBorders>
          </w:tcPr>
          <w:p w:rsidR="00760E9F" w:rsidRPr="008E5487" w:rsidRDefault="00760E9F" w:rsidP="00096F9E">
            <w:pPr>
              <w:pStyle w:val="Tablehead"/>
              <w:rPr>
                <w:lang w:val="es-ES_tradnl"/>
                <w:rPrChange w:id="837" w:author="Peral, Fernando" w:date="2017-06-06T08:56:00Z">
                  <w:rPr>
                    <w:b w:val="0"/>
                    <w:bCs/>
                  </w:rPr>
                </w:rPrChange>
              </w:rPr>
            </w:pPr>
            <w:r w:rsidRPr="008E5487">
              <w:rPr>
                <w:lang w:val="es-ES_tradnl"/>
                <w:rPrChange w:id="838" w:author="Peral, Fernando" w:date="2017-06-06T08:56:00Z">
                  <w:rPr>
                    <w:b w:val="0"/>
                    <w:bCs/>
                  </w:rPr>
                </w:rPrChange>
              </w:rPr>
              <w:t>ECC2</w:t>
            </w:r>
          </w:p>
        </w:tc>
        <w:tc>
          <w:tcPr>
            <w:tcW w:w="1389" w:type="dxa"/>
            <w:tcBorders>
              <w:top w:val="single" w:sz="6" w:space="0" w:color="auto"/>
              <w:left w:val="single" w:sz="6" w:space="0" w:color="auto"/>
              <w:right w:val="single" w:sz="6" w:space="0" w:color="auto"/>
            </w:tcBorders>
          </w:tcPr>
          <w:p w:rsidR="00760E9F" w:rsidRPr="008E5487" w:rsidRDefault="00760E9F" w:rsidP="00096F9E">
            <w:pPr>
              <w:pStyle w:val="Tablehead"/>
              <w:rPr>
                <w:lang w:val="es-ES_tradnl"/>
                <w:rPrChange w:id="839" w:author="Peral, Fernando" w:date="2017-06-06T08:56:00Z">
                  <w:rPr>
                    <w:b w:val="0"/>
                    <w:bCs/>
                  </w:rPr>
                </w:rPrChange>
              </w:rPr>
            </w:pPr>
            <w:r w:rsidRPr="008E5487">
              <w:rPr>
                <w:lang w:val="es-ES_tradnl"/>
                <w:rPrChange w:id="840" w:author="Peral, Fernando" w:date="2017-06-06T08:56:00Z">
                  <w:rPr>
                    <w:b w:val="0"/>
                    <w:bCs/>
                  </w:rPr>
                </w:rPrChange>
              </w:rPr>
              <w:t>ECC3</w:t>
            </w:r>
          </w:p>
        </w:tc>
        <w:tc>
          <w:tcPr>
            <w:tcW w:w="1389" w:type="dxa"/>
            <w:tcBorders>
              <w:top w:val="single" w:sz="6" w:space="0" w:color="auto"/>
              <w:left w:val="nil"/>
              <w:right w:val="nil"/>
            </w:tcBorders>
          </w:tcPr>
          <w:p w:rsidR="00760E9F" w:rsidRPr="008E5487" w:rsidRDefault="00760E9F" w:rsidP="00096F9E">
            <w:pPr>
              <w:pStyle w:val="Tablehead"/>
              <w:rPr>
                <w:lang w:val="es-ES_tradnl"/>
                <w:rPrChange w:id="841" w:author="Peral, Fernando" w:date="2017-06-06T08:56:00Z">
                  <w:rPr>
                    <w:b w:val="0"/>
                    <w:bCs/>
                  </w:rPr>
                </w:rPrChange>
              </w:rPr>
            </w:pPr>
            <w:r w:rsidRPr="008E5487">
              <w:rPr>
                <w:lang w:val="es-ES_tradnl"/>
                <w:rPrChange w:id="842" w:author="Peral, Fernando" w:date="2017-06-06T08:56:00Z">
                  <w:rPr>
                    <w:b w:val="0"/>
                    <w:bCs/>
                  </w:rPr>
                </w:rPrChange>
              </w:rPr>
              <w:t>ECC4</w:t>
            </w:r>
          </w:p>
        </w:tc>
        <w:tc>
          <w:tcPr>
            <w:tcW w:w="1389" w:type="dxa"/>
            <w:tcBorders>
              <w:top w:val="single" w:sz="6" w:space="0" w:color="auto"/>
              <w:left w:val="single" w:sz="6" w:space="0" w:color="auto"/>
            </w:tcBorders>
          </w:tcPr>
          <w:p w:rsidR="00760E9F" w:rsidRPr="008E5487" w:rsidRDefault="00760E9F" w:rsidP="00096F9E">
            <w:pPr>
              <w:pStyle w:val="Tablehead"/>
              <w:rPr>
                <w:lang w:val="es-ES_tradnl"/>
                <w:rPrChange w:id="843" w:author="Peral, Fernando" w:date="2017-06-06T08:56:00Z">
                  <w:rPr>
                    <w:b w:val="0"/>
                    <w:bCs/>
                  </w:rPr>
                </w:rPrChange>
              </w:rPr>
            </w:pPr>
            <w:r w:rsidRPr="008E5487">
              <w:rPr>
                <w:lang w:val="es-ES_tradnl"/>
                <w:rPrChange w:id="844" w:author="Peral, Fernando" w:date="2017-06-06T08:56:00Z">
                  <w:rPr>
                    <w:b w:val="0"/>
                    <w:bCs/>
                  </w:rPr>
                </w:rPrChange>
              </w:rPr>
              <w:t>ECC5</w:t>
            </w:r>
          </w:p>
        </w:tc>
      </w:tr>
      <w:tr w:rsidR="00760E9F" w:rsidRPr="00E64FFF" w:rsidTr="00096F9E">
        <w:trPr>
          <w:jc w:val="center"/>
        </w:trPr>
        <w:tc>
          <w:tcPr>
            <w:tcW w:w="1304" w:type="dxa"/>
            <w:tcBorders>
              <w:top w:val="single" w:sz="6" w:space="0" w:color="auto"/>
            </w:tcBorders>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1389" w:type="dxa"/>
            <w:tcBorders>
              <w:top w:val="single" w:sz="6" w:space="0" w:color="auto"/>
              <w:right w:val="nil"/>
            </w:tcBorders>
          </w:tcPr>
          <w:p w:rsidR="00760E9F" w:rsidRPr="008844CA" w:rsidRDefault="00760E9F" w:rsidP="00096F9E">
            <w:pPr>
              <w:pStyle w:val="Tabletext"/>
              <w:jc w:val="center"/>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ecc0 7</w:t>
            </w:r>
            <w:r w:rsidRPr="008844CA">
              <w:rPr>
                <w:lang w:val="es-ES_tradnl"/>
              </w:rPr>
              <w:br/>
              <w:t>ecc0 6</w:t>
            </w:r>
            <w:r w:rsidRPr="008844CA">
              <w:rPr>
                <w:lang w:val="es-ES_tradnl"/>
              </w:rPr>
              <w:br/>
              <w:t>ecc0 5</w:t>
            </w:r>
            <w:r w:rsidRPr="008844CA">
              <w:rPr>
                <w:lang w:val="es-ES_tradnl"/>
              </w:rPr>
              <w:br/>
              <w:t>ecc0 4</w:t>
            </w:r>
            <w:r w:rsidRPr="008844CA">
              <w:rPr>
                <w:lang w:val="es-ES_tradnl"/>
              </w:rPr>
              <w:br/>
              <w:t>ecc0 3</w:t>
            </w:r>
            <w:r w:rsidRPr="008844CA">
              <w:rPr>
                <w:lang w:val="es-ES_tradnl"/>
              </w:rPr>
              <w:br/>
              <w:t>ecc0 2</w:t>
            </w:r>
            <w:r w:rsidRPr="008844CA">
              <w:rPr>
                <w:lang w:val="es-ES_tradnl"/>
              </w:rPr>
              <w:br/>
              <w:t>ecc0 1</w:t>
            </w:r>
            <w:r w:rsidRPr="008844CA">
              <w:rPr>
                <w:lang w:val="es-ES_tradnl"/>
              </w:rPr>
              <w:br/>
              <w:t>ecc0 0</w:t>
            </w:r>
          </w:p>
        </w:tc>
        <w:tc>
          <w:tcPr>
            <w:tcW w:w="1389" w:type="dxa"/>
            <w:tcBorders>
              <w:top w:val="single" w:sz="6" w:space="0" w:color="auto"/>
              <w:left w:val="single" w:sz="6" w:space="0" w:color="auto"/>
              <w:right w:val="single" w:sz="6" w:space="0" w:color="auto"/>
            </w:tcBorders>
          </w:tcPr>
          <w:p w:rsidR="00760E9F" w:rsidRPr="008844CA" w:rsidRDefault="00760E9F" w:rsidP="00096F9E">
            <w:pPr>
              <w:pStyle w:val="Tabletext"/>
              <w:jc w:val="center"/>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ecc1 7</w:t>
            </w:r>
            <w:r w:rsidRPr="008844CA">
              <w:rPr>
                <w:lang w:val="es-ES_tradnl"/>
              </w:rPr>
              <w:br/>
              <w:t>ecc1 6</w:t>
            </w:r>
            <w:r w:rsidRPr="008844CA">
              <w:rPr>
                <w:lang w:val="es-ES_tradnl"/>
              </w:rPr>
              <w:br/>
              <w:t>ecc1 5</w:t>
            </w:r>
            <w:r w:rsidRPr="008844CA">
              <w:rPr>
                <w:lang w:val="es-ES_tradnl"/>
              </w:rPr>
              <w:br/>
              <w:t>ecc1 4</w:t>
            </w:r>
            <w:r w:rsidRPr="008844CA">
              <w:rPr>
                <w:lang w:val="es-ES_tradnl"/>
              </w:rPr>
              <w:br/>
              <w:t>ecc1 3</w:t>
            </w:r>
            <w:r w:rsidRPr="008844CA">
              <w:rPr>
                <w:lang w:val="es-ES_tradnl"/>
              </w:rPr>
              <w:br/>
              <w:t>ecc1 2</w:t>
            </w:r>
            <w:r w:rsidRPr="008844CA">
              <w:rPr>
                <w:lang w:val="es-ES_tradnl"/>
              </w:rPr>
              <w:br/>
              <w:t>ecc1 1</w:t>
            </w:r>
            <w:r w:rsidRPr="008844CA">
              <w:rPr>
                <w:lang w:val="es-ES_tradnl"/>
              </w:rPr>
              <w:br/>
              <w:t>ecc1 0</w:t>
            </w:r>
          </w:p>
        </w:tc>
        <w:tc>
          <w:tcPr>
            <w:tcW w:w="1389" w:type="dxa"/>
            <w:tcBorders>
              <w:top w:val="single" w:sz="6" w:space="0" w:color="auto"/>
              <w:left w:val="nil"/>
              <w:right w:val="nil"/>
            </w:tcBorders>
          </w:tcPr>
          <w:p w:rsidR="00760E9F" w:rsidRPr="008844CA" w:rsidRDefault="00760E9F" w:rsidP="00096F9E">
            <w:pPr>
              <w:pStyle w:val="Tabletext"/>
              <w:jc w:val="center"/>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ecc2 7</w:t>
            </w:r>
            <w:r w:rsidRPr="008844CA">
              <w:rPr>
                <w:lang w:val="es-ES_tradnl"/>
              </w:rPr>
              <w:br/>
              <w:t>ecc2 6</w:t>
            </w:r>
            <w:r w:rsidRPr="008844CA">
              <w:rPr>
                <w:lang w:val="es-ES_tradnl"/>
              </w:rPr>
              <w:br/>
              <w:t>ecc2 5</w:t>
            </w:r>
            <w:r w:rsidRPr="008844CA">
              <w:rPr>
                <w:lang w:val="es-ES_tradnl"/>
              </w:rPr>
              <w:br/>
              <w:t>ecc2 4</w:t>
            </w:r>
            <w:r w:rsidRPr="008844CA">
              <w:rPr>
                <w:lang w:val="es-ES_tradnl"/>
              </w:rPr>
              <w:br/>
              <w:t>ecc2 3</w:t>
            </w:r>
            <w:r w:rsidRPr="008844CA">
              <w:rPr>
                <w:lang w:val="es-ES_tradnl"/>
              </w:rPr>
              <w:br/>
              <w:t>ecc2 2</w:t>
            </w:r>
            <w:r w:rsidRPr="008844CA">
              <w:rPr>
                <w:lang w:val="es-ES_tradnl"/>
              </w:rPr>
              <w:br/>
              <w:t>ecc2 1</w:t>
            </w:r>
            <w:r w:rsidRPr="008844CA">
              <w:rPr>
                <w:lang w:val="es-ES_tradnl"/>
              </w:rPr>
              <w:br/>
              <w:t>ecc2 0</w:t>
            </w:r>
          </w:p>
        </w:tc>
        <w:tc>
          <w:tcPr>
            <w:tcW w:w="1389" w:type="dxa"/>
            <w:tcBorders>
              <w:top w:val="single" w:sz="6" w:space="0" w:color="auto"/>
              <w:left w:val="single" w:sz="6" w:space="0" w:color="auto"/>
              <w:right w:val="single" w:sz="6" w:space="0" w:color="auto"/>
            </w:tcBorders>
          </w:tcPr>
          <w:p w:rsidR="00760E9F" w:rsidRPr="008844CA" w:rsidRDefault="00760E9F" w:rsidP="00096F9E">
            <w:pPr>
              <w:pStyle w:val="Tabletext"/>
              <w:jc w:val="center"/>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ecc3 7</w:t>
            </w:r>
            <w:r w:rsidRPr="008844CA">
              <w:rPr>
                <w:lang w:val="es-ES_tradnl"/>
              </w:rPr>
              <w:br/>
              <w:t>ecc3 6</w:t>
            </w:r>
            <w:r w:rsidRPr="008844CA">
              <w:rPr>
                <w:lang w:val="es-ES_tradnl"/>
              </w:rPr>
              <w:br/>
              <w:t>ecc3 5</w:t>
            </w:r>
            <w:r w:rsidRPr="008844CA">
              <w:rPr>
                <w:lang w:val="es-ES_tradnl"/>
              </w:rPr>
              <w:br/>
              <w:t>ecc3 4</w:t>
            </w:r>
            <w:r w:rsidRPr="008844CA">
              <w:rPr>
                <w:lang w:val="es-ES_tradnl"/>
              </w:rPr>
              <w:br/>
              <w:t>ecc3 3</w:t>
            </w:r>
            <w:r w:rsidRPr="008844CA">
              <w:rPr>
                <w:lang w:val="es-ES_tradnl"/>
              </w:rPr>
              <w:br/>
              <w:t>ecc3 2</w:t>
            </w:r>
            <w:r w:rsidRPr="008844CA">
              <w:rPr>
                <w:lang w:val="es-ES_tradnl"/>
              </w:rPr>
              <w:br/>
              <w:t>ecc3 1</w:t>
            </w:r>
            <w:r w:rsidRPr="008844CA">
              <w:rPr>
                <w:lang w:val="es-ES_tradnl"/>
              </w:rPr>
              <w:br/>
              <w:t>ecc3 0</w:t>
            </w:r>
          </w:p>
        </w:tc>
        <w:tc>
          <w:tcPr>
            <w:tcW w:w="1389" w:type="dxa"/>
            <w:tcBorders>
              <w:top w:val="single" w:sz="6" w:space="0" w:color="auto"/>
              <w:left w:val="nil"/>
              <w:right w:val="nil"/>
            </w:tcBorders>
          </w:tcPr>
          <w:p w:rsidR="00760E9F" w:rsidRPr="008844CA" w:rsidRDefault="00760E9F" w:rsidP="00096F9E">
            <w:pPr>
              <w:pStyle w:val="Tabletext"/>
              <w:jc w:val="center"/>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ecc4 7</w:t>
            </w:r>
            <w:r w:rsidRPr="008844CA">
              <w:rPr>
                <w:lang w:val="es-ES_tradnl"/>
              </w:rPr>
              <w:br/>
              <w:t>ecc4 6</w:t>
            </w:r>
            <w:r w:rsidRPr="008844CA">
              <w:rPr>
                <w:lang w:val="es-ES_tradnl"/>
              </w:rPr>
              <w:br/>
              <w:t>ecc4 5</w:t>
            </w:r>
            <w:r w:rsidRPr="008844CA">
              <w:rPr>
                <w:lang w:val="es-ES_tradnl"/>
              </w:rPr>
              <w:br/>
              <w:t>ecc4 4</w:t>
            </w:r>
            <w:r w:rsidRPr="008844CA">
              <w:rPr>
                <w:lang w:val="es-ES_tradnl"/>
              </w:rPr>
              <w:br/>
              <w:t>ecc4 3</w:t>
            </w:r>
            <w:r w:rsidRPr="008844CA">
              <w:rPr>
                <w:lang w:val="es-ES_tradnl"/>
              </w:rPr>
              <w:br/>
              <w:t>ecc4 2</w:t>
            </w:r>
            <w:r w:rsidRPr="008844CA">
              <w:rPr>
                <w:lang w:val="es-ES_tradnl"/>
              </w:rPr>
              <w:br/>
              <w:t>ecc4 1</w:t>
            </w:r>
            <w:r w:rsidRPr="008844CA">
              <w:rPr>
                <w:lang w:val="es-ES_tradnl"/>
              </w:rPr>
              <w:br/>
              <w:t>ecc4 0</w:t>
            </w:r>
          </w:p>
        </w:tc>
        <w:tc>
          <w:tcPr>
            <w:tcW w:w="1389" w:type="dxa"/>
            <w:tcBorders>
              <w:top w:val="single" w:sz="6" w:space="0" w:color="auto"/>
              <w:left w:val="single" w:sz="6" w:space="0" w:color="auto"/>
            </w:tcBorders>
          </w:tcPr>
          <w:p w:rsidR="00760E9F" w:rsidRPr="008844CA" w:rsidRDefault="00760E9F" w:rsidP="00096F9E">
            <w:pPr>
              <w:pStyle w:val="Tabletext"/>
              <w:jc w:val="center"/>
              <w:rPr>
                <w:lang w:val="es-ES_tradnl"/>
              </w:rPr>
            </w:pPr>
            <w:r w:rsidRPr="008844CA">
              <w:rPr>
                <w:lang w:val="es-ES_tradnl"/>
              </w:rPr>
              <w:t>No b8</w:t>
            </w:r>
            <w:r w:rsidRPr="008844CA">
              <w:rPr>
                <w:lang w:val="es-ES_tradnl"/>
              </w:rPr>
              <w:br/>
              <w:t>Paridad par</w:t>
            </w:r>
            <w:r w:rsidRPr="008844CA">
              <w:rPr>
                <w:vertAlign w:val="superscript"/>
                <w:lang w:val="es-ES_tradnl"/>
              </w:rPr>
              <w:t>(1)</w:t>
            </w:r>
            <w:r w:rsidRPr="008844CA">
              <w:rPr>
                <w:lang w:val="es-ES_tradnl"/>
              </w:rPr>
              <w:br/>
              <w:t>ecc5 7</w:t>
            </w:r>
            <w:r w:rsidRPr="008844CA">
              <w:rPr>
                <w:lang w:val="es-ES_tradnl"/>
              </w:rPr>
              <w:br/>
              <w:t>ecc5 6</w:t>
            </w:r>
            <w:r w:rsidRPr="008844CA">
              <w:rPr>
                <w:lang w:val="es-ES_tradnl"/>
              </w:rPr>
              <w:br/>
              <w:t>ecc5 5</w:t>
            </w:r>
            <w:r w:rsidRPr="008844CA">
              <w:rPr>
                <w:lang w:val="es-ES_tradnl"/>
              </w:rPr>
              <w:br/>
              <w:t>ecc5 4</w:t>
            </w:r>
            <w:r w:rsidRPr="008844CA">
              <w:rPr>
                <w:lang w:val="es-ES_tradnl"/>
              </w:rPr>
              <w:br/>
              <w:t>ecc5 3</w:t>
            </w:r>
            <w:r w:rsidRPr="008844CA">
              <w:rPr>
                <w:lang w:val="es-ES_tradnl"/>
              </w:rPr>
              <w:br/>
              <w:t>ecc5 2</w:t>
            </w:r>
            <w:r w:rsidRPr="008844CA">
              <w:rPr>
                <w:lang w:val="es-ES_tradnl"/>
              </w:rPr>
              <w:br/>
              <w:t>ecc5 1</w:t>
            </w:r>
            <w:r w:rsidRPr="008844CA">
              <w:rPr>
                <w:lang w:val="es-ES_tradnl"/>
              </w:rPr>
              <w:br/>
              <w:t>ecc5 0</w:t>
            </w:r>
          </w:p>
        </w:tc>
      </w:tr>
      <w:tr w:rsidR="00760E9F" w:rsidRPr="00E64FFF" w:rsidTr="00096F9E">
        <w:trPr>
          <w:jc w:val="center"/>
        </w:trPr>
        <w:tc>
          <w:tcPr>
            <w:tcW w:w="9639" w:type="dxa"/>
            <w:gridSpan w:val="7"/>
            <w:tcBorders>
              <w:left w:val="nil"/>
              <w:bottom w:val="nil"/>
              <w:right w:val="nil"/>
            </w:tcBorders>
          </w:tcPr>
          <w:p w:rsidR="00760E9F" w:rsidRPr="008844CA" w:rsidRDefault="00760E9F" w:rsidP="00096F9E">
            <w:pPr>
              <w:pStyle w:val="Tablelegend"/>
              <w:rPr>
                <w:lang w:val="es-ES_tradnl"/>
              </w:rPr>
            </w:pPr>
            <w:r w:rsidRPr="008844CA">
              <w:rPr>
                <w:vertAlign w:val="superscript"/>
                <w:lang w:val="es-ES_tradnl"/>
              </w:rPr>
              <w:t>(1)</w:t>
            </w:r>
            <w:r w:rsidRPr="008844CA">
              <w:rPr>
                <w:lang w:val="es-ES_tradnl"/>
              </w:rPr>
              <w:tab/>
              <w:t>Paridad par de b0 a b7.</w:t>
            </w:r>
          </w:p>
        </w:tc>
      </w:tr>
    </w:tbl>
    <w:p w:rsidR="00760E9F" w:rsidRPr="008844CA" w:rsidRDefault="00760E9F" w:rsidP="00760E9F">
      <w:pPr>
        <w:pStyle w:val="Tablefin"/>
        <w:rPr>
          <w:sz w:val="2"/>
          <w:lang w:val="es-ES_tradnl"/>
          <w:rPrChange w:id="845" w:author="Peral, Fernando" w:date="2017-06-06T08:56:00Z">
            <w:rPr>
              <w:sz w:val="2"/>
              <w:lang w:val="es-ES"/>
            </w:rPr>
          </w:rPrChange>
        </w:rPr>
      </w:pPr>
    </w:p>
    <w:p w:rsidR="00760E9F" w:rsidRPr="008844CA" w:rsidRDefault="00760E9F" w:rsidP="00760E9F">
      <w:pPr>
        <w:pStyle w:val="Tablefin"/>
        <w:rPr>
          <w:sz w:val="18"/>
          <w:szCs w:val="18"/>
          <w:lang w:val="es-ES_tradnl"/>
          <w:rPrChange w:id="846" w:author="Peral, Fernando" w:date="2017-06-06T08:56:00Z">
            <w:rPr>
              <w:sz w:val="18"/>
              <w:szCs w:val="18"/>
              <w:lang w:val="es-ES"/>
            </w:rPr>
          </w:rPrChange>
        </w:rPr>
      </w:pPr>
    </w:p>
    <w:p w:rsidR="00760E9F" w:rsidRPr="008844CA" w:rsidRDefault="00760E9F" w:rsidP="00760E9F">
      <w:pPr>
        <w:pStyle w:val="FigureNo"/>
        <w:rPr>
          <w:lang w:val="es-ES_tradnl"/>
          <w:rPrChange w:id="847" w:author="Peral, Fernando" w:date="2017-06-06T08:56:00Z">
            <w:rPr>
              <w:lang w:val="es-ES"/>
            </w:rPr>
          </w:rPrChange>
        </w:rPr>
      </w:pPr>
      <w:r w:rsidRPr="008844CA">
        <w:rPr>
          <w:lang w:val="es-ES_tradnl"/>
          <w:rPrChange w:id="848" w:author="Peral, Fernando" w:date="2017-06-06T08:56:00Z">
            <w:rPr>
              <w:lang w:val="es-ES"/>
            </w:rPr>
          </w:rPrChange>
        </w:rPr>
        <w:lastRenderedPageBreak/>
        <w:t>figura 6</w:t>
      </w:r>
    </w:p>
    <w:p w:rsidR="00760E9F" w:rsidRPr="008844CA" w:rsidRDefault="00760E9F" w:rsidP="00760E9F">
      <w:pPr>
        <w:pStyle w:val="Figuretitle"/>
        <w:rPr>
          <w:lang w:val="es-ES_tradnl"/>
          <w:rPrChange w:id="849" w:author="Peral, Fernando" w:date="2017-06-06T08:56:00Z">
            <w:rPr>
              <w:lang w:val="es-ES"/>
            </w:rPr>
          </w:rPrChange>
        </w:rPr>
      </w:pPr>
      <w:r w:rsidRPr="008844CA">
        <w:rPr>
          <w:lang w:val="es-ES_tradnl"/>
          <w:rPrChange w:id="850" w:author="Peral, Fernando" w:date="2017-06-06T08:56:00Z">
            <w:rPr>
              <w:lang w:val="es-ES"/>
            </w:rPr>
          </w:rPrChange>
        </w:rPr>
        <w:t>Ejemplo de diagrama de bloques del circuito de generación del código BCH</w:t>
      </w:r>
    </w:p>
    <w:p w:rsidR="00760E9F" w:rsidRPr="008844CA" w:rsidRDefault="00760E9F" w:rsidP="00760E9F">
      <w:pPr>
        <w:pStyle w:val="Figure"/>
        <w:rPr>
          <w:lang w:val="es-ES_tradnl"/>
          <w:rPrChange w:id="851" w:author="Peral, Fernando" w:date="2017-06-06T08:56:00Z">
            <w:rPr>
              <w:lang w:val="es-ES"/>
            </w:rPr>
          </w:rPrChange>
        </w:rPr>
      </w:pPr>
      <w:r w:rsidRPr="008844CA">
        <w:rPr>
          <w:lang w:val="es-ES_tradnl"/>
          <w:rPrChange w:id="852" w:author="Peral, Fernando" w:date="2017-06-06T08:56:00Z">
            <w:rPr>
              <w:lang w:val="es-ES_tradnl"/>
            </w:rPr>
          </w:rPrChange>
        </w:rPr>
        <w:object w:dxaOrig="9662" w:dyaOrig="4628">
          <v:shape id="_x0000_i1033" type="#_x0000_t75" style="width:484.15pt;height:231.75pt" o:ole="" o:allowoverlap="f">
            <v:imagedata r:id="rId30" o:title=""/>
          </v:shape>
          <o:OLEObject Type="Embed" ProgID="CorelDRAW.Graphic.14" ShapeID="_x0000_i1033" DrawAspect="Content" ObjectID="_1559739019" r:id="rId31"/>
        </w:object>
      </w:r>
    </w:p>
    <w:p w:rsidR="00760E9F" w:rsidRPr="008844CA" w:rsidRDefault="00760E9F" w:rsidP="00760E9F">
      <w:pPr>
        <w:pStyle w:val="Heading2"/>
        <w:rPr>
          <w:lang w:val="es-ES_tradnl"/>
          <w:rPrChange w:id="853" w:author="Peral, Fernando" w:date="2017-06-06T08:56:00Z">
            <w:rPr>
              <w:lang w:val="es-ES"/>
            </w:rPr>
          </w:rPrChange>
        </w:rPr>
      </w:pPr>
      <w:r w:rsidRPr="008844CA">
        <w:rPr>
          <w:lang w:val="es-ES_tradnl"/>
        </w:rPr>
        <w:t>4.3</w:t>
      </w:r>
      <w:r w:rsidRPr="008844CA">
        <w:rPr>
          <w:lang w:val="es-ES_tradnl"/>
          <w:rPrChange w:id="854" w:author="Peral, Fernando" w:date="2017-06-06T08:56:00Z">
            <w:rPr>
              <w:lang w:val="es-ES"/>
            </w:rPr>
          </w:rPrChange>
        </w:rPr>
        <w:tab/>
      </w:r>
      <w:proofErr w:type="spellStart"/>
      <w:r w:rsidRPr="008844CA">
        <w:rPr>
          <w:lang w:val="es-ES_tradnl"/>
          <w:rPrChange w:id="855" w:author="Peral, Fernando" w:date="2017-06-06T08:56:00Z">
            <w:rPr>
              <w:lang w:val="es-ES"/>
            </w:rPr>
          </w:rPrChange>
        </w:rPr>
        <w:t>Multiplexació</w:t>
      </w:r>
      <w:r w:rsidR="00CB4F16">
        <w:rPr>
          <w:lang w:val="es-ES_tradnl"/>
        </w:rPr>
        <w:t>n</w:t>
      </w:r>
      <w:proofErr w:type="spellEnd"/>
      <w:r w:rsidR="00CB4F16">
        <w:rPr>
          <w:lang w:val="es-ES_tradnl"/>
        </w:rPr>
        <w:t xml:space="preserve"> de paquetes de datos de audio</w:t>
      </w:r>
    </w:p>
    <w:p w:rsidR="00760E9F" w:rsidRPr="008844CA" w:rsidRDefault="00760E9F" w:rsidP="00760E9F">
      <w:pPr>
        <w:rPr>
          <w:lang w:val="es-ES_tradnl"/>
          <w:rPrChange w:id="856" w:author="Peral, Fernando" w:date="2017-06-06T08:56:00Z">
            <w:rPr>
              <w:lang w:val="es-ES"/>
            </w:rPr>
          </w:rPrChange>
        </w:rPr>
      </w:pPr>
      <w:r w:rsidRPr="008844CA">
        <w:rPr>
          <w:b/>
          <w:lang w:val="es-ES_tradnl"/>
        </w:rPr>
        <w:t>4.3.1</w:t>
      </w:r>
      <w:r w:rsidRPr="008844CA">
        <w:rPr>
          <w:lang w:val="es-ES_tradnl"/>
        </w:rPr>
        <w:tab/>
      </w:r>
      <w:r w:rsidRPr="008844CA">
        <w:rPr>
          <w:lang w:val="es-ES_tradnl"/>
          <w:rPrChange w:id="857" w:author="Peral, Fernando" w:date="2017-06-06T08:56:00Z">
            <w:rPr>
              <w:lang w:val="es-ES"/>
            </w:rPr>
          </w:rPrChange>
        </w:rPr>
        <w:t xml:space="preserve">Para la transmisión de paquetes de datos de audio </w:t>
      </w:r>
      <w:r w:rsidRPr="008844CA">
        <w:rPr>
          <w:lang w:val="es-ES_tradnl"/>
        </w:rPr>
        <w:t xml:space="preserve">solamente debe utilizarse </w:t>
      </w:r>
      <w:r w:rsidRPr="008844CA">
        <w:rPr>
          <w:lang w:val="es-ES_tradnl"/>
          <w:rPrChange w:id="858" w:author="Peral, Fernando" w:date="2017-06-06T08:56:00Z">
            <w:rPr>
              <w:lang w:val="es-ES"/>
            </w:rPr>
          </w:rPrChange>
        </w:rPr>
        <w:t>el espacio horizontal de datos auxiliares del tren de datos de diferencia de color (C</w:t>
      </w:r>
      <w:r w:rsidRPr="008844CA">
        <w:rPr>
          <w:sz w:val="28"/>
          <w:szCs w:val="28"/>
          <w:vertAlign w:val="subscript"/>
          <w:lang w:val="es-ES_tradnl"/>
        </w:rPr>
        <w:t>B</w:t>
      </w:r>
      <w:r w:rsidRPr="008844CA">
        <w:rPr>
          <w:lang w:val="es-ES_tradnl"/>
          <w:rPrChange w:id="859" w:author="Peral, Fernando" w:date="2017-06-06T08:56:00Z">
            <w:rPr>
              <w:lang w:val="es-ES"/>
            </w:rPr>
          </w:rPrChange>
        </w:rPr>
        <w:t>/C</w:t>
      </w:r>
      <w:r w:rsidRPr="008844CA">
        <w:rPr>
          <w:sz w:val="28"/>
          <w:szCs w:val="28"/>
          <w:vertAlign w:val="subscript"/>
          <w:lang w:val="es-ES_tradnl"/>
        </w:rPr>
        <w:t>R</w:t>
      </w:r>
      <w:r w:rsidRPr="008844CA">
        <w:rPr>
          <w:lang w:val="es-ES_tradnl"/>
          <w:rPrChange w:id="860" w:author="Peral, Fernando" w:date="2017-06-06T08:56:00Z">
            <w:rPr>
              <w:lang w:val="es-ES"/>
            </w:rPr>
          </w:rPrChange>
        </w:rPr>
        <w:t>).</w:t>
      </w:r>
    </w:p>
    <w:p w:rsidR="00760E9F" w:rsidRPr="008844CA" w:rsidRDefault="00760E9F" w:rsidP="00760E9F">
      <w:pPr>
        <w:rPr>
          <w:lang w:val="es-ES_tradnl"/>
          <w:rPrChange w:id="861" w:author="Peral, Fernando" w:date="2017-06-06T08:56:00Z">
            <w:rPr>
              <w:lang w:val="es-ES"/>
            </w:rPr>
          </w:rPrChange>
        </w:rPr>
      </w:pPr>
      <w:r w:rsidRPr="008844CA">
        <w:rPr>
          <w:b/>
          <w:lang w:val="es-ES_tradnl"/>
        </w:rPr>
        <w:t>4.3.2</w:t>
      </w:r>
      <w:r w:rsidRPr="008844CA">
        <w:rPr>
          <w:lang w:val="es-ES_tradnl"/>
        </w:rPr>
        <w:tab/>
        <w:t xml:space="preserve">Los paquetes de datos de audio no deben </w:t>
      </w:r>
      <w:proofErr w:type="spellStart"/>
      <w:r w:rsidRPr="008844CA">
        <w:rPr>
          <w:lang w:val="es-ES_tradnl"/>
        </w:rPr>
        <w:t>multiplexarse</w:t>
      </w:r>
      <w:proofErr w:type="spellEnd"/>
      <w:r w:rsidRPr="008844CA">
        <w:rPr>
          <w:lang w:val="es-ES_tradnl"/>
        </w:rPr>
        <w:t xml:space="preserve"> en el espacio </w:t>
      </w:r>
      <w:r w:rsidRPr="008844CA">
        <w:rPr>
          <w:lang w:val="es-ES_tradnl"/>
          <w:rPrChange w:id="862" w:author="Peral, Fernando" w:date="2017-06-06T08:56:00Z">
            <w:rPr>
              <w:lang w:val="es-ES"/>
            </w:rPr>
          </w:rPrChange>
        </w:rPr>
        <w:t xml:space="preserve">horizontal de datos auxiliares de la línea siguiente al punto de conmutación definido por el formato fuente. A título de ejemplo, en la </w:t>
      </w:r>
      <w:r w:rsidR="001F2244">
        <w:rPr>
          <w:lang w:val="es-ES_tradnl"/>
        </w:rPr>
        <w:t>Fig. </w:t>
      </w:r>
      <w:r w:rsidRPr="008844CA">
        <w:rPr>
          <w:lang w:val="es-ES_tradnl"/>
          <w:rPrChange w:id="863" w:author="Peral, Fernando" w:date="2017-06-06T08:56:00Z">
            <w:rPr>
              <w:lang w:val="es-ES"/>
            </w:rPr>
          </w:rPrChange>
        </w:rPr>
        <w:t xml:space="preserve">7 se muestra el espacio de datos auxiliares disponibles para </w:t>
      </w:r>
      <w:r w:rsidRPr="008844CA">
        <w:rPr>
          <w:lang w:val="es-ES_tradnl" w:eastAsia="ja-JP"/>
          <w:rPrChange w:id="864" w:author="Peral, Fernando" w:date="2017-06-06T08:56:00Z">
            <w:rPr>
              <w:lang w:val="es-ES" w:eastAsia="ja-JP"/>
            </w:rPr>
          </w:rPrChange>
        </w:rPr>
        <w:t xml:space="preserve">paquetes de datos de audio en el sistema </w:t>
      </w:r>
      <w:r w:rsidRPr="008844CA">
        <w:rPr>
          <w:lang w:val="es-ES_tradnl"/>
          <w:rPrChange w:id="865" w:author="Peral, Fernando" w:date="2017-06-06T08:56:00Z">
            <w:rPr>
              <w:lang w:val="es-ES"/>
            </w:rPr>
          </w:rPrChange>
        </w:rPr>
        <w:t>1125/60I.</w:t>
      </w:r>
    </w:p>
    <w:p w:rsidR="00760E9F" w:rsidRPr="008844CA" w:rsidRDefault="00760E9F" w:rsidP="00760E9F">
      <w:pPr>
        <w:rPr>
          <w:lang w:val="es-ES_tradnl"/>
          <w:rPrChange w:id="866" w:author="Peral, Fernando" w:date="2017-06-06T08:56:00Z">
            <w:rPr>
              <w:lang w:val="es-ES"/>
            </w:rPr>
          </w:rPrChange>
        </w:rPr>
      </w:pPr>
      <w:r w:rsidRPr="008844CA">
        <w:rPr>
          <w:b/>
          <w:lang w:val="es-ES_tradnl"/>
        </w:rPr>
        <w:t>4.3.3</w:t>
      </w:r>
      <w:r w:rsidRPr="008844CA">
        <w:rPr>
          <w:lang w:val="es-ES_tradnl"/>
        </w:rPr>
        <w:tab/>
        <w:t xml:space="preserve">El </w:t>
      </w:r>
      <w:r w:rsidRPr="008844CA">
        <w:rPr>
          <w:lang w:val="es-ES_tradnl"/>
          <w:rPrChange w:id="867" w:author="Peral, Fernando" w:date="2017-06-06T08:56:00Z">
            <w:rPr>
              <w:lang w:val="es-ES"/>
            </w:rPr>
          </w:rPrChange>
        </w:rPr>
        <w:t xml:space="preserve">número de muestras por canal de audio que pueden ser multiplexadas en un espacio horizontal de datos </w:t>
      </w:r>
      <w:r w:rsidRPr="008844CA">
        <w:rPr>
          <w:lang w:val="es-ES_tradnl"/>
        </w:rPr>
        <w:t xml:space="preserve">auxiliares debe ser </w:t>
      </w:r>
      <w:r w:rsidRPr="008844CA">
        <w:rPr>
          <w:lang w:val="es-ES_tradnl"/>
          <w:rPrChange w:id="868" w:author="Peral, Fernando" w:date="2017-06-06T08:56:00Z">
            <w:rPr>
              <w:lang w:val="es-ES"/>
            </w:rPr>
          </w:rPrChange>
        </w:rPr>
        <w:t xml:space="preserve">menor o igual que </w:t>
      </w:r>
      <w:proofErr w:type="spellStart"/>
      <w:r w:rsidRPr="008844CA">
        <w:rPr>
          <w:lang w:val="es-ES_tradnl"/>
          <w:rPrChange w:id="869" w:author="Peral, Fernando" w:date="2017-06-06T08:56:00Z">
            <w:rPr>
              <w:lang w:val="es-ES"/>
            </w:rPr>
          </w:rPrChange>
        </w:rPr>
        <w:t>Na</w:t>
      </w:r>
      <w:proofErr w:type="spellEnd"/>
      <w:r w:rsidRPr="008844CA">
        <w:rPr>
          <w:lang w:val="es-ES_tradnl"/>
          <w:rPrChange w:id="870" w:author="Peral, Fernando" w:date="2017-06-06T08:56:00Z">
            <w:rPr>
              <w:lang w:val="es-ES"/>
            </w:rPr>
          </w:rPrChange>
        </w:rPr>
        <w:t xml:space="preserve"> (número de muestras de audio), donde </w:t>
      </w:r>
      <w:proofErr w:type="spellStart"/>
      <w:r w:rsidRPr="008844CA">
        <w:rPr>
          <w:lang w:val="es-ES_tradnl"/>
          <w:rPrChange w:id="871" w:author="Peral, Fernando" w:date="2017-06-06T08:56:00Z">
            <w:rPr>
              <w:lang w:val="es-ES"/>
            </w:rPr>
          </w:rPrChange>
        </w:rPr>
        <w:t>Na</w:t>
      </w:r>
      <w:proofErr w:type="spellEnd"/>
      <w:r w:rsidRPr="008844CA">
        <w:rPr>
          <w:lang w:val="es-ES_tradnl"/>
          <w:rPrChange w:id="872" w:author="Peral, Fernando" w:date="2017-06-06T08:56:00Z">
            <w:rPr>
              <w:lang w:val="es-ES"/>
            </w:rPr>
          </w:rPrChange>
        </w:rPr>
        <w:t xml:space="preserve"> se define según el pseudocódigo siguiente:</w:t>
      </w:r>
    </w:p>
    <w:p w:rsidR="00760E9F" w:rsidRPr="008844CA" w:rsidRDefault="00760E9F" w:rsidP="00CB4F16">
      <w:pPr>
        <w:pStyle w:val="enumlev1"/>
        <w:rPr>
          <w:lang w:val="es-ES_tradnl" w:eastAsia="ja-JP"/>
          <w:rPrChange w:id="873" w:author="Peral, Fernando" w:date="2017-06-06T08:56:00Z">
            <w:rPr>
              <w:lang w:val="es-ES" w:eastAsia="ja-JP"/>
            </w:rPr>
          </w:rPrChange>
        </w:rPr>
      </w:pPr>
      <w:r w:rsidRPr="008844CA">
        <w:rPr>
          <w:lang w:val="es-ES_tradnl" w:eastAsia="ja-JP"/>
          <w:rPrChange w:id="874" w:author="Peral, Fernando" w:date="2017-06-06T08:56:00Z">
            <w:rPr>
              <w:lang w:val="es-ES" w:eastAsia="ja-JP"/>
            </w:rPr>
          </w:rPrChange>
        </w:rPr>
        <w:tab/>
        <w:t xml:space="preserve">No = </w:t>
      </w:r>
      <w:proofErr w:type="spellStart"/>
      <w:r w:rsidRPr="008844CA">
        <w:rPr>
          <w:iCs/>
          <w:lang w:val="es-ES_tradnl" w:eastAsia="ja-JP"/>
          <w:rPrChange w:id="875" w:author="Peral, Fernando" w:date="2017-06-06T08:56:00Z">
            <w:rPr>
              <w:iCs/>
              <w:lang w:val="es-ES" w:eastAsia="ja-JP"/>
            </w:rPr>
          </w:rPrChange>
        </w:rPr>
        <w:t>Int</w:t>
      </w:r>
      <w:proofErr w:type="spellEnd"/>
      <w:r w:rsidRPr="008844CA">
        <w:rPr>
          <w:rFonts w:ascii="MS Mincho" w:eastAsia="MS Mincho" w:hAnsi="MS Mincho"/>
          <w:iCs/>
          <w:lang w:val="es-ES_tradnl" w:eastAsia="ja-JP"/>
          <w:rPrChange w:id="876" w:author="Peral, Fernando" w:date="2017-06-06T08:56:00Z">
            <w:rPr>
              <w:rFonts w:ascii="MS Mincho" w:eastAsia="MS Mincho" w:hAnsi="MS Mincho"/>
              <w:iCs/>
              <w:lang w:val="es-ES" w:eastAsia="ja-JP"/>
            </w:rPr>
          </w:rPrChange>
        </w:rPr>
        <w:t xml:space="preserve"> </w:t>
      </w:r>
      <w:r w:rsidRPr="008844CA">
        <w:rPr>
          <w:lang w:val="es-ES_tradnl" w:eastAsia="ja-JP"/>
          <w:rPrChange w:id="877" w:author="Peral, Fernando" w:date="2017-06-06T08:56:00Z">
            <w:rPr>
              <w:lang w:val="es-ES" w:eastAsia="ja-JP"/>
            </w:rPr>
          </w:rPrChange>
        </w:rPr>
        <w:t>(velocidad de muestreo de audio/frecuencia de línea) + 1</w:t>
      </w:r>
    </w:p>
    <w:p w:rsidR="00760E9F" w:rsidRPr="008844CA" w:rsidRDefault="00760E9F" w:rsidP="00881C4F">
      <w:pPr>
        <w:pStyle w:val="enumlev1"/>
        <w:rPr>
          <w:lang w:val="es-ES_tradnl" w:eastAsia="ja-JP"/>
          <w:rPrChange w:id="878" w:author="Peral, Fernando" w:date="2017-06-06T08:56:00Z">
            <w:rPr>
              <w:lang w:val="es-ES" w:eastAsia="ja-JP"/>
            </w:rPr>
          </w:rPrChange>
        </w:rPr>
      </w:pPr>
      <w:r w:rsidRPr="008844CA">
        <w:rPr>
          <w:lang w:val="es-ES_tradnl" w:eastAsia="ja-JP"/>
          <w:rPrChange w:id="879" w:author="Peral, Fernando" w:date="2017-06-06T08:56:00Z">
            <w:rPr>
              <w:lang w:val="es-ES" w:eastAsia="ja-JP"/>
            </w:rPr>
          </w:rPrChange>
        </w:rPr>
        <w:tab/>
      </w:r>
      <w:r w:rsidRPr="008844CA">
        <w:rPr>
          <w:iCs/>
          <w:lang w:val="es-ES_tradnl" w:eastAsia="ja-JP"/>
          <w:rPrChange w:id="880" w:author="Peral, Fernando" w:date="2017-06-06T08:56:00Z">
            <w:rPr>
              <w:iCs/>
              <w:lang w:val="es-ES" w:eastAsia="ja-JP"/>
            </w:rPr>
          </w:rPrChange>
        </w:rPr>
        <w:t xml:space="preserve">si </w:t>
      </w:r>
      <w:r w:rsidRPr="008844CA">
        <w:rPr>
          <w:lang w:val="es-ES_tradnl" w:eastAsia="ja-JP"/>
          <w:rPrChange w:id="881" w:author="Peral, Fernando" w:date="2017-06-06T08:56:00Z">
            <w:rPr>
              <w:lang w:val="es-ES" w:eastAsia="ja-JP"/>
            </w:rPr>
          </w:rPrChange>
        </w:rPr>
        <w:t>No</w:t>
      </w:r>
      <w:r w:rsidR="00881C4F">
        <w:rPr>
          <w:lang w:val="es-ES_tradnl" w:eastAsia="ja-JP"/>
        </w:rPr>
        <w:t> </w:t>
      </w:r>
      <w:r w:rsidRPr="008844CA">
        <w:rPr>
          <w:rFonts w:cs="Arial"/>
          <w:sz w:val="22"/>
          <w:szCs w:val="22"/>
          <w:lang w:val="es-ES_tradnl" w:eastAsia="ja-JP"/>
          <w:rPrChange w:id="882" w:author="Peral, Fernando" w:date="2017-06-06T08:56:00Z">
            <w:rPr>
              <w:rFonts w:cs="Arial"/>
              <w:sz w:val="22"/>
              <w:szCs w:val="22"/>
              <w:lang w:val="es-ES" w:eastAsia="ja-JP"/>
            </w:rPr>
          </w:rPrChange>
        </w:rPr>
        <w:sym w:font="Symbol" w:char="F0B4"/>
      </w:r>
      <w:r w:rsidR="00881C4F">
        <w:rPr>
          <w:lang w:val="es-ES_tradnl" w:eastAsia="ja-JP"/>
        </w:rPr>
        <w:t> </w:t>
      </w:r>
      <w:r w:rsidRPr="008844CA">
        <w:rPr>
          <w:lang w:val="es-ES_tradnl" w:eastAsia="ja-JP"/>
          <w:rPrChange w:id="883" w:author="Peral, Fernando" w:date="2017-06-06T08:56:00Z">
            <w:rPr>
              <w:lang w:val="es-ES" w:eastAsia="ja-JP"/>
            </w:rPr>
          </w:rPrChange>
        </w:rPr>
        <w:t>(número total de líneas por cuadro de vídeo – número total de líneas de conmutación por cuadro de</w:t>
      </w:r>
      <w:r>
        <w:rPr>
          <w:lang w:val="es-ES_tradnl" w:eastAsia="ja-JP"/>
        </w:rPr>
        <w:t xml:space="preserve"> vídeo)</w:t>
      </w:r>
    </w:p>
    <w:p w:rsidR="00760E9F" w:rsidRPr="008844CA" w:rsidRDefault="00760E9F" w:rsidP="00760E9F">
      <w:pPr>
        <w:pStyle w:val="enumlev1"/>
        <w:rPr>
          <w:rFonts w:eastAsia="MS Mincho"/>
          <w:lang w:val="es-ES_tradnl" w:eastAsia="ja-JP"/>
          <w:rPrChange w:id="884" w:author="Peral, Fernando" w:date="2017-06-06T08:56:00Z">
            <w:rPr>
              <w:rFonts w:eastAsia="MS Mincho"/>
              <w:lang w:val="es-ES" w:eastAsia="ja-JP"/>
            </w:rPr>
          </w:rPrChange>
        </w:rPr>
      </w:pPr>
      <w:r w:rsidRPr="008844CA">
        <w:rPr>
          <w:lang w:val="es-ES_tradnl" w:eastAsia="ja-JP"/>
          <w:rPrChange w:id="885" w:author="Peral, Fernando" w:date="2017-06-06T08:56:00Z">
            <w:rPr>
              <w:lang w:val="es-ES" w:eastAsia="ja-JP"/>
            </w:rPr>
          </w:rPrChange>
        </w:rPr>
        <w:tab/>
      </w:r>
      <w:r w:rsidRPr="008844CA">
        <w:rPr>
          <w:lang w:val="es-ES_tradnl" w:eastAsia="ja-JP"/>
          <w:rPrChange w:id="886" w:author="Peral, Fernando" w:date="2017-06-06T08:56:00Z">
            <w:rPr>
              <w:lang w:val="es-ES" w:eastAsia="ja-JP"/>
            </w:rPr>
          </w:rPrChange>
        </w:rPr>
        <w:tab/>
        <w:t>&lt; (número de muestras de audio por cuadro de vídeo</w:t>
      </w:r>
      <w:r w:rsidRPr="008844CA">
        <w:rPr>
          <w:rFonts w:eastAsia="MS Mincho"/>
          <w:lang w:val="es-ES_tradnl" w:eastAsia="ja-JP"/>
          <w:rPrChange w:id="887" w:author="Peral, Fernando" w:date="2017-06-06T08:56:00Z">
            <w:rPr>
              <w:rFonts w:eastAsia="MS Mincho"/>
              <w:lang w:val="es-ES" w:eastAsia="ja-JP"/>
            </w:rPr>
          </w:rPrChange>
        </w:rPr>
        <w:t>)</w:t>
      </w:r>
    </w:p>
    <w:p w:rsidR="00760E9F" w:rsidRPr="008844CA" w:rsidRDefault="00760E9F" w:rsidP="00760E9F">
      <w:pPr>
        <w:pStyle w:val="enumlev1"/>
        <w:rPr>
          <w:lang w:val="es-ES_tradnl" w:eastAsia="ja-JP"/>
          <w:rPrChange w:id="888" w:author="Peral, Fernando" w:date="2017-06-06T08:56:00Z">
            <w:rPr>
              <w:lang w:val="es-ES" w:eastAsia="ja-JP"/>
            </w:rPr>
          </w:rPrChange>
        </w:rPr>
      </w:pPr>
      <w:r w:rsidRPr="008844CA">
        <w:rPr>
          <w:lang w:val="es-ES_tradnl" w:eastAsia="ja-JP"/>
          <w:rPrChange w:id="889" w:author="Peral, Fernando" w:date="2017-06-06T08:56:00Z">
            <w:rPr>
              <w:lang w:val="es-ES" w:eastAsia="ja-JP"/>
            </w:rPr>
          </w:rPrChange>
        </w:rPr>
        <w:tab/>
      </w:r>
      <w:r w:rsidRPr="008844CA">
        <w:rPr>
          <w:iCs/>
          <w:lang w:val="es-ES_tradnl" w:eastAsia="ja-JP"/>
          <w:rPrChange w:id="890" w:author="Peral, Fernando" w:date="2017-06-06T08:56:00Z">
            <w:rPr>
              <w:iCs/>
              <w:lang w:val="es-ES" w:eastAsia="ja-JP"/>
            </w:rPr>
          </w:rPrChange>
        </w:rPr>
        <w:t>entonces</w:t>
      </w:r>
      <w:r w:rsidRPr="008844CA">
        <w:rPr>
          <w:iCs/>
          <w:lang w:val="es-ES_tradnl" w:eastAsia="ja-JP"/>
          <w:rPrChange w:id="891" w:author="Peral, Fernando" w:date="2017-06-06T08:56:00Z">
            <w:rPr>
              <w:iCs/>
              <w:lang w:val="es-ES" w:eastAsia="ja-JP"/>
            </w:rPr>
          </w:rPrChange>
        </w:rPr>
        <w:tab/>
        <w:t xml:space="preserve"> </w:t>
      </w:r>
      <w:proofErr w:type="spellStart"/>
      <w:r w:rsidRPr="008844CA">
        <w:rPr>
          <w:lang w:val="es-ES_tradnl" w:eastAsia="ja-JP"/>
          <w:rPrChange w:id="892" w:author="Peral, Fernando" w:date="2017-06-06T08:56:00Z">
            <w:rPr>
              <w:lang w:val="es-ES" w:eastAsia="ja-JP"/>
            </w:rPr>
          </w:rPrChange>
        </w:rPr>
        <w:t>Na</w:t>
      </w:r>
      <w:proofErr w:type="spellEnd"/>
      <w:r w:rsidRPr="008844CA">
        <w:rPr>
          <w:lang w:val="es-ES_tradnl" w:eastAsia="ja-JP"/>
          <w:rPrChange w:id="893" w:author="Peral, Fernando" w:date="2017-06-06T08:56:00Z">
            <w:rPr>
              <w:lang w:val="es-ES" w:eastAsia="ja-JP"/>
            </w:rPr>
          </w:rPrChange>
        </w:rPr>
        <w:t xml:space="preserve"> = No + 1</w:t>
      </w:r>
    </w:p>
    <w:p w:rsidR="00760E9F" w:rsidRPr="008844CA" w:rsidRDefault="00760E9F" w:rsidP="00760E9F">
      <w:pPr>
        <w:pStyle w:val="enumlev1"/>
        <w:rPr>
          <w:rFonts w:eastAsia="MS Mincho"/>
          <w:lang w:val="es-ES_tradnl" w:eastAsia="ja-JP"/>
          <w:rPrChange w:id="894" w:author="Peral, Fernando" w:date="2017-06-06T08:56:00Z">
            <w:rPr>
              <w:rFonts w:eastAsia="MS Mincho"/>
              <w:lang w:val="es-ES" w:eastAsia="ja-JP"/>
            </w:rPr>
          </w:rPrChange>
        </w:rPr>
      </w:pPr>
      <w:r w:rsidRPr="008844CA">
        <w:rPr>
          <w:lang w:val="es-ES_tradnl" w:eastAsia="ja-JP"/>
          <w:rPrChange w:id="895" w:author="Peral, Fernando" w:date="2017-06-06T08:56:00Z">
            <w:rPr>
              <w:lang w:val="es-ES" w:eastAsia="ja-JP"/>
            </w:rPr>
          </w:rPrChange>
        </w:rPr>
        <w:tab/>
      </w:r>
      <w:r w:rsidRPr="008844CA">
        <w:rPr>
          <w:iCs/>
          <w:lang w:val="es-ES_tradnl" w:eastAsia="ja-JP"/>
          <w:rPrChange w:id="896" w:author="Peral, Fernando" w:date="2017-06-06T08:56:00Z">
            <w:rPr>
              <w:iCs/>
              <w:lang w:val="es-ES" w:eastAsia="ja-JP"/>
            </w:rPr>
          </w:rPrChange>
        </w:rPr>
        <w:t xml:space="preserve">de no ser así </w:t>
      </w:r>
      <w:proofErr w:type="spellStart"/>
      <w:r w:rsidRPr="008844CA">
        <w:rPr>
          <w:lang w:val="es-ES_tradnl" w:eastAsia="ja-JP"/>
          <w:rPrChange w:id="897" w:author="Peral, Fernando" w:date="2017-06-06T08:56:00Z">
            <w:rPr>
              <w:lang w:val="es-ES" w:eastAsia="ja-JP"/>
            </w:rPr>
          </w:rPrChange>
        </w:rPr>
        <w:t>Na</w:t>
      </w:r>
      <w:proofErr w:type="spellEnd"/>
      <w:r w:rsidRPr="008844CA">
        <w:rPr>
          <w:lang w:val="es-ES_tradnl" w:eastAsia="ja-JP"/>
          <w:rPrChange w:id="898" w:author="Peral, Fernando" w:date="2017-06-06T08:56:00Z">
            <w:rPr>
              <w:lang w:val="es-ES" w:eastAsia="ja-JP"/>
            </w:rPr>
          </w:rPrChange>
        </w:rPr>
        <w:t xml:space="preserve"> = No</w:t>
      </w:r>
    </w:p>
    <w:p w:rsidR="00760E9F" w:rsidRPr="008844CA" w:rsidRDefault="00760E9F" w:rsidP="00760E9F">
      <w:pPr>
        <w:pStyle w:val="enumlev1"/>
        <w:rPr>
          <w:rFonts w:eastAsia="MS Mincho"/>
          <w:lang w:val="es-ES_tradnl" w:eastAsia="ja-JP"/>
          <w:rPrChange w:id="899" w:author="Peral, Fernando" w:date="2017-06-06T08:56:00Z">
            <w:rPr>
              <w:rFonts w:eastAsia="MS Mincho"/>
              <w:lang w:val="es-ES" w:eastAsia="ja-JP"/>
            </w:rPr>
          </w:rPrChange>
        </w:rPr>
      </w:pPr>
      <w:r w:rsidRPr="008844CA">
        <w:rPr>
          <w:rFonts w:eastAsia="MS Mincho"/>
          <w:lang w:val="es-ES_tradnl" w:eastAsia="ja-JP"/>
          <w:rPrChange w:id="900" w:author="Peral, Fernando" w:date="2017-06-06T08:56:00Z">
            <w:rPr>
              <w:rFonts w:eastAsia="MS Mincho"/>
              <w:lang w:val="es-ES" w:eastAsia="ja-JP"/>
            </w:rPr>
          </w:rPrChange>
        </w:rPr>
        <w:tab/>
      </w:r>
      <w:r w:rsidRPr="008844CA">
        <w:rPr>
          <w:rFonts w:eastAsia="MS Mincho"/>
          <w:iCs/>
          <w:lang w:val="es-ES_tradnl" w:eastAsia="ja-JP"/>
          <w:rPrChange w:id="901" w:author="Peral, Fernando" w:date="2017-06-06T08:56:00Z">
            <w:rPr>
              <w:rFonts w:eastAsia="MS Mincho"/>
              <w:iCs/>
              <w:lang w:val="es-ES" w:eastAsia="ja-JP"/>
            </w:rPr>
          </w:rPrChange>
        </w:rPr>
        <w:t xml:space="preserve">si </w:t>
      </w:r>
      <w:r w:rsidRPr="008844CA">
        <w:rPr>
          <w:rFonts w:eastAsia="MS Mincho"/>
          <w:lang w:val="es-ES_tradnl" w:eastAsia="ja-JP"/>
          <w:rPrChange w:id="902" w:author="Peral, Fernando" w:date="2017-06-06T08:56:00Z">
            <w:rPr>
              <w:rFonts w:eastAsia="MS Mincho"/>
              <w:lang w:val="es-ES" w:eastAsia="ja-JP"/>
            </w:rPr>
          </w:rPrChange>
        </w:rPr>
        <w:t>(</w:t>
      </w:r>
      <w:r w:rsidRPr="008844CA">
        <w:rPr>
          <w:lang w:val="es-ES_tradnl" w:eastAsia="ja-JP"/>
          <w:rPrChange w:id="903" w:author="Peral, Fernando" w:date="2017-06-06T08:56:00Z">
            <w:rPr>
              <w:lang w:val="es-ES" w:eastAsia="ja-JP"/>
            </w:rPr>
          </w:rPrChange>
        </w:rPr>
        <w:t xml:space="preserve">velocidad de muestreo de audio </w:t>
      </w:r>
      <w:r w:rsidRPr="008844CA">
        <w:rPr>
          <w:rFonts w:eastAsia="MS Mincho"/>
          <w:lang w:val="es-ES_tradnl" w:eastAsia="ja-JP"/>
          <w:rPrChange w:id="904" w:author="Peral, Fernando" w:date="2017-06-06T08:56:00Z">
            <w:rPr>
              <w:rFonts w:eastAsia="MS Mincho"/>
              <w:lang w:val="es-ES" w:eastAsia="ja-JP"/>
            </w:rPr>
          </w:rPrChange>
        </w:rPr>
        <w:t>== 96</w:t>
      </w:r>
      <w:r w:rsidR="001F2244">
        <w:rPr>
          <w:rFonts w:eastAsia="MS Mincho"/>
          <w:lang w:val="es-ES_tradnl" w:eastAsia="ja-JP"/>
        </w:rPr>
        <w:t> kHz</w:t>
      </w:r>
      <w:r w:rsidRPr="008844CA">
        <w:rPr>
          <w:rFonts w:eastAsia="MS Mincho"/>
          <w:lang w:val="es-ES_tradnl" w:eastAsia="ja-JP"/>
          <w:rPrChange w:id="905" w:author="Peral, Fernando" w:date="2017-06-06T08:56:00Z">
            <w:rPr>
              <w:rFonts w:eastAsia="MS Mincho"/>
              <w:lang w:val="es-ES" w:eastAsia="ja-JP"/>
            </w:rPr>
          </w:rPrChange>
        </w:rPr>
        <w:t xml:space="preserve">) </w:t>
      </w:r>
      <w:proofErr w:type="spellStart"/>
      <w:r w:rsidRPr="008844CA">
        <w:rPr>
          <w:rFonts w:eastAsia="MS Mincho"/>
          <w:lang w:val="es-ES_tradnl" w:eastAsia="ja-JP"/>
          <w:rPrChange w:id="906" w:author="Peral, Fernando" w:date="2017-06-06T08:56:00Z">
            <w:rPr>
              <w:rFonts w:eastAsia="MS Mincho"/>
              <w:lang w:val="es-ES" w:eastAsia="ja-JP"/>
            </w:rPr>
          </w:rPrChange>
        </w:rPr>
        <w:t>Na</w:t>
      </w:r>
      <w:proofErr w:type="spellEnd"/>
      <w:r w:rsidRPr="008844CA">
        <w:rPr>
          <w:rFonts w:eastAsia="MS Mincho"/>
          <w:lang w:val="es-ES_tradnl" w:eastAsia="ja-JP"/>
          <w:rPrChange w:id="907" w:author="Peral, Fernando" w:date="2017-06-06T08:56:00Z">
            <w:rPr>
              <w:rFonts w:eastAsia="MS Mincho"/>
              <w:lang w:val="es-ES" w:eastAsia="ja-JP"/>
            </w:rPr>
          </w:rPrChange>
        </w:rPr>
        <w:t xml:space="preserve"> = </w:t>
      </w:r>
      <w:proofErr w:type="spellStart"/>
      <w:r w:rsidRPr="008844CA">
        <w:rPr>
          <w:rFonts w:eastAsia="MS Mincho"/>
          <w:iCs/>
          <w:lang w:val="es-ES_tradnl" w:eastAsia="ja-JP"/>
          <w:rPrChange w:id="908" w:author="Peral, Fernando" w:date="2017-06-06T08:56:00Z">
            <w:rPr>
              <w:rFonts w:eastAsia="MS Mincho"/>
              <w:iCs/>
              <w:lang w:val="es-ES" w:eastAsia="ja-JP"/>
            </w:rPr>
          </w:rPrChange>
        </w:rPr>
        <w:t>Even</w:t>
      </w:r>
      <w:proofErr w:type="spellEnd"/>
      <w:r w:rsidRPr="008844CA">
        <w:rPr>
          <w:rFonts w:eastAsia="MS Mincho"/>
          <w:lang w:val="es-ES_tradnl" w:eastAsia="ja-JP"/>
          <w:rPrChange w:id="909" w:author="Peral, Fernando" w:date="2017-06-06T08:56:00Z">
            <w:rPr>
              <w:rFonts w:eastAsia="MS Mincho"/>
              <w:lang w:val="es-ES" w:eastAsia="ja-JP"/>
            </w:rPr>
          </w:rPrChange>
        </w:rPr>
        <w:t>(</w:t>
      </w:r>
      <w:proofErr w:type="spellStart"/>
      <w:r w:rsidRPr="008844CA">
        <w:rPr>
          <w:rFonts w:eastAsia="MS Mincho"/>
          <w:lang w:val="es-ES_tradnl" w:eastAsia="ja-JP"/>
          <w:rPrChange w:id="910" w:author="Peral, Fernando" w:date="2017-06-06T08:56:00Z">
            <w:rPr>
              <w:rFonts w:eastAsia="MS Mincho"/>
              <w:lang w:val="es-ES" w:eastAsia="ja-JP"/>
            </w:rPr>
          </w:rPrChange>
        </w:rPr>
        <w:t>Na</w:t>
      </w:r>
      <w:proofErr w:type="spellEnd"/>
      <w:r w:rsidRPr="008844CA">
        <w:rPr>
          <w:rFonts w:eastAsia="MS Mincho"/>
          <w:lang w:val="es-ES_tradnl" w:eastAsia="ja-JP"/>
          <w:rPrChange w:id="911" w:author="Peral, Fernando" w:date="2017-06-06T08:56:00Z">
            <w:rPr>
              <w:rFonts w:eastAsia="MS Mincho"/>
              <w:lang w:val="es-ES" w:eastAsia="ja-JP"/>
            </w:rPr>
          </w:rPrChange>
        </w:rPr>
        <w:t>)</w:t>
      </w:r>
    </w:p>
    <w:p w:rsidR="00760E9F" w:rsidRPr="008844CA" w:rsidRDefault="00760E9F" w:rsidP="00760E9F">
      <w:pPr>
        <w:rPr>
          <w:rFonts w:eastAsia="MS Mincho"/>
          <w:lang w:val="es-ES_tradnl" w:eastAsia="ja-JP"/>
          <w:rPrChange w:id="912" w:author="Peral, Fernando" w:date="2017-06-06T08:56:00Z">
            <w:rPr>
              <w:rFonts w:eastAsia="MS Mincho"/>
              <w:lang w:val="es-ES" w:eastAsia="ja-JP"/>
            </w:rPr>
          </w:rPrChange>
        </w:rPr>
      </w:pPr>
      <w:r w:rsidRPr="008844CA">
        <w:rPr>
          <w:rFonts w:eastAsia="MS Mincho"/>
          <w:lang w:val="es-ES_tradnl" w:eastAsia="ja-JP"/>
          <w:rPrChange w:id="913" w:author="Peral, Fernando" w:date="2017-06-06T08:56:00Z">
            <w:rPr>
              <w:rFonts w:eastAsia="MS Mincho"/>
              <w:lang w:val="es-ES" w:eastAsia="ja-JP"/>
            </w:rPr>
          </w:rPrChange>
        </w:rPr>
        <w:t xml:space="preserve">La función </w:t>
      </w:r>
      <w:proofErr w:type="spellStart"/>
      <w:r w:rsidRPr="008844CA">
        <w:rPr>
          <w:rFonts w:eastAsia="MS Mincho"/>
          <w:iCs/>
          <w:lang w:val="es-ES_tradnl" w:eastAsia="ja-JP"/>
          <w:rPrChange w:id="914" w:author="Peral, Fernando" w:date="2017-06-06T08:56:00Z">
            <w:rPr>
              <w:rFonts w:eastAsia="MS Mincho"/>
              <w:iCs/>
              <w:lang w:val="es-ES" w:eastAsia="ja-JP"/>
            </w:rPr>
          </w:rPrChange>
        </w:rPr>
        <w:t>Even</w:t>
      </w:r>
      <w:proofErr w:type="spellEnd"/>
      <w:r w:rsidRPr="008844CA">
        <w:rPr>
          <w:rFonts w:eastAsia="MS Mincho"/>
          <w:lang w:val="es-ES_tradnl" w:eastAsia="ja-JP"/>
          <w:rPrChange w:id="915" w:author="Peral, Fernando" w:date="2017-06-06T08:56:00Z">
            <w:rPr>
              <w:rFonts w:eastAsia="MS Mincho"/>
              <w:lang w:val="es-ES" w:eastAsia="ja-JP"/>
            </w:rPr>
          </w:rPrChange>
        </w:rPr>
        <w:t xml:space="preserve">(n) devuelve el número par más pequeño que sea mayor que o igual a n. Por ejemplo, </w:t>
      </w:r>
      <w:proofErr w:type="spellStart"/>
      <w:r w:rsidRPr="008844CA">
        <w:rPr>
          <w:rFonts w:eastAsia="MS Mincho"/>
          <w:lang w:val="es-ES_tradnl" w:eastAsia="ja-JP"/>
          <w:rPrChange w:id="916" w:author="Peral, Fernando" w:date="2017-06-06T08:56:00Z">
            <w:rPr>
              <w:rFonts w:eastAsia="MS Mincho"/>
              <w:lang w:val="es-ES" w:eastAsia="ja-JP"/>
            </w:rPr>
          </w:rPrChange>
        </w:rPr>
        <w:t>Even</w:t>
      </w:r>
      <w:proofErr w:type="spellEnd"/>
      <w:r w:rsidRPr="008844CA">
        <w:rPr>
          <w:rFonts w:eastAsia="MS Mincho"/>
          <w:lang w:val="es-ES_tradnl" w:eastAsia="ja-JP"/>
          <w:rPrChange w:id="917" w:author="Peral, Fernando" w:date="2017-06-06T08:56:00Z">
            <w:rPr>
              <w:rFonts w:eastAsia="MS Mincho"/>
              <w:lang w:val="es-ES" w:eastAsia="ja-JP"/>
            </w:rPr>
          </w:rPrChange>
        </w:rPr>
        <w:t xml:space="preserve">(123) = 124, </w:t>
      </w:r>
      <w:proofErr w:type="spellStart"/>
      <w:r w:rsidRPr="008844CA">
        <w:rPr>
          <w:rFonts w:eastAsia="MS Mincho"/>
          <w:lang w:val="es-ES_tradnl" w:eastAsia="ja-JP"/>
          <w:rPrChange w:id="918" w:author="Peral, Fernando" w:date="2017-06-06T08:56:00Z">
            <w:rPr>
              <w:rFonts w:eastAsia="MS Mincho"/>
              <w:lang w:val="es-ES" w:eastAsia="ja-JP"/>
            </w:rPr>
          </w:rPrChange>
        </w:rPr>
        <w:t>Even</w:t>
      </w:r>
      <w:proofErr w:type="spellEnd"/>
      <w:r w:rsidRPr="008844CA">
        <w:rPr>
          <w:rFonts w:eastAsia="MS Mincho"/>
          <w:lang w:val="es-ES_tradnl" w:eastAsia="ja-JP"/>
          <w:rPrChange w:id="919" w:author="Peral, Fernando" w:date="2017-06-06T08:56:00Z">
            <w:rPr>
              <w:rFonts w:eastAsia="MS Mincho"/>
              <w:lang w:val="es-ES" w:eastAsia="ja-JP"/>
            </w:rPr>
          </w:rPrChange>
        </w:rPr>
        <w:t>(98) = 98.</w:t>
      </w:r>
    </w:p>
    <w:p w:rsidR="00760E9F" w:rsidRPr="008844CA" w:rsidRDefault="00760E9F" w:rsidP="00760E9F">
      <w:pPr>
        <w:rPr>
          <w:lang w:val="es-ES_tradnl"/>
          <w:rPrChange w:id="920" w:author="Peral, Fernando" w:date="2017-06-06T08:56:00Z">
            <w:rPr>
              <w:lang w:val="es-ES"/>
            </w:rPr>
          </w:rPrChange>
        </w:rPr>
      </w:pPr>
      <w:r w:rsidRPr="008844CA">
        <w:rPr>
          <w:lang w:val="es-ES_tradnl"/>
          <w:rPrChange w:id="921" w:author="Peral, Fernando" w:date="2017-06-06T08:56:00Z">
            <w:rPr>
              <w:lang w:val="es-ES"/>
            </w:rPr>
          </w:rPrChange>
        </w:rPr>
        <w:t xml:space="preserve">Cuando se transmiten dos o más muestras de datos de audio en un bloque horizontal de datos auxiliares, el paquete de la muestra de audio que aparece en primer lugar a la entrada del </w:t>
      </w:r>
      <w:r w:rsidRPr="008844CA">
        <w:rPr>
          <w:lang w:val="es-ES_tradnl"/>
        </w:rPr>
        <w:t xml:space="preserve">formateador, debe ser el </w:t>
      </w:r>
      <w:r w:rsidRPr="008844CA">
        <w:rPr>
          <w:lang w:val="es-ES_tradnl"/>
          <w:rPrChange w:id="922" w:author="Peral, Fernando" w:date="2017-06-06T08:56:00Z">
            <w:rPr>
              <w:lang w:val="es-ES"/>
            </w:rPr>
          </w:rPrChange>
        </w:rPr>
        <w:t>primero en transmitirse.</w:t>
      </w:r>
    </w:p>
    <w:p w:rsidR="00760E9F" w:rsidRPr="008844CA" w:rsidRDefault="00760E9F" w:rsidP="00760E9F">
      <w:pPr>
        <w:rPr>
          <w:lang w:val="es-ES_tradnl"/>
          <w:rPrChange w:id="923" w:author="Peral, Fernando" w:date="2017-06-06T08:56:00Z">
            <w:rPr>
              <w:lang w:val="es-ES"/>
            </w:rPr>
          </w:rPrChange>
        </w:rPr>
      </w:pPr>
      <w:r w:rsidRPr="008844CA">
        <w:rPr>
          <w:lang w:val="es-ES_tradnl"/>
          <w:rPrChange w:id="924" w:author="Peral, Fernando" w:date="2017-06-06T08:56:00Z">
            <w:rPr>
              <w:lang w:val="es-ES"/>
            </w:rPr>
          </w:rPrChange>
        </w:rPr>
        <w:t xml:space="preserve">Algunos formatos de vídeo pueden requerir hasta </w:t>
      </w:r>
      <w:r w:rsidRPr="008844CA">
        <w:rPr>
          <w:rFonts w:eastAsia="MS Mincho"/>
          <w:lang w:val="es-ES_tradnl" w:eastAsia="ja-JP"/>
          <w:rPrChange w:id="925" w:author="Peral, Fernando" w:date="2017-06-06T08:56:00Z">
            <w:rPr>
              <w:rFonts w:eastAsia="MS Mincho"/>
              <w:lang w:val="es-ES" w:eastAsia="ja-JP"/>
            </w:rPr>
          </w:rPrChange>
        </w:rPr>
        <w:t>8</w:t>
      </w:r>
      <w:r w:rsidRPr="008844CA">
        <w:rPr>
          <w:lang w:val="es-ES_tradnl"/>
          <w:rPrChange w:id="926" w:author="Peral, Fernando" w:date="2017-06-06T08:56:00Z">
            <w:rPr>
              <w:lang w:val="es-ES"/>
            </w:rPr>
          </w:rPrChange>
        </w:rPr>
        <w:t xml:space="preserve"> muestras por bloque de datos (es decir, </w:t>
      </w:r>
      <w:proofErr w:type="spellStart"/>
      <w:r w:rsidRPr="008844CA">
        <w:rPr>
          <w:lang w:val="es-ES_tradnl"/>
          <w:rPrChange w:id="927" w:author="Peral, Fernando" w:date="2017-06-06T08:56:00Z">
            <w:rPr>
              <w:lang w:val="es-ES"/>
            </w:rPr>
          </w:rPrChange>
        </w:rPr>
        <w:t>Na</w:t>
      </w:r>
      <w:proofErr w:type="spellEnd"/>
      <w:r w:rsidRPr="008844CA">
        <w:rPr>
          <w:rFonts w:eastAsia="MS Mincho"/>
          <w:lang w:val="es-ES_tradnl" w:eastAsia="ja-JP"/>
          <w:rPrChange w:id="928" w:author="Peral, Fernando" w:date="2017-06-06T08:56:00Z">
            <w:rPr>
              <w:rFonts w:eastAsia="MS Mincho"/>
              <w:lang w:val="es-ES" w:eastAsia="ja-JP"/>
            </w:rPr>
          </w:rPrChange>
        </w:rPr>
        <w:t> </w:t>
      </w:r>
      <w:r w:rsidRPr="008844CA">
        <w:rPr>
          <w:lang w:val="es-ES_tradnl"/>
          <w:rPrChange w:id="929" w:author="Peral, Fernando" w:date="2017-06-06T08:56:00Z">
            <w:rPr>
              <w:lang w:val="es-ES"/>
            </w:rPr>
          </w:rPrChange>
        </w:rPr>
        <w:t>=</w:t>
      </w:r>
      <w:r w:rsidRPr="008844CA">
        <w:rPr>
          <w:rFonts w:eastAsia="MS Mincho"/>
          <w:lang w:val="es-ES_tradnl" w:eastAsia="ja-JP"/>
          <w:rPrChange w:id="930" w:author="Peral, Fernando" w:date="2017-06-06T08:56:00Z">
            <w:rPr>
              <w:rFonts w:eastAsia="MS Mincho"/>
              <w:lang w:val="es-ES" w:eastAsia="ja-JP"/>
            </w:rPr>
          </w:rPrChange>
        </w:rPr>
        <w:t> 8</w:t>
      </w:r>
      <w:r w:rsidRPr="008844CA">
        <w:rPr>
          <w:lang w:val="es-ES_tradnl"/>
          <w:rPrChange w:id="931" w:author="Peral, Fernando" w:date="2017-06-06T08:56:00Z">
            <w:rPr>
              <w:lang w:val="es-ES"/>
            </w:rPr>
          </w:rPrChange>
        </w:rPr>
        <w:t>).</w:t>
      </w:r>
    </w:p>
    <w:p w:rsidR="00760E9F" w:rsidRPr="008844CA" w:rsidRDefault="00760E9F" w:rsidP="00760E9F">
      <w:pPr>
        <w:rPr>
          <w:lang w:val="es-ES_tradnl"/>
          <w:rPrChange w:id="932" w:author="Peral, Fernando" w:date="2017-06-06T08:56:00Z">
            <w:rPr>
              <w:lang w:val="es-ES"/>
            </w:rPr>
          </w:rPrChange>
        </w:rPr>
      </w:pPr>
      <w:r w:rsidRPr="008844CA">
        <w:rPr>
          <w:b/>
          <w:lang w:val="es-ES_tradnl"/>
        </w:rPr>
        <w:lastRenderedPageBreak/>
        <w:t>4.3.4</w:t>
      </w:r>
      <w:r w:rsidRPr="008844CA">
        <w:rPr>
          <w:lang w:val="es-ES_tradnl"/>
        </w:rPr>
        <w:tab/>
      </w:r>
      <w:r w:rsidRPr="008844CA">
        <w:rPr>
          <w:lang w:val="es-ES_tradnl"/>
          <w:rPrChange w:id="933" w:author="Peral, Fernando" w:date="2017-06-06T08:56:00Z">
            <w:rPr>
              <w:lang w:val="es-ES"/>
            </w:rPr>
          </w:rPrChange>
        </w:rPr>
        <w:t xml:space="preserve">Un paquete de datos de audio </w:t>
      </w:r>
      <w:r w:rsidRPr="008844CA">
        <w:rPr>
          <w:lang w:val="es-ES_tradnl"/>
        </w:rPr>
        <w:t xml:space="preserve">debe </w:t>
      </w:r>
      <w:proofErr w:type="spellStart"/>
      <w:r w:rsidRPr="008844CA">
        <w:rPr>
          <w:lang w:val="es-ES_tradnl"/>
        </w:rPr>
        <w:t>multiplexarse</w:t>
      </w:r>
      <w:proofErr w:type="spellEnd"/>
      <w:r w:rsidRPr="008844CA">
        <w:rPr>
          <w:lang w:val="es-ES_tradnl"/>
        </w:rPr>
        <w:t xml:space="preserve"> </w:t>
      </w:r>
      <w:r w:rsidRPr="008844CA">
        <w:rPr>
          <w:lang w:val="es-ES_tradnl"/>
          <w:rPrChange w:id="934" w:author="Peral, Fernando" w:date="2017-06-06T08:56:00Z">
            <w:rPr>
              <w:lang w:val="es-ES"/>
            </w:rPr>
          </w:rPrChange>
        </w:rPr>
        <w:t>en el espacio horizontal de datos auxiliares de la primera o segunda línea después de la línea durante la que la muestra de audio aparece a la entrada del formateador.</w:t>
      </w:r>
    </w:p>
    <w:p w:rsidR="00760E9F" w:rsidRPr="008844CA" w:rsidRDefault="00760E9F" w:rsidP="00760E9F">
      <w:pPr>
        <w:pStyle w:val="Note"/>
        <w:rPr>
          <w:lang w:val="es-ES_tradnl"/>
          <w:rPrChange w:id="935" w:author="Peral, Fernando" w:date="2017-06-06T08:56:00Z">
            <w:rPr>
              <w:lang w:val="es-ES"/>
            </w:rPr>
          </w:rPrChange>
        </w:rPr>
      </w:pPr>
      <w:r w:rsidRPr="008844CA">
        <w:rPr>
          <w:lang w:val="es-ES_tradnl"/>
          <w:rPrChange w:id="936" w:author="Peral, Fernando" w:date="2017-06-06T08:56:00Z">
            <w:rPr>
              <w:lang w:val="es-ES"/>
            </w:rPr>
          </w:rPrChange>
        </w:rPr>
        <w:t>NOTA 1 – La fase de audio debe mantenerse en los grupos de audio que transportan audio multicanal.</w:t>
      </w:r>
    </w:p>
    <w:p w:rsidR="00760E9F" w:rsidRPr="008844CA" w:rsidRDefault="00760E9F" w:rsidP="00760E9F">
      <w:pPr>
        <w:rPr>
          <w:lang w:val="es-ES_tradnl" w:eastAsia="ja-JP"/>
          <w:rPrChange w:id="937" w:author="Peral, Fernando" w:date="2017-06-06T08:56:00Z">
            <w:rPr>
              <w:lang w:val="es-ES" w:eastAsia="ja-JP"/>
            </w:rPr>
          </w:rPrChange>
        </w:rPr>
      </w:pPr>
      <w:r w:rsidRPr="008844CA">
        <w:rPr>
          <w:b/>
          <w:lang w:val="es-ES_tradnl"/>
        </w:rPr>
        <w:t>4.3.5</w:t>
      </w:r>
      <w:r w:rsidRPr="008844CA">
        <w:rPr>
          <w:lang w:val="es-ES_tradnl"/>
        </w:rPr>
        <w:tab/>
        <w:t xml:space="preserve">El </w:t>
      </w:r>
      <w:r w:rsidRPr="008844CA">
        <w:rPr>
          <w:lang w:val="es-ES_tradnl" w:eastAsia="ja-JP"/>
        </w:rPr>
        <w:t xml:space="preserve">paquete de datos de audio debe </w:t>
      </w:r>
      <w:proofErr w:type="spellStart"/>
      <w:r w:rsidRPr="008844CA">
        <w:rPr>
          <w:lang w:val="es-ES_tradnl" w:eastAsia="ja-JP"/>
        </w:rPr>
        <w:t>multiplexarse</w:t>
      </w:r>
      <w:proofErr w:type="spellEnd"/>
      <w:r w:rsidRPr="008844CA">
        <w:rPr>
          <w:lang w:val="es-ES_tradnl" w:eastAsia="ja-JP"/>
        </w:rPr>
        <w:t xml:space="preserve"> después de las palabras del </w:t>
      </w:r>
      <w:r w:rsidRPr="008844CA">
        <w:rPr>
          <w:rFonts w:ascii="TimesNewRoman" w:hAnsi="TimesNewRoman" w:cs="TimesNewRoman"/>
          <w:szCs w:val="24"/>
          <w:lang w:val="es-ES_tradnl" w:eastAsia="es-ES"/>
          <w:rPrChange w:id="938" w:author="Peral, Fernando" w:date="2017-06-06T08:56:00Z">
            <w:rPr>
              <w:rFonts w:ascii="TimesNewRoman" w:hAnsi="TimesNewRoman" w:cs="TimesNewRoman"/>
              <w:szCs w:val="24"/>
              <w:lang w:val="es-ES" w:eastAsia="es-ES"/>
            </w:rPr>
          </w:rPrChange>
        </w:rPr>
        <w:t xml:space="preserve">código de verificación por redundancia cíclica (CVRC) </w:t>
      </w:r>
      <w:r w:rsidRPr="008844CA">
        <w:rPr>
          <w:lang w:val="es-ES_tradnl" w:eastAsia="ja-JP"/>
          <w:rPrChange w:id="939" w:author="Peral, Fernando" w:date="2017-06-06T08:56:00Z">
            <w:rPr>
              <w:lang w:val="es-ES" w:eastAsia="ja-JP"/>
            </w:rPr>
          </w:rPrChange>
        </w:rPr>
        <w:t xml:space="preserve">definido en </w:t>
      </w:r>
      <w:r w:rsidRPr="008844CA">
        <w:rPr>
          <w:lang w:val="es-ES_tradnl" w:eastAsia="ja-JP"/>
        </w:rPr>
        <w:t>la Recomendación UIT-R BT.1120.</w:t>
      </w:r>
    </w:p>
    <w:p w:rsidR="00760E9F" w:rsidRPr="008844CA" w:rsidRDefault="00760E9F" w:rsidP="00760E9F">
      <w:pPr>
        <w:rPr>
          <w:lang w:val="es-ES_tradnl" w:eastAsia="ja-JP"/>
          <w:rPrChange w:id="940" w:author="Peral, Fernando" w:date="2017-06-06T08:56:00Z">
            <w:rPr>
              <w:lang w:val="es-ES" w:eastAsia="ja-JP"/>
            </w:rPr>
          </w:rPrChange>
        </w:rPr>
      </w:pPr>
      <w:r w:rsidRPr="008844CA">
        <w:rPr>
          <w:b/>
          <w:lang w:val="es-ES_tradnl"/>
        </w:rPr>
        <w:t>4.3.6</w:t>
      </w:r>
      <w:r w:rsidRPr="008844CA">
        <w:rPr>
          <w:lang w:val="es-ES_tradnl"/>
        </w:rPr>
        <w:tab/>
      </w:r>
      <w:r w:rsidRPr="008844CA">
        <w:rPr>
          <w:lang w:val="es-ES_tradnl"/>
          <w:rPrChange w:id="941" w:author="Peral, Fernando" w:date="2017-06-06T08:56:00Z">
            <w:rPr>
              <w:lang w:val="es-ES"/>
            </w:rPr>
          </w:rPrChange>
        </w:rPr>
        <w:t xml:space="preserve">Cuando se transmitan más de dos paquetes de datos de audio en un bloque horizontal de datos auxiliares, los </w:t>
      </w:r>
      <w:r w:rsidRPr="008844CA">
        <w:rPr>
          <w:lang w:val="es-ES_tradnl" w:eastAsia="ja-JP"/>
          <w:rPrChange w:id="942" w:author="Peral, Fernando" w:date="2017-06-06T08:56:00Z">
            <w:rPr>
              <w:lang w:val="es-ES" w:eastAsia="ja-JP"/>
            </w:rPr>
          </w:rPrChange>
        </w:rPr>
        <w:t xml:space="preserve">paquetes de datos de </w:t>
      </w:r>
      <w:r w:rsidRPr="008844CA">
        <w:rPr>
          <w:lang w:val="es-ES_tradnl" w:eastAsia="ja-JP"/>
        </w:rPr>
        <w:t>audio deben ser contiguos</w:t>
      </w:r>
      <w:r w:rsidRPr="008844CA">
        <w:rPr>
          <w:lang w:val="es-ES_tradnl" w:eastAsia="ja-JP"/>
          <w:rPrChange w:id="943" w:author="Peral, Fernando" w:date="2017-06-06T08:56:00Z">
            <w:rPr>
              <w:lang w:val="es-ES" w:eastAsia="ja-JP"/>
            </w:rPr>
          </w:rPrChange>
        </w:rPr>
        <w:t>.</w:t>
      </w:r>
    </w:p>
    <w:p w:rsidR="00760E9F" w:rsidRPr="008844CA" w:rsidRDefault="00760E9F" w:rsidP="00760E9F">
      <w:pPr>
        <w:pStyle w:val="Heading1"/>
        <w:rPr>
          <w:lang w:val="es-ES_tradnl"/>
          <w:rPrChange w:id="944" w:author="Peral, Fernando" w:date="2017-06-06T08:56:00Z">
            <w:rPr>
              <w:lang w:val="es-ES"/>
            </w:rPr>
          </w:rPrChange>
        </w:rPr>
      </w:pPr>
      <w:r w:rsidRPr="008844CA">
        <w:rPr>
          <w:lang w:val="es-ES_tradnl"/>
        </w:rPr>
        <w:t>5</w:t>
      </w:r>
      <w:r w:rsidRPr="008844CA">
        <w:rPr>
          <w:lang w:val="es-ES_tradnl"/>
        </w:rPr>
        <w:tab/>
        <w:t>Paquete de control de audio</w:t>
      </w:r>
    </w:p>
    <w:p w:rsidR="00760E9F" w:rsidRPr="008844CA" w:rsidRDefault="00760E9F" w:rsidP="00760E9F">
      <w:pPr>
        <w:pStyle w:val="Heading2"/>
        <w:rPr>
          <w:lang w:val="es-ES_tradnl"/>
          <w:rPrChange w:id="945" w:author="Peral, Fernando" w:date="2017-06-06T08:56:00Z">
            <w:rPr>
              <w:lang w:val="es-ES"/>
            </w:rPr>
          </w:rPrChange>
        </w:rPr>
      </w:pPr>
      <w:r w:rsidRPr="008844CA">
        <w:rPr>
          <w:lang w:val="es-ES_tradnl"/>
        </w:rPr>
        <w:t>5.1</w:t>
      </w:r>
      <w:r w:rsidRPr="008844CA">
        <w:rPr>
          <w:lang w:val="es-ES_tradnl"/>
        </w:rPr>
        <w:tab/>
      </w:r>
      <w:r w:rsidRPr="008844CA">
        <w:rPr>
          <w:lang w:val="es-ES_tradnl"/>
          <w:rPrChange w:id="946" w:author="Peral, Fernando" w:date="2017-06-06T08:56:00Z">
            <w:rPr>
              <w:lang w:val="es-ES"/>
            </w:rPr>
          </w:rPrChange>
        </w:rPr>
        <w:t xml:space="preserve">Estructura </w:t>
      </w:r>
      <w:r w:rsidRPr="008844CA">
        <w:rPr>
          <w:lang w:val="es-ES_tradnl"/>
        </w:rPr>
        <w:t>del paquete de control de audio</w:t>
      </w:r>
    </w:p>
    <w:p w:rsidR="00760E9F" w:rsidRPr="008844CA" w:rsidRDefault="00760E9F" w:rsidP="00760E9F">
      <w:pPr>
        <w:rPr>
          <w:lang w:val="es-ES_tradnl"/>
          <w:rPrChange w:id="947" w:author="Peral, Fernando" w:date="2017-06-06T08:56:00Z">
            <w:rPr>
              <w:lang w:val="es-ES"/>
            </w:rPr>
          </w:rPrChange>
        </w:rPr>
      </w:pPr>
      <w:r w:rsidRPr="008844CA">
        <w:rPr>
          <w:b/>
          <w:lang w:val="es-ES_tradnl"/>
        </w:rPr>
        <w:t>5.1.1</w:t>
      </w:r>
      <w:r w:rsidRPr="008844CA">
        <w:rPr>
          <w:lang w:val="es-ES_tradnl"/>
        </w:rPr>
        <w:tab/>
      </w:r>
      <w:r w:rsidRPr="008844CA">
        <w:rPr>
          <w:lang w:val="es-ES_tradnl"/>
          <w:rPrChange w:id="948" w:author="Peral, Fernando" w:date="2017-06-06T08:56:00Z">
            <w:rPr>
              <w:lang w:val="es-ES"/>
            </w:rPr>
          </w:rPrChange>
        </w:rPr>
        <w:t xml:space="preserve">La estructura del paquete de control de </w:t>
      </w:r>
      <w:r w:rsidRPr="008844CA">
        <w:rPr>
          <w:lang w:val="es-ES_tradnl"/>
        </w:rPr>
        <w:t xml:space="preserve">audio debe ser la mostrada </w:t>
      </w:r>
      <w:r w:rsidRPr="008844CA">
        <w:rPr>
          <w:lang w:val="es-ES_tradnl"/>
          <w:rPrChange w:id="949" w:author="Peral, Fernando" w:date="2017-06-06T08:56:00Z">
            <w:rPr>
              <w:lang w:val="es-ES"/>
            </w:rPr>
          </w:rPrChange>
        </w:rPr>
        <w:t xml:space="preserve">en la </w:t>
      </w:r>
      <w:r w:rsidR="001F2244">
        <w:rPr>
          <w:lang w:val="es-ES_tradnl"/>
        </w:rPr>
        <w:t>Fig. </w:t>
      </w:r>
      <w:r w:rsidRPr="008844CA">
        <w:rPr>
          <w:lang w:val="es-ES_tradnl"/>
          <w:rPrChange w:id="950" w:author="Peral, Fernando" w:date="2017-06-06T08:56:00Z">
            <w:rPr>
              <w:lang w:val="es-ES"/>
            </w:rPr>
          </w:rPrChange>
        </w:rPr>
        <w:t xml:space="preserve">8. Los paquetes de control de audio constan de una bandera de datos auxiliares (ADF, </w:t>
      </w:r>
      <w:proofErr w:type="spellStart"/>
      <w:r w:rsidRPr="008844CA">
        <w:rPr>
          <w:i/>
          <w:lang w:val="es-ES_tradnl"/>
          <w:rPrChange w:id="951" w:author="Peral, Fernando" w:date="2017-06-06T08:56:00Z">
            <w:rPr>
              <w:i/>
              <w:lang w:val="es-ES"/>
            </w:rPr>
          </w:rPrChange>
        </w:rPr>
        <w:t>ancillary</w:t>
      </w:r>
      <w:proofErr w:type="spellEnd"/>
      <w:r w:rsidRPr="008844CA">
        <w:rPr>
          <w:i/>
          <w:lang w:val="es-ES_tradnl"/>
          <w:rPrChange w:id="952" w:author="Peral, Fernando" w:date="2017-06-06T08:56:00Z">
            <w:rPr>
              <w:i/>
              <w:lang w:val="es-ES"/>
            </w:rPr>
          </w:rPrChange>
        </w:rPr>
        <w:t xml:space="preserve"> data </w:t>
      </w:r>
      <w:proofErr w:type="spellStart"/>
      <w:r w:rsidRPr="008844CA">
        <w:rPr>
          <w:i/>
          <w:lang w:val="es-ES_tradnl"/>
          <w:rPrChange w:id="953" w:author="Peral, Fernando" w:date="2017-06-06T08:56:00Z">
            <w:rPr>
              <w:i/>
              <w:lang w:val="es-ES"/>
            </w:rPr>
          </w:rPrChange>
        </w:rPr>
        <w:t>flag</w:t>
      </w:r>
      <w:proofErr w:type="spellEnd"/>
      <w:r w:rsidRPr="008844CA">
        <w:rPr>
          <w:lang w:val="es-ES_tradnl"/>
          <w:rPrChange w:id="954" w:author="Peral, Fernando" w:date="2017-06-06T08:56:00Z">
            <w:rPr>
              <w:lang w:val="es-ES"/>
            </w:rPr>
          </w:rPrChange>
        </w:rPr>
        <w:t xml:space="preserve">), identificación de datos (DID, </w:t>
      </w:r>
      <w:r w:rsidRPr="008844CA">
        <w:rPr>
          <w:i/>
          <w:lang w:val="es-ES_tradnl"/>
          <w:rPrChange w:id="955" w:author="Peral, Fernando" w:date="2017-06-06T08:56:00Z">
            <w:rPr>
              <w:i/>
              <w:lang w:val="es-ES"/>
            </w:rPr>
          </w:rPrChange>
        </w:rPr>
        <w:t xml:space="preserve">data </w:t>
      </w:r>
      <w:proofErr w:type="spellStart"/>
      <w:r w:rsidRPr="008844CA">
        <w:rPr>
          <w:i/>
          <w:lang w:val="es-ES_tradnl"/>
          <w:rPrChange w:id="956" w:author="Peral, Fernando" w:date="2017-06-06T08:56:00Z">
            <w:rPr>
              <w:i/>
              <w:lang w:val="es-ES"/>
            </w:rPr>
          </w:rPrChange>
        </w:rPr>
        <w:t>identification</w:t>
      </w:r>
      <w:proofErr w:type="spellEnd"/>
      <w:r>
        <w:rPr>
          <w:lang w:val="es-ES_tradnl"/>
        </w:rPr>
        <w:t xml:space="preserve">), número de bloque de datos </w:t>
      </w:r>
      <w:r w:rsidRPr="008844CA">
        <w:rPr>
          <w:lang w:val="es-ES_tradnl"/>
          <w:rPrChange w:id="957" w:author="Peral, Fernando" w:date="2017-06-06T08:56:00Z">
            <w:rPr>
              <w:lang w:val="es-ES"/>
            </w:rPr>
          </w:rPrChange>
        </w:rPr>
        <w:t xml:space="preserve">(DBN, </w:t>
      </w:r>
      <w:r w:rsidRPr="008844CA">
        <w:rPr>
          <w:i/>
          <w:lang w:val="es-ES_tradnl"/>
          <w:rPrChange w:id="958" w:author="Peral, Fernando" w:date="2017-06-06T08:56:00Z">
            <w:rPr>
              <w:i/>
              <w:lang w:val="es-ES"/>
            </w:rPr>
          </w:rPrChange>
        </w:rPr>
        <w:t xml:space="preserve">data block </w:t>
      </w:r>
      <w:proofErr w:type="spellStart"/>
      <w:r w:rsidRPr="008844CA">
        <w:rPr>
          <w:i/>
          <w:lang w:val="es-ES_tradnl"/>
          <w:rPrChange w:id="959" w:author="Peral, Fernando" w:date="2017-06-06T08:56:00Z">
            <w:rPr>
              <w:i/>
              <w:lang w:val="es-ES"/>
            </w:rPr>
          </w:rPrChange>
        </w:rPr>
        <w:t>number</w:t>
      </w:r>
      <w:proofErr w:type="spellEnd"/>
      <w:r w:rsidRPr="008844CA">
        <w:rPr>
          <w:lang w:val="es-ES_tradnl"/>
          <w:rPrChange w:id="960" w:author="Peral, Fernando" w:date="2017-06-06T08:56:00Z">
            <w:rPr>
              <w:lang w:val="es-ES"/>
            </w:rPr>
          </w:rPrChange>
        </w:rPr>
        <w:t xml:space="preserve">), cómputo de datos (DC, </w:t>
      </w:r>
      <w:r w:rsidRPr="008844CA">
        <w:rPr>
          <w:i/>
          <w:lang w:val="es-ES_tradnl"/>
          <w:rPrChange w:id="961" w:author="Peral, Fernando" w:date="2017-06-06T08:56:00Z">
            <w:rPr>
              <w:i/>
              <w:lang w:val="es-ES"/>
            </w:rPr>
          </w:rPrChange>
        </w:rPr>
        <w:t xml:space="preserve">data </w:t>
      </w:r>
      <w:proofErr w:type="spellStart"/>
      <w:r w:rsidRPr="008844CA">
        <w:rPr>
          <w:i/>
          <w:lang w:val="es-ES_tradnl"/>
          <w:rPrChange w:id="962" w:author="Peral, Fernando" w:date="2017-06-06T08:56:00Z">
            <w:rPr>
              <w:i/>
              <w:lang w:val="es-ES"/>
            </w:rPr>
          </w:rPrChange>
        </w:rPr>
        <w:t>count</w:t>
      </w:r>
      <w:proofErr w:type="spellEnd"/>
      <w:r w:rsidRPr="008844CA">
        <w:rPr>
          <w:lang w:val="es-ES_tradnl"/>
          <w:rPrChange w:id="963" w:author="Peral, Fernando" w:date="2017-06-06T08:56:00Z">
            <w:rPr>
              <w:lang w:val="es-ES"/>
            </w:rPr>
          </w:rPrChange>
        </w:rPr>
        <w:t xml:space="preserve">), palabra de datos de usuario (UDW) y verificación de suma (CS, </w:t>
      </w:r>
      <w:proofErr w:type="spellStart"/>
      <w:r w:rsidRPr="008844CA">
        <w:rPr>
          <w:i/>
          <w:lang w:val="es-ES_tradnl"/>
          <w:rPrChange w:id="964" w:author="Peral, Fernando" w:date="2017-06-06T08:56:00Z">
            <w:rPr>
              <w:i/>
              <w:lang w:val="es-ES"/>
            </w:rPr>
          </w:rPrChange>
        </w:rPr>
        <w:t>checksum</w:t>
      </w:r>
      <w:proofErr w:type="spellEnd"/>
      <w:r w:rsidRPr="008844CA">
        <w:rPr>
          <w:lang w:val="es-ES_tradnl"/>
          <w:rPrChange w:id="965" w:author="Peral, Fernando" w:date="2017-06-06T08:56:00Z">
            <w:rPr>
              <w:lang w:val="es-ES"/>
            </w:rPr>
          </w:rPrChange>
        </w:rPr>
        <w:t xml:space="preserve">). ADF, DC y CS están sujetos a la </w:t>
      </w:r>
      <w:r w:rsidRPr="008844CA">
        <w:rPr>
          <w:lang w:val="es-ES_tradnl" w:eastAsia="ja-JP"/>
          <w:rPrChange w:id="966" w:author="Peral, Fernando" w:date="2017-06-06T08:56:00Z">
            <w:rPr>
              <w:lang w:val="es-ES" w:eastAsia="ja-JP"/>
            </w:rPr>
          </w:rPrChange>
        </w:rPr>
        <w:t xml:space="preserve">Recomendación UIT-R </w:t>
      </w:r>
      <w:r w:rsidRPr="008844CA">
        <w:rPr>
          <w:lang w:val="es-ES_tradnl"/>
          <w:rPrChange w:id="967" w:author="Peral, Fernando" w:date="2017-06-06T08:56:00Z">
            <w:rPr>
              <w:lang w:val="es-ES"/>
            </w:rPr>
          </w:rPrChange>
        </w:rPr>
        <w:t>BT.1364. DC siempre es 10Bh y DBN siempre es 200 h.</w:t>
      </w:r>
    </w:p>
    <w:p w:rsidR="00760E9F" w:rsidRPr="008844CA" w:rsidRDefault="00760E9F" w:rsidP="0060768A">
      <w:pPr>
        <w:rPr>
          <w:lang w:val="es-ES_tradnl"/>
          <w:rPrChange w:id="968" w:author="Peral, Fernando" w:date="2017-06-06T08:56:00Z">
            <w:rPr>
              <w:lang w:val="es-ES"/>
            </w:rPr>
          </w:rPrChange>
        </w:rPr>
      </w:pPr>
      <w:r w:rsidRPr="008844CA">
        <w:rPr>
          <w:b/>
          <w:lang w:val="es-ES_tradnl"/>
        </w:rPr>
        <w:t>5.1.2</w:t>
      </w:r>
      <w:r w:rsidRPr="008844CA">
        <w:rPr>
          <w:lang w:val="es-ES_tradnl"/>
          <w:rPrChange w:id="969" w:author="Peral, Fernando" w:date="2017-06-06T08:56:00Z">
            <w:rPr>
              <w:lang w:val="es-ES"/>
            </w:rPr>
          </w:rPrChange>
        </w:rPr>
        <w:tab/>
        <w:t xml:space="preserve">DID tiene un valor de 1E3h para el </w:t>
      </w:r>
      <w:r w:rsidR="00016B2A">
        <w:rPr>
          <w:lang w:val="es-ES_tradnl"/>
        </w:rPr>
        <w:t>grupo </w:t>
      </w:r>
      <w:r w:rsidRPr="008844CA">
        <w:rPr>
          <w:lang w:val="es-ES_tradnl"/>
          <w:rPrChange w:id="970" w:author="Peral, Fernando" w:date="2017-06-06T08:56:00Z">
            <w:rPr>
              <w:lang w:val="es-ES"/>
            </w:rPr>
          </w:rPrChange>
        </w:rPr>
        <w:t>1 de audio (canal</w:t>
      </w:r>
      <w:r w:rsidR="0060768A">
        <w:rPr>
          <w:lang w:val="es-ES_tradnl"/>
        </w:rPr>
        <w:t> </w:t>
      </w:r>
      <w:r w:rsidRPr="008844CA">
        <w:rPr>
          <w:lang w:val="es-ES_tradnl"/>
          <w:rPrChange w:id="971" w:author="Peral, Fernando" w:date="2017-06-06T08:56:00Z">
            <w:rPr>
              <w:lang w:val="es-ES"/>
            </w:rPr>
          </w:rPrChange>
        </w:rPr>
        <w:t xml:space="preserve">1-4), 2E2h para </w:t>
      </w:r>
      <w:r w:rsidR="00016B2A">
        <w:rPr>
          <w:lang w:val="es-ES_tradnl"/>
        </w:rPr>
        <w:t>grupo </w:t>
      </w:r>
      <w:r w:rsidRPr="008844CA">
        <w:rPr>
          <w:lang w:val="es-ES_tradnl"/>
          <w:rPrChange w:id="972" w:author="Peral, Fernando" w:date="2017-06-06T08:56:00Z">
            <w:rPr>
              <w:lang w:val="es-ES"/>
            </w:rPr>
          </w:rPrChange>
        </w:rPr>
        <w:t>2 de audio (canal</w:t>
      </w:r>
      <w:r w:rsidR="0060768A">
        <w:rPr>
          <w:lang w:val="es-ES_tradnl"/>
        </w:rPr>
        <w:t> </w:t>
      </w:r>
      <w:r w:rsidRPr="008844CA">
        <w:rPr>
          <w:lang w:val="es-ES_tradnl"/>
          <w:rPrChange w:id="973" w:author="Peral, Fernando" w:date="2017-06-06T08:56:00Z">
            <w:rPr>
              <w:lang w:val="es-ES"/>
            </w:rPr>
          </w:rPrChange>
        </w:rPr>
        <w:t>5</w:t>
      </w:r>
      <w:r w:rsidRPr="008844CA">
        <w:rPr>
          <w:lang w:val="es-ES_tradnl"/>
          <w:rPrChange w:id="974" w:author="Peral, Fernando" w:date="2017-06-06T08:56:00Z">
            <w:rPr>
              <w:lang w:val="es-ES"/>
            </w:rPr>
          </w:rPrChange>
        </w:rPr>
        <w:noBreakHyphen/>
        <w:t xml:space="preserve">8), 2E1h para </w:t>
      </w:r>
      <w:r w:rsidR="00016B2A">
        <w:rPr>
          <w:lang w:val="es-ES_tradnl"/>
        </w:rPr>
        <w:t>grupo </w:t>
      </w:r>
      <w:r w:rsidRPr="008844CA">
        <w:rPr>
          <w:lang w:val="es-ES_tradnl"/>
          <w:rPrChange w:id="975" w:author="Peral, Fernando" w:date="2017-06-06T08:56:00Z">
            <w:rPr>
              <w:lang w:val="es-ES"/>
            </w:rPr>
          </w:rPrChange>
        </w:rPr>
        <w:t>3 de audio (canal</w:t>
      </w:r>
      <w:r w:rsidR="0060768A">
        <w:rPr>
          <w:lang w:val="es-ES_tradnl"/>
        </w:rPr>
        <w:t> </w:t>
      </w:r>
      <w:r w:rsidRPr="008844CA">
        <w:rPr>
          <w:lang w:val="es-ES_tradnl"/>
          <w:rPrChange w:id="976" w:author="Peral, Fernando" w:date="2017-06-06T08:56:00Z">
            <w:rPr>
              <w:lang w:val="es-ES"/>
            </w:rPr>
          </w:rPrChange>
        </w:rPr>
        <w:t>9</w:t>
      </w:r>
      <w:r w:rsidRPr="008844CA">
        <w:rPr>
          <w:lang w:val="es-ES_tradnl"/>
          <w:rPrChange w:id="977" w:author="Peral, Fernando" w:date="2017-06-06T08:56:00Z">
            <w:rPr>
              <w:lang w:val="es-ES"/>
            </w:rPr>
          </w:rPrChange>
        </w:rPr>
        <w:noBreakHyphen/>
        <w:t xml:space="preserve">12) y 1E0h para </w:t>
      </w:r>
      <w:r w:rsidR="00016B2A">
        <w:rPr>
          <w:lang w:val="es-ES_tradnl"/>
        </w:rPr>
        <w:t>grupo </w:t>
      </w:r>
      <w:r w:rsidRPr="008844CA">
        <w:rPr>
          <w:lang w:val="es-ES_tradnl"/>
          <w:rPrChange w:id="978" w:author="Peral, Fernando" w:date="2017-06-06T08:56:00Z">
            <w:rPr>
              <w:lang w:val="es-ES"/>
            </w:rPr>
          </w:rPrChange>
        </w:rPr>
        <w:t>4 de audio (canal 13</w:t>
      </w:r>
      <w:r w:rsidRPr="008844CA">
        <w:rPr>
          <w:lang w:val="es-ES_tradnl"/>
          <w:rPrChange w:id="979" w:author="Peral, Fernando" w:date="2017-06-06T08:56:00Z">
            <w:rPr>
              <w:lang w:val="es-ES"/>
            </w:rPr>
          </w:rPrChange>
        </w:rPr>
        <w:noBreakHyphen/>
        <w:t>16), respectivamente.</w:t>
      </w:r>
    </w:p>
    <w:p w:rsidR="00760E9F" w:rsidRPr="008844CA" w:rsidRDefault="00760E9F" w:rsidP="0060768A">
      <w:pPr>
        <w:rPr>
          <w:lang w:val="es-ES_tradnl"/>
          <w:rPrChange w:id="980" w:author="Peral, Fernando" w:date="2017-06-06T08:56:00Z">
            <w:rPr>
              <w:lang w:val="es-ES"/>
            </w:rPr>
          </w:rPrChange>
        </w:rPr>
      </w:pPr>
      <w:r w:rsidRPr="008844CA">
        <w:rPr>
          <w:b/>
          <w:lang w:val="es-ES_tradnl"/>
        </w:rPr>
        <w:t>5.1.3</w:t>
      </w:r>
      <w:r w:rsidRPr="008844CA">
        <w:rPr>
          <w:lang w:val="es-ES_tradnl"/>
          <w:rPrChange w:id="981" w:author="Peral, Fernando" w:date="2017-06-06T08:56:00Z">
            <w:rPr>
              <w:lang w:val="es-ES"/>
            </w:rPr>
          </w:rPrChange>
        </w:rPr>
        <w:tab/>
        <w:t>UDW se define en §</w:t>
      </w:r>
      <w:r w:rsidR="0060768A">
        <w:rPr>
          <w:lang w:val="es-ES_tradnl"/>
        </w:rPr>
        <w:t> </w:t>
      </w:r>
      <w:r w:rsidRPr="008844CA">
        <w:rPr>
          <w:lang w:val="es-ES_tradnl"/>
        </w:rPr>
        <w:t>5.</w:t>
      </w:r>
      <w:r w:rsidRPr="008844CA">
        <w:rPr>
          <w:lang w:val="es-ES_tradnl"/>
          <w:rPrChange w:id="982" w:author="Peral, Fernando" w:date="2017-06-06T08:56:00Z">
            <w:rPr>
              <w:lang w:val="es-ES"/>
            </w:rPr>
          </w:rPrChange>
        </w:rPr>
        <w:t xml:space="preserve">2. En esta </w:t>
      </w:r>
      <w:r w:rsidRPr="008844CA">
        <w:rPr>
          <w:lang w:val="es-ES_tradnl" w:eastAsia="ja-JP"/>
          <w:rPrChange w:id="983" w:author="Peral, Fernando" w:date="2017-06-06T08:56:00Z">
            <w:rPr>
              <w:lang w:val="es-ES" w:eastAsia="ja-JP"/>
            </w:rPr>
          </w:rPrChange>
        </w:rPr>
        <w:t>Recomendación</w:t>
      </w:r>
      <w:r w:rsidRPr="008844CA">
        <w:rPr>
          <w:lang w:val="es-ES_tradnl"/>
          <w:rPrChange w:id="984" w:author="Peral, Fernando" w:date="2017-06-06T08:56:00Z">
            <w:rPr>
              <w:lang w:val="es-ES"/>
            </w:rPr>
          </w:rPrChange>
        </w:rPr>
        <w:t xml:space="preserve">, </w:t>
      </w:r>
      <w:proofErr w:type="spellStart"/>
      <w:r w:rsidRPr="008844CA">
        <w:rPr>
          <w:lang w:val="es-ES_tradnl"/>
          <w:rPrChange w:id="985" w:author="Peral, Fernando" w:date="2017-06-06T08:56:00Z">
            <w:rPr>
              <w:lang w:val="es-ES"/>
            </w:rPr>
          </w:rPrChange>
        </w:rPr>
        <w:t>UDWx</w:t>
      </w:r>
      <w:proofErr w:type="spellEnd"/>
      <w:r w:rsidRPr="008844CA">
        <w:rPr>
          <w:lang w:val="es-ES_tradnl"/>
          <w:rPrChange w:id="986" w:author="Peral, Fernando" w:date="2017-06-06T08:56:00Z">
            <w:rPr>
              <w:lang w:val="es-ES"/>
            </w:rPr>
          </w:rPrChange>
        </w:rPr>
        <w:t xml:space="preserve"> significa la X-</w:t>
      </w:r>
      <w:proofErr w:type="spellStart"/>
      <w:r w:rsidRPr="008844CA">
        <w:rPr>
          <w:i/>
          <w:iCs/>
          <w:lang w:val="es-ES_tradnl"/>
          <w:rPrChange w:id="987" w:author="Peral, Fernando" w:date="2017-06-06T08:56:00Z">
            <w:rPr>
              <w:i/>
              <w:iCs/>
              <w:lang w:val="es-ES"/>
            </w:rPr>
          </w:rPrChange>
        </w:rPr>
        <w:t>ésima</w:t>
      </w:r>
      <w:proofErr w:type="spellEnd"/>
      <w:r w:rsidRPr="008844CA">
        <w:rPr>
          <w:lang w:val="es-ES_tradnl"/>
          <w:rPrChange w:id="988" w:author="Peral, Fernando" w:date="2017-06-06T08:56:00Z">
            <w:rPr>
              <w:lang w:val="es-ES"/>
            </w:rPr>
          </w:rPrChange>
        </w:rPr>
        <w:t xml:space="preserve"> palabra de datos de usuario. Siempre existen 11 palabras en la UDW de un paquete de control de audio, es decir, UDW0, UDW1, …, UDW9, UDW10.</w:t>
      </w:r>
    </w:p>
    <w:p w:rsidR="00760E9F" w:rsidRPr="008844CA" w:rsidRDefault="00760E9F" w:rsidP="00760E9F">
      <w:pPr>
        <w:pStyle w:val="FigureNo"/>
        <w:rPr>
          <w:lang w:val="es-ES_tradnl"/>
          <w:rPrChange w:id="989" w:author="Peral, Fernando" w:date="2017-06-06T08:56:00Z">
            <w:rPr>
              <w:lang w:val="es-ES"/>
            </w:rPr>
          </w:rPrChange>
        </w:rPr>
      </w:pPr>
      <w:r w:rsidRPr="008844CA">
        <w:rPr>
          <w:lang w:val="es-ES_tradnl"/>
          <w:rPrChange w:id="990" w:author="Peral, Fernando" w:date="2017-06-06T08:56:00Z">
            <w:rPr>
              <w:lang w:val="es-ES"/>
            </w:rPr>
          </w:rPrChange>
        </w:rPr>
        <w:lastRenderedPageBreak/>
        <w:t>figura 7</w:t>
      </w:r>
    </w:p>
    <w:p w:rsidR="00760E9F" w:rsidRPr="008844CA" w:rsidRDefault="00760E9F" w:rsidP="00760E9F">
      <w:pPr>
        <w:pStyle w:val="Figuretitle"/>
        <w:rPr>
          <w:lang w:val="es-ES_tradnl"/>
          <w:rPrChange w:id="991" w:author="Peral, Fernando" w:date="2017-06-06T08:56:00Z">
            <w:rPr>
              <w:lang w:val="es-ES"/>
            </w:rPr>
          </w:rPrChange>
        </w:rPr>
      </w:pPr>
      <w:r w:rsidRPr="008844CA">
        <w:rPr>
          <w:lang w:val="es-ES_tradnl"/>
          <w:rPrChange w:id="992" w:author="Peral, Fernando" w:date="2017-06-06T08:56:00Z">
            <w:rPr>
              <w:lang w:val="es-ES"/>
            </w:rPr>
          </w:rPrChange>
        </w:rPr>
        <w:t xml:space="preserve">Espacio de datos auxiliares del tren de </w:t>
      </w:r>
      <w:r w:rsidRPr="008844CA">
        <w:rPr>
          <w:lang w:val="es-ES_tradnl"/>
        </w:rPr>
        <w:t>datos C</w:t>
      </w:r>
      <w:r w:rsidRPr="008844CA">
        <w:rPr>
          <w:rFonts w:cs="Times New Roman Bold"/>
          <w:lang w:val="es-ES_tradnl"/>
        </w:rPr>
        <w:t>'</w:t>
      </w:r>
      <w:r w:rsidRPr="008844CA">
        <w:rPr>
          <w:vertAlign w:val="subscript"/>
          <w:lang w:val="es-ES_tradnl"/>
        </w:rPr>
        <w:t>B</w:t>
      </w:r>
      <w:r w:rsidRPr="008844CA">
        <w:rPr>
          <w:lang w:val="es-ES_tradnl"/>
        </w:rPr>
        <w:t>/C</w:t>
      </w:r>
      <w:r w:rsidRPr="008844CA">
        <w:rPr>
          <w:rFonts w:cs="Times New Roman Bold"/>
          <w:lang w:val="es-ES_tradnl"/>
        </w:rPr>
        <w:t>'</w:t>
      </w:r>
      <w:r w:rsidRPr="008844CA">
        <w:rPr>
          <w:vertAlign w:val="subscript"/>
          <w:lang w:val="es-ES_tradnl"/>
        </w:rPr>
        <w:t>R</w:t>
      </w:r>
      <w:r w:rsidRPr="008844CA">
        <w:rPr>
          <w:lang w:val="es-ES_tradnl"/>
        </w:rPr>
        <w:t xml:space="preserve"> disponible </w:t>
      </w:r>
      <w:r w:rsidRPr="008844CA">
        <w:rPr>
          <w:lang w:val="es-ES_tradnl"/>
          <w:rPrChange w:id="993" w:author="Peral, Fernando" w:date="2017-06-06T08:56:00Z">
            <w:rPr>
              <w:lang w:val="es-ES"/>
            </w:rPr>
          </w:rPrChange>
        </w:rPr>
        <w:t xml:space="preserve">para la transmisión </w:t>
      </w:r>
      <w:r w:rsidRPr="008844CA">
        <w:rPr>
          <w:lang w:val="es-ES_tradnl"/>
          <w:rPrChange w:id="994" w:author="Peral, Fernando" w:date="2017-06-06T08:56:00Z">
            <w:rPr>
              <w:lang w:val="es-ES"/>
            </w:rPr>
          </w:rPrChange>
        </w:rPr>
        <w:br/>
        <w:t>de paquetes de datos de audio (sistema 1080/60i)</w:t>
      </w:r>
    </w:p>
    <w:p w:rsidR="00760E9F" w:rsidRPr="008844CA" w:rsidRDefault="00760E9F" w:rsidP="00760E9F">
      <w:pPr>
        <w:pStyle w:val="Blanc"/>
        <w:rPr>
          <w:lang w:val="es-ES_tradnl"/>
        </w:rPr>
      </w:pPr>
    </w:p>
    <w:p w:rsidR="00760E9F" w:rsidRPr="008844CA" w:rsidRDefault="00760E9F" w:rsidP="00760E9F">
      <w:pPr>
        <w:pStyle w:val="Figure"/>
        <w:rPr>
          <w:lang w:val="es-ES_tradnl"/>
          <w:rPrChange w:id="995" w:author="Peral, Fernando" w:date="2017-06-06T08:56:00Z">
            <w:rPr/>
          </w:rPrChange>
        </w:rPr>
      </w:pPr>
      <w:r w:rsidRPr="008844CA">
        <w:rPr>
          <w:lang w:val="es-ES_tradnl"/>
          <w:rPrChange w:id="996" w:author="Peral, Fernando" w:date="2017-06-06T08:56:00Z">
            <w:rPr>
              <w:lang w:val="es-ES_tradnl"/>
            </w:rPr>
          </w:rPrChange>
        </w:rPr>
        <w:object w:dxaOrig="9674" w:dyaOrig="12293">
          <v:shape id="_x0000_i1034" type="#_x0000_t75" style="width:484.15pt;height:615.4pt" o:ole="" o:allowoverlap="f">
            <v:imagedata r:id="rId32" o:title=""/>
          </v:shape>
          <o:OLEObject Type="Embed" ProgID="CorelDRAW.Graphic.14" ShapeID="_x0000_i1034" DrawAspect="Content" ObjectID="_1559739020" r:id="rId33"/>
        </w:object>
      </w:r>
    </w:p>
    <w:p w:rsidR="00760E9F" w:rsidRPr="008844CA" w:rsidRDefault="00760E9F" w:rsidP="00760E9F">
      <w:pPr>
        <w:pStyle w:val="FigureNo"/>
        <w:rPr>
          <w:lang w:val="es-ES_tradnl"/>
          <w:rPrChange w:id="997" w:author="Peral, Fernando" w:date="2017-06-06T08:56:00Z">
            <w:rPr>
              <w:lang w:val="es-ES"/>
            </w:rPr>
          </w:rPrChange>
        </w:rPr>
      </w:pPr>
      <w:r w:rsidRPr="008844CA">
        <w:rPr>
          <w:lang w:val="es-ES_tradnl"/>
          <w:rPrChange w:id="998" w:author="Peral, Fernando" w:date="2017-06-06T08:56:00Z">
            <w:rPr>
              <w:lang w:val="es-ES"/>
            </w:rPr>
          </w:rPrChange>
        </w:rPr>
        <w:lastRenderedPageBreak/>
        <w:t>FIGURA 8</w:t>
      </w:r>
    </w:p>
    <w:p w:rsidR="00760E9F" w:rsidRPr="008844CA" w:rsidRDefault="00760E9F" w:rsidP="00760E9F">
      <w:pPr>
        <w:pStyle w:val="Figuretitle"/>
        <w:rPr>
          <w:lang w:val="es-ES_tradnl"/>
          <w:rPrChange w:id="999" w:author="Peral, Fernando" w:date="2017-06-06T08:56:00Z">
            <w:rPr>
              <w:lang w:val="es-ES"/>
            </w:rPr>
          </w:rPrChange>
        </w:rPr>
      </w:pPr>
      <w:r w:rsidRPr="008844CA">
        <w:rPr>
          <w:lang w:val="es-ES_tradnl"/>
          <w:rPrChange w:id="1000" w:author="Peral, Fernando" w:date="2017-06-06T08:56:00Z">
            <w:rPr>
              <w:lang w:val="es-ES"/>
            </w:rPr>
          </w:rPrChange>
        </w:rPr>
        <w:t>Estructura del paquete de control de audio</w:t>
      </w:r>
    </w:p>
    <w:p w:rsidR="00760E9F" w:rsidRPr="008844CA" w:rsidRDefault="00760E9F" w:rsidP="00760E9F">
      <w:pPr>
        <w:pStyle w:val="Figure"/>
        <w:ind w:left="-397" w:right="-397"/>
        <w:rPr>
          <w:lang w:val="es-ES_tradnl"/>
          <w:rPrChange w:id="1001" w:author="Peral, Fernando" w:date="2017-06-06T08:56:00Z">
            <w:rPr/>
          </w:rPrChange>
        </w:rPr>
      </w:pPr>
      <w:r w:rsidRPr="008844CA">
        <w:rPr>
          <w:lang w:val="es-ES_tradnl"/>
          <w:rPrChange w:id="1002" w:author="Peral, Fernando" w:date="2017-06-06T08:56:00Z">
            <w:rPr>
              <w:lang w:val="es-ES_tradnl"/>
            </w:rPr>
          </w:rPrChange>
        </w:rPr>
        <w:object w:dxaOrig="10256" w:dyaOrig="3219">
          <v:shape id="_x0000_i1035" type="#_x0000_t75" style="width:513.4pt;height:160.15pt" o:ole="" o:allowoverlap="f">
            <v:imagedata r:id="rId34" o:title=""/>
          </v:shape>
          <o:OLEObject Type="Embed" ProgID="CorelDRAW.Graphic.14" ShapeID="_x0000_i1035" DrawAspect="Content" ObjectID="_1559739021" r:id="rId35"/>
        </w:object>
      </w:r>
    </w:p>
    <w:p w:rsidR="00760E9F" w:rsidRPr="008844CA" w:rsidRDefault="00760E9F" w:rsidP="00760E9F">
      <w:pPr>
        <w:pStyle w:val="Heading2"/>
        <w:rPr>
          <w:lang w:val="es-ES_tradnl"/>
          <w:rPrChange w:id="1003" w:author="Peral, Fernando" w:date="2017-06-06T08:56:00Z">
            <w:rPr>
              <w:lang w:val="es-ES"/>
            </w:rPr>
          </w:rPrChange>
        </w:rPr>
      </w:pPr>
      <w:r w:rsidRPr="008844CA">
        <w:rPr>
          <w:lang w:val="es-ES_tradnl"/>
        </w:rPr>
        <w:t>5.2</w:t>
      </w:r>
      <w:r w:rsidRPr="008844CA">
        <w:rPr>
          <w:lang w:val="es-ES_tradnl"/>
          <w:rPrChange w:id="1004" w:author="Peral, Fernando" w:date="2017-06-06T08:56:00Z">
            <w:rPr>
              <w:lang w:val="es-ES"/>
            </w:rPr>
          </w:rPrChange>
        </w:rPr>
        <w:tab/>
        <w:t>Estructura de la UDW</w:t>
      </w:r>
    </w:p>
    <w:p w:rsidR="00760E9F" w:rsidRPr="008844CA" w:rsidRDefault="00760E9F" w:rsidP="0060768A">
      <w:pPr>
        <w:rPr>
          <w:lang w:val="es-ES_tradnl"/>
          <w:rPrChange w:id="1005" w:author="Peral, Fernando" w:date="2017-06-06T08:56:00Z">
            <w:rPr>
              <w:lang w:val="es-ES"/>
            </w:rPr>
          </w:rPrChange>
        </w:rPr>
      </w:pPr>
      <w:r w:rsidRPr="008844CA">
        <w:rPr>
          <w:lang w:val="es-ES_tradnl"/>
          <w:rPrChange w:id="1006" w:author="Peral, Fernando" w:date="2017-06-06T08:56:00Z">
            <w:rPr>
              <w:lang w:val="es-ES"/>
            </w:rPr>
          </w:rPrChange>
        </w:rPr>
        <w:t>La UDW consta de cinco tipos de datos definidos de § </w:t>
      </w:r>
      <w:r w:rsidRPr="008844CA">
        <w:rPr>
          <w:lang w:val="es-ES_tradnl"/>
        </w:rPr>
        <w:t>5.2.1 a § 5.2</w:t>
      </w:r>
      <w:r w:rsidRPr="008844CA">
        <w:rPr>
          <w:lang w:val="es-ES_tradnl"/>
          <w:rPrChange w:id="1007" w:author="Peral, Fernando" w:date="2017-06-06T08:56:00Z">
            <w:rPr>
              <w:lang w:val="es-ES"/>
            </w:rPr>
          </w:rPrChange>
        </w:rPr>
        <w:t xml:space="preserve">.5. La descripción en esta cláusula sólo abarca al </w:t>
      </w:r>
      <w:r w:rsidR="00016B2A">
        <w:rPr>
          <w:lang w:val="es-ES_tradnl"/>
        </w:rPr>
        <w:t>grupo </w:t>
      </w:r>
      <w:r w:rsidRPr="008844CA">
        <w:rPr>
          <w:lang w:val="es-ES_tradnl"/>
          <w:rPrChange w:id="1008" w:author="Peral, Fernando" w:date="2017-06-06T08:56:00Z">
            <w:rPr>
              <w:lang w:val="es-ES"/>
            </w:rPr>
          </w:rPrChange>
        </w:rPr>
        <w:t xml:space="preserve">1 de audio. La descripción para los grupos 2, 3 y 4 de audio es similar a la descripción del </w:t>
      </w:r>
      <w:r w:rsidR="00016B2A">
        <w:rPr>
          <w:lang w:val="es-ES_tradnl"/>
        </w:rPr>
        <w:t>grupo </w:t>
      </w:r>
      <w:r w:rsidRPr="008844CA">
        <w:rPr>
          <w:lang w:val="es-ES_tradnl"/>
          <w:rPrChange w:id="1009" w:author="Peral, Fernando" w:date="2017-06-06T08:56:00Z">
            <w:rPr>
              <w:lang w:val="es-ES"/>
            </w:rPr>
          </w:rPrChange>
        </w:rPr>
        <w:t>1 de audio en la que los canales</w:t>
      </w:r>
      <w:r w:rsidR="0060768A">
        <w:rPr>
          <w:lang w:val="es-ES_tradnl"/>
        </w:rPr>
        <w:t> </w:t>
      </w:r>
      <w:r w:rsidRPr="008844CA">
        <w:rPr>
          <w:lang w:val="es-ES_tradnl"/>
          <w:rPrChange w:id="1010" w:author="Peral, Fernando" w:date="2017-06-06T08:56:00Z">
            <w:rPr>
              <w:lang w:val="es-ES"/>
            </w:rPr>
          </w:rPrChange>
        </w:rPr>
        <w:t>5, 9 y 13 corresponden al canal 1, los canales 6, 10 y 14 corresponden al canal</w:t>
      </w:r>
      <w:r w:rsidR="0060768A">
        <w:rPr>
          <w:lang w:val="es-ES_tradnl"/>
        </w:rPr>
        <w:t> </w:t>
      </w:r>
      <w:r w:rsidRPr="008844CA">
        <w:rPr>
          <w:lang w:val="es-ES_tradnl"/>
          <w:rPrChange w:id="1011" w:author="Peral, Fernando" w:date="2017-06-06T08:56:00Z">
            <w:rPr>
              <w:lang w:val="es-ES"/>
            </w:rPr>
          </w:rPrChange>
        </w:rPr>
        <w:t>2, los canales</w:t>
      </w:r>
      <w:r w:rsidR="0060768A">
        <w:rPr>
          <w:lang w:val="es-ES_tradnl"/>
        </w:rPr>
        <w:t> </w:t>
      </w:r>
      <w:r w:rsidRPr="008844CA">
        <w:rPr>
          <w:lang w:val="es-ES_tradnl"/>
          <w:rPrChange w:id="1012" w:author="Peral, Fernando" w:date="2017-06-06T08:56:00Z">
            <w:rPr>
              <w:lang w:val="es-ES"/>
            </w:rPr>
          </w:rPrChange>
        </w:rPr>
        <w:t>7, 11 y 15 corresponden al canal 3, y los canales 8, 12 y 16 corresponden al canal 4, respectivamente.</w:t>
      </w:r>
    </w:p>
    <w:p w:rsidR="00760E9F" w:rsidRPr="008844CA" w:rsidRDefault="00760E9F" w:rsidP="00760E9F">
      <w:pPr>
        <w:pStyle w:val="Heading3"/>
        <w:rPr>
          <w:lang w:val="es-ES_tradnl"/>
          <w:rPrChange w:id="1013" w:author="Peral, Fernando" w:date="2017-06-06T08:56:00Z">
            <w:rPr>
              <w:lang w:val="es-ES"/>
            </w:rPr>
          </w:rPrChange>
        </w:rPr>
      </w:pPr>
      <w:r w:rsidRPr="008844CA">
        <w:rPr>
          <w:lang w:val="es-ES_tradnl"/>
        </w:rPr>
        <w:t>5.2.</w:t>
      </w:r>
      <w:r w:rsidRPr="008844CA">
        <w:rPr>
          <w:lang w:val="es-ES_tradnl"/>
          <w:rPrChange w:id="1014" w:author="Peral, Fernando" w:date="2017-06-06T08:56:00Z">
            <w:rPr>
              <w:lang w:val="es-ES"/>
            </w:rPr>
          </w:rPrChange>
        </w:rPr>
        <w:t>1</w:t>
      </w:r>
      <w:r w:rsidRPr="008844CA">
        <w:rPr>
          <w:lang w:val="es-ES_tradnl"/>
          <w:rPrChange w:id="1015" w:author="Peral, Fernando" w:date="2017-06-06T08:56:00Z">
            <w:rPr>
              <w:lang w:val="es-ES"/>
            </w:rPr>
          </w:rPrChange>
        </w:rPr>
        <w:tab/>
        <w:t xml:space="preserve">Datos del número de trama de audio </w:t>
      </w:r>
    </w:p>
    <w:p w:rsidR="00760E9F" w:rsidRPr="008844CA" w:rsidRDefault="00760E9F" w:rsidP="00760E9F">
      <w:pPr>
        <w:rPr>
          <w:lang w:val="es-ES_tradnl"/>
          <w:rPrChange w:id="1016" w:author="Peral, Fernando" w:date="2017-06-06T08:56:00Z">
            <w:rPr>
              <w:lang w:val="es-ES"/>
            </w:rPr>
          </w:rPrChange>
        </w:rPr>
      </w:pPr>
      <w:r w:rsidRPr="008844CA">
        <w:rPr>
          <w:b/>
          <w:lang w:val="es-ES_tradnl"/>
        </w:rPr>
        <w:t>5.2.1.</w:t>
      </w:r>
      <w:r w:rsidRPr="008844CA">
        <w:rPr>
          <w:b/>
          <w:lang w:val="es-ES_tradnl"/>
          <w:rPrChange w:id="1017" w:author="Peral, Fernando" w:date="2017-06-06T08:56:00Z">
            <w:rPr>
              <w:b/>
              <w:lang w:val="es-ES"/>
            </w:rPr>
          </w:rPrChange>
        </w:rPr>
        <w:t>1</w:t>
      </w:r>
      <w:r w:rsidRPr="008844CA">
        <w:rPr>
          <w:lang w:val="es-ES_tradnl"/>
          <w:rPrChange w:id="1018" w:author="Peral, Fernando" w:date="2017-06-06T08:56:00Z">
            <w:rPr>
              <w:lang w:val="es-ES"/>
            </w:rPr>
          </w:rPrChange>
        </w:rPr>
        <w:tab/>
        <w:t xml:space="preserve">Los datos del número de trama de audio (AF) proporcionan una numeración secuencial de los cuadros de vídeo para indicar su lugar en la progresión de número no entero de muestras por cuadro </w:t>
      </w:r>
      <w:r w:rsidRPr="008844CA">
        <w:rPr>
          <w:lang w:val="es-ES_tradnl"/>
        </w:rPr>
        <w:t xml:space="preserve">de </w:t>
      </w:r>
      <w:r w:rsidRPr="008844CA">
        <w:rPr>
          <w:lang w:val="es-ES_tradnl"/>
          <w:rPrChange w:id="1019" w:author="Peral, Fernando" w:date="2017-06-06T08:56:00Z">
            <w:rPr>
              <w:lang w:val="es-ES"/>
            </w:rPr>
          </w:rPrChange>
        </w:rPr>
        <w:t xml:space="preserve">vídeo (secuencia de trama de audio). El primer número de la secuencia siempre es 1 y el último número es de un valor igual a la longitud de la secuencia de trama de audio. Si el valor de AF es todos cero indica que la numeración de trama no está disponible. (Véase </w:t>
      </w:r>
      <w:r w:rsidRPr="008844CA">
        <w:rPr>
          <w:lang w:val="es-ES_tradnl"/>
        </w:rPr>
        <w:t xml:space="preserve">el Adjunto </w:t>
      </w:r>
      <w:r w:rsidRPr="008844CA">
        <w:rPr>
          <w:lang w:val="es-ES_tradnl"/>
          <w:rPrChange w:id="1020" w:author="Peral, Fernando" w:date="2017-06-06T08:56:00Z">
            <w:rPr>
              <w:lang w:val="es-ES"/>
            </w:rPr>
          </w:rPrChange>
        </w:rPr>
        <w:t>1.)</w:t>
      </w:r>
    </w:p>
    <w:p w:rsidR="00760E9F" w:rsidRPr="008844CA" w:rsidRDefault="00760E9F" w:rsidP="00760E9F">
      <w:pPr>
        <w:rPr>
          <w:lang w:val="es-ES_tradnl"/>
          <w:rPrChange w:id="1021" w:author="Peral, Fernando" w:date="2017-06-06T08:56:00Z">
            <w:rPr>
              <w:lang w:val="es-ES"/>
            </w:rPr>
          </w:rPrChange>
        </w:rPr>
      </w:pPr>
      <w:r w:rsidRPr="008844CA">
        <w:rPr>
          <w:b/>
          <w:lang w:val="es-ES_tradnl"/>
        </w:rPr>
        <w:t>5.2</w:t>
      </w:r>
      <w:r w:rsidRPr="008844CA">
        <w:rPr>
          <w:b/>
          <w:lang w:val="es-ES_tradnl"/>
          <w:rPrChange w:id="1022" w:author="Peral, Fernando" w:date="2017-06-06T08:56:00Z">
            <w:rPr>
              <w:b/>
              <w:lang w:val="es-ES"/>
            </w:rPr>
          </w:rPrChange>
        </w:rPr>
        <w:t>.1.2</w:t>
      </w:r>
      <w:r w:rsidRPr="008844CA">
        <w:rPr>
          <w:b/>
          <w:lang w:val="es-ES_tradnl"/>
          <w:rPrChange w:id="1023" w:author="Peral, Fernando" w:date="2017-06-06T08:56:00Z">
            <w:rPr>
              <w:b/>
              <w:lang w:val="es-ES"/>
            </w:rPr>
          </w:rPrChange>
        </w:rPr>
        <w:tab/>
      </w:r>
      <w:r w:rsidRPr="008844CA">
        <w:rPr>
          <w:lang w:val="es-ES_tradnl"/>
          <w:rPrChange w:id="1024" w:author="Peral, Fernando" w:date="2017-06-06T08:56:00Z">
            <w:rPr>
              <w:lang w:val="es-ES"/>
            </w:rPr>
          </w:rPrChange>
        </w:rPr>
        <w:t xml:space="preserve">La asignación de bits de AF </w:t>
      </w:r>
      <w:r w:rsidRPr="008844CA">
        <w:rPr>
          <w:lang w:val="es-ES_tradnl"/>
        </w:rPr>
        <w:t xml:space="preserve">debe ser </w:t>
      </w:r>
      <w:r w:rsidRPr="008844CA">
        <w:rPr>
          <w:lang w:val="es-ES_tradnl"/>
          <w:rPrChange w:id="1025" w:author="Peral, Fernando" w:date="2017-06-06T08:56:00Z">
            <w:rPr>
              <w:lang w:val="es-ES"/>
            </w:rPr>
          </w:rPrChange>
        </w:rPr>
        <w:t>la mostrada en el Cuadro 6. La palabra AF es común a todos los canales de un grupo de audio determinado.</w:t>
      </w:r>
    </w:p>
    <w:p w:rsidR="00760E9F" w:rsidRPr="008844CA" w:rsidRDefault="00760E9F" w:rsidP="00760E9F">
      <w:pPr>
        <w:rPr>
          <w:lang w:val="es-ES_tradnl"/>
          <w:rPrChange w:id="1026" w:author="Peral, Fernando" w:date="2017-06-06T08:56:00Z">
            <w:rPr>
              <w:lang w:val="es-ES"/>
            </w:rPr>
          </w:rPrChange>
        </w:rPr>
      </w:pPr>
      <w:r w:rsidRPr="008844CA">
        <w:rPr>
          <w:b/>
          <w:lang w:val="es-ES_tradnl"/>
        </w:rPr>
        <w:t>5.2.</w:t>
      </w:r>
      <w:r w:rsidRPr="008844CA">
        <w:rPr>
          <w:b/>
          <w:lang w:val="es-ES_tradnl"/>
          <w:rPrChange w:id="1027" w:author="Peral, Fernando" w:date="2017-06-06T08:56:00Z">
            <w:rPr>
              <w:b/>
              <w:lang w:val="es-ES"/>
            </w:rPr>
          </w:rPrChange>
        </w:rPr>
        <w:t>1.3</w:t>
      </w:r>
      <w:r w:rsidRPr="008844CA">
        <w:rPr>
          <w:lang w:val="es-ES_tradnl"/>
          <w:rPrChange w:id="1028" w:author="Peral, Fernando" w:date="2017-06-06T08:56:00Z">
            <w:rPr>
              <w:lang w:val="es-ES"/>
            </w:rPr>
          </w:rPrChange>
        </w:rPr>
        <w:tab/>
        <w:t>Si las parejas de canales de un grupo de audio determinado funcionan en modo asíncrono, no se utiliza la palabra AF del paquete de control de audio y los valores de b0-b8 deberían ponerse a cero.</w:t>
      </w:r>
    </w:p>
    <w:p w:rsidR="00760E9F" w:rsidRPr="008844CA" w:rsidRDefault="00760E9F" w:rsidP="00760E9F">
      <w:pPr>
        <w:pStyle w:val="TableNo"/>
        <w:rPr>
          <w:lang w:val="es-ES_tradnl"/>
          <w:rPrChange w:id="1029" w:author="Peral, Fernando" w:date="2017-06-06T08:56:00Z">
            <w:rPr>
              <w:lang w:val="es-ES"/>
            </w:rPr>
          </w:rPrChange>
        </w:rPr>
      </w:pPr>
      <w:r w:rsidRPr="008844CA">
        <w:rPr>
          <w:lang w:val="es-ES_tradnl"/>
        </w:rPr>
        <w:t>CUADRO</w:t>
      </w:r>
      <w:r w:rsidRPr="008844CA">
        <w:rPr>
          <w:lang w:val="es-ES_tradnl"/>
          <w:rPrChange w:id="1030" w:author="Peral, Fernando" w:date="2017-06-06T08:56:00Z">
            <w:rPr>
              <w:lang w:val="es-ES"/>
            </w:rPr>
          </w:rPrChange>
        </w:rPr>
        <w:t xml:space="preserve"> 6</w:t>
      </w:r>
    </w:p>
    <w:p w:rsidR="00760E9F" w:rsidRPr="008844CA" w:rsidRDefault="00760E9F" w:rsidP="00760E9F">
      <w:pPr>
        <w:pStyle w:val="Tabletitle"/>
        <w:rPr>
          <w:lang w:val="es-ES_tradnl"/>
          <w:rPrChange w:id="1031" w:author="Peral, Fernando" w:date="2017-06-06T08:56:00Z">
            <w:rPr>
              <w:lang w:val="es-ES"/>
            </w:rPr>
          </w:rPrChange>
        </w:rPr>
      </w:pPr>
      <w:r w:rsidRPr="008844CA">
        <w:rPr>
          <w:lang w:val="es-ES_tradnl"/>
          <w:rPrChange w:id="1032" w:author="Peral, Fernando" w:date="2017-06-06T08:56:00Z">
            <w:rPr>
              <w:lang w:val="es-ES"/>
            </w:rPr>
          </w:rPrChange>
        </w:rPr>
        <w:t xml:space="preserve">Asignación de bits de la palabra trama de audio (AF)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5102"/>
      </w:tblGrid>
      <w:tr w:rsidR="00760E9F" w:rsidRPr="008844CA" w:rsidTr="00096F9E">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760E9F" w:rsidRPr="008844CA" w:rsidRDefault="00760E9F" w:rsidP="00096F9E">
            <w:pPr>
              <w:pStyle w:val="Tablehead"/>
              <w:rPr>
                <w:b w:val="0"/>
                <w:bCs/>
                <w:lang w:val="es-ES_tradnl"/>
                <w:rPrChange w:id="1033" w:author="Peral, Fernando" w:date="2017-06-06T08:56:00Z">
                  <w:rPr>
                    <w:b w:val="0"/>
                    <w:bCs/>
                  </w:rPr>
                </w:rPrChange>
              </w:rPr>
            </w:pPr>
            <w:r w:rsidRPr="008844CA">
              <w:rPr>
                <w:b w:val="0"/>
                <w:bCs/>
                <w:lang w:val="es-ES_tradnl"/>
                <w:rPrChange w:id="1034" w:author="Peral, Fernando" w:date="2017-06-06T08:56:00Z">
                  <w:rPr>
                    <w:b w:val="0"/>
                    <w:bCs/>
                  </w:rPr>
                </w:rPrChange>
              </w:rPr>
              <w:t>Número de bit</w:t>
            </w:r>
          </w:p>
        </w:tc>
        <w:tc>
          <w:tcPr>
            <w:tcW w:w="5102" w:type="dxa"/>
            <w:tcBorders>
              <w:top w:val="single" w:sz="4" w:space="0" w:color="auto"/>
              <w:left w:val="single" w:sz="4" w:space="0" w:color="auto"/>
              <w:bottom w:val="single" w:sz="4" w:space="0" w:color="auto"/>
              <w:right w:val="single" w:sz="4" w:space="0" w:color="auto"/>
            </w:tcBorders>
          </w:tcPr>
          <w:p w:rsidR="00760E9F" w:rsidRPr="008844CA" w:rsidRDefault="00760E9F" w:rsidP="00096F9E">
            <w:pPr>
              <w:pStyle w:val="Tablehead"/>
              <w:rPr>
                <w:b w:val="0"/>
                <w:bCs/>
                <w:lang w:val="es-ES_tradnl"/>
                <w:rPrChange w:id="1035" w:author="Peral, Fernando" w:date="2017-06-06T08:56:00Z">
                  <w:rPr>
                    <w:b w:val="0"/>
                    <w:bCs/>
                  </w:rPr>
                </w:rPrChange>
              </w:rPr>
            </w:pPr>
            <w:r w:rsidRPr="008844CA">
              <w:rPr>
                <w:b w:val="0"/>
                <w:bCs/>
                <w:lang w:val="es-ES_tradnl"/>
                <w:rPrChange w:id="1036" w:author="Peral, Fernando" w:date="2017-06-06T08:56:00Z">
                  <w:rPr>
                    <w:b w:val="0"/>
                    <w:bCs/>
                  </w:rPr>
                </w:rPrChange>
              </w:rPr>
              <w:t>UDW0</w:t>
            </w:r>
          </w:p>
        </w:tc>
      </w:tr>
      <w:tr w:rsidR="00760E9F" w:rsidRPr="008844CA" w:rsidTr="00096F9E">
        <w:trPr>
          <w:jc w:val="center"/>
        </w:trPr>
        <w:tc>
          <w:tcPr>
            <w:tcW w:w="2268" w:type="dxa"/>
            <w:vMerge/>
            <w:tcBorders>
              <w:top w:val="single" w:sz="4" w:space="0" w:color="auto"/>
              <w:left w:val="single" w:sz="4" w:space="0" w:color="auto"/>
              <w:bottom w:val="single" w:sz="4" w:space="0" w:color="auto"/>
              <w:right w:val="single" w:sz="4" w:space="0" w:color="auto"/>
            </w:tcBorders>
          </w:tcPr>
          <w:p w:rsidR="00760E9F" w:rsidRPr="008844CA" w:rsidRDefault="00760E9F" w:rsidP="00096F9E">
            <w:pPr>
              <w:pStyle w:val="Tablehead"/>
              <w:rPr>
                <w:b w:val="0"/>
                <w:bCs/>
                <w:lang w:val="es-ES_tradnl"/>
                <w:rPrChange w:id="1037" w:author="Peral, Fernando" w:date="2017-06-06T08:56:00Z">
                  <w:rPr>
                    <w:b w:val="0"/>
                    <w:bCs/>
                  </w:rPr>
                </w:rPrChange>
              </w:rPr>
            </w:pPr>
          </w:p>
        </w:tc>
        <w:tc>
          <w:tcPr>
            <w:tcW w:w="5102" w:type="dxa"/>
            <w:tcBorders>
              <w:top w:val="single" w:sz="4" w:space="0" w:color="auto"/>
              <w:left w:val="single" w:sz="4" w:space="0" w:color="auto"/>
              <w:bottom w:val="single" w:sz="4" w:space="0" w:color="auto"/>
              <w:right w:val="single" w:sz="4" w:space="0" w:color="auto"/>
            </w:tcBorders>
          </w:tcPr>
          <w:p w:rsidR="00760E9F" w:rsidRPr="008844CA" w:rsidRDefault="00760E9F" w:rsidP="00096F9E">
            <w:pPr>
              <w:pStyle w:val="Tablehead"/>
              <w:rPr>
                <w:b w:val="0"/>
                <w:bCs/>
                <w:lang w:val="es-ES_tradnl"/>
                <w:rPrChange w:id="1038" w:author="Peral, Fernando" w:date="2017-06-06T08:56:00Z">
                  <w:rPr>
                    <w:b w:val="0"/>
                    <w:bCs/>
                  </w:rPr>
                </w:rPrChange>
              </w:rPr>
            </w:pPr>
            <w:r w:rsidRPr="008844CA">
              <w:rPr>
                <w:b w:val="0"/>
                <w:bCs/>
                <w:lang w:val="es-ES_tradnl"/>
                <w:rPrChange w:id="1039" w:author="Peral, Fernando" w:date="2017-06-06T08:56:00Z">
                  <w:rPr>
                    <w:b w:val="0"/>
                    <w:bCs/>
                  </w:rPr>
                </w:rPrChange>
              </w:rPr>
              <w:t>AF</w:t>
            </w:r>
          </w:p>
        </w:tc>
      </w:tr>
      <w:tr w:rsidR="00760E9F" w:rsidRPr="00E64FFF" w:rsidTr="00096F9E">
        <w:trPr>
          <w:jc w:val="center"/>
        </w:trPr>
        <w:tc>
          <w:tcPr>
            <w:tcW w:w="2268" w:type="dxa"/>
            <w:tcBorders>
              <w:top w:val="single" w:sz="4" w:space="0" w:color="auto"/>
            </w:tcBorders>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5102" w:type="dxa"/>
            <w:tcBorders>
              <w:top w:val="single" w:sz="4" w:space="0" w:color="auto"/>
            </w:tcBorders>
          </w:tcPr>
          <w:p w:rsidR="00760E9F" w:rsidRPr="008844CA" w:rsidRDefault="00760E9F" w:rsidP="00096F9E">
            <w:pPr>
              <w:pStyle w:val="Tabletext"/>
              <w:jc w:val="left"/>
              <w:rPr>
                <w:lang w:val="es-ES_tradnl"/>
                <w:rPrChange w:id="1040" w:author="Peral, Fernando" w:date="2017-06-06T08:56:00Z">
                  <w:rPr>
                    <w:lang w:val="es-ES"/>
                  </w:rPr>
                </w:rPrChange>
              </w:rPr>
            </w:pPr>
            <w:r w:rsidRPr="00E6638F">
              <w:rPr>
                <w:lang w:val="en-US"/>
              </w:rPr>
              <w:tab/>
            </w:r>
            <w:r w:rsidRPr="008844CA">
              <w:rPr>
                <w:lang w:val="es-ES_tradnl"/>
                <w:rPrChange w:id="1041" w:author="Peral, Fernando" w:date="2017-06-06T08:56:00Z">
                  <w:rPr>
                    <w:lang w:val="es-ES"/>
                  </w:rPr>
                </w:rPrChange>
              </w:rPr>
              <w:t>No b8</w:t>
            </w:r>
            <w:r w:rsidRPr="008844CA">
              <w:rPr>
                <w:lang w:val="es-ES_tradnl"/>
                <w:rPrChange w:id="1042" w:author="Peral, Fernando" w:date="2017-06-06T08:56:00Z">
                  <w:rPr>
                    <w:lang w:val="es-ES"/>
                  </w:rPr>
                </w:rPrChange>
              </w:rPr>
              <w:br/>
            </w:r>
            <w:r w:rsidRPr="008844CA">
              <w:rPr>
                <w:lang w:val="es-ES_tradnl"/>
                <w:rPrChange w:id="1043" w:author="Peral, Fernando" w:date="2017-06-06T08:56:00Z">
                  <w:rPr>
                    <w:lang w:val="es-ES"/>
                  </w:rPr>
                </w:rPrChange>
              </w:rPr>
              <w:tab/>
              <w:t>f8  número de trama de audio (MSB)</w:t>
            </w:r>
            <w:r w:rsidRPr="008844CA">
              <w:rPr>
                <w:lang w:val="es-ES_tradnl"/>
                <w:rPrChange w:id="1044" w:author="Peral, Fernando" w:date="2017-06-06T08:56:00Z">
                  <w:rPr>
                    <w:lang w:val="es-ES"/>
                  </w:rPr>
                </w:rPrChange>
              </w:rPr>
              <w:br/>
            </w:r>
            <w:r w:rsidRPr="008844CA">
              <w:rPr>
                <w:lang w:val="es-ES_tradnl"/>
                <w:rPrChange w:id="1045" w:author="Peral, Fernando" w:date="2017-06-06T08:56:00Z">
                  <w:rPr>
                    <w:lang w:val="es-ES"/>
                  </w:rPr>
                </w:rPrChange>
              </w:rPr>
              <w:tab/>
              <w:t xml:space="preserve">f7  número de trama de audio </w:t>
            </w:r>
            <w:r w:rsidRPr="008844CA">
              <w:rPr>
                <w:lang w:val="es-ES_tradnl"/>
                <w:rPrChange w:id="1046" w:author="Peral, Fernando" w:date="2017-06-06T08:56:00Z">
                  <w:rPr>
                    <w:lang w:val="es-ES"/>
                  </w:rPr>
                </w:rPrChange>
              </w:rPr>
              <w:br/>
            </w:r>
            <w:r w:rsidRPr="008844CA">
              <w:rPr>
                <w:lang w:val="es-ES_tradnl"/>
                <w:rPrChange w:id="1047" w:author="Peral, Fernando" w:date="2017-06-06T08:56:00Z">
                  <w:rPr>
                    <w:lang w:val="es-ES"/>
                  </w:rPr>
                </w:rPrChange>
              </w:rPr>
              <w:tab/>
              <w:t xml:space="preserve">f6  número de trama de audio </w:t>
            </w:r>
            <w:r w:rsidRPr="008844CA">
              <w:rPr>
                <w:lang w:val="es-ES_tradnl"/>
                <w:rPrChange w:id="1048" w:author="Peral, Fernando" w:date="2017-06-06T08:56:00Z">
                  <w:rPr>
                    <w:lang w:val="es-ES"/>
                  </w:rPr>
                </w:rPrChange>
              </w:rPr>
              <w:br/>
            </w:r>
            <w:r w:rsidRPr="008844CA">
              <w:rPr>
                <w:lang w:val="es-ES_tradnl"/>
                <w:rPrChange w:id="1049" w:author="Peral, Fernando" w:date="2017-06-06T08:56:00Z">
                  <w:rPr>
                    <w:lang w:val="es-ES"/>
                  </w:rPr>
                </w:rPrChange>
              </w:rPr>
              <w:tab/>
              <w:t xml:space="preserve">f5  número de trama de audio </w:t>
            </w:r>
            <w:r w:rsidRPr="008844CA">
              <w:rPr>
                <w:lang w:val="es-ES_tradnl"/>
                <w:rPrChange w:id="1050" w:author="Peral, Fernando" w:date="2017-06-06T08:56:00Z">
                  <w:rPr>
                    <w:lang w:val="es-ES"/>
                  </w:rPr>
                </w:rPrChange>
              </w:rPr>
              <w:br/>
            </w:r>
            <w:r w:rsidRPr="008844CA">
              <w:rPr>
                <w:lang w:val="es-ES_tradnl"/>
                <w:rPrChange w:id="1051" w:author="Peral, Fernando" w:date="2017-06-06T08:56:00Z">
                  <w:rPr>
                    <w:lang w:val="es-ES"/>
                  </w:rPr>
                </w:rPrChange>
              </w:rPr>
              <w:tab/>
              <w:t xml:space="preserve">f4  número de trama de audio </w:t>
            </w:r>
            <w:r w:rsidRPr="008844CA">
              <w:rPr>
                <w:lang w:val="es-ES_tradnl"/>
                <w:rPrChange w:id="1052" w:author="Peral, Fernando" w:date="2017-06-06T08:56:00Z">
                  <w:rPr>
                    <w:lang w:val="es-ES"/>
                  </w:rPr>
                </w:rPrChange>
              </w:rPr>
              <w:br/>
            </w:r>
            <w:r w:rsidRPr="008844CA">
              <w:rPr>
                <w:lang w:val="es-ES_tradnl"/>
                <w:rPrChange w:id="1053" w:author="Peral, Fernando" w:date="2017-06-06T08:56:00Z">
                  <w:rPr>
                    <w:lang w:val="es-ES"/>
                  </w:rPr>
                </w:rPrChange>
              </w:rPr>
              <w:tab/>
              <w:t xml:space="preserve">f3  número de trama de audio </w:t>
            </w:r>
            <w:r w:rsidRPr="008844CA">
              <w:rPr>
                <w:lang w:val="es-ES_tradnl"/>
                <w:rPrChange w:id="1054" w:author="Peral, Fernando" w:date="2017-06-06T08:56:00Z">
                  <w:rPr>
                    <w:lang w:val="es-ES"/>
                  </w:rPr>
                </w:rPrChange>
              </w:rPr>
              <w:br/>
            </w:r>
            <w:r w:rsidRPr="008844CA">
              <w:rPr>
                <w:lang w:val="es-ES_tradnl"/>
                <w:rPrChange w:id="1055" w:author="Peral, Fernando" w:date="2017-06-06T08:56:00Z">
                  <w:rPr>
                    <w:lang w:val="es-ES"/>
                  </w:rPr>
                </w:rPrChange>
              </w:rPr>
              <w:tab/>
              <w:t xml:space="preserve">f2  número de trama de audio </w:t>
            </w:r>
            <w:r w:rsidRPr="008844CA">
              <w:rPr>
                <w:lang w:val="es-ES_tradnl"/>
                <w:rPrChange w:id="1056" w:author="Peral, Fernando" w:date="2017-06-06T08:56:00Z">
                  <w:rPr>
                    <w:lang w:val="es-ES"/>
                  </w:rPr>
                </w:rPrChange>
              </w:rPr>
              <w:br/>
            </w:r>
            <w:r w:rsidRPr="008844CA">
              <w:rPr>
                <w:lang w:val="es-ES_tradnl"/>
                <w:rPrChange w:id="1057" w:author="Peral, Fernando" w:date="2017-06-06T08:56:00Z">
                  <w:rPr>
                    <w:lang w:val="es-ES"/>
                  </w:rPr>
                </w:rPrChange>
              </w:rPr>
              <w:tab/>
              <w:t xml:space="preserve">f1  número de trama de audio </w:t>
            </w:r>
            <w:r w:rsidRPr="008844CA">
              <w:rPr>
                <w:lang w:val="es-ES_tradnl"/>
                <w:rPrChange w:id="1058" w:author="Peral, Fernando" w:date="2017-06-06T08:56:00Z">
                  <w:rPr>
                    <w:lang w:val="es-ES"/>
                  </w:rPr>
                </w:rPrChange>
              </w:rPr>
              <w:br/>
            </w:r>
            <w:r w:rsidRPr="008844CA">
              <w:rPr>
                <w:lang w:val="es-ES_tradnl"/>
                <w:rPrChange w:id="1059" w:author="Peral, Fernando" w:date="2017-06-06T08:56:00Z">
                  <w:rPr>
                    <w:lang w:val="es-ES"/>
                  </w:rPr>
                </w:rPrChange>
              </w:rPr>
              <w:tab/>
              <w:t>f0  número de trama de audio (LSB)</w:t>
            </w:r>
          </w:p>
        </w:tc>
      </w:tr>
    </w:tbl>
    <w:p w:rsidR="00760E9F" w:rsidRPr="008844CA" w:rsidRDefault="00760E9F" w:rsidP="00760E9F">
      <w:pPr>
        <w:pStyle w:val="Tablefin"/>
        <w:rPr>
          <w:sz w:val="2"/>
          <w:lang w:val="es-ES_tradnl"/>
          <w:rPrChange w:id="1060" w:author="Peral, Fernando" w:date="2017-06-06T08:56:00Z">
            <w:rPr>
              <w:sz w:val="2"/>
              <w:lang w:val="es-ES"/>
            </w:rPr>
          </w:rPrChange>
        </w:rPr>
      </w:pPr>
    </w:p>
    <w:p w:rsidR="00760E9F" w:rsidRPr="008844CA" w:rsidRDefault="00760E9F" w:rsidP="00760E9F">
      <w:pPr>
        <w:pStyle w:val="Heading3"/>
        <w:rPr>
          <w:lang w:val="es-ES_tradnl"/>
          <w:rPrChange w:id="1061" w:author="Peral, Fernando" w:date="2017-06-06T08:56:00Z">
            <w:rPr>
              <w:lang w:val="es-ES"/>
            </w:rPr>
          </w:rPrChange>
        </w:rPr>
      </w:pPr>
      <w:r w:rsidRPr="008844CA">
        <w:rPr>
          <w:lang w:val="es-ES_tradnl"/>
        </w:rPr>
        <w:lastRenderedPageBreak/>
        <w:t>5.2.2</w:t>
      </w:r>
      <w:r w:rsidRPr="008844CA">
        <w:rPr>
          <w:lang w:val="es-ES_tradnl"/>
          <w:rPrChange w:id="1062" w:author="Peral, Fernando" w:date="2017-06-06T08:56:00Z">
            <w:rPr>
              <w:lang w:val="es-ES"/>
            </w:rPr>
          </w:rPrChange>
        </w:rPr>
        <w:tab/>
        <w:t>Velocidad de muestreo (RATE)</w:t>
      </w:r>
    </w:p>
    <w:p w:rsidR="00760E9F" w:rsidRPr="008844CA" w:rsidRDefault="00760E9F" w:rsidP="00760E9F">
      <w:pPr>
        <w:rPr>
          <w:lang w:val="es-ES_tradnl"/>
          <w:rPrChange w:id="1063" w:author="Peral, Fernando" w:date="2017-06-06T08:56:00Z">
            <w:rPr>
              <w:lang w:val="es-ES"/>
            </w:rPr>
          </w:rPrChange>
        </w:rPr>
      </w:pPr>
      <w:r w:rsidRPr="008844CA">
        <w:rPr>
          <w:b/>
          <w:lang w:val="es-ES_tradnl"/>
        </w:rPr>
        <w:t>5.2.2</w:t>
      </w:r>
      <w:r w:rsidRPr="008844CA">
        <w:rPr>
          <w:b/>
          <w:lang w:val="es-ES_tradnl"/>
          <w:rPrChange w:id="1064" w:author="Peral, Fernando" w:date="2017-06-06T08:56:00Z">
            <w:rPr>
              <w:b/>
              <w:lang w:val="es-ES"/>
            </w:rPr>
          </w:rPrChange>
        </w:rPr>
        <w:t>.1</w:t>
      </w:r>
      <w:r w:rsidRPr="008844CA">
        <w:rPr>
          <w:lang w:val="es-ES_tradnl"/>
          <w:rPrChange w:id="1065" w:author="Peral, Fernando" w:date="2017-06-06T08:56:00Z">
            <w:rPr>
              <w:lang w:val="es-ES"/>
            </w:rPr>
          </w:rPrChange>
        </w:rPr>
        <w:tab/>
        <w:t xml:space="preserve">La velocidad de muestreo de todas las parejas de canales se define mediante la palabra RATE. La asignación de bits de </w:t>
      </w:r>
      <w:r w:rsidRPr="008844CA">
        <w:rPr>
          <w:lang w:val="es-ES_tradnl"/>
        </w:rPr>
        <w:t xml:space="preserve">RATE debe ser la </w:t>
      </w:r>
      <w:r w:rsidRPr="008844CA">
        <w:rPr>
          <w:lang w:val="es-ES_tradnl"/>
          <w:rPrChange w:id="1066" w:author="Peral, Fernando" w:date="2017-06-06T08:56:00Z">
            <w:rPr>
              <w:lang w:val="es-ES"/>
            </w:rPr>
          </w:rPrChange>
        </w:rPr>
        <w:t>mostrada en el Cuadro 7.</w:t>
      </w:r>
    </w:p>
    <w:p w:rsidR="00760E9F" w:rsidRPr="008844CA" w:rsidRDefault="00760E9F" w:rsidP="00760E9F">
      <w:pPr>
        <w:rPr>
          <w:lang w:val="es-ES_tradnl"/>
          <w:rPrChange w:id="1067" w:author="Peral, Fernando" w:date="2017-06-06T08:56:00Z">
            <w:rPr>
              <w:lang w:val="es-ES"/>
            </w:rPr>
          </w:rPrChange>
        </w:rPr>
      </w:pPr>
      <w:r w:rsidRPr="008844CA">
        <w:rPr>
          <w:b/>
          <w:lang w:val="es-ES_tradnl"/>
        </w:rPr>
        <w:t>5.2.2.</w:t>
      </w:r>
      <w:r w:rsidRPr="008844CA">
        <w:rPr>
          <w:b/>
          <w:lang w:val="es-ES_tradnl"/>
          <w:rPrChange w:id="1068" w:author="Peral, Fernando" w:date="2017-06-06T08:56:00Z">
            <w:rPr>
              <w:b/>
              <w:lang w:val="es-ES"/>
            </w:rPr>
          </w:rPrChange>
        </w:rPr>
        <w:t>2</w:t>
      </w:r>
      <w:r w:rsidRPr="008844CA">
        <w:rPr>
          <w:lang w:val="es-ES_tradnl"/>
          <w:rPrChange w:id="1069" w:author="Peral, Fernando" w:date="2017-06-06T08:56:00Z">
            <w:rPr>
              <w:lang w:val="es-ES"/>
            </w:rPr>
          </w:rPrChange>
        </w:rPr>
        <w:tab/>
        <w:t xml:space="preserve">Si el bit del modo síncrono, </w:t>
      </w:r>
      <w:proofErr w:type="spellStart"/>
      <w:r w:rsidRPr="008844CA">
        <w:rPr>
          <w:lang w:val="es-ES_tradnl"/>
          <w:rPrChange w:id="1070" w:author="Peral, Fernando" w:date="2017-06-06T08:56:00Z">
            <w:rPr>
              <w:lang w:val="es-ES"/>
            </w:rPr>
          </w:rPrChange>
        </w:rPr>
        <w:t>asx</w:t>
      </w:r>
      <w:proofErr w:type="spellEnd"/>
      <w:r w:rsidRPr="008844CA">
        <w:rPr>
          <w:lang w:val="es-ES_tradnl"/>
          <w:rPrChange w:id="1071" w:author="Peral, Fernando" w:date="2017-06-06T08:56:00Z">
            <w:rPr>
              <w:lang w:val="es-ES"/>
            </w:rPr>
          </w:rPrChange>
        </w:rPr>
        <w:t>, se pone a uno, indica que la pareja de canales de un grupo de audio determinado funciona asíncronamente.</w:t>
      </w:r>
    </w:p>
    <w:p w:rsidR="00760E9F" w:rsidRPr="008844CA" w:rsidRDefault="00760E9F" w:rsidP="00760E9F">
      <w:pPr>
        <w:rPr>
          <w:lang w:val="es-ES_tradnl"/>
          <w:rPrChange w:id="1072" w:author="Peral, Fernando" w:date="2017-06-06T08:56:00Z">
            <w:rPr>
              <w:lang w:val="es-ES"/>
            </w:rPr>
          </w:rPrChange>
        </w:rPr>
      </w:pPr>
      <w:r w:rsidRPr="008844CA">
        <w:rPr>
          <w:b/>
          <w:lang w:val="es-ES_tradnl"/>
        </w:rPr>
        <w:t>5.2.2</w:t>
      </w:r>
      <w:r w:rsidRPr="008844CA">
        <w:rPr>
          <w:b/>
          <w:lang w:val="es-ES_tradnl"/>
          <w:rPrChange w:id="1073" w:author="Peral, Fernando" w:date="2017-06-06T08:56:00Z">
            <w:rPr>
              <w:b/>
              <w:lang w:val="es-ES"/>
            </w:rPr>
          </w:rPrChange>
        </w:rPr>
        <w:t>.3</w:t>
      </w:r>
      <w:r w:rsidRPr="008844CA">
        <w:rPr>
          <w:b/>
          <w:lang w:val="es-ES_tradnl"/>
          <w:rPrChange w:id="1074" w:author="Peral, Fernando" w:date="2017-06-06T08:56:00Z">
            <w:rPr>
              <w:b/>
              <w:lang w:val="es-ES"/>
            </w:rPr>
          </w:rPrChange>
        </w:rPr>
        <w:tab/>
      </w:r>
      <w:r w:rsidRPr="008844CA">
        <w:rPr>
          <w:lang w:val="es-ES_tradnl"/>
          <w:rPrChange w:id="1075" w:author="Peral, Fernando" w:date="2017-06-06T08:56:00Z">
            <w:rPr>
              <w:lang w:val="es-ES"/>
            </w:rPr>
          </w:rPrChange>
        </w:rPr>
        <w:t>El código de velocidad se define tal como se muestra en el Cuadro 8.</w:t>
      </w:r>
    </w:p>
    <w:p w:rsidR="00760E9F" w:rsidRPr="008844CA" w:rsidRDefault="00760E9F" w:rsidP="00760E9F">
      <w:pPr>
        <w:pStyle w:val="TableNo"/>
        <w:rPr>
          <w:lang w:val="es-ES_tradnl"/>
          <w:rPrChange w:id="1076" w:author="Peral, Fernando" w:date="2017-06-06T08:56:00Z">
            <w:rPr>
              <w:lang w:val="es-ES"/>
            </w:rPr>
          </w:rPrChange>
        </w:rPr>
      </w:pPr>
      <w:r w:rsidRPr="008844CA">
        <w:rPr>
          <w:lang w:val="es-ES_tradnl"/>
        </w:rPr>
        <w:t xml:space="preserve">CUADRO </w:t>
      </w:r>
      <w:r w:rsidRPr="008844CA">
        <w:rPr>
          <w:lang w:val="es-ES_tradnl"/>
          <w:rPrChange w:id="1077" w:author="Peral, Fernando" w:date="2017-06-06T08:56:00Z">
            <w:rPr>
              <w:lang w:val="es-ES"/>
            </w:rPr>
          </w:rPrChange>
        </w:rPr>
        <w:t>7</w:t>
      </w:r>
    </w:p>
    <w:p w:rsidR="00760E9F" w:rsidRPr="008844CA" w:rsidRDefault="00760E9F" w:rsidP="00760E9F">
      <w:pPr>
        <w:pStyle w:val="Tabletitle"/>
        <w:rPr>
          <w:lang w:val="es-ES_tradnl"/>
          <w:rPrChange w:id="1078" w:author="Peral, Fernando" w:date="2017-06-06T08:56:00Z">
            <w:rPr>
              <w:lang w:val="es-ES"/>
            </w:rPr>
          </w:rPrChange>
        </w:rPr>
      </w:pPr>
      <w:r w:rsidRPr="008844CA">
        <w:rPr>
          <w:lang w:val="es-ES_tradnl"/>
          <w:rPrChange w:id="1079" w:author="Peral, Fernando" w:date="2017-06-06T08:56:00Z">
            <w:rPr>
              <w:lang w:val="es-ES"/>
            </w:rPr>
          </w:rPrChange>
        </w:rPr>
        <w:t>Asignación de bits de la palabra velocidad de muestreo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5102"/>
      </w:tblGrid>
      <w:tr w:rsidR="00760E9F" w:rsidRPr="008844CA" w:rsidTr="00096F9E">
        <w:trPr>
          <w:jc w:val="center"/>
        </w:trPr>
        <w:tc>
          <w:tcPr>
            <w:tcW w:w="2268" w:type="dxa"/>
            <w:vMerge w:val="restart"/>
            <w:vAlign w:val="center"/>
          </w:tcPr>
          <w:p w:rsidR="00760E9F" w:rsidRPr="008844CA" w:rsidRDefault="00760E9F" w:rsidP="00096F9E">
            <w:pPr>
              <w:pStyle w:val="Tablehead"/>
              <w:rPr>
                <w:b w:val="0"/>
                <w:bCs/>
                <w:lang w:val="es-ES_tradnl"/>
                <w:rPrChange w:id="1080" w:author="Peral, Fernando" w:date="2017-06-06T08:56:00Z">
                  <w:rPr>
                    <w:b w:val="0"/>
                    <w:bCs/>
                  </w:rPr>
                </w:rPrChange>
              </w:rPr>
            </w:pPr>
            <w:r w:rsidRPr="008844CA">
              <w:rPr>
                <w:b w:val="0"/>
                <w:bCs/>
                <w:lang w:val="es-ES_tradnl"/>
                <w:rPrChange w:id="1081" w:author="Peral, Fernando" w:date="2017-06-06T08:56:00Z">
                  <w:rPr>
                    <w:b w:val="0"/>
                    <w:bCs/>
                  </w:rPr>
                </w:rPrChange>
              </w:rPr>
              <w:t>Número de bit</w:t>
            </w:r>
          </w:p>
        </w:tc>
        <w:tc>
          <w:tcPr>
            <w:tcW w:w="5102" w:type="dxa"/>
          </w:tcPr>
          <w:p w:rsidR="00760E9F" w:rsidRPr="008844CA" w:rsidRDefault="00760E9F" w:rsidP="00096F9E">
            <w:pPr>
              <w:pStyle w:val="Tablehead"/>
              <w:rPr>
                <w:b w:val="0"/>
                <w:bCs/>
                <w:lang w:val="es-ES_tradnl"/>
                <w:rPrChange w:id="1082" w:author="Peral, Fernando" w:date="2017-06-06T08:56:00Z">
                  <w:rPr>
                    <w:b w:val="0"/>
                    <w:bCs/>
                  </w:rPr>
                </w:rPrChange>
              </w:rPr>
            </w:pPr>
            <w:r w:rsidRPr="008844CA">
              <w:rPr>
                <w:b w:val="0"/>
                <w:bCs/>
                <w:lang w:val="es-ES_tradnl"/>
                <w:rPrChange w:id="1083" w:author="Peral, Fernando" w:date="2017-06-06T08:56:00Z">
                  <w:rPr>
                    <w:b w:val="0"/>
                    <w:bCs/>
                  </w:rPr>
                </w:rPrChange>
              </w:rPr>
              <w:t>UDW1</w:t>
            </w:r>
          </w:p>
        </w:tc>
      </w:tr>
      <w:tr w:rsidR="00760E9F" w:rsidRPr="008844CA" w:rsidTr="00096F9E">
        <w:trPr>
          <w:jc w:val="center"/>
        </w:trPr>
        <w:tc>
          <w:tcPr>
            <w:tcW w:w="2268" w:type="dxa"/>
            <w:vMerge/>
          </w:tcPr>
          <w:p w:rsidR="00760E9F" w:rsidRPr="008844CA" w:rsidRDefault="00760E9F" w:rsidP="00096F9E">
            <w:pPr>
              <w:pStyle w:val="Tablehead"/>
              <w:rPr>
                <w:b w:val="0"/>
                <w:bCs/>
                <w:lang w:val="es-ES_tradnl"/>
                <w:rPrChange w:id="1084" w:author="Peral, Fernando" w:date="2017-06-06T08:56:00Z">
                  <w:rPr>
                    <w:b w:val="0"/>
                    <w:bCs/>
                  </w:rPr>
                </w:rPrChange>
              </w:rPr>
            </w:pPr>
          </w:p>
        </w:tc>
        <w:tc>
          <w:tcPr>
            <w:tcW w:w="5102" w:type="dxa"/>
          </w:tcPr>
          <w:p w:rsidR="00760E9F" w:rsidRPr="008844CA" w:rsidRDefault="00760E9F" w:rsidP="00096F9E">
            <w:pPr>
              <w:pStyle w:val="Tablehead"/>
              <w:rPr>
                <w:b w:val="0"/>
                <w:bCs/>
                <w:lang w:val="es-ES_tradnl"/>
                <w:rPrChange w:id="1085" w:author="Peral, Fernando" w:date="2017-06-06T08:56:00Z">
                  <w:rPr>
                    <w:b w:val="0"/>
                    <w:bCs/>
                  </w:rPr>
                </w:rPrChange>
              </w:rPr>
            </w:pPr>
            <w:r w:rsidRPr="008844CA">
              <w:rPr>
                <w:b w:val="0"/>
                <w:bCs/>
                <w:lang w:val="es-ES_tradnl"/>
                <w:rPrChange w:id="1086" w:author="Peral, Fernando" w:date="2017-06-06T08:56:00Z">
                  <w:rPr>
                    <w:b w:val="0"/>
                    <w:bCs/>
                  </w:rPr>
                </w:rPrChange>
              </w:rPr>
              <w:t>RATE</w:t>
            </w:r>
          </w:p>
        </w:tc>
      </w:tr>
      <w:tr w:rsidR="00760E9F" w:rsidRPr="00E64FFF" w:rsidTr="00096F9E">
        <w:trPr>
          <w:jc w:val="center"/>
        </w:trPr>
        <w:tc>
          <w:tcPr>
            <w:tcW w:w="2268" w:type="dxa"/>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5102" w:type="dxa"/>
          </w:tcPr>
          <w:p w:rsidR="00760E9F" w:rsidRPr="008844CA" w:rsidRDefault="00760E9F" w:rsidP="00096F9E">
            <w:pPr>
              <w:pStyle w:val="Tabletext"/>
              <w:jc w:val="center"/>
              <w:rPr>
                <w:lang w:val="es-ES_tradnl"/>
                <w:rPrChange w:id="1087" w:author="Peral, Fernando" w:date="2017-06-06T08:56:00Z">
                  <w:rPr>
                    <w:lang w:val="es-ES"/>
                  </w:rPr>
                </w:rPrChange>
              </w:rPr>
            </w:pPr>
            <w:r w:rsidRPr="008844CA">
              <w:rPr>
                <w:lang w:val="es-ES_tradnl"/>
                <w:rPrChange w:id="1088" w:author="Peral, Fernando" w:date="2017-06-06T08:56:00Z">
                  <w:rPr>
                    <w:lang w:val="es-ES"/>
                  </w:rPr>
                </w:rPrChange>
              </w:rPr>
              <w:t>No b8</w:t>
            </w:r>
            <w:r w:rsidRPr="008844CA">
              <w:rPr>
                <w:lang w:val="es-ES_tradnl"/>
                <w:rPrChange w:id="1089" w:author="Peral, Fernando" w:date="2017-06-06T08:56:00Z">
                  <w:rPr>
                    <w:lang w:val="es-ES"/>
                  </w:rPr>
                </w:rPrChange>
              </w:rPr>
              <w:br/>
              <w:t>0</w:t>
            </w:r>
            <w:r w:rsidRPr="008844CA">
              <w:rPr>
                <w:lang w:val="es-ES_tradnl"/>
                <w:rPrChange w:id="1090" w:author="Peral, Fernando" w:date="2017-06-06T08:56:00Z">
                  <w:rPr>
                    <w:lang w:val="es-ES"/>
                  </w:rPr>
                </w:rPrChange>
              </w:rPr>
              <w:br/>
              <w:t>0</w:t>
            </w:r>
            <w:r w:rsidRPr="008844CA">
              <w:rPr>
                <w:lang w:val="es-ES_tradnl"/>
                <w:rPrChange w:id="1091" w:author="Peral, Fernando" w:date="2017-06-06T08:56:00Z">
                  <w:rPr>
                    <w:lang w:val="es-ES"/>
                  </w:rPr>
                </w:rPrChange>
              </w:rPr>
              <w:br/>
              <w:t>0</w:t>
            </w:r>
            <w:r w:rsidRPr="008844CA">
              <w:rPr>
                <w:lang w:val="es-ES_tradnl"/>
                <w:rPrChange w:id="1092" w:author="Peral, Fernando" w:date="2017-06-06T08:56:00Z">
                  <w:rPr>
                    <w:lang w:val="es-ES"/>
                  </w:rPr>
                </w:rPrChange>
              </w:rPr>
              <w:br/>
              <w:t>0</w:t>
            </w:r>
            <w:r w:rsidRPr="008844CA">
              <w:rPr>
                <w:lang w:val="es-ES_tradnl"/>
                <w:rPrChange w:id="1093" w:author="Peral, Fernando" w:date="2017-06-06T08:56:00Z">
                  <w:rPr>
                    <w:lang w:val="es-ES"/>
                  </w:rPr>
                </w:rPrChange>
              </w:rPr>
              <w:br/>
              <w:t>0</w:t>
            </w:r>
            <w:r w:rsidRPr="008844CA">
              <w:rPr>
                <w:lang w:val="es-ES_tradnl"/>
                <w:rPrChange w:id="1094" w:author="Peral, Fernando" w:date="2017-06-06T08:56:00Z">
                  <w:rPr>
                    <w:lang w:val="es-ES"/>
                  </w:rPr>
                </w:rPrChange>
              </w:rPr>
              <w:br/>
              <w:t>X2 (MSB)</w:t>
            </w:r>
            <w:r w:rsidRPr="008844CA">
              <w:rPr>
                <w:lang w:val="es-ES_tradnl"/>
                <w:rPrChange w:id="1095" w:author="Peral, Fernando" w:date="2017-06-06T08:56:00Z">
                  <w:rPr>
                    <w:lang w:val="es-ES"/>
                  </w:rPr>
                </w:rPrChange>
              </w:rPr>
              <w:br/>
              <w:t xml:space="preserve">X1 código de la velocidad de muestreo </w:t>
            </w:r>
            <w:r w:rsidRPr="008844CA">
              <w:rPr>
                <w:lang w:val="es-ES_tradnl"/>
                <w:rPrChange w:id="1096" w:author="Peral, Fernando" w:date="2017-06-06T08:56:00Z">
                  <w:rPr>
                    <w:lang w:val="es-ES"/>
                  </w:rPr>
                </w:rPrChange>
              </w:rPr>
              <w:br/>
              <w:t>X0 (LSB)</w:t>
            </w:r>
          </w:p>
          <w:p w:rsidR="00760E9F" w:rsidRPr="008844CA" w:rsidRDefault="00760E9F" w:rsidP="00096F9E">
            <w:pPr>
              <w:pStyle w:val="Tabletext"/>
              <w:jc w:val="left"/>
              <w:rPr>
                <w:lang w:val="es-ES_tradnl"/>
                <w:rPrChange w:id="1097" w:author="Peral, Fernando" w:date="2017-06-06T08:56:00Z">
                  <w:rPr>
                    <w:lang w:val="es-ES"/>
                  </w:rPr>
                </w:rPrChange>
              </w:rPr>
            </w:pPr>
            <w:r w:rsidRPr="008844CA">
              <w:rPr>
                <w:lang w:val="es-ES_tradnl"/>
                <w:rPrChange w:id="1098" w:author="Peral, Fernando" w:date="2017-06-06T08:56:00Z">
                  <w:rPr>
                    <w:lang w:val="es-ES"/>
                  </w:rPr>
                </w:rPrChange>
              </w:rPr>
              <w:tab/>
            </w:r>
            <w:r w:rsidRPr="008844CA">
              <w:rPr>
                <w:lang w:val="es-ES_tradnl"/>
                <w:rPrChange w:id="1099" w:author="Peral, Fernando" w:date="2017-06-06T08:56:00Z">
                  <w:rPr>
                    <w:lang w:val="es-ES"/>
                  </w:rPr>
                </w:rPrChange>
              </w:rPr>
              <w:tab/>
            </w:r>
            <w:proofErr w:type="spellStart"/>
            <w:r w:rsidRPr="008844CA">
              <w:rPr>
                <w:lang w:val="es-ES_tradnl"/>
                <w:rPrChange w:id="1100" w:author="Peral, Fernando" w:date="2017-06-06T08:56:00Z">
                  <w:rPr>
                    <w:lang w:val="es-ES"/>
                  </w:rPr>
                </w:rPrChange>
              </w:rPr>
              <w:t>asx</w:t>
            </w:r>
            <w:proofErr w:type="spellEnd"/>
            <w:r w:rsidRPr="008844CA">
              <w:rPr>
                <w:lang w:val="es-ES_tradnl"/>
                <w:rPrChange w:id="1101" w:author="Peral, Fernando" w:date="2017-06-06T08:56:00Z">
                  <w:rPr>
                    <w:lang w:val="es-ES"/>
                  </w:rPr>
                </w:rPrChange>
              </w:rPr>
              <w:tab/>
            </w:r>
            <w:r w:rsidRPr="008844CA">
              <w:rPr>
                <w:lang w:val="es-ES_tradnl"/>
                <w:rPrChange w:id="1102" w:author="Peral, Fernando" w:date="2017-06-06T08:56:00Z">
                  <w:rPr>
                    <w:lang w:val="es-ES"/>
                  </w:rPr>
                </w:rPrChange>
              </w:rPr>
              <w:tab/>
            </w:r>
            <w:r w:rsidRPr="008844CA">
              <w:rPr>
                <w:lang w:val="es-ES_tradnl"/>
                <w:rPrChange w:id="1103" w:author="Peral, Fernando" w:date="2017-06-06T08:56:00Z">
                  <w:rPr>
                    <w:lang w:val="es-ES"/>
                  </w:rPr>
                </w:rPrChange>
              </w:rPr>
              <w:tab/>
              <w:t>audio isócrono;</w:t>
            </w:r>
            <w:r w:rsidRPr="008844CA">
              <w:rPr>
                <w:lang w:val="es-ES_tradnl"/>
                <w:rPrChange w:id="1104" w:author="Peral, Fernando" w:date="2017-06-06T08:56:00Z">
                  <w:rPr>
                    <w:lang w:val="es-ES"/>
                  </w:rPr>
                </w:rPrChange>
              </w:rPr>
              <w:tab/>
            </w:r>
            <w:r w:rsidRPr="008844CA">
              <w:rPr>
                <w:lang w:val="es-ES_tradnl"/>
                <w:rPrChange w:id="1105" w:author="Peral, Fernando" w:date="2017-06-06T08:56:00Z">
                  <w:rPr>
                    <w:lang w:val="es-ES"/>
                  </w:rPr>
                </w:rPrChange>
              </w:rPr>
              <w:tab/>
              <w:t>0</w:t>
            </w:r>
            <w:r w:rsidRPr="008844CA">
              <w:rPr>
                <w:lang w:val="es-ES_tradnl"/>
                <w:rPrChange w:id="1106" w:author="Peral, Fernando" w:date="2017-06-06T08:56:00Z">
                  <w:rPr>
                    <w:lang w:val="es-ES"/>
                  </w:rPr>
                </w:rPrChange>
              </w:rPr>
              <w:br/>
            </w:r>
            <w:r w:rsidRPr="008844CA">
              <w:rPr>
                <w:lang w:val="es-ES_tradnl"/>
                <w:rPrChange w:id="1107" w:author="Peral, Fernando" w:date="2017-06-06T08:56:00Z">
                  <w:rPr>
                    <w:lang w:val="es-ES"/>
                  </w:rPr>
                </w:rPrChange>
              </w:rPr>
              <w:tab/>
            </w:r>
            <w:r w:rsidRPr="008844CA">
              <w:rPr>
                <w:lang w:val="es-ES_tradnl"/>
                <w:rPrChange w:id="1108" w:author="Peral, Fernando" w:date="2017-06-06T08:56:00Z">
                  <w:rPr>
                    <w:lang w:val="es-ES"/>
                  </w:rPr>
                </w:rPrChange>
              </w:rPr>
              <w:tab/>
            </w:r>
            <w:r w:rsidRPr="008844CA">
              <w:rPr>
                <w:lang w:val="es-ES_tradnl"/>
                <w:rPrChange w:id="1109" w:author="Peral, Fernando" w:date="2017-06-06T08:56:00Z">
                  <w:rPr>
                    <w:lang w:val="es-ES"/>
                  </w:rPr>
                </w:rPrChange>
              </w:rPr>
              <w:tab/>
            </w:r>
            <w:r w:rsidRPr="008844CA">
              <w:rPr>
                <w:lang w:val="es-ES_tradnl"/>
                <w:rPrChange w:id="1110" w:author="Peral, Fernando" w:date="2017-06-06T08:56:00Z">
                  <w:rPr>
                    <w:lang w:val="es-ES"/>
                  </w:rPr>
                </w:rPrChange>
              </w:rPr>
              <w:tab/>
            </w:r>
            <w:r w:rsidRPr="008844CA">
              <w:rPr>
                <w:lang w:val="es-ES_tradnl"/>
                <w:rPrChange w:id="1111" w:author="Peral, Fernando" w:date="2017-06-06T08:56:00Z">
                  <w:rPr>
                    <w:lang w:val="es-ES"/>
                  </w:rPr>
                </w:rPrChange>
              </w:rPr>
              <w:tab/>
            </w:r>
            <w:r w:rsidRPr="008844CA">
              <w:rPr>
                <w:lang w:val="es-ES_tradnl"/>
                <w:rPrChange w:id="1112" w:author="Peral, Fernando" w:date="2017-06-06T08:56:00Z">
                  <w:rPr>
                    <w:lang w:val="es-ES"/>
                  </w:rPr>
                </w:rPrChange>
              </w:rPr>
              <w:tab/>
              <w:t>audio asíncrono;</w:t>
            </w:r>
            <w:r w:rsidRPr="008844CA">
              <w:rPr>
                <w:lang w:val="es-ES_tradnl"/>
                <w:rPrChange w:id="1113" w:author="Peral, Fernando" w:date="2017-06-06T08:56:00Z">
                  <w:rPr>
                    <w:lang w:val="es-ES"/>
                  </w:rPr>
                </w:rPrChange>
              </w:rPr>
              <w:tab/>
              <w:t>1</w:t>
            </w:r>
          </w:p>
        </w:tc>
      </w:tr>
    </w:tbl>
    <w:p w:rsidR="00760E9F" w:rsidRPr="008844CA" w:rsidRDefault="00760E9F" w:rsidP="00760E9F">
      <w:pPr>
        <w:pStyle w:val="Tablefin"/>
        <w:rPr>
          <w:lang w:val="es-ES_tradnl"/>
        </w:rPr>
      </w:pPr>
    </w:p>
    <w:p w:rsidR="00760E9F" w:rsidRPr="008844CA" w:rsidRDefault="00760E9F" w:rsidP="00760E9F">
      <w:pPr>
        <w:pStyle w:val="TableNo"/>
        <w:keepLines/>
        <w:rPr>
          <w:lang w:val="es-ES_tradnl"/>
          <w:rPrChange w:id="1114" w:author="Peral, Fernando" w:date="2017-06-06T08:56:00Z">
            <w:rPr>
              <w:lang w:val="es-ES"/>
            </w:rPr>
          </w:rPrChange>
        </w:rPr>
      </w:pPr>
      <w:r w:rsidRPr="008844CA">
        <w:rPr>
          <w:lang w:val="es-ES_tradnl"/>
        </w:rPr>
        <w:t>CUADRO</w:t>
      </w:r>
      <w:r w:rsidRPr="008844CA">
        <w:rPr>
          <w:lang w:val="es-ES_tradnl"/>
          <w:rPrChange w:id="1115" w:author="Peral, Fernando" w:date="2017-06-06T08:56:00Z">
            <w:rPr>
              <w:lang w:val="es-ES"/>
            </w:rPr>
          </w:rPrChange>
        </w:rPr>
        <w:t xml:space="preserve"> 8</w:t>
      </w:r>
    </w:p>
    <w:p w:rsidR="00760E9F" w:rsidRPr="008844CA" w:rsidRDefault="00760E9F" w:rsidP="00760E9F">
      <w:pPr>
        <w:pStyle w:val="Tabletitle"/>
        <w:keepLines/>
        <w:rPr>
          <w:lang w:val="es-ES_tradnl"/>
          <w:rPrChange w:id="1116" w:author="Peral, Fernando" w:date="2017-06-06T08:56:00Z">
            <w:rPr>
              <w:lang w:val="es-ES"/>
            </w:rPr>
          </w:rPrChange>
        </w:rPr>
      </w:pPr>
      <w:r w:rsidRPr="008844CA">
        <w:rPr>
          <w:lang w:val="es-ES_tradnl"/>
          <w:rPrChange w:id="1117" w:author="Peral, Fernando" w:date="2017-06-06T08:56:00Z">
            <w:rPr>
              <w:lang w:val="es-ES"/>
            </w:rPr>
          </w:rPrChange>
        </w:rPr>
        <w:t>Asignación del código de velocidad de muestreo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17"/>
        <w:gridCol w:w="1417"/>
        <w:gridCol w:w="1417"/>
        <w:gridCol w:w="2835"/>
      </w:tblGrid>
      <w:tr w:rsidR="00760E9F" w:rsidRPr="008844CA" w:rsidTr="00CB4F16">
        <w:trPr>
          <w:jc w:val="center"/>
        </w:trPr>
        <w:tc>
          <w:tcPr>
            <w:tcW w:w="1417" w:type="dxa"/>
          </w:tcPr>
          <w:p w:rsidR="00760E9F" w:rsidRPr="00CB4F16" w:rsidRDefault="00760E9F" w:rsidP="00CB4F16">
            <w:pPr>
              <w:pStyle w:val="Tablehead"/>
              <w:rPr>
                <w:rPrChange w:id="1118" w:author="Peral, Fernando" w:date="2017-06-06T08:56:00Z">
                  <w:rPr>
                    <w:b w:val="0"/>
                    <w:bCs/>
                    <w:lang w:val="es-ES"/>
                  </w:rPr>
                </w:rPrChange>
              </w:rPr>
            </w:pPr>
            <w:r w:rsidRPr="00CB4F16">
              <w:rPr>
                <w:rPrChange w:id="1119" w:author="Peral, Fernando" w:date="2017-06-06T08:56:00Z">
                  <w:rPr>
                    <w:b w:val="0"/>
                    <w:bCs/>
                    <w:lang w:val="es-ES"/>
                  </w:rPr>
                </w:rPrChange>
              </w:rPr>
              <w:t>X2</w:t>
            </w:r>
          </w:p>
        </w:tc>
        <w:tc>
          <w:tcPr>
            <w:tcW w:w="1417" w:type="dxa"/>
          </w:tcPr>
          <w:p w:rsidR="00760E9F" w:rsidRPr="00CB4F16" w:rsidRDefault="00760E9F" w:rsidP="00CB4F16">
            <w:pPr>
              <w:pStyle w:val="Tablehead"/>
              <w:rPr>
                <w:rPrChange w:id="1120" w:author="Peral, Fernando" w:date="2017-06-06T08:56:00Z">
                  <w:rPr>
                    <w:b w:val="0"/>
                    <w:bCs/>
                    <w:lang w:val="es-ES"/>
                  </w:rPr>
                </w:rPrChange>
              </w:rPr>
            </w:pPr>
            <w:r w:rsidRPr="00CB4F16">
              <w:rPr>
                <w:rPrChange w:id="1121" w:author="Peral, Fernando" w:date="2017-06-06T08:56:00Z">
                  <w:rPr>
                    <w:b w:val="0"/>
                    <w:bCs/>
                    <w:lang w:val="es-ES"/>
                  </w:rPr>
                </w:rPrChange>
              </w:rPr>
              <w:t>X1</w:t>
            </w:r>
          </w:p>
        </w:tc>
        <w:tc>
          <w:tcPr>
            <w:tcW w:w="1417" w:type="dxa"/>
          </w:tcPr>
          <w:p w:rsidR="00760E9F" w:rsidRPr="00CB4F16" w:rsidRDefault="00760E9F" w:rsidP="00CB4F16">
            <w:pPr>
              <w:pStyle w:val="Tablehead"/>
              <w:rPr>
                <w:rPrChange w:id="1122" w:author="Peral, Fernando" w:date="2017-06-06T08:56:00Z">
                  <w:rPr>
                    <w:b w:val="0"/>
                    <w:bCs/>
                    <w:lang w:val="es-ES"/>
                  </w:rPr>
                </w:rPrChange>
              </w:rPr>
            </w:pPr>
            <w:r w:rsidRPr="00CB4F16">
              <w:rPr>
                <w:rPrChange w:id="1123" w:author="Peral, Fernando" w:date="2017-06-06T08:56:00Z">
                  <w:rPr>
                    <w:b w:val="0"/>
                    <w:bCs/>
                    <w:lang w:val="es-ES"/>
                  </w:rPr>
                </w:rPrChange>
              </w:rPr>
              <w:t>X0</w:t>
            </w:r>
          </w:p>
        </w:tc>
        <w:tc>
          <w:tcPr>
            <w:tcW w:w="2835" w:type="dxa"/>
          </w:tcPr>
          <w:p w:rsidR="00760E9F" w:rsidRPr="00CB4F16" w:rsidRDefault="00760E9F" w:rsidP="00CB4F16">
            <w:pPr>
              <w:pStyle w:val="Tablehead"/>
              <w:rPr>
                <w:rPrChange w:id="1124" w:author="Peral, Fernando" w:date="2017-06-06T08:56:00Z">
                  <w:rPr>
                    <w:b w:val="0"/>
                    <w:bCs/>
                    <w:lang w:val="es-ES"/>
                  </w:rPr>
                </w:rPrChange>
              </w:rPr>
            </w:pPr>
            <w:proofErr w:type="spellStart"/>
            <w:r w:rsidRPr="00CB4F16">
              <w:rPr>
                <w:rPrChange w:id="1125" w:author="Peral, Fernando" w:date="2017-06-06T08:56:00Z">
                  <w:rPr>
                    <w:b w:val="0"/>
                    <w:bCs/>
                    <w:lang w:val="es-ES"/>
                  </w:rPr>
                </w:rPrChange>
              </w:rPr>
              <w:t>Velocidad</w:t>
            </w:r>
            <w:proofErr w:type="spellEnd"/>
            <w:r w:rsidRPr="00CB4F16">
              <w:rPr>
                <w:rPrChange w:id="1126" w:author="Peral, Fernando" w:date="2017-06-06T08:56:00Z">
                  <w:rPr>
                    <w:b w:val="0"/>
                    <w:bCs/>
                    <w:lang w:val="es-ES"/>
                  </w:rPr>
                </w:rPrChange>
              </w:rPr>
              <w:t xml:space="preserve"> de </w:t>
            </w:r>
            <w:proofErr w:type="spellStart"/>
            <w:r w:rsidRPr="00CB4F16">
              <w:rPr>
                <w:rPrChange w:id="1127" w:author="Peral, Fernando" w:date="2017-06-06T08:56:00Z">
                  <w:rPr>
                    <w:b w:val="0"/>
                    <w:bCs/>
                    <w:lang w:val="es-ES"/>
                  </w:rPr>
                </w:rPrChange>
              </w:rPr>
              <w:t>muestreo</w:t>
            </w:r>
            <w:proofErr w:type="spellEnd"/>
          </w:p>
        </w:tc>
      </w:tr>
      <w:tr w:rsidR="00760E9F" w:rsidRPr="008844CA" w:rsidTr="00CB4F16">
        <w:trPr>
          <w:jc w:val="center"/>
        </w:trPr>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2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29"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3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31"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32"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33" w:author="Peral, Fernando" w:date="2017-06-06T08:56:00Z">
                  <w:rPr>
                    <w:rFonts w:asciiTheme="majorBidi" w:hAnsiTheme="majorBidi" w:cstheme="majorBidi"/>
                    <w:lang w:val="es-ES"/>
                  </w:rPr>
                </w:rPrChange>
              </w:rPr>
              <w:t>0</w:t>
            </w:r>
          </w:p>
        </w:tc>
        <w:tc>
          <w:tcPr>
            <w:tcW w:w="2835" w:type="dxa"/>
          </w:tcPr>
          <w:p w:rsidR="00760E9F" w:rsidRPr="008844CA" w:rsidRDefault="00760E9F" w:rsidP="00096F9E">
            <w:pPr>
              <w:pStyle w:val="Tabletext"/>
              <w:keepNext/>
              <w:keepLines/>
              <w:jc w:val="center"/>
              <w:rPr>
                <w:rFonts w:asciiTheme="majorBidi" w:hAnsiTheme="majorBidi" w:cstheme="majorBidi"/>
                <w:lang w:val="es-ES_tradnl"/>
                <w:rPrChange w:id="1134"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35" w:author="Peral, Fernando" w:date="2017-06-06T08:56:00Z">
                  <w:rPr>
                    <w:rFonts w:asciiTheme="majorBidi" w:hAnsiTheme="majorBidi" w:cstheme="majorBidi"/>
                    <w:lang w:val="es-ES"/>
                  </w:rPr>
                </w:rPrChange>
              </w:rPr>
              <w:t>48,0</w:t>
            </w:r>
            <w:r w:rsidR="001F2244">
              <w:rPr>
                <w:rFonts w:asciiTheme="majorBidi" w:hAnsiTheme="majorBidi" w:cstheme="majorBidi"/>
                <w:lang w:val="es-ES_tradnl"/>
              </w:rPr>
              <w:t> kHz</w:t>
            </w:r>
          </w:p>
        </w:tc>
      </w:tr>
      <w:tr w:rsidR="00760E9F" w:rsidRPr="008844CA" w:rsidTr="00CB4F16">
        <w:trPr>
          <w:jc w:val="center"/>
        </w:trPr>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36"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37"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3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39"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4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41" w:author="Peral, Fernando" w:date="2017-06-06T08:56:00Z">
                  <w:rPr>
                    <w:rFonts w:asciiTheme="majorBidi" w:hAnsiTheme="majorBidi" w:cstheme="majorBidi"/>
                    <w:lang w:val="es-ES"/>
                  </w:rPr>
                </w:rPrChange>
              </w:rPr>
              <w:t>1</w:t>
            </w:r>
          </w:p>
        </w:tc>
        <w:tc>
          <w:tcPr>
            <w:tcW w:w="2835" w:type="dxa"/>
          </w:tcPr>
          <w:p w:rsidR="00760E9F" w:rsidRPr="008844CA" w:rsidRDefault="00760E9F" w:rsidP="00096F9E">
            <w:pPr>
              <w:pStyle w:val="Tabletext"/>
              <w:keepNext/>
              <w:keepLines/>
              <w:jc w:val="center"/>
              <w:rPr>
                <w:rFonts w:asciiTheme="majorBidi" w:hAnsiTheme="majorBidi" w:cstheme="majorBidi"/>
                <w:lang w:val="es-ES_tradnl"/>
                <w:rPrChange w:id="1142"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43" w:author="Peral, Fernando" w:date="2017-06-06T08:56:00Z">
                  <w:rPr>
                    <w:rFonts w:asciiTheme="majorBidi" w:hAnsiTheme="majorBidi" w:cstheme="majorBidi"/>
                    <w:lang w:val="es-ES"/>
                  </w:rPr>
                </w:rPrChange>
              </w:rPr>
              <w:t>44,1</w:t>
            </w:r>
            <w:r w:rsidR="001F2244">
              <w:rPr>
                <w:rFonts w:asciiTheme="majorBidi" w:hAnsiTheme="majorBidi" w:cstheme="majorBidi"/>
                <w:lang w:val="es-ES_tradnl"/>
              </w:rPr>
              <w:t> kHz</w:t>
            </w:r>
          </w:p>
        </w:tc>
      </w:tr>
      <w:tr w:rsidR="00760E9F" w:rsidRPr="008844CA" w:rsidTr="00CB4F16">
        <w:trPr>
          <w:jc w:val="center"/>
        </w:trPr>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44"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45"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46"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47"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4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49" w:author="Peral, Fernando" w:date="2017-06-06T08:56:00Z">
                  <w:rPr>
                    <w:rFonts w:asciiTheme="majorBidi" w:hAnsiTheme="majorBidi" w:cstheme="majorBidi"/>
                    <w:lang w:val="es-ES"/>
                  </w:rPr>
                </w:rPrChange>
              </w:rPr>
              <w:t>0</w:t>
            </w:r>
          </w:p>
        </w:tc>
        <w:tc>
          <w:tcPr>
            <w:tcW w:w="2835" w:type="dxa"/>
          </w:tcPr>
          <w:p w:rsidR="00760E9F" w:rsidRPr="008844CA" w:rsidRDefault="00760E9F" w:rsidP="00096F9E">
            <w:pPr>
              <w:pStyle w:val="Tabletext"/>
              <w:keepNext/>
              <w:keepLines/>
              <w:jc w:val="center"/>
              <w:rPr>
                <w:rFonts w:asciiTheme="majorBidi" w:hAnsiTheme="majorBidi" w:cstheme="majorBidi"/>
                <w:lang w:val="es-ES_tradnl"/>
                <w:rPrChange w:id="115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51" w:author="Peral, Fernando" w:date="2017-06-06T08:56:00Z">
                  <w:rPr>
                    <w:rFonts w:asciiTheme="majorBidi" w:hAnsiTheme="majorBidi" w:cstheme="majorBidi"/>
                    <w:lang w:val="es-ES"/>
                  </w:rPr>
                </w:rPrChange>
              </w:rPr>
              <w:t>32,0</w:t>
            </w:r>
            <w:r w:rsidR="001F2244">
              <w:rPr>
                <w:rFonts w:asciiTheme="majorBidi" w:hAnsiTheme="majorBidi" w:cstheme="majorBidi"/>
                <w:lang w:val="es-ES_tradnl"/>
              </w:rPr>
              <w:t> kHz</w:t>
            </w:r>
          </w:p>
        </w:tc>
      </w:tr>
      <w:tr w:rsidR="00760E9F" w:rsidRPr="008844CA" w:rsidTr="00CB4F16">
        <w:trPr>
          <w:jc w:val="center"/>
        </w:trPr>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52"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53"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54"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55"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56"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57" w:author="Peral, Fernando" w:date="2017-06-06T08:56:00Z">
                  <w:rPr>
                    <w:rFonts w:asciiTheme="majorBidi" w:hAnsiTheme="majorBidi" w:cstheme="majorBidi"/>
                    <w:lang w:val="es-ES"/>
                  </w:rPr>
                </w:rPrChange>
              </w:rPr>
              <w:t>0</w:t>
            </w:r>
          </w:p>
        </w:tc>
        <w:tc>
          <w:tcPr>
            <w:tcW w:w="2835" w:type="dxa"/>
          </w:tcPr>
          <w:p w:rsidR="00760E9F" w:rsidRPr="008844CA" w:rsidRDefault="00760E9F" w:rsidP="00096F9E">
            <w:pPr>
              <w:pStyle w:val="Tabletext"/>
              <w:keepNext/>
              <w:keepLines/>
              <w:jc w:val="center"/>
              <w:rPr>
                <w:rFonts w:asciiTheme="majorBidi" w:hAnsiTheme="majorBidi" w:cstheme="majorBidi"/>
                <w:lang w:val="es-ES_tradnl"/>
                <w:rPrChange w:id="115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59" w:author="Peral, Fernando" w:date="2017-06-06T08:56:00Z">
                  <w:rPr>
                    <w:rFonts w:asciiTheme="majorBidi" w:hAnsiTheme="majorBidi" w:cstheme="majorBidi"/>
                    <w:lang w:val="es-ES"/>
                  </w:rPr>
                </w:rPrChange>
              </w:rPr>
              <w:t>96,0</w:t>
            </w:r>
            <w:r w:rsidR="001F2244">
              <w:rPr>
                <w:rFonts w:asciiTheme="majorBidi" w:hAnsiTheme="majorBidi" w:cstheme="majorBidi"/>
                <w:lang w:val="es-ES_tradnl"/>
              </w:rPr>
              <w:t> kHz</w:t>
            </w:r>
          </w:p>
        </w:tc>
      </w:tr>
      <w:tr w:rsidR="00760E9F" w:rsidRPr="008844CA" w:rsidTr="00CB4F16">
        <w:trPr>
          <w:jc w:val="center"/>
        </w:trPr>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6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61"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62"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63"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keepNext/>
              <w:keepLines/>
              <w:jc w:val="center"/>
              <w:rPr>
                <w:rFonts w:asciiTheme="majorBidi" w:hAnsiTheme="majorBidi" w:cstheme="majorBidi"/>
                <w:lang w:val="es-ES_tradnl"/>
                <w:rPrChange w:id="1164"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65" w:author="Peral, Fernando" w:date="2017-06-06T08:56:00Z">
                  <w:rPr>
                    <w:rFonts w:asciiTheme="majorBidi" w:hAnsiTheme="majorBidi" w:cstheme="majorBidi"/>
                    <w:lang w:val="es-ES"/>
                  </w:rPr>
                </w:rPrChange>
              </w:rPr>
              <w:t>1</w:t>
            </w:r>
          </w:p>
        </w:tc>
        <w:tc>
          <w:tcPr>
            <w:tcW w:w="2835" w:type="dxa"/>
          </w:tcPr>
          <w:p w:rsidR="00760E9F" w:rsidRPr="008844CA" w:rsidRDefault="00760E9F" w:rsidP="00096F9E">
            <w:pPr>
              <w:pStyle w:val="Tabletext"/>
              <w:keepNext/>
              <w:keepLines/>
              <w:jc w:val="center"/>
              <w:rPr>
                <w:rFonts w:asciiTheme="majorBidi" w:hAnsiTheme="majorBidi" w:cstheme="majorBidi"/>
                <w:lang w:val="es-ES_tradnl"/>
                <w:rPrChange w:id="1166"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67" w:author="Peral, Fernando" w:date="2017-06-06T08:56:00Z">
                  <w:rPr>
                    <w:rFonts w:asciiTheme="majorBidi" w:hAnsiTheme="majorBidi" w:cstheme="majorBidi"/>
                    <w:lang w:val="es-ES"/>
                  </w:rPr>
                </w:rPrChange>
              </w:rPr>
              <w:t>Reservado</w:t>
            </w:r>
          </w:p>
        </w:tc>
      </w:tr>
      <w:tr w:rsidR="00760E9F" w:rsidRPr="008844CA" w:rsidTr="00CB4F16">
        <w:trPr>
          <w:jc w:val="center"/>
        </w:trPr>
        <w:tc>
          <w:tcPr>
            <w:tcW w:w="1417" w:type="dxa"/>
          </w:tcPr>
          <w:p w:rsidR="00760E9F" w:rsidRPr="008844CA" w:rsidRDefault="00760E9F" w:rsidP="00096F9E">
            <w:pPr>
              <w:pStyle w:val="Tabletext"/>
              <w:jc w:val="center"/>
              <w:rPr>
                <w:rFonts w:asciiTheme="majorBidi" w:hAnsiTheme="majorBidi" w:cstheme="majorBidi"/>
                <w:lang w:val="es-ES_tradnl"/>
                <w:rPrChange w:id="116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69"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jc w:val="center"/>
              <w:rPr>
                <w:rFonts w:asciiTheme="majorBidi" w:hAnsiTheme="majorBidi" w:cstheme="majorBidi"/>
                <w:lang w:val="es-ES_tradnl"/>
                <w:rPrChange w:id="117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71" w:author="Peral, Fernando" w:date="2017-06-06T08:56:00Z">
                  <w:rPr>
                    <w:rFonts w:asciiTheme="majorBidi" w:hAnsiTheme="majorBidi" w:cstheme="majorBidi"/>
                    <w:lang w:val="es-ES"/>
                  </w:rPr>
                </w:rPrChange>
              </w:rPr>
              <w:t>0</w:t>
            </w:r>
          </w:p>
        </w:tc>
        <w:tc>
          <w:tcPr>
            <w:tcW w:w="1417" w:type="dxa"/>
          </w:tcPr>
          <w:p w:rsidR="00760E9F" w:rsidRPr="008844CA" w:rsidRDefault="00760E9F" w:rsidP="00096F9E">
            <w:pPr>
              <w:pStyle w:val="Tabletext"/>
              <w:jc w:val="center"/>
              <w:rPr>
                <w:rFonts w:asciiTheme="majorBidi" w:hAnsiTheme="majorBidi" w:cstheme="majorBidi"/>
                <w:lang w:val="es-ES_tradnl"/>
                <w:rPrChange w:id="1172"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73" w:author="Peral, Fernando" w:date="2017-06-06T08:56:00Z">
                  <w:rPr>
                    <w:rFonts w:asciiTheme="majorBidi" w:hAnsiTheme="majorBidi" w:cstheme="majorBidi"/>
                    <w:lang w:val="es-ES"/>
                  </w:rPr>
                </w:rPrChange>
              </w:rPr>
              <w:t>1</w:t>
            </w:r>
          </w:p>
        </w:tc>
        <w:tc>
          <w:tcPr>
            <w:tcW w:w="2835" w:type="dxa"/>
          </w:tcPr>
          <w:p w:rsidR="00760E9F" w:rsidRPr="008844CA" w:rsidRDefault="00760E9F" w:rsidP="00096F9E">
            <w:pPr>
              <w:pStyle w:val="Tabletext"/>
              <w:jc w:val="center"/>
              <w:rPr>
                <w:rFonts w:asciiTheme="majorBidi" w:hAnsiTheme="majorBidi" w:cstheme="majorBidi"/>
                <w:lang w:val="es-ES_tradnl"/>
                <w:rPrChange w:id="1174"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75" w:author="Peral, Fernando" w:date="2017-06-06T08:56:00Z">
                  <w:rPr>
                    <w:rFonts w:asciiTheme="majorBidi" w:hAnsiTheme="majorBidi" w:cstheme="majorBidi"/>
                    <w:lang w:val="es-ES"/>
                  </w:rPr>
                </w:rPrChange>
              </w:rPr>
              <w:t>Reservado</w:t>
            </w:r>
          </w:p>
        </w:tc>
      </w:tr>
      <w:tr w:rsidR="00760E9F" w:rsidRPr="008844CA" w:rsidTr="00CB4F16">
        <w:trPr>
          <w:jc w:val="center"/>
        </w:trPr>
        <w:tc>
          <w:tcPr>
            <w:tcW w:w="1417" w:type="dxa"/>
          </w:tcPr>
          <w:p w:rsidR="00760E9F" w:rsidRPr="008844CA" w:rsidRDefault="00760E9F" w:rsidP="00096F9E">
            <w:pPr>
              <w:pStyle w:val="Tabletext"/>
              <w:jc w:val="center"/>
              <w:rPr>
                <w:rFonts w:asciiTheme="majorBidi" w:hAnsiTheme="majorBidi" w:cstheme="majorBidi"/>
                <w:lang w:val="es-ES_tradnl"/>
                <w:rPrChange w:id="1176"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77"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jc w:val="center"/>
              <w:rPr>
                <w:rFonts w:asciiTheme="majorBidi" w:hAnsiTheme="majorBidi" w:cstheme="majorBidi"/>
                <w:lang w:val="es-ES_tradnl"/>
                <w:rPrChange w:id="117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79"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jc w:val="center"/>
              <w:rPr>
                <w:rFonts w:asciiTheme="majorBidi" w:hAnsiTheme="majorBidi" w:cstheme="majorBidi"/>
                <w:lang w:val="es-ES_tradnl"/>
                <w:rPrChange w:id="118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81" w:author="Peral, Fernando" w:date="2017-06-06T08:56:00Z">
                  <w:rPr>
                    <w:rFonts w:asciiTheme="majorBidi" w:hAnsiTheme="majorBidi" w:cstheme="majorBidi"/>
                    <w:lang w:val="es-ES"/>
                  </w:rPr>
                </w:rPrChange>
              </w:rPr>
              <w:t>0</w:t>
            </w:r>
          </w:p>
        </w:tc>
        <w:tc>
          <w:tcPr>
            <w:tcW w:w="2835" w:type="dxa"/>
          </w:tcPr>
          <w:p w:rsidR="00760E9F" w:rsidRPr="008844CA" w:rsidRDefault="00760E9F" w:rsidP="00096F9E">
            <w:pPr>
              <w:pStyle w:val="Tabletext"/>
              <w:jc w:val="center"/>
              <w:rPr>
                <w:rFonts w:asciiTheme="majorBidi" w:hAnsiTheme="majorBidi" w:cstheme="majorBidi"/>
                <w:lang w:val="es-ES_tradnl"/>
                <w:rPrChange w:id="1182"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83" w:author="Peral, Fernando" w:date="2017-06-06T08:56:00Z">
                  <w:rPr>
                    <w:rFonts w:asciiTheme="majorBidi" w:hAnsiTheme="majorBidi" w:cstheme="majorBidi"/>
                    <w:lang w:val="es-ES"/>
                  </w:rPr>
                </w:rPrChange>
              </w:rPr>
              <w:t>Reservado</w:t>
            </w:r>
          </w:p>
        </w:tc>
      </w:tr>
      <w:tr w:rsidR="00760E9F" w:rsidRPr="008844CA" w:rsidTr="00CB4F16">
        <w:trPr>
          <w:jc w:val="center"/>
        </w:trPr>
        <w:tc>
          <w:tcPr>
            <w:tcW w:w="1417" w:type="dxa"/>
          </w:tcPr>
          <w:p w:rsidR="00760E9F" w:rsidRPr="008844CA" w:rsidRDefault="00760E9F" w:rsidP="00096F9E">
            <w:pPr>
              <w:pStyle w:val="Tabletext"/>
              <w:jc w:val="center"/>
              <w:rPr>
                <w:rFonts w:asciiTheme="majorBidi" w:hAnsiTheme="majorBidi" w:cstheme="majorBidi"/>
                <w:lang w:val="es-ES_tradnl"/>
                <w:rPrChange w:id="1184"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85"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jc w:val="center"/>
              <w:rPr>
                <w:rFonts w:asciiTheme="majorBidi" w:hAnsiTheme="majorBidi" w:cstheme="majorBidi"/>
                <w:lang w:val="es-ES_tradnl"/>
                <w:rPrChange w:id="1186"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87" w:author="Peral, Fernando" w:date="2017-06-06T08:56:00Z">
                  <w:rPr>
                    <w:rFonts w:asciiTheme="majorBidi" w:hAnsiTheme="majorBidi" w:cstheme="majorBidi"/>
                    <w:lang w:val="es-ES"/>
                  </w:rPr>
                </w:rPrChange>
              </w:rPr>
              <w:t>1</w:t>
            </w:r>
          </w:p>
        </w:tc>
        <w:tc>
          <w:tcPr>
            <w:tcW w:w="1417" w:type="dxa"/>
          </w:tcPr>
          <w:p w:rsidR="00760E9F" w:rsidRPr="008844CA" w:rsidRDefault="00760E9F" w:rsidP="00096F9E">
            <w:pPr>
              <w:pStyle w:val="Tabletext"/>
              <w:jc w:val="center"/>
              <w:rPr>
                <w:rFonts w:asciiTheme="majorBidi" w:hAnsiTheme="majorBidi" w:cstheme="majorBidi"/>
                <w:lang w:val="es-ES_tradnl"/>
                <w:rPrChange w:id="1188"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89" w:author="Peral, Fernando" w:date="2017-06-06T08:56:00Z">
                  <w:rPr>
                    <w:rFonts w:asciiTheme="majorBidi" w:hAnsiTheme="majorBidi" w:cstheme="majorBidi"/>
                    <w:lang w:val="es-ES"/>
                  </w:rPr>
                </w:rPrChange>
              </w:rPr>
              <w:t>1</w:t>
            </w:r>
          </w:p>
        </w:tc>
        <w:tc>
          <w:tcPr>
            <w:tcW w:w="2835" w:type="dxa"/>
          </w:tcPr>
          <w:p w:rsidR="00760E9F" w:rsidRPr="008844CA" w:rsidRDefault="00760E9F" w:rsidP="00096F9E">
            <w:pPr>
              <w:pStyle w:val="Tabletext"/>
              <w:jc w:val="center"/>
              <w:rPr>
                <w:rFonts w:asciiTheme="majorBidi" w:hAnsiTheme="majorBidi" w:cstheme="majorBidi"/>
                <w:lang w:val="es-ES_tradnl"/>
                <w:rPrChange w:id="1190" w:author="Peral, Fernando" w:date="2017-06-06T08:56:00Z">
                  <w:rPr>
                    <w:rFonts w:asciiTheme="majorBidi" w:hAnsiTheme="majorBidi" w:cstheme="majorBidi"/>
                    <w:lang w:val="es-ES"/>
                  </w:rPr>
                </w:rPrChange>
              </w:rPr>
            </w:pPr>
            <w:r w:rsidRPr="008844CA">
              <w:rPr>
                <w:rFonts w:asciiTheme="majorBidi" w:hAnsiTheme="majorBidi" w:cstheme="majorBidi"/>
                <w:lang w:val="es-ES_tradnl"/>
                <w:rPrChange w:id="1191" w:author="Peral, Fernando" w:date="2017-06-06T08:56:00Z">
                  <w:rPr>
                    <w:rFonts w:asciiTheme="majorBidi" w:hAnsiTheme="majorBidi" w:cstheme="majorBidi"/>
                    <w:lang w:val="es-ES"/>
                  </w:rPr>
                </w:rPrChange>
              </w:rPr>
              <w:t>Cualquiera</w:t>
            </w:r>
          </w:p>
        </w:tc>
      </w:tr>
    </w:tbl>
    <w:p w:rsidR="00760E9F" w:rsidRPr="008844CA" w:rsidRDefault="00760E9F" w:rsidP="00760E9F">
      <w:pPr>
        <w:pStyle w:val="Tablefin"/>
        <w:rPr>
          <w:lang w:val="es-ES_tradnl"/>
          <w:rPrChange w:id="1192" w:author="Peral, Fernando" w:date="2017-06-06T08:56:00Z">
            <w:rPr>
              <w:lang w:val="es-ES"/>
            </w:rPr>
          </w:rPrChange>
        </w:rPr>
      </w:pPr>
    </w:p>
    <w:p w:rsidR="00760E9F" w:rsidRPr="008844CA" w:rsidRDefault="00760E9F" w:rsidP="00760E9F">
      <w:pPr>
        <w:pStyle w:val="Heading3"/>
        <w:rPr>
          <w:lang w:val="es-ES_tradnl"/>
          <w:rPrChange w:id="1193" w:author="Peral, Fernando" w:date="2017-06-06T08:56:00Z">
            <w:rPr>
              <w:lang w:val="es-ES"/>
            </w:rPr>
          </w:rPrChange>
        </w:rPr>
      </w:pPr>
      <w:r w:rsidRPr="008844CA">
        <w:rPr>
          <w:lang w:val="es-ES_tradnl"/>
        </w:rPr>
        <w:t>5.2.3</w:t>
      </w:r>
      <w:r w:rsidRPr="008844CA">
        <w:rPr>
          <w:lang w:val="es-ES_tradnl"/>
        </w:rPr>
        <w:tab/>
        <w:t xml:space="preserve">Canal </w:t>
      </w:r>
      <w:r w:rsidRPr="008844CA">
        <w:rPr>
          <w:lang w:val="es-ES_tradnl"/>
          <w:rPrChange w:id="1194" w:author="Peral, Fernando" w:date="2017-06-06T08:56:00Z">
            <w:rPr>
              <w:lang w:val="es-ES"/>
            </w:rPr>
          </w:rPrChange>
        </w:rPr>
        <w:t>activo (ACT)</w:t>
      </w:r>
    </w:p>
    <w:p w:rsidR="00760E9F" w:rsidRPr="008844CA" w:rsidRDefault="00760E9F" w:rsidP="0060768A">
      <w:pPr>
        <w:rPr>
          <w:lang w:val="es-ES_tradnl"/>
          <w:rPrChange w:id="1195" w:author="Peral, Fernando" w:date="2017-06-06T08:56:00Z">
            <w:rPr>
              <w:lang w:val="es-ES"/>
            </w:rPr>
          </w:rPrChange>
        </w:rPr>
      </w:pPr>
      <w:r w:rsidRPr="008844CA">
        <w:rPr>
          <w:b/>
          <w:lang w:val="es-ES_tradnl"/>
        </w:rPr>
        <w:t>5.2.3.</w:t>
      </w:r>
      <w:r w:rsidRPr="008844CA">
        <w:rPr>
          <w:b/>
          <w:lang w:val="es-ES_tradnl"/>
          <w:rPrChange w:id="1196" w:author="Peral, Fernando" w:date="2017-06-06T08:56:00Z">
            <w:rPr>
              <w:b/>
              <w:lang w:val="es-ES"/>
            </w:rPr>
          </w:rPrChange>
        </w:rPr>
        <w:t>1</w:t>
      </w:r>
      <w:r w:rsidRPr="008844CA">
        <w:rPr>
          <w:b/>
          <w:lang w:val="es-ES_tradnl"/>
          <w:rPrChange w:id="1197" w:author="Peral, Fernando" w:date="2017-06-06T08:56:00Z">
            <w:rPr>
              <w:b/>
              <w:lang w:val="es-ES"/>
            </w:rPr>
          </w:rPrChange>
        </w:rPr>
        <w:tab/>
      </w:r>
      <w:r w:rsidRPr="008844CA">
        <w:rPr>
          <w:lang w:val="es-ES_tradnl"/>
          <w:rPrChange w:id="1198" w:author="Peral, Fernando" w:date="2017-06-06T08:56:00Z">
            <w:rPr>
              <w:lang w:val="es-ES"/>
            </w:rPr>
          </w:rPrChange>
        </w:rPr>
        <w:t>La palabra ACT indica canales activos. Los bits a1 a a4 se ponen a uno para cada canal activo de un grupo de audio dado, en otro caso, se ponen a cero. En el Cuadro</w:t>
      </w:r>
      <w:r w:rsidR="0060768A">
        <w:rPr>
          <w:lang w:val="es-ES_tradnl"/>
        </w:rPr>
        <w:t> </w:t>
      </w:r>
      <w:r w:rsidRPr="008844CA">
        <w:rPr>
          <w:lang w:val="es-ES_tradnl"/>
          <w:rPrChange w:id="1199" w:author="Peral, Fernando" w:date="2017-06-06T08:56:00Z">
            <w:rPr>
              <w:lang w:val="es-ES"/>
            </w:rPr>
          </w:rPrChange>
        </w:rPr>
        <w:t>9 se muestra la asignación de bits de ACT.</w:t>
      </w:r>
    </w:p>
    <w:p w:rsidR="00760E9F" w:rsidRPr="008844CA" w:rsidRDefault="00760E9F" w:rsidP="00760E9F">
      <w:pPr>
        <w:pStyle w:val="TableNo"/>
        <w:rPr>
          <w:lang w:val="es-ES_tradnl"/>
          <w:rPrChange w:id="1200" w:author="Peral, Fernando" w:date="2017-06-06T08:56:00Z">
            <w:rPr>
              <w:lang w:val="es-ES"/>
            </w:rPr>
          </w:rPrChange>
        </w:rPr>
      </w:pPr>
      <w:r w:rsidRPr="008844CA">
        <w:rPr>
          <w:lang w:val="es-ES_tradnl"/>
          <w:rPrChange w:id="1201" w:author="Peral, Fernando" w:date="2017-06-06T08:56:00Z">
            <w:rPr>
              <w:lang w:val="es-ES"/>
            </w:rPr>
          </w:rPrChange>
        </w:rPr>
        <w:lastRenderedPageBreak/>
        <w:t>CUADRO 9</w:t>
      </w:r>
    </w:p>
    <w:p w:rsidR="00760E9F" w:rsidRPr="008844CA" w:rsidRDefault="00760E9F" w:rsidP="00760E9F">
      <w:pPr>
        <w:pStyle w:val="Tabletitle"/>
        <w:rPr>
          <w:lang w:val="es-ES_tradnl"/>
          <w:rPrChange w:id="1202" w:author="Peral, Fernando" w:date="2017-06-06T08:56:00Z">
            <w:rPr>
              <w:lang w:val="es-ES"/>
            </w:rPr>
          </w:rPrChange>
        </w:rPr>
      </w:pPr>
      <w:r w:rsidRPr="008844CA">
        <w:rPr>
          <w:lang w:val="es-ES_tradnl"/>
          <w:rPrChange w:id="1203" w:author="Peral, Fernando" w:date="2017-06-06T08:56:00Z">
            <w:rPr>
              <w:lang w:val="es-ES"/>
            </w:rPr>
          </w:rPrChange>
        </w:rPr>
        <w:t>Asignación de bits de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5102"/>
      </w:tblGrid>
      <w:tr w:rsidR="00760E9F" w:rsidRPr="008844CA" w:rsidTr="00096F9E">
        <w:trPr>
          <w:jc w:val="center"/>
        </w:trPr>
        <w:tc>
          <w:tcPr>
            <w:tcW w:w="2268" w:type="dxa"/>
            <w:vMerge w:val="restart"/>
            <w:vAlign w:val="center"/>
          </w:tcPr>
          <w:p w:rsidR="00760E9F" w:rsidRPr="008844CA" w:rsidRDefault="00760E9F" w:rsidP="00096F9E">
            <w:pPr>
              <w:pStyle w:val="Tablehead"/>
              <w:rPr>
                <w:b w:val="0"/>
                <w:bCs/>
                <w:lang w:val="es-ES_tradnl"/>
                <w:rPrChange w:id="1204" w:author="Peral, Fernando" w:date="2017-06-06T08:56:00Z">
                  <w:rPr>
                    <w:b w:val="0"/>
                    <w:bCs/>
                  </w:rPr>
                </w:rPrChange>
              </w:rPr>
            </w:pPr>
            <w:r w:rsidRPr="008844CA">
              <w:rPr>
                <w:b w:val="0"/>
                <w:bCs/>
                <w:lang w:val="es-ES_tradnl"/>
                <w:rPrChange w:id="1205" w:author="Peral, Fernando" w:date="2017-06-06T08:56:00Z">
                  <w:rPr>
                    <w:b w:val="0"/>
                    <w:bCs/>
                  </w:rPr>
                </w:rPrChange>
              </w:rPr>
              <w:t>Número de bit</w:t>
            </w:r>
          </w:p>
        </w:tc>
        <w:tc>
          <w:tcPr>
            <w:tcW w:w="5102" w:type="dxa"/>
          </w:tcPr>
          <w:p w:rsidR="00760E9F" w:rsidRPr="008844CA" w:rsidRDefault="00760E9F" w:rsidP="00096F9E">
            <w:pPr>
              <w:pStyle w:val="Tablehead"/>
              <w:rPr>
                <w:b w:val="0"/>
                <w:bCs/>
                <w:lang w:val="es-ES_tradnl"/>
                <w:rPrChange w:id="1206" w:author="Peral, Fernando" w:date="2017-06-06T08:56:00Z">
                  <w:rPr>
                    <w:b w:val="0"/>
                    <w:bCs/>
                  </w:rPr>
                </w:rPrChange>
              </w:rPr>
            </w:pPr>
            <w:r w:rsidRPr="008844CA">
              <w:rPr>
                <w:b w:val="0"/>
                <w:bCs/>
                <w:lang w:val="es-ES_tradnl"/>
                <w:rPrChange w:id="1207" w:author="Peral, Fernando" w:date="2017-06-06T08:56:00Z">
                  <w:rPr>
                    <w:b w:val="0"/>
                    <w:bCs/>
                  </w:rPr>
                </w:rPrChange>
              </w:rPr>
              <w:t>UDW2</w:t>
            </w:r>
          </w:p>
        </w:tc>
      </w:tr>
      <w:tr w:rsidR="00760E9F" w:rsidRPr="008844CA" w:rsidTr="00096F9E">
        <w:trPr>
          <w:jc w:val="center"/>
        </w:trPr>
        <w:tc>
          <w:tcPr>
            <w:tcW w:w="2268" w:type="dxa"/>
            <w:vMerge/>
            <w:vAlign w:val="center"/>
          </w:tcPr>
          <w:p w:rsidR="00760E9F" w:rsidRPr="008844CA" w:rsidRDefault="00760E9F" w:rsidP="00096F9E">
            <w:pPr>
              <w:pStyle w:val="Tablehead"/>
              <w:rPr>
                <w:b w:val="0"/>
                <w:bCs/>
                <w:lang w:val="es-ES_tradnl"/>
                <w:rPrChange w:id="1208" w:author="Peral, Fernando" w:date="2017-06-06T08:56:00Z">
                  <w:rPr>
                    <w:b w:val="0"/>
                    <w:bCs/>
                  </w:rPr>
                </w:rPrChange>
              </w:rPr>
            </w:pPr>
          </w:p>
        </w:tc>
        <w:tc>
          <w:tcPr>
            <w:tcW w:w="5102" w:type="dxa"/>
          </w:tcPr>
          <w:p w:rsidR="00760E9F" w:rsidRPr="008844CA" w:rsidRDefault="00760E9F" w:rsidP="00096F9E">
            <w:pPr>
              <w:pStyle w:val="Tablehead"/>
              <w:rPr>
                <w:b w:val="0"/>
                <w:bCs/>
                <w:lang w:val="es-ES_tradnl"/>
                <w:rPrChange w:id="1209" w:author="Peral, Fernando" w:date="2017-06-06T08:56:00Z">
                  <w:rPr>
                    <w:b w:val="0"/>
                    <w:bCs/>
                  </w:rPr>
                </w:rPrChange>
              </w:rPr>
            </w:pPr>
            <w:r w:rsidRPr="008844CA">
              <w:rPr>
                <w:b w:val="0"/>
                <w:bCs/>
                <w:lang w:val="es-ES_tradnl"/>
                <w:rPrChange w:id="1210" w:author="Peral, Fernando" w:date="2017-06-06T08:56:00Z">
                  <w:rPr>
                    <w:b w:val="0"/>
                    <w:bCs/>
                  </w:rPr>
                </w:rPrChange>
              </w:rPr>
              <w:t>ACT</w:t>
            </w:r>
          </w:p>
        </w:tc>
      </w:tr>
      <w:tr w:rsidR="00760E9F" w:rsidRPr="00E64FFF" w:rsidTr="00096F9E">
        <w:trPr>
          <w:jc w:val="center"/>
        </w:trPr>
        <w:tc>
          <w:tcPr>
            <w:tcW w:w="2268" w:type="dxa"/>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5102" w:type="dxa"/>
          </w:tcPr>
          <w:p w:rsidR="00760E9F" w:rsidRPr="008844CA" w:rsidRDefault="00760E9F" w:rsidP="00096F9E">
            <w:pPr>
              <w:pStyle w:val="Tabletext"/>
              <w:jc w:val="left"/>
              <w:rPr>
                <w:lang w:val="es-ES_tradnl"/>
                <w:rPrChange w:id="1211" w:author="Peral, Fernando" w:date="2017-06-06T08:56:00Z">
                  <w:rPr>
                    <w:lang w:val="es-ES"/>
                  </w:rPr>
                </w:rPrChange>
              </w:rPr>
            </w:pPr>
            <w:r w:rsidRPr="00E6638F">
              <w:rPr>
                <w:lang w:val="en-US"/>
              </w:rPr>
              <w:tab/>
            </w:r>
            <w:r w:rsidRPr="008844CA">
              <w:rPr>
                <w:lang w:val="es-ES_tradnl"/>
                <w:rPrChange w:id="1212" w:author="Peral, Fernando" w:date="2017-06-06T08:56:00Z">
                  <w:rPr>
                    <w:lang w:val="es-ES"/>
                  </w:rPr>
                </w:rPrChange>
              </w:rPr>
              <w:t>No b8</w:t>
            </w:r>
            <w:r w:rsidRPr="008844CA">
              <w:rPr>
                <w:lang w:val="es-ES_tradnl"/>
                <w:rPrChange w:id="1213" w:author="Peral, Fernando" w:date="2017-06-06T08:56:00Z">
                  <w:rPr>
                    <w:lang w:val="es-ES"/>
                  </w:rPr>
                </w:rPrChange>
              </w:rPr>
              <w:br/>
            </w:r>
            <w:r w:rsidRPr="008844CA">
              <w:rPr>
                <w:lang w:val="es-ES_tradnl"/>
                <w:rPrChange w:id="1214" w:author="Peral, Fernando" w:date="2017-06-06T08:56:00Z">
                  <w:rPr>
                    <w:lang w:val="es-ES"/>
                  </w:rPr>
                </w:rPrChange>
              </w:rPr>
              <w:tab/>
              <w:t>Paridad par</w:t>
            </w:r>
            <w:r w:rsidRPr="008844CA">
              <w:rPr>
                <w:vertAlign w:val="superscript"/>
                <w:lang w:val="es-ES_tradnl"/>
                <w:rPrChange w:id="1215" w:author="Peral, Fernando" w:date="2017-06-06T08:56:00Z">
                  <w:rPr>
                    <w:vertAlign w:val="superscript"/>
                    <w:lang w:val="es-ES"/>
                  </w:rPr>
                </w:rPrChange>
              </w:rPr>
              <w:t>(1)</w:t>
            </w:r>
            <w:r w:rsidRPr="008844CA">
              <w:rPr>
                <w:lang w:val="es-ES_tradnl"/>
                <w:rPrChange w:id="1216" w:author="Peral, Fernando" w:date="2017-06-06T08:56:00Z">
                  <w:rPr>
                    <w:lang w:val="es-ES"/>
                  </w:rPr>
                </w:rPrChange>
              </w:rPr>
              <w:br/>
            </w:r>
            <w:r w:rsidRPr="008844CA">
              <w:rPr>
                <w:lang w:val="es-ES_tradnl"/>
                <w:rPrChange w:id="1217" w:author="Peral, Fernando" w:date="2017-06-06T08:56:00Z">
                  <w:rPr>
                    <w:lang w:val="es-ES"/>
                  </w:rPr>
                </w:rPrChange>
              </w:rPr>
              <w:tab/>
              <w:t>0</w:t>
            </w:r>
            <w:r w:rsidRPr="008844CA">
              <w:rPr>
                <w:lang w:val="es-ES_tradnl"/>
                <w:rPrChange w:id="1218" w:author="Peral, Fernando" w:date="2017-06-06T08:56:00Z">
                  <w:rPr>
                    <w:lang w:val="es-ES"/>
                  </w:rPr>
                </w:rPrChange>
              </w:rPr>
              <w:br/>
            </w:r>
            <w:r w:rsidRPr="008844CA">
              <w:rPr>
                <w:lang w:val="es-ES_tradnl"/>
                <w:rPrChange w:id="1219" w:author="Peral, Fernando" w:date="2017-06-06T08:56:00Z">
                  <w:rPr>
                    <w:lang w:val="es-ES"/>
                  </w:rPr>
                </w:rPrChange>
              </w:rPr>
              <w:tab/>
              <w:t>0</w:t>
            </w:r>
            <w:r w:rsidRPr="008844CA">
              <w:rPr>
                <w:lang w:val="es-ES_tradnl"/>
                <w:rPrChange w:id="1220" w:author="Peral, Fernando" w:date="2017-06-06T08:56:00Z">
                  <w:rPr>
                    <w:lang w:val="es-ES"/>
                  </w:rPr>
                </w:rPrChange>
              </w:rPr>
              <w:br/>
            </w:r>
            <w:r w:rsidRPr="008844CA">
              <w:rPr>
                <w:lang w:val="es-ES_tradnl"/>
                <w:rPrChange w:id="1221" w:author="Peral, Fernando" w:date="2017-06-06T08:56:00Z">
                  <w:rPr>
                    <w:lang w:val="es-ES"/>
                  </w:rPr>
                </w:rPrChange>
              </w:rPr>
              <w:tab/>
              <w:t>0</w:t>
            </w:r>
            <w:r w:rsidRPr="008844CA">
              <w:rPr>
                <w:lang w:val="es-ES_tradnl"/>
                <w:rPrChange w:id="1222" w:author="Peral, Fernando" w:date="2017-06-06T08:56:00Z">
                  <w:rPr>
                    <w:lang w:val="es-ES"/>
                  </w:rPr>
                </w:rPrChange>
              </w:rPr>
              <w:br/>
            </w:r>
            <w:r w:rsidRPr="008844CA">
              <w:rPr>
                <w:lang w:val="es-ES_tradnl"/>
                <w:rPrChange w:id="1223" w:author="Peral, Fernando" w:date="2017-06-06T08:56:00Z">
                  <w:rPr>
                    <w:lang w:val="es-ES"/>
                  </w:rPr>
                </w:rPrChange>
              </w:rPr>
              <w:tab/>
              <w:t>0</w:t>
            </w:r>
            <w:r w:rsidRPr="008844CA">
              <w:rPr>
                <w:lang w:val="es-ES_tradnl"/>
                <w:rPrChange w:id="1224" w:author="Peral, Fernando" w:date="2017-06-06T08:56:00Z">
                  <w:rPr>
                    <w:lang w:val="es-ES"/>
                  </w:rPr>
                </w:rPrChange>
              </w:rPr>
              <w:br/>
            </w:r>
            <w:r w:rsidRPr="008844CA">
              <w:rPr>
                <w:lang w:val="es-ES_tradnl"/>
                <w:rPrChange w:id="1225" w:author="Peral, Fernando" w:date="2017-06-06T08:56:00Z">
                  <w:rPr>
                    <w:lang w:val="es-ES"/>
                  </w:rPr>
                </w:rPrChange>
              </w:rPr>
              <w:tab/>
              <w:t>a4    activo: 1, inactivo: 0 (CH4)</w:t>
            </w:r>
            <w:r w:rsidRPr="008844CA">
              <w:rPr>
                <w:lang w:val="es-ES_tradnl"/>
                <w:rPrChange w:id="1226" w:author="Peral, Fernando" w:date="2017-06-06T08:56:00Z">
                  <w:rPr>
                    <w:lang w:val="es-ES"/>
                  </w:rPr>
                </w:rPrChange>
              </w:rPr>
              <w:br/>
            </w:r>
            <w:r w:rsidRPr="008844CA">
              <w:rPr>
                <w:lang w:val="es-ES_tradnl"/>
                <w:rPrChange w:id="1227" w:author="Peral, Fernando" w:date="2017-06-06T08:56:00Z">
                  <w:rPr>
                    <w:lang w:val="es-ES"/>
                  </w:rPr>
                </w:rPrChange>
              </w:rPr>
              <w:tab/>
              <w:t>a3    activo: 1, inactivo: 0 (CH3)</w:t>
            </w:r>
            <w:r w:rsidRPr="008844CA">
              <w:rPr>
                <w:lang w:val="es-ES_tradnl"/>
                <w:rPrChange w:id="1228" w:author="Peral, Fernando" w:date="2017-06-06T08:56:00Z">
                  <w:rPr>
                    <w:lang w:val="es-ES"/>
                  </w:rPr>
                </w:rPrChange>
              </w:rPr>
              <w:br/>
            </w:r>
            <w:r w:rsidRPr="008844CA">
              <w:rPr>
                <w:lang w:val="es-ES_tradnl"/>
                <w:rPrChange w:id="1229" w:author="Peral, Fernando" w:date="2017-06-06T08:56:00Z">
                  <w:rPr>
                    <w:lang w:val="es-ES"/>
                  </w:rPr>
                </w:rPrChange>
              </w:rPr>
              <w:tab/>
              <w:t>a2    activo: 1, inactivo: 0 (CH2)</w:t>
            </w:r>
            <w:r w:rsidRPr="008844CA">
              <w:rPr>
                <w:lang w:val="es-ES_tradnl"/>
                <w:rPrChange w:id="1230" w:author="Peral, Fernando" w:date="2017-06-06T08:56:00Z">
                  <w:rPr>
                    <w:lang w:val="es-ES"/>
                  </w:rPr>
                </w:rPrChange>
              </w:rPr>
              <w:br/>
            </w:r>
            <w:r w:rsidRPr="008844CA">
              <w:rPr>
                <w:lang w:val="es-ES_tradnl"/>
                <w:rPrChange w:id="1231" w:author="Peral, Fernando" w:date="2017-06-06T08:56:00Z">
                  <w:rPr>
                    <w:lang w:val="es-ES"/>
                  </w:rPr>
                </w:rPrChange>
              </w:rPr>
              <w:tab/>
              <w:t>a1    activo: 1, inactivo: 0 (CH1)</w:t>
            </w:r>
          </w:p>
        </w:tc>
      </w:tr>
      <w:tr w:rsidR="00760E9F" w:rsidRPr="00E64FFF" w:rsidTr="00096F9E">
        <w:trPr>
          <w:jc w:val="center"/>
        </w:trPr>
        <w:tc>
          <w:tcPr>
            <w:tcW w:w="7370" w:type="dxa"/>
            <w:gridSpan w:val="2"/>
            <w:tcBorders>
              <w:left w:val="nil"/>
              <w:bottom w:val="nil"/>
              <w:right w:val="nil"/>
            </w:tcBorders>
          </w:tcPr>
          <w:p w:rsidR="00760E9F" w:rsidRPr="008844CA" w:rsidRDefault="00760E9F" w:rsidP="00096F9E">
            <w:pPr>
              <w:pStyle w:val="Tablelegend"/>
              <w:rPr>
                <w:lang w:val="es-ES_tradnl"/>
                <w:rPrChange w:id="1232" w:author="Peral, Fernando" w:date="2017-06-06T08:56:00Z">
                  <w:rPr>
                    <w:lang w:val="es-ES"/>
                  </w:rPr>
                </w:rPrChange>
              </w:rPr>
            </w:pPr>
            <w:r w:rsidRPr="008844CA">
              <w:rPr>
                <w:vertAlign w:val="superscript"/>
                <w:lang w:val="es-ES_tradnl"/>
                <w:rPrChange w:id="1233" w:author="Peral, Fernando" w:date="2017-06-06T08:56:00Z">
                  <w:rPr>
                    <w:vertAlign w:val="superscript"/>
                    <w:lang w:val="es-ES"/>
                  </w:rPr>
                </w:rPrChange>
              </w:rPr>
              <w:t>(1)</w:t>
            </w:r>
            <w:r w:rsidRPr="008844CA">
              <w:rPr>
                <w:lang w:val="es-ES_tradnl"/>
                <w:rPrChange w:id="1234" w:author="Peral, Fernando" w:date="2017-06-06T08:56:00Z">
                  <w:rPr>
                    <w:lang w:val="es-ES"/>
                  </w:rPr>
                </w:rPrChange>
              </w:rPr>
              <w:tab/>
              <w:t>Paridad par de b0 a b7.</w:t>
            </w:r>
          </w:p>
        </w:tc>
      </w:tr>
    </w:tbl>
    <w:p w:rsidR="00760E9F" w:rsidRPr="008844CA" w:rsidRDefault="00760E9F" w:rsidP="00760E9F">
      <w:pPr>
        <w:pStyle w:val="Heading3"/>
        <w:rPr>
          <w:lang w:val="es-ES_tradnl"/>
          <w:rPrChange w:id="1235" w:author="Peral, Fernando" w:date="2017-06-06T08:56:00Z">
            <w:rPr>
              <w:lang w:val="es-ES"/>
            </w:rPr>
          </w:rPrChange>
        </w:rPr>
      </w:pPr>
      <w:r w:rsidRPr="008844CA">
        <w:rPr>
          <w:lang w:val="es-ES_tradnl"/>
        </w:rPr>
        <w:t>5.2.4</w:t>
      </w:r>
      <w:r w:rsidRPr="008844CA">
        <w:rPr>
          <w:lang w:val="es-ES_tradnl"/>
          <w:rPrChange w:id="1236" w:author="Peral, Fernando" w:date="2017-06-06T08:56:00Z">
            <w:rPr>
              <w:lang w:val="es-ES"/>
            </w:rPr>
          </w:rPrChange>
        </w:rPr>
        <w:tab/>
      </w:r>
      <w:proofErr w:type="spellStart"/>
      <w:r w:rsidRPr="008844CA">
        <w:rPr>
          <w:lang w:val="es-ES_tradnl"/>
          <w:rPrChange w:id="1237" w:author="Peral, Fernando" w:date="2017-06-06T08:56:00Z">
            <w:rPr>
              <w:lang w:val="es-ES"/>
            </w:rPr>
          </w:rPrChange>
        </w:rPr>
        <w:t>DELm</w:t>
      </w:r>
      <w:proofErr w:type="spellEnd"/>
      <w:r w:rsidRPr="008844CA">
        <w:rPr>
          <w:lang w:val="es-ES_tradnl"/>
          <w:rPrChange w:id="1238" w:author="Peral, Fernando" w:date="2017-06-06T08:56:00Z">
            <w:rPr>
              <w:lang w:val="es-ES"/>
            </w:rPr>
          </w:rPrChange>
        </w:rPr>
        <w:t>-n</w:t>
      </w:r>
    </w:p>
    <w:p w:rsidR="00760E9F" w:rsidRPr="008844CA" w:rsidRDefault="00760E9F" w:rsidP="00760E9F">
      <w:pPr>
        <w:rPr>
          <w:lang w:val="es-ES_tradnl"/>
          <w:rPrChange w:id="1239" w:author="Peral, Fernando" w:date="2017-06-06T08:56:00Z">
            <w:rPr>
              <w:lang w:val="es-ES"/>
            </w:rPr>
          </w:rPrChange>
        </w:rPr>
      </w:pPr>
      <w:r w:rsidRPr="008844CA">
        <w:rPr>
          <w:b/>
          <w:lang w:val="es-ES_tradnl"/>
        </w:rPr>
        <w:t>5.2.4.1</w:t>
      </w:r>
      <w:r w:rsidRPr="008844CA">
        <w:rPr>
          <w:b/>
          <w:lang w:val="es-ES_tradnl"/>
          <w:rPrChange w:id="1240" w:author="Peral, Fernando" w:date="2017-06-06T08:56:00Z">
            <w:rPr>
              <w:b/>
              <w:lang w:val="es-ES"/>
            </w:rPr>
          </w:rPrChange>
        </w:rPr>
        <w:tab/>
      </w:r>
      <w:r w:rsidRPr="008844CA">
        <w:rPr>
          <w:lang w:val="es-ES_tradnl"/>
          <w:rPrChange w:id="1241" w:author="Peral, Fernando" w:date="2017-06-06T08:56:00Z">
            <w:rPr>
              <w:lang w:val="es-ES"/>
            </w:rPr>
          </w:rPrChange>
        </w:rPr>
        <w:t xml:space="preserve">Las palabras </w:t>
      </w:r>
      <w:proofErr w:type="spellStart"/>
      <w:r w:rsidRPr="008844CA">
        <w:rPr>
          <w:lang w:val="es-ES_tradnl"/>
          <w:rPrChange w:id="1242" w:author="Peral, Fernando" w:date="2017-06-06T08:56:00Z">
            <w:rPr>
              <w:lang w:val="es-ES"/>
            </w:rPr>
          </w:rPrChange>
        </w:rPr>
        <w:t>DELm</w:t>
      </w:r>
      <w:proofErr w:type="spellEnd"/>
      <w:r w:rsidRPr="008844CA">
        <w:rPr>
          <w:lang w:val="es-ES_tradnl"/>
          <w:rPrChange w:id="1243" w:author="Peral, Fernando" w:date="2017-06-06T08:56:00Z">
            <w:rPr>
              <w:lang w:val="es-ES"/>
            </w:rPr>
          </w:rPrChange>
        </w:rPr>
        <w:t xml:space="preserve">-n informan del retardo de procesamiento de audio acumulado en relación con el vídeo, medido en intervalos de muestras de audio, para cada pareja de canales de </w:t>
      </w:r>
      <w:proofErr w:type="spellStart"/>
      <w:r w:rsidRPr="008844CA">
        <w:rPr>
          <w:lang w:val="es-ES_tradnl"/>
          <w:rPrChange w:id="1244" w:author="Peral, Fernando" w:date="2017-06-06T08:56:00Z">
            <w:rPr>
              <w:lang w:val="es-ES"/>
            </w:rPr>
          </w:rPrChange>
        </w:rPr>
        <w:t>CHm</w:t>
      </w:r>
      <w:proofErr w:type="spellEnd"/>
      <w:r w:rsidRPr="008844CA">
        <w:rPr>
          <w:lang w:val="es-ES_tradnl"/>
          <w:rPrChange w:id="1245" w:author="Peral, Fernando" w:date="2017-06-06T08:56:00Z">
            <w:rPr>
              <w:lang w:val="es-ES"/>
            </w:rPr>
          </w:rPrChange>
        </w:rPr>
        <w:t xml:space="preserve"> y </w:t>
      </w:r>
      <w:proofErr w:type="spellStart"/>
      <w:r w:rsidRPr="008844CA">
        <w:rPr>
          <w:lang w:val="es-ES_tradnl"/>
          <w:rPrChange w:id="1246" w:author="Peral, Fernando" w:date="2017-06-06T08:56:00Z">
            <w:rPr>
              <w:lang w:val="es-ES"/>
            </w:rPr>
          </w:rPrChange>
        </w:rPr>
        <w:t>CHn</w:t>
      </w:r>
      <w:proofErr w:type="spellEnd"/>
      <w:r w:rsidRPr="008844CA">
        <w:rPr>
          <w:lang w:val="es-ES_tradnl"/>
          <w:rPrChange w:id="1247" w:author="Peral, Fernando" w:date="2017-06-06T08:56:00Z">
            <w:rPr>
              <w:lang w:val="es-ES"/>
            </w:rPr>
          </w:rPrChange>
        </w:rPr>
        <w:t>.</w:t>
      </w:r>
    </w:p>
    <w:p w:rsidR="00760E9F" w:rsidRPr="008844CA" w:rsidRDefault="00760E9F" w:rsidP="00760E9F">
      <w:pPr>
        <w:rPr>
          <w:rFonts w:eastAsia="MS Mincho"/>
          <w:lang w:val="es-ES_tradnl" w:eastAsia="ja-JP"/>
          <w:rPrChange w:id="1248" w:author="Peral, Fernando" w:date="2017-06-06T08:56:00Z">
            <w:rPr>
              <w:rFonts w:eastAsia="MS Mincho"/>
              <w:lang w:val="es-ES" w:eastAsia="ja-JP"/>
            </w:rPr>
          </w:rPrChange>
        </w:rPr>
      </w:pPr>
      <w:r w:rsidRPr="008844CA">
        <w:rPr>
          <w:rFonts w:eastAsia="MS Mincho"/>
          <w:lang w:val="es-ES_tradnl" w:eastAsia="ja-JP"/>
          <w:rPrChange w:id="1249" w:author="Peral, Fernando" w:date="2017-06-06T08:56:00Z">
            <w:rPr>
              <w:rFonts w:eastAsia="MS Mincho"/>
              <w:lang w:val="es-ES" w:eastAsia="ja-JP"/>
            </w:rPr>
          </w:rPrChange>
        </w:rPr>
        <w:t>Si el muestreo es a 96</w:t>
      </w:r>
      <w:r w:rsidR="001F2244">
        <w:rPr>
          <w:rFonts w:eastAsia="MS Mincho"/>
          <w:lang w:val="es-ES_tradnl" w:eastAsia="ja-JP"/>
        </w:rPr>
        <w:t> kHz</w:t>
      </w:r>
      <w:r w:rsidRPr="008844CA">
        <w:rPr>
          <w:rFonts w:eastAsia="MS Mincho"/>
          <w:lang w:val="es-ES_tradnl" w:eastAsia="ja-JP"/>
          <w:rPrChange w:id="1250" w:author="Peral, Fernando" w:date="2017-06-06T08:56:00Z">
            <w:rPr>
              <w:rFonts w:eastAsia="MS Mincho"/>
              <w:lang w:val="es-ES" w:eastAsia="ja-JP"/>
            </w:rPr>
          </w:rPrChange>
        </w:rPr>
        <w:t xml:space="preserve">, </w:t>
      </w:r>
      <w:proofErr w:type="spellStart"/>
      <w:r w:rsidRPr="008844CA">
        <w:rPr>
          <w:rFonts w:eastAsia="MS Mincho"/>
          <w:lang w:val="es-ES_tradnl" w:eastAsia="ja-JP"/>
          <w:rPrChange w:id="1251" w:author="Peral, Fernando" w:date="2017-06-06T08:56:00Z">
            <w:rPr>
              <w:rFonts w:eastAsia="MS Mincho"/>
              <w:lang w:val="es-ES" w:eastAsia="ja-JP"/>
            </w:rPr>
          </w:rPrChange>
        </w:rPr>
        <w:t>DELm</w:t>
      </w:r>
      <w:proofErr w:type="spellEnd"/>
      <w:r w:rsidRPr="008844CA">
        <w:rPr>
          <w:rFonts w:eastAsia="MS Mincho"/>
          <w:lang w:val="es-ES_tradnl" w:eastAsia="ja-JP"/>
          <w:rPrChange w:id="1252" w:author="Peral, Fernando" w:date="2017-06-06T08:56:00Z">
            <w:rPr>
              <w:rFonts w:eastAsia="MS Mincho"/>
              <w:lang w:val="es-ES" w:eastAsia="ja-JP"/>
            </w:rPr>
          </w:rPrChange>
        </w:rPr>
        <w:t xml:space="preserve">-n </w:t>
      </w:r>
      <w:r w:rsidRPr="008844CA">
        <w:rPr>
          <w:rFonts w:eastAsia="MS Mincho"/>
          <w:lang w:val="es-ES_tradnl" w:eastAsia="ja-JP"/>
        </w:rPr>
        <w:t xml:space="preserve">debe indicar </w:t>
      </w:r>
      <w:r w:rsidRPr="008844CA">
        <w:rPr>
          <w:rFonts w:eastAsia="MS Mincho"/>
          <w:lang w:val="es-ES_tradnl" w:eastAsia="ja-JP"/>
          <w:rPrChange w:id="1253" w:author="Peral, Fernando" w:date="2017-06-06T08:56:00Z">
            <w:rPr>
              <w:rFonts w:eastAsia="MS Mincho"/>
              <w:lang w:val="es-ES" w:eastAsia="ja-JP"/>
            </w:rPr>
          </w:rPrChange>
        </w:rPr>
        <w:t>el</w:t>
      </w:r>
      <w:r w:rsidRPr="008844CA">
        <w:rPr>
          <w:lang w:val="es-ES_tradnl"/>
          <w:rPrChange w:id="1254" w:author="Peral, Fernando" w:date="2017-06-06T08:56:00Z">
            <w:rPr>
              <w:lang w:val="es-ES"/>
            </w:rPr>
          </w:rPrChange>
        </w:rPr>
        <w:t xml:space="preserve"> retardo de procesamiento de audio acumulado en relación con el vídeo, medido en intervalos de muestras de audio para dos muestras consecutivas de la misma señal de audio AES transportada en </w:t>
      </w:r>
      <w:r w:rsidRPr="008844CA">
        <w:rPr>
          <w:rFonts w:eastAsia="MS Mincho"/>
          <w:lang w:val="es-ES_tradnl" w:eastAsia="ja-JP"/>
          <w:rPrChange w:id="1255" w:author="Peral, Fernando" w:date="2017-06-06T08:56:00Z">
            <w:rPr>
              <w:rFonts w:eastAsia="MS Mincho"/>
              <w:lang w:val="es-ES" w:eastAsia="ja-JP"/>
            </w:rPr>
          </w:rPrChange>
        </w:rPr>
        <w:t>CH1, CH2 y CH3, CH4.</w:t>
      </w:r>
    </w:p>
    <w:p w:rsidR="00760E9F" w:rsidRPr="008844CA" w:rsidRDefault="00760E9F" w:rsidP="00E64FFF">
      <w:pPr>
        <w:rPr>
          <w:lang w:val="es-ES_tradnl"/>
          <w:rPrChange w:id="1256" w:author="Peral, Fernando" w:date="2017-06-06T08:56:00Z">
            <w:rPr>
              <w:lang w:val="es-ES"/>
            </w:rPr>
          </w:rPrChange>
        </w:rPr>
      </w:pPr>
      <w:r w:rsidRPr="008844CA">
        <w:rPr>
          <w:b/>
          <w:lang w:val="es-ES_tradnl"/>
        </w:rPr>
        <w:t>5.2.4.2</w:t>
      </w:r>
      <w:r w:rsidRPr="008844CA">
        <w:rPr>
          <w:lang w:val="es-ES_tradnl"/>
          <w:rPrChange w:id="1257" w:author="Peral, Fernando" w:date="2017-06-06T08:56:00Z">
            <w:rPr>
              <w:lang w:val="es-ES"/>
            </w:rPr>
          </w:rPrChange>
        </w:rPr>
        <w:tab/>
        <w:t xml:space="preserve">La asignación de bits de </w:t>
      </w:r>
      <w:proofErr w:type="spellStart"/>
      <w:r w:rsidRPr="008844CA">
        <w:rPr>
          <w:lang w:val="es-ES_tradnl"/>
          <w:rPrChange w:id="1258" w:author="Peral, Fernando" w:date="2017-06-06T08:56:00Z">
            <w:rPr>
              <w:lang w:val="es-ES"/>
            </w:rPr>
          </w:rPrChange>
        </w:rPr>
        <w:t>DELm</w:t>
      </w:r>
      <w:proofErr w:type="spellEnd"/>
      <w:r w:rsidRPr="008844CA">
        <w:rPr>
          <w:lang w:val="es-ES_tradnl"/>
          <w:rPrChange w:id="1259" w:author="Peral, Fernando" w:date="2017-06-06T08:56:00Z">
            <w:rPr>
              <w:lang w:val="es-ES"/>
            </w:rPr>
          </w:rPrChange>
        </w:rPr>
        <w:t>-</w:t>
      </w:r>
      <w:r w:rsidRPr="008844CA">
        <w:rPr>
          <w:lang w:val="es-ES_tradnl"/>
        </w:rPr>
        <w:t xml:space="preserve">n debe ser </w:t>
      </w:r>
      <w:r w:rsidRPr="008844CA">
        <w:rPr>
          <w:lang w:val="es-ES_tradnl"/>
          <w:rPrChange w:id="1260" w:author="Peral, Fernando" w:date="2017-06-06T08:56:00Z">
            <w:rPr>
              <w:lang w:val="es-ES"/>
            </w:rPr>
          </w:rPrChange>
        </w:rPr>
        <w:t>la que se muestra en el Cuadro 10. El bit</w:t>
      </w:r>
      <w:r w:rsidR="00E64FFF">
        <w:rPr>
          <w:lang w:val="es-ES_tradnl"/>
        </w:rPr>
        <w:t> </w:t>
      </w:r>
      <w:r w:rsidRPr="008844CA">
        <w:rPr>
          <w:i/>
          <w:lang w:val="es-ES_tradnl"/>
          <w:rPrChange w:id="1261" w:author="Peral, Fernando" w:date="2017-06-06T08:56:00Z">
            <w:rPr>
              <w:i/>
              <w:lang w:val="es-ES"/>
            </w:rPr>
          </w:rPrChange>
        </w:rPr>
        <w:t>e</w:t>
      </w:r>
      <w:r w:rsidRPr="008844CA">
        <w:rPr>
          <w:lang w:val="es-ES_tradnl"/>
          <w:rPrChange w:id="1262" w:author="Peral, Fernando" w:date="2017-06-06T08:56:00Z">
            <w:rPr>
              <w:lang w:val="es-ES"/>
            </w:rPr>
          </w:rPrChange>
        </w:rPr>
        <w:t xml:space="preserve"> se pone a uno para indicar un dato válido de retardo de audio. Las palabras de retardo están referenciadas al punto en el que los datos AES/EBU entran en el formateador. Las palabras de retardo representan el valor medio del retardo, inherente del proceso de dar formato, sobre un periodo no inferior a la duración de la secuencia de trama de audio más cualquier retardo de audio preexistente.</w:t>
      </w:r>
    </w:p>
    <w:p w:rsidR="00760E9F" w:rsidRPr="008844CA" w:rsidRDefault="00760E9F" w:rsidP="00881C4F">
      <w:pPr>
        <w:rPr>
          <w:lang w:val="es-ES_tradnl"/>
          <w:rPrChange w:id="1263" w:author="Peral, Fernando" w:date="2017-06-06T08:56:00Z">
            <w:rPr>
              <w:lang w:val="es-ES"/>
            </w:rPr>
          </w:rPrChange>
        </w:rPr>
      </w:pPr>
      <w:r w:rsidRPr="008844CA">
        <w:rPr>
          <w:b/>
          <w:lang w:val="es-ES_tradnl"/>
        </w:rPr>
        <w:t>5.2.4.</w:t>
      </w:r>
      <w:r w:rsidRPr="008844CA">
        <w:rPr>
          <w:b/>
          <w:lang w:val="es-ES_tradnl"/>
          <w:rPrChange w:id="1264" w:author="Peral, Fernando" w:date="2017-06-06T08:56:00Z">
            <w:rPr>
              <w:b/>
              <w:lang w:val="es-ES"/>
            </w:rPr>
          </w:rPrChange>
        </w:rPr>
        <w:t>3</w:t>
      </w:r>
      <w:r w:rsidRPr="008844CA">
        <w:rPr>
          <w:b/>
          <w:lang w:val="es-ES_tradnl"/>
          <w:rPrChange w:id="1265" w:author="Peral, Fernando" w:date="2017-06-06T08:56:00Z">
            <w:rPr>
              <w:b/>
              <w:lang w:val="es-ES"/>
            </w:rPr>
          </w:rPrChange>
        </w:rPr>
        <w:tab/>
      </w:r>
      <w:r w:rsidRPr="008844CA">
        <w:rPr>
          <w:lang w:val="es-ES_tradnl"/>
          <w:rPrChange w:id="1266" w:author="Peral, Fernando" w:date="2017-06-06T08:56:00Z">
            <w:rPr>
              <w:lang w:val="es-ES"/>
            </w:rPr>
          </w:rPrChange>
        </w:rPr>
        <w:t>Los datos del retardo de audio (del</w:t>
      </w:r>
      <w:r w:rsidR="00881C4F">
        <w:rPr>
          <w:lang w:val="es-ES_tradnl"/>
        </w:rPr>
        <w:t xml:space="preserve"> </w:t>
      </w:r>
      <w:r w:rsidRPr="008844CA">
        <w:rPr>
          <w:lang w:val="es-ES_tradnl"/>
          <w:rPrChange w:id="1267" w:author="Peral, Fernando" w:date="2017-06-06T08:56:00Z">
            <w:rPr>
              <w:lang w:val="es-ES"/>
            </w:rPr>
          </w:rPrChange>
        </w:rPr>
        <w:t>0-del</w:t>
      </w:r>
      <w:r w:rsidR="00881C4F">
        <w:rPr>
          <w:lang w:val="es-ES_tradnl"/>
        </w:rPr>
        <w:t xml:space="preserve"> </w:t>
      </w:r>
      <w:r w:rsidRPr="008844CA">
        <w:rPr>
          <w:lang w:val="es-ES_tradnl"/>
          <w:rPrChange w:id="1268" w:author="Peral, Fernando" w:date="2017-06-06T08:56:00Z">
            <w:rPr>
              <w:lang w:val="es-ES"/>
            </w:rPr>
          </w:rPrChange>
        </w:rPr>
        <w:t>25) se representan en un formato de 26-bit en complemento a 2. Los valores positivos indican que el vídeo va más adelantado que el audio.</w:t>
      </w:r>
    </w:p>
    <w:p w:rsidR="00760E9F" w:rsidRPr="008844CA" w:rsidRDefault="00760E9F" w:rsidP="00760E9F">
      <w:pPr>
        <w:pStyle w:val="TableNo"/>
        <w:rPr>
          <w:lang w:val="es-ES_tradnl"/>
          <w:rPrChange w:id="1269" w:author="Peral, Fernando" w:date="2017-06-06T08:56:00Z">
            <w:rPr>
              <w:lang w:val="es-ES"/>
            </w:rPr>
          </w:rPrChange>
        </w:rPr>
      </w:pPr>
      <w:r w:rsidRPr="008844CA">
        <w:rPr>
          <w:lang w:val="es-ES_tradnl"/>
        </w:rPr>
        <w:t xml:space="preserve">CUADRO </w:t>
      </w:r>
      <w:r w:rsidRPr="008844CA">
        <w:rPr>
          <w:lang w:val="es-ES_tradnl"/>
          <w:rPrChange w:id="1270" w:author="Peral, Fernando" w:date="2017-06-06T08:56:00Z">
            <w:rPr>
              <w:lang w:val="es-ES"/>
            </w:rPr>
          </w:rPrChange>
        </w:rPr>
        <w:t>10</w:t>
      </w:r>
    </w:p>
    <w:p w:rsidR="00760E9F" w:rsidRPr="008844CA" w:rsidRDefault="00760E9F" w:rsidP="00760E9F">
      <w:pPr>
        <w:pStyle w:val="Tabletitle"/>
        <w:rPr>
          <w:lang w:val="es-ES_tradnl"/>
          <w:rPrChange w:id="1271" w:author="Peral, Fernando" w:date="2017-06-06T08:56:00Z">
            <w:rPr>
              <w:lang w:val="es-ES"/>
            </w:rPr>
          </w:rPrChange>
        </w:rPr>
      </w:pPr>
      <w:r w:rsidRPr="008844CA">
        <w:rPr>
          <w:lang w:val="es-ES_tradnl"/>
          <w:rPrChange w:id="1272" w:author="Peral, Fernando" w:date="2017-06-06T08:56:00Z">
            <w:rPr>
              <w:lang w:val="es-ES"/>
            </w:rPr>
          </w:rPrChange>
        </w:rPr>
        <w:t xml:space="preserve">Asignación de bits de </w:t>
      </w:r>
      <w:proofErr w:type="spellStart"/>
      <w:r w:rsidRPr="008844CA">
        <w:rPr>
          <w:lang w:val="es-ES_tradnl"/>
          <w:rPrChange w:id="1273" w:author="Peral, Fernando" w:date="2017-06-06T08:56:00Z">
            <w:rPr>
              <w:lang w:val="es-ES"/>
            </w:rPr>
          </w:rPrChange>
        </w:rPr>
        <w:t>DELm</w:t>
      </w:r>
      <w:proofErr w:type="spellEnd"/>
      <w:r w:rsidRPr="008844CA">
        <w:rPr>
          <w:lang w:val="es-ES_tradnl"/>
          <w:rPrChange w:id="1274" w:author="Peral, Fernando" w:date="2017-06-06T08:56:00Z">
            <w:rPr>
              <w:lang w:val="es-ES"/>
            </w:rPr>
          </w:rPrChange>
        </w:rPr>
        <w:t>-n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5"/>
        <w:gridCol w:w="1361"/>
        <w:gridCol w:w="1258"/>
        <w:gridCol w:w="1602"/>
        <w:gridCol w:w="1363"/>
        <w:gridCol w:w="1101"/>
        <w:gridCol w:w="1489"/>
      </w:tblGrid>
      <w:tr w:rsidR="00760E9F" w:rsidRPr="008844CA" w:rsidTr="00096F9E">
        <w:trPr>
          <w:jc w:val="center"/>
        </w:trPr>
        <w:tc>
          <w:tcPr>
            <w:tcW w:w="1465" w:type="dxa"/>
            <w:vMerge w:val="restart"/>
            <w:vAlign w:val="center"/>
          </w:tcPr>
          <w:p w:rsidR="00760E9F" w:rsidRPr="00786B4E" w:rsidRDefault="00760E9F" w:rsidP="00096F9E">
            <w:pPr>
              <w:pStyle w:val="Tablehead"/>
              <w:rPr>
                <w:lang w:val="es-ES_tradnl"/>
                <w:rPrChange w:id="1275" w:author="Peral, Fernando" w:date="2017-06-06T08:56:00Z">
                  <w:rPr>
                    <w:b w:val="0"/>
                    <w:bCs/>
                  </w:rPr>
                </w:rPrChange>
              </w:rPr>
            </w:pPr>
            <w:r w:rsidRPr="00786B4E">
              <w:rPr>
                <w:lang w:val="es-ES_tradnl"/>
                <w:rPrChange w:id="1276" w:author="Peral, Fernando" w:date="2017-06-06T08:56:00Z">
                  <w:rPr>
                    <w:b w:val="0"/>
                    <w:bCs/>
                  </w:rPr>
                </w:rPrChange>
              </w:rPr>
              <w:t>Número de bit</w:t>
            </w:r>
          </w:p>
        </w:tc>
        <w:tc>
          <w:tcPr>
            <w:tcW w:w="1361" w:type="dxa"/>
            <w:tcBorders>
              <w:bottom w:val="nil"/>
            </w:tcBorders>
          </w:tcPr>
          <w:p w:rsidR="00760E9F" w:rsidRPr="00786B4E" w:rsidRDefault="00760E9F" w:rsidP="00096F9E">
            <w:pPr>
              <w:pStyle w:val="Tablehead"/>
              <w:rPr>
                <w:lang w:val="es-ES_tradnl"/>
                <w:rPrChange w:id="1277" w:author="Peral, Fernando" w:date="2017-06-06T08:56:00Z">
                  <w:rPr>
                    <w:b w:val="0"/>
                    <w:bCs/>
                  </w:rPr>
                </w:rPrChange>
              </w:rPr>
            </w:pPr>
            <w:r w:rsidRPr="00786B4E">
              <w:rPr>
                <w:lang w:val="es-ES_tradnl"/>
                <w:rPrChange w:id="1278" w:author="Peral, Fernando" w:date="2017-06-06T08:56:00Z">
                  <w:rPr>
                    <w:b w:val="0"/>
                    <w:bCs/>
                  </w:rPr>
                </w:rPrChange>
              </w:rPr>
              <w:t>UDW3</w:t>
            </w:r>
          </w:p>
        </w:tc>
        <w:tc>
          <w:tcPr>
            <w:tcW w:w="1258" w:type="dxa"/>
          </w:tcPr>
          <w:p w:rsidR="00760E9F" w:rsidRPr="00786B4E" w:rsidRDefault="00760E9F" w:rsidP="00096F9E">
            <w:pPr>
              <w:pStyle w:val="Tablehead"/>
              <w:rPr>
                <w:lang w:val="es-ES_tradnl"/>
                <w:rPrChange w:id="1279" w:author="Peral, Fernando" w:date="2017-06-06T08:56:00Z">
                  <w:rPr>
                    <w:b w:val="0"/>
                    <w:bCs/>
                  </w:rPr>
                </w:rPrChange>
              </w:rPr>
            </w:pPr>
            <w:r w:rsidRPr="00786B4E">
              <w:rPr>
                <w:lang w:val="es-ES_tradnl"/>
                <w:rPrChange w:id="1280" w:author="Peral, Fernando" w:date="2017-06-06T08:56:00Z">
                  <w:rPr>
                    <w:b w:val="0"/>
                    <w:bCs/>
                  </w:rPr>
                </w:rPrChange>
              </w:rPr>
              <w:t>UDW4</w:t>
            </w:r>
          </w:p>
        </w:tc>
        <w:tc>
          <w:tcPr>
            <w:tcW w:w="1602" w:type="dxa"/>
            <w:tcBorders>
              <w:bottom w:val="nil"/>
            </w:tcBorders>
          </w:tcPr>
          <w:p w:rsidR="00760E9F" w:rsidRPr="00786B4E" w:rsidRDefault="00760E9F" w:rsidP="00096F9E">
            <w:pPr>
              <w:pStyle w:val="Tablehead"/>
              <w:rPr>
                <w:lang w:val="es-ES_tradnl"/>
                <w:rPrChange w:id="1281" w:author="Peral, Fernando" w:date="2017-06-06T08:56:00Z">
                  <w:rPr>
                    <w:b w:val="0"/>
                    <w:bCs/>
                  </w:rPr>
                </w:rPrChange>
              </w:rPr>
            </w:pPr>
            <w:r w:rsidRPr="00786B4E">
              <w:rPr>
                <w:lang w:val="es-ES_tradnl"/>
                <w:rPrChange w:id="1282" w:author="Peral, Fernando" w:date="2017-06-06T08:56:00Z">
                  <w:rPr>
                    <w:b w:val="0"/>
                    <w:bCs/>
                  </w:rPr>
                </w:rPrChange>
              </w:rPr>
              <w:t>UDW5</w:t>
            </w:r>
          </w:p>
        </w:tc>
        <w:tc>
          <w:tcPr>
            <w:tcW w:w="1363" w:type="dxa"/>
          </w:tcPr>
          <w:p w:rsidR="00760E9F" w:rsidRPr="00786B4E" w:rsidRDefault="00760E9F" w:rsidP="00096F9E">
            <w:pPr>
              <w:pStyle w:val="Tablehead"/>
              <w:rPr>
                <w:lang w:val="es-ES_tradnl"/>
                <w:rPrChange w:id="1283" w:author="Peral, Fernando" w:date="2017-06-06T08:56:00Z">
                  <w:rPr>
                    <w:b w:val="0"/>
                    <w:bCs/>
                  </w:rPr>
                </w:rPrChange>
              </w:rPr>
            </w:pPr>
            <w:r w:rsidRPr="00786B4E">
              <w:rPr>
                <w:lang w:val="es-ES_tradnl"/>
                <w:rPrChange w:id="1284" w:author="Peral, Fernando" w:date="2017-06-06T08:56:00Z">
                  <w:rPr>
                    <w:b w:val="0"/>
                    <w:bCs/>
                  </w:rPr>
                </w:rPrChange>
              </w:rPr>
              <w:t>UDW6</w:t>
            </w:r>
          </w:p>
        </w:tc>
        <w:tc>
          <w:tcPr>
            <w:tcW w:w="1101" w:type="dxa"/>
            <w:tcBorders>
              <w:bottom w:val="nil"/>
            </w:tcBorders>
          </w:tcPr>
          <w:p w:rsidR="00760E9F" w:rsidRPr="00786B4E" w:rsidRDefault="00760E9F" w:rsidP="00096F9E">
            <w:pPr>
              <w:pStyle w:val="Tablehead"/>
              <w:rPr>
                <w:lang w:val="es-ES_tradnl"/>
                <w:rPrChange w:id="1285" w:author="Peral, Fernando" w:date="2017-06-06T08:56:00Z">
                  <w:rPr>
                    <w:b w:val="0"/>
                    <w:bCs/>
                  </w:rPr>
                </w:rPrChange>
              </w:rPr>
            </w:pPr>
            <w:r w:rsidRPr="00786B4E">
              <w:rPr>
                <w:lang w:val="es-ES_tradnl"/>
                <w:rPrChange w:id="1286" w:author="Peral, Fernando" w:date="2017-06-06T08:56:00Z">
                  <w:rPr>
                    <w:b w:val="0"/>
                    <w:bCs/>
                  </w:rPr>
                </w:rPrChange>
              </w:rPr>
              <w:t>UDW7</w:t>
            </w:r>
          </w:p>
        </w:tc>
        <w:tc>
          <w:tcPr>
            <w:tcW w:w="1489" w:type="dxa"/>
          </w:tcPr>
          <w:p w:rsidR="00760E9F" w:rsidRPr="00786B4E" w:rsidRDefault="00760E9F" w:rsidP="00096F9E">
            <w:pPr>
              <w:pStyle w:val="Tablehead"/>
              <w:rPr>
                <w:lang w:val="es-ES_tradnl"/>
                <w:rPrChange w:id="1287" w:author="Peral, Fernando" w:date="2017-06-06T08:56:00Z">
                  <w:rPr>
                    <w:b w:val="0"/>
                    <w:bCs/>
                  </w:rPr>
                </w:rPrChange>
              </w:rPr>
            </w:pPr>
            <w:r w:rsidRPr="00786B4E">
              <w:rPr>
                <w:lang w:val="es-ES_tradnl"/>
                <w:rPrChange w:id="1288" w:author="Peral, Fernando" w:date="2017-06-06T08:56:00Z">
                  <w:rPr>
                    <w:b w:val="0"/>
                    <w:bCs/>
                  </w:rPr>
                </w:rPrChange>
              </w:rPr>
              <w:t>UDW8</w:t>
            </w:r>
          </w:p>
        </w:tc>
      </w:tr>
      <w:tr w:rsidR="00760E9F" w:rsidRPr="008844CA" w:rsidTr="00096F9E">
        <w:trPr>
          <w:jc w:val="center"/>
        </w:trPr>
        <w:tc>
          <w:tcPr>
            <w:tcW w:w="1465" w:type="dxa"/>
            <w:vMerge/>
          </w:tcPr>
          <w:p w:rsidR="00760E9F" w:rsidRPr="00786B4E" w:rsidRDefault="00760E9F" w:rsidP="00096F9E">
            <w:pPr>
              <w:pStyle w:val="Tablehead"/>
              <w:rPr>
                <w:lang w:val="es-ES_tradnl"/>
                <w:rPrChange w:id="1289" w:author="Peral, Fernando" w:date="2017-06-06T08:56:00Z">
                  <w:rPr>
                    <w:b w:val="0"/>
                    <w:bCs/>
                  </w:rPr>
                </w:rPrChange>
              </w:rPr>
            </w:pPr>
          </w:p>
        </w:tc>
        <w:tc>
          <w:tcPr>
            <w:tcW w:w="4221" w:type="dxa"/>
            <w:gridSpan w:val="3"/>
          </w:tcPr>
          <w:p w:rsidR="00760E9F" w:rsidRPr="00786B4E" w:rsidRDefault="00760E9F" w:rsidP="00096F9E">
            <w:pPr>
              <w:pStyle w:val="Tablehead"/>
              <w:rPr>
                <w:lang w:val="es-ES_tradnl"/>
                <w:rPrChange w:id="1290" w:author="Peral, Fernando" w:date="2017-06-06T08:56:00Z">
                  <w:rPr>
                    <w:b w:val="0"/>
                    <w:bCs/>
                  </w:rPr>
                </w:rPrChange>
              </w:rPr>
            </w:pPr>
            <w:r w:rsidRPr="00786B4E">
              <w:rPr>
                <w:lang w:val="es-ES_tradnl"/>
                <w:rPrChange w:id="1291" w:author="Peral, Fernando" w:date="2017-06-06T08:56:00Z">
                  <w:rPr>
                    <w:b w:val="0"/>
                    <w:bCs/>
                  </w:rPr>
                </w:rPrChange>
              </w:rPr>
              <w:t>DEL1-2</w:t>
            </w:r>
          </w:p>
        </w:tc>
        <w:tc>
          <w:tcPr>
            <w:tcW w:w="3953" w:type="dxa"/>
            <w:gridSpan w:val="3"/>
          </w:tcPr>
          <w:p w:rsidR="00760E9F" w:rsidRPr="00786B4E" w:rsidRDefault="00760E9F" w:rsidP="00096F9E">
            <w:pPr>
              <w:pStyle w:val="Tablehead"/>
              <w:rPr>
                <w:lang w:val="es-ES_tradnl"/>
                <w:rPrChange w:id="1292" w:author="Peral, Fernando" w:date="2017-06-06T08:56:00Z">
                  <w:rPr>
                    <w:b w:val="0"/>
                    <w:bCs/>
                  </w:rPr>
                </w:rPrChange>
              </w:rPr>
            </w:pPr>
            <w:r w:rsidRPr="00786B4E">
              <w:rPr>
                <w:lang w:val="es-ES_tradnl"/>
                <w:rPrChange w:id="1293" w:author="Peral, Fernando" w:date="2017-06-06T08:56:00Z">
                  <w:rPr>
                    <w:b w:val="0"/>
                    <w:bCs/>
                  </w:rPr>
                </w:rPrChange>
              </w:rPr>
              <w:t>DEL3-4</w:t>
            </w:r>
          </w:p>
        </w:tc>
      </w:tr>
      <w:tr w:rsidR="00760E9F" w:rsidRPr="00E64FFF" w:rsidTr="00096F9E">
        <w:trPr>
          <w:jc w:val="center"/>
        </w:trPr>
        <w:tc>
          <w:tcPr>
            <w:tcW w:w="1465" w:type="dxa"/>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1361" w:type="dxa"/>
          </w:tcPr>
          <w:p w:rsidR="00760E9F" w:rsidRPr="008844CA" w:rsidRDefault="00760E9F" w:rsidP="00096F9E">
            <w:pPr>
              <w:pStyle w:val="Tabletext"/>
              <w:jc w:val="center"/>
              <w:rPr>
                <w:lang w:val="es-ES_tradnl"/>
                <w:rPrChange w:id="1294" w:author="Peral, Fernando" w:date="2017-06-06T08:56:00Z">
                  <w:rPr>
                    <w:lang w:val="es-ES"/>
                  </w:rPr>
                </w:rPrChange>
              </w:rPr>
            </w:pPr>
            <w:r w:rsidRPr="008844CA">
              <w:rPr>
                <w:lang w:val="es-ES_tradnl"/>
                <w:rPrChange w:id="1295" w:author="Peral, Fernando" w:date="2017-06-06T08:56:00Z">
                  <w:rPr>
                    <w:lang w:val="es-ES"/>
                  </w:rPr>
                </w:rPrChange>
              </w:rPr>
              <w:t>No b8</w:t>
            </w:r>
            <w:r w:rsidRPr="008844CA">
              <w:rPr>
                <w:lang w:val="es-ES_tradnl"/>
                <w:rPrChange w:id="1296" w:author="Peral, Fernando" w:date="2017-06-06T08:56:00Z">
                  <w:rPr>
                    <w:lang w:val="es-ES"/>
                  </w:rPr>
                </w:rPrChange>
              </w:rPr>
              <w:br/>
              <w:t>del 7</w:t>
            </w:r>
            <w:r w:rsidRPr="008844CA">
              <w:rPr>
                <w:lang w:val="es-ES_tradnl"/>
                <w:rPrChange w:id="1297" w:author="Peral, Fernando" w:date="2017-06-06T08:56:00Z">
                  <w:rPr>
                    <w:lang w:val="es-ES"/>
                  </w:rPr>
                </w:rPrChange>
              </w:rPr>
              <w:br/>
              <w:t>del 6</w:t>
            </w:r>
            <w:r w:rsidRPr="008844CA">
              <w:rPr>
                <w:lang w:val="es-ES_tradnl"/>
                <w:rPrChange w:id="1298" w:author="Peral, Fernando" w:date="2017-06-06T08:56:00Z">
                  <w:rPr>
                    <w:lang w:val="es-ES"/>
                  </w:rPr>
                </w:rPrChange>
              </w:rPr>
              <w:br/>
              <w:t>del 5</w:t>
            </w:r>
            <w:r w:rsidRPr="008844CA">
              <w:rPr>
                <w:lang w:val="es-ES_tradnl"/>
                <w:rPrChange w:id="1299" w:author="Peral, Fernando" w:date="2017-06-06T08:56:00Z">
                  <w:rPr>
                    <w:lang w:val="es-ES"/>
                  </w:rPr>
                </w:rPrChange>
              </w:rPr>
              <w:br/>
              <w:t>del 4</w:t>
            </w:r>
            <w:r w:rsidRPr="008844CA">
              <w:rPr>
                <w:lang w:val="es-ES_tradnl"/>
                <w:rPrChange w:id="1300" w:author="Peral, Fernando" w:date="2017-06-06T08:56:00Z">
                  <w:rPr>
                    <w:lang w:val="es-ES"/>
                  </w:rPr>
                </w:rPrChange>
              </w:rPr>
              <w:br/>
              <w:t>del 3</w:t>
            </w:r>
            <w:r w:rsidRPr="008844CA">
              <w:rPr>
                <w:lang w:val="es-ES_tradnl"/>
                <w:rPrChange w:id="1301" w:author="Peral, Fernando" w:date="2017-06-06T08:56:00Z">
                  <w:rPr>
                    <w:lang w:val="es-ES"/>
                  </w:rPr>
                </w:rPrChange>
              </w:rPr>
              <w:br/>
              <w:t>del 2</w:t>
            </w:r>
            <w:r w:rsidRPr="008844CA">
              <w:rPr>
                <w:lang w:val="es-ES_tradnl"/>
                <w:rPrChange w:id="1302" w:author="Peral, Fernando" w:date="2017-06-06T08:56:00Z">
                  <w:rPr>
                    <w:lang w:val="es-ES"/>
                  </w:rPr>
                </w:rPrChange>
              </w:rPr>
              <w:br/>
              <w:t>del 1</w:t>
            </w:r>
            <w:r w:rsidRPr="008844CA">
              <w:rPr>
                <w:lang w:val="es-ES_tradnl"/>
                <w:rPrChange w:id="1303" w:author="Peral, Fernando" w:date="2017-06-06T08:56:00Z">
                  <w:rPr>
                    <w:lang w:val="es-ES"/>
                  </w:rPr>
                </w:rPrChange>
              </w:rPr>
              <w:br/>
              <w:t>del 0 (LSB)</w:t>
            </w:r>
            <w:r w:rsidRPr="008844CA">
              <w:rPr>
                <w:lang w:val="es-ES_tradnl"/>
                <w:rPrChange w:id="1304" w:author="Peral, Fernando" w:date="2017-06-06T08:56:00Z">
                  <w:rPr>
                    <w:lang w:val="es-ES"/>
                  </w:rPr>
                </w:rPrChange>
              </w:rPr>
              <w:br/>
            </w:r>
            <w:r w:rsidRPr="008844CA">
              <w:rPr>
                <w:i/>
                <w:lang w:val="es-ES_tradnl"/>
                <w:rPrChange w:id="1305" w:author="Peral, Fernando" w:date="2017-06-06T08:56:00Z">
                  <w:rPr>
                    <w:i/>
                    <w:lang w:val="es-ES"/>
                  </w:rPr>
                </w:rPrChange>
              </w:rPr>
              <w:t>e</w:t>
            </w:r>
          </w:p>
        </w:tc>
        <w:tc>
          <w:tcPr>
            <w:tcW w:w="1258" w:type="dxa"/>
          </w:tcPr>
          <w:p w:rsidR="00760E9F" w:rsidRPr="008844CA" w:rsidRDefault="00760E9F" w:rsidP="00096F9E">
            <w:pPr>
              <w:pStyle w:val="Tabletext"/>
              <w:jc w:val="center"/>
              <w:rPr>
                <w:lang w:val="es-ES_tradnl"/>
                <w:rPrChange w:id="1306" w:author="Peral, Fernando" w:date="2017-06-06T08:56:00Z">
                  <w:rPr>
                    <w:lang w:val="es-ES"/>
                  </w:rPr>
                </w:rPrChange>
              </w:rPr>
            </w:pPr>
            <w:r w:rsidRPr="008844CA">
              <w:rPr>
                <w:lang w:val="es-ES_tradnl"/>
                <w:rPrChange w:id="1307" w:author="Peral, Fernando" w:date="2017-06-06T08:56:00Z">
                  <w:rPr>
                    <w:lang w:val="es-ES"/>
                  </w:rPr>
                </w:rPrChange>
              </w:rPr>
              <w:t>No b8</w:t>
            </w:r>
            <w:r w:rsidRPr="008844CA">
              <w:rPr>
                <w:lang w:val="es-ES_tradnl"/>
                <w:rPrChange w:id="1308" w:author="Peral, Fernando" w:date="2017-06-06T08:56:00Z">
                  <w:rPr>
                    <w:lang w:val="es-ES"/>
                  </w:rPr>
                </w:rPrChange>
              </w:rPr>
              <w:br/>
              <w:t>del 16</w:t>
            </w:r>
            <w:r w:rsidRPr="008844CA">
              <w:rPr>
                <w:lang w:val="es-ES_tradnl"/>
                <w:rPrChange w:id="1309" w:author="Peral, Fernando" w:date="2017-06-06T08:56:00Z">
                  <w:rPr>
                    <w:lang w:val="es-ES"/>
                  </w:rPr>
                </w:rPrChange>
              </w:rPr>
              <w:br/>
              <w:t>del 15</w:t>
            </w:r>
            <w:r w:rsidRPr="008844CA">
              <w:rPr>
                <w:lang w:val="es-ES_tradnl"/>
                <w:rPrChange w:id="1310" w:author="Peral, Fernando" w:date="2017-06-06T08:56:00Z">
                  <w:rPr>
                    <w:lang w:val="es-ES"/>
                  </w:rPr>
                </w:rPrChange>
              </w:rPr>
              <w:br/>
              <w:t>del 14</w:t>
            </w:r>
            <w:r w:rsidRPr="008844CA">
              <w:rPr>
                <w:lang w:val="es-ES_tradnl"/>
                <w:rPrChange w:id="1311" w:author="Peral, Fernando" w:date="2017-06-06T08:56:00Z">
                  <w:rPr>
                    <w:lang w:val="es-ES"/>
                  </w:rPr>
                </w:rPrChange>
              </w:rPr>
              <w:br/>
              <w:t>del 13</w:t>
            </w:r>
            <w:r w:rsidRPr="008844CA">
              <w:rPr>
                <w:lang w:val="es-ES_tradnl"/>
                <w:rPrChange w:id="1312" w:author="Peral, Fernando" w:date="2017-06-06T08:56:00Z">
                  <w:rPr>
                    <w:lang w:val="es-ES"/>
                  </w:rPr>
                </w:rPrChange>
              </w:rPr>
              <w:br/>
              <w:t>del 12</w:t>
            </w:r>
            <w:r w:rsidRPr="008844CA">
              <w:rPr>
                <w:lang w:val="es-ES_tradnl"/>
                <w:rPrChange w:id="1313" w:author="Peral, Fernando" w:date="2017-06-06T08:56:00Z">
                  <w:rPr>
                    <w:lang w:val="es-ES"/>
                  </w:rPr>
                </w:rPrChange>
              </w:rPr>
              <w:br/>
              <w:t>del 11</w:t>
            </w:r>
            <w:r w:rsidRPr="008844CA">
              <w:rPr>
                <w:lang w:val="es-ES_tradnl"/>
                <w:rPrChange w:id="1314" w:author="Peral, Fernando" w:date="2017-06-06T08:56:00Z">
                  <w:rPr>
                    <w:lang w:val="es-ES"/>
                  </w:rPr>
                </w:rPrChange>
              </w:rPr>
              <w:br/>
              <w:t>del 10</w:t>
            </w:r>
            <w:r w:rsidRPr="008844CA">
              <w:rPr>
                <w:lang w:val="es-ES_tradnl"/>
                <w:rPrChange w:id="1315" w:author="Peral, Fernando" w:date="2017-06-06T08:56:00Z">
                  <w:rPr>
                    <w:lang w:val="es-ES"/>
                  </w:rPr>
                </w:rPrChange>
              </w:rPr>
              <w:br/>
              <w:t>del 9</w:t>
            </w:r>
            <w:r w:rsidRPr="008844CA">
              <w:rPr>
                <w:lang w:val="es-ES_tradnl"/>
                <w:rPrChange w:id="1316" w:author="Peral, Fernando" w:date="2017-06-06T08:56:00Z">
                  <w:rPr>
                    <w:lang w:val="es-ES"/>
                  </w:rPr>
                </w:rPrChange>
              </w:rPr>
              <w:br/>
              <w:t>del 8</w:t>
            </w:r>
          </w:p>
        </w:tc>
        <w:tc>
          <w:tcPr>
            <w:tcW w:w="1602" w:type="dxa"/>
          </w:tcPr>
          <w:p w:rsidR="00760E9F" w:rsidRPr="008844CA" w:rsidRDefault="00760E9F" w:rsidP="00096F9E">
            <w:pPr>
              <w:pStyle w:val="Tabletext"/>
              <w:jc w:val="center"/>
              <w:rPr>
                <w:lang w:val="es-ES_tradnl"/>
                <w:rPrChange w:id="1317" w:author="Peral, Fernando" w:date="2017-06-06T08:56:00Z">
                  <w:rPr>
                    <w:lang w:val="es-ES"/>
                  </w:rPr>
                </w:rPrChange>
              </w:rPr>
            </w:pPr>
            <w:r w:rsidRPr="008844CA">
              <w:rPr>
                <w:lang w:val="es-ES_tradnl"/>
                <w:rPrChange w:id="1318" w:author="Peral, Fernando" w:date="2017-06-06T08:56:00Z">
                  <w:rPr>
                    <w:lang w:val="es-ES"/>
                  </w:rPr>
                </w:rPrChange>
              </w:rPr>
              <w:t>No b8</w:t>
            </w:r>
            <w:r w:rsidRPr="008844CA">
              <w:rPr>
                <w:lang w:val="es-ES_tradnl"/>
                <w:rPrChange w:id="1319" w:author="Peral, Fernando" w:date="2017-06-06T08:56:00Z">
                  <w:rPr>
                    <w:lang w:val="es-ES"/>
                  </w:rPr>
                </w:rPrChange>
              </w:rPr>
              <w:br/>
              <w:t>del 25 (</w:t>
            </w:r>
            <w:r w:rsidRPr="008844CA">
              <w:rPr>
                <w:lang w:val="es-ES_tradnl"/>
                <w:rPrChange w:id="1320" w:author="Peral, Fernando" w:date="2017-06-06T08:56:00Z">
                  <w:rPr>
                    <w:lang w:val="es-ES"/>
                  </w:rPr>
                </w:rPrChange>
              </w:rPr>
              <w:sym w:font="Symbol" w:char="F0B1"/>
            </w:r>
            <w:r w:rsidRPr="008844CA">
              <w:rPr>
                <w:lang w:val="es-ES_tradnl"/>
                <w:rPrChange w:id="1321" w:author="Peral, Fernando" w:date="2017-06-06T08:56:00Z">
                  <w:rPr>
                    <w:lang w:val="es-ES"/>
                  </w:rPr>
                </w:rPrChange>
              </w:rPr>
              <w:t>)</w:t>
            </w:r>
            <w:r w:rsidRPr="008844CA">
              <w:rPr>
                <w:lang w:val="es-ES_tradnl"/>
                <w:rPrChange w:id="1322" w:author="Peral, Fernando" w:date="2017-06-06T08:56:00Z">
                  <w:rPr>
                    <w:lang w:val="es-ES"/>
                  </w:rPr>
                </w:rPrChange>
              </w:rPr>
              <w:br/>
              <w:t>del 24 (MSB)</w:t>
            </w:r>
            <w:r w:rsidRPr="008844CA">
              <w:rPr>
                <w:lang w:val="es-ES_tradnl"/>
                <w:rPrChange w:id="1323" w:author="Peral, Fernando" w:date="2017-06-06T08:56:00Z">
                  <w:rPr>
                    <w:lang w:val="es-ES"/>
                  </w:rPr>
                </w:rPrChange>
              </w:rPr>
              <w:br/>
              <w:t>del 23</w:t>
            </w:r>
            <w:r w:rsidRPr="008844CA">
              <w:rPr>
                <w:lang w:val="es-ES_tradnl"/>
                <w:rPrChange w:id="1324" w:author="Peral, Fernando" w:date="2017-06-06T08:56:00Z">
                  <w:rPr>
                    <w:lang w:val="es-ES"/>
                  </w:rPr>
                </w:rPrChange>
              </w:rPr>
              <w:br/>
              <w:t>del 22</w:t>
            </w:r>
            <w:r w:rsidRPr="008844CA">
              <w:rPr>
                <w:lang w:val="es-ES_tradnl"/>
                <w:rPrChange w:id="1325" w:author="Peral, Fernando" w:date="2017-06-06T08:56:00Z">
                  <w:rPr>
                    <w:lang w:val="es-ES"/>
                  </w:rPr>
                </w:rPrChange>
              </w:rPr>
              <w:br/>
              <w:t>del 21</w:t>
            </w:r>
            <w:r w:rsidRPr="008844CA">
              <w:rPr>
                <w:lang w:val="es-ES_tradnl"/>
                <w:rPrChange w:id="1326" w:author="Peral, Fernando" w:date="2017-06-06T08:56:00Z">
                  <w:rPr>
                    <w:lang w:val="es-ES"/>
                  </w:rPr>
                </w:rPrChange>
              </w:rPr>
              <w:br/>
              <w:t>del 20</w:t>
            </w:r>
            <w:r w:rsidRPr="008844CA">
              <w:rPr>
                <w:lang w:val="es-ES_tradnl"/>
                <w:rPrChange w:id="1327" w:author="Peral, Fernando" w:date="2017-06-06T08:56:00Z">
                  <w:rPr>
                    <w:lang w:val="es-ES"/>
                  </w:rPr>
                </w:rPrChange>
              </w:rPr>
              <w:br/>
              <w:t>del 19</w:t>
            </w:r>
            <w:r w:rsidRPr="008844CA">
              <w:rPr>
                <w:lang w:val="es-ES_tradnl"/>
                <w:rPrChange w:id="1328" w:author="Peral, Fernando" w:date="2017-06-06T08:56:00Z">
                  <w:rPr>
                    <w:lang w:val="es-ES"/>
                  </w:rPr>
                </w:rPrChange>
              </w:rPr>
              <w:br/>
              <w:t>del 18</w:t>
            </w:r>
            <w:r w:rsidRPr="008844CA">
              <w:rPr>
                <w:lang w:val="es-ES_tradnl"/>
                <w:rPrChange w:id="1329" w:author="Peral, Fernando" w:date="2017-06-06T08:56:00Z">
                  <w:rPr>
                    <w:lang w:val="es-ES"/>
                  </w:rPr>
                </w:rPrChange>
              </w:rPr>
              <w:br/>
              <w:t>del 17</w:t>
            </w:r>
          </w:p>
        </w:tc>
        <w:tc>
          <w:tcPr>
            <w:tcW w:w="1363" w:type="dxa"/>
          </w:tcPr>
          <w:p w:rsidR="00760E9F" w:rsidRPr="008844CA" w:rsidRDefault="00760E9F" w:rsidP="00096F9E">
            <w:pPr>
              <w:pStyle w:val="Tabletext"/>
              <w:jc w:val="center"/>
              <w:rPr>
                <w:lang w:val="es-ES_tradnl"/>
                <w:rPrChange w:id="1330" w:author="Peral, Fernando" w:date="2017-06-06T08:56:00Z">
                  <w:rPr>
                    <w:lang w:val="es-ES"/>
                  </w:rPr>
                </w:rPrChange>
              </w:rPr>
            </w:pPr>
            <w:r w:rsidRPr="008844CA">
              <w:rPr>
                <w:lang w:val="es-ES_tradnl"/>
                <w:rPrChange w:id="1331" w:author="Peral, Fernando" w:date="2017-06-06T08:56:00Z">
                  <w:rPr>
                    <w:lang w:val="es-ES"/>
                  </w:rPr>
                </w:rPrChange>
              </w:rPr>
              <w:t>No b8</w:t>
            </w:r>
            <w:r w:rsidRPr="008844CA">
              <w:rPr>
                <w:lang w:val="es-ES_tradnl"/>
                <w:rPrChange w:id="1332" w:author="Peral, Fernando" w:date="2017-06-06T08:56:00Z">
                  <w:rPr>
                    <w:lang w:val="es-ES"/>
                  </w:rPr>
                </w:rPrChange>
              </w:rPr>
              <w:br/>
              <w:t>del 7</w:t>
            </w:r>
            <w:r w:rsidRPr="008844CA">
              <w:rPr>
                <w:lang w:val="es-ES_tradnl"/>
                <w:rPrChange w:id="1333" w:author="Peral, Fernando" w:date="2017-06-06T08:56:00Z">
                  <w:rPr>
                    <w:lang w:val="es-ES"/>
                  </w:rPr>
                </w:rPrChange>
              </w:rPr>
              <w:br/>
              <w:t>del 6</w:t>
            </w:r>
            <w:r w:rsidRPr="008844CA">
              <w:rPr>
                <w:lang w:val="es-ES_tradnl"/>
                <w:rPrChange w:id="1334" w:author="Peral, Fernando" w:date="2017-06-06T08:56:00Z">
                  <w:rPr>
                    <w:lang w:val="es-ES"/>
                  </w:rPr>
                </w:rPrChange>
              </w:rPr>
              <w:br/>
              <w:t>del 5</w:t>
            </w:r>
            <w:r w:rsidRPr="008844CA">
              <w:rPr>
                <w:lang w:val="es-ES_tradnl"/>
                <w:rPrChange w:id="1335" w:author="Peral, Fernando" w:date="2017-06-06T08:56:00Z">
                  <w:rPr>
                    <w:lang w:val="es-ES"/>
                  </w:rPr>
                </w:rPrChange>
              </w:rPr>
              <w:br/>
              <w:t>del 4</w:t>
            </w:r>
            <w:r w:rsidRPr="008844CA">
              <w:rPr>
                <w:lang w:val="es-ES_tradnl"/>
                <w:rPrChange w:id="1336" w:author="Peral, Fernando" w:date="2017-06-06T08:56:00Z">
                  <w:rPr>
                    <w:lang w:val="es-ES"/>
                  </w:rPr>
                </w:rPrChange>
              </w:rPr>
              <w:br/>
              <w:t>del 3</w:t>
            </w:r>
            <w:r w:rsidRPr="008844CA">
              <w:rPr>
                <w:lang w:val="es-ES_tradnl"/>
                <w:rPrChange w:id="1337" w:author="Peral, Fernando" w:date="2017-06-06T08:56:00Z">
                  <w:rPr>
                    <w:lang w:val="es-ES"/>
                  </w:rPr>
                </w:rPrChange>
              </w:rPr>
              <w:br/>
              <w:t>del 2</w:t>
            </w:r>
            <w:r w:rsidRPr="008844CA">
              <w:rPr>
                <w:lang w:val="es-ES_tradnl"/>
                <w:rPrChange w:id="1338" w:author="Peral, Fernando" w:date="2017-06-06T08:56:00Z">
                  <w:rPr>
                    <w:lang w:val="es-ES"/>
                  </w:rPr>
                </w:rPrChange>
              </w:rPr>
              <w:br/>
              <w:t>del 1</w:t>
            </w:r>
            <w:r w:rsidRPr="008844CA">
              <w:rPr>
                <w:lang w:val="es-ES_tradnl"/>
                <w:rPrChange w:id="1339" w:author="Peral, Fernando" w:date="2017-06-06T08:56:00Z">
                  <w:rPr>
                    <w:lang w:val="es-ES"/>
                  </w:rPr>
                </w:rPrChange>
              </w:rPr>
              <w:br/>
              <w:t>del 0 (LSB)</w:t>
            </w:r>
            <w:r w:rsidRPr="008844CA">
              <w:rPr>
                <w:lang w:val="es-ES_tradnl"/>
                <w:rPrChange w:id="1340" w:author="Peral, Fernando" w:date="2017-06-06T08:56:00Z">
                  <w:rPr>
                    <w:lang w:val="es-ES"/>
                  </w:rPr>
                </w:rPrChange>
              </w:rPr>
              <w:br/>
            </w:r>
            <w:r w:rsidRPr="008844CA">
              <w:rPr>
                <w:i/>
                <w:lang w:val="es-ES_tradnl"/>
                <w:rPrChange w:id="1341" w:author="Peral, Fernando" w:date="2017-06-06T08:56:00Z">
                  <w:rPr>
                    <w:i/>
                    <w:lang w:val="es-ES"/>
                  </w:rPr>
                </w:rPrChange>
              </w:rPr>
              <w:t>e</w:t>
            </w:r>
          </w:p>
        </w:tc>
        <w:tc>
          <w:tcPr>
            <w:tcW w:w="1101" w:type="dxa"/>
          </w:tcPr>
          <w:p w:rsidR="00760E9F" w:rsidRPr="008844CA" w:rsidRDefault="00760E9F" w:rsidP="00096F9E">
            <w:pPr>
              <w:pStyle w:val="Tabletext"/>
              <w:jc w:val="center"/>
              <w:rPr>
                <w:lang w:val="es-ES_tradnl"/>
                <w:rPrChange w:id="1342" w:author="Peral, Fernando" w:date="2017-06-06T08:56:00Z">
                  <w:rPr>
                    <w:lang w:val="es-ES"/>
                  </w:rPr>
                </w:rPrChange>
              </w:rPr>
            </w:pPr>
            <w:r w:rsidRPr="008844CA">
              <w:rPr>
                <w:lang w:val="es-ES_tradnl"/>
                <w:rPrChange w:id="1343" w:author="Peral, Fernando" w:date="2017-06-06T08:56:00Z">
                  <w:rPr>
                    <w:lang w:val="es-ES"/>
                  </w:rPr>
                </w:rPrChange>
              </w:rPr>
              <w:t>No b8</w:t>
            </w:r>
            <w:r w:rsidRPr="008844CA">
              <w:rPr>
                <w:lang w:val="es-ES_tradnl"/>
                <w:rPrChange w:id="1344" w:author="Peral, Fernando" w:date="2017-06-06T08:56:00Z">
                  <w:rPr>
                    <w:lang w:val="es-ES"/>
                  </w:rPr>
                </w:rPrChange>
              </w:rPr>
              <w:br/>
              <w:t>del 16</w:t>
            </w:r>
            <w:r w:rsidRPr="008844CA">
              <w:rPr>
                <w:lang w:val="es-ES_tradnl"/>
                <w:rPrChange w:id="1345" w:author="Peral, Fernando" w:date="2017-06-06T08:56:00Z">
                  <w:rPr>
                    <w:lang w:val="es-ES"/>
                  </w:rPr>
                </w:rPrChange>
              </w:rPr>
              <w:br/>
              <w:t>del 15</w:t>
            </w:r>
            <w:r w:rsidRPr="008844CA">
              <w:rPr>
                <w:lang w:val="es-ES_tradnl"/>
                <w:rPrChange w:id="1346" w:author="Peral, Fernando" w:date="2017-06-06T08:56:00Z">
                  <w:rPr>
                    <w:lang w:val="es-ES"/>
                  </w:rPr>
                </w:rPrChange>
              </w:rPr>
              <w:br/>
              <w:t>del 14</w:t>
            </w:r>
            <w:r w:rsidRPr="008844CA">
              <w:rPr>
                <w:lang w:val="es-ES_tradnl"/>
                <w:rPrChange w:id="1347" w:author="Peral, Fernando" w:date="2017-06-06T08:56:00Z">
                  <w:rPr>
                    <w:lang w:val="es-ES"/>
                  </w:rPr>
                </w:rPrChange>
              </w:rPr>
              <w:br/>
              <w:t>del 13</w:t>
            </w:r>
            <w:r w:rsidRPr="008844CA">
              <w:rPr>
                <w:lang w:val="es-ES_tradnl"/>
                <w:rPrChange w:id="1348" w:author="Peral, Fernando" w:date="2017-06-06T08:56:00Z">
                  <w:rPr>
                    <w:lang w:val="es-ES"/>
                  </w:rPr>
                </w:rPrChange>
              </w:rPr>
              <w:br/>
              <w:t>del 12</w:t>
            </w:r>
            <w:r w:rsidRPr="008844CA">
              <w:rPr>
                <w:lang w:val="es-ES_tradnl"/>
                <w:rPrChange w:id="1349" w:author="Peral, Fernando" w:date="2017-06-06T08:56:00Z">
                  <w:rPr>
                    <w:lang w:val="es-ES"/>
                  </w:rPr>
                </w:rPrChange>
              </w:rPr>
              <w:br/>
              <w:t>del 11</w:t>
            </w:r>
            <w:r w:rsidRPr="008844CA">
              <w:rPr>
                <w:lang w:val="es-ES_tradnl"/>
                <w:rPrChange w:id="1350" w:author="Peral, Fernando" w:date="2017-06-06T08:56:00Z">
                  <w:rPr>
                    <w:lang w:val="es-ES"/>
                  </w:rPr>
                </w:rPrChange>
              </w:rPr>
              <w:br/>
              <w:t>del 10</w:t>
            </w:r>
            <w:r w:rsidRPr="008844CA">
              <w:rPr>
                <w:lang w:val="es-ES_tradnl"/>
                <w:rPrChange w:id="1351" w:author="Peral, Fernando" w:date="2017-06-06T08:56:00Z">
                  <w:rPr>
                    <w:lang w:val="es-ES"/>
                  </w:rPr>
                </w:rPrChange>
              </w:rPr>
              <w:br/>
              <w:t>del 9</w:t>
            </w:r>
            <w:r w:rsidRPr="008844CA">
              <w:rPr>
                <w:lang w:val="es-ES_tradnl"/>
                <w:rPrChange w:id="1352" w:author="Peral, Fernando" w:date="2017-06-06T08:56:00Z">
                  <w:rPr>
                    <w:lang w:val="es-ES"/>
                  </w:rPr>
                </w:rPrChange>
              </w:rPr>
              <w:br/>
              <w:t>del 8</w:t>
            </w:r>
          </w:p>
        </w:tc>
        <w:tc>
          <w:tcPr>
            <w:tcW w:w="1489" w:type="dxa"/>
          </w:tcPr>
          <w:p w:rsidR="00760E9F" w:rsidRPr="008844CA" w:rsidRDefault="00760E9F" w:rsidP="00096F9E">
            <w:pPr>
              <w:pStyle w:val="Tabletext"/>
              <w:jc w:val="center"/>
              <w:rPr>
                <w:lang w:val="es-ES_tradnl"/>
                <w:rPrChange w:id="1353" w:author="Peral, Fernando" w:date="2017-06-06T08:56:00Z">
                  <w:rPr>
                    <w:lang w:val="es-ES"/>
                  </w:rPr>
                </w:rPrChange>
              </w:rPr>
            </w:pPr>
            <w:r w:rsidRPr="008844CA">
              <w:rPr>
                <w:lang w:val="es-ES_tradnl"/>
                <w:rPrChange w:id="1354" w:author="Peral, Fernando" w:date="2017-06-06T08:56:00Z">
                  <w:rPr>
                    <w:lang w:val="es-ES"/>
                  </w:rPr>
                </w:rPrChange>
              </w:rPr>
              <w:t>No b8</w:t>
            </w:r>
            <w:r w:rsidRPr="008844CA">
              <w:rPr>
                <w:lang w:val="es-ES_tradnl"/>
                <w:rPrChange w:id="1355" w:author="Peral, Fernando" w:date="2017-06-06T08:56:00Z">
                  <w:rPr>
                    <w:lang w:val="es-ES"/>
                  </w:rPr>
                </w:rPrChange>
              </w:rPr>
              <w:br/>
              <w:t>del 25 (</w:t>
            </w:r>
            <w:r w:rsidRPr="008844CA">
              <w:rPr>
                <w:lang w:val="es-ES_tradnl"/>
                <w:rPrChange w:id="1356" w:author="Peral, Fernando" w:date="2017-06-06T08:56:00Z">
                  <w:rPr>
                    <w:lang w:val="es-ES"/>
                  </w:rPr>
                </w:rPrChange>
              </w:rPr>
              <w:sym w:font="Symbol" w:char="F0B1"/>
            </w:r>
            <w:r w:rsidRPr="008844CA">
              <w:rPr>
                <w:lang w:val="es-ES_tradnl"/>
                <w:rPrChange w:id="1357" w:author="Peral, Fernando" w:date="2017-06-06T08:56:00Z">
                  <w:rPr>
                    <w:lang w:val="es-ES"/>
                  </w:rPr>
                </w:rPrChange>
              </w:rPr>
              <w:t>)</w:t>
            </w:r>
            <w:r w:rsidRPr="008844CA">
              <w:rPr>
                <w:lang w:val="es-ES_tradnl"/>
                <w:rPrChange w:id="1358" w:author="Peral, Fernando" w:date="2017-06-06T08:56:00Z">
                  <w:rPr>
                    <w:lang w:val="es-ES"/>
                  </w:rPr>
                </w:rPrChange>
              </w:rPr>
              <w:br/>
              <w:t>del 24 (MSB)</w:t>
            </w:r>
            <w:r w:rsidRPr="008844CA">
              <w:rPr>
                <w:lang w:val="es-ES_tradnl"/>
                <w:rPrChange w:id="1359" w:author="Peral, Fernando" w:date="2017-06-06T08:56:00Z">
                  <w:rPr>
                    <w:lang w:val="es-ES"/>
                  </w:rPr>
                </w:rPrChange>
              </w:rPr>
              <w:br/>
              <w:t>del 23</w:t>
            </w:r>
            <w:r w:rsidRPr="008844CA">
              <w:rPr>
                <w:lang w:val="es-ES_tradnl"/>
                <w:rPrChange w:id="1360" w:author="Peral, Fernando" w:date="2017-06-06T08:56:00Z">
                  <w:rPr>
                    <w:lang w:val="es-ES"/>
                  </w:rPr>
                </w:rPrChange>
              </w:rPr>
              <w:br/>
              <w:t>del 22</w:t>
            </w:r>
            <w:r w:rsidRPr="008844CA">
              <w:rPr>
                <w:lang w:val="es-ES_tradnl"/>
                <w:rPrChange w:id="1361" w:author="Peral, Fernando" w:date="2017-06-06T08:56:00Z">
                  <w:rPr>
                    <w:lang w:val="es-ES"/>
                  </w:rPr>
                </w:rPrChange>
              </w:rPr>
              <w:br/>
              <w:t>del 21</w:t>
            </w:r>
            <w:r w:rsidRPr="008844CA">
              <w:rPr>
                <w:lang w:val="es-ES_tradnl"/>
                <w:rPrChange w:id="1362" w:author="Peral, Fernando" w:date="2017-06-06T08:56:00Z">
                  <w:rPr>
                    <w:lang w:val="es-ES"/>
                  </w:rPr>
                </w:rPrChange>
              </w:rPr>
              <w:br/>
              <w:t>del 20</w:t>
            </w:r>
            <w:r w:rsidRPr="008844CA">
              <w:rPr>
                <w:lang w:val="es-ES_tradnl"/>
                <w:rPrChange w:id="1363" w:author="Peral, Fernando" w:date="2017-06-06T08:56:00Z">
                  <w:rPr>
                    <w:lang w:val="es-ES"/>
                  </w:rPr>
                </w:rPrChange>
              </w:rPr>
              <w:br/>
              <w:t>del 19</w:t>
            </w:r>
            <w:r w:rsidRPr="008844CA">
              <w:rPr>
                <w:lang w:val="es-ES_tradnl"/>
                <w:rPrChange w:id="1364" w:author="Peral, Fernando" w:date="2017-06-06T08:56:00Z">
                  <w:rPr>
                    <w:lang w:val="es-ES"/>
                  </w:rPr>
                </w:rPrChange>
              </w:rPr>
              <w:br/>
              <w:t>del 18</w:t>
            </w:r>
            <w:r w:rsidRPr="008844CA">
              <w:rPr>
                <w:lang w:val="es-ES_tradnl"/>
                <w:rPrChange w:id="1365" w:author="Peral, Fernando" w:date="2017-06-06T08:56:00Z">
                  <w:rPr>
                    <w:lang w:val="es-ES"/>
                  </w:rPr>
                </w:rPrChange>
              </w:rPr>
              <w:br/>
              <w:t>del 17</w:t>
            </w:r>
          </w:p>
        </w:tc>
      </w:tr>
    </w:tbl>
    <w:p w:rsidR="00760E9F" w:rsidRPr="008844CA" w:rsidRDefault="00760E9F" w:rsidP="00760E9F">
      <w:pPr>
        <w:pStyle w:val="Heading3"/>
        <w:rPr>
          <w:lang w:val="es-ES_tradnl"/>
          <w:rPrChange w:id="1366" w:author="Peral, Fernando" w:date="2017-06-06T08:56:00Z">
            <w:rPr>
              <w:lang w:val="es-ES"/>
            </w:rPr>
          </w:rPrChange>
        </w:rPr>
      </w:pPr>
      <w:r w:rsidRPr="008844CA">
        <w:rPr>
          <w:lang w:val="es-ES_tradnl"/>
        </w:rPr>
        <w:lastRenderedPageBreak/>
        <w:t>5.2.5</w:t>
      </w:r>
      <w:r w:rsidRPr="008844CA">
        <w:rPr>
          <w:lang w:val="es-ES_tradnl"/>
          <w:rPrChange w:id="1367" w:author="Peral, Fernando" w:date="2017-06-06T08:56:00Z">
            <w:rPr>
              <w:lang w:val="es-ES"/>
            </w:rPr>
          </w:rPrChange>
        </w:rPr>
        <w:tab/>
        <w:t>Reservado (RSRV)</w:t>
      </w:r>
    </w:p>
    <w:p w:rsidR="00760E9F" w:rsidRPr="008844CA" w:rsidRDefault="00760E9F" w:rsidP="00760E9F">
      <w:pPr>
        <w:keepNext/>
        <w:keepLines/>
        <w:rPr>
          <w:lang w:val="es-ES_tradnl"/>
          <w:rPrChange w:id="1368" w:author="Peral, Fernando" w:date="2017-06-06T08:56:00Z">
            <w:rPr>
              <w:lang w:val="es-ES"/>
            </w:rPr>
          </w:rPrChange>
        </w:rPr>
      </w:pPr>
      <w:r w:rsidRPr="008844CA">
        <w:rPr>
          <w:b/>
          <w:lang w:val="es-ES_tradnl"/>
        </w:rPr>
        <w:t>5.2.5.1</w:t>
      </w:r>
      <w:r w:rsidRPr="008844CA">
        <w:rPr>
          <w:lang w:val="es-ES_tradnl"/>
          <w:rPrChange w:id="1369" w:author="Peral, Fernando" w:date="2017-06-06T08:56:00Z">
            <w:rPr>
              <w:lang w:val="es-ES"/>
            </w:rPr>
          </w:rPrChange>
        </w:rPr>
        <w:tab/>
        <w:t>Las palabras marcadas como RSRV quedan en reserva para un uso futuro.</w:t>
      </w:r>
    </w:p>
    <w:p w:rsidR="00760E9F" w:rsidRPr="008844CA" w:rsidRDefault="00760E9F" w:rsidP="00760E9F">
      <w:pPr>
        <w:rPr>
          <w:lang w:val="es-ES_tradnl"/>
          <w:rPrChange w:id="1370" w:author="Peral, Fernando" w:date="2017-06-06T08:56:00Z">
            <w:rPr>
              <w:lang w:val="es-ES"/>
            </w:rPr>
          </w:rPrChange>
        </w:rPr>
      </w:pPr>
      <w:r w:rsidRPr="008844CA">
        <w:rPr>
          <w:b/>
          <w:lang w:val="es-ES_tradnl"/>
        </w:rPr>
        <w:t>5.2.5.2</w:t>
      </w:r>
      <w:r w:rsidRPr="008844CA">
        <w:rPr>
          <w:b/>
          <w:lang w:val="es-ES_tradnl"/>
          <w:rPrChange w:id="1371" w:author="Peral, Fernando" w:date="2017-06-06T08:56:00Z">
            <w:rPr>
              <w:b/>
              <w:lang w:val="es-ES"/>
            </w:rPr>
          </w:rPrChange>
        </w:rPr>
        <w:tab/>
      </w:r>
      <w:r w:rsidRPr="008844CA">
        <w:rPr>
          <w:lang w:val="es-ES_tradnl"/>
          <w:rPrChange w:id="1372" w:author="Peral, Fernando" w:date="2017-06-06T08:56:00Z">
            <w:rPr>
              <w:lang w:val="es-ES"/>
            </w:rPr>
          </w:rPrChange>
        </w:rPr>
        <w:t xml:space="preserve">La asignación de bits de la palabra </w:t>
      </w:r>
      <w:r w:rsidRPr="008844CA">
        <w:rPr>
          <w:lang w:val="es-ES_tradnl"/>
        </w:rPr>
        <w:t xml:space="preserve">RSRV debe ser la </w:t>
      </w:r>
      <w:r w:rsidRPr="008844CA">
        <w:rPr>
          <w:lang w:val="es-ES_tradnl"/>
          <w:rPrChange w:id="1373" w:author="Peral, Fernando" w:date="2017-06-06T08:56:00Z">
            <w:rPr>
              <w:lang w:val="es-ES"/>
            </w:rPr>
          </w:rPrChange>
        </w:rPr>
        <w:t>mostrada en el Cuadro 11.</w:t>
      </w:r>
    </w:p>
    <w:p w:rsidR="00760E9F" w:rsidRPr="008844CA" w:rsidRDefault="00760E9F" w:rsidP="00760E9F">
      <w:pPr>
        <w:pStyle w:val="TableNo"/>
        <w:rPr>
          <w:lang w:val="es-ES_tradnl"/>
          <w:rPrChange w:id="1374" w:author="Peral, Fernando" w:date="2017-06-06T08:56:00Z">
            <w:rPr>
              <w:lang w:val="es-ES"/>
            </w:rPr>
          </w:rPrChange>
        </w:rPr>
      </w:pPr>
      <w:r w:rsidRPr="008844CA">
        <w:rPr>
          <w:lang w:val="es-ES_tradnl"/>
        </w:rPr>
        <w:t>CUADRO</w:t>
      </w:r>
      <w:r w:rsidRPr="008844CA">
        <w:rPr>
          <w:lang w:val="es-ES_tradnl"/>
          <w:rPrChange w:id="1375" w:author="Peral, Fernando" w:date="2017-06-06T08:56:00Z">
            <w:rPr>
              <w:lang w:val="es-ES"/>
            </w:rPr>
          </w:rPrChange>
        </w:rPr>
        <w:t xml:space="preserve"> 11</w:t>
      </w:r>
    </w:p>
    <w:p w:rsidR="00760E9F" w:rsidRPr="008844CA" w:rsidRDefault="00760E9F" w:rsidP="00760E9F">
      <w:pPr>
        <w:pStyle w:val="Tabletitle"/>
        <w:rPr>
          <w:lang w:val="es-ES_tradnl"/>
          <w:rPrChange w:id="1376" w:author="Peral, Fernando" w:date="2017-06-06T08:56:00Z">
            <w:rPr>
              <w:lang w:val="es-ES"/>
            </w:rPr>
          </w:rPrChange>
        </w:rPr>
      </w:pPr>
      <w:r w:rsidRPr="008844CA">
        <w:rPr>
          <w:lang w:val="es-ES_tradnl"/>
          <w:rPrChange w:id="1377" w:author="Peral, Fernando" w:date="2017-06-06T08:56:00Z">
            <w:rPr>
              <w:lang w:val="es-ES"/>
            </w:rPr>
          </w:rPrChange>
        </w:rPr>
        <w:t>Asignación de bits de RSRV</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402"/>
        <w:gridCol w:w="3402"/>
      </w:tblGrid>
      <w:tr w:rsidR="00760E9F" w:rsidRPr="008844CA" w:rsidTr="00096F9E">
        <w:trPr>
          <w:jc w:val="center"/>
        </w:trPr>
        <w:tc>
          <w:tcPr>
            <w:tcW w:w="2268" w:type="dxa"/>
            <w:vMerge w:val="restart"/>
            <w:vAlign w:val="center"/>
          </w:tcPr>
          <w:p w:rsidR="00760E9F" w:rsidRPr="003F2923" w:rsidRDefault="00760E9F" w:rsidP="00096F9E">
            <w:pPr>
              <w:pStyle w:val="Tablehead"/>
              <w:rPr>
                <w:lang w:val="es-ES_tradnl"/>
                <w:rPrChange w:id="1378" w:author="Peral, Fernando" w:date="2017-06-06T08:56:00Z">
                  <w:rPr>
                    <w:b w:val="0"/>
                    <w:bCs/>
                  </w:rPr>
                </w:rPrChange>
              </w:rPr>
            </w:pPr>
            <w:r w:rsidRPr="003F2923">
              <w:rPr>
                <w:lang w:val="es-ES_tradnl"/>
                <w:rPrChange w:id="1379" w:author="Peral, Fernando" w:date="2017-06-06T08:56:00Z">
                  <w:rPr>
                    <w:b w:val="0"/>
                    <w:bCs/>
                  </w:rPr>
                </w:rPrChange>
              </w:rPr>
              <w:t>Número de bit</w:t>
            </w:r>
          </w:p>
        </w:tc>
        <w:tc>
          <w:tcPr>
            <w:tcW w:w="3402" w:type="dxa"/>
            <w:tcBorders>
              <w:right w:val="dotted" w:sz="6" w:space="0" w:color="auto"/>
            </w:tcBorders>
          </w:tcPr>
          <w:p w:rsidR="00760E9F" w:rsidRPr="003F2923" w:rsidRDefault="00760E9F" w:rsidP="00096F9E">
            <w:pPr>
              <w:pStyle w:val="Tablehead"/>
              <w:rPr>
                <w:lang w:val="es-ES_tradnl"/>
                <w:rPrChange w:id="1380" w:author="Peral, Fernando" w:date="2017-06-06T08:56:00Z">
                  <w:rPr>
                    <w:b w:val="0"/>
                    <w:bCs/>
                  </w:rPr>
                </w:rPrChange>
              </w:rPr>
            </w:pPr>
            <w:r w:rsidRPr="003F2923">
              <w:rPr>
                <w:lang w:val="es-ES_tradnl"/>
                <w:rPrChange w:id="1381" w:author="Peral, Fernando" w:date="2017-06-06T08:56:00Z">
                  <w:rPr>
                    <w:b w:val="0"/>
                    <w:bCs/>
                  </w:rPr>
                </w:rPrChange>
              </w:rPr>
              <w:t>UDW9</w:t>
            </w:r>
          </w:p>
        </w:tc>
        <w:tc>
          <w:tcPr>
            <w:tcW w:w="3402" w:type="dxa"/>
            <w:tcBorders>
              <w:left w:val="nil"/>
            </w:tcBorders>
          </w:tcPr>
          <w:p w:rsidR="00760E9F" w:rsidRPr="003F2923" w:rsidRDefault="00760E9F" w:rsidP="00096F9E">
            <w:pPr>
              <w:pStyle w:val="Tablehead"/>
              <w:rPr>
                <w:lang w:val="es-ES_tradnl"/>
                <w:rPrChange w:id="1382" w:author="Peral, Fernando" w:date="2017-06-06T08:56:00Z">
                  <w:rPr>
                    <w:b w:val="0"/>
                    <w:bCs/>
                  </w:rPr>
                </w:rPrChange>
              </w:rPr>
            </w:pPr>
            <w:r w:rsidRPr="003F2923">
              <w:rPr>
                <w:lang w:val="es-ES_tradnl"/>
                <w:rPrChange w:id="1383" w:author="Peral, Fernando" w:date="2017-06-06T08:56:00Z">
                  <w:rPr>
                    <w:b w:val="0"/>
                    <w:bCs/>
                  </w:rPr>
                </w:rPrChange>
              </w:rPr>
              <w:t>UDW10</w:t>
            </w:r>
          </w:p>
        </w:tc>
      </w:tr>
      <w:tr w:rsidR="00760E9F" w:rsidRPr="008844CA" w:rsidTr="00096F9E">
        <w:trPr>
          <w:jc w:val="center"/>
        </w:trPr>
        <w:tc>
          <w:tcPr>
            <w:tcW w:w="2268" w:type="dxa"/>
            <w:vMerge/>
          </w:tcPr>
          <w:p w:rsidR="00760E9F" w:rsidRPr="003F2923" w:rsidRDefault="00760E9F" w:rsidP="00096F9E">
            <w:pPr>
              <w:pStyle w:val="Tablehead"/>
              <w:rPr>
                <w:lang w:val="es-ES_tradnl"/>
                <w:rPrChange w:id="1384" w:author="Peral, Fernando" w:date="2017-06-06T08:56:00Z">
                  <w:rPr>
                    <w:b w:val="0"/>
                    <w:bCs/>
                  </w:rPr>
                </w:rPrChange>
              </w:rPr>
            </w:pPr>
          </w:p>
        </w:tc>
        <w:tc>
          <w:tcPr>
            <w:tcW w:w="3402" w:type="dxa"/>
            <w:tcBorders>
              <w:right w:val="dotted" w:sz="6" w:space="0" w:color="auto"/>
            </w:tcBorders>
          </w:tcPr>
          <w:p w:rsidR="00760E9F" w:rsidRPr="003F2923" w:rsidRDefault="00760E9F" w:rsidP="00096F9E">
            <w:pPr>
              <w:pStyle w:val="Tablehead"/>
              <w:rPr>
                <w:lang w:val="es-ES_tradnl"/>
                <w:rPrChange w:id="1385" w:author="Peral, Fernando" w:date="2017-06-06T08:56:00Z">
                  <w:rPr>
                    <w:b w:val="0"/>
                    <w:bCs/>
                  </w:rPr>
                </w:rPrChange>
              </w:rPr>
            </w:pPr>
            <w:r w:rsidRPr="003F2923">
              <w:rPr>
                <w:lang w:val="es-ES_tradnl"/>
                <w:rPrChange w:id="1386" w:author="Peral, Fernando" w:date="2017-06-06T08:56:00Z">
                  <w:rPr>
                    <w:b w:val="0"/>
                    <w:bCs/>
                  </w:rPr>
                </w:rPrChange>
              </w:rPr>
              <w:t>RSRV</w:t>
            </w:r>
          </w:p>
        </w:tc>
        <w:tc>
          <w:tcPr>
            <w:tcW w:w="3402" w:type="dxa"/>
            <w:tcBorders>
              <w:left w:val="nil"/>
            </w:tcBorders>
          </w:tcPr>
          <w:p w:rsidR="00760E9F" w:rsidRPr="003F2923" w:rsidRDefault="00760E9F" w:rsidP="00096F9E">
            <w:pPr>
              <w:pStyle w:val="Tablehead"/>
              <w:rPr>
                <w:lang w:val="es-ES_tradnl"/>
                <w:rPrChange w:id="1387" w:author="Peral, Fernando" w:date="2017-06-06T08:56:00Z">
                  <w:rPr>
                    <w:b w:val="0"/>
                    <w:bCs/>
                  </w:rPr>
                </w:rPrChange>
              </w:rPr>
            </w:pPr>
            <w:r w:rsidRPr="003F2923">
              <w:rPr>
                <w:lang w:val="es-ES_tradnl"/>
                <w:rPrChange w:id="1388" w:author="Peral, Fernando" w:date="2017-06-06T08:56:00Z">
                  <w:rPr>
                    <w:b w:val="0"/>
                    <w:bCs/>
                  </w:rPr>
                </w:rPrChange>
              </w:rPr>
              <w:t>RSRV</w:t>
            </w:r>
          </w:p>
        </w:tc>
      </w:tr>
      <w:tr w:rsidR="00760E9F" w:rsidRPr="00E64FFF" w:rsidTr="00096F9E">
        <w:trPr>
          <w:jc w:val="center"/>
        </w:trPr>
        <w:tc>
          <w:tcPr>
            <w:tcW w:w="2268" w:type="dxa"/>
          </w:tcPr>
          <w:p w:rsidR="00760E9F" w:rsidRPr="00E6638F" w:rsidRDefault="00760E9F" w:rsidP="00096F9E">
            <w:pPr>
              <w:pStyle w:val="Tabletext"/>
              <w:jc w:val="center"/>
              <w:rPr>
                <w:lang w:val="en-US"/>
              </w:rPr>
            </w:pPr>
            <w:r w:rsidRPr="00E6638F">
              <w:rPr>
                <w:lang w:val="en-US"/>
              </w:rPr>
              <w:t>b9 (MSB)</w:t>
            </w:r>
            <w:r w:rsidRPr="00E6638F">
              <w:rPr>
                <w:lang w:val="en-US"/>
              </w:rPr>
              <w:br/>
              <w:t>b8</w:t>
            </w:r>
            <w:r w:rsidRPr="00E6638F">
              <w:rPr>
                <w:lang w:val="en-US"/>
              </w:rPr>
              <w:br/>
              <w:t>b7</w:t>
            </w:r>
            <w:r w:rsidRPr="00E6638F">
              <w:rPr>
                <w:lang w:val="en-US"/>
              </w:rPr>
              <w:br/>
              <w:t>b6</w:t>
            </w:r>
            <w:r w:rsidRPr="00E6638F">
              <w:rPr>
                <w:lang w:val="en-US"/>
              </w:rPr>
              <w:br/>
              <w:t>b5</w:t>
            </w:r>
            <w:r w:rsidRPr="00E6638F">
              <w:rPr>
                <w:lang w:val="en-US"/>
              </w:rPr>
              <w:br/>
              <w:t>b4</w:t>
            </w:r>
            <w:r w:rsidRPr="00E6638F">
              <w:rPr>
                <w:lang w:val="en-US"/>
              </w:rPr>
              <w:br/>
              <w:t>b3</w:t>
            </w:r>
            <w:r w:rsidRPr="00E6638F">
              <w:rPr>
                <w:lang w:val="en-US"/>
              </w:rPr>
              <w:br/>
              <w:t>b2</w:t>
            </w:r>
            <w:r w:rsidRPr="00E6638F">
              <w:rPr>
                <w:lang w:val="en-US"/>
              </w:rPr>
              <w:br/>
              <w:t>b1</w:t>
            </w:r>
            <w:r w:rsidRPr="00E6638F">
              <w:rPr>
                <w:lang w:val="en-US"/>
              </w:rPr>
              <w:br/>
              <w:t>b0 (LSB)</w:t>
            </w:r>
          </w:p>
        </w:tc>
        <w:tc>
          <w:tcPr>
            <w:tcW w:w="3402" w:type="dxa"/>
            <w:tcBorders>
              <w:right w:val="dotted" w:sz="6" w:space="0" w:color="auto"/>
            </w:tcBorders>
          </w:tcPr>
          <w:p w:rsidR="00760E9F" w:rsidRPr="008844CA" w:rsidRDefault="00760E9F" w:rsidP="00096F9E">
            <w:pPr>
              <w:pStyle w:val="Tabletext"/>
              <w:jc w:val="center"/>
              <w:rPr>
                <w:lang w:val="es-ES_tradnl"/>
                <w:rPrChange w:id="1389" w:author="Peral, Fernando" w:date="2017-06-06T08:56:00Z">
                  <w:rPr>
                    <w:lang w:val="es-ES"/>
                  </w:rPr>
                </w:rPrChange>
              </w:rPr>
            </w:pPr>
            <w:r w:rsidRPr="008844CA">
              <w:rPr>
                <w:lang w:val="es-ES_tradnl"/>
                <w:rPrChange w:id="1390" w:author="Peral, Fernando" w:date="2017-06-06T08:56:00Z">
                  <w:rPr>
                    <w:lang w:val="es-ES"/>
                  </w:rPr>
                </w:rPrChange>
              </w:rPr>
              <w:t>No b8</w:t>
            </w:r>
            <w:r w:rsidRPr="008844CA">
              <w:rPr>
                <w:lang w:val="es-ES_tradnl"/>
                <w:rPrChange w:id="1391" w:author="Peral, Fernando" w:date="2017-06-06T08:56:00Z">
                  <w:rPr>
                    <w:lang w:val="es-ES"/>
                  </w:rPr>
                </w:rPrChange>
              </w:rPr>
              <w:br/>
              <w:t>Reservado (puesto a 0)</w:t>
            </w:r>
            <w:r w:rsidRPr="008844CA">
              <w:rPr>
                <w:lang w:val="es-ES_tradnl"/>
                <w:rPrChange w:id="1392" w:author="Peral, Fernando" w:date="2017-06-06T08:56:00Z">
                  <w:rPr>
                    <w:lang w:val="es-ES"/>
                  </w:rPr>
                </w:rPrChange>
              </w:rPr>
              <w:br/>
              <w:t>Reservado (puesto a 0)</w:t>
            </w:r>
            <w:r w:rsidRPr="008844CA">
              <w:rPr>
                <w:lang w:val="es-ES_tradnl"/>
                <w:rPrChange w:id="1393" w:author="Peral, Fernando" w:date="2017-06-06T08:56:00Z">
                  <w:rPr>
                    <w:lang w:val="es-ES"/>
                  </w:rPr>
                </w:rPrChange>
              </w:rPr>
              <w:br/>
              <w:t>Reservado (puesto a 0)</w:t>
            </w:r>
            <w:r w:rsidRPr="008844CA">
              <w:rPr>
                <w:lang w:val="es-ES_tradnl"/>
                <w:rPrChange w:id="1394" w:author="Peral, Fernando" w:date="2017-06-06T08:56:00Z">
                  <w:rPr>
                    <w:lang w:val="es-ES"/>
                  </w:rPr>
                </w:rPrChange>
              </w:rPr>
              <w:br/>
              <w:t>Reservado (puesto a 0)</w:t>
            </w:r>
            <w:r w:rsidRPr="008844CA">
              <w:rPr>
                <w:lang w:val="es-ES_tradnl"/>
                <w:rPrChange w:id="1395" w:author="Peral, Fernando" w:date="2017-06-06T08:56:00Z">
                  <w:rPr>
                    <w:lang w:val="es-ES"/>
                  </w:rPr>
                </w:rPrChange>
              </w:rPr>
              <w:br/>
              <w:t>Reservado (puesto a 0)</w:t>
            </w:r>
            <w:r w:rsidRPr="008844CA">
              <w:rPr>
                <w:lang w:val="es-ES_tradnl"/>
                <w:rPrChange w:id="1396" w:author="Peral, Fernando" w:date="2017-06-06T08:56:00Z">
                  <w:rPr>
                    <w:lang w:val="es-ES"/>
                  </w:rPr>
                </w:rPrChange>
              </w:rPr>
              <w:br/>
              <w:t>Reservado (puesto a 0)</w:t>
            </w:r>
            <w:r w:rsidRPr="008844CA">
              <w:rPr>
                <w:lang w:val="es-ES_tradnl"/>
                <w:rPrChange w:id="1397" w:author="Peral, Fernando" w:date="2017-06-06T08:56:00Z">
                  <w:rPr>
                    <w:lang w:val="es-ES"/>
                  </w:rPr>
                </w:rPrChange>
              </w:rPr>
              <w:br/>
              <w:t>Reservado (puesto a 0)</w:t>
            </w:r>
            <w:r w:rsidRPr="008844CA">
              <w:rPr>
                <w:lang w:val="es-ES_tradnl"/>
                <w:rPrChange w:id="1398" w:author="Peral, Fernando" w:date="2017-06-06T08:56:00Z">
                  <w:rPr>
                    <w:lang w:val="es-ES"/>
                  </w:rPr>
                </w:rPrChange>
              </w:rPr>
              <w:br/>
              <w:t>Reservado (puesto a 0)</w:t>
            </w:r>
            <w:r w:rsidRPr="008844CA">
              <w:rPr>
                <w:lang w:val="es-ES_tradnl"/>
                <w:rPrChange w:id="1399" w:author="Peral, Fernando" w:date="2017-06-06T08:56:00Z">
                  <w:rPr>
                    <w:lang w:val="es-ES"/>
                  </w:rPr>
                </w:rPrChange>
              </w:rPr>
              <w:br/>
              <w:t>Reservado (puesto a 0)</w:t>
            </w:r>
          </w:p>
        </w:tc>
        <w:tc>
          <w:tcPr>
            <w:tcW w:w="3402" w:type="dxa"/>
            <w:tcBorders>
              <w:left w:val="nil"/>
            </w:tcBorders>
          </w:tcPr>
          <w:p w:rsidR="00760E9F" w:rsidRPr="008844CA" w:rsidRDefault="00760E9F" w:rsidP="00096F9E">
            <w:pPr>
              <w:pStyle w:val="Tabletext"/>
              <w:jc w:val="center"/>
              <w:rPr>
                <w:lang w:val="es-ES_tradnl"/>
                <w:rPrChange w:id="1400" w:author="Peral, Fernando" w:date="2017-06-06T08:56:00Z">
                  <w:rPr>
                    <w:lang w:val="es-ES"/>
                  </w:rPr>
                </w:rPrChange>
              </w:rPr>
            </w:pPr>
            <w:r w:rsidRPr="008844CA">
              <w:rPr>
                <w:lang w:val="es-ES_tradnl"/>
                <w:rPrChange w:id="1401" w:author="Peral, Fernando" w:date="2017-06-06T08:56:00Z">
                  <w:rPr>
                    <w:lang w:val="es-ES"/>
                  </w:rPr>
                </w:rPrChange>
              </w:rPr>
              <w:t>No b8</w:t>
            </w:r>
            <w:r w:rsidRPr="008844CA">
              <w:rPr>
                <w:lang w:val="es-ES_tradnl"/>
                <w:rPrChange w:id="1402" w:author="Peral, Fernando" w:date="2017-06-06T08:56:00Z">
                  <w:rPr>
                    <w:lang w:val="es-ES"/>
                  </w:rPr>
                </w:rPrChange>
              </w:rPr>
              <w:br/>
              <w:t>Reservado (puesto a 0)</w:t>
            </w:r>
            <w:r w:rsidRPr="008844CA">
              <w:rPr>
                <w:lang w:val="es-ES_tradnl"/>
                <w:rPrChange w:id="1403" w:author="Peral, Fernando" w:date="2017-06-06T08:56:00Z">
                  <w:rPr>
                    <w:lang w:val="es-ES"/>
                  </w:rPr>
                </w:rPrChange>
              </w:rPr>
              <w:br/>
              <w:t>reservado (puesto a 0)</w:t>
            </w:r>
            <w:r w:rsidRPr="008844CA">
              <w:rPr>
                <w:lang w:val="es-ES_tradnl"/>
                <w:rPrChange w:id="1404" w:author="Peral, Fernando" w:date="2017-06-06T08:56:00Z">
                  <w:rPr>
                    <w:lang w:val="es-ES"/>
                  </w:rPr>
                </w:rPrChange>
              </w:rPr>
              <w:br/>
              <w:t>Reservado (puesto a 0)</w:t>
            </w:r>
            <w:r w:rsidRPr="008844CA">
              <w:rPr>
                <w:lang w:val="es-ES_tradnl"/>
                <w:rPrChange w:id="1405" w:author="Peral, Fernando" w:date="2017-06-06T08:56:00Z">
                  <w:rPr>
                    <w:lang w:val="es-ES"/>
                  </w:rPr>
                </w:rPrChange>
              </w:rPr>
              <w:br/>
              <w:t>Reservado (puesto a 0)</w:t>
            </w:r>
            <w:r w:rsidRPr="008844CA">
              <w:rPr>
                <w:lang w:val="es-ES_tradnl"/>
                <w:rPrChange w:id="1406" w:author="Peral, Fernando" w:date="2017-06-06T08:56:00Z">
                  <w:rPr>
                    <w:lang w:val="es-ES"/>
                  </w:rPr>
                </w:rPrChange>
              </w:rPr>
              <w:br/>
              <w:t>Reservado (puesto a 0)</w:t>
            </w:r>
            <w:r w:rsidRPr="008844CA">
              <w:rPr>
                <w:lang w:val="es-ES_tradnl"/>
                <w:rPrChange w:id="1407" w:author="Peral, Fernando" w:date="2017-06-06T08:56:00Z">
                  <w:rPr>
                    <w:lang w:val="es-ES"/>
                  </w:rPr>
                </w:rPrChange>
              </w:rPr>
              <w:br/>
              <w:t>Reservado (puesto a 0)</w:t>
            </w:r>
            <w:r w:rsidRPr="008844CA">
              <w:rPr>
                <w:lang w:val="es-ES_tradnl"/>
                <w:rPrChange w:id="1408" w:author="Peral, Fernando" w:date="2017-06-06T08:56:00Z">
                  <w:rPr>
                    <w:lang w:val="es-ES"/>
                  </w:rPr>
                </w:rPrChange>
              </w:rPr>
              <w:br/>
              <w:t>Reservado (puesto a 0)</w:t>
            </w:r>
            <w:r w:rsidRPr="008844CA">
              <w:rPr>
                <w:lang w:val="es-ES_tradnl"/>
                <w:rPrChange w:id="1409" w:author="Peral, Fernando" w:date="2017-06-06T08:56:00Z">
                  <w:rPr>
                    <w:lang w:val="es-ES"/>
                  </w:rPr>
                </w:rPrChange>
              </w:rPr>
              <w:br/>
              <w:t>Reservado (puesto a 0)</w:t>
            </w:r>
            <w:r w:rsidRPr="008844CA">
              <w:rPr>
                <w:lang w:val="es-ES_tradnl"/>
                <w:rPrChange w:id="1410" w:author="Peral, Fernando" w:date="2017-06-06T08:56:00Z">
                  <w:rPr>
                    <w:lang w:val="es-ES"/>
                  </w:rPr>
                </w:rPrChange>
              </w:rPr>
              <w:br/>
              <w:t>Reservado (puesto a 0)</w:t>
            </w:r>
          </w:p>
        </w:tc>
      </w:tr>
    </w:tbl>
    <w:p w:rsidR="00760E9F" w:rsidRPr="008844CA" w:rsidRDefault="00760E9F" w:rsidP="00760E9F">
      <w:pPr>
        <w:pStyle w:val="Tablefin"/>
        <w:rPr>
          <w:lang w:val="es-ES_tradnl"/>
          <w:rPrChange w:id="1411" w:author="Peral, Fernando" w:date="2017-06-06T08:56:00Z">
            <w:rPr>
              <w:lang w:val="es-ES"/>
            </w:rPr>
          </w:rPrChange>
        </w:rPr>
      </w:pPr>
    </w:p>
    <w:p w:rsidR="00760E9F" w:rsidRPr="008844CA" w:rsidRDefault="00760E9F" w:rsidP="00760E9F">
      <w:pPr>
        <w:pStyle w:val="Heading2"/>
        <w:rPr>
          <w:lang w:val="es-ES_tradnl"/>
          <w:rPrChange w:id="1412" w:author="Peral, Fernando" w:date="2017-06-06T08:56:00Z">
            <w:rPr>
              <w:lang w:val="es-ES"/>
            </w:rPr>
          </w:rPrChange>
        </w:rPr>
      </w:pPr>
      <w:r w:rsidRPr="008844CA">
        <w:rPr>
          <w:lang w:val="es-ES_tradnl"/>
        </w:rPr>
        <w:t>5.3</w:t>
      </w:r>
      <w:r w:rsidRPr="008844CA">
        <w:rPr>
          <w:lang w:val="es-ES_tradnl"/>
          <w:rPrChange w:id="1413" w:author="Peral, Fernando" w:date="2017-06-06T08:56:00Z">
            <w:rPr>
              <w:lang w:val="es-ES"/>
            </w:rPr>
          </w:rPrChange>
        </w:rPr>
        <w:tab/>
      </w:r>
      <w:proofErr w:type="spellStart"/>
      <w:r w:rsidRPr="008844CA">
        <w:rPr>
          <w:lang w:val="es-ES_tradnl"/>
          <w:rPrChange w:id="1414" w:author="Peral, Fernando" w:date="2017-06-06T08:56:00Z">
            <w:rPr>
              <w:lang w:val="es-ES"/>
            </w:rPr>
          </w:rPrChange>
        </w:rPr>
        <w:t>Multiplexación</w:t>
      </w:r>
      <w:proofErr w:type="spellEnd"/>
      <w:r w:rsidRPr="008844CA">
        <w:rPr>
          <w:lang w:val="es-ES_tradnl"/>
          <w:rPrChange w:id="1415" w:author="Peral, Fernando" w:date="2017-06-06T08:56:00Z">
            <w:rPr>
              <w:lang w:val="es-ES"/>
            </w:rPr>
          </w:rPrChange>
        </w:rPr>
        <w:t xml:space="preserve"> de paquetes de control de audio </w:t>
      </w:r>
    </w:p>
    <w:p w:rsidR="00760E9F" w:rsidRPr="008844CA" w:rsidRDefault="00760E9F" w:rsidP="00760E9F">
      <w:pPr>
        <w:rPr>
          <w:lang w:val="es-ES_tradnl"/>
          <w:rPrChange w:id="1416" w:author="Peral, Fernando" w:date="2017-06-06T08:56:00Z">
            <w:rPr>
              <w:lang w:val="es-ES"/>
            </w:rPr>
          </w:rPrChange>
        </w:rPr>
      </w:pPr>
      <w:r w:rsidRPr="008844CA">
        <w:rPr>
          <w:b/>
          <w:lang w:val="es-ES_tradnl"/>
        </w:rPr>
        <w:t>5.3.1</w:t>
      </w:r>
      <w:r w:rsidRPr="008844CA">
        <w:rPr>
          <w:lang w:val="es-ES_tradnl"/>
        </w:rPr>
        <w:tab/>
      </w:r>
      <w:r w:rsidRPr="008844CA">
        <w:rPr>
          <w:lang w:val="es-ES_tradnl"/>
          <w:rPrChange w:id="1417" w:author="Peral, Fernando" w:date="2017-06-06T08:56:00Z">
            <w:rPr>
              <w:lang w:val="es-ES"/>
            </w:rPr>
          </w:rPrChange>
        </w:rPr>
        <w:t xml:space="preserve">Los paquetes de control de audio </w:t>
      </w:r>
      <w:r w:rsidRPr="008844CA">
        <w:rPr>
          <w:lang w:val="es-ES_tradnl"/>
        </w:rPr>
        <w:t xml:space="preserve">deben transmitirse </w:t>
      </w:r>
      <w:r w:rsidRPr="008844CA">
        <w:rPr>
          <w:lang w:val="es-ES_tradnl"/>
          <w:rPrChange w:id="1418" w:author="Peral, Fernando" w:date="2017-06-06T08:56:00Z">
            <w:rPr>
              <w:lang w:val="es-ES"/>
            </w:rPr>
          </w:rPrChange>
        </w:rPr>
        <w:t>una vez cada trama en un sistema entrelazado y una vez cada c</w:t>
      </w:r>
      <w:r>
        <w:rPr>
          <w:lang w:val="es-ES_tradnl"/>
        </w:rPr>
        <w:t>uadro en un sistema progresivo.</w:t>
      </w:r>
    </w:p>
    <w:p w:rsidR="00760E9F" w:rsidRPr="008844CA" w:rsidRDefault="00760E9F" w:rsidP="00760E9F">
      <w:pPr>
        <w:rPr>
          <w:lang w:val="es-ES_tradnl"/>
          <w:rPrChange w:id="1419" w:author="Peral, Fernando" w:date="2017-06-06T08:56:00Z">
            <w:rPr>
              <w:lang w:val="es-ES"/>
            </w:rPr>
          </w:rPrChange>
        </w:rPr>
      </w:pPr>
      <w:r w:rsidRPr="008844CA">
        <w:rPr>
          <w:b/>
          <w:lang w:val="es-ES_tradnl"/>
        </w:rPr>
        <w:t>5.3.2</w:t>
      </w:r>
      <w:r w:rsidRPr="008844CA">
        <w:rPr>
          <w:lang w:val="es-ES_tradnl"/>
          <w:rPrChange w:id="1420" w:author="Peral, Fernando" w:date="2017-06-06T08:56:00Z">
            <w:rPr>
              <w:lang w:val="es-ES"/>
            </w:rPr>
          </w:rPrChange>
        </w:rPr>
        <w:tab/>
        <w:t xml:space="preserve">Los paquetes de control de </w:t>
      </w:r>
      <w:r w:rsidRPr="008844CA">
        <w:rPr>
          <w:lang w:val="es-ES_tradnl"/>
        </w:rPr>
        <w:t xml:space="preserve">audio deben transmitirse </w:t>
      </w:r>
      <w:r w:rsidRPr="008844CA">
        <w:rPr>
          <w:lang w:val="es-ES_tradnl"/>
          <w:rPrChange w:id="1421" w:author="Peral, Fernando" w:date="2017-06-06T08:56:00Z">
            <w:rPr>
              <w:lang w:val="es-ES"/>
            </w:rPr>
          </w:rPrChange>
        </w:rPr>
        <w:t>en el espacio horizontal de datos auxiliares de la segunda línea después del punto de conmutación del tren de datos paralelo Y.</w:t>
      </w:r>
    </w:p>
    <w:p w:rsidR="00760E9F" w:rsidRPr="008844CA" w:rsidRDefault="00760E9F" w:rsidP="0060768A">
      <w:pPr>
        <w:rPr>
          <w:lang w:val="es-ES_tradnl"/>
          <w:rPrChange w:id="1422" w:author="Peral, Fernando" w:date="2017-06-06T08:56:00Z">
            <w:rPr>
              <w:lang w:val="es-ES"/>
            </w:rPr>
          </w:rPrChange>
        </w:rPr>
      </w:pPr>
      <w:r w:rsidRPr="008844CA">
        <w:rPr>
          <w:lang w:val="es-ES_tradnl"/>
          <w:rPrChange w:id="1423" w:author="Peral, Fernando" w:date="2017-06-06T08:56:00Z">
            <w:rPr>
              <w:lang w:val="es-ES"/>
            </w:rPr>
          </w:rPrChange>
        </w:rPr>
        <w:t>Por ejemplo, dado que el punto de conmutación de un sistema 1125/60 se encuentra en la Línea</w:t>
      </w:r>
      <w:r w:rsidR="0060768A">
        <w:rPr>
          <w:lang w:val="es-ES_tradnl"/>
        </w:rPr>
        <w:t> </w:t>
      </w:r>
      <w:r w:rsidRPr="008844CA">
        <w:rPr>
          <w:lang w:val="es-ES_tradnl"/>
          <w:rPrChange w:id="1424" w:author="Peral, Fernando" w:date="2017-06-06T08:56:00Z">
            <w:rPr>
              <w:lang w:val="es-ES"/>
            </w:rPr>
          </w:rPrChange>
        </w:rPr>
        <w:t xml:space="preserve">7 y 569, los paquetes de control de audio se transmiten en el espacio horizontal de datos auxiliares de las Líneas 9 y 571 del tren de datos Y. El espacio de datos auxiliares disponible para la transmisión de paquetes de control de audio se muestra en la </w:t>
      </w:r>
      <w:r w:rsidR="001F2244">
        <w:rPr>
          <w:lang w:val="es-ES_tradnl"/>
        </w:rPr>
        <w:t>Fig. </w:t>
      </w:r>
      <w:r w:rsidRPr="008844CA">
        <w:rPr>
          <w:lang w:val="es-ES_tradnl"/>
          <w:rPrChange w:id="1425" w:author="Peral, Fernando" w:date="2017-06-06T08:56:00Z">
            <w:rPr>
              <w:lang w:val="es-ES"/>
            </w:rPr>
          </w:rPrChange>
        </w:rPr>
        <w:t>9.</w:t>
      </w:r>
    </w:p>
    <w:p w:rsidR="00760E9F" w:rsidRPr="008844CA" w:rsidRDefault="00760E9F" w:rsidP="00760E9F">
      <w:pPr>
        <w:pStyle w:val="FigureNo"/>
        <w:rPr>
          <w:rFonts w:eastAsia="MS Mincho"/>
          <w:lang w:val="es-ES_tradnl" w:eastAsia="ja-JP"/>
          <w:rPrChange w:id="1426" w:author="Peral, Fernando" w:date="2017-06-06T08:56:00Z">
            <w:rPr>
              <w:rFonts w:eastAsia="MS Mincho"/>
              <w:lang w:val="es-ES" w:eastAsia="ja-JP"/>
            </w:rPr>
          </w:rPrChange>
        </w:rPr>
      </w:pPr>
      <w:r w:rsidRPr="008844CA">
        <w:rPr>
          <w:rFonts w:eastAsia="MS Mincho"/>
          <w:lang w:val="es-ES_tradnl" w:eastAsia="ja-JP"/>
          <w:rPrChange w:id="1427" w:author="Peral, Fernando" w:date="2017-06-06T08:56:00Z">
            <w:rPr>
              <w:rFonts w:eastAsia="MS Mincho"/>
              <w:lang w:val="es-ES" w:eastAsia="ja-JP"/>
            </w:rPr>
          </w:rPrChange>
        </w:rPr>
        <w:lastRenderedPageBreak/>
        <w:t>Figura 9</w:t>
      </w:r>
    </w:p>
    <w:p w:rsidR="00760E9F" w:rsidRPr="008844CA" w:rsidRDefault="00760E9F" w:rsidP="00760E9F">
      <w:pPr>
        <w:pStyle w:val="Figuretitle"/>
        <w:rPr>
          <w:rFonts w:eastAsia="MS Mincho"/>
          <w:lang w:val="es-ES_tradnl" w:eastAsia="ja-JP"/>
          <w:rPrChange w:id="1428" w:author="Peral, Fernando" w:date="2017-06-06T08:56:00Z">
            <w:rPr>
              <w:rFonts w:eastAsia="MS Mincho"/>
              <w:lang w:val="es-ES" w:eastAsia="ja-JP"/>
            </w:rPr>
          </w:rPrChange>
        </w:rPr>
      </w:pPr>
      <w:r w:rsidRPr="008844CA">
        <w:rPr>
          <w:rFonts w:eastAsia="MS Mincho"/>
          <w:lang w:val="es-ES_tradnl" w:eastAsia="ja-JP"/>
          <w:rPrChange w:id="1429" w:author="Peral, Fernando" w:date="2017-06-06T08:56:00Z">
            <w:rPr>
              <w:rFonts w:eastAsia="MS Mincho"/>
              <w:lang w:val="es-ES" w:eastAsia="ja-JP"/>
            </w:rPr>
          </w:rPrChange>
        </w:rPr>
        <w:t xml:space="preserve">Espacio horizontal de datos auxiliares del tren de datos Y disponible para la transmisión </w:t>
      </w:r>
      <w:r w:rsidRPr="008844CA">
        <w:rPr>
          <w:rFonts w:eastAsia="MS Mincho"/>
          <w:lang w:val="es-ES_tradnl" w:eastAsia="ja-JP"/>
          <w:rPrChange w:id="1430" w:author="Peral, Fernando" w:date="2017-06-06T08:56:00Z">
            <w:rPr>
              <w:rFonts w:eastAsia="MS Mincho"/>
              <w:lang w:val="es-ES" w:eastAsia="ja-JP"/>
            </w:rPr>
          </w:rPrChange>
        </w:rPr>
        <w:br/>
        <w:t>de paquetes de control de audio (sistema 1080/60/I)</w:t>
      </w:r>
    </w:p>
    <w:p w:rsidR="00760E9F" w:rsidRPr="008844CA" w:rsidRDefault="00760E9F" w:rsidP="00760E9F">
      <w:pPr>
        <w:pStyle w:val="Blanc"/>
        <w:rPr>
          <w:rFonts w:eastAsia="MS Mincho"/>
          <w:lang w:val="es-ES_tradnl" w:eastAsia="ja-JP"/>
        </w:rPr>
      </w:pPr>
    </w:p>
    <w:p w:rsidR="00760E9F" w:rsidRPr="008844CA" w:rsidRDefault="00760E9F" w:rsidP="00760E9F">
      <w:pPr>
        <w:pStyle w:val="Figure"/>
        <w:rPr>
          <w:rFonts w:eastAsia="MS Mincho"/>
          <w:lang w:val="es-ES_tradnl" w:eastAsia="ja-JP"/>
          <w:rPrChange w:id="1431" w:author="Peral, Fernando" w:date="2017-06-06T08:56:00Z">
            <w:rPr>
              <w:rFonts w:eastAsia="MS Mincho"/>
              <w:lang w:val="es-ES" w:eastAsia="ja-JP"/>
            </w:rPr>
          </w:rPrChange>
        </w:rPr>
      </w:pPr>
      <w:r w:rsidRPr="008844CA">
        <w:rPr>
          <w:lang w:val="es-ES_tradnl"/>
          <w:rPrChange w:id="1432" w:author="Peral, Fernando" w:date="2017-06-06T08:56:00Z">
            <w:rPr>
              <w:lang w:val="es-ES_tradnl"/>
            </w:rPr>
          </w:rPrChange>
        </w:rPr>
        <w:object w:dxaOrig="9567" w:dyaOrig="12044">
          <v:shape id="_x0000_i1036" type="#_x0000_t75" style="width:478.5pt;height:602.25pt" o:ole="" o:allowoverlap="f">
            <v:imagedata r:id="rId36" o:title=""/>
          </v:shape>
          <o:OLEObject Type="Embed" ProgID="CorelDRAW.Graphic.14" ShapeID="_x0000_i1036" DrawAspect="Content" ObjectID="_1559739022" r:id="rId37"/>
        </w:object>
      </w:r>
    </w:p>
    <w:p w:rsidR="00760E9F" w:rsidRPr="008844CA" w:rsidRDefault="00760E9F" w:rsidP="00881C4F">
      <w:pPr>
        <w:pStyle w:val="AnnexNoTitle"/>
        <w:rPr>
          <w:lang w:val="es-ES_tradnl"/>
        </w:rPr>
      </w:pPr>
      <w:r w:rsidRPr="008844CA">
        <w:rPr>
          <w:lang w:val="es-ES_tradnl"/>
        </w:rPr>
        <w:lastRenderedPageBreak/>
        <w:t>Anexo 2</w:t>
      </w:r>
      <w:r w:rsidR="00881C4F">
        <w:rPr>
          <w:lang w:val="es-ES_tradnl"/>
        </w:rPr>
        <w:br/>
      </w:r>
      <w:r w:rsidRPr="008844CA">
        <w:rPr>
          <w:lang w:val="es-ES_tradnl"/>
        </w:rPr>
        <w:t>(Normativo)</w:t>
      </w:r>
    </w:p>
    <w:p w:rsidR="00760E9F" w:rsidRPr="008844CA" w:rsidRDefault="00760E9F" w:rsidP="00760E9F">
      <w:pPr>
        <w:pStyle w:val="Headingb"/>
        <w:rPr>
          <w:lang w:val="es-ES_tradnl"/>
          <w:rPrChange w:id="1433" w:author="Peral, Fernando" w:date="2017-06-06T08:56:00Z">
            <w:rPr>
              <w:lang w:val="en-GB"/>
            </w:rPr>
          </w:rPrChange>
        </w:rPr>
      </w:pPr>
      <w:r w:rsidRPr="008844CA">
        <w:rPr>
          <w:lang w:val="es-ES_tradnl"/>
        </w:rPr>
        <w:t>Introducción</w:t>
      </w:r>
    </w:p>
    <w:p w:rsidR="00760E9F" w:rsidRPr="008844CA" w:rsidRDefault="00760E9F" w:rsidP="00B05ED0">
      <w:pPr>
        <w:rPr>
          <w:lang w:val="es-ES_tradnl"/>
        </w:rPr>
      </w:pPr>
      <w:r w:rsidRPr="008844CA">
        <w:rPr>
          <w:lang w:val="es-ES_tradnl"/>
        </w:rPr>
        <w:t xml:space="preserve">En el </w:t>
      </w:r>
      <w:r w:rsidR="00096F9E">
        <w:rPr>
          <w:lang w:val="es-ES_tradnl"/>
        </w:rPr>
        <w:t>Anexo </w:t>
      </w:r>
      <w:r w:rsidRPr="008844CA">
        <w:rPr>
          <w:lang w:val="es-ES_tradnl"/>
        </w:rPr>
        <w:t xml:space="preserve">1 a la presente Recomendación se define el formato de audio de 24 bits para hasta </w:t>
      </w:r>
      <w:r w:rsidR="001F2244">
        <w:rPr>
          <w:lang w:val="es-ES_tradnl"/>
        </w:rPr>
        <w:t>16 canales</w:t>
      </w:r>
      <w:r w:rsidRPr="008844CA">
        <w:rPr>
          <w:lang w:val="es-ES_tradnl"/>
        </w:rPr>
        <w:t xml:space="preserve"> de audio a una velocidad de muestreo de 32, 44</w:t>
      </w:r>
      <w:r w:rsidR="00B05ED0">
        <w:rPr>
          <w:lang w:val="es-ES_tradnl"/>
        </w:rPr>
        <w:t>,</w:t>
      </w:r>
      <w:r w:rsidRPr="008844CA">
        <w:rPr>
          <w:lang w:val="es-ES_tradnl"/>
        </w:rPr>
        <w:t>1, o 48</w:t>
      </w:r>
      <w:r w:rsidR="001F2244">
        <w:rPr>
          <w:lang w:val="es-ES_tradnl"/>
        </w:rPr>
        <w:t> kHz</w:t>
      </w:r>
      <w:r w:rsidRPr="008844CA">
        <w:rPr>
          <w:lang w:val="es-ES_tradnl"/>
        </w:rPr>
        <w:t>, u 8 canales de audio a una velocidad de muestreo de 96</w:t>
      </w:r>
      <w:r w:rsidR="001F2244">
        <w:rPr>
          <w:lang w:val="es-ES_tradnl"/>
        </w:rPr>
        <w:t> kHz</w:t>
      </w:r>
      <w:r w:rsidRPr="008844CA">
        <w:rPr>
          <w:lang w:val="es-ES_tradnl"/>
        </w:rPr>
        <w:t xml:space="preserve">. La aplicación prevista es para interfaces de 1,5 Gbit/s tales como las de la Recomendación UIT-R BT.1120. En el </w:t>
      </w:r>
      <w:r w:rsidR="00096F9E">
        <w:rPr>
          <w:lang w:val="es-ES_tradnl"/>
        </w:rPr>
        <w:t>Anexo </w:t>
      </w:r>
      <w:r w:rsidRPr="008844CA">
        <w:rPr>
          <w:lang w:val="es-ES_tradnl"/>
        </w:rPr>
        <w:t>2 a la presente Recomendación se amplía el formato de audio a 32</w:t>
      </w:r>
      <w:r w:rsidR="00B05ED0">
        <w:rPr>
          <w:lang w:val="es-ES_tradnl"/>
        </w:rPr>
        <w:t> </w:t>
      </w:r>
      <w:r w:rsidRPr="008844CA">
        <w:rPr>
          <w:lang w:val="es-ES_tradnl"/>
        </w:rPr>
        <w:t>canales de audio a una velocidad de muestreo de 32, 44,1, o 48</w:t>
      </w:r>
      <w:r w:rsidR="001F2244">
        <w:rPr>
          <w:lang w:val="es-ES_tradnl"/>
        </w:rPr>
        <w:t> kHz</w:t>
      </w:r>
      <w:r w:rsidRPr="008844CA">
        <w:rPr>
          <w:lang w:val="es-ES_tradnl"/>
        </w:rPr>
        <w:t xml:space="preserve">, o </w:t>
      </w:r>
      <w:r w:rsidR="001F2244">
        <w:rPr>
          <w:lang w:val="es-ES_tradnl"/>
        </w:rPr>
        <w:t>16 canales</w:t>
      </w:r>
      <w:r w:rsidRPr="008844CA">
        <w:rPr>
          <w:lang w:val="es-ES_tradnl"/>
        </w:rPr>
        <w:t xml:space="preserve"> de audio a una velocidad de muestreo de 96</w:t>
      </w:r>
      <w:r w:rsidR="001F2244">
        <w:rPr>
          <w:lang w:val="es-ES_tradnl"/>
        </w:rPr>
        <w:t> kHz</w:t>
      </w:r>
      <w:r w:rsidRPr="008844CA">
        <w:rPr>
          <w:lang w:val="es-ES_tradnl"/>
        </w:rPr>
        <w:t>. Concretamente, esta ampliación define el formato audio de 24</w:t>
      </w:r>
      <w:r w:rsidR="00B05ED0">
        <w:rPr>
          <w:lang w:val="es-ES_tradnl"/>
        </w:rPr>
        <w:t> </w:t>
      </w:r>
      <w:r w:rsidRPr="008844CA">
        <w:rPr>
          <w:lang w:val="es-ES_tradnl"/>
        </w:rPr>
        <w:t xml:space="preserve">bit para los canales 17 hasta 32, de manera que pueden </w:t>
      </w:r>
      <w:proofErr w:type="spellStart"/>
      <w:r w:rsidRPr="008844CA">
        <w:rPr>
          <w:lang w:val="es-ES_tradnl"/>
        </w:rPr>
        <w:t>multiplexarse</w:t>
      </w:r>
      <w:proofErr w:type="spellEnd"/>
      <w:r w:rsidRPr="008844CA">
        <w:rPr>
          <w:lang w:val="es-ES_tradnl"/>
        </w:rPr>
        <w:t xml:space="preserve"> hasta 32</w:t>
      </w:r>
      <w:r w:rsidR="00247DF6">
        <w:rPr>
          <w:lang w:val="es-ES_tradnl"/>
        </w:rPr>
        <w:t> </w:t>
      </w:r>
      <w:r w:rsidRPr="008844CA">
        <w:rPr>
          <w:lang w:val="es-ES_tradnl"/>
        </w:rPr>
        <w:t>canales de audio con formatos de fuente de imagen con correspondencia a una interfaz en serie con frecuencia de muestreo de 148,5 (148,5/1,001) MHz para la señal con luminancia.</w:t>
      </w:r>
    </w:p>
    <w:p w:rsidR="00760E9F" w:rsidRPr="008844CA" w:rsidRDefault="00760E9F" w:rsidP="00247DF6">
      <w:pPr>
        <w:rPr>
          <w:lang w:val="es-ES_tradnl"/>
        </w:rPr>
      </w:pPr>
      <w:r w:rsidRPr="008844CA">
        <w:rPr>
          <w:lang w:val="es-ES_tradnl"/>
        </w:rPr>
        <w:t>Para las interfaces de TVUAD que se ajustan a la Parte</w:t>
      </w:r>
      <w:r w:rsidR="00247DF6">
        <w:rPr>
          <w:lang w:val="es-ES_tradnl"/>
        </w:rPr>
        <w:t> </w:t>
      </w:r>
      <w:r w:rsidRPr="008844CA">
        <w:rPr>
          <w:lang w:val="es-ES_tradnl"/>
        </w:rPr>
        <w:t>3 de la Recomendación UIT-R BT.2077, este Anexo se aplica a cada uno de los pares de trenes de datos de 3</w:t>
      </w:r>
      <w:r w:rsidR="00247DF6">
        <w:rPr>
          <w:lang w:val="es-ES_tradnl"/>
        </w:rPr>
        <w:t> </w:t>
      </w:r>
      <w:r w:rsidRPr="008844CA">
        <w:rPr>
          <w:lang w:val="es-ES_tradnl"/>
        </w:rPr>
        <w:t>Gbit/s que conforman el multiplex global.</w:t>
      </w:r>
    </w:p>
    <w:p w:rsidR="00760E9F" w:rsidRPr="008844CA" w:rsidRDefault="00760E9F" w:rsidP="0060768A">
      <w:pPr>
        <w:rPr>
          <w:lang w:val="es-ES_tradnl"/>
        </w:rPr>
      </w:pPr>
      <w:r w:rsidRPr="008844CA">
        <w:rPr>
          <w:lang w:val="es-ES_tradnl"/>
        </w:rPr>
        <w:t>En el Anexo</w:t>
      </w:r>
      <w:r w:rsidR="00881C4F">
        <w:rPr>
          <w:lang w:val="es-ES_tradnl"/>
        </w:rPr>
        <w:t> </w:t>
      </w:r>
      <w:r w:rsidRPr="008844CA">
        <w:rPr>
          <w:lang w:val="es-ES_tradnl"/>
        </w:rPr>
        <w:t>2 de esta Recomendación se define una estructura de paquete de Tipo</w:t>
      </w:r>
      <w:r w:rsidR="0060768A">
        <w:rPr>
          <w:lang w:val="es-ES_tradnl"/>
        </w:rPr>
        <w:t> </w:t>
      </w:r>
      <w:r w:rsidRPr="008844CA">
        <w:rPr>
          <w:lang w:val="es-ES_tradnl"/>
        </w:rPr>
        <w:t xml:space="preserve">1 de la Recomendación UIT-R BT.1364 para la identificación de canales de audio numerados de 17 a 32, además de los </w:t>
      </w:r>
      <w:r w:rsidR="001F2244">
        <w:rPr>
          <w:lang w:val="es-ES_tradnl"/>
        </w:rPr>
        <w:t>16 canales</w:t>
      </w:r>
      <w:r w:rsidRPr="008844CA">
        <w:rPr>
          <w:lang w:val="es-ES_tradnl"/>
        </w:rPr>
        <w:t xml:space="preserve"> definidos en el </w:t>
      </w:r>
      <w:r w:rsidR="00096F9E">
        <w:rPr>
          <w:lang w:val="es-ES_tradnl"/>
        </w:rPr>
        <w:t>Anexo </w:t>
      </w:r>
      <w:r w:rsidRPr="008844CA">
        <w:rPr>
          <w:lang w:val="es-ES_tradnl"/>
        </w:rPr>
        <w:t>1. Se identifican cuatro paquetes de datos de audio ampliado y cuatro paquetes de control de audio ampliado. Uno de los paquetes de control de audio ampliado y uno de los paquetes de datos de audio ampliado se asignan para transportar cada uno de los cuatro grupos de audio ampliados. Cada grupo de audio ampliado cuenta con cuatro canales que incorporan hasta cuatro canales de audio de 24</w:t>
      </w:r>
      <w:r w:rsidR="00247DF6">
        <w:rPr>
          <w:lang w:val="es-ES_tradnl"/>
        </w:rPr>
        <w:t> </w:t>
      </w:r>
      <w:r w:rsidRPr="008844CA">
        <w:rPr>
          <w:lang w:val="es-ES_tradnl"/>
        </w:rPr>
        <w:t>bits con velocidades de muestreo de 32, 44,1 o 48</w:t>
      </w:r>
      <w:r w:rsidR="001F2244">
        <w:rPr>
          <w:lang w:val="es-ES_tradnl"/>
        </w:rPr>
        <w:t> kHz</w:t>
      </w:r>
      <w:r w:rsidRPr="008844CA">
        <w:rPr>
          <w:lang w:val="es-ES_tradnl"/>
        </w:rPr>
        <w:t>, o hasta 2 canales de audio de 24 bits con velocidad de muestreo de 96</w:t>
      </w:r>
      <w:r w:rsidR="001F2244">
        <w:rPr>
          <w:lang w:val="es-ES_tradnl"/>
        </w:rPr>
        <w:t> kHz</w:t>
      </w:r>
      <w:r w:rsidRPr="008844CA">
        <w:rPr>
          <w:lang w:val="es-ES_tradnl"/>
        </w:rPr>
        <w:t>.</w:t>
      </w:r>
    </w:p>
    <w:p w:rsidR="00760E9F" w:rsidRPr="008844CA" w:rsidRDefault="00760E9F" w:rsidP="00760E9F">
      <w:pPr>
        <w:rPr>
          <w:b/>
          <w:sz w:val="28"/>
          <w:lang w:val="es-ES_tradnl"/>
        </w:rPr>
      </w:pPr>
      <w:r w:rsidRPr="008844CA">
        <w:rPr>
          <w:lang w:val="es-ES_tradnl"/>
        </w:rPr>
        <w:t xml:space="preserve">El formato de audio definido en este </w:t>
      </w:r>
      <w:r w:rsidR="00096F9E">
        <w:rPr>
          <w:lang w:val="es-ES_tradnl"/>
        </w:rPr>
        <w:t>Anexo </w:t>
      </w:r>
      <w:r w:rsidRPr="008844CA">
        <w:rPr>
          <w:lang w:val="es-ES_tradnl"/>
        </w:rPr>
        <w:t xml:space="preserve">2 es idéntico al del </w:t>
      </w:r>
      <w:r w:rsidR="00096F9E">
        <w:rPr>
          <w:lang w:val="es-ES_tradnl"/>
        </w:rPr>
        <w:t>Anexo </w:t>
      </w:r>
      <w:r w:rsidRPr="008844CA">
        <w:rPr>
          <w:lang w:val="es-ES_tradnl"/>
        </w:rPr>
        <w:t>1, salvo por diferencias necesarias para definir grupos de audio ampliados.</w:t>
      </w:r>
    </w:p>
    <w:p w:rsidR="00760E9F" w:rsidRPr="008844CA" w:rsidRDefault="00760E9F" w:rsidP="00760E9F">
      <w:pPr>
        <w:pStyle w:val="Heading1"/>
        <w:rPr>
          <w:lang w:val="es-ES_tradnl"/>
        </w:rPr>
      </w:pPr>
      <w:r w:rsidRPr="008844CA">
        <w:rPr>
          <w:lang w:val="es-ES_tradnl"/>
        </w:rPr>
        <w:t>1</w:t>
      </w:r>
      <w:r w:rsidRPr="008844CA">
        <w:rPr>
          <w:lang w:val="es-ES_tradnl"/>
        </w:rPr>
        <w:tab/>
        <w:t>Paquete de datos de audio ampliado</w:t>
      </w:r>
    </w:p>
    <w:p w:rsidR="00760E9F" w:rsidRPr="008844CA" w:rsidRDefault="00760E9F" w:rsidP="00760E9F">
      <w:pPr>
        <w:rPr>
          <w:lang w:val="es-ES_tradnl"/>
        </w:rPr>
      </w:pPr>
      <w:r w:rsidRPr="008844CA">
        <w:rPr>
          <w:lang w:val="es-ES_tradnl"/>
        </w:rPr>
        <w:t xml:space="preserve">La estructura y las normas de </w:t>
      </w:r>
      <w:proofErr w:type="spellStart"/>
      <w:r w:rsidRPr="008844CA">
        <w:rPr>
          <w:lang w:val="es-ES_tradnl"/>
        </w:rPr>
        <w:t>multiplexación</w:t>
      </w:r>
      <w:proofErr w:type="spellEnd"/>
      <w:r w:rsidRPr="008844CA">
        <w:rPr>
          <w:lang w:val="es-ES_tradnl"/>
        </w:rPr>
        <w:t xml:space="preserve"> para los paquetes de datos de audio ampliado son idénticas a las definidas para los paquetes de datos de audio del </w:t>
      </w:r>
      <w:r w:rsidR="00096F9E">
        <w:rPr>
          <w:lang w:val="es-ES_tradnl"/>
        </w:rPr>
        <w:t>Anexo </w:t>
      </w:r>
      <w:r w:rsidRPr="008844CA">
        <w:rPr>
          <w:lang w:val="es-ES_tradnl"/>
        </w:rPr>
        <w:t>1, con las siguientes diferencias.</w:t>
      </w:r>
    </w:p>
    <w:p w:rsidR="00760E9F" w:rsidRPr="008844CA" w:rsidRDefault="00760E9F" w:rsidP="00B05ED0">
      <w:pPr>
        <w:rPr>
          <w:lang w:val="es-ES_tradnl"/>
        </w:rPr>
      </w:pPr>
      <w:r w:rsidRPr="008844CA">
        <w:rPr>
          <w:b/>
          <w:bCs/>
          <w:lang w:val="es-ES_tradnl"/>
        </w:rPr>
        <w:t>1.1</w:t>
      </w:r>
      <w:r w:rsidRPr="008844CA">
        <w:rPr>
          <w:lang w:val="es-ES_tradnl"/>
        </w:rPr>
        <w:tab/>
      </w:r>
      <w:r w:rsidRPr="008844CA">
        <w:rPr>
          <w:b/>
          <w:bCs/>
          <w:lang w:val="es-ES_tradnl"/>
        </w:rPr>
        <w:t>Valores</w:t>
      </w:r>
      <w:r w:rsidRPr="008844CA">
        <w:rPr>
          <w:lang w:val="es-ES_tradnl"/>
        </w:rPr>
        <w:t xml:space="preserve"> </w:t>
      </w:r>
      <w:r w:rsidRPr="008844CA">
        <w:rPr>
          <w:b/>
          <w:bCs/>
          <w:lang w:val="es-ES_tradnl"/>
        </w:rPr>
        <w:t>DID</w:t>
      </w:r>
      <w:r w:rsidRPr="008844CA">
        <w:rPr>
          <w:lang w:val="es-ES_tradnl"/>
        </w:rPr>
        <w:t>: Los valores DID para los paquetes de audio ampliado deben definirse como</w:t>
      </w:r>
      <w:r w:rsidR="00451569">
        <w:rPr>
          <w:lang w:val="es-ES_tradnl"/>
        </w:rPr>
        <w:t> </w:t>
      </w:r>
      <w:r w:rsidRPr="008844CA">
        <w:rPr>
          <w:lang w:val="es-ES_tradnl"/>
        </w:rPr>
        <w:t>1A7</w:t>
      </w:r>
      <w:r w:rsidRPr="008844CA">
        <w:rPr>
          <w:position w:val="-4"/>
          <w:sz w:val="18"/>
          <w:lang w:val="es-ES_tradnl"/>
        </w:rPr>
        <w:t>h</w:t>
      </w:r>
      <w:r w:rsidRPr="008844CA">
        <w:rPr>
          <w:lang w:val="es-ES_tradnl"/>
        </w:rPr>
        <w:t xml:space="preserve"> para el grupo de audio</w:t>
      </w:r>
      <w:r w:rsidR="00B05ED0">
        <w:rPr>
          <w:lang w:val="es-ES_tradnl"/>
        </w:rPr>
        <w:t> </w:t>
      </w:r>
      <w:r w:rsidRPr="008844CA">
        <w:rPr>
          <w:lang w:val="es-ES_tradnl"/>
        </w:rPr>
        <w:t>5 (canal 17-20), 2A6</w:t>
      </w:r>
      <w:r w:rsidRPr="008844CA">
        <w:rPr>
          <w:position w:val="-4"/>
          <w:sz w:val="18"/>
          <w:lang w:val="es-ES_tradnl"/>
        </w:rPr>
        <w:t>h</w:t>
      </w:r>
      <w:r w:rsidRPr="008844CA">
        <w:rPr>
          <w:lang w:val="es-ES_tradnl"/>
        </w:rPr>
        <w:t xml:space="preserve"> para el grupo de audio</w:t>
      </w:r>
      <w:r w:rsidR="00B05ED0">
        <w:rPr>
          <w:lang w:val="es-ES_tradnl"/>
        </w:rPr>
        <w:t> </w:t>
      </w:r>
      <w:r w:rsidRPr="008844CA">
        <w:rPr>
          <w:lang w:val="es-ES_tradnl"/>
        </w:rPr>
        <w:t>6 (canal 21-24), 2A5</w:t>
      </w:r>
      <w:r w:rsidRPr="008844CA">
        <w:rPr>
          <w:position w:val="-4"/>
          <w:sz w:val="18"/>
          <w:lang w:val="es-ES_tradnl"/>
        </w:rPr>
        <w:t>h</w:t>
      </w:r>
      <w:r w:rsidRPr="008844CA">
        <w:rPr>
          <w:lang w:val="es-ES_tradnl"/>
        </w:rPr>
        <w:t xml:space="preserve"> para el grupo de audio 7 (canal</w:t>
      </w:r>
      <w:r w:rsidR="00247DF6">
        <w:rPr>
          <w:lang w:val="es-ES_tradnl"/>
        </w:rPr>
        <w:t> </w:t>
      </w:r>
      <w:r w:rsidRPr="008844CA">
        <w:rPr>
          <w:lang w:val="es-ES_tradnl"/>
        </w:rPr>
        <w:t>25-28) y 1A4</w:t>
      </w:r>
      <w:r w:rsidRPr="008844CA">
        <w:rPr>
          <w:position w:val="-4"/>
          <w:sz w:val="18"/>
          <w:lang w:val="es-ES_tradnl"/>
        </w:rPr>
        <w:t>h</w:t>
      </w:r>
      <w:r w:rsidRPr="008844CA">
        <w:rPr>
          <w:lang w:val="es-ES_tradnl"/>
        </w:rPr>
        <w:t xml:space="preserve"> para el grupo de audio</w:t>
      </w:r>
      <w:r w:rsidR="0060768A">
        <w:rPr>
          <w:lang w:val="es-ES_tradnl"/>
        </w:rPr>
        <w:t> </w:t>
      </w:r>
      <w:r w:rsidRPr="008844CA">
        <w:rPr>
          <w:lang w:val="es-ES_tradnl"/>
        </w:rPr>
        <w:t>8 (canal 29-32), respectivamente.</w:t>
      </w:r>
    </w:p>
    <w:p w:rsidR="00760E9F" w:rsidRPr="008844CA" w:rsidRDefault="00760E9F" w:rsidP="00247DF6">
      <w:pPr>
        <w:rPr>
          <w:lang w:val="es-ES_tradnl"/>
        </w:rPr>
      </w:pPr>
      <w:r w:rsidRPr="008844CA">
        <w:rPr>
          <w:b/>
          <w:bCs/>
          <w:lang w:val="es-ES_tradnl"/>
        </w:rPr>
        <w:t>1.2</w:t>
      </w:r>
      <w:r w:rsidRPr="008844CA">
        <w:rPr>
          <w:lang w:val="es-ES_tradnl"/>
        </w:rPr>
        <w:tab/>
      </w:r>
      <w:r w:rsidRPr="008844CA">
        <w:rPr>
          <w:b/>
          <w:bCs/>
          <w:lang w:val="es-ES_tradnl"/>
        </w:rPr>
        <w:t>Relaciones paquete/grupo</w:t>
      </w:r>
      <w:r w:rsidRPr="008844CA">
        <w:rPr>
          <w:lang w:val="es-ES_tradnl"/>
        </w:rPr>
        <w:t>: los grupos de audio ampliado 5 a 8 deben transportarse únicamente utilizando los paquetes de datos de audio ampliados definidos en esta Recomendación. Los grupos de audio</w:t>
      </w:r>
      <w:r w:rsidR="00247DF6">
        <w:rPr>
          <w:lang w:val="es-ES_tradnl"/>
        </w:rPr>
        <w:t> </w:t>
      </w:r>
      <w:r w:rsidRPr="008844CA">
        <w:rPr>
          <w:lang w:val="es-ES_tradnl"/>
        </w:rPr>
        <w:t xml:space="preserve">1 a 4 sólo deben transportarse utilizando los paquetes de datos de audio definidos en el </w:t>
      </w:r>
      <w:r w:rsidR="00096F9E">
        <w:rPr>
          <w:lang w:val="es-ES_tradnl"/>
        </w:rPr>
        <w:t>Anexo </w:t>
      </w:r>
      <w:r w:rsidRPr="008844CA">
        <w:rPr>
          <w:lang w:val="es-ES_tradnl"/>
        </w:rPr>
        <w:t>1.</w:t>
      </w:r>
    </w:p>
    <w:p w:rsidR="00760E9F" w:rsidRPr="008844CA" w:rsidRDefault="00760E9F" w:rsidP="00760E9F">
      <w:pPr>
        <w:rPr>
          <w:lang w:val="es-ES_tradnl"/>
        </w:rPr>
      </w:pPr>
      <w:r w:rsidRPr="008844CA">
        <w:rPr>
          <w:b/>
          <w:bCs/>
          <w:lang w:val="es-ES_tradnl"/>
        </w:rPr>
        <w:t>1.3</w:t>
      </w:r>
      <w:r w:rsidRPr="008844CA">
        <w:rPr>
          <w:lang w:val="es-ES_tradnl"/>
        </w:rPr>
        <w:tab/>
      </w:r>
      <w:r w:rsidRPr="008844CA">
        <w:rPr>
          <w:b/>
          <w:bCs/>
          <w:lang w:val="es-ES_tradnl"/>
        </w:rPr>
        <w:t>Orden del paquete de datos de audio y del paquete de datos de audio ampliado</w:t>
      </w:r>
      <w:r w:rsidRPr="008844CA">
        <w:rPr>
          <w:lang w:val="es-ES_tradnl"/>
        </w:rPr>
        <w:t>: la temporización de la enésima muestra de 32 canales de audio en una línea de vídeo se representa con ocho ejemplos de muestra en ocho paquetes de datos de audio. Dado que estos ocho ejemplos de muestra son independientes unos de otros, el orden de estos ocho paquetes en el espacio HANC al que están multiplexados debe ser arbitrario.</w:t>
      </w:r>
    </w:p>
    <w:p w:rsidR="00760E9F" w:rsidRPr="008844CA" w:rsidRDefault="00760E9F" w:rsidP="00760E9F">
      <w:pPr>
        <w:pStyle w:val="Heading1"/>
        <w:rPr>
          <w:lang w:val="es-ES_tradnl"/>
        </w:rPr>
      </w:pPr>
      <w:r w:rsidRPr="008844CA">
        <w:rPr>
          <w:lang w:val="es-ES_tradnl"/>
        </w:rPr>
        <w:lastRenderedPageBreak/>
        <w:t>2</w:t>
      </w:r>
      <w:r w:rsidRPr="008844CA">
        <w:rPr>
          <w:lang w:val="es-ES_tradnl"/>
        </w:rPr>
        <w:tab/>
        <w:t>Paquete de control de audio ampliado</w:t>
      </w:r>
    </w:p>
    <w:p w:rsidR="00760E9F" w:rsidRPr="008844CA" w:rsidRDefault="00760E9F" w:rsidP="00760E9F">
      <w:pPr>
        <w:rPr>
          <w:lang w:val="es-ES_tradnl"/>
        </w:rPr>
      </w:pPr>
      <w:r w:rsidRPr="008844CA">
        <w:rPr>
          <w:lang w:val="es-ES_tradnl"/>
        </w:rPr>
        <w:t xml:space="preserve">La estructura y las normas de </w:t>
      </w:r>
      <w:proofErr w:type="spellStart"/>
      <w:r w:rsidRPr="008844CA">
        <w:rPr>
          <w:lang w:val="es-ES_tradnl"/>
        </w:rPr>
        <w:t>multiplexación</w:t>
      </w:r>
      <w:proofErr w:type="spellEnd"/>
      <w:r w:rsidRPr="008844CA">
        <w:rPr>
          <w:lang w:val="es-ES_tradnl"/>
        </w:rPr>
        <w:t xml:space="preserve"> para los paquetes de control de audio ampliado son idénticas a las definidas para los paquetes de control de audio del </w:t>
      </w:r>
      <w:r w:rsidR="00096F9E">
        <w:rPr>
          <w:lang w:val="es-ES_tradnl"/>
        </w:rPr>
        <w:t>Anexo </w:t>
      </w:r>
      <w:r w:rsidRPr="008844CA">
        <w:rPr>
          <w:lang w:val="es-ES_tradnl"/>
        </w:rPr>
        <w:t>1, con las siguientes excepciones.</w:t>
      </w:r>
    </w:p>
    <w:p w:rsidR="00760E9F" w:rsidRPr="008844CA" w:rsidRDefault="00760E9F" w:rsidP="00B05ED0">
      <w:pPr>
        <w:rPr>
          <w:lang w:val="es-ES_tradnl"/>
        </w:rPr>
      </w:pPr>
      <w:r w:rsidRPr="008844CA">
        <w:rPr>
          <w:b/>
          <w:bCs/>
          <w:lang w:val="es-ES_tradnl"/>
        </w:rPr>
        <w:t>2.1</w:t>
      </w:r>
      <w:r w:rsidRPr="008844CA">
        <w:rPr>
          <w:lang w:val="es-ES_tradnl"/>
        </w:rPr>
        <w:tab/>
      </w:r>
      <w:r w:rsidRPr="008844CA">
        <w:rPr>
          <w:b/>
          <w:bCs/>
          <w:lang w:val="es-ES_tradnl"/>
        </w:rPr>
        <w:t>Valores</w:t>
      </w:r>
      <w:r w:rsidRPr="008844CA">
        <w:rPr>
          <w:lang w:val="es-ES_tradnl"/>
        </w:rPr>
        <w:t xml:space="preserve"> </w:t>
      </w:r>
      <w:r w:rsidRPr="008844CA">
        <w:rPr>
          <w:b/>
          <w:bCs/>
          <w:lang w:val="es-ES_tradnl"/>
        </w:rPr>
        <w:t>DID</w:t>
      </w:r>
      <w:r w:rsidRPr="008844CA">
        <w:rPr>
          <w:lang w:val="es-ES_tradnl"/>
        </w:rPr>
        <w:t>: Los valores DID para los paquetes de control de audio ampliado deben definirse como 2A3</w:t>
      </w:r>
      <w:r w:rsidRPr="008844CA">
        <w:rPr>
          <w:position w:val="-4"/>
          <w:sz w:val="18"/>
          <w:lang w:val="es-ES_tradnl"/>
        </w:rPr>
        <w:t>h</w:t>
      </w:r>
      <w:r w:rsidRPr="008844CA">
        <w:rPr>
          <w:lang w:val="es-ES_tradnl"/>
        </w:rPr>
        <w:t xml:space="preserve"> para el grupo de audio</w:t>
      </w:r>
      <w:r w:rsidR="00B05ED0">
        <w:rPr>
          <w:lang w:val="es-ES_tradnl"/>
        </w:rPr>
        <w:t> </w:t>
      </w:r>
      <w:r w:rsidRPr="008844CA">
        <w:rPr>
          <w:lang w:val="es-ES_tradnl"/>
        </w:rPr>
        <w:t>5 (canal 17-20), 1A2</w:t>
      </w:r>
      <w:r w:rsidRPr="008844CA">
        <w:rPr>
          <w:position w:val="-4"/>
          <w:sz w:val="18"/>
          <w:lang w:val="es-ES_tradnl"/>
        </w:rPr>
        <w:t>h</w:t>
      </w:r>
      <w:r w:rsidRPr="008844CA">
        <w:rPr>
          <w:lang w:val="es-ES_tradnl"/>
        </w:rPr>
        <w:t xml:space="preserve"> para el grupo de audio</w:t>
      </w:r>
      <w:r w:rsidR="005D67FF">
        <w:rPr>
          <w:lang w:val="es-ES_tradnl"/>
        </w:rPr>
        <w:t> </w:t>
      </w:r>
      <w:r w:rsidRPr="008844CA">
        <w:rPr>
          <w:lang w:val="es-ES_tradnl"/>
        </w:rPr>
        <w:t>6 (canal 21-24), 1A1</w:t>
      </w:r>
      <w:r w:rsidRPr="008844CA">
        <w:rPr>
          <w:position w:val="-4"/>
          <w:sz w:val="18"/>
          <w:lang w:val="es-ES_tradnl"/>
        </w:rPr>
        <w:t>h</w:t>
      </w:r>
      <w:r w:rsidRPr="008844CA">
        <w:rPr>
          <w:lang w:val="es-ES_tradnl"/>
        </w:rPr>
        <w:t xml:space="preserve"> para el grupo de audio 7 (canal</w:t>
      </w:r>
      <w:r w:rsidR="005D67FF">
        <w:rPr>
          <w:lang w:val="es-ES_tradnl"/>
        </w:rPr>
        <w:t> </w:t>
      </w:r>
      <w:r w:rsidRPr="008844CA">
        <w:rPr>
          <w:lang w:val="es-ES_tradnl"/>
        </w:rPr>
        <w:t>25-28) y 2A0</w:t>
      </w:r>
      <w:r w:rsidRPr="008844CA">
        <w:rPr>
          <w:position w:val="-4"/>
          <w:sz w:val="18"/>
          <w:lang w:val="es-ES_tradnl"/>
        </w:rPr>
        <w:t>h</w:t>
      </w:r>
      <w:r w:rsidRPr="008844CA">
        <w:rPr>
          <w:lang w:val="es-ES_tradnl"/>
        </w:rPr>
        <w:t xml:space="preserve"> para el grupo de audio</w:t>
      </w:r>
      <w:r w:rsidR="005D67FF">
        <w:rPr>
          <w:lang w:val="es-ES_tradnl"/>
        </w:rPr>
        <w:t> </w:t>
      </w:r>
      <w:r w:rsidRPr="008844CA">
        <w:rPr>
          <w:lang w:val="es-ES_tradnl"/>
        </w:rPr>
        <w:t>8 (canal</w:t>
      </w:r>
      <w:r w:rsidR="005D67FF">
        <w:rPr>
          <w:lang w:val="es-ES_tradnl"/>
        </w:rPr>
        <w:t> </w:t>
      </w:r>
      <w:r w:rsidRPr="008844CA">
        <w:rPr>
          <w:lang w:val="es-ES_tradnl"/>
        </w:rPr>
        <w:t>29-32), respectivamente.</w:t>
      </w:r>
    </w:p>
    <w:p w:rsidR="00760E9F" w:rsidRPr="008844CA" w:rsidRDefault="00760E9F" w:rsidP="00760E9F">
      <w:pPr>
        <w:rPr>
          <w:lang w:val="es-ES_tradnl"/>
        </w:rPr>
      </w:pPr>
      <w:r w:rsidRPr="008844CA">
        <w:rPr>
          <w:b/>
          <w:bCs/>
          <w:lang w:val="es-ES_tradnl"/>
        </w:rPr>
        <w:t>2.2</w:t>
      </w:r>
      <w:r w:rsidRPr="008844CA">
        <w:rPr>
          <w:lang w:val="es-ES_tradnl"/>
        </w:rPr>
        <w:tab/>
      </w:r>
      <w:r w:rsidRPr="008844CA">
        <w:rPr>
          <w:b/>
          <w:bCs/>
          <w:lang w:val="es-ES_tradnl"/>
        </w:rPr>
        <w:t>Relaciones paquete/grupo</w:t>
      </w:r>
      <w:r w:rsidRPr="008844CA">
        <w:rPr>
          <w:lang w:val="es-ES_tradnl"/>
        </w:rPr>
        <w:t xml:space="preserve">: los grupos de audio ampliado 5 a 8 deben representarse únicamente utilizando paquetes de control de audio ampliado definidos en la presente Recomendación. Los grupos de audio 1 a 4 sólo deben transportarse utilizando paquetes de datos de audio definidos en el </w:t>
      </w:r>
      <w:r w:rsidR="00096F9E">
        <w:rPr>
          <w:lang w:val="es-ES_tradnl"/>
        </w:rPr>
        <w:t>Anexo </w:t>
      </w:r>
      <w:r w:rsidRPr="008844CA">
        <w:rPr>
          <w:lang w:val="es-ES_tradnl"/>
        </w:rPr>
        <w:t>1.</w:t>
      </w:r>
    </w:p>
    <w:p w:rsidR="00760E9F" w:rsidRPr="008844CA" w:rsidRDefault="00760E9F" w:rsidP="00760E9F">
      <w:pPr>
        <w:rPr>
          <w:lang w:val="es-ES_tradnl"/>
        </w:rPr>
      </w:pPr>
      <w:r w:rsidRPr="008844CA">
        <w:rPr>
          <w:b/>
          <w:bCs/>
          <w:lang w:val="es-ES_tradnl"/>
        </w:rPr>
        <w:t>2.3</w:t>
      </w:r>
      <w:r w:rsidRPr="008844CA">
        <w:rPr>
          <w:lang w:val="es-ES_tradnl"/>
        </w:rPr>
        <w:tab/>
      </w:r>
      <w:r w:rsidRPr="008844CA">
        <w:rPr>
          <w:b/>
          <w:bCs/>
          <w:lang w:val="es-ES_tradnl"/>
        </w:rPr>
        <w:t>Orden del paquete de control de audio y del paquete de control de audio ampliado</w:t>
      </w:r>
      <w:r w:rsidRPr="00CA3E82">
        <w:t>:</w:t>
      </w:r>
      <w:r w:rsidRPr="008844CA">
        <w:rPr>
          <w:lang w:val="es-ES_tradnl"/>
        </w:rPr>
        <w:t xml:space="preserve"> El orden de los paquetes de control y de control ampliado en el espacio HANC al que están multiplexados debe ser arbitrario.</w:t>
      </w:r>
    </w:p>
    <w:p w:rsidR="00760E9F" w:rsidRPr="008844CA" w:rsidRDefault="00760E9F" w:rsidP="00247DF6">
      <w:pPr>
        <w:rPr>
          <w:lang w:val="es-ES_tradnl"/>
        </w:rPr>
      </w:pPr>
    </w:p>
    <w:p w:rsidR="00760E9F" w:rsidRPr="008844CA" w:rsidRDefault="00760E9F" w:rsidP="00247DF6">
      <w:pPr>
        <w:pStyle w:val="AppendixNoTitle"/>
        <w:rPr>
          <w:lang w:val="es-ES_tradnl"/>
          <w:rPrChange w:id="1434" w:author="Peral, Fernando" w:date="2017-06-06T08:56:00Z">
            <w:rPr>
              <w:lang w:val="es-ES"/>
            </w:rPr>
          </w:rPrChange>
        </w:rPr>
      </w:pPr>
      <w:r w:rsidRPr="008844CA">
        <w:rPr>
          <w:lang w:val="es-ES_tradnl"/>
        </w:rPr>
        <w:lastRenderedPageBreak/>
        <w:t>Adjunto 1</w:t>
      </w:r>
      <w:r w:rsidR="00881C4F">
        <w:rPr>
          <w:lang w:val="es-ES_tradnl"/>
        </w:rPr>
        <w:br/>
      </w:r>
      <w:r w:rsidRPr="008844CA">
        <w:rPr>
          <w:lang w:val="es-ES_tradnl"/>
        </w:rPr>
        <w:t>(Informativo)</w:t>
      </w:r>
      <w:r w:rsidR="00881C4F">
        <w:rPr>
          <w:lang w:val="es-ES_tradnl"/>
        </w:rPr>
        <w:br/>
      </w:r>
      <w:r w:rsidRPr="008844CA">
        <w:rPr>
          <w:lang w:val="es-ES_tradnl"/>
          <w:rPrChange w:id="1435" w:author="Peral, Fernando" w:date="2017-06-06T08:56:00Z">
            <w:rPr>
              <w:lang w:val="es-ES"/>
            </w:rPr>
          </w:rPrChange>
        </w:rPr>
        <w:br/>
        <w:t xml:space="preserve">Alineación de muestras de audio en cada trama de audio </w:t>
      </w:r>
    </w:p>
    <w:p w:rsidR="00760E9F" w:rsidRPr="008844CA" w:rsidRDefault="00760E9F" w:rsidP="00247DF6">
      <w:pPr>
        <w:pStyle w:val="Normalaftertitle"/>
        <w:keepNext/>
        <w:keepLines/>
        <w:rPr>
          <w:lang w:val="es-ES_tradnl"/>
          <w:rPrChange w:id="1436" w:author="Peral, Fernando" w:date="2017-06-06T08:56:00Z">
            <w:rPr>
              <w:lang w:val="es-ES"/>
            </w:rPr>
          </w:rPrChange>
        </w:rPr>
      </w:pPr>
      <w:r w:rsidRPr="008844CA">
        <w:rPr>
          <w:lang w:val="es-ES_tradnl"/>
          <w:rPrChange w:id="1437" w:author="Peral, Fernando" w:date="2017-06-06T08:56:00Z">
            <w:rPr>
              <w:lang w:val="es-ES"/>
            </w:rPr>
          </w:rPrChange>
        </w:rPr>
        <w:t xml:space="preserve">Para la alineación de AF y la distribución de tramas, la numeración siguiente de las muestras de audio de cada trama de audio es un ejemplo de valores preferidos. </w:t>
      </w:r>
    </w:p>
    <w:p w:rsidR="00760E9F" w:rsidRPr="008844CA" w:rsidRDefault="00760E9F" w:rsidP="002D0E4D">
      <w:pPr>
        <w:keepNext/>
        <w:keepLines/>
        <w:rPr>
          <w:lang w:val="es-ES_tradnl"/>
        </w:rPr>
      </w:pPr>
      <w:r w:rsidRPr="008844CA">
        <w:rPr>
          <w:lang w:val="es-ES_tradnl"/>
          <w:rPrChange w:id="1438" w:author="Peral, Fernando" w:date="2017-06-06T08:56:00Z">
            <w:rPr>
              <w:lang w:val="es-ES"/>
            </w:rPr>
          </w:rPrChange>
        </w:rPr>
        <w:t>Todas las secuencias de tramas de audio se basan en dos números enteros de muestras por trama (m y m</w:t>
      </w:r>
      <w:r w:rsidR="002D0E4D">
        <w:rPr>
          <w:lang w:val="es-ES_tradnl"/>
        </w:rPr>
        <w:t> </w:t>
      </w:r>
      <w:r w:rsidRPr="008844CA">
        <w:rPr>
          <w:lang w:val="es-ES_tradnl"/>
          <w:rPrChange w:id="1439" w:author="Peral, Fernando" w:date="2017-06-06T08:56:00Z">
            <w:rPr>
              <w:lang w:val="es-ES"/>
            </w:rPr>
          </w:rPrChange>
        </w:rPr>
        <w:t>+</w:t>
      </w:r>
      <w:r w:rsidR="002D0E4D">
        <w:rPr>
          <w:lang w:val="es-ES_tradnl"/>
        </w:rPr>
        <w:t> </w:t>
      </w:r>
      <w:r w:rsidRPr="008844CA">
        <w:rPr>
          <w:lang w:val="es-ES_tradnl"/>
          <w:rPrChange w:id="1440" w:author="Peral, Fernando" w:date="2017-06-06T08:56:00Z">
            <w:rPr>
              <w:lang w:val="es-ES"/>
            </w:rPr>
          </w:rPrChange>
        </w:rPr>
        <w:t>1) cuyos números de trama de audio comienzan por 1 y se incrementan hasta el final de la secuencia. Las tramas de audio con numeración impar (1, 3, 5, etc.) tienen el mayor valor entero de muestras y las tramas de audio con numeración par (2, 4, 6, etc.) tienen el menor valor entero de muestras con la excepción de lo tabulado en el Cuadro</w:t>
      </w:r>
      <w:r w:rsidR="00247DF6">
        <w:rPr>
          <w:lang w:val="es-ES_tradnl"/>
        </w:rPr>
        <w:t> </w:t>
      </w:r>
      <w:r w:rsidRPr="008844CA">
        <w:rPr>
          <w:lang w:val="es-ES_tradnl"/>
          <w:rPrChange w:id="1441" w:author="Peral, Fernando" w:date="2017-06-06T08:56:00Z">
            <w:rPr>
              <w:lang w:val="es-ES"/>
            </w:rPr>
          </w:rPrChange>
        </w:rPr>
        <w:t>1</w:t>
      </w:r>
      <w:r w:rsidRPr="008844CA">
        <w:rPr>
          <w:lang w:val="es-ES_tradnl"/>
        </w:rPr>
        <w:t>-1</w:t>
      </w:r>
      <w:r w:rsidRPr="008844CA">
        <w:rPr>
          <w:lang w:val="es-ES_tradnl"/>
          <w:rPrChange w:id="1442" w:author="Peral, Fernando" w:date="2017-06-06T08:56:00Z">
            <w:rPr>
              <w:lang w:val="es-ES"/>
            </w:rPr>
          </w:rPrChange>
        </w:rPr>
        <w:t>. Los receptores deberían tener la capacidad de recibir correctamente la secuencia de datos de audio, aunque no se implemente esta restricción en la forma de establecer la secuencia.</w:t>
      </w:r>
    </w:p>
    <w:p w:rsidR="00760E9F" w:rsidRPr="008844CA" w:rsidRDefault="00760E9F" w:rsidP="00760E9F">
      <w:pPr>
        <w:pStyle w:val="TableNo"/>
        <w:rPr>
          <w:lang w:val="es-ES_tradnl"/>
        </w:rPr>
      </w:pPr>
      <w:r w:rsidRPr="008844CA">
        <w:rPr>
          <w:lang w:val="es-ES_tradnl"/>
        </w:rPr>
        <w:t>CUADRO 1-1</w:t>
      </w:r>
    </w:p>
    <w:p w:rsidR="00760E9F" w:rsidRPr="008844CA" w:rsidRDefault="00760E9F" w:rsidP="00760E9F">
      <w:pPr>
        <w:pStyle w:val="Tabletitle"/>
        <w:rPr>
          <w:lang w:val="es-ES_tradnl"/>
          <w:rPrChange w:id="1443" w:author="Peral, Fernando" w:date="2017-06-06T08:56:00Z">
            <w:rPr>
              <w:lang w:val="es-ES"/>
            </w:rPr>
          </w:rPrChange>
        </w:rPr>
      </w:pPr>
      <w:r w:rsidRPr="008844CA">
        <w:rPr>
          <w:lang w:val="es-ES_tradnl"/>
          <w:rPrChange w:id="1444" w:author="Peral, Fernando" w:date="2017-06-06T08:56:00Z">
            <w:rPr>
              <w:lang w:val="es-ES"/>
            </w:rPr>
          </w:rPrChange>
        </w:rPr>
        <w:t xml:space="preserve">Alineación de muestras de audio en cada trama de audio </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44"/>
        <w:gridCol w:w="1134"/>
        <w:gridCol w:w="1134"/>
        <w:gridCol w:w="1757"/>
        <w:gridCol w:w="1758"/>
        <w:gridCol w:w="1134"/>
        <w:gridCol w:w="1079"/>
      </w:tblGrid>
      <w:tr w:rsidR="00760E9F" w:rsidRPr="008844CA" w:rsidTr="00096F9E">
        <w:trPr>
          <w:jc w:val="center"/>
        </w:trPr>
        <w:tc>
          <w:tcPr>
            <w:tcW w:w="1644" w:type="dxa"/>
            <w:vMerge w:val="restart"/>
            <w:vAlign w:val="center"/>
          </w:tcPr>
          <w:p w:rsidR="00760E9F" w:rsidRPr="008844CA" w:rsidRDefault="00760E9F" w:rsidP="005D67FF">
            <w:pPr>
              <w:pStyle w:val="Tablehead"/>
              <w:keepLines/>
              <w:rPr>
                <w:b w:val="0"/>
                <w:bCs/>
                <w:lang w:val="es-ES_tradnl"/>
                <w:rPrChange w:id="1445" w:author="Peral, Fernando" w:date="2017-06-06T08:56:00Z">
                  <w:rPr>
                    <w:b w:val="0"/>
                    <w:bCs/>
                  </w:rPr>
                </w:rPrChange>
              </w:rPr>
            </w:pPr>
            <w:r w:rsidRPr="008844CA">
              <w:rPr>
                <w:b w:val="0"/>
                <w:bCs/>
                <w:lang w:val="es-ES_tradnl"/>
                <w:rPrChange w:id="1446" w:author="Peral, Fernando" w:date="2017-06-06T08:56:00Z">
                  <w:rPr>
                    <w:b w:val="0"/>
                    <w:bCs/>
                  </w:rPr>
                </w:rPrChange>
              </w:rPr>
              <w:t>Sistema</w:t>
            </w:r>
            <w:r w:rsidRPr="008844CA">
              <w:rPr>
                <w:b w:val="0"/>
                <w:bCs/>
                <w:lang w:val="es-ES_tradnl"/>
                <w:rPrChange w:id="1447" w:author="Peral, Fernando" w:date="2017-06-06T08:56:00Z">
                  <w:rPr>
                    <w:b w:val="0"/>
                    <w:bCs/>
                  </w:rPr>
                </w:rPrChange>
              </w:rPr>
              <w:br/>
              <w:t>de</w:t>
            </w:r>
            <w:r w:rsidRPr="008844CA">
              <w:rPr>
                <w:b w:val="0"/>
                <w:bCs/>
                <w:lang w:val="es-ES_tradnl"/>
                <w:rPrChange w:id="1448" w:author="Peral, Fernando" w:date="2017-06-06T08:56:00Z">
                  <w:rPr>
                    <w:b w:val="0"/>
                    <w:bCs/>
                  </w:rPr>
                </w:rPrChange>
              </w:rPr>
              <w:br/>
              <w:t>televisión</w:t>
            </w:r>
          </w:p>
        </w:tc>
        <w:tc>
          <w:tcPr>
            <w:tcW w:w="1134" w:type="dxa"/>
            <w:vMerge w:val="restart"/>
            <w:vAlign w:val="center"/>
          </w:tcPr>
          <w:p w:rsidR="00760E9F" w:rsidRPr="008844CA" w:rsidRDefault="00760E9F" w:rsidP="005D67FF">
            <w:pPr>
              <w:pStyle w:val="Tablehead"/>
              <w:keepLines/>
              <w:rPr>
                <w:b w:val="0"/>
                <w:bCs/>
                <w:lang w:val="es-ES_tradnl"/>
                <w:rPrChange w:id="1449" w:author="Peral, Fernando" w:date="2017-06-06T08:56:00Z">
                  <w:rPr>
                    <w:b w:val="0"/>
                    <w:bCs/>
                  </w:rPr>
                </w:rPrChange>
              </w:rPr>
            </w:pPr>
            <w:r w:rsidRPr="008844CA">
              <w:rPr>
                <w:b w:val="0"/>
                <w:bCs/>
                <w:lang w:val="es-ES_tradnl"/>
                <w:rPrChange w:id="1450" w:author="Peral, Fernando" w:date="2017-06-06T08:56:00Z">
                  <w:rPr>
                    <w:b w:val="0"/>
                    <w:bCs/>
                  </w:rPr>
                </w:rPrChange>
              </w:rPr>
              <w:t>Velocidad de</w:t>
            </w:r>
            <w:r w:rsidRPr="008844CA">
              <w:rPr>
                <w:b w:val="0"/>
                <w:bCs/>
                <w:lang w:val="es-ES_tradnl"/>
                <w:rPrChange w:id="1451" w:author="Peral, Fernando" w:date="2017-06-06T08:56:00Z">
                  <w:rPr>
                    <w:b w:val="0"/>
                    <w:bCs/>
                  </w:rPr>
                </w:rPrChange>
              </w:rPr>
              <w:br/>
              <w:t>muestreo (kHz)</w:t>
            </w:r>
          </w:p>
        </w:tc>
        <w:tc>
          <w:tcPr>
            <w:tcW w:w="1134" w:type="dxa"/>
            <w:vMerge w:val="restart"/>
            <w:vAlign w:val="center"/>
          </w:tcPr>
          <w:p w:rsidR="00760E9F" w:rsidRPr="008844CA" w:rsidRDefault="00760E9F" w:rsidP="005D67FF">
            <w:pPr>
              <w:pStyle w:val="Tablehead"/>
              <w:keepLines/>
              <w:rPr>
                <w:b w:val="0"/>
                <w:bCs/>
                <w:lang w:val="es-ES_tradnl"/>
                <w:rPrChange w:id="1452" w:author="Peral, Fernando" w:date="2017-06-06T08:56:00Z">
                  <w:rPr>
                    <w:b w:val="0"/>
                    <w:bCs/>
                  </w:rPr>
                </w:rPrChange>
              </w:rPr>
            </w:pPr>
            <w:r w:rsidRPr="008844CA">
              <w:rPr>
                <w:b w:val="0"/>
                <w:bCs/>
                <w:lang w:val="es-ES_tradnl"/>
                <w:rPrChange w:id="1453" w:author="Peral, Fernando" w:date="2017-06-06T08:56:00Z">
                  <w:rPr>
                    <w:b w:val="0"/>
                    <w:bCs/>
                  </w:rPr>
                </w:rPrChange>
              </w:rPr>
              <w:t>Secuencia de</w:t>
            </w:r>
            <w:r w:rsidRPr="008844CA">
              <w:rPr>
                <w:b w:val="0"/>
                <w:bCs/>
                <w:lang w:val="es-ES_tradnl"/>
                <w:rPrChange w:id="1454" w:author="Peral, Fernando" w:date="2017-06-06T08:56:00Z">
                  <w:rPr>
                    <w:b w:val="0"/>
                    <w:bCs/>
                  </w:rPr>
                </w:rPrChange>
              </w:rPr>
              <w:br/>
              <w:t>trama</w:t>
            </w:r>
          </w:p>
        </w:tc>
        <w:tc>
          <w:tcPr>
            <w:tcW w:w="3515" w:type="dxa"/>
            <w:gridSpan w:val="2"/>
          </w:tcPr>
          <w:p w:rsidR="00760E9F" w:rsidRPr="008844CA" w:rsidRDefault="00760E9F" w:rsidP="005D67FF">
            <w:pPr>
              <w:pStyle w:val="Tablehead"/>
              <w:keepLines/>
              <w:rPr>
                <w:b w:val="0"/>
                <w:bCs/>
                <w:lang w:val="es-ES_tradnl"/>
                <w:rPrChange w:id="1455" w:author="Peral, Fernando" w:date="2017-06-06T08:56:00Z">
                  <w:rPr>
                    <w:b w:val="0"/>
                    <w:bCs/>
                  </w:rPr>
                </w:rPrChange>
              </w:rPr>
            </w:pPr>
            <w:r w:rsidRPr="008844CA">
              <w:rPr>
                <w:b w:val="0"/>
                <w:bCs/>
                <w:lang w:val="es-ES_tradnl"/>
                <w:rPrChange w:id="1456" w:author="Peral, Fernando" w:date="2017-06-06T08:56:00Z">
                  <w:rPr>
                    <w:b w:val="0"/>
                    <w:bCs/>
                  </w:rPr>
                </w:rPrChange>
              </w:rPr>
              <w:t>Numeración básica</w:t>
            </w:r>
          </w:p>
        </w:tc>
        <w:tc>
          <w:tcPr>
            <w:tcW w:w="2213" w:type="dxa"/>
            <w:gridSpan w:val="2"/>
          </w:tcPr>
          <w:p w:rsidR="00760E9F" w:rsidRPr="008844CA" w:rsidRDefault="00760E9F" w:rsidP="005D67FF">
            <w:pPr>
              <w:pStyle w:val="Tablehead"/>
              <w:keepLines/>
              <w:rPr>
                <w:b w:val="0"/>
                <w:bCs/>
                <w:lang w:val="es-ES_tradnl"/>
                <w:rPrChange w:id="1457" w:author="Peral, Fernando" w:date="2017-06-06T08:56:00Z">
                  <w:rPr>
                    <w:b w:val="0"/>
                    <w:bCs/>
                  </w:rPr>
                </w:rPrChange>
              </w:rPr>
            </w:pPr>
            <w:r w:rsidRPr="008844CA">
              <w:rPr>
                <w:b w:val="0"/>
                <w:bCs/>
                <w:lang w:val="es-ES_tradnl"/>
                <w:rPrChange w:id="1458" w:author="Peral, Fernando" w:date="2017-06-06T08:56:00Z">
                  <w:rPr>
                    <w:b w:val="0"/>
                    <w:bCs/>
                  </w:rPr>
                </w:rPrChange>
              </w:rPr>
              <w:t>Excepciones</w:t>
            </w:r>
          </w:p>
        </w:tc>
      </w:tr>
      <w:tr w:rsidR="00760E9F" w:rsidRPr="008844CA" w:rsidTr="00096F9E">
        <w:trPr>
          <w:jc w:val="center"/>
        </w:trPr>
        <w:tc>
          <w:tcPr>
            <w:tcW w:w="1644" w:type="dxa"/>
            <w:vMerge/>
            <w:vAlign w:val="center"/>
          </w:tcPr>
          <w:p w:rsidR="00760E9F" w:rsidRPr="008844CA" w:rsidRDefault="00760E9F" w:rsidP="005D67FF">
            <w:pPr>
              <w:pStyle w:val="Tablehead"/>
              <w:keepLines/>
              <w:rPr>
                <w:b w:val="0"/>
                <w:bCs/>
                <w:lang w:val="es-ES_tradnl"/>
                <w:rPrChange w:id="1459" w:author="Peral, Fernando" w:date="2017-06-06T08:56:00Z">
                  <w:rPr>
                    <w:b w:val="0"/>
                    <w:bCs/>
                  </w:rPr>
                </w:rPrChange>
              </w:rPr>
            </w:pPr>
          </w:p>
        </w:tc>
        <w:tc>
          <w:tcPr>
            <w:tcW w:w="1134" w:type="dxa"/>
            <w:vMerge/>
            <w:vAlign w:val="center"/>
          </w:tcPr>
          <w:p w:rsidR="00760E9F" w:rsidRPr="008844CA" w:rsidRDefault="00760E9F" w:rsidP="005D67FF">
            <w:pPr>
              <w:pStyle w:val="Tablehead"/>
              <w:keepLines/>
              <w:rPr>
                <w:b w:val="0"/>
                <w:bCs/>
                <w:lang w:val="es-ES_tradnl"/>
                <w:rPrChange w:id="1460" w:author="Peral, Fernando" w:date="2017-06-06T08:56:00Z">
                  <w:rPr>
                    <w:b w:val="0"/>
                    <w:bCs/>
                  </w:rPr>
                </w:rPrChange>
              </w:rPr>
            </w:pPr>
          </w:p>
        </w:tc>
        <w:tc>
          <w:tcPr>
            <w:tcW w:w="1134" w:type="dxa"/>
            <w:vMerge/>
            <w:vAlign w:val="center"/>
          </w:tcPr>
          <w:p w:rsidR="00760E9F" w:rsidRPr="008844CA" w:rsidRDefault="00760E9F" w:rsidP="005D67FF">
            <w:pPr>
              <w:pStyle w:val="Tablehead"/>
              <w:keepLines/>
              <w:rPr>
                <w:b w:val="0"/>
                <w:bCs/>
                <w:lang w:val="es-ES_tradnl"/>
                <w:rPrChange w:id="1461" w:author="Peral, Fernando" w:date="2017-06-06T08:56:00Z">
                  <w:rPr>
                    <w:b w:val="0"/>
                    <w:bCs/>
                  </w:rPr>
                </w:rPrChange>
              </w:rPr>
            </w:pPr>
          </w:p>
        </w:tc>
        <w:tc>
          <w:tcPr>
            <w:tcW w:w="1757" w:type="dxa"/>
            <w:tcBorders>
              <w:right w:val="single" w:sz="6" w:space="0" w:color="auto"/>
            </w:tcBorders>
          </w:tcPr>
          <w:p w:rsidR="00760E9F" w:rsidRPr="008844CA" w:rsidRDefault="00760E9F" w:rsidP="005D67FF">
            <w:pPr>
              <w:pStyle w:val="Tablehead"/>
              <w:keepLines/>
              <w:rPr>
                <w:b w:val="0"/>
                <w:bCs/>
                <w:lang w:val="es-ES_tradnl"/>
              </w:rPr>
            </w:pPr>
            <w:r w:rsidRPr="008844CA">
              <w:rPr>
                <w:b w:val="0"/>
                <w:bCs/>
                <w:lang w:val="es-ES_tradnl"/>
              </w:rPr>
              <w:t>Muestras de cada trama impar</w:t>
            </w:r>
            <w:r w:rsidRPr="008844CA">
              <w:rPr>
                <w:b w:val="0"/>
                <w:bCs/>
                <w:lang w:val="es-ES_tradnl"/>
              </w:rPr>
              <w:br/>
              <w:t>de audio</w:t>
            </w:r>
            <w:r w:rsidRPr="008844CA">
              <w:rPr>
                <w:b w:val="0"/>
                <w:bCs/>
                <w:lang w:val="es-ES_tradnl"/>
              </w:rPr>
              <w:br/>
              <w:t>(m)</w:t>
            </w:r>
          </w:p>
        </w:tc>
        <w:tc>
          <w:tcPr>
            <w:tcW w:w="1758" w:type="dxa"/>
            <w:tcBorders>
              <w:left w:val="nil"/>
            </w:tcBorders>
          </w:tcPr>
          <w:p w:rsidR="00760E9F" w:rsidRPr="008844CA" w:rsidRDefault="00760E9F" w:rsidP="005D67FF">
            <w:pPr>
              <w:pStyle w:val="Tablehead"/>
              <w:keepLines/>
              <w:rPr>
                <w:b w:val="0"/>
                <w:bCs/>
                <w:lang w:val="es-ES_tradnl"/>
              </w:rPr>
            </w:pPr>
            <w:r w:rsidRPr="008844CA">
              <w:rPr>
                <w:b w:val="0"/>
                <w:bCs/>
                <w:lang w:val="es-ES_tradnl"/>
              </w:rPr>
              <w:t>Muestras de cada trama par</w:t>
            </w:r>
            <w:r w:rsidRPr="008844CA">
              <w:rPr>
                <w:b w:val="0"/>
                <w:bCs/>
                <w:lang w:val="es-ES_tradnl"/>
              </w:rPr>
              <w:br/>
              <w:t xml:space="preserve">de audio </w:t>
            </w:r>
            <w:r w:rsidRPr="008844CA">
              <w:rPr>
                <w:b w:val="0"/>
                <w:bCs/>
                <w:lang w:val="es-ES_tradnl"/>
              </w:rPr>
              <w:br/>
              <w:t>(m + 1)</w:t>
            </w:r>
          </w:p>
        </w:tc>
        <w:tc>
          <w:tcPr>
            <w:tcW w:w="1134" w:type="dxa"/>
            <w:tcBorders>
              <w:right w:val="single" w:sz="6" w:space="0" w:color="auto"/>
            </w:tcBorders>
            <w:vAlign w:val="center"/>
          </w:tcPr>
          <w:p w:rsidR="00760E9F" w:rsidRPr="008844CA" w:rsidRDefault="00760E9F" w:rsidP="005D67FF">
            <w:pPr>
              <w:pStyle w:val="Tablehead"/>
              <w:keepLines/>
              <w:rPr>
                <w:b w:val="0"/>
                <w:bCs/>
                <w:lang w:val="es-ES_tradnl"/>
                <w:rPrChange w:id="1462" w:author="Peral, Fernando" w:date="2017-06-06T08:56:00Z">
                  <w:rPr>
                    <w:b w:val="0"/>
                    <w:bCs/>
                  </w:rPr>
                </w:rPrChange>
              </w:rPr>
            </w:pPr>
            <w:r w:rsidRPr="008844CA">
              <w:rPr>
                <w:b w:val="0"/>
                <w:bCs/>
                <w:lang w:val="es-ES_tradnl"/>
                <w:rPrChange w:id="1463" w:author="Peral, Fernando" w:date="2017-06-06T08:56:00Z">
                  <w:rPr>
                    <w:b w:val="0"/>
                    <w:bCs/>
                  </w:rPr>
                </w:rPrChange>
              </w:rPr>
              <w:t>Número de</w:t>
            </w:r>
            <w:r w:rsidRPr="008844CA">
              <w:rPr>
                <w:b w:val="0"/>
                <w:bCs/>
                <w:lang w:val="es-ES_tradnl"/>
                <w:rPrChange w:id="1464" w:author="Peral, Fernando" w:date="2017-06-06T08:56:00Z">
                  <w:rPr>
                    <w:b w:val="0"/>
                    <w:bCs/>
                  </w:rPr>
                </w:rPrChange>
              </w:rPr>
              <w:br/>
              <w:t>trama</w:t>
            </w:r>
          </w:p>
        </w:tc>
        <w:tc>
          <w:tcPr>
            <w:tcW w:w="1079" w:type="dxa"/>
            <w:tcBorders>
              <w:left w:val="nil"/>
            </w:tcBorders>
            <w:vAlign w:val="center"/>
          </w:tcPr>
          <w:p w:rsidR="00760E9F" w:rsidRPr="008844CA" w:rsidRDefault="00760E9F" w:rsidP="005D67FF">
            <w:pPr>
              <w:pStyle w:val="Tablehead"/>
              <w:keepLines/>
              <w:rPr>
                <w:b w:val="0"/>
                <w:bCs/>
                <w:lang w:val="es-ES_tradnl"/>
                <w:rPrChange w:id="1465" w:author="Peral, Fernando" w:date="2017-06-06T08:56:00Z">
                  <w:rPr>
                    <w:b w:val="0"/>
                    <w:bCs/>
                  </w:rPr>
                </w:rPrChange>
              </w:rPr>
            </w:pPr>
            <w:r w:rsidRPr="008844CA">
              <w:rPr>
                <w:b w:val="0"/>
                <w:bCs/>
                <w:lang w:val="es-ES_tradnl"/>
                <w:rPrChange w:id="1466" w:author="Peral, Fernando" w:date="2017-06-06T08:56:00Z">
                  <w:rPr>
                    <w:b w:val="0"/>
                    <w:bCs/>
                  </w:rPr>
                </w:rPrChange>
              </w:rPr>
              <w:t>Número de muestras</w:t>
            </w:r>
          </w:p>
        </w:tc>
      </w:tr>
      <w:tr w:rsidR="00760E9F" w:rsidRPr="008844CA" w:rsidTr="00096F9E">
        <w:trPr>
          <w:jc w:val="center"/>
        </w:trPr>
        <w:tc>
          <w:tcPr>
            <w:tcW w:w="1644" w:type="dxa"/>
            <w:vMerge w:val="restart"/>
            <w:vAlign w:val="center"/>
          </w:tcPr>
          <w:p w:rsidR="00760E9F" w:rsidRPr="008844CA" w:rsidRDefault="00760E9F" w:rsidP="005D67FF">
            <w:pPr>
              <w:pStyle w:val="Tabletext"/>
              <w:keepNext/>
              <w:keepLines/>
              <w:jc w:val="center"/>
              <w:rPr>
                <w:lang w:val="es-ES_tradnl"/>
                <w:rPrChange w:id="1467" w:author="Peral, Fernando" w:date="2017-06-06T08:56:00Z">
                  <w:rPr>
                    <w:lang w:val="es-ES"/>
                  </w:rPr>
                </w:rPrChange>
              </w:rPr>
            </w:pPr>
            <w:r w:rsidRPr="008844CA">
              <w:rPr>
                <w:lang w:val="es-ES_tradnl"/>
                <w:rPrChange w:id="1468" w:author="Peral, Fernando" w:date="2017-06-06T08:56:00Z">
                  <w:rPr>
                    <w:lang w:val="es-ES"/>
                  </w:rPr>
                </w:rPrChange>
              </w:rPr>
              <w:t>30 cuadros/s</w:t>
            </w:r>
          </w:p>
        </w:tc>
        <w:tc>
          <w:tcPr>
            <w:tcW w:w="1134" w:type="dxa"/>
            <w:tcBorders>
              <w:bottom w:val="nil"/>
            </w:tcBorders>
          </w:tcPr>
          <w:p w:rsidR="00760E9F" w:rsidRPr="008844CA" w:rsidRDefault="00760E9F" w:rsidP="005D67FF">
            <w:pPr>
              <w:pStyle w:val="Tabletext"/>
              <w:keepNext/>
              <w:keepLines/>
              <w:jc w:val="center"/>
              <w:rPr>
                <w:lang w:val="es-ES_tradnl"/>
                <w:rPrChange w:id="1469" w:author="Peral, Fernando" w:date="2017-06-06T08:56:00Z">
                  <w:rPr>
                    <w:lang w:val="es-ES"/>
                  </w:rPr>
                </w:rPrChange>
              </w:rPr>
            </w:pPr>
            <w:r w:rsidRPr="008844CA">
              <w:rPr>
                <w:lang w:val="es-ES_tradnl"/>
                <w:rPrChange w:id="1470" w:author="Peral, Fernando" w:date="2017-06-06T08:56:00Z">
                  <w:rPr>
                    <w:lang w:val="es-ES"/>
                  </w:rPr>
                </w:rPrChange>
              </w:rPr>
              <w:t>96,0</w:t>
            </w:r>
          </w:p>
        </w:tc>
        <w:tc>
          <w:tcPr>
            <w:tcW w:w="1134" w:type="dxa"/>
            <w:tcBorders>
              <w:bottom w:val="nil"/>
            </w:tcBorders>
          </w:tcPr>
          <w:p w:rsidR="00760E9F" w:rsidRPr="008844CA" w:rsidRDefault="00760E9F" w:rsidP="005D67FF">
            <w:pPr>
              <w:pStyle w:val="Tabletext"/>
              <w:keepNext/>
              <w:keepLines/>
              <w:jc w:val="center"/>
              <w:rPr>
                <w:lang w:val="es-ES_tradnl"/>
                <w:rPrChange w:id="1471" w:author="Peral, Fernando" w:date="2017-06-06T08:56:00Z">
                  <w:rPr>
                    <w:lang w:val="es-ES"/>
                  </w:rPr>
                </w:rPrChange>
              </w:rPr>
            </w:pPr>
            <w:r w:rsidRPr="008844CA">
              <w:rPr>
                <w:lang w:val="es-ES_tradnl"/>
                <w:rPrChange w:id="1472" w:author="Peral, Fernando" w:date="2017-06-06T08:56:00Z">
                  <w:rPr>
                    <w:lang w:val="es-ES"/>
                  </w:rPr>
                </w:rPrChange>
              </w:rPr>
              <w:t>1</w:t>
            </w:r>
          </w:p>
        </w:tc>
        <w:tc>
          <w:tcPr>
            <w:tcW w:w="1757" w:type="dxa"/>
            <w:tcBorders>
              <w:bottom w:val="nil"/>
              <w:right w:val="single" w:sz="6" w:space="0" w:color="auto"/>
            </w:tcBorders>
          </w:tcPr>
          <w:p w:rsidR="00760E9F" w:rsidRPr="008844CA" w:rsidRDefault="00760E9F" w:rsidP="005D67FF">
            <w:pPr>
              <w:pStyle w:val="Tabletext"/>
              <w:keepNext/>
              <w:keepLines/>
              <w:jc w:val="center"/>
              <w:rPr>
                <w:lang w:val="es-ES_tradnl"/>
                <w:rPrChange w:id="1473" w:author="Peral, Fernando" w:date="2017-06-06T08:56:00Z">
                  <w:rPr>
                    <w:lang w:val="es-ES"/>
                  </w:rPr>
                </w:rPrChange>
              </w:rPr>
            </w:pPr>
            <w:r w:rsidRPr="008844CA">
              <w:rPr>
                <w:lang w:val="es-ES_tradnl"/>
                <w:rPrChange w:id="1474" w:author="Peral, Fernando" w:date="2017-06-06T08:56:00Z">
                  <w:rPr>
                    <w:lang w:val="es-ES"/>
                  </w:rPr>
                </w:rPrChange>
              </w:rPr>
              <w:t>3 200</w:t>
            </w:r>
          </w:p>
        </w:tc>
        <w:tc>
          <w:tcPr>
            <w:tcW w:w="1758" w:type="dxa"/>
            <w:tcBorders>
              <w:left w:val="nil"/>
              <w:bottom w:val="nil"/>
            </w:tcBorders>
          </w:tcPr>
          <w:p w:rsidR="00760E9F" w:rsidRPr="008844CA" w:rsidRDefault="00760E9F" w:rsidP="005D67FF">
            <w:pPr>
              <w:pStyle w:val="Tabletext"/>
              <w:keepNext/>
              <w:keepLines/>
              <w:jc w:val="center"/>
              <w:rPr>
                <w:lang w:val="es-ES_tradnl"/>
                <w:rPrChange w:id="1475" w:author="Peral, Fernando" w:date="2017-06-06T08:56:00Z">
                  <w:rPr>
                    <w:lang w:val="es-ES"/>
                  </w:rPr>
                </w:rPrChange>
              </w:rPr>
            </w:pPr>
          </w:p>
        </w:tc>
        <w:tc>
          <w:tcPr>
            <w:tcW w:w="1134" w:type="dxa"/>
            <w:tcBorders>
              <w:bottom w:val="nil"/>
              <w:right w:val="single" w:sz="6" w:space="0" w:color="auto"/>
            </w:tcBorders>
          </w:tcPr>
          <w:p w:rsidR="00760E9F" w:rsidRPr="008844CA" w:rsidRDefault="00760E9F" w:rsidP="005D67FF">
            <w:pPr>
              <w:pStyle w:val="Tabletext"/>
              <w:keepNext/>
              <w:keepLines/>
              <w:jc w:val="center"/>
              <w:rPr>
                <w:lang w:val="es-ES_tradnl"/>
                <w:rPrChange w:id="1476" w:author="Peral, Fernando" w:date="2017-06-06T08:56:00Z">
                  <w:rPr>
                    <w:lang w:val="es-ES"/>
                  </w:rPr>
                </w:rPrChange>
              </w:rPr>
            </w:pPr>
            <w:r w:rsidRPr="008844CA">
              <w:rPr>
                <w:lang w:val="es-ES_tradnl"/>
                <w:rPrChange w:id="1477" w:author="Peral, Fernando" w:date="2017-06-06T08:56:00Z">
                  <w:rPr>
                    <w:lang w:val="es-ES"/>
                  </w:rPr>
                </w:rPrChange>
              </w:rPr>
              <w:t>Ninguno</w:t>
            </w:r>
          </w:p>
        </w:tc>
        <w:tc>
          <w:tcPr>
            <w:tcW w:w="1079" w:type="dxa"/>
            <w:tcBorders>
              <w:left w:val="nil"/>
              <w:bottom w:val="nil"/>
            </w:tcBorders>
          </w:tcPr>
          <w:p w:rsidR="00760E9F" w:rsidRPr="008844CA" w:rsidRDefault="00760E9F" w:rsidP="005D67FF">
            <w:pPr>
              <w:pStyle w:val="Tabletext"/>
              <w:keepNext/>
              <w:keepLines/>
              <w:jc w:val="center"/>
              <w:rPr>
                <w:lang w:val="es-ES_tradnl"/>
                <w:rPrChange w:id="1478" w:author="Peral, Fernando" w:date="2017-06-06T08:56:00Z">
                  <w:rPr>
                    <w:lang w:val="es-ES"/>
                  </w:rPr>
                </w:rPrChange>
              </w:rPr>
            </w:pPr>
          </w:p>
        </w:tc>
      </w:tr>
      <w:tr w:rsidR="00760E9F" w:rsidRPr="008844CA" w:rsidTr="00096F9E">
        <w:trPr>
          <w:jc w:val="center"/>
        </w:trPr>
        <w:tc>
          <w:tcPr>
            <w:tcW w:w="1644" w:type="dxa"/>
            <w:vMerge/>
            <w:vAlign w:val="center"/>
          </w:tcPr>
          <w:p w:rsidR="00760E9F" w:rsidRPr="008844CA" w:rsidRDefault="00760E9F" w:rsidP="005D67FF">
            <w:pPr>
              <w:pStyle w:val="Tabletext"/>
              <w:keepNext/>
              <w:keepLines/>
              <w:jc w:val="center"/>
              <w:rPr>
                <w:lang w:val="es-ES_tradnl"/>
                <w:rPrChange w:id="1479" w:author="Peral, Fernando" w:date="2017-06-06T08:56:00Z">
                  <w:rPr>
                    <w:lang w:val="es-ES"/>
                  </w:rPr>
                </w:rPrChange>
              </w:rPr>
            </w:pPr>
          </w:p>
        </w:tc>
        <w:tc>
          <w:tcPr>
            <w:tcW w:w="1134" w:type="dxa"/>
            <w:tcBorders>
              <w:bottom w:val="single" w:sz="4" w:space="0" w:color="auto"/>
            </w:tcBorders>
          </w:tcPr>
          <w:p w:rsidR="00760E9F" w:rsidRPr="008844CA" w:rsidRDefault="00760E9F" w:rsidP="005D67FF">
            <w:pPr>
              <w:pStyle w:val="Tabletext"/>
              <w:keepNext/>
              <w:keepLines/>
              <w:jc w:val="center"/>
              <w:rPr>
                <w:lang w:val="es-ES_tradnl"/>
                <w:rPrChange w:id="1480" w:author="Peral, Fernando" w:date="2017-06-06T08:56:00Z">
                  <w:rPr>
                    <w:lang w:val="es-ES"/>
                  </w:rPr>
                </w:rPrChange>
              </w:rPr>
            </w:pPr>
            <w:r w:rsidRPr="008844CA">
              <w:rPr>
                <w:lang w:val="es-ES_tradnl"/>
                <w:rPrChange w:id="1481" w:author="Peral, Fernando" w:date="2017-06-06T08:56:00Z">
                  <w:rPr>
                    <w:lang w:val="es-ES"/>
                  </w:rPr>
                </w:rPrChange>
              </w:rPr>
              <w:t>48,0</w:t>
            </w:r>
          </w:p>
        </w:tc>
        <w:tc>
          <w:tcPr>
            <w:tcW w:w="1134" w:type="dxa"/>
            <w:tcBorders>
              <w:bottom w:val="single" w:sz="4" w:space="0" w:color="auto"/>
            </w:tcBorders>
          </w:tcPr>
          <w:p w:rsidR="00760E9F" w:rsidRPr="008844CA" w:rsidRDefault="00760E9F" w:rsidP="005D67FF">
            <w:pPr>
              <w:pStyle w:val="Tabletext"/>
              <w:keepNext/>
              <w:keepLines/>
              <w:jc w:val="center"/>
              <w:rPr>
                <w:lang w:val="es-ES_tradnl"/>
                <w:rPrChange w:id="1482" w:author="Peral, Fernando" w:date="2017-06-06T08:56:00Z">
                  <w:rPr>
                    <w:lang w:val="es-ES"/>
                  </w:rPr>
                </w:rPrChange>
              </w:rPr>
            </w:pPr>
            <w:r w:rsidRPr="008844CA">
              <w:rPr>
                <w:lang w:val="es-ES_tradnl"/>
                <w:rPrChange w:id="1483" w:author="Peral, Fernando" w:date="2017-06-06T08:56:00Z">
                  <w:rPr>
                    <w:lang w:val="es-ES"/>
                  </w:rPr>
                </w:rPrChange>
              </w:rPr>
              <w:t>1</w:t>
            </w:r>
          </w:p>
        </w:tc>
        <w:tc>
          <w:tcPr>
            <w:tcW w:w="1757" w:type="dxa"/>
            <w:tcBorders>
              <w:bottom w:val="single" w:sz="4" w:space="0" w:color="auto"/>
              <w:right w:val="single" w:sz="6" w:space="0" w:color="auto"/>
            </w:tcBorders>
          </w:tcPr>
          <w:p w:rsidR="00760E9F" w:rsidRPr="008844CA" w:rsidRDefault="00760E9F" w:rsidP="005D67FF">
            <w:pPr>
              <w:pStyle w:val="Tabletext"/>
              <w:keepNext/>
              <w:keepLines/>
              <w:jc w:val="center"/>
              <w:rPr>
                <w:lang w:val="es-ES_tradnl"/>
                <w:rPrChange w:id="1484" w:author="Peral, Fernando" w:date="2017-06-06T08:56:00Z">
                  <w:rPr>
                    <w:lang w:val="es-ES"/>
                  </w:rPr>
                </w:rPrChange>
              </w:rPr>
            </w:pPr>
            <w:r w:rsidRPr="008844CA">
              <w:rPr>
                <w:lang w:val="es-ES_tradnl"/>
                <w:rPrChange w:id="1485" w:author="Peral, Fernando" w:date="2017-06-06T08:56:00Z">
                  <w:rPr>
                    <w:lang w:val="es-ES"/>
                  </w:rPr>
                </w:rPrChange>
              </w:rPr>
              <w:t>1 600</w:t>
            </w:r>
          </w:p>
        </w:tc>
        <w:tc>
          <w:tcPr>
            <w:tcW w:w="1758" w:type="dxa"/>
            <w:tcBorders>
              <w:left w:val="nil"/>
              <w:bottom w:val="single" w:sz="4" w:space="0" w:color="auto"/>
            </w:tcBorders>
          </w:tcPr>
          <w:p w:rsidR="00760E9F" w:rsidRPr="008844CA" w:rsidRDefault="00760E9F" w:rsidP="005D67FF">
            <w:pPr>
              <w:pStyle w:val="Tabletext"/>
              <w:keepNext/>
              <w:keepLines/>
              <w:jc w:val="center"/>
              <w:rPr>
                <w:lang w:val="es-ES_tradnl"/>
                <w:rPrChange w:id="1486" w:author="Peral, Fernando" w:date="2017-06-06T08:56:00Z">
                  <w:rPr>
                    <w:lang w:val="es-ES"/>
                  </w:rPr>
                </w:rPrChange>
              </w:rPr>
            </w:pPr>
          </w:p>
        </w:tc>
        <w:tc>
          <w:tcPr>
            <w:tcW w:w="1134" w:type="dxa"/>
            <w:tcBorders>
              <w:bottom w:val="single" w:sz="4" w:space="0" w:color="auto"/>
              <w:right w:val="single" w:sz="6" w:space="0" w:color="auto"/>
            </w:tcBorders>
          </w:tcPr>
          <w:p w:rsidR="00760E9F" w:rsidRPr="008844CA" w:rsidRDefault="00760E9F" w:rsidP="005D67FF">
            <w:pPr>
              <w:pStyle w:val="Tabletext"/>
              <w:keepNext/>
              <w:keepLines/>
              <w:jc w:val="center"/>
              <w:rPr>
                <w:lang w:val="es-ES_tradnl"/>
                <w:rPrChange w:id="1487" w:author="Peral, Fernando" w:date="2017-06-06T08:56:00Z">
                  <w:rPr>
                    <w:lang w:val="es-ES"/>
                  </w:rPr>
                </w:rPrChange>
              </w:rPr>
            </w:pPr>
            <w:r w:rsidRPr="008844CA">
              <w:rPr>
                <w:lang w:val="es-ES_tradnl"/>
                <w:rPrChange w:id="1488" w:author="Peral, Fernando" w:date="2017-06-06T08:56:00Z">
                  <w:rPr>
                    <w:lang w:val="es-ES"/>
                  </w:rPr>
                </w:rPrChange>
              </w:rPr>
              <w:t>Ninguno</w:t>
            </w:r>
          </w:p>
        </w:tc>
        <w:tc>
          <w:tcPr>
            <w:tcW w:w="1079" w:type="dxa"/>
            <w:tcBorders>
              <w:left w:val="nil"/>
              <w:bottom w:val="single" w:sz="4" w:space="0" w:color="auto"/>
            </w:tcBorders>
          </w:tcPr>
          <w:p w:rsidR="00760E9F" w:rsidRPr="008844CA" w:rsidRDefault="00760E9F" w:rsidP="005D67FF">
            <w:pPr>
              <w:pStyle w:val="Tabletext"/>
              <w:keepNext/>
              <w:keepLines/>
              <w:jc w:val="center"/>
              <w:rPr>
                <w:lang w:val="es-ES_tradnl"/>
                <w:rPrChange w:id="1489" w:author="Peral, Fernando" w:date="2017-06-06T08:56:00Z">
                  <w:rPr>
                    <w:lang w:val="es-ES"/>
                  </w:rPr>
                </w:rPrChange>
              </w:rPr>
            </w:pPr>
          </w:p>
        </w:tc>
      </w:tr>
      <w:tr w:rsidR="00760E9F" w:rsidRPr="008844CA" w:rsidTr="00096F9E">
        <w:trPr>
          <w:jc w:val="center"/>
        </w:trPr>
        <w:tc>
          <w:tcPr>
            <w:tcW w:w="1644" w:type="dxa"/>
            <w:vMerge/>
            <w:vAlign w:val="center"/>
          </w:tcPr>
          <w:p w:rsidR="00760E9F" w:rsidRPr="008844CA" w:rsidRDefault="00760E9F" w:rsidP="005D67FF">
            <w:pPr>
              <w:pStyle w:val="Tabletext"/>
              <w:keepNext/>
              <w:keepLines/>
              <w:jc w:val="center"/>
              <w:rPr>
                <w:lang w:val="es-ES_tradnl"/>
                <w:rPrChange w:id="1490" w:author="Peral, Fernando" w:date="2017-06-06T08:56:00Z">
                  <w:rPr>
                    <w:lang w:val="es-ES"/>
                  </w:rPr>
                </w:rPrChange>
              </w:rPr>
            </w:pPr>
          </w:p>
        </w:tc>
        <w:tc>
          <w:tcPr>
            <w:tcW w:w="1134" w:type="dxa"/>
            <w:tcBorders>
              <w:top w:val="nil"/>
              <w:bottom w:val="single" w:sz="4" w:space="0" w:color="auto"/>
            </w:tcBorders>
          </w:tcPr>
          <w:p w:rsidR="00760E9F" w:rsidRPr="008844CA" w:rsidRDefault="00760E9F" w:rsidP="005D67FF">
            <w:pPr>
              <w:pStyle w:val="Tabletext"/>
              <w:keepNext/>
              <w:keepLines/>
              <w:jc w:val="center"/>
              <w:rPr>
                <w:lang w:val="es-ES_tradnl"/>
                <w:rPrChange w:id="1491" w:author="Peral, Fernando" w:date="2017-06-06T08:56:00Z">
                  <w:rPr>
                    <w:lang w:val="es-ES"/>
                  </w:rPr>
                </w:rPrChange>
              </w:rPr>
            </w:pPr>
            <w:r w:rsidRPr="008844CA">
              <w:rPr>
                <w:lang w:val="es-ES_tradnl"/>
                <w:rPrChange w:id="1492" w:author="Peral, Fernando" w:date="2017-06-06T08:56:00Z">
                  <w:rPr>
                    <w:lang w:val="es-ES"/>
                  </w:rPr>
                </w:rPrChange>
              </w:rPr>
              <w:t>44,1</w:t>
            </w:r>
          </w:p>
        </w:tc>
        <w:tc>
          <w:tcPr>
            <w:tcW w:w="1134" w:type="dxa"/>
            <w:tcBorders>
              <w:top w:val="nil"/>
              <w:bottom w:val="single" w:sz="4" w:space="0" w:color="auto"/>
            </w:tcBorders>
          </w:tcPr>
          <w:p w:rsidR="00760E9F" w:rsidRPr="008844CA" w:rsidRDefault="00760E9F" w:rsidP="005D67FF">
            <w:pPr>
              <w:pStyle w:val="Tabletext"/>
              <w:keepNext/>
              <w:keepLines/>
              <w:jc w:val="center"/>
              <w:rPr>
                <w:lang w:val="es-ES_tradnl"/>
                <w:rPrChange w:id="1493" w:author="Peral, Fernando" w:date="2017-06-06T08:56:00Z">
                  <w:rPr>
                    <w:lang w:val="es-ES"/>
                  </w:rPr>
                </w:rPrChange>
              </w:rPr>
            </w:pPr>
            <w:r w:rsidRPr="008844CA">
              <w:rPr>
                <w:lang w:val="es-ES_tradnl"/>
                <w:rPrChange w:id="1494" w:author="Peral, Fernando" w:date="2017-06-06T08:56:00Z">
                  <w:rPr>
                    <w:lang w:val="es-ES"/>
                  </w:rPr>
                </w:rPrChange>
              </w:rPr>
              <w:t>1</w:t>
            </w:r>
          </w:p>
        </w:tc>
        <w:tc>
          <w:tcPr>
            <w:tcW w:w="1757" w:type="dxa"/>
            <w:tcBorders>
              <w:top w:val="nil"/>
              <w:bottom w:val="single" w:sz="4" w:space="0" w:color="auto"/>
              <w:right w:val="single" w:sz="6" w:space="0" w:color="auto"/>
            </w:tcBorders>
          </w:tcPr>
          <w:p w:rsidR="00760E9F" w:rsidRPr="008844CA" w:rsidRDefault="00760E9F" w:rsidP="005D67FF">
            <w:pPr>
              <w:pStyle w:val="Tabletext"/>
              <w:keepNext/>
              <w:keepLines/>
              <w:jc w:val="center"/>
              <w:rPr>
                <w:lang w:val="es-ES_tradnl"/>
                <w:rPrChange w:id="1495" w:author="Peral, Fernando" w:date="2017-06-06T08:56:00Z">
                  <w:rPr>
                    <w:lang w:val="es-ES"/>
                  </w:rPr>
                </w:rPrChange>
              </w:rPr>
            </w:pPr>
            <w:r w:rsidRPr="008844CA">
              <w:rPr>
                <w:lang w:val="es-ES_tradnl"/>
                <w:rPrChange w:id="1496" w:author="Peral, Fernando" w:date="2017-06-06T08:56:00Z">
                  <w:rPr>
                    <w:lang w:val="es-ES"/>
                  </w:rPr>
                </w:rPrChange>
              </w:rPr>
              <w:t>1 470</w:t>
            </w:r>
          </w:p>
        </w:tc>
        <w:tc>
          <w:tcPr>
            <w:tcW w:w="1758" w:type="dxa"/>
            <w:tcBorders>
              <w:top w:val="nil"/>
              <w:left w:val="nil"/>
              <w:bottom w:val="single" w:sz="4" w:space="0" w:color="auto"/>
            </w:tcBorders>
          </w:tcPr>
          <w:p w:rsidR="00760E9F" w:rsidRPr="008844CA" w:rsidRDefault="00760E9F" w:rsidP="005D67FF">
            <w:pPr>
              <w:pStyle w:val="Tabletext"/>
              <w:keepNext/>
              <w:keepLines/>
              <w:jc w:val="center"/>
              <w:rPr>
                <w:lang w:val="es-ES_tradnl"/>
                <w:rPrChange w:id="1497" w:author="Peral, Fernando" w:date="2017-06-06T08:56:00Z">
                  <w:rPr>
                    <w:lang w:val="es-ES"/>
                  </w:rPr>
                </w:rPrChange>
              </w:rPr>
            </w:pPr>
          </w:p>
        </w:tc>
        <w:tc>
          <w:tcPr>
            <w:tcW w:w="1134" w:type="dxa"/>
            <w:tcBorders>
              <w:top w:val="nil"/>
              <w:bottom w:val="single" w:sz="4" w:space="0" w:color="auto"/>
              <w:right w:val="single" w:sz="6" w:space="0" w:color="auto"/>
            </w:tcBorders>
          </w:tcPr>
          <w:p w:rsidR="00760E9F" w:rsidRPr="008844CA" w:rsidRDefault="00760E9F" w:rsidP="005D67FF">
            <w:pPr>
              <w:pStyle w:val="Tabletext"/>
              <w:keepNext/>
              <w:keepLines/>
              <w:jc w:val="center"/>
              <w:rPr>
                <w:lang w:val="es-ES_tradnl"/>
                <w:rPrChange w:id="1498" w:author="Peral, Fernando" w:date="2017-06-06T08:56:00Z">
                  <w:rPr>
                    <w:lang w:val="es-ES"/>
                  </w:rPr>
                </w:rPrChange>
              </w:rPr>
            </w:pPr>
            <w:r w:rsidRPr="008844CA">
              <w:rPr>
                <w:lang w:val="es-ES_tradnl"/>
                <w:rPrChange w:id="1499" w:author="Peral, Fernando" w:date="2017-06-06T08:56:00Z">
                  <w:rPr>
                    <w:lang w:val="es-ES"/>
                  </w:rPr>
                </w:rPrChange>
              </w:rPr>
              <w:t>Ninguno</w:t>
            </w:r>
          </w:p>
        </w:tc>
        <w:tc>
          <w:tcPr>
            <w:tcW w:w="1079" w:type="dxa"/>
            <w:tcBorders>
              <w:top w:val="nil"/>
              <w:left w:val="nil"/>
              <w:bottom w:val="single" w:sz="4" w:space="0" w:color="auto"/>
            </w:tcBorders>
          </w:tcPr>
          <w:p w:rsidR="00760E9F" w:rsidRPr="008844CA" w:rsidRDefault="00760E9F" w:rsidP="005D67FF">
            <w:pPr>
              <w:pStyle w:val="Tabletext"/>
              <w:keepNext/>
              <w:keepLines/>
              <w:jc w:val="center"/>
              <w:rPr>
                <w:lang w:val="es-ES_tradnl"/>
                <w:rPrChange w:id="1500" w:author="Peral, Fernando" w:date="2017-06-06T08:56:00Z">
                  <w:rPr>
                    <w:lang w:val="es-ES"/>
                  </w:rPr>
                </w:rPrChange>
              </w:rPr>
            </w:pPr>
          </w:p>
        </w:tc>
      </w:tr>
      <w:tr w:rsidR="00760E9F" w:rsidRPr="008844CA" w:rsidTr="00096F9E">
        <w:trPr>
          <w:jc w:val="center"/>
        </w:trPr>
        <w:tc>
          <w:tcPr>
            <w:tcW w:w="1644" w:type="dxa"/>
            <w:vMerge/>
            <w:vAlign w:val="center"/>
          </w:tcPr>
          <w:p w:rsidR="00760E9F" w:rsidRPr="008844CA" w:rsidRDefault="00760E9F" w:rsidP="005D67FF">
            <w:pPr>
              <w:pStyle w:val="Tabletext"/>
              <w:keepNext/>
              <w:keepLines/>
              <w:jc w:val="center"/>
              <w:rPr>
                <w:lang w:val="es-ES_tradnl"/>
                <w:rPrChange w:id="1501" w:author="Peral, Fernando" w:date="2017-06-06T08:56:00Z">
                  <w:rPr>
                    <w:lang w:val="es-ES"/>
                  </w:rPr>
                </w:rPrChange>
              </w:rPr>
            </w:pPr>
          </w:p>
        </w:tc>
        <w:tc>
          <w:tcPr>
            <w:tcW w:w="1134" w:type="dxa"/>
            <w:tcBorders>
              <w:top w:val="single" w:sz="4" w:space="0" w:color="auto"/>
            </w:tcBorders>
          </w:tcPr>
          <w:p w:rsidR="00760E9F" w:rsidRPr="008844CA" w:rsidRDefault="00760E9F" w:rsidP="005D67FF">
            <w:pPr>
              <w:pStyle w:val="Tabletext"/>
              <w:keepNext/>
              <w:keepLines/>
              <w:jc w:val="center"/>
              <w:rPr>
                <w:lang w:val="es-ES_tradnl"/>
                <w:rPrChange w:id="1502" w:author="Peral, Fernando" w:date="2017-06-06T08:56:00Z">
                  <w:rPr>
                    <w:lang w:val="es-ES"/>
                  </w:rPr>
                </w:rPrChange>
              </w:rPr>
            </w:pPr>
            <w:r w:rsidRPr="008844CA">
              <w:rPr>
                <w:lang w:val="es-ES_tradnl"/>
                <w:rPrChange w:id="1503" w:author="Peral, Fernando" w:date="2017-06-06T08:56:00Z">
                  <w:rPr>
                    <w:lang w:val="es-ES"/>
                  </w:rPr>
                </w:rPrChange>
              </w:rPr>
              <w:t>32,0</w:t>
            </w:r>
          </w:p>
        </w:tc>
        <w:tc>
          <w:tcPr>
            <w:tcW w:w="1134" w:type="dxa"/>
            <w:tcBorders>
              <w:top w:val="single" w:sz="4" w:space="0" w:color="auto"/>
            </w:tcBorders>
          </w:tcPr>
          <w:p w:rsidR="00760E9F" w:rsidRPr="008844CA" w:rsidRDefault="00760E9F" w:rsidP="005D67FF">
            <w:pPr>
              <w:pStyle w:val="Tabletext"/>
              <w:keepNext/>
              <w:keepLines/>
              <w:jc w:val="center"/>
              <w:rPr>
                <w:lang w:val="es-ES_tradnl"/>
                <w:rPrChange w:id="1504" w:author="Peral, Fernando" w:date="2017-06-06T08:56:00Z">
                  <w:rPr>
                    <w:lang w:val="es-ES"/>
                  </w:rPr>
                </w:rPrChange>
              </w:rPr>
            </w:pPr>
            <w:r w:rsidRPr="008844CA">
              <w:rPr>
                <w:lang w:val="es-ES_tradnl"/>
                <w:rPrChange w:id="1505" w:author="Peral, Fernando" w:date="2017-06-06T08:56:00Z">
                  <w:rPr>
                    <w:lang w:val="es-ES"/>
                  </w:rPr>
                </w:rPrChange>
              </w:rPr>
              <w:t>3</w:t>
            </w:r>
          </w:p>
        </w:tc>
        <w:tc>
          <w:tcPr>
            <w:tcW w:w="1757" w:type="dxa"/>
            <w:tcBorders>
              <w:top w:val="single" w:sz="4" w:space="0" w:color="auto"/>
              <w:right w:val="single" w:sz="6" w:space="0" w:color="auto"/>
            </w:tcBorders>
          </w:tcPr>
          <w:p w:rsidR="00760E9F" w:rsidRPr="008844CA" w:rsidRDefault="00760E9F" w:rsidP="005D67FF">
            <w:pPr>
              <w:pStyle w:val="Tabletext"/>
              <w:keepNext/>
              <w:keepLines/>
              <w:jc w:val="center"/>
              <w:rPr>
                <w:lang w:val="es-ES_tradnl"/>
                <w:rPrChange w:id="1506" w:author="Peral, Fernando" w:date="2017-06-06T08:56:00Z">
                  <w:rPr>
                    <w:lang w:val="es-ES"/>
                  </w:rPr>
                </w:rPrChange>
              </w:rPr>
            </w:pPr>
            <w:r w:rsidRPr="008844CA">
              <w:rPr>
                <w:lang w:val="es-ES_tradnl"/>
                <w:rPrChange w:id="1507" w:author="Peral, Fernando" w:date="2017-06-06T08:56:00Z">
                  <w:rPr>
                    <w:lang w:val="es-ES"/>
                  </w:rPr>
                </w:rPrChange>
              </w:rPr>
              <w:t>1 067</w:t>
            </w:r>
          </w:p>
        </w:tc>
        <w:tc>
          <w:tcPr>
            <w:tcW w:w="1758" w:type="dxa"/>
            <w:tcBorders>
              <w:top w:val="single" w:sz="4" w:space="0" w:color="auto"/>
              <w:left w:val="nil"/>
            </w:tcBorders>
          </w:tcPr>
          <w:p w:rsidR="00760E9F" w:rsidRPr="008844CA" w:rsidRDefault="00760E9F" w:rsidP="005D67FF">
            <w:pPr>
              <w:pStyle w:val="Tabletext"/>
              <w:keepNext/>
              <w:keepLines/>
              <w:jc w:val="center"/>
              <w:rPr>
                <w:lang w:val="es-ES_tradnl"/>
                <w:rPrChange w:id="1508" w:author="Peral, Fernando" w:date="2017-06-06T08:56:00Z">
                  <w:rPr>
                    <w:lang w:val="es-ES"/>
                  </w:rPr>
                </w:rPrChange>
              </w:rPr>
            </w:pPr>
            <w:r w:rsidRPr="008844CA">
              <w:rPr>
                <w:lang w:val="es-ES_tradnl"/>
                <w:rPrChange w:id="1509" w:author="Peral, Fernando" w:date="2017-06-06T08:56:00Z">
                  <w:rPr>
                    <w:lang w:val="es-ES"/>
                  </w:rPr>
                </w:rPrChange>
              </w:rPr>
              <w:t>1 066</w:t>
            </w:r>
          </w:p>
        </w:tc>
        <w:tc>
          <w:tcPr>
            <w:tcW w:w="1134" w:type="dxa"/>
            <w:tcBorders>
              <w:top w:val="single" w:sz="4" w:space="0" w:color="auto"/>
              <w:right w:val="single" w:sz="6" w:space="0" w:color="auto"/>
            </w:tcBorders>
          </w:tcPr>
          <w:p w:rsidR="00760E9F" w:rsidRPr="008844CA" w:rsidRDefault="00760E9F" w:rsidP="005D67FF">
            <w:pPr>
              <w:pStyle w:val="Tabletext"/>
              <w:keepNext/>
              <w:keepLines/>
              <w:jc w:val="center"/>
              <w:rPr>
                <w:lang w:val="es-ES_tradnl"/>
                <w:rPrChange w:id="1510" w:author="Peral, Fernando" w:date="2017-06-06T08:56:00Z">
                  <w:rPr>
                    <w:lang w:val="es-ES"/>
                  </w:rPr>
                </w:rPrChange>
              </w:rPr>
            </w:pPr>
            <w:r w:rsidRPr="008844CA">
              <w:rPr>
                <w:lang w:val="es-ES_tradnl"/>
                <w:rPrChange w:id="1511" w:author="Peral, Fernando" w:date="2017-06-06T08:56:00Z">
                  <w:rPr>
                    <w:lang w:val="es-ES"/>
                  </w:rPr>
                </w:rPrChange>
              </w:rPr>
              <w:t>Ninguno</w:t>
            </w:r>
          </w:p>
        </w:tc>
        <w:tc>
          <w:tcPr>
            <w:tcW w:w="1079" w:type="dxa"/>
            <w:tcBorders>
              <w:top w:val="single" w:sz="4" w:space="0" w:color="auto"/>
              <w:left w:val="nil"/>
            </w:tcBorders>
          </w:tcPr>
          <w:p w:rsidR="00760E9F" w:rsidRPr="008844CA" w:rsidRDefault="00760E9F" w:rsidP="005D67FF">
            <w:pPr>
              <w:pStyle w:val="Tabletext"/>
              <w:keepNext/>
              <w:keepLines/>
              <w:jc w:val="center"/>
              <w:rPr>
                <w:lang w:val="es-ES_tradnl"/>
                <w:rPrChange w:id="1512" w:author="Peral, Fernando" w:date="2017-06-06T08:56:00Z">
                  <w:rPr>
                    <w:lang w:val="es-ES"/>
                  </w:rPr>
                </w:rPrChange>
              </w:rPr>
            </w:pPr>
          </w:p>
        </w:tc>
      </w:tr>
      <w:tr w:rsidR="00760E9F" w:rsidRPr="008844CA" w:rsidTr="00096F9E">
        <w:trPr>
          <w:jc w:val="center"/>
        </w:trPr>
        <w:tc>
          <w:tcPr>
            <w:tcW w:w="1644" w:type="dxa"/>
            <w:vMerge w:val="restart"/>
            <w:vAlign w:val="center"/>
          </w:tcPr>
          <w:p w:rsidR="00760E9F" w:rsidRPr="008844CA" w:rsidRDefault="00760E9F" w:rsidP="005D67FF">
            <w:pPr>
              <w:pStyle w:val="Tabletext"/>
              <w:keepNext/>
              <w:keepLines/>
              <w:jc w:val="center"/>
              <w:rPr>
                <w:lang w:val="es-ES_tradnl"/>
                <w:rPrChange w:id="1513" w:author="Peral, Fernando" w:date="2017-06-06T08:56:00Z">
                  <w:rPr>
                    <w:lang w:val="es-ES"/>
                  </w:rPr>
                </w:rPrChange>
              </w:rPr>
            </w:pPr>
            <w:r w:rsidRPr="008844CA">
              <w:rPr>
                <w:lang w:val="es-ES_tradnl"/>
                <w:rPrChange w:id="1514" w:author="Peral, Fernando" w:date="2017-06-06T08:56:00Z">
                  <w:rPr>
                    <w:lang w:val="es-ES"/>
                  </w:rPr>
                </w:rPrChange>
              </w:rPr>
              <w:t>29,97 cuadros/s</w:t>
            </w:r>
          </w:p>
        </w:tc>
        <w:tc>
          <w:tcPr>
            <w:tcW w:w="1134" w:type="dxa"/>
            <w:tcBorders>
              <w:bottom w:val="nil"/>
            </w:tcBorders>
          </w:tcPr>
          <w:p w:rsidR="00760E9F" w:rsidRPr="008844CA" w:rsidRDefault="00760E9F" w:rsidP="005D67FF">
            <w:pPr>
              <w:pStyle w:val="Tabletext"/>
              <w:keepNext/>
              <w:keepLines/>
              <w:jc w:val="center"/>
              <w:rPr>
                <w:lang w:val="es-ES_tradnl"/>
                <w:rPrChange w:id="1515" w:author="Peral, Fernando" w:date="2017-06-06T08:56:00Z">
                  <w:rPr>
                    <w:lang w:val="es-ES"/>
                  </w:rPr>
                </w:rPrChange>
              </w:rPr>
            </w:pPr>
            <w:r w:rsidRPr="008844CA">
              <w:rPr>
                <w:lang w:val="es-ES_tradnl"/>
                <w:rPrChange w:id="1516" w:author="Peral, Fernando" w:date="2017-06-06T08:56:00Z">
                  <w:rPr>
                    <w:lang w:val="es-ES"/>
                  </w:rPr>
                </w:rPrChange>
              </w:rPr>
              <w:t>96,0</w:t>
            </w:r>
          </w:p>
        </w:tc>
        <w:tc>
          <w:tcPr>
            <w:tcW w:w="1134" w:type="dxa"/>
            <w:tcBorders>
              <w:bottom w:val="nil"/>
            </w:tcBorders>
          </w:tcPr>
          <w:p w:rsidR="00760E9F" w:rsidRPr="008844CA" w:rsidRDefault="00760E9F" w:rsidP="005D67FF">
            <w:pPr>
              <w:pStyle w:val="Tabletext"/>
              <w:keepNext/>
              <w:keepLines/>
              <w:jc w:val="center"/>
              <w:rPr>
                <w:lang w:val="es-ES_tradnl"/>
                <w:rPrChange w:id="1517" w:author="Peral, Fernando" w:date="2017-06-06T08:56:00Z">
                  <w:rPr>
                    <w:lang w:val="es-ES"/>
                  </w:rPr>
                </w:rPrChange>
              </w:rPr>
            </w:pPr>
            <w:r w:rsidRPr="008844CA">
              <w:rPr>
                <w:lang w:val="es-ES_tradnl"/>
                <w:rPrChange w:id="1518" w:author="Peral, Fernando" w:date="2017-06-06T08:56:00Z">
                  <w:rPr>
                    <w:lang w:val="es-ES"/>
                  </w:rPr>
                </w:rPrChange>
              </w:rPr>
              <w:t>5</w:t>
            </w:r>
          </w:p>
        </w:tc>
        <w:tc>
          <w:tcPr>
            <w:tcW w:w="1757" w:type="dxa"/>
            <w:tcBorders>
              <w:bottom w:val="nil"/>
              <w:right w:val="single" w:sz="6" w:space="0" w:color="auto"/>
            </w:tcBorders>
          </w:tcPr>
          <w:p w:rsidR="00760E9F" w:rsidRPr="008844CA" w:rsidRDefault="00760E9F" w:rsidP="005D67FF">
            <w:pPr>
              <w:pStyle w:val="Tabletext"/>
              <w:keepNext/>
              <w:keepLines/>
              <w:jc w:val="center"/>
              <w:rPr>
                <w:lang w:val="es-ES_tradnl"/>
                <w:rPrChange w:id="1519" w:author="Peral, Fernando" w:date="2017-06-06T08:56:00Z">
                  <w:rPr>
                    <w:lang w:val="es-ES"/>
                  </w:rPr>
                </w:rPrChange>
              </w:rPr>
            </w:pPr>
            <w:r w:rsidRPr="008844CA">
              <w:rPr>
                <w:lang w:val="es-ES_tradnl"/>
                <w:rPrChange w:id="1520" w:author="Peral, Fernando" w:date="2017-06-06T08:56:00Z">
                  <w:rPr>
                    <w:lang w:val="es-ES"/>
                  </w:rPr>
                </w:rPrChange>
              </w:rPr>
              <w:t>3 204</w:t>
            </w:r>
          </w:p>
        </w:tc>
        <w:tc>
          <w:tcPr>
            <w:tcW w:w="1758" w:type="dxa"/>
            <w:tcBorders>
              <w:left w:val="nil"/>
              <w:bottom w:val="nil"/>
            </w:tcBorders>
          </w:tcPr>
          <w:p w:rsidR="00760E9F" w:rsidRPr="008844CA" w:rsidRDefault="00760E9F" w:rsidP="005D67FF">
            <w:pPr>
              <w:pStyle w:val="Tabletext"/>
              <w:keepNext/>
              <w:keepLines/>
              <w:jc w:val="center"/>
              <w:rPr>
                <w:lang w:val="es-ES_tradnl"/>
                <w:rPrChange w:id="1521" w:author="Peral, Fernando" w:date="2017-06-06T08:56:00Z">
                  <w:rPr>
                    <w:lang w:val="es-ES"/>
                  </w:rPr>
                </w:rPrChange>
              </w:rPr>
            </w:pPr>
            <w:r w:rsidRPr="008844CA">
              <w:rPr>
                <w:lang w:val="es-ES_tradnl"/>
                <w:rPrChange w:id="1522" w:author="Peral, Fernando" w:date="2017-06-06T08:56:00Z">
                  <w:rPr>
                    <w:lang w:val="es-ES"/>
                  </w:rPr>
                </w:rPrChange>
              </w:rPr>
              <w:t>3 202</w:t>
            </w:r>
            <w:r w:rsidRPr="008844CA">
              <w:rPr>
                <w:vertAlign w:val="superscript"/>
                <w:lang w:val="es-ES_tradnl"/>
                <w:rPrChange w:id="1523" w:author="Peral, Fernando" w:date="2017-06-06T08:56:00Z">
                  <w:rPr>
                    <w:vertAlign w:val="superscript"/>
                    <w:lang w:val="es-ES"/>
                  </w:rPr>
                </w:rPrChange>
              </w:rPr>
              <w:t>(1)</w:t>
            </w:r>
          </w:p>
        </w:tc>
        <w:tc>
          <w:tcPr>
            <w:tcW w:w="1134" w:type="dxa"/>
            <w:tcBorders>
              <w:bottom w:val="nil"/>
              <w:right w:val="single" w:sz="6" w:space="0" w:color="auto"/>
            </w:tcBorders>
          </w:tcPr>
          <w:p w:rsidR="00760E9F" w:rsidRPr="008844CA" w:rsidRDefault="00760E9F" w:rsidP="005D67FF">
            <w:pPr>
              <w:pStyle w:val="Tabletext"/>
              <w:keepNext/>
              <w:keepLines/>
              <w:jc w:val="center"/>
              <w:rPr>
                <w:lang w:val="es-ES_tradnl"/>
                <w:rPrChange w:id="1524" w:author="Peral, Fernando" w:date="2017-06-06T08:56:00Z">
                  <w:rPr>
                    <w:lang w:val="es-ES"/>
                  </w:rPr>
                </w:rPrChange>
              </w:rPr>
            </w:pPr>
            <w:r w:rsidRPr="008844CA">
              <w:rPr>
                <w:lang w:val="es-ES_tradnl"/>
                <w:rPrChange w:id="1525" w:author="Peral, Fernando" w:date="2017-06-06T08:56:00Z">
                  <w:rPr>
                    <w:lang w:val="es-ES"/>
                  </w:rPr>
                </w:rPrChange>
              </w:rPr>
              <w:t>Ninguno</w:t>
            </w:r>
          </w:p>
        </w:tc>
        <w:tc>
          <w:tcPr>
            <w:tcW w:w="1079" w:type="dxa"/>
            <w:tcBorders>
              <w:left w:val="nil"/>
              <w:bottom w:val="nil"/>
            </w:tcBorders>
          </w:tcPr>
          <w:p w:rsidR="00760E9F" w:rsidRPr="008844CA" w:rsidRDefault="00760E9F" w:rsidP="005D67FF">
            <w:pPr>
              <w:pStyle w:val="Tabletext"/>
              <w:keepNext/>
              <w:keepLines/>
              <w:jc w:val="center"/>
              <w:rPr>
                <w:lang w:val="es-ES_tradnl"/>
                <w:rPrChange w:id="1526" w:author="Peral, Fernando" w:date="2017-06-06T08:56:00Z">
                  <w:rPr>
                    <w:lang w:val="es-ES"/>
                  </w:rPr>
                </w:rPrChange>
              </w:rPr>
            </w:pPr>
          </w:p>
        </w:tc>
      </w:tr>
      <w:tr w:rsidR="00760E9F" w:rsidRPr="008844CA" w:rsidTr="00096F9E">
        <w:trPr>
          <w:jc w:val="center"/>
        </w:trPr>
        <w:tc>
          <w:tcPr>
            <w:tcW w:w="1644" w:type="dxa"/>
            <w:vMerge/>
            <w:vAlign w:val="center"/>
          </w:tcPr>
          <w:p w:rsidR="00760E9F" w:rsidRPr="008844CA" w:rsidRDefault="00760E9F" w:rsidP="005D67FF">
            <w:pPr>
              <w:pStyle w:val="Tabletext"/>
              <w:keepNext/>
              <w:keepLines/>
              <w:jc w:val="center"/>
              <w:rPr>
                <w:lang w:val="es-ES_tradnl"/>
                <w:rPrChange w:id="1527" w:author="Peral, Fernando" w:date="2017-06-06T08:56:00Z">
                  <w:rPr>
                    <w:lang w:val="es-ES"/>
                  </w:rPr>
                </w:rPrChange>
              </w:rPr>
            </w:pPr>
          </w:p>
        </w:tc>
        <w:tc>
          <w:tcPr>
            <w:tcW w:w="1134" w:type="dxa"/>
            <w:tcBorders>
              <w:bottom w:val="nil"/>
            </w:tcBorders>
          </w:tcPr>
          <w:p w:rsidR="00760E9F" w:rsidRPr="008844CA" w:rsidRDefault="00760E9F" w:rsidP="005D67FF">
            <w:pPr>
              <w:pStyle w:val="Tabletext"/>
              <w:keepNext/>
              <w:keepLines/>
              <w:jc w:val="center"/>
              <w:rPr>
                <w:lang w:val="es-ES_tradnl"/>
                <w:rPrChange w:id="1528" w:author="Peral, Fernando" w:date="2017-06-06T08:56:00Z">
                  <w:rPr>
                    <w:lang w:val="es-ES"/>
                  </w:rPr>
                </w:rPrChange>
              </w:rPr>
            </w:pPr>
            <w:r w:rsidRPr="008844CA">
              <w:rPr>
                <w:lang w:val="es-ES_tradnl"/>
                <w:rPrChange w:id="1529" w:author="Peral, Fernando" w:date="2017-06-06T08:56:00Z">
                  <w:rPr>
                    <w:lang w:val="es-ES"/>
                  </w:rPr>
                </w:rPrChange>
              </w:rPr>
              <w:t>48,0</w:t>
            </w:r>
          </w:p>
        </w:tc>
        <w:tc>
          <w:tcPr>
            <w:tcW w:w="1134" w:type="dxa"/>
            <w:tcBorders>
              <w:bottom w:val="nil"/>
            </w:tcBorders>
          </w:tcPr>
          <w:p w:rsidR="00760E9F" w:rsidRPr="008844CA" w:rsidRDefault="00760E9F" w:rsidP="005D67FF">
            <w:pPr>
              <w:pStyle w:val="Tabletext"/>
              <w:keepNext/>
              <w:keepLines/>
              <w:jc w:val="center"/>
              <w:rPr>
                <w:lang w:val="es-ES_tradnl"/>
                <w:rPrChange w:id="1530" w:author="Peral, Fernando" w:date="2017-06-06T08:56:00Z">
                  <w:rPr>
                    <w:lang w:val="es-ES"/>
                  </w:rPr>
                </w:rPrChange>
              </w:rPr>
            </w:pPr>
            <w:r w:rsidRPr="008844CA">
              <w:rPr>
                <w:lang w:val="es-ES_tradnl"/>
                <w:rPrChange w:id="1531" w:author="Peral, Fernando" w:date="2017-06-06T08:56:00Z">
                  <w:rPr>
                    <w:lang w:val="es-ES"/>
                  </w:rPr>
                </w:rPrChange>
              </w:rPr>
              <w:t>5</w:t>
            </w:r>
          </w:p>
        </w:tc>
        <w:tc>
          <w:tcPr>
            <w:tcW w:w="1757" w:type="dxa"/>
            <w:tcBorders>
              <w:bottom w:val="nil"/>
              <w:right w:val="single" w:sz="6" w:space="0" w:color="auto"/>
            </w:tcBorders>
          </w:tcPr>
          <w:p w:rsidR="00760E9F" w:rsidRPr="008844CA" w:rsidRDefault="00760E9F" w:rsidP="005D67FF">
            <w:pPr>
              <w:pStyle w:val="Tabletext"/>
              <w:keepNext/>
              <w:keepLines/>
              <w:jc w:val="center"/>
              <w:rPr>
                <w:lang w:val="es-ES_tradnl"/>
                <w:rPrChange w:id="1532" w:author="Peral, Fernando" w:date="2017-06-06T08:56:00Z">
                  <w:rPr>
                    <w:lang w:val="es-ES"/>
                  </w:rPr>
                </w:rPrChange>
              </w:rPr>
            </w:pPr>
            <w:r w:rsidRPr="008844CA">
              <w:rPr>
                <w:lang w:val="es-ES_tradnl"/>
                <w:rPrChange w:id="1533" w:author="Peral, Fernando" w:date="2017-06-06T08:56:00Z">
                  <w:rPr>
                    <w:lang w:val="es-ES"/>
                  </w:rPr>
                </w:rPrChange>
              </w:rPr>
              <w:t>1 602</w:t>
            </w:r>
          </w:p>
        </w:tc>
        <w:tc>
          <w:tcPr>
            <w:tcW w:w="1758" w:type="dxa"/>
            <w:tcBorders>
              <w:left w:val="nil"/>
              <w:bottom w:val="nil"/>
            </w:tcBorders>
          </w:tcPr>
          <w:p w:rsidR="00760E9F" w:rsidRPr="008844CA" w:rsidRDefault="00760E9F" w:rsidP="005D67FF">
            <w:pPr>
              <w:pStyle w:val="Tabletext"/>
              <w:keepNext/>
              <w:keepLines/>
              <w:jc w:val="center"/>
              <w:rPr>
                <w:lang w:val="es-ES_tradnl"/>
                <w:rPrChange w:id="1534" w:author="Peral, Fernando" w:date="2017-06-06T08:56:00Z">
                  <w:rPr>
                    <w:lang w:val="es-ES"/>
                  </w:rPr>
                </w:rPrChange>
              </w:rPr>
            </w:pPr>
            <w:r w:rsidRPr="008844CA">
              <w:rPr>
                <w:lang w:val="es-ES_tradnl"/>
                <w:rPrChange w:id="1535" w:author="Peral, Fernando" w:date="2017-06-06T08:56:00Z">
                  <w:rPr>
                    <w:lang w:val="es-ES"/>
                  </w:rPr>
                </w:rPrChange>
              </w:rPr>
              <w:t>1 601</w:t>
            </w:r>
          </w:p>
        </w:tc>
        <w:tc>
          <w:tcPr>
            <w:tcW w:w="1134" w:type="dxa"/>
            <w:tcBorders>
              <w:bottom w:val="nil"/>
              <w:right w:val="single" w:sz="6" w:space="0" w:color="auto"/>
            </w:tcBorders>
          </w:tcPr>
          <w:p w:rsidR="00760E9F" w:rsidRPr="008844CA" w:rsidRDefault="00760E9F" w:rsidP="005D67FF">
            <w:pPr>
              <w:pStyle w:val="Tabletext"/>
              <w:keepNext/>
              <w:keepLines/>
              <w:jc w:val="center"/>
              <w:rPr>
                <w:lang w:val="es-ES_tradnl"/>
                <w:rPrChange w:id="1536" w:author="Peral, Fernando" w:date="2017-06-06T08:56:00Z">
                  <w:rPr>
                    <w:lang w:val="es-ES"/>
                  </w:rPr>
                </w:rPrChange>
              </w:rPr>
            </w:pPr>
            <w:r w:rsidRPr="008844CA">
              <w:rPr>
                <w:lang w:val="es-ES_tradnl"/>
                <w:rPrChange w:id="1537" w:author="Peral, Fernando" w:date="2017-06-06T08:56:00Z">
                  <w:rPr>
                    <w:lang w:val="es-ES"/>
                  </w:rPr>
                </w:rPrChange>
              </w:rPr>
              <w:t>Ninguno</w:t>
            </w:r>
          </w:p>
        </w:tc>
        <w:tc>
          <w:tcPr>
            <w:tcW w:w="1079" w:type="dxa"/>
            <w:tcBorders>
              <w:left w:val="nil"/>
              <w:bottom w:val="nil"/>
            </w:tcBorders>
          </w:tcPr>
          <w:p w:rsidR="00760E9F" w:rsidRPr="008844CA" w:rsidRDefault="00760E9F" w:rsidP="005D67FF">
            <w:pPr>
              <w:pStyle w:val="Tabletext"/>
              <w:keepNext/>
              <w:keepLines/>
              <w:jc w:val="center"/>
              <w:rPr>
                <w:lang w:val="es-ES_tradnl"/>
                <w:rPrChange w:id="1538" w:author="Peral, Fernando" w:date="2017-06-06T08:56:00Z">
                  <w:rPr>
                    <w:lang w:val="es-ES"/>
                  </w:rPr>
                </w:rPrChange>
              </w:rPr>
            </w:pPr>
          </w:p>
        </w:tc>
      </w:tr>
      <w:tr w:rsidR="00760E9F" w:rsidRPr="008844CA" w:rsidTr="00096F9E">
        <w:trPr>
          <w:jc w:val="center"/>
        </w:trPr>
        <w:tc>
          <w:tcPr>
            <w:tcW w:w="1644" w:type="dxa"/>
            <w:vMerge/>
            <w:vAlign w:val="center"/>
          </w:tcPr>
          <w:p w:rsidR="00760E9F" w:rsidRPr="008844CA" w:rsidRDefault="00760E9F" w:rsidP="005D67FF">
            <w:pPr>
              <w:pStyle w:val="Tabletext"/>
              <w:keepNext/>
              <w:keepLines/>
              <w:jc w:val="center"/>
              <w:rPr>
                <w:lang w:val="es-ES_tradnl"/>
                <w:rPrChange w:id="1539" w:author="Peral, Fernando" w:date="2017-06-06T08:56:00Z">
                  <w:rPr>
                    <w:lang w:val="es-ES"/>
                  </w:rPr>
                </w:rPrChange>
              </w:rPr>
            </w:pPr>
          </w:p>
        </w:tc>
        <w:tc>
          <w:tcPr>
            <w:tcW w:w="1134" w:type="dxa"/>
            <w:tcBorders>
              <w:top w:val="nil"/>
              <w:bottom w:val="nil"/>
            </w:tcBorders>
          </w:tcPr>
          <w:p w:rsidR="00760E9F" w:rsidRPr="008844CA" w:rsidRDefault="00760E9F" w:rsidP="005D67FF">
            <w:pPr>
              <w:pStyle w:val="Tabletext"/>
              <w:keepNext/>
              <w:keepLines/>
              <w:jc w:val="center"/>
              <w:rPr>
                <w:lang w:val="es-ES_tradnl"/>
                <w:rPrChange w:id="1540" w:author="Peral, Fernando" w:date="2017-06-06T08:56:00Z">
                  <w:rPr>
                    <w:lang w:val="es-ES"/>
                  </w:rPr>
                </w:rPrChange>
              </w:rPr>
            </w:pPr>
            <w:r w:rsidRPr="008844CA">
              <w:rPr>
                <w:lang w:val="es-ES_tradnl"/>
                <w:rPrChange w:id="1541" w:author="Peral, Fernando" w:date="2017-06-06T08:56:00Z">
                  <w:rPr>
                    <w:lang w:val="es-ES"/>
                  </w:rPr>
                </w:rPrChange>
              </w:rPr>
              <w:t>44,1</w:t>
            </w:r>
          </w:p>
        </w:tc>
        <w:tc>
          <w:tcPr>
            <w:tcW w:w="1134" w:type="dxa"/>
            <w:tcBorders>
              <w:top w:val="nil"/>
              <w:bottom w:val="nil"/>
            </w:tcBorders>
          </w:tcPr>
          <w:p w:rsidR="00760E9F" w:rsidRPr="008844CA" w:rsidRDefault="00760E9F" w:rsidP="005D67FF">
            <w:pPr>
              <w:pStyle w:val="Tabletext"/>
              <w:keepNext/>
              <w:keepLines/>
              <w:jc w:val="center"/>
              <w:rPr>
                <w:lang w:val="es-ES_tradnl"/>
                <w:rPrChange w:id="1542" w:author="Peral, Fernando" w:date="2017-06-06T08:56:00Z">
                  <w:rPr>
                    <w:lang w:val="es-ES"/>
                  </w:rPr>
                </w:rPrChange>
              </w:rPr>
            </w:pPr>
            <w:r w:rsidRPr="008844CA">
              <w:rPr>
                <w:lang w:val="es-ES_tradnl"/>
                <w:rPrChange w:id="1543" w:author="Peral, Fernando" w:date="2017-06-06T08:56:00Z">
                  <w:rPr>
                    <w:lang w:val="es-ES"/>
                  </w:rPr>
                </w:rPrChange>
              </w:rPr>
              <w:t>100</w:t>
            </w:r>
          </w:p>
        </w:tc>
        <w:tc>
          <w:tcPr>
            <w:tcW w:w="1757" w:type="dxa"/>
            <w:tcBorders>
              <w:top w:val="nil"/>
              <w:bottom w:val="nil"/>
              <w:right w:val="single" w:sz="6" w:space="0" w:color="auto"/>
            </w:tcBorders>
          </w:tcPr>
          <w:p w:rsidR="00760E9F" w:rsidRPr="008844CA" w:rsidRDefault="00760E9F" w:rsidP="005D67FF">
            <w:pPr>
              <w:pStyle w:val="Tabletext"/>
              <w:keepNext/>
              <w:keepLines/>
              <w:jc w:val="center"/>
              <w:rPr>
                <w:lang w:val="es-ES_tradnl"/>
                <w:rPrChange w:id="1544" w:author="Peral, Fernando" w:date="2017-06-06T08:56:00Z">
                  <w:rPr>
                    <w:lang w:val="es-ES"/>
                  </w:rPr>
                </w:rPrChange>
              </w:rPr>
            </w:pPr>
            <w:r w:rsidRPr="008844CA">
              <w:rPr>
                <w:lang w:val="es-ES_tradnl"/>
                <w:rPrChange w:id="1545" w:author="Peral, Fernando" w:date="2017-06-06T08:56:00Z">
                  <w:rPr>
                    <w:lang w:val="es-ES"/>
                  </w:rPr>
                </w:rPrChange>
              </w:rPr>
              <w:t>1 472</w:t>
            </w:r>
          </w:p>
        </w:tc>
        <w:tc>
          <w:tcPr>
            <w:tcW w:w="1758" w:type="dxa"/>
            <w:tcBorders>
              <w:top w:val="nil"/>
              <w:left w:val="nil"/>
              <w:bottom w:val="nil"/>
            </w:tcBorders>
          </w:tcPr>
          <w:p w:rsidR="00760E9F" w:rsidRPr="008844CA" w:rsidRDefault="00760E9F" w:rsidP="005D67FF">
            <w:pPr>
              <w:pStyle w:val="Tabletext"/>
              <w:keepNext/>
              <w:keepLines/>
              <w:jc w:val="center"/>
              <w:rPr>
                <w:lang w:val="es-ES_tradnl"/>
                <w:rPrChange w:id="1546" w:author="Peral, Fernando" w:date="2017-06-06T08:56:00Z">
                  <w:rPr>
                    <w:lang w:val="es-ES"/>
                  </w:rPr>
                </w:rPrChange>
              </w:rPr>
            </w:pPr>
            <w:r w:rsidRPr="008844CA">
              <w:rPr>
                <w:lang w:val="es-ES_tradnl"/>
                <w:rPrChange w:id="1547" w:author="Peral, Fernando" w:date="2017-06-06T08:56:00Z">
                  <w:rPr>
                    <w:lang w:val="es-ES"/>
                  </w:rPr>
                </w:rPrChange>
              </w:rPr>
              <w:t>1 471</w:t>
            </w:r>
          </w:p>
        </w:tc>
        <w:tc>
          <w:tcPr>
            <w:tcW w:w="1134" w:type="dxa"/>
            <w:tcBorders>
              <w:top w:val="nil"/>
              <w:bottom w:val="nil"/>
              <w:right w:val="single" w:sz="6" w:space="0" w:color="auto"/>
            </w:tcBorders>
          </w:tcPr>
          <w:p w:rsidR="00760E9F" w:rsidRPr="008844CA" w:rsidRDefault="00760E9F" w:rsidP="005D67FF">
            <w:pPr>
              <w:pStyle w:val="Tabletext"/>
              <w:keepNext/>
              <w:keepLines/>
              <w:jc w:val="center"/>
              <w:rPr>
                <w:lang w:val="es-ES_tradnl"/>
                <w:rPrChange w:id="1548" w:author="Peral, Fernando" w:date="2017-06-06T08:56:00Z">
                  <w:rPr>
                    <w:lang w:val="es-ES"/>
                  </w:rPr>
                </w:rPrChange>
              </w:rPr>
            </w:pPr>
            <w:r w:rsidRPr="008844CA">
              <w:rPr>
                <w:lang w:val="es-ES_tradnl"/>
                <w:rPrChange w:id="1549" w:author="Peral, Fernando" w:date="2017-06-06T08:56:00Z">
                  <w:rPr>
                    <w:lang w:val="es-ES"/>
                  </w:rPr>
                </w:rPrChange>
              </w:rPr>
              <w:t>23, 47, 71</w:t>
            </w:r>
          </w:p>
        </w:tc>
        <w:tc>
          <w:tcPr>
            <w:tcW w:w="1079" w:type="dxa"/>
            <w:tcBorders>
              <w:top w:val="nil"/>
              <w:left w:val="nil"/>
              <w:bottom w:val="nil"/>
            </w:tcBorders>
          </w:tcPr>
          <w:p w:rsidR="00760E9F" w:rsidRPr="008844CA" w:rsidRDefault="00760E9F" w:rsidP="005D67FF">
            <w:pPr>
              <w:pStyle w:val="Tabletext"/>
              <w:keepNext/>
              <w:keepLines/>
              <w:jc w:val="center"/>
              <w:rPr>
                <w:lang w:val="es-ES_tradnl"/>
                <w:rPrChange w:id="1550" w:author="Peral, Fernando" w:date="2017-06-06T08:56:00Z">
                  <w:rPr>
                    <w:lang w:val="es-ES"/>
                  </w:rPr>
                </w:rPrChange>
              </w:rPr>
            </w:pPr>
            <w:r w:rsidRPr="008844CA">
              <w:rPr>
                <w:lang w:val="es-ES_tradnl"/>
                <w:rPrChange w:id="1551" w:author="Peral, Fernando" w:date="2017-06-06T08:56:00Z">
                  <w:rPr>
                    <w:lang w:val="es-ES"/>
                  </w:rPr>
                </w:rPrChange>
              </w:rPr>
              <w:t>1 471</w:t>
            </w:r>
          </w:p>
        </w:tc>
      </w:tr>
      <w:tr w:rsidR="00760E9F" w:rsidRPr="008844CA" w:rsidTr="00096F9E">
        <w:trPr>
          <w:jc w:val="center"/>
        </w:trPr>
        <w:tc>
          <w:tcPr>
            <w:tcW w:w="1644" w:type="dxa"/>
            <w:vMerge/>
            <w:vAlign w:val="center"/>
          </w:tcPr>
          <w:p w:rsidR="00760E9F" w:rsidRPr="008844CA" w:rsidRDefault="00760E9F" w:rsidP="005D67FF">
            <w:pPr>
              <w:pStyle w:val="Tabletext"/>
              <w:keepNext/>
              <w:keepLines/>
              <w:jc w:val="center"/>
              <w:rPr>
                <w:lang w:val="es-ES_tradnl"/>
                <w:rPrChange w:id="1552" w:author="Peral, Fernando" w:date="2017-06-06T08:56:00Z">
                  <w:rPr>
                    <w:lang w:val="es-ES"/>
                  </w:rPr>
                </w:rPrChange>
              </w:rPr>
            </w:pPr>
          </w:p>
        </w:tc>
        <w:tc>
          <w:tcPr>
            <w:tcW w:w="1134" w:type="dxa"/>
            <w:tcBorders>
              <w:top w:val="nil"/>
            </w:tcBorders>
          </w:tcPr>
          <w:p w:rsidR="00760E9F" w:rsidRPr="008844CA" w:rsidRDefault="00760E9F" w:rsidP="005D67FF">
            <w:pPr>
              <w:pStyle w:val="Tabletext"/>
              <w:keepNext/>
              <w:keepLines/>
              <w:jc w:val="center"/>
              <w:rPr>
                <w:lang w:val="es-ES_tradnl"/>
                <w:rPrChange w:id="1553" w:author="Peral, Fernando" w:date="2017-06-06T08:56:00Z">
                  <w:rPr>
                    <w:lang w:val="es-ES"/>
                  </w:rPr>
                </w:rPrChange>
              </w:rPr>
            </w:pPr>
            <w:r w:rsidRPr="008844CA">
              <w:rPr>
                <w:lang w:val="es-ES_tradnl"/>
                <w:rPrChange w:id="1554" w:author="Peral, Fernando" w:date="2017-06-06T08:56:00Z">
                  <w:rPr>
                    <w:lang w:val="es-ES"/>
                  </w:rPr>
                </w:rPrChange>
              </w:rPr>
              <w:t>32,0</w:t>
            </w:r>
          </w:p>
        </w:tc>
        <w:tc>
          <w:tcPr>
            <w:tcW w:w="1134" w:type="dxa"/>
            <w:tcBorders>
              <w:top w:val="nil"/>
            </w:tcBorders>
          </w:tcPr>
          <w:p w:rsidR="00760E9F" w:rsidRPr="008844CA" w:rsidRDefault="00760E9F" w:rsidP="005D67FF">
            <w:pPr>
              <w:pStyle w:val="Tabletext"/>
              <w:keepNext/>
              <w:keepLines/>
              <w:jc w:val="center"/>
              <w:rPr>
                <w:lang w:val="es-ES_tradnl"/>
                <w:rPrChange w:id="1555" w:author="Peral, Fernando" w:date="2017-06-06T08:56:00Z">
                  <w:rPr>
                    <w:lang w:val="es-ES"/>
                  </w:rPr>
                </w:rPrChange>
              </w:rPr>
            </w:pPr>
            <w:r w:rsidRPr="008844CA">
              <w:rPr>
                <w:lang w:val="es-ES_tradnl"/>
                <w:rPrChange w:id="1556" w:author="Peral, Fernando" w:date="2017-06-06T08:56:00Z">
                  <w:rPr>
                    <w:lang w:val="es-ES"/>
                  </w:rPr>
                </w:rPrChange>
              </w:rPr>
              <w:t>15</w:t>
            </w:r>
          </w:p>
        </w:tc>
        <w:tc>
          <w:tcPr>
            <w:tcW w:w="1757" w:type="dxa"/>
            <w:tcBorders>
              <w:top w:val="nil"/>
              <w:right w:val="single" w:sz="6" w:space="0" w:color="auto"/>
            </w:tcBorders>
          </w:tcPr>
          <w:p w:rsidR="00760E9F" w:rsidRPr="008844CA" w:rsidRDefault="00760E9F" w:rsidP="005D67FF">
            <w:pPr>
              <w:pStyle w:val="Tabletext"/>
              <w:keepNext/>
              <w:keepLines/>
              <w:jc w:val="center"/>
              <w:rPr>
                <w:lang w:val="es-ES_tradnl"/>
                <w:rPrChange w:id="1557" w:author="Peral, Fernando" w:date="2017-06-06T08:56:00Z">
                  <w:rPr>
                    <w:lang w:val="es-ES"/>
                  </w:rPr>
                </w:rPrChange>
              </w:rPr>
            </w:pPr>
            <w:r w:rsidRPr="008844CA">
              <w:rPr>
                <w:lang w:val="es-ES_tradnl"/>
                <w:rPrChange w:id="1558" w:author="Peral, Fernando" w:date="2017-06-06T08:56:00Z">
                  <w:rPr>
                    <w:lang w:val="es-ES"/>
                  </w:rPr>
                </w:rPrChange>
              </w:rPr>
              <w:t>1 068</w:t>
            </w:r>
          </w:p>
        </w:tc>
        <w:tc>
          <w:tcPr>
            <w:tcW w:w="1758" w:type="dxa"/>
            <w:tcBorders>
              <w:top w:val="nil"/>
              <w:left w:val="nil"/>
            </w:tcBorders>
          </w:tcPr>
          <w:p w:rsidR="00760E9F" w:rsidRPr="008844CA" w:rsidRDefault="00760E9F" w:rsidP="005D67FF">
            <w:pPr>
              <w:pStyle w:val="Tabletext"/>
              <w:keepNext/>
              <w:keepLines/>
              <w:jc w:val="center"/>
              <w:rPr>
                <w:lang w:val="es-ES_tradnl"/>
                <w:rPrChange w:id="1559" w:author="Peral, Fernando" w:date="2017-06-06T08:56:00Z">
                  <w:rPr>
                    <w:lang w:val="es-ES"/>
                  </w:rPr>
                </w:rPrChange>
              </w:rPr>
            </w:pPr>
            <w:r w:rsidRPr="008844CA">
              <w:rPr>
                <w:lang w:val="es-ES_tradnl"/>
                <w:rPrChange w:id="1560" w:author="Peral, Fernando" w:date="2017-06-06T08:56:00Z">
                  <w:rPr>
                    <w:lang w:val="es-ES"/>
                  </w:rPr>
                </w:rPrChange>
              </w:rPr>
              <w:t>1 067</w:t>
            </w:r>
          </w:p>
        </w:tc>
        <w:tc>
          <w:tcPr>
            <w:tcW w:w="1134" w:type="dxa"/>
            <w:tcBorders>
              <w:top w:val="nil"/>
              <w:right w:val="single" w:sz="6" w:space="0" w:color="auto"/>
            </w:tcBorders>
          </w:tcPr>
          <w:p w:rsidR="00760E9F" w:rsidRPr="008844CA" w:rsidRDefault="00760E9F" w:rsidP="005D67FF">
            <w:pPr>
              <w:pStyle w:val="Tabletext"/>
              <w:keepNext/>
              <w:keepLines/>
              <w:jc w:val="center"/>
              <w:rPr>
                <w:lang w:val="es-ES_tradnl"/>
                <w:rPrChange w:id="1561" w:author="Peral, Fernando" w:date="2017-06-06T08:56:00Z">
                  <w:rPr>
                    <w:lang w:val="es-ES"/>
                  </w:rPr>
                </w:rPrChange>
              </w:rPr>
            </w:pPr>
            <w:r w:rsidRPr="008844CA">
              <w:rPr>
                <w:lang w:val="es-ES_tradnl"/>
                <w:rPrChange w:id="1562" w:author="Peral, Fernando" w:date="2017-06-06T08:56:00Z">
                  <w:rPr>
                    <w:lang w:val="es-ES"/>
                  </w:rPr>
                </w:rPrChange>
              </w:rPr>
              <w:t>4, 8, 12</w:t>
            </w:r>
          </w:p>
        </w:tc>
        <w:tc>
          <w:tcPr>
            <w:tcW w:w="1079" w:type="dxa"/>
            <w:tcBorders>
              <w:top w:val="nil"/>
              <w:left w:val="nil"/>
            </w:tcBorders>
          </w:tcPr>
          <w:p w:rsidR="00760E9F" w:rsidRPr="008844CA" w:rsidRDefault="00760E9F" w:rsidP="005D67FF">
            <w:pPr>
              <w:pStyle w:val="Tabletext"/>
              <w:keepNext/>
              <w:keepLines/>
              <w:jc w:val="center"/>
              <w:rPr>
                <w:lang w:val="es-ES_tradnl"/>
                <w:rPrChange w:id="1563" w:author="Peral, Fernando" w:date="2017-06-06T08:56:00Z">
                  <w:rPr>
                    <w:lang w:val="es-ES"/>
                  </w:rPr>
                </w:rPrChange>
              </w:rPr>
            </w:pPr>
            <w:r w:rsidRPr="008844CA">
              <w:rPr>
                <w:lang w:val="es-ES_tradnl"/>
                <w:rPrChange w:id="1564" w:author="Peral, Fernando" w:date="2017-06-06T08:56:00Z">
                  <w:rPr>
                    <w:lang w:val="es-ES"/>
                  </w:rPr>
                </w:rPrChange>
              </w:rPr>
              <w:t>1 068</w:t>
            </w:r>
          </w:p>
        </w:tc>
      </w:tr>
      <w:tr w:rsidR="00760E9F" w:rsidRPr="008844CA" w:rsidTr="00096F9E">
        <w:trPr>
          <w:jc w:val="center"/>
        </w:trPr>
        <w:tc>
          <w:tcPr>
            <w:tcW w:w="1644" w:type="dxa"/>
            <w:vMerge w:val="restart"/>
            <w:vAlign w:val="center"/>
          </w:tcPr>
          <w:p w:rsidR="00760E9F" w:rsidRPr="008844CA" w:rsidRDefault="00760E9F" w:rsidP="00096F9E">
            <w:pPr>
              <w:pStyle w:val="Tabletext"/>
              <w:jc w:val="center"/>
              <w:rPr>
                <w:lang w:val="es-ES_tradnl"/>
                <w:rPrChange w:id="1565" w:author="Peral, Fernando" w:date="2017-06-06T08:56:00Z">
                  <w:rPr>
                    <w:lang w:val="es-ES"/>
                  </w:rPr>
                </w:rPrChange>
              </w:rPr>
            </w:pPr>
            <w:r w:rsidRPr="008844CA">
              <w:rPr>
                <w:lang w:val="es-ES_tradnl"/>
                <w:rPrChange w:id="1566" w:author="Peral, Fernando" w:date="2017-06-06T08:56:00Z">
                  <w:rPr>
                    <w:lang w:val="es-ES"/>
                  </w:rPr>
                </w:rPrChange>
              </w:rPr>
              <w:t>25 cuadros/s</w:t>
            </w:r>
          </w:p>
        </w:tc>
        <w:tc>
          <w:tcPr>
            <w:tcW w:w="1134" w:type="dxa"/>
            <w:tcBorders>
              <w:bottom w:val="nil"/>
            </w:tcBorders>
          </w:tcPr>
          <w:p w:rsidR="00760E9F" w:rsidRPr="008844CA" w:rsidRDefault="00760E9F" w:rsidP="00096F9E">
            <w:pPr>
              <w:pStyle w:val="Tabletext"/>
              <w:jc w:val="center"/>
              <w:rPr>
                <w:lang w:val="es-ES_tradnl"/>
                <w:rPrChange w:id="1567" w:author="Peral, Fernando" w:date="2017-06-06T08:56:00Z">
                  <w:rPr>
                    <w:lang w:val="es-ES"/>
                  </w:rPr>
                </w:rPrChange>
              </w:rPr>
            </w:pPr>
            <w:r w:rsidRPr="008844CA">
              <w:rPr>
                <w:lang w:val="es-ES_tradnl"/>
                <w:rPrChange w:id="1568" w:author="Peral, Fernando" w:date="2017-06-06T08:56:00Z">
                  <w:rPr>
                    <w:lang w:val="es-ES"/>
                  </w:rPr>
                </w:rPrChange>
              </w:rPr>
              <w:t>96,0</w:t>
            </w:r>
          </w:p>
        </w:tc>
        <w:tc>
          <w:tcPr>
            <w:tcW w:w="1134" w:type="dxa"/>
            <w:tcBorders>
              <w:bottom w:val="nil"/>
            </w:tcBorders>
          </w:tcPr>
          <w:p w:rsidR="00760E9F" w:rsidRPr="008844CA" w:rsidRDefault="00760E9F" w:rsidP="00096F9E">
            <w:pPr>
              <w:pStyle w:val="Tabletext"/>
              <w:jc w:val="center"/>
              <w:rPr>
                <w:lang w:val="es-ES_tradnl"/>
                <w:rPrChange w:id="1569" w:author="Peral, Fernando" w:date="2017-06-06T08:56:00Z">
                  <w:rPr>
                    <w:lang w:val="es-ES"/>
                  </w:rPr>
                </w:rPrChange>
              </w:rPr>
            </w:pPr>
            <w:r w:rsidRPr="008844CA">
              <w:rPr>
                <w:lang w:val="es-ES_tradnl"/>
                <w:rPrChange w:id="1570" w:author="Peral, Fernando" w:date="2017-06-06T08:56:00Z">
                  <w:rPr>
                    <w:lang w:val="es-ES"/>
                  </w:rPr>
                </w:rPrChange>
              </w:rPr>
              <w:t>1</w:t>
            </w:r>
          </w:p>
        </w:tc>
        <w:tc>
          <w:tcPr>
            <w:tcW w:w="1757" w:type="dxa"/>
            <w:tcBorders>
              <w:bottom w:val="nil"/>
              <w:right w:val="single" w:sz="6" w:space="0" w:color="auto"/>
            </w:tcBorders>
          </w:tcPr>
          <w:p w:rsidR="00760E9F" w:rsidRPr="008844CA" w:rsidRDefault="00760E9F" w:rsidP="00096F9E">
            <w:pPr>
              <w:pStyle w:val="Tabletext"/>
              <w:jc w:val="center"/>
              <w:rPr>
                <w:lang w:val="es-ES_tradnl"/>
                <w:rPrChange w:id="1571" w:author="Peral, Fernando" w:date="2017-06-06T08:56:00Z">
                  <w:rPr>
                    <w:lang w:val="es-ES"/>
                  </w:rPr>
                </w:rPrChange>
              </w:rPr>
            </w:pPr>
            <w:r w:rsidRPr="008844CA">
              <w:rPr>
                <w:lang w:val="es-ES_tradnl"/>
                <w:rPrChange w:id="1572" w:author="Peral, Fernando" w:date="2017-06-06T08:56:00Z">
                  <w:rPr>
                    <w:lang w:val="es-ES"/>
                  </w:rPr>
                </w:rPrChange>
              </w:rPr>
              <w:t>3 840</w:t>
            </w:r>
          </w:p>
        </w:tc>
        <w:tc>
          <w:tcPr>
            <w:tcW w:w="1758" w:type="dxa"/>
            <w:tcBorders>
              <w:left w:val="nil"/>
              <w:bottom w:val="nil"/>
            </w:tcBorders>
          </w:tcPr>
          <w:p w:rsidR="00760E9F" w:rsidRPr="008844CA" w:rsidRDefault="00760E9F" w:rsidP="00096F9E">
            <w:pPr>
              <w:pStyle w:val="Tabletext"/>
              <w:jc w:val="center"/>
              <w:rPr>
                <w:lang w:val="es-ES_tradnl"/>
                <w:rPrChange w:id="1573" w:author="Peral, Fernando" w:date="2017-06-06T08:56:00Z">
                  <w:rPr>
                    <w:lang w:val="es-ES"/>
                  </w:rPr>
                </w:rPrChange>
              </w:rPr>
            </w:pPr>
          </w:p>
        </w:tc>
        <w:tc>
          <w:tcPr>
            <w:tcW w:w="1134" w:type="dxa"/>
            <w:tcBorders>
              <w:bottom w:val="nil"/>
              <w:right w:val="single" w:sz="6" w:space="0" w:color="auto"/>
            </w:tcBorders>
          </w:tcPr>
          <w:p w:rsidR="00760E9F" w:rsidRPr="008844CA" w:rsidRDefault="00760E9F" w:rsidP="00096F9E">
            <w:pPr>
              <w:pStyle w:val="Tabletext"/>
              <w:jc w:val="center"/>
              <w:rPr>
                <w:lang w:val="es-ES_tradnl"/>
                <w:rPrChange w:id="1574" w:author="Peral, Fernando" w:date="2017-06-06T08:56:00Z">
                  <w:rPr>
                    <w:lang w:val="es-ES"/>
                  </w:rPr>
                </w:rPrChange>
              </w:rPr>
            </w:pPr>
            <w:r w:rsidRPr="008844CA">
              <w:rPr>
                <w:lang w:val="es-ES_tradnl"/>
                <w:rPrChange w:id="1575" w:author="Peral, Fernando" w:date="2017-06-06T08:56:00Z">
                  <w:rPr>
                    <w:lang w:val="es-ES"/>
                  </w:rPr>
                </w:rPrChange>
              </w:rPr>
              <w:t>Ninguno</w:t>
            </w:r>
          </w:p>
        </w:tc>
        <w:tc>
          <w:tcPr>
            <w:tcW w:w="1079" w:type="dxa"/>
            <w:tcBorders>
              <w:left w:val="nil"/>
              <w:bottom w:val="nil"/>
            </w:tcBorders>
          </w:tcPr>
          <w:p w:rsidR="00760E9F" w:rsidRPr="008844CA" w:rsidRDefault="00760E9F" w:rsidP="00096F9E">
            <w:pPr>
              <w:pStyle w:val="Tabletext"/>
              <w:jc w:val="center"/>
              <w:rPr>
                <w:lang w:val="es-ES_tradnl"/>
                <w:rPrChange w:id="1576" w:author="Peral, Fernando" w:date="2017-06-06T08:56:00Z">
                  <w:rPr>
                    <w:lang w:val="es-ES"/>
                  </w:rPr>
                </w:rPrChange>
              </w:rPr>
            </w:pPr>
          </w:p>
        </w:tc>
      </w:tr>
      <w:tr w:rsidR="00760E9F" w:rsidRPr="008844CA" w:rsidTr="00096F9E">
        <w:trPr>
          <w:jc w:val="center"/>
        </w:trPr>
        <w:tc>
          <w:tcPr>
            <w:tcW w:w="1644" w:type="dxa"/>
            <w:vMerge/>
          </w:tcPr>
          <w:p w:rsidR="00760E9F" w:rsidRPr="008844CA" w:rsidRDefault="00760E9F" w:rsidP="00096F9E">
            <w:pPr>
              <w:pStyle w:val="Tabletext"/>
              <w:jc w:val="center"/>
              <w:rPr>
                <w:lang w:val="es-ES_tradnl"/>
                <w:rPrChange w:id="1577" w:author="Peral, Fernando" w:date="2017-06-06T08:56:00Z">
                  <w:rPr>
                    <w:lang w:val="es-ES"/>
                  </w:rPr>
                </w:rPrChange>
              </w:rPr>
            </w:pPr>
          </w:p>
        </w:tc>
        <w:tc>
          <w:tcPr>
            <w:tcW w:w="1134" w:type="dxa"/>
            <w:tcBorders>
              <w:bottom w:val="nil"/>
            </w:tcBorders>
          </w:tcPr>
          <w:p w:rsidR="00760E9F" w:rsidRPr="008844CA" w:rsidRDefault="00760E9F" w:rsidP="00096F9E">
            <w:pPr>
              <w:pStyle w:val="Tabletext"/>
              <w:jc w:val="center"/>
              <w:rPr>
                <w:lang w:val="es-ES_tradnl"/>
                <w:rPrChange w:id="1578" w:author="Peral, Fernando" w:date="2017-06-06T08:56:00Z">
                  <w:rPr>
                    <w:lang w:val="es-ES"/>
                  </w:rPr>
                </w:rPrChange>
              </w:rPr>
            </w:pPr>
            <w:r w:rsidRPr="008844CA">
              <w:rPr>
                <w:lang w:val="es-ES_tradnl"/>
                <w:rPrChange w:id="1579" w:author="Peral, Fernando" w:date="2017-06-06T08:56:00Z">
                  <w:rPr>
                    <w:lang w:val="es-ES"/>
                  </w:rPr>
                </w:rPrChange>
              </w:rPr>
              <w:t>48,0</w:t>
            </w:r>
          </w:p>
        </w:tc>
        <w:tc>
          <w:tcPr>
            <w:tcW w:w="1134" w:type="dxa"/>
            <w:tcBorders>
              <w:bottom w:val="nil"/>
            </w:tcBorders>
          </w:tcPr>
          <w:p w:rsidR="00760E9F" w:rsidRPr="008844CA" w:rsidRDefault="00760E9F" w:rsidP="00096F9E">
            <w:pPr>
              <w:pStyle w:val="Tabletext"/>
              <w:jc w:val="center"/>
              <w:rPr>
                <w:lang w:val="es-ES_tradnl"/>
                <w:rPrChange w:id="1580" w:author="Peral, Fernando" w:date="2017-06-06T08:56:00Z">
                  <w:rPr>
                    <w:lang w:val="es-ES"/>
                  </w:rPr>
                </w:rPrChange>
              </w:rPr>
            </w:pPr>
            <w:r w:rsidRPr="008844CA">
              <w:rPr>
                <w:lang w:val="es-ES_tradnl"/>
                <w:rPrChange w:id="1581" w:author="Peral, Fernando" w:date="2017-06-06T08:56:00Z">
                  <w:rPr>
                    <w:lang w:val="es-ES"/>
                  </w:rPr>
                </w:rPrChange>
              </w:rPr>
              <w:t>1</w:t>
            </w:r>
          </w:p>
        </w:tc>
        <w:tc>
          <w:tcPr>
            <w:tcW w:w="1757" w:type="dxa"/>
            <w:tcBorders>
              <w:bottom w:val="nil"/>
              <w:right w:val="single" w:sz="6" w:space="0" w:color="auto"/>
            </w:tcBorders>
          </w:tcPr>
          <w:p w:rsidR="00760E9F" w:rsidRPr="008844CA" w:rsidRDefault="00760E9F" w:rsidP="00096F9E">
            <w:pPr>
              <w:pStyle w:val="Tabletext"/>
              <w:jc w:val="center"/>
              <w:rPr>
                <w:lang w:val="es-ES_tradnl"/>
                <w:rPrChange w:id="1582" w:author="Peral, Fernando" w:date="2017-06-06T08:56:00Z">
                  <w:rPr>
                    <w:lang w:val="es-ES"/>
                  </w:rPr>
                </w:rPrChange>
              </w:rPr>
            </w:pPr>
            <w:r w:rsidRPr="008844CA">
              <w:rPr>
                <w:lang w:val="es-ES_tradnl"/>
                <w:rPrChange w:id="1583" w:author="Peral, Fernando" w:date="2017-06-06T08:56:00Z">
                  <w:rPr>
                    <w:lang w:val="es-ES"/>
                  </w:rPr>
                </w:rPrChange>
              </w:rPr>
              <w:t>1 920</w:t>
            </w:r>
          </w:p>
        </w:tc>
        <w:tc>
          <w:tcPr>
            <w:tcW w:w="1758" w:type="dxa"/>
            <w:tcBorders>
              <w:left w:val="nil"/>
              <w:bottom w:val="nil"/>
            </w:tcBorders>
          </w:tcPr>
          <w:p w:rsidR="00760E9F" w:rsidRPr="008844CA" w:rsidRDefault="00760E9F" w:rsidP="00096F9E">
            <w:pPr>
              <w:pStyle w:val="Tabletext"/>
              <w:jc w:val="center"/>
              <w:rPr>
                <w:lang w:val="es-ES_tradnl"/>
                <w:rPrChange w:id="1584" w:author="Peral, Fernando" w:date="2017-06-06T08:56:00Z">
                  <w:rPr>
                    <w:lang w:val="es-ES"/>
                  </w:rPr>
                </w:rPrChange>
              </w:rPr>
            </w:pPr>
          </w:p>
        </w:tc>
        <w:tc>
          <w:tcPr>
            <w:tcW w:w="1134" w:type="dxa"/>
            <w:tcBorders>
              <w:bottom w:val="nil"/>
              <w:right w:val="single" w:sz="6" w:space="0" w:color="auto"/>
            </w:tcBorders>
          </w:tcPr>
          <w:p w:rsidR="00760E9F" w:rsidRPr="008844CA" w:rsidRDefault="00760E9F" w:rsidP="00096F9E">
            <w:pPr>
              <w:pStyle w:val="Tabletext"/>
              <w:jc w:val="center"/>
              <w:rPr>
                <w:lang w:val="es-ES_tradnl"/>
                <w:rPrChange w:id="1585" w:author="Peral, Fernando" w:date="2017-06-06T08:56:00Z">
                  <w:rPr>
                    <w:lang w:val="es-ES"/>
                  </w:rPr>
                </w:rPrChange>
              </w:rPr>
            </w:pPr>
            <w:r w:rsidRPr="008844CA">
              <w:rPr>
                <w:lang w:val="es-ES_tradnl"/>
                <w:rPrChange w:id="1586" w:author="Peral, Fernando" w:date="2017-06-06T08:56:00Z">
                  <w:rPr>
                    <w:lang w:val="es-ES"/>
                  </w:rPr>
                </w:rPrChange>
              </w:rPr>
              <w:t>Ninguno</w:t>
            </w:r>
          </w:p>
        </w:tc>
        <w:tc>
          <w:tcPr>
            <w:tcW w:w="1079" w:type="dxa"/>
            <w:tcBorders>
              <w:left w:val="nil"/>
              <w:bottom w:val="nil"/>
            </w:tcBorders>
          </w:tcPr>
          <w:p w:rsidR="00760E9F" w:rsidRPr="008844CA" w:rsidRDefault="00760E9F" w:rsidP="00096F9E">
            <w:pPr>
              <w:pStyle w:val="Tabletext"/>
              <w:jc w:val="center"/>
              <w:rPr>
                <w:lang w:val="es-ES_tradnl"/>
                <w:rPrChange w:id="1587" w:author="Peral, Fernando" w:date="2017-06-06T08:56:00Z">
                  <w:rPr>
                    <w:lang w:val="es-ES"/>
                  </w:rPr>
                </w:rPrChange>
              </w:rPr>
            </w:pPr>
          </w:p>
        </w:tc>
      </w:tr>
      <w:tr w:rsidR="00760E9F" w:rsidRPr="008844CA" w:rsidTr="00096F9E">
        <w:trPr>
          <w:jc w:val="center"/>
        </w:trPr>
        <w:tc>
          <w:tcPr>
            <w:tcW w:w="1644" w:type="dxa"/>
            <w:vMerge/>
          </w:tcPr>
          <w:p w:rsidR="00760E9F" w:rsidRPr="008844CA" w:rsidRDefault="00760E9F" w:rsidP="00096F9E">
            <w:pPr>
              <w:pStyle w:val="Tabletext"/>
              <w:jc w:val="center"/>
              <w:rPr>
                <w:lang w:val="es-ES_tradnl"/>
                <w:rPrChange w:id="1588" w:author="Peral, Fernando" w:date="2017-06-06T08:56:00Z">
                  <w:rPr>
                    <w:lang w:val="es-ES"/>
                  </w:rPr>
                </w:rPrChange>
              </w:rPr>
            </w:pPr>
          </w:p>
        </w:tc>
        <w:tc>
          <w:tcPr>
            <w:tcW w:w="1134" w:type="dxa"/>
            <w:tcBorders>
              <w:top w:val="nil"/>
              <w:bottom w:val="nil"/>
            </w:tcBorders>
          </w:tcPr>
          <w:p w:rsidR="00760E9F" w:rsidRPr="008844CA" w:rsidRDefault="00760E9F" w:rsidP="00096F9E">
            <w:pPr>
              <w:pStyle w:val="Tabletext"/>
              <w:jc w:val="center"/>
              <w:rPr>
                <w:lang w:val="es-ES_tradnl"/>
                <w:rPrChange w:id="1589" w:author="Peral, Fernando" w:date="2017-06-06T08:56:00Z">
                  <w:rPr>
                    <w:lang w:val="es-ES"/>
                  </w:rPr>
                </w:rPrChange>
              </w:rPr>
            </w:pPr>
            <w:r w:rsidRPr="008844CA">
              <w:rPr>
                <w:lang w:val="es-ES_tradnl"/>
                <w:rPrChange w:id="1590" w:author="Peral, Fernando" w:date="2017-06-06T08:56:00Z">
                  <w:rPr>
                    <w:lang w:val="es-ES"/>
                  </w:rPr>
                </w:rPrChange>
              </w:rPr>
              <w:t>44,1</w:t>
            </w:r>
          </w:p>
        </w:tc>
        <w:tc>
          <w:tcPr>
            <w:tcW w:w="1134" w:type="dxa"/>
            <w:tcBorders>
              <w:top w:val="nil"/>
              <w:bottom w:val="nil"/>
            </w:tcBorders>
          </w:tcPr>
          <w:p w:rsidR="00760E9F" w:rsidRPr="008844CA" w:rsidRDefault="00760E9F" w:rsidP="00096F9E">
            <w:pPr>
              <w:pStyle w:val="Tabletext"/>
              <w:jc w:val="center"/>
              <w:rPr>
                <w:lang w:val="es-ES_tradnl"/>
                <w:rPrChange w:id="1591" w:author="Peral, Fernando" w:date="2017-06-06T08:56:00Z">
                  <w:rPr>
                    <w:lang w:val="es-ES"/>
                  </w:rPr>
                </w:rPrChange>
              </w:rPr>
            </w:pPr>
            <w:r w:rsidRPr="008844CA">
              <w:rPr>
                <w:lang w:val="es-ES_tradnl"/>
                <w:rPrChange w:id="1592" w:author="Peral, Fernando" w:date="2017-06-06T08:56:00Z">
                  <w:rPr>
                    <w:lang w:val="es-ES"/>
                  </w:rPr>
                </w:rPrChange>
              </w:rPr>
              <w:t>1</w:t>
            </w:r>
          </w:p>
        </w:tc>
        <w:tc>
          <w:tcPr>
            <w:tcW w:w="1757" w:type="dxa"/>
            <w:tcBorders>
              <w:top w:val="nil"/>
              <w:bottom w:val="nil"/>
              <w:right w:val="single" w:sz="6" w:space="0" w:color="auto"/>
            </w:tcBorders>
          </w:tcPr>
          <w:p w:rsidR="00760E9F" w:rsidRPr="008844CA" w:rsidRDefault="00760E9F" w:rsidP="00096F9E">
            <w:pPr>
              <w:pStyle w:val="Tabletext"/>
              <w:jc w:val="center"/>
              <w:rPr>
                <w:lang w:val="es-ES_tradnl"/>
                <w:rPrChange w:id="1593" w:author="Peral, Fernando" w:date="2017-06-06T08:56:00Z">
                  <w:rPr>
                    <w:lang w:val="es-ES"/>
                  </w:rPr>
                </w:rPrChange>
              </w:rPr>
            </w:pPr>
            <w:r w:rsidRPr="008844CA">
              <w:rPr>
                <w:lang w:val="es-ES_tradnl"/>
                <w:rPrChange w:id="1594" w:author="Peral, Fernando" w:date="2017-06-06T08:56:00Z">
                  <w:rPr>
                    <w:lang w:val="es-ES"/>
                  </w:rPr>
                </w:rPrChange>
              </w:rPr>
              <w:t>1 764</w:t>
            </w:r>
          </w:p>
        </w:tc>
        <w:tc>
          <w:tcPr>
            <w:tcW w:w="1758" w:type="dxa"/>
            <w:tcBorders>
              <w:top w:val="nil"/>
              <w:left w:val="nil"/>
              <w:bottom w:val="nil"/>
            </w:tcBorders>
          </w:tcPr>
          <w:p w:rsidR="00760E9F" w:rsidRPr="008844CA" w:rsidRDefault="00760E9F" w:rsidP="00096F9E">
            <w:pPr>
              <w:pStyle w:val="Tabletext"/>
              <w:jc w:val="center"/>
              <w:rPr>
                <w:lang w:val="es-ES_tradnl"/>
                <w:rPrChange w:id="1595" w:author="Peral, Fernando" w:date="2017-06-06T08:56:00Z">
                  <w:rPr>
                    <w:lang w:val="es-ES"/>
                  </w:rPr>
                </w:rPrChange>
              </w:rPr>
            </w:pPr>
          </w:p>
        </w:tc>
        <w:tc>
          <w:tcPr>
            <w:tcW w:w="1134" w:type="dxa"/>
            <w:tcBorders>
              <w:top w:val="nil"/>
              <w:bottom w:val="nil"/>
              <w:right w:val="single" w:sz="6" w:space="0" w:color="auto"/>
            </w:tcBorders>
          </w:tcPr>
          <w:p w:rsidR="00760E9F" w:rsidRPr="008844CA" w:rsidRDefault="00760E9F" w:rsidP="00096F9E">
            <w:pPr>
              <w:pStyle w:val="Tabletext"/>
              <w:jc w:val="center"/>
              <w:rPr>
                <w:lang w:val="es-ES_tradnl"/>
                <w:rPrChange w:id="1596" w:author="Peral, Fernando" w:date="2017-06-06T08:56:00Z">
                  <w:rPr>
                    <w:lang w:val="es-ES"/>
                  </w:rPr>
                </w:rPrChange>
              </w:rPr>
            </w:pPr>
          </w:p>
        </w:tc>
        <w:tc>
          <w:tcPr>
            <w:tcW w:w="1079" w:type="dxa"/>
            <w:tcBorders>
              <w:top w:val="nil"/>
              <w:left w:val="nil"/>
              <w:bottom w:val="nil"/>
            </w:tcBorders>
          </w:tcPr>
          <w:p w:rsidR="00760E9F" w:rsidRPr="008844CA" w:rsidRDefault="00760E9F" w:rsidP="00096F9E">
            <w:pPr>
              <w:pStyle w:val="Tabletext"/>
              <w:jc w:val="center"/>
              <w:rPr>
                <w:lang w:val="es-ES_tradnl"/>
                <w:rPrChange w:id="1597" w:author="Peral, Fernando" w:date="2017-06-06T08:56:00Z">
                  <w:rPr>
                    <w:lang w:val="es-ES"/>
                  </w:rPr>
                </w:rPrChange>
              </w:rPr>
            </w:pPr>
          </w:p>
        </w:tc>
      </w:tr>
      <w:tr w:rsidR="00760E9F" w:rsidRPr="008844CA" w:rsidTr="00096F9E">
        <w:trPr>
          <w:jc w:val="center"/>
        </w:trPr>
        <w:tc>
          <w:tcPr>
            <w:tcW w:w="1644" w:type="dxa"/>
            <w:vMerge/>
            <w:tcBorders>
              <w:bottom w:val="single" w:sz="6" w:space="0" w:color="auto"/>
            </w:tcBorders>
          </w:tcPr>
          <w:p w:rsidR="00760E9F" w:rsidRPr="008844CA" w:rsidRDefault="00760E9F" w:rsidP="00096F9E">
            <w:pPr>
              <w:pStyle w:val="Tabletext"/>
              <w:jc w:val="center"/>
              <w:rPr>
                <w:lang w:val="es-ES_tradnl"/>
                <w:rPrChange w:id="1598" w:author="Peral, Fernando" w:date="2017-06-06T08:56:00Z">
                  <w:rPr>
                    <w:lang w:val="es-ES"/>
                  </w:rPr>
                </w:rPrChange>
              </w:rPr>
            </w:pPr>
          </w:p>
        </w:tc>
        <w:tc>
          <w:tcPr>
            <w:tcW w:w="1134" w:type="dxa"/>
            <w:tcBorders>
              <w:top w:val="nil"/>
              <w:bottom w:val="single" w:sz="6" w:space="0" w:color="auto"/>
            </w:tcBorders>
          </w:tcPr>
          <w:p w:rsidR="00760E9F" w:rsidRPr="008844CA" w:rsidRDefault="00760E9F" w:rsidP="00096F9E">
            <w:pPr>
              <w:pStyle w:val="Tabletext"/>
              <w:jc w:val="center"/>
              <w:rPr>
                <w:lang w:val="es-ES_tradnl"/>
                <w:rPrChange w:id="1599" w:author="Peral, Fernando" w:date="2017-06-06T08:56:00Z">
                  <w:rPr>
                    <w:lang w:val="es-ES"/>
                  </w:rPr>
                </w:rPrChange>
              </w:rPr>
            </w:pPr>
            <w:r w:rsidRPr="008844CA">
              <w:rPr>
                <w:lang w:val="es-ES_tradnl"/>
                <w:rPrChange w:id="1600" w:author="Peral, Fernando" w:date="2017-06-06T08:56:00Z">
                  <w:rPr>
                    <w:lang w:val="es-ES"/>
                  </w:rPr>
                </w:rPrChange>
              </w:rPr>
              <w:t>32,0</w:t>
            </w:r>
          </w:p>
        </w:tc>
        <w:tc>
          <w:tcPr>
            <w:tcW w:w="1134" w:type="dxa"/>
            <w:tcBorders>
              <w:top w:val="nil"/>
              <w:bottom w:val="single" w:sz="6" w:space="0" w:color="auto"/>
            </w:tcBorders>
          </w:tcPr>
          <w:p w:rsidR="00760E9F" w:rsidRPr="008844CA" w:rsidRDefault="00760E9F" w:rsidP="00096F9E">
            <w:pPr>
              <w:pStyle w:val="Tabletext"/>
              <w:jc w:val="center"/>
              <w:rPr>
                <w:lang w:val="es-ES_tradnl"/>
                <w:rPrChange w:id="1601" w:author="Peral, Fernando" w:date="2017-06-06T08:56:00Z">
                  <w:rPr>
                    <w:lang w:val="es-ES"/>
                  </w:rPr>
                </w:rPrChange>
              </w:rPr>
            </w:pPr>
            <w:r w:rsidRPr="008844CA">
              <w:rPr>
                <w:lang w:val="es-ES_tradnl"/>
                <w:rPrChange w:id="1602" w:author="Peral, Fernando" w:date="2017-06-06T08:56:00Z">
                  <w:rPr>
                    <w:lang w:val="es-ES"/>
                  </w:rPr>
                </w:rPrChange>
              </w:rPr>
              <w:t>1</w:t>
            </w:r>
          </w:p>
        </w:tc>
        <w:tc>
          <w:tcPr>
            <w:tcW w:w="1757" w:type="dxa"/>
            <w:tcBorders>
              <w:top w:val="nil"/>
              <w:bottom w:val="single" w:sz="6" w:space="0" w:color="auto"/>
              <w:right w:val="single" w:sz="6" w:space="0" w:color="auto"/>
            </w:tcBorders>
          </w:tcPr>
          <w:p w:rsidR="00760E9F" w:rsidRPr="008844CA" w:rsidRDefault="00760E9F" w:rsidP="00096F9E">
            <w:pPr>
              <w:pStyle w:val="Tabletext"/>
              <w:jc w:val="center"/>
              <w:rPr>
                <w:lang w:val="es-ES_tradnl"/>
                <w:rPrChange w:id="1603" w:author="Peral, Fernando" w:date="2017-06-06T08:56:00Z">
                  <w:rPr>
                    <w:lang w:val="es-ES"/>
                  </w:rPr>
                </w:rPrChange>
              </w:rPr>
            </w:pPr>
            <w:r w:rsidRPr="008844CA">
              <w:rPr>
                <w:lang w:val="es-ES_tradnl"/>
                <w:rPrChange w:id="1604" w:author="Peral, Fernando" w:date="2017-06-06T08:56:00Z">
                  <w:rPr>
                    <w:lang w:val="es-ES"/>
                  </w:rPr>
                </w:rPrChange>
              </w:rPr>
              <w:t>1 280</w:t>
            </w:r>
          </w:p>
        </w:tc>
        <w:tc>
          <w:tcPr>
            <w:tcW w:w="1758" w:type="dxa"/>
            <w:tcBorders>
              <w:top w:val="nil"/>
              <w:left w:val="nil"/>
              <w:bottom w:val="single" w:sz="6" w:space="0" w:color="auto"/>
            </w:tcBorders>
          </w:tcPr>
          <w:p w:rsidR="00760E9F" w:rsidRPr="008844CA" w:rsidRDefault="00760E9F" w:rsidP="00096F9E">
            <w:pPr>
              <w:pStyle w:val="Tabletext"/>
              <w:jc w:val="center"/>
              <w:rPr>
                <w:lang w:val="es-ES_tradnl"/>
                <w:rPrChange w:id="1605" w:author="Peral, Fernando" w:date="2017-06-06T08:56:00Z">
                  <w:rPr>
                    <w:lang w:val="es-ES"/>
                  </w:rPr>
                </w:rPrChange>
              </w:rPr>
            </w:pPr>
          </w:p>
        </w:tc>
        <w:tc>
          <w:tcPr>
            <w:tcW w:w="1134" w:type="dxa"/>
            <w:tcBorders>
              <w:top w:val="nil"/>
              <w:bottom w:val="single" w:sz="6" w:space="0" w:color="auto"/>
              <w:right w:val="single" w:sz="6" w:space="0" w:color="auto"/>
            </w:tcBorders>
          </w:tcPr>
          <w:p w:rsidR="00760E9F" w:rsidRPr="008844CA" w:rsidRDefault="00760E9F" w:rsidP="00096F9E">
            <w:pPr>
              <w:pStyle w:val="Tabletext"/>
              <w:jc w:val="center"/>
              <w:rPr>
                <w:lang w:val="es-ES_tradnl"/>
                <w:rPrChange w:id="1606" w:author="Peral, Fernando" w:date="2017-06-06T08:56:00Z">
                  <w:rPr>
                    <w:lang w:val="es-ES"/>
                  </w:rPr>
                </w:rPrChange>
              </w:rPr>
            </w:pPr>
            <w:r w:rsidRPr="008844CA">
              <w:rPr>
                <w:lang w:val="es-ES_tradnl"/>
                <w:rPrChange w:id="1607" w:author="Peral, Fernando" w:date="2017-06-06T08:56:00Z">
                  <w:rPr>
                    <w:lang w:val="es-ES"/>
                  </w:rPr>
                </w:rPrChange>
              </w:rPr>
              <w:t>Ninguno</w:t>
            </w:r>
          </w:p>
        </w:tc>
        <w:tc>
          <w:tcPr>
            <w:tcW w:w="1079" w:type="dxa"/>
            <w:tcBorders>
              <w:top w:val="nil"/>
              <w:left w:val="nil"/>
              <w:bottom w:val="single" w:sz="6" w:space="0" w:color="auto"/>
            </w:tcBorders>
          </w:tcPr>
          <w:p w:rsidR="00760E9F" w:rsidRPr="008844CA" w:rsidRDefault="00760E9F" w:rsidP="00096F9E">
            <w:pPr>
              <w:pStyle w:val="Tabletext"/>
              <w:jc w:val="center"/>
              <w:rPr>
                <w:lang w:val="es-ES_tradnl"/>
                <w:rPrChange w:id="1608" w:author="Peral, Fernando" w:date="2017-06-06T08:56:00Z">
                  <w:rPr>
                    <w:lang w:val="es-ES"/>
                  </w:rPr>
                </w:rPrChange>
              </w:rPr>
            </w:pPr>
          </w:p>
        </w:tc>
      </w:tr>
      <w:tr w:rsidR="00760E9F" w:rsidRPr="00E64FFF" w:rsidTr="00096F9E">
        <w:trPr>
          <w:jc w:val="center"/>
        </w:trPr>
        <w:tc>
          <w:tcPr>
            <w:tcW w:w="9640" w:type="dxa"/>
            <w:gridSpan w:val="7"/>
            <w:tcBorders>
              <w:top w:val="single" w:sz="6" w:space="0" w:color="auto"/>
              <w:left w:val="nil"/>
              <w:bottom w:val="nil"/>
              <w:right w:val="nil"/>
            </w:tcBorders>
          </w:tcPr>
          <w:p w:rsidR="00760E9F" w:rsidRPr="008844CA" w:rsidRDefault="00760E9F" w:rsidP="00096F9E">
            <w:pPr>
              <w:pStyle w:val="Tablelegend"/>
              <w:rPr>
                <w:lang w:val="es-ES_tradnl"/>
              </w:rPr>
            </w:pPr>
            <w:r w:rsidRPr="008844CA">
              <w:rPr>
                <w:vertAlign w:val="superscript"/>
                <w:lang w:val="es-ES_tradnl"/>
              </w:rPr>
              <w:t>(1)</w:t>
            </w:r>
            <w:r w:rsidRPr="008844CA">
              <w:rPr>
                <w:lang w:val="es-ES_tradnl"/>
              </w:rPr>
              <w:tab/>
              <w:t>Las muestras consecutivas se transportan en paquetes de datos de audio.</w:t>
            </w:r>
          </w:p>
        </w:tc>
      </w:tr>
    </w:tbl>
    <w:p w:rsidR="00760E9F" w:rsidRPr="00065191" w:rsidRDefault="00760E9F" w:rsidP="00760E9F">
      <w:pPr>
        <w:pStyle w:val="Tablefin"/>
        <w:rPr>
          <w:lang w:val="es-ES_tradnl"/>
        </w:rPr>
      </w:pPr>
    </w:p>
    <w:p w:rsidR="00760E9F" w:rsidRDefault="00760E9F" w:rsidP="00760E9F">
      <w:pPr>
        <w:rPr>
          <w:lang w:val="es-ES_tradnl"/>
        </w:rPr>
      </w:pPr>
    </w:p>
    <w:p w:rsidR="00881C4F" w:rsidRDefault="00881C4F">
      <w:pPr>
        <w:jc w:val="center"/>
      </w:pPr>
      <w:r>
        <w:t>______________</w:t>
      </w:r>
    </w:p>
    <w:p w:rsidR="00881C4F" w:rsidRPr="00760E9F" w:rsidRDefault="00881C4F" w:rsidP="00760E9F">
      <w:pPr>
        <w:rPr>
          <w:lang w:val="es-ES_tradnl"/>
        </w:rPr>
      </w:pPr>
    </w:p>
    <w:sectPr w:rsidR="00881C4F" w:rsidRPr="00760E9F">
      <w:headerReference w:type="even" r:id="rId38"/>
      <w:headerReference w:type="default" r:id="rId3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F24" w:rsidRDefault="00C12F24">
      <w:r>
        <w:separator/>
      </w:r>
    </w:p>
  </w:endnote>
  <w:endnote w:type="continuationSeparator" w:id="0">
    <w:p w:rsidR="00C12F24" w:rsidRDefault="00C1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F24" w:rsidRDefault="00C12F24">
      <w:r>
        <w:separator/>
      </w:r>
    </w:p>
  </w:footnote>
  <w:footnote w:type="continuationSeparator" w:id="0">
    <w:p w:rsidR="00C12F24" w:rsidRDefault="00C12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24" w:rsidRDefault="00C12F2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24" w:rsidRDefault="00C12F24" w:rsidP="00096F9E">
    <w:pPr>
      <w:ind w:right="360" w:firstLine="360"/>
    </w:pPr>
    <w:r>
      <w:rPr>
        <w:noProof/>
        <w:lang w:val="es-ES_tradnl" w:eastAsia="zh-CN"/>
      </w:rPr>
      <w:drawing>
        <wp:anchor distT="0" distB="0" distL="114300" distR="114300" simplePos="0" relativeHeight="251667456" behindDoc="1" locked="0" layoutInCell="1" allowOverlap="1" wp14:anchorId="244A267F" wp14:editId="4BB3A4D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24" w:rsidRDefault="00C12F24" w:rsidP="00096F9E">
    <w:r>
      <w:rPr>
        <w:rStyle w:val="PageNumber"/>
        <w:b/>
        <w:bCs/>
      </w:rPr>
      <w:fldChar w:fldCharType="begin"/>
    </w:r>
    <w:r>
      <w:rPr>
        <w:rStyle w:val="PageNumber"/>
        <w:b/>
        <w:bCs/>
      </w:rPr>
      <w:instrText xml:space="preserve"> PAGE </w:instrText>
    </w:r>
    <w:r>
      <w:rPr>
        <w:rStyle w:val="PageNumber"/>
        <w:b/>
        <w:bCs/>
      </w:rPr>
      <w:fldChar w:fldCharType="separate"/>
    </w:r>
    <w:r w:rsidR="00091414">
      <w:rPr>
        <w:rStyle w:val="PageNumber"/>
        <w:b/>
        <w:bCs/>
        <w:noProof/>
      </w:rPr>
      <w:t>ii</w:t>
    </w:r>
    <w:r>
      <w:rPr>
        <w:rStyle w:val="PageNumber"/>
        <w:b/>
        <w:bCs/>
      </w:rPr>
      <w:fldChar w:fldCharType="end"/>
    </w:r>
    <w:r>
      <w:tab/>
    </w:r>
    <w:fldSimple w:instr=" DOCPROPERTY &quot;Header&quot; \* MERGEFORMAT ">
      <w:r w:rsidRPr="00C12F2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1414">
      <w:rPr>
        <w:b/>
        <w:bCs/>
        <w:noProof/>
      </w:rPr>
      <w:t>UIT-R  BT.1365-2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24" w:rsidRDefault="00C12F24">
    <w:r>
      <w:tab/>
    </w:r>
    <w:fldSimple w:instr=" DOCPROPERTY &quot;Header&quot; \* MERGEFORMAT ">
      <w:r w:rsidRPr="00C12F24">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24" w:rsidRPr="000F6905" w:rsidRDefault="00C12F24" w:rsidP="007D2C23">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1414">
      <w:rPr>
        <w:rStyle w:val="PageNumber"/>
        <w:b/>
        <w:bCs/>
        <w:noProof/>
      </w:rPr>
      <w:t>20</w:t>
    </w:r>
    <w:r>
      <w:rPr>
        <w:rStyle w:val="PageNumber"/>
        <w:b/>
        <w:bCs/>
      </w:rPr>
      <w:fldChar w:fldCharType="end"/>
    </w:r>
    <w:r w:rsidRPr="000F6905">
      <w:tab/>
    </w:r>
    <w:fldSimple w:instr=" DOCPROPERTY &quot;Header&quot; \* MERGEFORMAT ">
      <w:r w:rsidRPr="00C12F24">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91414">
      <w:rPr>
        <w:b/>
        <w:bCs/>
        <w:noProof/>
      </w:rPr>
      <w:t>UIT-R  BT.1365-2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F24" w:rsidRDefault="00C12F24" w:rsidP="007D2C23">
    <w:pPr>
      <w:pStyle w:val="Header"/>
      <w:tabs>
        <w:tab w:val="clear" w:pos="9026"/>
        <w:tab w:val="right" w:pos="9696"/>
      </w:tabs>
    </w:pPr>
    <w:r>
      <w:tab/>
    </w:r>
    <w:fldSimple w:instr=" DOCPROPERTY &quot;Header&quot; \* MERGEFORMAT ">
      <w:r w:rsidRPr="00C12F2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1414">
      <w:rPr>
        <w:b/>
        <w:bCs/>
        <w:noProof/>
      </w:rPr>
      <w:t>UIT-R  BT.1365-2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1414">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CA72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460A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50DB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E47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5A1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FE25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608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64B9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AE47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082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al, Fernando">
    <w15:presenceInfo w15:providerId="AD" w15:userId="S-1-5-21-8740799-900759487-1415713722-19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E9F"/>
    <w:rsid w:val="00016B2A"/>
    <w:rsid w:val="00065191"/>
    <w:rsid w:val="00091414"/>
    <w:rsid w:val="00096F9E"/>
    <w:rsid w:val="001121D5"/>
    <w:rsid w:val="00195062"/>
    <w:rsid w:val="001F2244"/>
    <w:rsid w:val="00217EBF"/>
    <w:rsid w:val="00242AEE"/>
    <w:rsid w:val="00247DF6"/>
    <w:rsid w:val="00296A21"/>
    <w:rsid w:val="002A02A1"/>
    <w:rsid w:val="002D0E4D"/>
    <w:rsid w:val="002D393F"/>
    <w:rsid w:val="002D76C4"/>
    <w:rsid w:val="00451569"/>
    <w:rsid w:val="00452BF6"/>
    <w:rsid w:val="00485A11"/>
    <w:rsid w:val="0052529D"/>
    <w:rsid w:val="00550CA7"/>
    <w:rsid w:val="00571ADA"/>
    <w:rsid w:val="00590663"/>
    <w:rsid w:val="005D67FF"/>
    <w:rsid w:val="0060768A"/>
    <w:rsid w:val="00607D68"/>
    <w:rsid w:val="00621C34"/>
    <w:rsid w:val="00632B41"/>
    <w:rsid w:val="007468DA"/>
    <w:rsid w:val="00760E9F"/>
    <w:rsid w:val="007D2C23"/>
    <w:rsid w:val="00804353"/>
    <w:rsid w:val="00881C4F"/>
    <w:rsid w:val="008B14E0"/>
    <w:rsid w:val="008F31A0"/>
    <w:rsid w:val="00985251"/>
    <w:rsid w:val="009E00A8"/>
    <w:rsid w:val="00A6617B"/>
    <w:rsid w:val="00A7143B"/>
    <w:rsid w:val="00A9131E"/>
    <w:rsid w:val="00AB0DC8"/>
    <w:rsid w:val="00B05ED0"/>
    <w:rsid w:val="00B422D1"/>
    <w:rsid w:val="00B44E24"/>
    <w:rsid w:val="00BA5150"/>
    <w:rsid w:val="00C12F24"/>
    <w:rsid w:val="00C23CCB"/>
    <w:rsid w:val="00CA3E82"/>
    <w:rsid w:val="00CB4F16"/>
    <w:rsid w:val="00DF4176"/>
    <w:rsid w:val="00E64F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A6EE7711-FAFF-4DCA-A9ED-2DAD601EC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E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D2C23"/>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7D2C23"/>
    <w:rPr>
      <w:sz w:val="24"/>
      <w:lang w:val="fr-FR" w:eastAsia="en-US"/>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60E9F"/>
    <w:rPr>
      <w:color w:val="0000FF"/>
      <w:u w:val="single"/>
    </w:rPr>
  </w:style>
  <w:style w:type="paragraph" w:styleId="Header">
    <w:name w:val="header"/>
    <w:basedOn w:val="Normal"/>
    <w:link w:val="HeaderChar"/>
    <w:uiPriority w:val="99"/>
    <w:unhideWhenUsed/>
    <w:rsid w:val="007D2C23"/>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uiPriority w:val="99"/>
    <w:rsid w:val="007D2C23"/>
    <w:rPr>
      <w:sz w:val="24"/>
      <w:lang w:val="fr-FR" w:eastAsia="en-US"/>
    </w:rPr>
  </w:style>
  <w:style w:type="character" w:customStyle="1" w:styleId="FigureNoChar">
    <w:name w:val="Figure_No Char"/>
    <w:basedOn w:val="DefaultParagraphFont"/>
    <w:link w:val="FigureNo"/>
    <w:rsid w:val="00760E9F"/>
    <w:rPr>
      <w:caps/>
      <w:sz w:val="18"/>
      <w:lang w:val="fr-FR" w:eastAsia="en-US"/>
    </w:rPr>
  </w:style>
  <w:style w:type="character" w:customStyle="1" w:styleId="TablelegendChar">
    <w:name w:val="Table_legend Char"/>
    <w:basedOn w:val="DefaultParagraphFont"/>
    <w:link w:val="Tablelegend"/>
    <w:rsid w:val="00760E9F"/>
    <w:rPr>
      <w:sz w:val="22"/>
      <w:lang w:val="fr-FR" w:eastAsia="en-US"/>
    </w:rPr>
  </w:style>
  <w:style w:type="character" w:customStyle="1" w:styleId="TabletitleChar">
    <w:name w:val="Table_title Char"/>
    <w:basedOn w:val="DefaultParagraphFont"/>
    <w:link w:val="Tabletitle"/>
    <w:rsid w:val="00760E9F"/>
    <w:rPr>
      <w:b/>
      <w:sz w:val="24"/>
      <w:lang w:val="fr-FR" w:eastAsia="en-US"/>
    </w:rPr>
  </w:style>
  <w:style w:type="character" w:customStyle="1" w:styleId="TableNoChar">
    <w:name w:val="Table_No Char"/>
    <w:basedOn w:val="DefaultParagraphFont"/>
    <w:link w:val="TableNo"/>
    <w:rsid w:val="00760E9F"/>
    <w:rPr>
      <w:sz w:val="24"/>
      <w:lang w:val="fr-FR" w:eastAsia="en-US"/>
    </w:rPr>
  </w:style>
  <w:style w:type="character" w:customStyle="1" w:styleId="Heading1Char">
    <w:name w:val="Heading 1 Char"/>
    <w:basedOn w:val="DefaultParagraphFont"/>
    <w:link w:val="Heading1"/>
    <w:rsid w:val="00760E9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58</TotalTime>
  <Pages>27</Pages>
  <Words>7178</Words>
  <Characters>35106</Characters>
  <Application>Microsoft Office Word</Application>
  <DocSecurity>0</DocSecurity>
  <Lines>1526</Lines>
  <Paragraphs>130</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Template BR_Rec_2005.dot</vt:lpstr>
      <vt:lpstr>Política sobre Derechos de Propiedad Intelectual (IPR)</vt:lpstr>
      <vt:lpstr>1	Introducción</vt:lpstr>
      <vt:lpstr>2	Referencias</vt:lpstr>
      <vt:lpstr>3	Visión general</vt:lpstr>
      <vt:lpstr>4	Paquetes de datos de audio</vt:lpstr>
      <vt:lpstr>    4.1	Estructura de los paquetes de datos de audio </vt:lpstr>
      <vt:lpstr>    /4.2	Estructura de las palabras de datos de usuario </vt:lpstr>
      <vt:lpstr>        4.2.1	Dato de fase de reloj de audio </vt:lpstr>
      <vt:lpstr>        4.2.2	CHn (datos de audio)</vt:lpstr>
      <vt:lpstr>        4.2.3	Códigos de corrección de errores </vt:lpstr>
      <vt:lpstr>    4.3	Multiplexación de paquetes de datos de audio</vt:lpstr>
      <vt:lpstr>5	Paquete de control de audio</vt:lpstr>
      <vt:lpstr>    5.1	Estructura del paquete de control de audio</vt:lpstr>
      <vt:lpstr>    5.2	Estructura de la UDW</vt:lpstr>
      <vt:lpstr>        5.2.1	Datos del número de trama de audio </vt:lpstr>
      <vt:lpstr>        5.2.2	Velocidad de muestreo (RATE)</vt:lpstr>
      <vt:lpstr>        5.2.3	Canal activo (ACT)</vt:lpstr>
      <vt:lpstr>        5.2.4	DELm-n</vt:lpstr>
      <vt:lpstr>        5.2.5	Reservado (RSRV)</vt:lpstr>
      <vt:lpstr>    5.3	Multiplexación de paquetes de control de audio </vt:lpstr>
      <vt:lpstr>1	Paquete de datos de audio ampliado</vt:lpstr>
      <vt:lpstr>2	Paquete de control de audio ampliado</vt:lpstr>
    </vt:vector>
  </TitlesOfParts>
  <Manager/>
  <Company>ITU</Company>
  <LinksUpToDate>false</LinksUpToDate>
  <CharactersWithSpaces>42154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12</cp:revision>
  <cp:lastPrinted>2017-06-23T13:25:00Z</cp:lastPrinted>
  <dcterms:created xsi:type="dcterms:W3CDTF">2017-06-23T08:10:00Z</dcterms:created>
  <dcterms:modified xsi:type="dcterms:W3CDTF">2017-06-23T13:59:00Z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