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465852" w:rsidRPr="00CA2A7A" w14:paraId="4E5C3B2D" w14:textId="77777777" w:rsidTr="00ED2675">
        <w:trPr>
          <w:trHeight w:hRule="exact" w:val="992"/>
        </w:trPr>
        <w:tc>
          <w:tcPr>
            <w:tcW w:w="5070" w:type="dxa"/>
            <w:gridSpan w:val="2"/>
          </w:tcPr>
          <w:bookmarkStart w:id="0" w:name="_Hlk141258420"/>
          <w:bookmarkStart w:id="1" w:name="_Toc44995568"/>
          <w:p w14:paraId="37849C89" w14:textId="77777777" w:rsidR="00465852" w:rsidRPr="00CA2A7A" w:rsidRDefault="00465852" w:rsidP="00ED2675">
            <w:r w:rsidRPr="00CA2A7A">
              <w:rPr>
                <w:noProof/>
              </w:rPr>
              <mc:AlternateContent>
                <mc:Choice Requires="wpg">
                  <w:drawing>
                    <wp:anchor distT="0" distB="0" distL="114300" distR="114300" simplePos="0" relativeHeight="251660288" behindDoc="1" locked="0" layoutInCell="1" allowOverlap="1" wp14:anchorId="5C3C8781" wp14:editId="1927362F">
                      <wp:simplePos x="0" y="0"/>
                      <wp:positionH relativeFrom="page">
                        <wp:posOffset>-381000</wp:posOffset>
                      </wp:positionH>
                      <wp:positionV relativeFrom="page">
                        <wp:posOffset>317500</wp:posOffset>
                      </wp:positionV>
                      <wp:extent cx="7772400" cy="229870"/>
                      <wp:effectExtent l="0" t="5080" r="0" b="3175"/>
                      <wp:wrapNone/>
                      <wp:docPr id="179779704" name="Group 1797797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598738991" name="docshape8">
                                <a:extLst>
                                  <a:ext uri="{C183D7F6-B498-43B3-948B-1728B52AA6E4}">
                                    <adec:decorative xmlns:adec="http://schemas.microsoft.com/office/drawing/2017/decorative" val="1"/>
                                  </a:ext>
                                </a:extLst>
                              </wps:cNvPr>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9449914" name="docshape9"/>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D3F9CD" id="Group 179779704"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">
                      <v:rect id="docshape8" o:spid="_x0000_s1027" alt="&quot;&quot;"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" fillcolor="#d74900" stroked="f"/>
                      <v:shape id="docshape9" o:spid="_x0000_s1028"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" path="m627,l,,314,313,627,xe" stroked="f">
                        <v:path arrowok="t" o:connecttype="custom" o:connectlocs="627,1784;0,1784;314,2097;627,1784" o:connectangles="0,0,0,0"/>
                      </v:shape>
                      <w10:wrap anchorx="page" anchory="page"/>
                    </v:group>
                  </w:pict>
                </mc:Fallback>
              </mc:AlternateContent>
            </w:r>
          </w:p>
        </w:tc>
        <w:tc>
          <w:tcPr>
            <w:tcW w:w="5670" w:type="dxa"/>
          </w:tcPr>
          <w:p w14:paraId="757616F9" w14:textId="169BCABF" w:rsidR="00465852" w:rsidRPr="00CA2A7A" w:rsidRDefault="009540FC" w:rsidP="00ED2675">
            <w:pPr>
              <w:jc w:val="right"/>
            </w:pPr>
            <w:r w:rsidRPr="009540FC">
              <w:rPr>
                <w:rFonts w:ascii="Arial" w:hAnsi="Arial" w:cs="Arial"/>
              </w:rPr>
              <w:t>Standardization Sector</w:t>
            </w:r>
          </w:p>
        </w:tc>
      </w:tr>
      <w:tr w:rsidR="00465852" w:rsidRPr="00CA2A7A" w14:paraId="7FF768DC" w14:textId="77777777" w:rsidTr="00ED2675">
        <w:tblPrEx>
          <w:tblCellMar>
            <w:left w:w="85" w:type="dxa"/>
            <w:right w:w="85" w:type="dxa"/>
          </w:tblCellMar>
        </w:tblPrEx>
        <w:trPr>
          <w:gridBefore w:val="1"/>
          <w:wBefore w:w="817" w:type="dxa"/>
          <w:trHeight w:val="964"/>
        </w:trPr>
        <w:tc>
          <w:tcPr>
            <w:tcW w:w="9923" w:type="dxa"/>
            <w:gridSpan w:val="2"/>
            <w:vAlign w:val="bottom"/>
          </w:tcPr>
          <w:p w14:paraId="43571CC4" w14:textId="12DEB60B" w:rsidR="00465852" w:rsidRPr="00CA2A7A" w:rsidRDefault="009540FC" w:rsidP="00ED2675">
            <w:pPr>
              <w:spacing w:before="440"/>
              <w:rPr>
                <w:rFonts w:eastAsia="Avenir Next W1G Medium"/>
              </w:rPr>
            </w:pPr>
            <w:bookmarkStart w:id="2" w:name="dnume"/>
            <w:bookmarkStart w:id="3" w:name="OLE_LINK25"/>
            <w:bookmarkStart w:id="4" w:name="_Hlk145698831"/>
            <w:bookmarkEnd w:id="0"/>
            <w:r w:rsidRPr="009540FC">
              <w:rPr>
                <w:rFonts w:ascii="Arial" w:eastAsia="Avenir Next W1G Medium" w:hAnsi="Arial" w:cs="Arial"/>
                <w:b/>
                <w:bCs/>
                <w:spacing w:val="-6"/>
                <w:sz w:val="44"/>
                <w:szCs w:val="44"/>
              </w:rPr>
              <w:t>Technical Specification</w:t>
            </w:r>
          </w:p>
        </w:tc>
      </w:tr>
      <w:tr w:rsidR="00465852" w:rsidRPr="00CA2A7A" w14:paraId="06E81A03" w14:textId="77777777" w:rsidTr="00ED2675">
        <w:tblPrEx>
          <w:tblCellMar>
            <w:left w:w="85" w:type="dxa"/>
            <w:right w:w="85" w:type="dxa"/>
          </w:tblCellMar>
        </w:tblPrEx>
        <w:trPr>
          <w:gridBefore w:val="1"/>
          <w:wBefore w:w="817" w:type="dxa"/>
          <w:trHeight w:val="129"/>
        </w:trPr>
        <w:tc>
          <w:tcPr>
            <w:tcW w:w="9923" w:type="dxa"/>
            <w:gridSpan w:val="2"/>
          </w:tcPr>
          <w:p w14:paraId="517EC212" w14:textId="0C5687A8" w:rsidR="00465852" w:rsidRPr="00CA2A7A" w:rsidRDefault="009540FC" w:rsidP="00ED2675">
            <w:pPr>
              <w:spacing w:after="240"/>
              <w:jc w:val="right"/>
              <w:rPr>
                <w:rFonts w:eastAsia="Avenir Next W1G Medium"/>
              </w:rPr>
            </w:pPr>
            <w:bookmarkStart w:id="5" w:name="dnume2"/>
            <w:bookmarkEnd w:id="2"/>
            <w:bookmarkEnd w:id="3"/>
            <w:r w:rsidRPr="009540FC">
              <w:rPr>
                <w:rFonts w:ascii="Arial" w:eastAsia="Avenir Next W1G Medium" w:hAnsi="Arial" w:cs="Arial"/>
                <w:b/>
                <w:bCs/>
                <w:spacing w:val="-6"/>
                <w:sz w:val="28"/>
                <w:szCs w:val="28"/>
              </w:rPr>
              <w:t>(</w:t>
            </w:r>
            <w:r w:rsidR="00FE0106">
              <w:rPr>
                <w:rFonts w:ascii="Arial" w:eastAsia="Avenir Next W1G Medium" w:hAnsi="Arial" w:cs="Arial"/>
                <w:b/>
                <w:bCs/>
                <w:spacing w:val="-6"/>
                <w:sz w:val="28"/>
                <w:szCs w:val="28"/>
              </w:rPr>
              <w:t>07</w:t>
            </w:r>
            <w:r w:rsidRPr="009540FC">
              <w:rPr>
                <w:rFonts w:ascii="Arial" w:eastAsia="Avenir Next W1G Medium" w:hAnsi="Arial" w:cs="Arial"/>
                <w:b/>
                <w:bCs/>
                <w:spacing w:val="-6"/>
                <w:sz w:val="28"/>
                <w:szCs w:val="28"/>
              </w:rPr>
              <w:t>/20</w:t>
            </w:r>
            <w:r w:rsidR="00FE0106">
              <w:rPr>
                <w:rFonts w:ascii="Arial" w:eastAsia="Avenir Next W1G Medium" w:hAnsi="Arial" w:cs="Arial"/>
                <w:b/>
                <w:bCs/>
                <w:spacing w:val="-6"/>
                <w:sz w:val="28"/>
                <w:szCs w:val="28"/>
              </w:rPr>
              <w:t>20</w:t>
            </w:r>
            <w:r w:rsidRPr="009540FC">
              <w:rPr>
                <w:rFonts w:ascii="Arial" w:eastAsia="Avenir Next W1G Medium" w:hAnsi="Arial" w:cs="Arial"/>
                <w:b/>
                <w:bCs/>
                <w:spacing w:val="-6"/>
                <w:sz w:val="28"/>
                <w:szCs w:val="28"/>
              </w:rPr>
              <w:t>)</w:t>
            </w:r>
          </w:p>
        </w:tc>
      </w:tr>
      <w:tr w:rsidR="00465852" w:rsidRPr="00CA2A7A" w14:paraId="7B8EF590" w14:textId="77777777" w:rsidTr="00ED2675">
        <w:trPr>
          <w:trHeight w:val="680"/>
        </w:trPr>
        <w:tc>
          <w:tcPr>
            <w:tcW w:w="817" w:type="dxa"/>
          </w:tcPr>
          <w:p w14:paraId="113AA708" w14:textId="77777777" w:rsidR="00465852" w:rsidRPr="00CA2A7A" w:rsidRDefault="00465852" w:rsidP="00ED2675">
            <w:bookmarkStart w:id="6" w:name="dsece" w:colFirst="1" w:colLast="1"/>
            <w:bookmarkStart w:id="7" w:name="OLE_LINK21"/>
            <w:bookmarkStart w:id="8" w:name="OLE_LINK22"/>
            <w:bookmarkEnd w:id="5"/>
          </w:p>
        </w:tc>
        <w:tc>
          <w:tcPr>
            <w:tcW w:w="9923" w:type="dxa"/>
            <w:gridSpan w:val="2"/>
            <w:tcBorders>
              <w:bottom w:val="single" w:sz="8" w:space="0" w:color="auto"/>
            </w:tcBorders>
            <w:vAlign w:val="bottom"/>
          </w:tcPr>
          <w:p w14:paraId="6BBE389E" w14:textId="639D25AB" w:rsidR="00465852" w:rsidRPr="001B63DA" w:rsidRDefault="009540FC" w:rsidP="00ED2675">
            <w:pPr>
              <w:spacing w:before="276"/>
            </w:pPr>
            <w:r w:rsidRPr="009540FC">
              <w:rPr>
                <w:rFonts w:ascii="Arial" w:hAnsi="Arial" w:cs="Arial"/>
                <w:b/>
                <w:bCs/>
                <w:sz w:val="48"/>
                <w:szCs w:val="48"/>
              </w:rPr>
              <w:t>ML5G-DEL</w:t>
            </w:r>
            <w:r>
              <w:rPr>
                <w:rFonts w:ascii="Arial" w:hAnsi="Arial" w:cs="Arial"/>
                <w:b/>
                <w:bCs/>
                <w:sz w:val="48"/>
                <w:szCs w:val="48"/>
              </w:rPr>
              <w:t>4</w:t>
            </w:r>
          </w:p>
        </w:tc>
      </w:tr>
      <w:tr w:rsidR="00465852" w:rsidRPr="00CA2A7A" w14:paraId="62B7888D" w14:textId="77777777" w:rsidTr="00ED2675">
        <w:trPr>
          <w:trHeight w:val="743"/>
        </w:trPr>
        <w:tc>
          <w:tcPr>
            <w:tcW w:w="817" w:type="dxa"/>
          </w:tcPr>
          <w:p w14:paraId="366F925E" w14:textId="77777777" w:rsidR="00465852" w:rsidRPr="00CA2A7A" w:rsidRDefault="00465852" w:rsidP="00ED2675">
            <w:bookmarkStart w:id="9" w:name="c1tite" w:colFirst="1" w:colLast="1"/>
            <w:bookmarkEnd w:id="6"/>
          </w:p>
        </w:tc>
        <w:tc>
          <w:tcPr>
            <w:tcW w:w="9923" w:type="dxa"/>
            <w:gridSpan w:val="2"/>
            <w:tcBorders>
              <w:top w:val="single" w:sz="8" w:space="0" w:color="auto"/>
            </w:tcBorders>
          </w:tcPr>
          <w:p w14:paraId="7EC4E5F9" w14:textId="5B0A26DD" w:rsidR="009540FC" w:rsidRPr="001B63DA" w:rsidRDefault="009540FC" w:rsidP="00ED2675">
            <w:pPr>
              <w:spacing w:before="440" w:line="440" w:lineRule="exact"/>
              <w:jc w:val="left"/>
              <w:rPr>
                <w:rFonts w:eastAsia="Avenir Next W1G Medium"/>
              </w:rPr>
            </w:pPr>
            <w:r w:rsidRPr="009540FC">
              <w:rPr>
                <w:rFonts w:ascii="Arial" w:eastAsia="Avenir Next W1G Medium" w:hAnsi="Arial" w:cs="Arial"/>
                <w:b/>
                <w:bCs/>
                <w:spacing w:val="-6"/>
                <w:sz w:val="44"/>
                <w:szCs w:val="44"/>
              </w:rPr>
              <w:t>Requirements, architecture and design for machine learning function orchestrator</w:t>
            </w:r>
          </w:p>
        </w:tc>
      </w:tr>
    </w:tbl>
    <w:tbl>
      <w:tblPr>
        <w:tblStyle w:val="TableGrid1"/>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465852" w:rsidRPr="00CA2A7A" w14:paraId="090D0873" w14:textId="77777777" w:rsidTr="000155CF">
        <w:tc>
          <w:tcPr>
            <w:tcW w:w="5070" w:type="dxa"/>
            <w:vAlign w:val="center"/>
          </w:tcPr>
          <w:p w14:paraId="35FE763F" w14:textId="6939CCBC" w:rsidR="00465852" w:rsidRPr="00CA2A7A" w:rsidRDefault="009540FC" w:rsidP="003829E0">
            <w:bookmarkStart w:id="10" w:name="OLE_LINK15"/>
            <w:bookmarkStart w:id="11" w:name="OLE_LINK16"/>
            <w:bookmarkEnd w:id="4"/>
            <w:bookmarkEnd w:id="9"/>
            <w:proofErr w:type="spellStart"/>
            <w:r w:rsidRPr="009540FC">
              <w:rPr>
                <w:rFonts w:ascii="Arial" w:hAnsi="Arial" w:cs="Arial"/>
                <w:b/>
                <w:color w:val="009CD6"/>
                <w:spacing w:val="-4"/>
                <w:sz w:val="32"/>
                <w:szCs w:val="32"/>
                <w:lang w:val="en-GB"/>
              </w:rPr>
              <w:t>ITU</w:t>
            </w:r>
            <w:r w:rsidRPr="009540FC">
              <w:rPr>
                <w:rFonts w:ascii="Arial" w:hAnsi="Arial" w:cs="Arial"/>
                <w:b/>
                <w:color w:val="292829"/>
                <w:spacing w:val="-4"/>
                <w:sz w:val="32"/>
                <w:szCs w:val="32"/>
                <w:lang w:val="en-GB"/>
              </w:rPr>
              <w:t>Publications</w:t>
            </w:r>
            <w:proofErr w:type="spellEnd"/>
          </w:p>
        </w:tc>
        <w:tc>
          <w:tcPr>
            <w:tcW w:w="5669" w:type="dxa"/>
            <w:vAlign w:val="center"/>
          </w:tcPr>
          <w:p w14:paraId="7E0B0D60" w14:textId="065EA6B3" w:rsidR="00465852" w:rsidRPr="00CA2A7A" w:rsidRDefault="009540FC" w:rsidP="009540FC">
            <w:pPr>
              <w:jc w:val="right"/>
            </w:pPr>
            <w:r w:rsidRPr="009540FC">
              <w:rPr>
                <w:rFonts w:ascii="Arial" w:hAnsi="Arial" w:cs="Arial"/>
                <w:b/>
                <w:spacing w:val="-4"/>
                <w:lang w:val="en-GB"/>
              </w:rPr>
              <w:t>International Telecommunication Union</w:t>
            </w:r>
          </w:p>
        </w:tc>
      </w:tr>
    </w:tbl>
    <w:p w14:paraId="5409DEE5" w14:textId="77777777" w:rsidR="00465852" w:rsidRPr="00CA2A7A" w:rsidRDefault="00465852" w:rsidP="003829E0">
      <w:pPr>
        <w:rPr>
          <w:lang w:eastAsia="zh-CN"/>
        </w:rPr>
        <w:sectPr w:rsidR="00465852" w:rsidRPr="00CA2A7A" w:rsidSect="00465852">
          <w:footerReference w:type="even" r:id="rId13"/>
          <w:footerReference w:type="default" r:id="rId14"/>
          <w:pgSz w:w="11907" w:h="16840" w:code="9"/>
          <w:pgMar w:top="1038" w:right="601" w:bottom="1860" w:left="618" w:header="567" w:footer="284" w:gutter="0"/>
          <w:pgNumType w:start="1"/>
          <w:cols w:space="720"/>
          <w:titlePg/>
          <w:docGrid w:linePitch="326"/>
        </w:sectPr>
      </w:pPr>
      <w:bookmarkStart w:id="14" w:name="OLE_LINK19"/>
      <w:bookmarkStart w:id="15" w:name="OLE_LINK20"/>
      <w:bookmarkStart w:id="16" w:name="OLE_LINK240"/>
      <w:r w:rsidRPr="00CA2A7A">
        <w:rPr>
          <w:noProof/>
          <w:lang w:eastAsia="zh-CN"/>
        </w:rPr>
        <w:drawing>
          <wp:anchor distT="0" distB="0" distL="0" distR="0" simplePos="0" relativeHeight="251659264" behindDoc="1" locked="0" layoutInCell="1" allowOverlap="1" wp14:anchorId="10566625" wp14:editId="5D994E57">
            <wp:simplePos x="0" y="0"/>
            <wp:positionH relativeFrom="page">
              <wp:posOffset>6355080</wp:posOffset>
            </wp:positionH>
            <wp:positionV relativeFrom="page">
              <wp:posOffset>9591675</wp:posOffset>
            </wp:positionV>
            <wp:extent cx="737870" cy="813435"/>
            <wp:effectExtent l="0" t="0" r="0" b="0"/>
            <wp:wrapNone/>
            <wp:docPr id="1493909531" name="Picture 1493909531"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TU logo"/>
                    <pic:cNvPicPr/>
                  </pic:nvPicPr>
                  <pic:blipFill>
                    <a:blip r:embed="rId15"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17" w:name="c2tope"/>
      <w:bookmarkEnd w:id="17"/>
    </w:p>
    <w:p w14:paraId="19B8DD19" w14:textId="7691B10F" w:rsidR="00465852" w:rsidRPr="00A25E56" w:rsidRDefault="00465852" w:rsidP="003829E0">
      <w:pPr>
        <w:pStyle w:val="RecNo"/>
      </w:pPr>
      <w:bookmarkStart w:id="18" w:name="_Hlk210248831"/>
      <w:bookmarkEnd w:id="7"/>
      <w:bookmarkEnd w:id="8"/>
      <w:bookmarkEnd w:id="10"/>
      <w:bookmarkEnd w:id="11"/>
      <w:bookmarkEnd w:id="14"/>
      <w:bookmarkEnd w:id="15"/>
      <w:bookmarkEnd w:id="16"/>
      <w:r w:rsidRPr="00465852">
        <w:lastRenderedPageBreak/>
        <w:t>Technical Specification</w:t>
      </w:r>
    </w:p>
    <w:bookmarkEnd w:id="18"/>
    <w:p w14:paraId="6406BCC1" w14:textId="6B8D83A8" w:rsidR="00465852" w:rsidRDefault="009A5AB9" w:rsidP="003829E0">
      <w:pPr>
        <w:pStyle w:val="Rectitle"/>
      </w:pPr>
      <w:r w:rsidRPr="009A5AB9">
        <w:t>Requirements, architecture and design for machine learning function</w:t>
      </w:r>
      <w:r w:rsidR="001B63DA">
        <w:t> </w:t>
      </w:r>
      <w:r w:rsidRPr="009A5AB9">
        <w:t>orchestrator</w:t>
      </w:r>
    </w:p>
    <w:p w14:paraId="71842C8D" w14:textId="77777777" w:rsidR="00465852" w:rsidRPr="007777D2" w:rsidRDefault="00465852" w:rsidP="003829E0">
      <w:pPr>
        <w:pStyle w:val="Headingb"/>
      </w:pPr>
      <w:r w:rsidRPr="007777D2">
        <w:t>Summary</w:t>
      </w:r>
    </w:p>
    <w:bookmarkEnd w:id="1"/>
    <w:p w14:paraId="76AE0166" w14:textId="462959A1" w:rsidR="00465852" w:rsidRDefault="009A5AB9" w:rsidP="003829E0">
      <w:pPr>
        <w:rPr>
          <w:lang w:bidi="ar-DZ"/>
        </w:rPr>
      </w:pPr>
      <w:r w:rsidRPr="009A5AB9">
        <w:rPr>
          <w:lang w:bidi="ar-DZ"/>
        </w:rPr>
        <w:t>This Technical Specification describes the requirements and architecture for the machine learning function orchestrator (MLFO) in future networks, including IMT-2020. The mechanisms used in various ML-related use cases in future networks are studied to derive the usage scenarios for MLFO. Based on this study, requirements, architecture, and design for MLFO are presented.</w:t>
      </w:r>
    </w:p>
    <w:p w14:paraId="0C78A0B7" w14:textId="77777777" w:rsidR="00465852" w:rsidRPr="00E0680F" w:rsidRDefault="00465852" w:rsidP="003829E0">
      <w:pPr>
        <w:pStyle w:val="Headingb"/>
      </w:pPr>
      <w:r w:rsidRPr="00E0680F">
        <w:t>Keywords</w:t>
      </w:r>
    </w:p>
    <w:p w14:paraId="0ABA4D4C" w14:textId="36E1008A" w:rsidR="00465852" w:rsidRDefault="009A5AB9" w:rsidP="003829E0">
      <w:pPr>
        <w:rPr>
          <w:lang w:bidi="ar-DZ"/>
        </w:rPr>
      </w:pPr>
      <w:r w:rsidRPr="009A5AB9">
        <w:rPr>
          <w:lang w:bidi="ar-DZ"/>
        </w:rPr>
        <w:t>Architecture, design,</w:t>
      </w:r>
      <w:r w:rsidRPr="009A5AB9" w:rsidDel="00C6164E">
        <w:rPr>
          <w:lang w:bidi="ar-DZ"/>
        </w:rPr>
        <w:t xml:space="preserve"> </w:t>
      </w:r>
      <w:r w:rsidRPr="009A5AB9">
        <w:rPr>
          <w:lang w:bidi="ar-DZ"/>
        </w:rPr>
        <w:t>IMT-2020, machine learning, model, network functions, orchestrator</w:t>
      </w:r>
      <w:r>
        <w:rPr>
          <w:lang w:bidi="ar-DZ"/>
        </w:rPr>
        <w:t>.</w:t>
      </w:r>
    </w:p>
    <w:p w14:paraId="283414A8" w14:textId="77777777" w:rsidR="00465852" w:rsidRPr="00826028" w:rsidRDefault="00465852" w:rsidP="003829E0">
      <w:pPr>
        <w:pStyle w:val="Headingb"/>
        <w:rPr>
          <w:lang w:bidi="ar-DZ"/>
        </w:rPr>
      </w:pPr>
      <w:r w:rsidRPr="00826028">
        <w:rPr>
          <w:lang w:bidi="ar-DZ"/>
        </w:rPr>
        <w:t>Note</w:t>
      </w:r>
    </w:p>
    <w:p w14:paraId="4B201F21" w14:textId="77777777" w:rsidR="009540FC" w:rsidRPr="009540FC" w:rsidRDefault="009540FC" w:rsidP="009540FC">
      <w:pPr>
        <w:spacing w:line="240" w:lineRule="auto"/>
        <w:rPr>
          <w:color w:val="000000"/>
        </w:rPr>
      </w:pPr>
      <w:r w:rsidRPr="009540FC">
        <w:rPr>
          <w:color w:val="000000"/>
        </w:rPr>
        <w:t xml:space="preserve">This is an informative ITU-T publication. Mandatory provisions, such as those found in ITU-T </w:t>
      </w:r>
      <w:r w:rsidRPr="009540FC">
        <w:t>Recommendations</w:t>
      </w:r>
      <w:r w:rsidRPr="009540FC">
        <w:rPr>
          <w:color w:val="000000"/>
        </w:rPr>
        <w:t>, are outside the scope of this publication. This publication should only be referenced bibliographically in ITU-T Recommendations.</w:t>
      </w:r>
    </w:p>
    <w:p w14:paraId="382A2C42" w14:textId="77777777" w:rsidR="00465852" w:rsidRPr="002521D7" w:rsidRDefault="00465852" w:rsidP="003829E0">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123"/>
        <w:gridCol w:w="4384"/>
      </w:tblGrid>
      <w:tr w:rsidR="00465852" w:rsidRPr="00F02DF3" w14:paraId="779E4208" w14:textId="77777777" w:rsidTr="00295BC9">
        <w:tc>
          <w:tcPr>
            <w:tcW w:w="2122" w:type="dxa"/>
          </w:tcPr>
          <w:p w14:paraId="44F0B9BE" w14:textId="700F13C1" w:rsidR="00465852" w:rsidRPr="00295BC9" w:rsidRDefault="00465852" w:rsidP="003829E0">
            <w:pPr>
              <w:rPr>
                <w:rFonts w:ascii="Times New Roman" w:hAnsi="Times New Roman"/>
                <w:sz w:val="22"/>
                <w:szCs w:val="22"/>
              </w:rPr>
            </w:pPr>
            <w:r w:rsidRPr="00295BC9">
              <w:rPr>
                <w:rFonts w:ascii="Times New Roman" w:hAnsi="Times New Roman"/>
                <w:b/>
                <w:bCs/>
                <w:sz w:val="22"/>
                <w:szCs w:val="22"/>
              </w:rPr>
              <w:t>Editor</w:t>
            </w:r>
            <w:r w:rsidRPr="00295BC9">
              <w:rPr>
                <w:rFonts w:ascii="Times New Roman" w:hAnsi="Times New Roman"/>
                <w:sz w:val="22"/>
                <w:szCs w:val="22"/>
              </w:rPr>
              <w:t>:</w:t>
            </w:r>
          </w:p>
        </w:tc>
        <w:tc>
          <w:tcPr>
            <w:tcW w:w="3123" w:type="dxa"/>
          </w:tcPr>
          <w:p w14:paraId="621278BA" w14:textId="73DAD154" w:rsidR="00465852" w:rsidRPr="00295BC9" w:rsidRDefault="009A5AB9" w:rsidP="00295BC9">
            <w:pPr>
              <w:jc w:val="left"/>
              <w:rPr>
                <w:rFonts w:ascii="Times New Roman" w:hAnsi="Times New Roman"/>
                <w:sz w:val="22"/>
                <w:szCs w:val="22"/>
              </w:rPr>
            </w:pPr>
            <w:r w:rsidRPr="00295BC9">
              <w:rPr>
                <w:rFonts w:ascii="Times New Roman" w:hAnsi="Times New Roman"/>
                <w:sz w:val="22"/>
                <w:szCs w:val="22"/>
                <w:lang w:val="en-GB"/>
              </w:rPr>
              <w:t xml:space="preserve">Slawomir Stanczak </w:t>
            </w:r>
            <w:r w:rsidRPr="00295BC9">
              <w:rPr>
                <w:rFonts w:ascii="Times New Roman" w:hAnsi="Times New Roman"/>
                <w:sz w:val="22"/>
                <w:szCs w:val="22"/>
                <w:lang w:val="en-GB"/>
              </w:rPr>
              <w:br/>
              <w:t xml:space="preserve">Fraunhofer HHI </w:t>
            </w:r>
            <w:r w:rsidR="001B63DA" w:rsidRPr="00295BC9">
              <w:rPr>
                <w:rFonts w:ascii="Times New Roman" w:hAnsi="Times New Roman"/>
                <w:sz w:val="22"/>
                <w:szCs w:val="22"/>
                <w:lang w:val="en-GB"/>
              </w:rPr>
              <w:br/>
            </w:r>
            <w:r w:rsidRPr="00295BC9">
              <w:rPr>
                <w:rFonts w:ascii="Times New Roman" w:hAnsi="Times New Roman"/>
                <w:sz w:val="22"/>
                <w:szCs w:val="22"/>
                <w:lang w:val="en-GB"/>
              </w:rPr>
              <w:t>Germany</w:t>
            </w:r>
          </w:p>
        </w:tc>
        <w:tc>
          <w:tcPr>
            <w:tcW w:w="4384" w:type="dxa"/>
          </w:tcPr>
          <w:p w14:paraId="3002D47B" w14:textId="6FB27197" w:rsidR="00465852" w:rsidRPr="00295BC9" w:rsidRDefault="009A5AB9" w:rsidP="003829E0">
            <w:pPr>
              <w:rPr>
                <w:rFonts w:ascii="Times New Roman" w:hAnsi="Times New Roman"/>
                <w:sz w:val="22"/>
                <w:szCs w:val="22"/>
                <w:lang w:val="de-DE"/>
              </w:rPr>
            </w:pPr>
            <w:r w:rsidRPr="00295BC9">
              <w:rPr>
                <w:rFonts w:ascii="Times New Roman" w:hAnsi="Times New Roman"/>
                <w:sz w:val="22"/>
                <w:szCs w:val="22"/>
                <w:lang w:val="it-IT"/>
              </w:rPr>
              <w:t xml:space="preserve">E-mail: </w:t>
            </w:r>
            <w:r>
              <w:fldChar w:fldCharType="begin"/>
            </w:r>
            <w:r>
              <w:instrText>HYPERLINK "mailto:slawomir.stanczak@hhi.fraunhofer.de"</w:instrText>
            </w:r>
            <w:r>
              <w:fldChar w:fldCharType="separate"/>
            </w:r>
            <w:r w:rsidRPr="00295BC9">
              <w:rPr>
                <w:rStyle w:val="Hyperlink"/>
                <w:rFonts w:ascii="Times New Roman" w:hAnsi="Times New Roman"/>
                <w:sz w:val="22"/>
                <w:szCs w:val="22"/>
                <w:lang w:val="it-IT"/>
              </w:rPr>
              <w:t>slawomir.stanczak@hhi.fraunhofer.de</w:t>
            </w:r>
            <w:r>
              <w:fldChar w:fldCharType="end"/>
            </w:r>
          </w:p>
        </w:tc>
      </w:tr>
    </w:tbl>
    <w:p w14:paraId="3FFBFA72" w14:textId="77777777" w:rsidR="00465852" w:rsidRDefault="00465852" w:rsidP="003829E0">
      <w:pPr>
        <w:rPr>
          <w:rFonts w:eastAsia="Symbol"/>
          <w:lang w:val="de-DE"/>
        </w:rPr>
      </w:pPr>
    </w:p>
    <w:p w14:paraId="16E56216" w14:textId="77777777" w:rsidR="007C6477" w:rsidRDefault="007C6477" w:rsidP="003829E0">
      <w:pPr>
        <w:rPr>
          <w:rFonts w:eastAsia="Symbol"/>
          <w:lang w:val="de-DE"/>
        </w:rPr>
      </w:pPr>
    </w:p>
    <w:p w14:paraId="5518E151" w14:textId="77777777" w:rsidR="001B63DA" w:rsidRDefault="001B63DA" w:rsidP="003829E0">
      <w:pPr>
        <w:rPr>
          <w:rFonts w:eastAsia="Symbol"/>
          <w:lang w:val="de-DE"/>
        </w:rPr>
      </w:pPr>
    </w:p>
    <w:p w14:paraId="355EBFE3" w14:textId="77777777" w:rsidR="001B63DA" w:rsidRDefault="001B63DA" w:rsidP="003829E0">
      <w:pPr>
        <w:rPr>
          <w:rFonts w:eastAsia="Symbol"/>
          <w:lang w:val="de-DE"/>
        </w:rPr>
      </w:pPr>
    </w:p>
    <w:p w14:paraId="431BBC13" w14:textId="77777777" w:rsidR="001B63DA" w:rsidRDefault="001B63DA" w:rsidP="003829E0">
      <w:pPr>
        <w:rPr>
          <w:rFonts w:eastAsia="Symbol"/>
          <w:lang w:val="de-DE"/>
        </w:rPr>
      </w:pPr>
    </w:p>
    <w:p w14:paraId="313AC373" w14:textId="77777777" w:rsidR="001B63DA" w:rsidRDefault="001B63DA" w:rsidP="003829E0">
      <w:pPr>
        <w:rPr>
          <w:rFonts w:eastAsia="Symbol"/>
          <w:lang w:val="de-DE"/>
        </w:rPr>
      </w:pPr>
    </w:p>
    <w:p w14:paraId="6FC937E8" w14:textId="77777777" w:rsidR="001B63DA" w:rsidRDefault="001B63DA" w:rsidP="003829E0">
      <w:pPr>
        <w:rPr>
          <w:rFonts w:eastAsia="Symbol"/>
          <w:lang w:val="de-DE"/>
        </w:rPr>
      </w:pPr>
    </w:p>
    <w:p w14:paraId="6DD56D9E" w14:textId="77777777" w:rsidR="001B63DA" w:rsidRDefault="001B63DA" w:rsidP="003829E0">
      <w:pPr>
        <w:rPr>
          <w:rFonts w:eastAsia="Symbol"/>
          <w:lang w:val="de-DE"/>
        </w:rPr>
      </w:pPr>
    </w:p>
    <w:p w14:paraId="071F9714" w14:textId="77777777" w:rsidR="001B63DA" w:rsidRDefault="001B63DA" w:rsidP="003829E0">
      <w:pPr>
        <w:rPr>
          <w:rFonts w:eastAsia="Symbol"/>
          <w:lang w:val="de-DE"/>
        </w:rPr>
      </w:pPr>
    </w:p>
    <w:p w14:paraId="48E21CE2" w14:textId="77777777" w:rsidR="001B63DA" w:rsidRDefault="001B63DA" w:rsidP="003829E0">
      <w:pPr>
        <w:rPr>
          <w:rFonts w:eastAsia="Symbol"/>
          <w:lang w:val="de-DE"/>
        </w:rPr>
      </w:pPr>
    </w:p>
    <w:p w14:paraId="75651348" w14:textId="77777777" w:rsidR="001B63DA" w:rsidRDefault="001B63DA" w:rsidP="003829E0">
      <w:pPr>
        <w:rPr>
          <w:rFonts w:eastAsia="Symbol"/>
          <w:lang w:val="de-DE"/>
        </w:rPr>
      </w:pPr>
    </w:p>
    <w:p w14:paraId="722F52D3" w14:textId="77777777" w:rsidR="001B63DA" w:rsidRDefault="001B63DA" w:rsidP="003829E0">
      <w:pPr>
        <w:rPr>
          <w:rFonts w:eastAsia="Symbol"/>
          <w:lang w:val="de-DE"/>
        </w:rPr>
      </w:pPr>
    </w:p>
    <w:p w14:paraId="5DFB91B7" w14:textId="77777777" w:rsidR="001B63DA" w:rsidRDefault="001B63DA" w:rsidP="003829E0">
      <w:pPr>
        <w:rPr>
          <w:rFonts w:eastAsia="Symbol"/>
          <w:lang w:val="de-DE"/>
        </w:rPr>
      </w:pPr>
    </w:p>
    <w:p w14:paraId="2A39D9BA" w14:textId="77777777" w:rsidR="001B63DA" w:rsidRDefault="001B63DA" w:rsidP="003829E0">
      <w:pPr>
        <w:rPr>
          <w:rFonts w:eastAsia="Symbol"/>
          <w:lang w:val="de-DE"/>
        </w:rPr>
      </w:pPr>
    </w:p>
    <w:p w14:paraId="4497DB99" w14:textId="77777777" w:rsidR="007C6477" w:rsidRDefault="007C6477" w:rsidP="003829E0">
      <w:pPr>
        <w:rPr>
          <w:rFonts w:eastAsia="Symbol"/>
          <w:lang w:val="de-DE"/>
        </w:rPr>
      </w:pPr>
    </w:p>
    <w:p w14:paraId="22D28772" w14:textId="77777777" w:rsidR="007C6477" w:rsidRPr="007C6477" w:rsidRDefault="007C6477" w:rsidP="003829E0">
      <w:pPr>
        <w:rPr>
          <w:rFonts w:eastAsia="Symbol"/>
          <w:lang w:val="de-DE"/>
        </w:rPr>
      </w:pPr>
    </w:p>
    <w:p w14:paraId="4B4029C7" w14:textId="77777777" w:rsidR="00295BC9" w:rsidRPr="00295BC9" w:rsidRDefault="00295BC9" w:rsidP="00295BC9">
      <w:pPr>
        <w:spacing w:line="269" w:lineRule="auto"/>
        <w:jc w:val="center"/>
        <w:rPr>
          <w:sz w:val="22"/>
          <w:szCs w:val="22"/>
        </w:rPr>
      </w:pPr>
      <w:r w:rsidRPr="00295BC9">
        <w:rPr>
          <w:rFonts w:eastAsia="Noto Sans Symbols"/>
          <w:sz w:val="22"/>
          <w:szCs w:val="22"/>
        </w:rPr>
        <w:t>©</w:t>
      </w:r>
      <w:r w:rsidRPr="00295BC9">
        <w:rPr>
          <w:sz w:val="22"/>
          <w:szCs w:val="22"/>
        </w:rPr>
        <w:t xml:space="preserve"> ITU 202</w:t>
      </w:r>
      <w:r w:rsidRPr="00295BC9">
        <w:rPr>
          <w:noProof/>
          <w:sz w:val="22"/>
          <w:szCs w:val="22"/>
          <w:lang w:eastAsia="fr-CH"/>
        </w:rPr>
        <mc:AlternateContent>
          <mc:Choice Requires="wps">
            <w:drawing>
              <wp:anchor distT="0" distB="0" distL="0" distR="0" simplePos="0" relativeHeight="251662336" behindDoc="1" locked="0" layoutInCell="1" hidden="0" allowOverlap="1" wp14:anchorId="5915FEA7" wp14:editId="3BD73318">
                <wp:simplePos x="0" y="0"/>
                <wp:positionH relativeFrom="column">
                  <wp:posOffset>1460500</wp:posOffset>
                </wp:positionH>
                <wp:positionV relativeFrom="paragraph">
                  <wp:posOffset>10083800</wp:posOffset>
                </wp:positionV>
                <wp:extent cx="924560" cy="158115"/>
                <wp:effectExtent l="0" t="0" r="0" b="0"/>
                <wp:wrapNone/>
                <wp:docPr id="961036146" name="Freeform 24"/>
                <wp:cNvGraphicFramePr/>
                <a:graphic xmlns:a="http://schemas.openxmlformats.org/drawingml/2006/main">
                  <a:graphicData uri="http://schemas.microsoft.com/office/word/2010/wordprocessingShape">
                    <wps:wsp>
                      <wps:cNvSpPr/>
                      <wps:spPr>
                        <a:xfrm>
                          <a:off x="4893245" y="3710468"/>
                          <a:ext cx="905510" cy="139065"/>
                        </a:xfrm>
                        <a:custGeom>
                          <a:avLst/>
                          <a:gdLst/>
                          <a:ahLst/>
                          <a:cxnLst/>
                          <a:rect l="l" t="t" r="r" b="b"/>
                          <a:pathLst>
                            <a:path w="905510" h="139065" extrusionOk="0">
                              <a:moveTo>
                                <a:pt x="0" y="0"/>
                              </a:moveTo>
                              <a:lnTo>
                                <a:pt x="0" y="139065"/>
                              </a:lnTo>
                              <a:lnTo>
                                <a:pt x="905510" y="139065"/>
                              </a:lnTo>
                              <a:lnTo>
                                <a:pt x="905510" y="0"/>
                              </a:lnTo>
                              <a:close/>
                            </a:path>
                          </a:pathLst>
                        </a:custGeom>
                        <a:solidFill>
                          <a:srgbClr val="FFFFFF"/>
                        </a:solidFill>
                        <a:ln>
                          <a:noFill/>
                        </a:ln>
                      </wps:spPr>
                      <wps:txbx>
                        <w:txbxContent>
                          <w:p w14:paraId="5A4D2985" w14:textId="77777777" w:rsidR="00295BC9" w:rsidRDefault="00295BC9" w:rsidP="00295BC9">
                            <w:pPr>
                              <w:spacing w:before="12"/>
                              <w:ind w:left="20" w:firstLine="40"/>
                              <w:textDirection w:val="btLr"/>
                            </w:pPr>
                            <w:r>
                              <w:rPr>
                                <w:b/>
                                <w:color w:val="000000"/>
                                <w:sz w:val="16"/>
                              </w:rPr>
                              <w:t>FGMV-06 (2023-10)</w:t>
                            </w:r>
                          </w:p>
                        </w:txbxContent>
                      </wps:txbx>
                      <wps:bodyPr spcFirstLastPara="1" wrap="square" lIns="88900" tIns="38100" rIns="88900" bIns="38100" anchor="t" anchorCtr="0">
                        <a:noAutofit/>
                      </wps:bodyPr>
                    </wps:wsp>
                  </a:graphicData>
                </a:graphic>
              </wp:anchor>
            </w:drawing>
          </mc:Choice>
          <mc:Fallback>
            <w:pict>
              <v:shape w14:anchorId="5915FEA7" id="Freeform 24" o:spid="_x0000_s1026" style="position:absolute;left:0;text-align:left;margin-left:115pt;margin-top:794pt;width:72.8pt;height:12.45pt;z-index:-251654144;visibility:visible;mso-wrap-style:square;mso-wrap-distance-left:0;mso-wrap-distance-top:0;mso-wrap-distance-right:0;mso-wrap-distance-bottom:0;mso-position-horizontal:absolute;mso-position-horizontal-relative:text;mso-position-vertical:absolute;mso-position-vertical-relative:text;v-text-anchor:top" coordsize="905510,139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" adj="-11796480,,5400" path="m,l,139065r905510,l905510,,,xe" stroked="f">
                <v:stroke joinstyle="miter"/>
                <v:formulas/>
                <v:path arrowok="t" o:extrusionok="f" o:connecttype="custom" textboxrect="0,0,905510,139065"/>
                <v:textbox inset="7pt,3pt,7pt,3pt">
                  <w:txbxContent>
                    <w:p w14:paraId="5A4D2985" w14:textId="77777777" w:rsidR="00295BC9" w:rsidRDefault="00295BC9" w:rsidP="00295BC9">
                      <w:pPr>
                        <w:spacing w:before="12"/>
                        <w:ind w:left="20" w:firstLine="40"/>
                        <w:textDirection w:val="btLr"/>
                      </w:pPr>
                      <w:r>
                        <w:rPr>
                          <w:b/>
                          <w:color w:val="000000"/>
                          <w:sz w:val="16"/>
                        </w:rPr>
                        <w:t>FGMV-06 (2023-10)</w:t>
                      </w:r>
                    </w:p>
                  </w:txbxContent>
                </v:textbox>
              </v:shape>
            </w:pict>
          </mc:Fallback>
        </mc:AlternateContent>
      </w:r>
      <w:r w:rsidRPr="00295BC9">
        <w:rPr>
          <w:noProof/>
          <w:sz w:val="22"/>
          <w:szCs w:val="22"/>
          <w:lang w:eastAsia="fr-CH"/>
        </w:rPr>
        <mc:AlternateContent>
          <mc:Choice Requires="wps">
            <w:drawing>
              <wp:anchor distT="0" distB="0" distL="0" distR="0" simplePos="0" relativeHeight="251663360" behindDoc="1" locked="0" layoutInCell="1" hidden="0" allowOverlap="1" wp14:anchorId="49D0052C" wp14:editId="4C634093">
                <wp:simplePos x="0" y="0"/>
                <wp:positionH relativeFrom="column">
                  <wp:posOffset>800100</wp:posOffset>
                </wp:positionH>
                <wp:positionV relativeFrom="paragraph">
                  <wp:posOffset>10083800</wp:posOffset>
                </wp:positionV>
                <wp:extent cx="102870" cy="158115"/>
                <wp:effectExtent l="0" t="0" r="0" b="0"/>
                <wp:wrapNone/>
                <wp:docPr id="819166083" name="Freeform 20"/>
                <wp:cNvGraphicFramePr/>
                <a:graphic xmlns:a="http://schemas.openxmlformats.org/drawingml/2006/main">
                  <a:graphicData uri="http://schemas.microsoft.com/office/word/2010/wordprocessingShape">
                    <wps:wsp>
                      <wps:cNvSpPr/>
                      <wps:spPr>
                        <a:xfrm>
                          <a:off x="5304090" y="3710468"/>
                          <a:ext cx="83820" cy="139065"/>
                        </a:xfrm>
                        <a:custGeom>
                          <a:avLst/>
                          <a:gdLst/>
                          <a:ahLst/>
                          <a:cxnLst/>
                          <a:rect l="l" t="t" r="r" b="b"/>
                          <a:pathLst>
                            <a:path w="83820" h="139065" extrusionOk="0">
                              <a:moveTo>
                                <a:pt x="0" y="0"/>
                              </a:moveTo>
                              <a:lnTo>
                                <a:pt x="0" y="139065"/>
                              </a:lnTo>
                              <a:lnTo>
                                <a:pt x="83820" y="139065"/>
                              </a:lnTo>
                              <a:lnTo>
                                <a:pt x="83820" y="0"/>
                              </a:lnTo>
                              <a:close/>
                            </a:path>
                          </a:pathLst>
                        </a:custGeom>
                        <a:solidFill>
                          <a:srgbClr val="FFFFFF"/>
                        </a:solidFill>
                        <a:ln>
                          <a:noFill/>
                        </a:ln>
                      </wps:spPr>
                      <wps:txbx>
                        <w:txbxContent>
                          <w:p w14:paraId="5D3EBF5D" w14:textId="77777777" w:rsidR="00295BC9" w:rsidRDefault="00295BC9" w:rsidP="00295BC9">
                            <w:pPr>
                              <w:spacing w:before="12"/>
                              <w:ind w:left="20" w:firstLine="40"/>
                              <w:textDirection w:val="btLr"/>
                            </w:pPr>
                            <w:r>
                              <w:rPr>
                                <w:color w:val="000000"/>
                                <w:sz w:val="16"/>
                              </w:rPr>
                              <w:t>ii</w:t>
                            </w:r>
                          </w:p>
                        </w:txbxContent>
                      </wps:txbx>
                      <wps:bodyPr spcFirstLastPara="1" wrap="square" lIns="88900" tIns="38100" rIns="88900" bIns="38100" anchor="t" anchorCtr="0">
                        <a:noAutofit/>
                      </wps:bodyPr>
                    </wps:wsp>
                  </a:graphicData>
                </a:graphic>
              </wp:anchor>
            </w:drawing>
          </mc:Choice>
          <mc:Fallback>
            <w:pict>
              <v:shape w14:anchorId="49D0052C" id="Freeform 20" o:spid="_x0000_s1027" style="position:absolute;left:0;text-align:left;margin-left:63pt;margin-top:794pt;width:8.1pt;height:12.45pt;z-index:-251653120;visibility:visible;mso-wrap-style:square;mso-wrap-distance-left:0;mso-wrap-distance-top:0;mso-wrap-distance-right:0;mso-wrap-distance-bottom:0;mso-position-horizontal:absolute;mso-position-horizontal-relative:text;mso-position-vertical:absolute;mso-position-vertical-relative:text;v-text-anchor:top" coordsize="83820,139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" adj="-11796480,,5400" path="m,l,139065r83820,l83820,,,xe" stroked="f">
                <v:stroke joinstyle="miter"/>
                <v:formulas/>
                <v:path arrowok="t" o:extrusionok="f" o:connecttype="custom" textboxrect="0,0,83820,139065"/>
                <v:textbox inset="7pt,3pt,7pt,3pt">
                  <w:txbxContent>
                    <w:p w14:paraId="5D3EBF5D" w14:textId="77777777" w:rsidR="00295BC9" w:rsidRDefault="00295BC9" w:rsidP="00295BC9">
                      <w:pPr>
                        <w:spacing w:before="12"/>
                        <w:ind w:left="20" w:firstLine="40"/>
                        <w:textDirection w:val="btLr"/>
                      </w:pPr>
                      <w:r>
                        <w:rPr>
                          <w:color w:val="000000"/>
                          <w:sz w:val="16"/>
                        </w:rPr>
                        <w:t>ii</w:t>
                      </w:r>
                    </w:p>
                  </w:txbxContent>
                </v:textbox>
              </v:shape>
            </w:pict>
          </mc:Fallback>
        </mc:AlternateContent>
      </w:r>
      <w:r w:rsidRPr="00295BC9">
        <w:rPr>
          <w:sz w:val="22"/>
          <w:szCs w:val="22"/>
        </w:rPr>
        <w:t>6</w:t>
      </w:r>
    </w:p>
    <w:p w14:paraId="778F8CB5" w14:textId="77777777" w:rsidR="00295BC9" w:rsidRPr="00295BC9" w:rsidRDefault="00295BC9" w:rsidP="00295BC9">
      <w:pPr>
        <w:rPr>
          <w:rFonts w:eastAsia="DengXian"/>
          <w:sz w:val="22"/>
          <w:szCs w:val="22"/>
        </w:rPr>
      </w:pPr>
      <w:r w:rsidRPr="00295BC9">
        <w:rPr>
          <w:sz w:val="22"/>
        </w:rPr>
        <w:t>All rights reserved. No part of this publication may be reproduced, by any means whatsoever, without the prior written permission of ITU.</w:t>
      </w:r>
    </w:p>
    <w:p w14:paraId="1206C966" w14:textId="62D79DA0" w:rsidR="00465852" w:rsidRDefault="00465852" w:rsidP="003829E0">
      <w:r w:rsidRPr="00CF6233">
        <w:br w:type="page"/>
      </w:r>
    </w:p>
    <w:p w14:paraId="3DBC4E9A" w14:textId="77777777" w:rsidR="00721AB3" w:rsidRPr="00721AB3" w:rsidRDefault="00721AB3" w:rsidP="00721AB3">
      <w:pPr>
        <w:spacing w:line="240" w:lineRule="auto"/>
        <w:ind w:left="1440" w:hanging="1440"/>
        <w:jc w:val="center"/>
        <w:rPr>
          <w:b/>
        </w:rPr>
      </w:pPr>
      <w:r w:rsidRPr="00721AB3">
        <w:rPr>
          <w:b/>
          <w:color w:val="000000"/>
        </w:rPr>
        <w:lastRenderedPageBreak/>
        <w:t>Table of contents</w:t>
      </w:r>
    </w:p>
    <w:p w14:paraId="7C205204" w14:textId="77777777" w:rsidR="00721AB3" w:rsidRPr="00721AB3" w:rsidRDefault="00721AB3" w:rsidP="00721AB3">
      <w:pPr>
        <w:keepLines/>
        <w:tabs>
          <w:tab w:val="clear" w:pos="794"/>
          <w:tab w:val="clear" w:pos="1191"/>
          <w:tab w:val="clear" w:pos="1588"/>
          <w:tab w:val="clear" w:pos="1985"/>
          <w:tab w:val="right" w:pos="9639"/>
        </w:tabs>
        <w:spacing w:line="240" w:lineRule="auto"/>
        <w:ind w:right="992"/>
        <w:jc w:val="left"/>
        <w:rPr>
          <w:b/>
          <w:noProof/>
        </w:rPr>
      </w:pPr>
      <w:r w:rsidRPr="00721AB3">
        <w:rPr>
          <w:b/>
        </w:rPr>
        <w:tab/>
        <w:t>Page</w:t>
      </w:r>
    </w:p>
    <w:p w14:paraId="793BE3C6" w14:textId="2AA22AC5"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1</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Scope</w:t>
      </w:r>
      <w:r w:rsidRPr="000B0C9D">
        <w:rPr>
          <w:noProof/>
          <w:webHidden/>
        </w:rPr>
        <w:tab/>
      </w:r>
      <w:r w:rsidRPr="000B0C9D">
        <w:rPr>
          <w:noProof/>
          <w:webHidden/>
        </w:rPr>
        <w:tab/>
        <w:t>1</w:t>
      </w:r>
    </w:p>
    <w:p w14:paraId="099E1E1E" w14:textId="5BF56A01"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2</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References</w:t>
      </w:r>
      <w:r w:rsidRPr="000B0C9D">
        <w:rPr>
          <w:noProof/>
          <w:webHidden/>
        </w:rPr>
        <w:tab/>
      </w:r>
      <w:r w:rsidRPr="000B0C9D">
        <w:rPr>
          <w:noProof/>
          <w:webHidden/>
        </w:rPr>
        <w:tab/>
        <w:t>1</w:t>
      </w:r>
    </w:p>
    <w:p w14:paraId="11F609B1" w14:textId="7A96BF3D"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3</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Definitions</w:t>
      </w:r>
      <w:r w:rsidRPr="000B0C9D">
        <w:rPr>
          <w:noProof/>
          <w:webHidden/>
        </w:rPr>
        <w:tab/>
      </w:r>
      <w:r w:rsidRPr="000B0C9D">
        <w:rPr>
          <w:noProof/>
          <w:webHidden/>
        </w:rPr>
        <w:tab/>
        <w:t>1</w:t>
      </w:r>
    </w:p>
    <w:p w14:paraId="26DE85E6" w14:textId="5F9CAC40"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3.1</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Terms defined elsewhere</w:t>
      </w:r>
      <w:r w:rsidRPr="000B0C9D">
        <w:rPr>
          <w:noProof/>
          <w:webHidden/>
        </w:rPr>
        <w:tab/>
      </w:r>
      <w:r w:rsidRPr="000B0C9D">
        <w:rPr>
          <w:noProof/>
          <w:webHidden/>
        </w:rPr>
        <w:tab/>
        <w:t>1</w:t>
      </w:r>
    </w:p>
    <w:p w14:paraId="41C37DAE" w14:textId="350993D6"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3.2</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Terms defined in this Technical Specification</w:t>
      </w:r>
      <w:r w:rsidRPr="000B0C9D">
        <w:rPr>
          <w:noProof/>
          <w:webHidden/>
        </w:rPr>
        <w:tab/>
      </w:r>
      <w:r w:rsidRPr="000B0C9D">
        <w:rPr>
          <w:noProof/>
          <w:webHidden/>
        </w:rPr>
        <w:tab/>
        <w:t>2</w:t>
      </w:r>
    </w:p>
    <w:p w14:paraId="03B94DBD" w14:textId="464E5EB4"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4</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Abbreviations and acronyms</w:t>
      </w:r>
      <w:r w:rsidRPr="000B0C9D">
        <w:rPr>
          <w:noProof/>
          <w:webHidden/>
        </w:rPr>
        <w:tab/>
      </w:r>
      <w:r w:rsidRPr="000B0C9D">
        <w:rPr>
          <w:noProof/>
          <w:webHidden/>
        </w:rPr>
        <w:tab/>
        <w:t>2</w:t>
      </w:r>
    </w:p>
    <w:p w14:paraId="76E7F0BF" w14:textId="2DCB2DB3"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5</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Conventions</w:t>
      </w:r>
      <w:r w:rsidRPr="000B0C9D">
        <w:rPr>
          <w:noProof/>
          <w:webHidden/>
        </w:rPr>
        <w:tab/>
      </w:r>
      <w:r w:rsidRPr="000B0C9D">
        <w:rPr>
          <w:noProof/>
          <w:webHidden/>
        </w:rPr>
        <w:tab/>
        <w:t>3</w:t>
      </w:r>
    </w:p>
    <w:p w14:paraId="3B0BCC38" w14:textId="1ACBFFC6"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6</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Introduction</w:t>
      </w:r>
      <w:r w:rsidRPr="000B0C9D">
        <w:rPr>
          <w:noProof/>
          <w:webHidden/>
        </w:rPr>
        <w:tab/>
      </w:r>
      <w:r w:rsidRPr="000B0C9D">
        <w:rPr>
          <w:noProof/>
          <w:webHidden/>
        </w:rPr>
        <w:tab/>
        <w:t>3</w:t>
      </w:r>
    </w:p>
    <w:p w14:paraId="4EA64B7F" w14:textId="196A7803"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High-level requirements for MLFO</w:t>
      </w:r>
      <w:r w:rsidRPr="000B0C9D">
        <w:rPr>
          <w:noProof/>
          <w:webHidden/>
        </w:rPr>
        <w:tab/>
      </w:r>
      <w:r w:rsidRPr="000B0C9D">
        <w:rPr>
          <w:noProof/>
          <w:webHidden/>
        </w:rPr>
        <w:tab/>
        <w:t>5</w:t>
      </w:r>
    </w:p>
    <w:p w14:paraId="5CAB2818" w14:textId="7340D2B2"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7.1</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Model management requirements</w:t>
      </w:r>
      <w:r w:rsidRPr="000B0C9D">
        <w:rPr>
          <w:noProof/>
          <w:webHidden/>
        </w:rPr>
        <w:tab/>
      </w:r>
      <w:r w:rsidRPr="000B0C9D">
        <w:rPr>
          <w:noProof/>
          <w:webHidden/>
        </w:rPr>
        <w:tab/>
        <w:t>6</w:t>
      </w:r>
    </w:p>
    <w:p w14:paraId="2D2DFC35" w14:textId="69F85A8A"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7.2</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Data management requirements</w:t>
      </w:r>
      <w:r w:rsidRPr="000B0C9D">
        <w:rPr>
          <w:noProof/>
          <w:webHidden/>
        </w:rPr>
        <w:tab/>
      </w:r>
      <w:r w:rsidRPr="000B0C9D">
        <w:rPr>
          <w:noProof/>
          <w:webHidden/>
        </w:rPr>
        <w:tab/>
        <w:t>8</w:t>
      </w:r>
    </w:p>
    <w:p w14:paraId="58314EC6" w14:textId="5618FBF6"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7.3</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Closed-loop system</w:t>
      </w:r>
      <w:r w:rsidRPr="000B0C9D">
        <w:rPr>
          <w:noProof/>
          <w:webHidden/>
        </w:rPr>
        <w:tab/>
      </w:r>
      <w:r w:rsidRPr="000B0C9D">
        <w:rPr>
          <w:noProof/>
          <w:webHidden/>
        </w:rPr>
        <w:tab/>
        <w:t>10</w:t>
      </w:r>
    </w:p>
    <w:p w14:paraId="76A7F3BE" w14:textId="1777C0E0"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7.4</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Communication management</w:t>
      </w:r>
      <w:r w:rsidRPr="000B0C9D">
        <w:rPr>
          <w:noProof/>
          <w:webHidden/>
        </w:rPr>
        <w:tab/>
      </w:r>
      <w:r w:rsidRPr="000B0C9D">
        <w:rPr>
          <w:noProof/>
          <w:webHidden/>
        </w:rPr>
        <w:tab/>
        <w:t>11</w:t>
      </w:r>
    </w:p>
    <w:p w14:paraId="243EBCDB" w14:textId="6D0D6CEA"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7.5</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Pipeline management</w:t>
      </w:r>
      <w:r w:rsidRPr="000B0C9D">
        <w:rPr>
          <w:noProof/>
          <w:webHidden/>
        </w:rPr>
        <w:tab/>
      </w:r>
      <w:r w:rsidRPr="000B0C9D">
        <w:rPr>
          <w:noProof/>
          <w:webHidden/>
        </w:rPr>
        <w:tab/>
        <w:t>11</w:t>
      </w:r>
    </w:p>
    <w:p w14:paraId="15DFE8B7" w14:textId="3C9B7FDA"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7.6</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Intent and policy management requirements</w:t>
      </w:r>
      <w:r w:rsidRPr="000B0C9D">
        <w:rPr>
          <w:noProof/>
          <w:webHidden/>
        </w:rPr>
        <w:tab/>
      </w:r>
      <w:r w:rsidRPr="000B0C9D">
        <w:rPr>
          <w:noProof/>
          <w:webHidden/>
        </w:rPr>
        <w:tab/>
        <w:t>12</w:t>
      </w:r>
    </w:p>
    <w:p w14:paraId="49EF6F13" w14:textId="2FE37025"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8</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High level architecture</w:t>
      </w:r>
      <w:r w:rsidRPr="000B0C9D">
        <w:rPr>
          <w:noProof/>
          <w:webHidden/>
        </w:rPr>
        <w:tab/>
      </w:r>
      <w:r w:rsidRPr="000B0C9D">
        <w:rPr>
          <w:noProof/>
          <w:webHidden/>
        </w:rPr>
        <w:tab/>
        <w:t>12</w:t>
      </w:r>
    </w:p>
    <w:p w14:paraId="01850765" w14:textId="5D7EEDCA"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8.1</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Description of reference points for MLFO</w:t>
      </w:r>
      <w:r w:rsidRPr="000B0C9D">
        <w:rPr>
          <w:noProof/>
          <w:webHidden/>
        </w:rPr>
        <w:tab/>
      </w:r>
      <w:r w:rsidRPr="000B0C9D">
        <w:rPr>
          <w:noProof/>
          <w:webHidden/>
        </w:rPr>
        <w:tab/>
        <w:t>17</w:t>
      </w:r>
    </w:p>
    <w:p w14:paraId="677958D9" w14:textId="6720C7F5" w:rsidR="000B0C9D" w:rsidRPr="000B0C9D" w:rsidRDefault="000B0C9D">
      <w:pPr>
        <w:pStyle w:val="TOC2"/>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8.2</w:t>
      </w:r>
      <w:r w:rsidRPr="000B0C9D">
        <w:rPr>
          <w:rFonts w:asciiTheme="minorHAnsi" w:eastAsiaTheme="minorEastAsia" w:hAnsiTheme="minorHAnsi" w:cstheme="minorBidi"/>
          <w:noProof/>
          <w:kern w:val="2"/>
          <w:szCs w:val="24"/>
          <w:lang w:eastAsia="en-GB"/>
          <w14:ligatures w14:val="standardContextual"/>
        </w:rPr>
        <w:tab/>
      </w:r>
      <w:r w:rsidRPr="000B0C9D">
        <w:rPr>
          <w:rStyle w:val="Hyperlink"/>
          <w:noProof/>
          <w:color w:val="auto"/>
          <w:u w:val="none"/>
        </w:rPr>
        <w:t>Sequence diagrams for MLFO</w:t>
      </w:r>
      <w:r w:rsidRPr="000B0C9D">
        <w:rPr>
          <w:noProof/>
          <w:webHidden/>
        </w:rPr>
        <w:tab/>
      </w:r>
      <w:r w:rsidRPr="000B0C9D">
        <w:rPr>
          <w:noProof/>
          <w:webHidden/>
        </w:rPr>
        <w:tab/>
        <w:t>18</w:t>
      </w:r>
    </w:p>
    <w:p w14:paraId="35526EA6" w14:textId="49B6749C"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 xml:space="preserve">Appendix </w:t>
      </w:r>
      <w:r>
        <w:rPr>
          <w:rStyle w:val="Hyperlink"/>
          <w:noProof/>
          <w:color w:val="auto"/>
          <w:u w:val="none"/>
        </w:rPr>
        <w:t>I</w:t>
      </w:r>
      <w:r w:rsidRPr="000B0C9D">
        <w:rPr>
          <w:rStyle w:val="Hyperlink"/>
          <w:noProof/>
          <w:color w:val="auto"/>
          <w:u w:val="none"/>
        </w:rPr>
        <w:t xml:space="preserve"> – Scenarios for machine learning function orchestration</w:t>
      </w:r>
      <w:r w:rsidRPr="000B0C9D">
        <w:rPr>
          <w:noProof/>
          <w:webHidden/>
        </w:rPr>
        <w:tab/>
      </w:r>
      <w:r w:rsidRPr="000B0C9D">
        <w:rPr>
          <w:noProof/>
          <w:webHidden/>
        </w:rPr>
        <w:tab/>
        <w:t>35</w:t>
      </w:r>
    </w:p>
    <w:p w14:paraId="366BB83D" w14:textId="57A86C2E"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Appendix II – MLFO requirements analysis for the use cases</w:t>
      </w:r>
      <w:r w:rsidRPr="000B0C9D">
        <w:rPr>
          <w:noProof/>
          <w:webHidden/>
        </w:rPr>
        <w:tab/>
      </w:r>
      <w:r w:rsidRPr="000B0C9D">
        <w:rPr>
          <w:noProof/>
          <w:webHidden/>
        </w:rPr>
        <w:tab/>
        <w:t>50</w:t>
      </w:r>
    </w:p>
    <w:p w14:paraId="5D87BF25" w14:textId="734B120A"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Appendix III – Examples of ML intent</w:t>
      </w:r>
      <w:r w:rsidRPr="000B0C9D">
        <w:rPr>
          <w:noProof/>
          <w:webHidden/>
        </w:rPr>
        <w:tab/>
      </w:r>
      <w:r w:rsidRPr="000B0C9D">
        <w:rPr>
          <w:noProof/>
          <w:webHidden/>
        </w:rPr>
        <w:tab/>
        <w:t>80</w:t>
      </w:r>
    </w:p>
    <w:p w14:paraId="3BBCD71E" w14:textId="21FFEC64"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Appendix IV – Executive summary</w:t>
      </w:r>
      <w:r w:rsidRPr="000B0C9D">
        <w:rPr>
          <w:noProof/>
          <w:webHidden/>
        </w:rPr>
        <w:tab/>
      </w:r>
      <w:r w:rsidRPr="000B0C9D">
        <w:rPr>
          <w:noProof/>
          <w:webHidden/>
        </w:rPr>
        <w:tab/>
        <w:t>81</w:t>
      </w:r>
    </w:p>
    <w:p w14:paraId="56956A38" w14:textId="64E66708" w:rsidR="000B0C9D" w:rsidRPr="000B0C9D" w:rsidRDefault="000B0C9D">
      <w:pPr>
        <w:pStyle w:val="TOC1"/>
        <w:rPr>
          <w:rFonts w:asciiTheme="minorHAnsi" w:eastAsiaTheme="minorEastAsia" w:hAnsiTheme="minorHAnsi" w:cstheme="minorBidi"/>
          <w:noProof/>
          <w:kern w:val="2"/>
          <w:szCs w:val="24"/>
          <w:lang w:eastAsia="en-GB"/>
          <w14:ligatures w14:val="standardContextual"/>
        </w:rPr>
      </w:pPr>
      <w:r w:rsidRPr="000B0C9D">
        <w:rPr>
          <w:rStyle w:val="Hyperlink"/>
          <w:noProof/>
          <w:color w:val="auto"/>
          <w:u w:val="none"/>
        </w:rPr>
        <w:t>Bibliography</w:t>
      </w:r>
      <w:r w:rsidRPr="000B0C9D">
        <w:rPr>
          <w:noProof/>
          <w:webHidden/>
        </w:rPr>
        <w:tab/>
      </w:r>
      <w:r w:rsidRPr="000B0C9D">
        <w:rPr>
          <w:noProof/>
          <w:webHidden/>
        </w:rPr>
        <w:tab/>
        <w:t>82</w:t>
      </w:r>
    </w:p>
    <w:p w14:paraId="0A1B107D" w14:textId="77777777" w:rsidR="00721AB3" w:rsidRDefault="00721AB3" w:rsidP="003829E0">
      <w:pPr>
        <w:rPr>
          <w:rFonts w:eastAsiaTheme="minorEastAsia"/>
          <w:noProof/>
          <w:lang w:eastAsia="en-GB"/>
        </w:rPr>
      </w:pPr>
    </w:p>
    <w:p w14:paraId="4308C809" w14:textId="77777777" w:rsidR="009A5AB9" w:rsidRDefault="009A5AB9" w:rsidP="003829E0">
      <w:pPr>
        <w:rPr>
          <w:rFonts w:eastAsiaTheme="minorEastAsia"/>
          <w:noProof/>
          <w:lang w:eastAsia="en-GB"/>
        </w:rPr>
        <w:sectPr w:rsidR="009A5AB9" w:rsidSect="00ED2675">
          <w:footerReference w:type="even" r:id="rId16"/>
          <w:footerReference w:type="default" r:id="rId17"/>
          <w:footerReference w:type="first" r:id="rId18"/>
          <w:type w:val="oddPage"/>
          <w:pgSz w:w="11907" w:h="16840" w:code="9"/>
          <w:pgMar w:top="1134" w:right="1134" w:bottom="1134" w:left="1134" w:header="567" w:footer="567" w:gutter="0"/>
          <w:pgNumType w:fmt="lowerRoman" w:start="1"/>
          <w:cols w:space="720"/>
          <w:titlePg/>
          <w:docGrid w:linePitch="326"/>
        </w:sectPr>
      </w:pPr>
    </w:p>
    <w:p w14:paraId="478B8FFA" w14:textId="21FBA528" w:rsidR="00465852" w:rsidRPr="00A25E56" w:rsidRDefault="00465852" w:rsidP="003829E0">
      <w:pPr>
        <w:pStyle w:val="RecNo"/>
      </w:pPr>
      <w:r w:rsidRPr="00465852">
        <w:lastRenderedPageBreak/>
        <w:t>Technical Specification</w:t>
      </w:r>
    </w:p>
    <w:p w14:paraId="501F4F93" w14:textId="4A10D0BE" w:rsidR="00465852" w:rsidRDefault="009A5AB9" w:rsidP="003829E0">
      <w:pPr>
        <w:pStyle w:val="Rectitle"/>
      </w:pPr>
      <w:r w:rsidRPr="009A5AB9">
        <w:t>Requirements, architecture and design for machine learning function</w:t>
      </w:r>
      <w:r w:rsidR="001B63DA">
        <w:t> </w:t>
      </w:r>
      <w:r w:rsidRPr="009A5AB9">
        <w:t>orchestrator</w:t>
      </w:r>
    </w:p>
    <w:p w14:paraId="5FD474F7" w14:textId="77777777" w:rsidR="000C669E" w:rsidRPr="0096311C" w:rsidRDefault="00F72EA6" w:rsidP="003829E0">
      <w:pPr>
        <w:pStyle w:val="Heading1"/>
      </w:pPr>
      <w:bookmarkStart w:id="19" w:name="_Toc41075038"/>
      <w:bookmarkStart w:id="20" w:name="_Toc242254737"/>
      <w:bookmarkStart w:id="21" w:name="_Toc242263270"/>
      <w:bookmarkStart w:id="22" w:name="_Toc242266744"/>
      <w:bookmarkStart w:id="23" w:name="_Hlk23276598"/>
      <w:r w:rsidRPr="0096311C">
        <w:t>1</w:t>
      </w:r>
      <w:r w:rsidRPr="0096311C">
        <w:tab/>
        <w:t>Scope</w:t>
      </w:r>
      <w:bookmarkEnd w:id="19"/>
      <w:bookmarkEnd w:id="20"/>
      <w:bookmarkEnd w:id="21"/>
      <w:bookmarkEnd w:id="22"/>
    </w:p>
    <w:p w14:paraId="749815F2" w14:textId="79754990" w:rsidR="000C669E" w:rsidRPr="00483255" w:rsidRDefault="00F72EA6" w:rsidP="003829E0">
      <w:r w:rsidRPr="00483255">
        <w:t xml:space="preserve">This </w:t>
      </w:r>
      <w:r w:rsidRPr="00483255">
        <w:rPr>
          <w:lang w:bidi="ar-DZ"/>
        </w:rPr>
        <w:t>deliverable</w:t>
      </w:r>
      <w:r w:rsidRPr="00483255">
        <w:t xml:space="preserve"> provides the requirements, </w:t>
      </w:r>
      <w:r w:rsidR="00634C8B" w:rsidRPr="00483255">
        <w:t>architecture,</w:t>
      </w:r>
      <w:r w:rsidRPr="00483255">
        <w:t xml:space="preserve"> and design for machine learning function orchestrator </w:t>
      </w:r>
      <w:r w:rsidR="00C53945">
        <w:t>(ML</w:t>
      </w:r>
      <w:r w:rsidR="00A8101D">
        <w:t xml:space="preserve">FO) </w:t>
      </w:r>
      <w:r w:rsidRPr="00483255">
        <w:t>in future networks including IMT-2020.</w:t>
      </w:r>
    </w:p>
    <w:p w14:paraId="098EEC8A" w14:textId="77777777" w:rsidR="000C669E" w:rsidRPr="00483255" w:rsidRDefault="00F72EA6" w:rsidP="003829E0">
      <w:r w:rsidRPr="00483255">
        <w:t>The scope of this document includes:</w:t>
      </w:r>
    </w:p>
    <w:p w14:paraId="4B1514EB" w14:textId="5CD241F0" w:rsidR="000C669E" w:rsidRPr="00483255" w:rsidRDefault="0096311C" w:rsidP="003829E0">
      <w:pPr>
        <w:pStyle w:val="enumlev1"/>
      </w:pPr>
      <w:r>
        <w:t>–</w:t>
      </w:r>
      <w:r>
        <w:tab/>
      </w:r>
      <w:r w:rsidR="00F72EA6" w:rsidRPr="00483255">
        <w:t>Requirements for MLFO</w:t>
      </w:r>
      <w:r w:rsidR="001B63DA">
        <w:t>.</w:t>
      </w:r>
    </w:p>
    <w:p w14:paraId="02D04A59" w14:textId="0224E783" w:rsidR="000C669E" w:rsidRPr="00483255" w:rsidRDefault="0096311C" w:rsidP="003829E0">
      <w:pPr>
        <w:pStyle w:val="enumlev1"/>
      </w:pPr>
      <w:r>
        <w:t>–</w:t>
      </w:r>
      <w:r>
        <w:tab/>
      </w:r>
      <w:r w:rsidR="00F72EA6" w:rsidRPr="00483255">
        <w:t>Architecture and design for MLFO</w:t>
      </w:r>
      <w:r w:rsidR="001B63DA">
        <w:t>.</w:t>
      </w:r>
    </w:p>
    <w:p w14:paraId="0BC0FD0B" w14:textId="77777777" w:rsidR="000C669E" w:rsidRPr="00483255" w:rsidRDefault="00F72EA6" w:rsidP="003829E0">
      <w:pPr>
        <w:pStyle w:val="Heading1"/>
      </w:pPr>
      <w:bookmarkStart w:id="24" w:name="_Toc41075039"/>
      <w:bookmarkStart w:id="25" w:name="_Toc242254738"/>
      <w:bookmarkStart w:id="26" w:name="_Toc242263271"/>
      <w:bookmarkStart w:id="27" w:name="_Toc242266745"/>
      <w:r w:rsidRPr="00483255">
        <w:t>2</w:t>
      </w:r>
      <w:r w:rsidRPr="00483255">
        <w:tab/>
      </w:r>
      <w:r w:rsidRPr="0096311C">
        <w:t>References</w:t>
      </w:r>
      <w:bookmarkEnd w:id="24"/>
      <w:bookmarkEnd w:id="25"/>
      <w:bookmarkEnd w:id="26"/>
      <w:bookmarkEnd w:id="27"/>
    </w:p>
    <w:p w14:paraId="6209484D" w14:textId="3FA2CAC6" w:rsidR="000C669E" w:rsidRDefault="009C1241" w:rsidP="00CB4CF8">
      <w:pPr>
        <w:pStyle w:val="Reftext"/>
        <w:tabs>
          <w:tab w:val="clear" w:pos="794"/>
          <w:tab w:val="clear" w:pos="1191"/>
          <w:tab w:val="clear" w:pos="1588"/>
          <w:tab w:val="clear" w:pos="1985"/>
          <w:tab w:val="left" w:pos="2268"/>
        </w:tabs>
        <w:ind w:left="2268" w:hanging="2268"/>
        <w:rPr>
          <w:i/>
        </w:rPr>
      </w:pPr>
      <w:bookmarkStart w:id="28" w:name="_Hlk40736070"/>
      <w:r>
        <w:t>[</w:t>
      </w:r>
      <w:hyperlink r:id="rId19" w:history="1">
        <w:r>
          <w:rPr>
            <w:rStyle w:val="Hyperlink"/>
          </w:rPr>
          <w:t>ITU-T Y.3172</w:t>
        </w:r>
      </w:hyperlink>
      <w:r>
        <w:t>]</w:t>
      </w:r>
      <w:r>
        <w:tab/>
      </w:r>
      <w:r w:rsidRPr="0096311C">
        <w:rPr>
          <w:color w:val="000000"/>
        </w:rPr>
        <w:t>Recommendation</w:t>
      </w:r>
      <w:r>
        <w:t xml:space="preserve"> ITU-T Y.3172 (2019), </w:t>
      </w:r>
      <w:r>
        <w:rPr>
          <w:i/>
        </w:rPr>
        <w:t>Architectural framework for machine learning in future networks including IMT-2020</w:t>
      </w:r>
      <w:r w:rsidRPr="008B5C58">
        <w:rPr>
          <w:iCs/>
        </w:rPr>
        <w:t>.</w:t>
      </w:r>
    </w:p>
    <w:p w14:paraId="3CCA8ADC" w14:textId="77777777" w:rsidR="006C5C46" w:rsidRPr="00FE6ECE" w:rsidRDefault="006C5C46" w:rsidP="00CB4CF8">
      <w:pPr>
        <w:pStyle w:val="Reftext"/>
        <w:tabs>
          <w:tab w:val="clear" w:pos="794"/>
          <w:tab w:val="clear" w:pos="1191"/>
          <w:tab w:val="clear" w:pos="1588"/>
          <w:tab w:val="clear" w:pos="1985"/>
          <w:tab w:val="left" w:pos="2268"/>
        </w:tabs>
        <w:ind w:left="2268" w:hanging="2268"/>
      </w:pPr>
      <w:r>
        <w:t>[</w:t>
      </w:r>
      <w:hyperlink r:id="rId20" w:history="1">
        <w:r>
          <w:rPr>
            <w:rStyle w:val="Hyperlink"/>
          </w:rPr>
          <w:t>ITU-T Y.3173</w:t>
        </w:r>
      </w:hyperlink>
      <w:r>
        <w:t>]</w:t>
      </w:r>
      <w:r>
        <w:tab/>
      </w:r>
      <w:r w:rsidRPr="0096311C">
        <w:rPr>
          <w:color w:val="000000"/>
        </w:rPr>
        <w:t>Recommendation</w:t>
      </w:r>
      <w:r>
        <w:t xml:space="preserve"> ITU-T Y.3173 (2020), </w:t>
      </w:r>
      <w:r>
        <w:rPr>
          <w:i/>
        </w:rPr>
        <w:t>Framework for evaluating intelligence levels of future networks including IMT-2020</w:t>
      </w:r>
      <w:r w:rsidRPr="008B5C58">
        <w:t>.</w:t>
      </w:r>
    </w:p>
    <w:p w14:paraId="413DDB8F" w14:textId="77777777" w:rsidR="006C5C46" w:rsidRPr="00FE6ECE" w:rsidRDefault="006C5C46" w:rsidP="00CB4CF8">
      <w:pPr>
        <w:pStyle w:val="Reftext"/>
        <w:tabs>
          <w:tab w:val="clear" w:pos="794"/>
          <w:tab w:val="clear" w:pos="1191"/>
          <w:tab w:val="clear" w:pos="1588"/>
          <w:tab w:val="clear" w:pos="1985"/>
          <w:tab w:val="left" w:pos="2268"/>
        </w:tabs>
        <w:ind w:left="2268" w:hanging="2268"/>
      </w:pPr>
      <w:r>
        <w:t>[</w:t>
      </w:r>
      <w:hyperlink r:id="rId21" w:history="1">
        <w:r>
          <w:rPr>
            <w:rStyle w:val="Hyperlink"/>
          </w:rPr>
          <w:t>ITU-T Y.3174</w:t>
        </w:r>
      </w:hyperlink>
      <w:r>
        <w:t>]</w:t>
      </w:r>
      <w:r>
        <w:tab/>
      </w:r>
      <w:r w:rsidRPr="0096311C">
        <w:rPr>
          <w:color w:val="000000"/>
        </w:rPr>
        <w:t>Recommendation</w:t>
      </w:r>
      <w:r>
        <w:t xml:space="preserve"> ITU-T Y.3174 (2020), </w:t>
      </w:r>
      <w:r>
        <w:rPr>
          <w:i/>
        </w:rPr>
        <w:t>Framework for data handling to enable machine learning in future networks including IMT-2020</w:t>
      </w:r>
      <w:r w:rsidRPr="008B5C58">
        <w:t>.</w:t>
      </w:r>
    </w:p>
    <w:p w14:paraId="56C4FC4E" w14:textId="1A882530" w:rsidR="006C5C46" w:rsidRPr="00465852" w:rsidRDefault="006C5C46" w:rsidP="00CB4CF8">
      <w:pPr>
        <w:pStyle w:val="Reftext"/>
        <w:tabs>
          <w:tab w:val="clear" w:pos="794"/>
          <w:tab w:val="clear" w:pos="1191"/>
          <w:tab w:val="clear" w:pos="1588"/>
          <w:tab w:val="clear" w:pos="1985"/>
          <w:tab w:val="left" w:pos="2268"/>
        </w:tabs>
        <w:ind w:left="2268" w:hanging="2268"/>
      </w:pPr>
      <w:r>
        <w:rPr>
          <w:rFonts w:eastAsia="SimSun"/>
        </w:rPr>
        <w:t>[</w:t>
      </w:r>
      <w:hyperlink r:id="rId22" w:history="1">
        <w:r>
          <w:rPr>
            <w:rStyle w:val="Hyperlink"/>
          </w:rPr>
          <w:t>ITU-T Y.3176</w:t>
        </w:r>
      </w:hyperlink>
      <w:r>
        <w:rPr>
          <w:rFonts w:eastAsia="SimSun"/>
        </w:rPr>
        <w:t>]</w:t>
      </w:r>
      <w:r>
        <w:rPr>
          <w:rFonts w:eastAsia="SimSun"/>
        </w:rPr>
        <w:tab/>
      </w:r>
      <w:r w:rsidRPr="0096311C">
        <w:t>Recommendation</w:t>
      </w:r>
      <w:r>
        <w:rPr>
          <w:rFonts w:eastAsia="SimSun"/>
        </w:rPr>
        <w:t xml:space="preserve"> ITU-T Y.3176 (2020), </w:t>
      </w:r>
      <w:r>
        <w:rPr>
          <w:rFonts w:eastAsia="SimSun"/>
          <w:i/>
        </w:rPr>
        <w:t>Machine learning marketplace integration in future networks including IMT-2020</w:t>
      </w:r>
      <w:r w:rsidRPr="008B5C58">
        <w:rPr>
          <w:rFonts w:eastAsia="SimSun"/>
        </w:rPr>
        <w:t>.</w:t>
      </w:r>
    </w:p>
    <w:p w14:paraId="78B2AFF1" w14:textId="29DA7293" w:rsidR="00603F96" w:rsidRPr="00483255" w:rsidRDefault="00BE4F2E" w:rsidP="00CB4CF8">
      <w:pPr>
        <w:pStyle w:val="Reftext"/>
        <w:tabs>
          <w:tab w:val="clear" w:pos="794"/>
          <w:tab w:val="clear" w:pos="1191"/>
          <w:tab w:val="clear" w:pos="1588"/>
          <w:tab w:val="clear" w:pos="1985"/>
          <w:tab w:val="left" w:pos="2268"/>
        </w:tabs>
        <w:ind w:left="2268" w:hanging="2268"/>
        <w:rPr>
          <w:i/>
          <w:iCs/>
        </w:rPr>
      </w:pPr>
      <w:r w:rsidRPr="00483255">
        <w:t>[ITU-T Y.Sup55]</w:t>
      </w:r>
      <w:r w:rsidR="0096311C">
        <w:tab/>
      </w:r>
      <w:r w:rsidR="00603F96" w:rsidRPr="00483255">
        <w:rPr>
          <w:color w:val="000000"/>
        </w:rPr>
        <w:t xml:space="preserve">ITU-T Supplement 55 to </w:t>
      </w:r>
      <w:r w:rsidR="00751F8E">
        <w:rPr>
          <w:color w:val="000000"/>
        </w:rPr>
        <w:t xml:space="preserve">ITU-T </w:t>
      </w:r>
      <w:r w:rsidR="00603F96" w:rsidRPr="00483255">
        <w:rPr>
          <w:color w:val="000000"/>
        </w:rPr>
        <w:t>Y.3170-series</w:t>
      </w:r>
      <w:r w:rsidR="003B72BC">
        <w:rPr>
          <w:color w:val="000000"/>
        </w:rPr>
        <w:t xml:space="preserve"> (2019),</w:t>
      </w:r>
      <w:r w:rsidR="00603F96" w:rsidRPr="00483255">
        <w:rPr>
          <w:color w:val="000000"/>
        </w:rPr>
        <w:t xml:space="preserve"> </w:t>
      </w:r>
      <w:r w:rsidR="00603F96" w:rsidRPr="00483255">
        <w:rPr>
          <w:i/>
          <w:iCs/>
        </w:rPr>
        <w:t>Machine learning in future networks including IMT-2020: use cases</w:t>
      </w:r>
      <w:r w:rsidR="0028295C" w:rsidRPr="008B5C58">
        <w:t>.</w:t>
      </w:r>
    </w:p>
    <w:p w14:paraId="7EFCA3E8" w14:textId="09E79ECA" w:rsidR="00A92F6D" w:rsidRPr="00483255" w:rsidRDefault="00A92F6D" w:rsidP="00CB4CF8">
      <w:pPr>
        <w:pStyle w:val="Reftext"/>
        <w:tabs>
          <w:tab w:val="clear" w:pos="794"/>
          <w:tab w:val="clear" w:pos="1191"/>
          <w:tab w:val="clear" w:pos="1588"/>
          <w:tab w:val="clear" w:pos="1985"/>
          <w:tab w:val="left" w:pos="2268"/>
        </w:tabs>
        <w:ind w:left="2268" w:hanging="2268"/>
      </w:pPr>
      <w:r w:rsidRPr="00483255">
        <w:t>[ML5G-I-227-R2]</w:t>
      </w:r>
      <w:r w:rsidRPr="00483255">
        <w:tab/>
        <w:t xml:space="preserve">ITU-T FG ML5G ML5G-I-227 </w:t>
      </w:r>
      <w:r w:rsidR="00026C9C">
        <w:t xml:space="preserve">(2020), </w:t>
      </w:r>
      <w:r w:rsidRPr="00483255">
        <w:t>Serving framework for ML models in future networks including IMT-2020</w:t>
      </w:r>
      <w:r w:rsidR="00026C9C" w:rsidRPr="008B5C58">
        <w:t>.</w:t>
      </w:r>
    </w:p>
    <w:p w14:paraId="1F60D4CA" w14:textId="3CA5A136" w:rsidR="00FD2D92" w:rsidRPr="00483255" w:rsidRDefault="00FD2D92" w:rsidP="00CB4CF8">
      <w:pPr>
        <w:pStyle w:val="Reftext"/>
        <w:tabs>
          <w:tab w:val="clear" w:pos="794"/>
          <w:tab w:val="clear" w:pos="1191"/>
          <w:tab w:val="clear" w:pos="1588"/>
          <w:tab w:val="clear" w:pos="1985"/>
          <w:tab w:val="left" w:pos="2268"/>
        </w:tabs>
        <w:ind w:left="2268" w:hanging="2268"/>
      </w:pPr>
      <w:r w:rsidRPr="00483255">
        <w:t>[ML5G-I-232-R2]</w:t>
      </w:r>
      <w:r w:rsidRPr="00483255">
        <w:tab/>
      </w:r>
      <w:r w:rsidRPr="0096311C">
        <w:t>ITU</w:t>
      </w:r>
      <w:r w:rsidRPr="00483255">
        <w:t xml:space="preserve">-T FG ML5G ML5G-I-232 </w:t>
      </w:r>
      <w:r w:rsidR="00026C9C">
        <w:t xml:space="preserve">(2020), </w:t>
      </w:r>
      <w:r w:rsidRPr="00483255">
        <w:t>Machine Learning Sandbox for future networks including IMT-2020: requirements and architecture framework</w:t>
      </w:r>
      <w:r w:rsidR="00026C9C" w:rsidRPr="008B5C58">
        <w:t>.</w:t>
      </w:r>
    </w:p>
    <w:p w14:paraId="5F6121D3" w14:textId="77777777" w:rsidR="000C669E" w:rsidRPr="00483255" w:rsidRDefault="00F72EA6" w:rsidP="003829E0">
      <w:pPr>
        <w:pStyle w:val="Heading1"/>
      </w:pPr>
      <w:bookmarkStart w:id="29" w:name="_Toc41075040"/>
      <w:bookmarkStart w:id="30" w:name="_Toc242254739"/>
      <w:bookmarkStart w:id="31" w:name="_Toc242263272"/>
      <w:bookmarkStart w:id="32" w:name="_Toc242266746"/>
      <w:bookmarkEnd w:id="28"/>
      <w:r w:rsidRPr="00483255">
        <w:t>3</w:t>
      </w:r>
      <w:r w:rsidRPr="00483255">
        <w:tab/>
      </w:r>
      <w:r w:rsidRPr="005B3E7D">
        <w:t>Definitions</w:t>
      </w:r>
      <w:bookmarkEnd w:id="29"/>
      <w:bookmarkEnd w:id="30"/>
      <w:bookmarkEnd w:id="31"/>
      <w:bookmarkEnd w:id="32"/>
    </w:p>
    <w:p w14:paraId="4D1E8447" w14:textId="77777777" w:rsidR="000C669E" w:rsidRPr="00483255" w:rsidRDefault="00F72EA6" w:rsidP="003829E0">
      <w:pPr>
        <w:pStyle w:val="Heading2"/>
      </w:pPr>
      <w:bookmarkStart w:id="33" w:name="_Toc41075041"/>
      <w:bookmarkStart w:id="34" w:name="_Toc242254740"/>
      <w:bookmarkStart w:id="35" w:name="_Toc242263273"/>
      <w:bookmarkStart w:id="36" w:name="_Toc242266747"/>
      <w:r w:rsidRPr="00483255">
        <w:t>3.1</w:t>
      </w:r>
      <w:r w:rsidRPr="00483255">
        <w:tab/>
      </w:r>
      <w:r w:rsidRPr="005B3E7D">
        <w:t>Terms</w:t>
      </w:r>
      <w:r w:rsidRPr="00483255">
        <w:t xml:space="preserve"> defined elsewhere</w:t>
      </w:r>
      <w:bookmarkEnd w:id="33"/>
      <w:bookmarkEnd w:id="34"/>
      <w:bookmarkEnd w:id="35"/>
      <w:bookmarkEnd w:id="36"/>
    </w:p>
    <w:p w14:paraId="56C4D57D" w14:textId="77777777" w:rsidR="001B63DA" w:rsidRPr="00483255" w:rsidRDefault="001B63DA" w:rsidP="003829E0">
      <w:r w:rsidRPr="00483255">
        <w:t xml:space="preserve">This </w:t>
      </w:r>
      <w:r>
        <w:t>Technical Specification</w:t>
      </w:r>
      <w:r w:rsidRPr="00483255">
        <w:t xml:space="preserve"> uses the following terms defined elsewhere:</w:t>
      </w:r>
    </w:p>
    <w:p w14:paraId="586B5D5D" w14:textId="08B06BDE" w:rsidR="00A83219" w:rsidRDefault="00F657B1" w:rsidP="003829E0">
      <w:r w:rsidRPr="00483255">
        <w:rPr>
          <w:b/>
          <w:bCs/>
        </w:rPr>
        <w:t>3.1.</w:t>
      </w:r>
      <w:r w:rsidR="001F6267">
        <w:rPr>
          <w:b/>
          <w:bCs/>
        </w:rPr>
        <w:t>1</w:t>
      </w:r>
      <w:r w:rsidR="005B3E7D">
        <w:rPr>
          <w:b/>
          <w:bCs/>
        </w:rPr>
        <w:tab/>
      </w:r>
      <w:r w:rsidR="005B3E7D" w:rsidRPr="00483255">
        <w:rPr>
          <w:b/>
          <w:bCs/>
        </w:rPr>
        <w:t>m</w:t>
      </w:r>
      <w:r w:rsidR="005B3E7D">
        <w:rPr>
          <w:b/>
          <w:bCs/>
        </w:rPr>
        <w:t>achine learning</w:t>
      </w:r>
      <w:r w:rsidR="005B3E7D" w:rsidRPr="00483255">
        <w:rPr>
          <w:b/>
          <w:bCs/>
        </w:rPr>
        <w:t xml:space="preserve"> database </w:t>
      </w:r>
      <w:r w:rsidRPr="00483255">
        <w:t>[ITU-T Y.3174]</w:t>
      </w:r>
      <w:r w:rsidR="00A83219" w:rsidRPr="00483255">
        <w:t xml:space="preserve">: </w:t>
      </w:r>
      <w:r w:rsidR="008A0FFC">
        <w:t>A</w:t>
      </w:r>
      <w:r w:rsidR="00A83219" w:rsidRPr="00483255">
        <w:t xml:space="preserve"> component which stores data related to </w:t>
      </w:r>
      <w:r w:rsidR="008A0FFC">
        <w:t>m</w:t>
      </w:r>
      <w:r w:rsidR="008A0FFC" w:rsidRPr="00483255">
        <w:t xml:space="preserve">achine </w:t>
      </w:r>
      <w:r w:rsidR="00A83219" w:rsidRPr="00483255">
        <w:t xml:space="preserve">learning in the </w:t>
      </w:r>
      <w:r w:rsidR="000944F8">
        <w:t>machine learning</w:t>
      </w:r>
      <w:r w:rsidR="000944F8" w:rsidRPr="00483255">
        <w:t xml:space="preserve"> </w:t>
      </w:r>
      <w:r w:rsidR="00A83219" w:rsidRPr="00483255">
        <w:t>overlay.</w:t>
      </w:r>
    </w:p>
    <w:p w14:paraId="281B4D8F" w14:textId="16E9741A" w:rsidR="001F6267" w:rsidRPr="00483255" w:rsidRDefault="001F6267" w:rsidP="003829E0">
      <w:r w:rsidRPr="00483255">
        <w:rPr>
          <w:b/>
          <w:bCs/>
        </w:rPr>
        <w:t>3.1.</w:t>
      </w:r>
      <w:r>
        <w:rPr>
          <w:b/>
          <w:bCs/>
        </w:rPr>
        <w:t>2</w:t>
      </w:r>
      <w:r w:rsidR="005B3E7D">
        <w:tab/>
      </w:r>
      <w:r w:rsidR="005B3E7D" w:rsidRPr="00483255">
        <w:rPr>
          <w:b/>
        </w:rPr>
        <w:t>machine learning function orchestrator</w:t>
      </w:r>
      <w:r w:rsidR="005B3E7D" w:rsidRPr="00483255">
        <w:t xml:space="preserve"> </w:t>
      </w:r>
      <w:r>
        <w:t xml:space="preserve">(MLFO) </w:t>
      </w:r>
      <w:r w:rsidRPr="00483255">
        <w:t xml:space="preserve">[ITU-T Y.3172]: </w:t>
      </w:r>
      <w:r>
        <w:t>A</w:t>
      </w:r>
      <w:r w:rsidRPr="00483255">
        <w:t xml:space="preserve"> logical node with functionalities that manage and orchestrate the nodes in a machine learning pipeline.</w:t>
      </w:r>
    </w:p>
    <w:p w14:paraId="0EEEBEA4" w14:textId="2E8BA821" w:rsidR="00C17CF9" w:rsidRPr="00483255" w:rsidRDefault="00C17CF9" w:rsidP="003829E0">
      <w:r w:rsidRPr="00483255">
        <w:rPr>
          <w:b/>
          <w:bCs/>
        </w:rPr>
        <w:t>3.1.</w:t>
      </w:r>
      <w:r>
        <w:rPr>
          <w:b/>
          <w:bCs/>
        </w:rPr>
        <w:t>3</w:t>
      </w:r>
      <w:r w:rsidR="005B3E7D">
        <w:rPr>
          <w:b/>
          <w:bCs/>
        </w:rPr>
        <w:tab/>
      </w:r>
      <w:r w:rsidR="005B3E7D" w:rsidRPr="00483255">
        <w:rPr>
          <w:b/>
          <w:bCs/>
        </w:rPr>
        <w:t>m</w:t>
      </w:r>
      <w:r w:rsidR="005B3E7D">
        <w:rPr>
          <w:b/>
          <w:bCs/>
        </w:rPr>
        <w:t>achine learning</w:t>
      </w:r>
      <w:r w:rsidR="005B3E7D" w:rsidRPr="00483255">
        <w:rPr>
          <w:b/>
          <w:bCs/>
        </w:rPr>
        <w:t xml:space="preserve"> intent</w:t>
      </w:r>
      <w:r w:rsidR="005B3E7D" w:rsidRPr="00483255">
        <w:t xml:space="preserve"> </w:t>
      </w:r>
      <w:r w:rsidRPr="00483255">
        <w:t xml:space="preserve">[ITU-T Y.3172]: </w:t>
      </w:r>
      <w:r>
        <w:t>A</w:t>
      </w:r>
      <w:r w:rsidRPr="00483255">
        <w:t xml:space="preserve"> declarative description which is used to specify an ML application.</w:t>
      </w:r>
    </w:p>
    <w:p w14:paraId="69B88AAC" w14:textId="4E748928" w:rsidR="001F6267" w:rsidRPr="00465852" w:rsidRDefault="001F6267" w:rsidP="003829E0">
      <w:pPr>
        <w:rPr>
          <w:color w:val="000000" w:themeColor="text1"/>
          <w:szCs w:val="24"/>
        </w:rPr>
      </w:pPr>
      <w:r w:rsidRPr="00483255">
        <w:rPr>
          <w:b/>
          <w:bCs/>
          <w:color w:val="000000" w:themeColor="text1"/>
        </w:rPr>
        <w:t>3.1.</w:t>
      </w:r>
      <w:r w:rsidR="00C17CF9">
        <w:rPr>
          <w:b/>
          <w:bCs/>
          <w:color w:val="000000" w:themeColor="text1"/>
        </w:rPr>
        <w:t>4</w:t>
      </w:r>
      <w:r w:rsidR="005B3E7D">
        <w:rPr>
          <w:color w:val="000000" w:themeColor="text1"/>
        </w:rPr>
        <w:tab/>
      </w:r>
      <w:r w:rsidR="005B3E7D" w:rsidRPr="00483255">
        <w:rPr>
          <w:b/>
          <w:bCs/>
          <w:color w:val="000000" w:themeColor="text1"/>
        </w:rPr>
        <w:t>machine learning</w:t>
      </w:r>
      <w:r w:rsidR="005B3E7D" w:rsidRPr="00483255">
        <w:rPr>
          <w:b/>
        </w:rPr>
        <w:t xml:space="preserve"> marketplace</w:t>
      </w:r>
      <w:r w:rsidR="005B3E7D" w:rsidRPr="00F90E28">
        <w:rPr>
          <w:bCs/>
        </w:rPr>
        <w:t xml:space="preserve"> </w:t>
      </w:r>
      <w:r w:rsidRPr="00483255">
        <w:rPr>
          <w:bCs/>
        </w:rPr>
        <w:t>[</w:t>
      </w:r>
      <w:r>
        <w:rPr>
          <w:bCs/>
        </w:rPr>
        <w:t>ITU-T Y.3176</w:t>
      </w:r>
      <w:r w:rsidRPr="00483255">
        <w:rPr>
          <w:bCs/>
        </w:rPr>
        <w:t>]</w:t>
      </w:r>
      <w:r w:rsidRPr="00483255">
        <w:t>:</w:t>
      </w:r>
      <w:r w:rsidRPr="00483255">
        <w:rPr>
          <w:b/>
        </w:rPr>
        <w:t xml:space="preserve"> </w:t>
      </w:r>
      <w:r w:rsidRPr="00D56C65">
        <w:t>A component which provides capabilities facilitating the exchange and delivery of machine learning models among multiple parties</w:t>
      </w:r>
      <w:r w:rsidRPr="00483255">
        <w:t>.</w:t>
      </w:r>
    </w:p>
    <w:p w14:paraId="387A96DE" w14:textId="254A51CB" w:rsidR="00B42ACC" w:rsidRPr="00F90E28" w:rsidRDefault="00B42ACC" w:rsidP="003829E0">
      <w:pPr>
        <w:rPr>
          <w:szCs w:val="24"/>
        </w:rPr>
      </w:pPr>
      <w:r w:rsidRPr="00F90E28">
        <w:rPr>
          <w:b/>
          <w:bCs/>
          <w:szCs w:val="24"/>
        </w:rPr>
        <w:t>3.1.</w:t>
      </w:r>
      <w:r w:rsidR="00C17CF9" w:rsidRPr="00F90E28">
        <w:rPr>
          <w:b/>
          <w:bCs/>
          <w:szCs w:val="24"/>
        </w:rPr>
        <w:t>5</w:t>
      </w:r>
      <w:r w:rsidR="005B3E7D" w:rsidRPr="00F90E28">
        <w:rPr>
          <w:szCs w:val="24"/>
        </w:rPr>
        <w:tab/>
      </w:r>
      <w:r w:rsidR="005B3E7D" w:rsidRPr="00F90E28">
        <w:rPr>
          <w:b/>
          <w:szCs w:val="24"/>
        </w:rPr>
        <w:t>machine learning model metadata</w:t>
      </w:r>
      <w:r w:rsidR="005B3E7D" w:rsidRPr="00F90E28">
        <w:rPr>
          <w:bCs/>
          <w:szCs w:val="24"/>
        </w:rPr>
        <w:t xml:space="preserve"> </w:t>
      </w:r>
      <w:r w:rsidRPr="00F90E28">
        <w:rPr>
          <w:bCs/>
          <w:szCs w:val="24"/>
        </w:rPr>
        <w:t>[</w:t>
      </w:r>
      <w:r w:rsidR="001B5DD5" w:rsidRPr="00F90E28">
        <w:rPr>
          <w:bCs/>
          <w:szCs w:val="24"/>
        </w:rPr>
        <w:t>ITU-T Y.3176</w:t>
      </w:r>
      <w:r w:rsidRPr="00F90E28">
        <w:rPr>
          <w:bCs/>
          <w:szCs w:val="24"/>
        </w:rPr>
        <w:t>]</w:t>
      </w:r>
      <w:r w:rsidRPr="00F90E28">
        <w:rPr>
          <w:szCs w:val="24"/>
        </w:rPr>
        <w:t>:</w:t>
      </w:r>
      <w:r w:rsidRPr="00F90E28">
        <w:rPr>
          <w:b/>
          <w:szCs w:val="24"/>
        </w:rPr>
        <w:t xml:space="preserve"> </w:t>
      </w:r>
      <w:r w:rsidR="005B3E7D" w:rsidRPr="00F90E28">
        <w:rPr>
          <w:szCs w:val="24"/>
        </w:rPr>
        <w:t>D</w:t>
      </w:r>
      <w:r w:rsidRPr="00F90E28">
        <w:rPr>
          <w:szCs w:val="24"/>
        </w:rPr>
        <w:t>ata related to the characteristics of a machine learning model.</w:t>
      </w:r>
    </w:p>
    <w:p w14:paraId="24D9DFED" w14:textId="78C7671A" w:rsidR="00C17CF9" w:rsidRPr="00483255" w:rsidRDefault="00C17CF9" w:rsidP="003829E0">
      <w:r w:rsidRPr="00483255">
        <w:rPr>
          <w:b/>
          <w:bCs/>
        </w:rPr>
        <w:lastRenderedPageBreak/>
        <w:t>3.1.</w:t>
      </w:r>
      <w:r>
        <w:rPr>
          <w:b/>
          <w:bCs/>
        </w:rPr>
        <w:t>6</w:t>
      </w:r>
      <w:r w:rsidR="005B3E7D">
        <w:tab/>
      </w:r>
      <w:r w:rsidR="005B3E7D" w:rsidRPr="00483255">
        <w:rPr>
          <w:b/>
          <w:bCs/>
        </w:rPr>
        <w:t>m</w:t>
      </w:r>
      <w:r w:rsidR="005B3E7D">
        <w:rPr>
          <w:b/>
          <w:bCs/>
        </w:rPr>
        <w:t>achine learning</w:t>
      </w:r>
      <w:r w:rsidR="005B3E7D" w:rsidRPr="00483255">
        <w:rPr>
          <w:b/>
          <w:bCs/>
        </w:rPr>
        <w:t xml:space="preserve"> output</w:t>
      </w:r>
      <w:r w:rsidR="005B3E7D" w:rsidRPr="00483255">
        <w:t xml:space="preserve"> </w:t>
      </w:r>
      <w:r w:rsidRPr="00483255">
        <w:t xml:space="preserve">[ITU-T Y.3172]: </w:t>
      </w:r>
      <w:r>
        <w:t>P</w:t>
      </w:r>
      <w:r w:rsidRPr="00483255">
        <w:t>olicies or configurations to be applied in the network.</w:t>
      </w:r>
    </w:p>
    <w:p w14:paraId="55704E81" w14:textId="5DFD4D9F" w:rsidR="00C17CF9" w:rsidRPr="00483255" w:rsidRDefault="00C17CF9" w:rsidP="003829E0">
      <w:r w:rsidRPr="00483255">
        <w:rPr>
          <w:b/>
          <w:bCs/>
        </w:rPr>
        <w:t>3.1.</w:t>
      </w:r>
      <w:r>
        <w:rPr>
          <w:b/>
          <w:bCs/>
        </w:rPr>
        <w:t>7</w:t>
      </w:r>
      <w:r w:rsidR="005B3E7D">
        <w:rPr>
          <w:b/>
          <w:bCs/>
        </w:rPr>
        <w:tab/>
      </w:r>
      <w:r w:rsidR="005B3E7D" w:rsidRPr="00483255">
        <w:rPr>
          <w:b/>
          <w:bCs/>
        </w:rPr>
        <w:t>machine learning pipeline</w:t>
      </w:r>
      <w:r w:rsidR="005B3E7D" w:rsidRPr="00483255">
        <w:t xml:space="preserve"> </w:t>
      </w:r>
      <w:r w:rsidRPr="00483255">
        <w:t xml:space="preserve">[ITU-T Y.3172]: </w:t>
      </w:r>
      <w:r>
        <w:t>A</w:t>
      </w:r>
      <w:r w:rsidRPr="00483255">
        <w:t xml:space="preserve"> set of logical nodes, each with specific functionalities, that can be combined to form a machine learning application in a telecommunication network.</w:t>
      </w:r>
    </w:p>
    <w:p w14:paraId="36712961" w14:textId="18C408EA" w:rsidR="00C17CF9" w:rsidRPr="00483255" w:rsidRDefault="00C17CF9" w:rsidP="003829E0">
      <w:r w:rsidRPr="00483255">
        <w:rPr>
          <w:b/>
          <w:color w:val="000000" w:themeColor="text1"/>
        </w:rPr>
        <w:t>3.1.</w:t>
      </w:r>
      <w:r>
        <w:rPr>
          <w:b/>
          <w:color w:val="000000" w:themeColor="text1"/>
        </w:rPr>
        <w:t>8</w:t>
      </w:r>
      <w:r w:rsidR="005B3E7D">
        <w:rPr>
          <w:color w:val="000000" w:themeColor="text1"/>
        </w:rPr>
        <w:tab/>
      </w:r>
      <w:r w:rsidR="005B3E7D" w:rsidRPr="00483255">
        <w:rPr>
          <w:b/>
        </w:rPr>
        <w:t xml:space="preserve">simulation profile </w:t>
      </w:r>
      <w:r w:rsidRPr="00483255">
        <w:t xml:space="preserve">[ML5G-I-232-R2]: </w:t>
      </w:r>
      <w:r w:rsidR="005B3E7D" w:rsidRPr="00483255">
        <w:t>A</w:t>
      </w:r>
      <w:r w:rsidRPr="00483255">
        <w:t xml:space="preserve"> list of parameters and their values which describe the ML use case to be trained, evaluated, or tested at the ML </w:t>
      </w:r>
      <w:r>
        <w:t>s</w:t>
      </w:r>
      <w:r w:rsidRPr="00483255">
        <w:t>andbox.</w:t>
      </w:r>
    </w:p>
    <w:p w14:paraId="0025D9EC" w14:textId="35474F86" w:rsidR="001F6267" w:rsidRPr="00465852" w:rsidRDefault="00C17CF9" w:rsidP="003829E0">
      <w:r w:rsidRPr="00483255">
        <w:rPr>
          <w:b/>
        </w:rPr>
        <w:t>3.1.</w:t>
      </w:r>
      <w:r>
        <w:rPr>
          <w:b/>
        </w:rPr>
        <w:t>9</w:t>
      </w:r>
      <w:r w:rsidR="005B3E7D">
        <w:rPr>
          <w:b/>
        </w:rPr>
        <w:tab/>
        <w:t>m</w:t>
      </w:r>
      <w:r w:rsidR="005B3E7D" w:rsidRPr="00483255">
        <w:rPr>
          <w:b/>
        </w:rPr>
        <w:t xml:space="preserve">achine learning sandbox </w:t>
      </w:r>
      <w:r w:rsidRPr="005B3E7D">
        <w:rPr>
          <w:bCs/>
        </w:rPr>
        <w:t>[ITU-T Y.3172]:</w:t>
      </w:r>
      <w:r w:rsidRPr="00483255">
        <w:t xml:space="preserve"> </w:t>
      </w:r>
      <w:r>
        <w:t>A</w:t>
      </w:r>
      <w:r w:rsidRPr="00483255">
        <w:t>n environment in which machine learning models can be trained, tested and their effects on the network evaluated.</w:t>
      </w:r>
    </w:p>
    <w:p w14:paraId="1119FEF1" w14:textId="69D68FDF" w:rsidR="00DF6CCD" w:rsidRPr="00483255" w:rsidRDefault="00E815F9" w:rsidP="003829E0">
      <w:pPr>
        <w:pStyle w:val="Note"/>
        <w:rPr>
          <w:color w:val="000000" w:themeColor="text1"/>
        </w:rPr>
      </w:pPr>
      <w:r w:rsidRPr="00483255">
        <w:t>NOTE</w:t>
      </w:r>
      <w:r w:rsidR="000F48E1">
        <w:t xml:space="preserve"> </w:t>
      </w:r>
      <w:r w:rsidR="000F48E1">
        <w:sym w:font="Symbol" w:char="F02D"/>
      </w:r>
      <w:r w:rsidRPr="00483255">
        <w:t xml:space="preserve"> The list of parameters and their values may be derived from ML profile and simulation environment metadata.</w:t>
      </w:r>
    </w:p>
    <w:p w14:paraId="544A88E0" w14:textId="02D27510" w:rsidR="000C669E" w:rsidRPr="00483255" w:rsidRDefault="00F72EA6" w:rsidP="003829E0">
      <w:pPr>
        <w:pStyle w:val="Heading2"/>
      </w:pPr>
      <w:bookmarkStart w:id="37" w:name="_Toc41075042"/>
      <w:bookmarkStart w:id="38" w:name="_Toc242254741"/>
      <w:bookmarkStart w:id="39" w:name="_Toc242263274"/>
      <w:bookmarkStart w:id="40" w:name="_Toc242266748"/>
      <w:r w:rsidRPr="00483255">
        <w:t>3.2</w:t>
      </w:r>
      <w:r w:rsidRPr="00483255">
        <w:tab/>
        <w:t xml:space="preserve">Terms defined in this </w:t>
      </w:r>
      <w:bookmarkEnd w:id="37"/>
      <w:r w:rsidR="00A15E09">
        <w:t>Tec</w:t>
      </w:r>
      <w:r w:rsidR="000D36BA">
        <w:t>h</w:t>
      </w:r>
      <w:r w:rsidR="00A15E09">
        <w:t>n</w:t>
      </w:r>
      <w:r w:rsidR="000D36BA">
        <w:t>i</w:t>
      </w:r>
      <w:r w:rsidR="00A15E09">
        <w:t>cal Specification</w:t>
      </w:r>
      <w:bookmarkEnd w:id="38"/>
      <w:bookmarkEnd w:id="39"/>
      <w:bookmarkEnd w:id="40"/>
    </w:p>
    <w:p w14:paraId="4A71D191" w14:textId="5EE1950B" w:rsidR="000C669E" w:rsidRPr="00483255" w:rsidRDefault="00F72EA6" w:rsidP="003829E0">
      <w:r w:rsidRPr="00483255">
        <w:t xml:space="preserve">This </w:t>
      </w:r>
      <w:r w:rsidR="00A15E09">
        <w:t xml:space="preserve">Technical Specification </w:t>
      </w:r>
      <w:r w:rsidRPr="00483255">
        <w:t>defines the following terms:</w:t>
      </w:r>
    </w:p>
    <w:p w14:paraId="063C8796" w14:textId="402A39D4" w:rsidR="00534F9E" w:rsidRDefault="00534F9E" w:rsidP="003829E0">
      <w:r w:rsidRPr="00483255">
        <w:rPr>
          <w:b/>
          <w:bCs/>
          <w:color w:val="000000" w:themeColor="text1"/>
        </w:rPr>
        <w:t>3.2.</w:t>
      </w:r>
      <w:r>
        <w:rPr>
          <w:b/>
          <w:bCs/>
          <w:color w:val="000000" w:themeColor="text1"/>
        </w:rPr>
        <w:t>1</w:t>
      </w:r>
      <w:r w:rsidR="00322355">
        <w:rPr>
          <w:color w:val="000000" w:themeColor="text1"/>
        </w:rPr>
        <w:tab/>
      </w:r>
      <w:r w:rsidR="00322355" w:rsidRPr="00483255">
        <w:rPr>
          <w:b/>
          <w:bCs/>
        </w:rPr>
        <w:t>freshness</w:t>
      </w:r>
      <w:r w:rsidRPr="00322355">
        <w:t xml:space="preserve">: </w:t>
      </w:r>
      <w:r>
        <w:t>T</w:t>
      </w:r>
      <w:r w:rsidRPr="00483255">
        <w:t>ime</w:t>
      </w:r>
      <w:r>
        <w:t xml:space="preserve">-related </w:t>
      </w:r>
      <w:r w:rsidRPr="00483255">
        <w:t>requirement specified by a</w:t>
      </w:r>
      <w:r>
        <w:t xml:space="preserve"> machine learning </w:t>
      </w:r>
      <w:r w:rsidRPr="00483255">
        <w:t xml:space="preserve">application </w:t>
      </w:r>
      <w:r>
        <w:t>for</w:t>
      </w:r>
      <w:r w:rsidRPr="00483255">
        <w:t xml:space="preserve"> consider</w:t>
      </w:r>
      <w:r>
        <w:t>ing</w:t>
      </w:r>
      <w:r w:rsidRPr="00483255">
        <w:t xml:space="preserve"> data </w:t>
      </w:r>
      <w:r>
        <w:t>to be</w:t>
      </w:r>
      <w:r w:rsidRPr="00483255">
        <w:t xml:space="preserve"> valid.</w:t>
      </w:r>
    </w:p>
    <w:p w14:paraId="5AEC5B25" w14:textId="2C2FCED3" w:rsidR="0050367B" w:rsidRDefault="00E43A3A" w:rsidP="003829E0">
      <w:r w:rsidRPr="00483255">
        <w:rPr>
          <w:b/>
          <w:bCs/>
        </w:rPr>
        <w:t>3.2.</w:t>
      </w:r>
      <w:r w:rsidR="00534F9E">
        <w:rPr>
          <w:b/>
          <w:bCs/>
        </w:rPr>
        <w:t>2</w:t>
      </w:r>
      <w:r w:rsidR="00322355">
        <w:rPr>
          <w:b/>
          <w:bCs/>
        </w:rPr>
        <w:tab/>
      </w:r>
      <w:r w:rsidR="00322355" w:rsidRPr="00483255">
        <w:rPr>
          <w:b/>
          <w:bCs/>
        </w:rPr>
        <w:t>m</w:t>
      </w:r>
      <w:r w:rsidR="00322355">
        <w:rPr>
          <w:b/>
          <w:bCs/>
        </w:rPr>
        <w:t>achine learning</w:t>
      </w:r>
      <w:r w:rsidR="00322355" w:rsidRPr="00483255">
        <w:rPr>
          <w:b/>
          <w:bCs/>
        </w:rPr>
        <w:t xml:space="preserve"> knowledge</w:t>
      </w:r>
      <w:r w:rsidR="00DF6CCD" w:rsidRPr="00322355">
        <w:t>:</w:t>
      </w:r>
      <w:r w:rsidRPr="00322355">
        <w:t xml:space="preserve"> </w:t>
      </w:r>
      <w:r w:rsidR="000769CA">
        <w:t>K</w:t>
      </w:r>
      <w:r w:rsidRPr="00483255">
        <w:t xml:space="preserve">nowledge </w:t>
      </w:r>
      <w:r w:rsidR="0050367B">
        <w:t>acquired</w:t>
      </w:r>
      <w:r w:rsidR="0050367B" w:rsidRPr="00483255">
        <w:t xml:space="preserve"> </w:t>
      </w:r>
      <w:r w:rsidRPr="00483255">
        <w:t xml:space="preserve">through </w:t>
      </w:r>
      <w:r w:rsidR="0050367B">
        <w:t>the</w:t>
      </w:r>
      <w:r w:rsidR="0050367B" w:rsidRPr="00483255">
        <w:t xml:space="preserve"> </w:t>
      </w:r>
      <w:r w:rsidRPr="00483255">
        <w:t xml:space="preserve">deployment </w:t>
      </w:r>
      <w:r w:rsidR="0050367B">
        <w:t xml:space="preserve">of a model </w:t>
      </w:r>
      <w:r w:rsidRPr="00483255">
        <w:t xml:space="preserve">in a </w:t>
      </w:r>
      <w:r w:rsidR="0050367B">
        <w:t xml:space="preserve">specific </w:t>
      </w:r>
      <w:r w:rsidRPr="00483255">
        <w:t>use case</w:t>
      </w:r>
      <w:r w:rsidR="00534F9E">
        <w:t>.</w:t>
      </w:r>
    </w:p>
    <w:p w14:paraId="059BE427" w14:textId="3D3444E6" w:rsidR="00E43A3A" w:rsidRDefault="0050367B" w:rsidP="003829E0">
      <w:pPr>
        <w:pStyle w:val="Note"/>
      </w:pPr>
      <w:r>
        <w:t xml:space="preserve">NOTE </w:t>
      </w:r>
      <w:r>
        <w:sym w:font="Symbol" w:char="F02D"/>
      </w:r>
      <w:r w:rsidR="00E43A3A" w:rsidRPr="00483255">
        <w:t xml:space="preserve"> It includes model performance to reflect operator KPIs and ML application constraints.</w:t>
      </w:r>
    </w:p>
    <w:p w14:paraId="4FB6F7EB" w14:textId="50ACDCD0" w:rsidR="00534F9E" w:rsidRDefault="00534F9E" w:rsidP="003829E0">
      <w:pPr>
        <w:rPr>
          <w:lang w:eastAsia="zh-CN"/>
        </w:rPr>
      </w:pPr>
      <w:r w:rsidRPr="00483255">
        <w:rPr>
          <w:b/>
          <w:bCs/>
          <w:color w:val="000000" w:themeColor="text1"/>
        </w:rPr>
        <w:t>3.</w:t>
      </w:r>
      <w:r>
        <w:rPr>
          <w:b/>
          <w:bCs/>
          <w:color w:val="000000" w:themeColor="text1"/>
        </w:rPr>
        <w:t>2</w:t>
      </w:r>
      <w:r w:rsidRPr="00483255">
        <w:rPr>
          <w:b/>
          <w:bCs/>
          <w:color w:val="000000" w:themeColor="text1"/>
        </w:rPr>
        <w:t>.</w:t>
      </w:r>
      <w:r>
        <w:rPr>
          <w:b/>
          <w:bCs/>
          <w:color w:val="000000" w:themeColor="text1"/>
        </w:rPr>
        <w:t>3</w:t>
      </w:r>
      <w:r w:rsidR="00322355">
        <w:rPr>
          <w:b/>
          <w:bCs/>
          <w:color w:val="000000" w:themeColor="text1"/>
        </w:rPr>
        <w:tab/>
      </w:r>
      <w:r w:rsidR="00322355" w:rsidRPr="00483255">
        <w:rPr>
          <w:b/>
          <w:bCs/>
          <w:color w:val="000000" w:themeColor="text1"/>
        </w:rPr>
        <w:t>m</w:t>
      </w:r>
      <w:r w:rsidR="00322355">
        <w:rPr>
          <w:b/>
          <w:bCs/>
          <w:color w:val="000000" w:themeColor="text1"/>
        </w:rPr>
        <w:t>achine learning</w:t>
      </w:r>
      <w:r w:rsidR="00322355" w:rsidRPr="00483255">
        <w:rPr>
          <w:b/>
          <w:bCs/>
          <w:color w:val="000000" w:themeColor="text1"/>
        </w:rPr>
        <w:t xml:space="preserve"> metadata store</w:t>
      </w:r>
      <w:r w:rsidRPr="00483255">
        <w:rPr>
          <w:color w:val="000000" w:themeColor="text1"/>
        </w:rPr>
        <w:t>:</w:t>
      </w:r>
      <w:r w:rsidRPr="00483255">
        <w:rPr>
          <w:lang w:eastAsia="zh-CN"/>
        </w:rPr>
        <w:t xml:space="preserve"> A component which stores machine learning data models </w:t>
      </w:r>
      <w:r>
        <w:rPr>
          <w:lang w:eastAsia="zh-CN"/>
        </w:rPr>
        <w:t xml:space="preserve">(MLDM) </w:t>
      </w:r>
      <w:r w:rsidRPr="00483255">
        <w:rPr>
          <w:lang w:eastAsia="zh-CN"/>
        </w:rPr>
        <w:t>with their corresponding application programming interfaces.</w:t>
      </w:r>
    </w:p>
    <w:p w14:paraId="3F3D0186" w14:textId="055ACC10" w:rsidR="00534F9E" w:rsidRPr="00465852" w:rsidRDefault="00534F9E" w:rsidP="003829E0">
      <w:r w:rsidRPr="00483255">
        <w:rPr>
          <w:b/>
          <w:bCs/>
          <w:color w:val="000000" w:themeColor="text1"/>
        </w:rPr>
        <w:t>3.2.</w:t>
      </w:r>
      <w:r>
        <w:rPr>
          <w:b/>
          <w:bCs/>
          <w:color w:val="000000" w:themeColor="text1"/>
        </w:rPr>
        <w:t>4</w:t>
      </w:r>
      <w:r w:rsidR="00322355">
        <w:rPr>
          <w:b/>
          <w:bCs/>
          <w:color w:val="000000" w:themeColor="text1"/>
        </w:rPr>
        <w:tab/>
      </w:r>
      <w:r w:rsidR="00322355" w:rsidRPr="00483255">
        <w:rPr>
          <w:b/>
          <w:bCs/>
          <w:color w:val="000000" w:themeColor="text1"/>
        </w:rPr>
        <w:t>m</w:t>
      </w:r>
      <w:r w:rsidR="00322355">
        <w:rPr>
          <w:b/>
          <w:bCs/>
          <w:color w:val="000000" w:themeColor="text1"/>
        </w:rPr>
        <w:t>achine learning</w:t>
      </w:r>
      <w:r w:rsidR="00322355" w:rsidRPr="00483255">
        <w:rPr>
          <w:b/>
          <w:bCs/>
          <w:color w:val="000000" w:themeColor="text1"/>
        </w:rPr>
        <w:t xml:space="preserve"> profile</w:t>
      </w:r>
      <w:r w:rsidRPr="00322355">
        <w:rPr>
          <w:color w:val="000000" w:themeColor="text1"/>
        </w:rPr>
        <w:t xml:space="preserve">: </w:t>
      </w:r>
      <w:r>
        <w:t>P</w:t>
      </w:r>
      <w:r w:rsidRPr="00483255">
        <w:t>rofile</w:t>
      </w:r>
      <w:r>
        <w:t xml:space="preserve"> that</w:t>
      </w:r>
      <w:r w:rsidRPr="00483255">
        <w:t xml:space="preserve"> consists of parsed contents of an input intent and runtime updates including operator policies, configurations, simulation metadata, and ML model metadata.</w:t>
      </w:r>
    </w:p>
    <w:p w14:paraId="3547E2AF" w14:textId="5FE57C52" w:rsidR="00534F9E" w:rsidRDefault="00534F9E" w:rsidP="003829E0">
      <w:r w:rsidRPr="00483255">
        <w:rPr>
          <w:b/>
          <w:bCs/>
          <w:color w:val="000000" w:themeColor="text1"/>
        </w:rPr>
        <w:t>3.2.</w:t>
      </w:r>
      <w:r>
        <w:rPr>
          <w:b/>
          <w:bCs/>
          <w:color w:val="000000" w:themeColor="text1"/>
        </w:rPr>
        <w:t>5</w:t>
      </w:r>
      <w:r w:rsidR="00322355">
        <w:rPr>
          <w:color w:val="000000" w:themeColor="text1"/>
        </w:rPr>
        <w:tab/>
      </w:r>
      <w:r w:rsidR="00322355" w:rsidRPr="00483255">
        <w:rPr>
          <w:b/>
          <w:bCs/>
        </w:rPr>
        <w:t>processing profile</w:t>
      </w:r>
      <w:r w:rsidRPr="00322355">
        <w:t xml:space="preserve">: </w:t>
      </w:r>
      <w:r>
        <w:t>P</w:t>
      </w:r>
      <w:r w:rsidRPr="00483255">
        <w:t xml:space="preserve">rocessing capabilities of the </w:t>
      </w:r>
      <w:r>
        <w:t>machine learning</w:t>
      </w:r>
      <w:r w:rsidRPr="00483255">
        <w:t xml:space="preserve"> underlay.</w:t>
      </w:r>
    </w:p>
    <w:p w14:paraId="21D0185C" w14:textId="77777777" w:rsidR="00534F9E" w:rsidRPr="00483255" w:rsidRDefault="00534F9E" w:rsidP="003829E0">
      <w:pPr>
        <w:pStyle w:val="Note"/>
      </w:pPr>
      <w:r>
        <w:rPr>
          <w:color w:val="000000" w:themeColor="text1"/>
        </w:rPr>
        <w:t xml:space="preserve">NOTE </w:t>
      </w:r>
      <w:r>
        <w:rPr>
          <w:color w:val="000000" w:themeColor="text1"/>
        </w:rPr>
        <w:sym w:font="Symbol" w:char="F02D"/>
      </w:r>
      <w:r>
        <w:rPr>
          <w:color w:val="000000" w:themeColor="text1"/>
        </w:rPr>
        <w:t xml:space="preserve"> </w:t>
      </w:r>
      <w:r>
        <w:t>An example of processing profile can be</w:t>
      </w:r>
      <w:r w:rsidRPr="00483255">
        <w:t xml:space="preserve"> hardware accelerators.</w:t>
      </w:r>
    </w:p>
    <w:p w14:paraId="488C5933" w14:textId="582DE522" w:rsidR="00E43A3A" w:rsidRPr="00483255" w:rsidRDefault="00E43A3A" w:rsidP="003829E0">
      <w:r w:rsidRPr="00483255">
        <w:rPr>
          <w:b/>
          <w:bCs/>
        </w:rPr>
        <w:t>3.2.</w:t>
      </w:r>
      <w:r w:rsidR="00534F9E">
        <w:rPr>
          <w:b/>
          <w:bCs/>
        </w:rPr>
        <w:t>6</w:t>
      </w:r>
      <w:r w:rsidR="00322355">
        <w:tab/>
      </w:r>
      <w:r w:rsidR="00322355" w:rsidRPr="00483255">
        <w:rPr>
          <w:b/>
          <w:bCs/>
        </w:rPr>
        <w:t>transfer learning</w:t>
      </w:r>
      <w:r w:rsidR="00DF6CCD" w:rsidRPr="00322355">
        <w:t>:</w:t>
      </w:r>
      <w:r w:rsidRPr="00322355">
        <w:t xml:space="preserve"> </w:t>
      </w:r>
      <w:r w:rsidR="003C2BB6">
        <w:t>Application</w:t>
      </w:r>
      <w:r w:rsidRPr="00483255">
        <w:t xml:space="preserve"> of </w:t>
      </w:r>
      <w:r w:rsidR="003C2BB6">
        <w:t>machine learning (</w:t>
      </w:r>
      <w:r w:rsidRPr="00483255">
        <w:t>ML</w:t>
      </w:r>
      <w:r w:rsidR="003C2BB6">
        <w:t>)</w:t>
      </w:r>
      <w:r w:rsidRPr="00483255">
        <w:t xml:space="preserve"> knowledge to different but related use cases.</w:t>
      </w:r>
    </w:p>
    <w:p w14:paraId="70E4A5F7" w14:textId="00056F81" w:rsidR="00245825" w:rsidRPr="00483255" w:rsidRDefault="00245825" w:rsidP="003829E0">
      <w:pPr>
        <w:pStyle w:val="Note"/>
      </w:pPr>
      <w:r>
        <w:t xml:space="preserve">NOTE </w:t>
      </w:r>
      <w:r>
        <w:sym w:font="Symbol" w:char="F02D"/>
      </w:r>
      <w:r>
        <w:t xml:space="preserve"> </w:t>
      </w:r>
      <w:r w:rsidR="00837027">
        <w:t>The inverse of f</w:t>
      </w:r>
      <w:r>
        <w:t xml:space="preserve">reshness </w:t>
      </w:r>
      <w:r w:rsidR="009B484A">
        <w:t xml:space="preserve">is </w:t>
      </w:r>
      <w:r w:rsidR="00DC5EB2">
        <w:t>data</w:t>
      </w:r>
      <w:r w:rsidR="009B484A">
        <w:t xml:space="preserve"> </w:t>
      </w:r>
      <w:r w:rsidR="009B484A" w:rsidRPr="00483255">
        <w:t>staleness</w:t>
      </w:r>
      <w:r w:rsidR="009B484A">
        <w:t>.</w:t>
      </w:r>
    </w:p>
    <w:p w14:paraId="011EE478" w14:textId="2BF23CFD" w:rsidR="000C669E" w:rsidRPr="00483255" w:rsidRDefault="00F72EA6" w:rsidP="003829E0">
      <w:pPr>
        <w:pStyle w:val="Heading1"/>
      </w:pPr>
      <w:bookmarkStart w:id="41" w:name="_Toc41075043"/>
      <w:bookmarkStart w:id="42" w:name="_Toc242254742"/>
      <w:bookmarkStart w:id="43" w:name="_Toc242263275"/>
      <w:bookmarkStart w:id="44" w:name="_Toc242266749"/>
      <w:r w:rsidRPr="00483255">
        <w:t>4</w:t>
      </w:r>
      <w:r w:rsidRPr="00483255">
        <w:tab/>
      </w:r>
      <w:r w:rsidRPr="00322355">
        <w:t>Abbreviations</w:t>
      </w:r>
      <w:r w:rsidRPr="00483255">
        <w:t xml:space="preserve"> and acronyms</w:t>
      </w:r>
      <w:bookmarkEnd w:id="41"/>
      <w:bookmarkEnd w:id="42"/>
      <w:bookmarkEnd w:id="43"/>
      <w:bookmarkEnd w:id="44"/>
    </w:p>
    <w:p w14:paraId="192F6F37" w14:textId="071A8E1B" w:rsidR="000C669E" w:rsidRPr="00483255" w:rsidRDefault="00F72EA6" w:rsidP="003829E0">
      <w:r w:rsidRPr="00483255">
        <w:t xml:space="preserve">This </w:t>
      </w:r>
      <w:r w:rsidR="000D36BA">
        <w:t>Technical Specification</w:t>
      </w:r>
      <w:r w:rsidR="000D36BA" w:rsidRPr="00483255">
        <w:t xml:space="preserve"> </w:t>
      </w:r>
      <w:r w:rsidRPr="00483255">
        <w:t>uses the following abbreviations and acronyms:</w:t>
      </w:r>
    </w:p>
    <w:p w14:paraId="4BCA5D7C" w14:textId="77777777" w:rsidR="000C669E" w:rsidRPr="00483255" w:rsidRDefault="00F72EA6" w:rsidP="0016697C">
      <w:pPr>
        <w:tabs>
          <w:tab w:val="clear" w:pos="794"/>
          <w:tab w:val="left" w:pos="993"/>
          <w:tab w:val="left" w:pos="1276"/>
        </w:tabs>
      </w:pPr>
      <w:r w:rsidRPr="00483255">
        <w:t>AF</w:t>
      </w:r>
      <w:r w:rsidRPr="00483255">
        <w:tab/>
        <w:t>Application Function</w:t>
      </w:r>
    </w:p>
    <w:p w14:paraId="2D712E7C" w14:textId="1F5D30E4" w:rsidR="000C669E" w:rsidRPr="00483255" w:rsidRDefault="00F72EA6" w:rsidP="0016697C">
      <w:pPr>
        <w:tabs>
          <w:tab w:val="clear" w:pos="794"/>
          <w:tab w:val="left" w:pos="993"/>
          <w:tab w:val="left" w:pos="1276"/>
        </w:tabs>
      </w:pPr>
      <w:r w:rsidRPr="00483255">
        <w:t>API</w:t>
      </w:r>
      <w:r w:rsidRPr="00483255">
        <w:tab/>
        <w:t xml:space="preserve">Application </w:t>
      </w:r>
      <w:r w:rsidR="00261C97" w:rsidRPr="00483255">
        <w:t>Programme</w:t>
      </w:r>
      <w:r w:rsidRPr="00483255">
        <w:t xml:space="preserve"> Interface</w:t>
      </w:r>
    </w:p>
    <w:p w14:paraId="6A111154" w14:textId="77777777" w:rsidR="000C669E" w:rsidRPr="00483255" w:rsidRDefault="00F72EA6" w:rsidP="0016697C">
      <w:pPr>
        <w:tabs>
          <w:tab w:val="clear" w:pos="794"/>
          <w:tab w:val="left" w:pos="993"/>
          <w:tab w:val="left" w:pos="1276"/>
        </w:tabs>
      </w:pPr>
      <w:r w:rsidRPr="00483255">
        <w:t>CN</w:t>
      </w:r>
      <w:r w:rsidRPr="00483255">
        <w:tab/>
        <w:t>Core Network</w:t>
      </w:r>
    </w:p>
    <w:p w14:paraId="2BD2ABE4" w14:textId="77777777" w:rsidR="000C669E" w:rsidRPr="00483255" w:rsidRDefault="00F72EA6" w:rsidP="0016697C">
      <w:pPr>
        <w:tabs>
          <w:tab w:val="clear" w:pos="794"/>
          <w:tab w:val="left" w:pos="993"/>
          <w:tab w:val="left" w:pos="1276"/>
        </w:tabs>
      </w:pPr>
      <w:r w:rsidRPr="00483255">
        <w:t>CP</w:t>
      </w:r>
      <w:r w:rsidRPr="00483255">
        <w:tab/>
        <w:t>Control Plane</w:t>
      </w:r>
    </w:p>
    <w:p w14:paraId="2B77AEC4" w14:textId="236B708E" w:rsidR="00FB58AC" w:rsidRPr="00483255" w:rsidRDefault="00FB58AC" w:rsidP="0016697C">
      <w:pPr>
        <w:tabs>
          <w:tab w:val="clear" w:pos="794"/>
          <w:tab w:val="left" w:pos="993"/>
          <w:tab w:val="left" w:pos="1276"/>
        </w:tabs>
      </w:pPr>
      <w:r w:rsidRPr="00483255">
        <w:t>DM</w:t>
      </w:r>
      <w:r w:rsidR="00A83CD9">
        <w:t>M</w:t>
      </w:r>
      <w:r>
        <w:tab/>
      </w:r>
      <w:r w:rsidRPr="00483255">
        <w:t>Data Management Module</w:t>
      </w:r>
    </w:p>
    <w:p w14:paraId="7B9F871C" w14:textId="0DD6321B" w:rsidR="000C669E" w:rsidRPr="00483255" w:rsidRDefault="00F72EA6" w:rsidP="0016697C">
      <w:pPr>
        <w:tabs>
          <w:tab w:val="clear" w:pos="794"/>
          <w:tab w:val="left" w:pos="993"/>
          <w:tab w:val="left" w:pos="1276"/>
        </w:tabs>
      </w:pPr>
      <w:r w:rsidRPr="00483255">
        <w:t>DNN</w:t>
      </w:r>
      <w:r w:rsidRPr="00483255">
        <w:tab/>
        <w:t>Deep Neural Network</w:t>
      </w:r>
    </w:p>
    <w:p w14:paraId="320F2DB7" w14:textId="030D3997" w:rsidR="000C669E" w:rsidRPr="00483255" w:rsidRDefault="00F72EA6" w:rsidP="0016697C">
      <w:pPr>
        <w:tabs>
          <w:tab w:val="clear" w:pos="794"/>
          <w:tab w:val="left" w:pos="993"/>
          <w:tab w:val="left" w:pos="1276"/>
        </w:tabs>
      </w:pPr>
      <w:r w:rsidRPr="00483255">
        <w:t>DU</w:t>
      </w:r>
      <w:r w:rsidRPr="00483255">
        <w:tab/>
        <w:t>Distributed Unit</w:t>
      </w:r>
    </w:p>
    <w:p w14:paraId="0B5998BB" w14:textId="77777777" w:rsidR="000C669E" w:rsidRPr="00483255" w:rsidRDefault="00F72EA6" w:rsidP="0016697C">
      <w:pPr>
        <w:tabs>
          <w:tab w:val="clear" w:pos="794"/>
          <w:tab w:val="left" w:pos="993"/>
          <w:tab w:val="left" w:pos="1276"/>
        </w:tabs>
      </w:pPr>
      <w:r w:rsidRPr="00483255">
        <w:t>E2E</w:t>
      </w:r>
      <w:r w:rsidRPr="00483255">
        <w:tab/>
        <w:t>End-to-End</w:t>
      </w:r>
    </w:p>
    <w:p w14:paraId="0744E9D8" w14:textId="77777777" w:rsidR="000C669E" w:rsidRPr="00483255" w:rsidRDefault="00F72EA6" w:rsidP="0016697C">
      <w:pPr>
        <w:tabs>
          <w:tab w:val="clear" w:pos="794"/>
          <w:tab w:val="left" w:pos="993"/>
          <w:tab w:val="left" w:pos="1276"/>
        </w:tabs>
      </w:pPr>
      <w:r w:rsidRPr="00483255">
        <w:t>KPI</w:t>
      </w:r>
      <w:r w:rsidRPr="00483255">
        <w:tab/>
        <w:t>Key Performance Indicator</w:t>
      </w:r>
    </w:p>
    <w:p w14:paraId="79CBC7E0" w14:textId="77777777" w:rsidR="000C669E" w:rsidRPr="00483255" w:rsidRDefault="00F72EA6" w:rsidP="0016697C">
      <w:pPr>
        <w:tabs>
          <w:tab w:val="clear" w:pos="794"/>
          <w:tab w:val="left" w:pos="993"/>
          <w:tab w:val="left" w:pos="1276"/>
        </w:tabs>
      </w:pPr>
      <w:r w:rsidRPr="00483255">
        <w:lastRenderedPageBreak/>
        <w:t>MEC</w:t>
      </w:r>
      <w:r w:rsidRPr="00483255">
        <w:tab/>
        <w:t>Mobile Edge Computing</w:t>
      </w:r>
    </w:p>
    <w:p w14:paraId="19BFD65C" w14:textId="12848F25" w:rsidR="000C669E" w:rsidRPr="00483255" w:rsidRDefault="00F72EA6" w:rsidP="0016697C">
      <w:pPr>
        <w:tabs>
          <w:tab w:val="clear" w:pos="794"/>
          <w:tab w:val="left" w:pos="993"/>
          <w:tab w:val="left" w:pos="1276"/>
        </w:tabs>
      </w:pPr>
      <w:r w:rsidRPr="00483255">
        <w:t>ML</w:t>
      </w:r>
      <w:r w:rsidRPr="00483255">
        <w:tab/>
        <w:t>Machine Learning</w:t>
      </w:r>
    </w:p>
    <w:p w14:paraId="0F6147E5" w14:textId="77777777" w:rsidR="00FB58AC" w:rsidRPr="00483255" w:rsidRDefault="00FB58AC" w:rsidP="0016697C">
      <w:pPr>
        <w:tabs>
          <w:tab w:val="clear" w:pos="794"/>
          <w:tab w:val="left" w:pos="993"/>
          <w:tab w:val="left" w:pos="1276"/>
        </w:tabs>
      </w:pPr>
      <w:r w:rsidRPr="00483255">
        <w:t>MLDM</w:t>
      </w:r>
      <w:r w:rsidRPr="00483255">
        <w:tab/>
        <w:t>Machine Learning Data Model</w:t>
      </w:r>
    </w:p>
    <w:p w14:paraId="4A7E7C19" w14:textId="77777777" w:rsidR="00FB58AC" w:rsidRPr="00483255" w:rsidRDefault="00FB58AC" w:rsidP="0016697C">
      <w:pPr>
        <w:tabs>
          <w:tab w:val="clear" w:pos="794"/>
          <w:tab w:val="left" w:pos="993"/>
          <w:tab w:val="left" w:pos="1276"/>
        </w:tabs>
      </w:pPr>
      <w:r w:rsidRPr="00483255">
        <w:t>MLFO</w:t>
      </w:r>
      <w:r w:rsidRPr="00483255">
        <w:tab/>
        <w:t>Machine Learning Function Orchestrator</w:t>
      </w:r>
    </w:p>
    <w:p w14:paraId="02744C72" w14:textId="2978569E" w:rsidR="00261C97" w:rsidRPr="00483255" w:rsidRDefault="00261C97" w:rsidP="0016697C">
      <w:pPr>
        <w:tabs>
          <w:tab w:val="clear" w:pos="794"/>
          <w:tab w:val="left" w:pos="993"/>
          <w:tab w:val="left" w:pos="1276"/>
        </w:tabs>
      </w:pPr>
      <w:r w:rsidRPr="00483255">
        <w:t>MM</w:t>
      </w:r>
      <w:r w:rsidR="00322355">
        <w:tab/>
      </w:r>
      <w:r w:rsidRPr="00483255">
        <w:t>Model Management Module</w:t>
      </w:r>
    </w:p>
    <w:p w14:paraId="677E29CF" w14:textId="77777777" w:rsidR="000C669E" w:rsidRPr="00483255" w:rsidRDefault="00F72EA6" w:rsidP="0016697C">
      <w:pPr>
        <w:tabs>
          <w:tab w:val="clear" w:pos="794"/>
          <w:tab w:val="left" w:pos="993"/>
          <w:tab w:val="left" w:pos="1276"/>
        </w:tabs>
      </w:pPr>
      <w:r w:rsidRPr="00483255">
        <w:t>NF</w:t>
      </w:r>
      <w:r w:rsidRPr="00483255">
        <w:tab/>
        <w:t>Network Function</w:t>
      </w:r>
    </w:p>
    <w:p w14:paraId="6E16DBA3" w14:textId="77777777" w:rsidR="000C669E" w:rsidRPr="00483255" w:rsidRDefault="00F72EA6" w:rsidP="0016697C">
      <w:pPr>
        <w:tabs>
          <w:tab w:val="clear" w:pos="794"/>
          <w:tab w:val="left" w:pos="993"/>
          <w:tab w:val="left" w:pos="1276"/>
        </w:tabs>
      </w:pPr>
      <w:r w:rsidRPr="00483255">
        <w:t>NFV</w:t>
      </w:r>
      <w:r w:rsidRPr="00483255">
        <w:tab/>
        <w:t>Network Function Virtualization</w:t>
      </w:r>
    </w:p>
    <w:p w14:paraId="7DF4FC90" w14:textId="77777777" w:rsidR="000C669E" w:rsidRPr="00483255" w:rsidRDefault="00F72EA6" w:rsidP="0016697C">
      <w:pPr>
        <w:tabs>
          <w:tab w:val="clear" w:pos="794"/>
          <w:tab w:val="left" w:pos="993"/>
          <w:tab w:val="left" w:pos="1276"/>
        </w:tabs>
      </w:pPr>
      <w:r w:rsidRPr="00483255">
        <w:t>NFVO</w:t>
      </w:r>
      <w:r w:rsidRPr="00483255">
        <w:tab/>
        <w:t>Network Function Virtualization Orchestrator</w:t>
      </w:r>
    </w:p>
    <w:p w14:paraId="60EE6F9C" w14:textId="77777777" w:rsidR="000C669E" w:rsidRPr="00483255" w:rsidRDefault="00F72EA6" w:rsidP="0016697C">
      <w:pPr>
        <w:tabs>
          <w:tab w:val="clear" w:pos="794"/>
          <w:tab w:val="left" w:pos="993"/>
          <w:tab w:val="left" w:pos="1276"/>
        </w:tabs>
      </w:pPr>
      <w:r w:rsidRPr="00483255">
        <w:t>NMS</w:t>
      </w:r>
      <w:r w:rsidRPr="00483255">
        <w:tab/>
        <w:t>Network Management Subsystem</w:t>
      </w:r>
    </w:p>
    <w:p w14:paraId="363CABDC" w14:textId="77777777" w:rsidR="000C669E" w:rsidRPr="00483255" w:rsidRDefault="00F72EA6" w:rsidP="0016697C">
      <w:pPr>
        <w:tabs>
          <w:tab w:val="clear" w:pos="794"/>
          <w:tab w:val="left" w:pos="993"/>
          <w:tab w:val="left" w:pos="1276"/>
        </w:tabs>
      </w:pPr>
      <w:r w:rsidRPr="00483255">
        <w:t>QoS</w:t>
      </w:r>
      <w:r w:rsidRPr="00483255">
        <w:tab/>
        <w:t>Quality of Service</w:t>
      </w:r>
    </w:p>
    <w:p w14:paraId="5099D7E2" w14:textId="77777777" w:rsidR="000C669E" w:rsidRPr="00483255" w:rsidRDefault="00F72EA6" w:rsidP="0016697C">
      <w:pPr>
        <w:tabs>
          <w:tab w:val="clear" w:pos="794"/>
          <w:tab w:val="left" w:pos="993"/>
          <w:tab w:val="left" w:pos="1276"/>
        </w:tabs>
      </w:pPr>
      <w:r w:rsidRPr="00483255">
        <w:t>RAN</w:t>
      </w:r>
      <w:r w:rsidRPr="00483255">
        <w:tab/>
        <w:t>Radio Access Network</w:t>
      </w:r>
    </w:p>
    <w:p w14:paraId="38FBE573" w14:textId="77777777" w:rsidR="000C669E" w:rsidRPr="00483255" w:rsidRDefault="00F72EA6" w:rsidP="0016697C">
      <w:pPr>
        <w:tabs>
          <w:tab w:val="clear" w:pos="794"/>
          <w:tab w:val="left" w:pos="993"/>
          <w:tab w:val="left" w:pos="1276"/>
        </w:tabs>
      </w:pPr>
      <w:r w:rsidRPr="00483255">
        <w:t>SBA</w:t>
      </w:r>
      <w:r w:rsidRPr="00483255">
        <w:tab/>
        <w:t>Service-Based Architecture</w:t>
      </w:r>
    </w:p>
    <w:p w14:paraId="329E3948" w14:textId="4B5BB738" w:rsidR="000C669E" w:rsidRPr="00483255" w:rsidRDefault="00F72EA6" w:rsidP="0016697C">
      <w:pPr>
        <w:tabs>
          <w:tab w:val="clear" w:pos="794"/>
          <w:tab w:val="left" w:pos="993"/>
          <w:tab w:val="left" w:pos="1276"/>
        </w:tabs>
      </w:pPr>
      <w:r w:rsidRPr="00483255">
        <w:t>SIM</w:t>
      </w:r>
      <w:r w:rsidRPr="00483255">
        <w:tab/>
        <w:t>Simulator</w:t>
      </w:r>
    </w:p>
    <w:p w14:paraId="07290465" w14:textId="77777777" w:rsidR="000C669E" w:rsidRPr="00483255" w:rsidRDefault="00F72EA6" w:rsidP="0016697C">
      <w:pPr>
        <w:tabs>
          <w:tab w:val="clear" w:pos="794"/>
          <w:tab w:val="left" w:pos="993"/>
          <w:tab w:val="left" w:pos="1276"/>
        </w:tabs>
      </w:pPr>
      <w:proofErr w:type="spellStart"/>
      <w:r w:rsidRPr="00483255">
        <w:t>src</w:t>
      </w:r>
      <w:proofErr w:type="spellEnd"/>
      <w:r w:rsidRPr="00483255">
        <w:tab/>
        <w:t>source (ML pipeline)</w:t>
      </w:r>
    </w:p>
    <w:p w14:paraId="4B9A48AB" w14:textId="77777777" w:rsidR="000C669E" w:rsidRPr="00483255" w:rsidRDefault="00F72EA6" w:rsidP="0016697C">
      <w:pPr>
        <w:tabs>
          <w:tab w:val="clear" w:pos="794"/>
          <w:tab w:val="left" w:pos="993"/>
          <w:tab w:val="left" w:pos="1276"/>
        </w:tabs>
      </w:pPr>
      <w:r w:rsidRPr="00483255">
        <w:t>UE</w:t>
      </w:r>
      <w:r w:rsidRPr="00483255">
        <w:tab/>
        <w:t>User Equipment</w:t>
      </w:r>
    </w:p>
    <w:p w14:paraId="3D9D0276" w14:textId="19908708" w:rsidR="000C669E" w:rsidRPr="00483255" w:rsidRDefault="00F72EA6" w:rsidP="0016697C">
      <w:pPr>
        <w:tabs>
          <w:tab w:val="clear" w:pos="794"/>
          <w:tab w:val="left" w:pos="993"/>
          <w:tab w:val="left" w:pos="1276"/>
        </w:tabs>
      </w:pPr>
      <w:r w:rsidRPr="00483255">
        <w:t>VNF</w:t>
      </w:r>
      <w:r w:rsidRPr="00483255">
        <w:tab/>
        <w:t>Virtual Network Function</w:t>
      </w:r>
    </w:p>
    <w:p w14:paraId="4B74354B" w14:textId="083A8C32" w:rsidR="000C669E" w:rsidRPr="00483255" w:rsidRDefault="00F72EA6" w:rsidP="003829E0">
      <w:pPr>
        <w:pStyle w:val="Heading1"/>
      </w:pPr>
      <w:bookmarkStart w:id="45" w:name="_Toc41075044"/>
      <w:bookmarkStart w:id="46" w:name="_Toc242254743"/>
      <w:bookmarkStart w:id="47" w:name="_Toc242263276"/>
      <w:bookmarkStart w:id="48" w:name="_Toc242266750"/>
      <w:r w:rsidRPr="00483255">
        <w:t>5</w:t>
      </w:r>
      <w:r w:rsidRPr="00483255">
        <w:tab/>
      </w:r>
      <w:r w:rsidRPr="001A2135">
        <w:t>Conventions</w:t>
      </w:r>
      <w:bookmarkEnd w:id="45"/>
      <w:bookmarkEnd w:id="46"/>
      <w:bookmarkEnd w:id="47"/>
      <w:bookmarkEnd w:id="48"/>
    </w:p>
    <w:p w14:paraId="442D6293" w14:textId="63076854" w:rsidR="000C669E" w:rsidRPr="00483255" w:rsidRDefault="00F72EA6" w:rsidP="003829E0">
      <w:r w:rsidRPr="00483255">
        <w:t xml:space="preserve">In this </w:t>
      </w:r>
      <w:r w:rsidR="00B05A33">
        <w:t>Technical Specification</w:t>
      </w:r>
      <w:r w:rsidRPr="00483255">
        <w:t>, requirements are classified as follows:</w:t>
      </w:r>
    </w:p>
    <w:p w14:paraId="1C2B8390" w14:textId="75F7223A" w:rsidR="000C669E" w:rsidRPr="00483255" w:rsidRDefault="00F72EA6" w:rsidP="003829E0">
      <w:pPr>
        <w:pStyle w:val="enumlev1"/>
      </w:pPr>
      <w:r w:rsidRPr="00483255">
        <w:t>•</w:t>
      </w:r>
      <w:r w:rsidRPr="00483255">
        <w:tab/>
        <w:t>The keywords "</w:t>
      </w:r>
      <w:r w:rsidRPr="00483255">
        <w:rPr>
          <w:b/>
        </w:rPr>
        <w:t>is required to</w:t>
      </w:r>
      <w:r w:rsidRPr="00483255">
        <w:t>" indicate a requirement which must be strictly followed and from which no deviation is permitted if conformance to this document is to be claimed.</w:t>
      </w:r>
    </w:p>
    <w:p w14:paraId="4C62DCD7" w14:textId="20407443" w:rsidR="000C669E" w:rsidRPr="00483255" w:rsidRDefault="00F72EA6" w:rsidP="003829E0">
      <w:pPr>
        <w:pStyle w:val="enumlev1"/>
      </w:pPr>
      <w:r w:rsidRPr="00483255">
        <w:t>•</w:t>
      </w:r>
      <w:r w:rsidRPr="00483255">
        <w:tab/>
        <w:t>The keywords "</w:t>
      </w:r>
      <w:r w:rsidRPr="00483255">
        <w:rPr>
          <w:b/>
        </w:rPr>
        <w:t>is recommended</w:t>
      </w:r>
      <w:r w:rsidRPr="00483255">
        <w:t>" indicate a requirement which is recommended but which is not absolutely required. Thus, such requirements need not be present to claim conformance.</w:t>
      </w:r>
    </w:p>
    <w:p w14:paraId="07BF006C" w14:textId="0D316E79" w:rsidR="000C669E" w:rsidRPr="00483255" w:rsidRDefault="00F72EA6" w:rsidP="003829E0">
      <w:pPr>
        <w:pStyle w:val="enumlev1"/>
      </w:pPr>
      <w:r w:rsidRPr="00483255">
        <w:t>•</w:t>
      </w:r>
      <w:r w:rsidRPr="00483255">
        <w:tab/>
        <w:t>The keyword "</w:t>
      </w:r>
      <w:r w:rsidRPr="00483255">
        <w:rPr>
          <w:b/>
        </w:rPr>
        <w:t>may</w:t>
      </w:r>
      <w:r w:rsidRPr="00483255">
        <w:t>" indicate</w:t>
      </w:r>
      <w:r w:rsidR="00B05A33">
        <w:t>s</w:t>
      </w:r>
      <w:r w:rsidRPr="00483255">
        <w:t xml:space="preserve"> an optional requirement which is permissible, without implying any sense of being recommended. These terms are not intended to imply that the vendor's implementation must provide the option and the feature can be optionally enabled by the NOP/service provider. Rather, it means the vendor may optionally provide the feature and still claim conformance with the specification.</w:t>
      </w:r>
    </w:p>
    <w:p w14:paraId="457FDA51" w14:textId="77777777" w:rsidR="000C669E" w:rsidRPr="00483255" w:rsidRDefault="00F72EA6" w:rsidP="003829E0">
      <w:pPr>
        <w:pStyle w:val="Heading1"/>
      </w:pPr>
      <w:bookmarkStart w:id="49" w:name="_Toc41075045"/>
      <w:bookmarkStart w:id="50" w:name="_Toc242254744"/>
      <w:bookmarkStart w:id="51" w:name="_Toc242263277"/>
      <w:bookmarkStart w:id="52" w:name="_Toc242266751"/>
      <w:r w:rsidRPr="00483255">
        <w:t>6</w:t>
      </w:r>
      <w:r w:rsidRPr="00483255">
        <w:tab/>
      </w:r>
      <w:r w:rsidRPr="001A2135">
        <w:t>Introduction</w:t>
      </w:r>
      <w:bookmarkEnd w:id="49"/>
      <w:bookmarkEnd w:id="50"/>
      <w:bookmarkEnd w:id="51"/>
      <w:bookmarkEnd w:id="52"/>
    </w:p>
    <w:p w14:paraId="54E74046" w14:textId="675A48C8" w:rsidR="000C669E" w:rsidRPr="00483255" w:rsidRDefault="00F72EA6" w:rsidP="003829E0">
      <w:r w:rsidRPr="00483255">
        <w:t xml:space="preserve">Most network operators struggle to integrate </w:t>
      </w:r>
      <w:r w:rsidR="005672F5">
        <w:t>machine learning (</w:t>
      </w:r>
      <w:r w:rsidRPr="00483255">
        <w:t>ML</w:t>
      </w:r>
      <w:r w:rsidR="005672F5">
        <w:t>)</w:t>
      </w:r>
      <w:r w:rsidRPr="00483255">
        <w:t xml:space="preserve"> with their networks and often rely on data scientists to create </w:t>
      </w:r>
      <w:r w:rsidR="00622532" w:rsidRPr="00483255">
        <w:t>a</w:t>
      </w:r>
      <w:r w:rsidR="005672F5">
        <w:t>n</w:t>
      </w:r>
      <w:r w:rsidR="00622532" w:rsidRPr="00483255">
        <w:t xml:space="preserve"> </w:t>
      </w:r>
      <w:r w:rsidRPr="00483255">
        <w:t>ML pipeline, i.e., from data collection to model deployment. This ML pipeline</w:t>
      </w:r>
      <w:r w:rsidR="008A46C2">
        <w:t>,</w:t>
      </w:r>
      <w:r w:rsidRPr="00483255">
        <w:t xml:space="preserve"> if not managed and orchestrated appropriately</w:t>
      </w:r>
      <w:r w:rsidR="008A46C2">
        <w:t>,</w:t>
      </w:r>
      <w:r w:rsidRPr="00483255">
        <w:t xml:space="preserve"> is subject to bottleneck. An investigation of the diverse 5G and beyond ML use cases as given in </w:t>
      </w:r>
      <w:r w:rsidRPr="00483255">
        <w:rPr>
          <w:sz w:val="23"/>
          <w:szCs w:val="23"/>
        </w:rPr>
        <w:t>[</w:t>
      </w:r>
      <w:r w:rsidR="009305FC" w:rsidRPr="00483255">
        <w:t>ITU-T Y.Sup55</w:t>
      </w:r>
      <w:r w:rsidRPr="00483255">
        <w:rPr>
          <w:sz w:val="23"/>
          <w:szCs w:val="23"/>
        </w:rPr>
        <w:t xml:space="preserve">] </w:t>
      </w:r>
      <w:r w:rsidRPr="00483255">
        <w:t>reveals that these use cases are subject to massive, heterogeneous, and multidimensional data. These challenging characteristics call</w:t>
      </w:r>
      <w:r w:rsidR="008A46C2">
        <w:t xml:space="preserve"> for</w:t>
      </w:r>
      <w:r w:rsidRPr="00483255">
        <w:t xml:space="preserve"> the requirements of big data-enabled tools </w:t>
      </w:r>
      <w:r w:rsidR="00622532" w:rsidRPr="00483255">
        <w:t>that</w:t>
      </w:r>
      <w:r w:rsidRPr="00483255">
        <w:t xml:space="preserve"> can collect, store, and pre-process the data to train the ML models.</w:t>
      </w:r>
    </w:p>
    <w:p w14:paraId="2D5565F5" w14:textId="01DADD2C" w:rsidR="000C669E" w:rsidRPr="00483255" w:rsidRDefault="00F72EA6" w:rsidP="003829E0">
      <w:r w:rsidRPr="00483255">
        <w:t xml:space="preserve">Specifically, this </w:t>
      </w:r>
      <w:r w:rsidR="00DF347F">
        <w:t>Technical</w:t>
      </w:r>
      <w:r w:rsidR="009C6C05">
        <w:t xml:space="preserve"> </w:t>
      </w:r>
      <w:r w:rsidR="00DF347F">
        <w:t>Specification</w:t>
      </w:r>
      <w:r w:rsidR="00DF347F" w:rsidRPr="00483255">
        <w:t xml:space="preserve"> </w:t>
      </w:r>
      <w:r w:rsidRPr="00483255">
        <w:t>addresses the following challenges:</w:t>
      </w:r>
    </w:p>
    <w:p w14:paraId="54FDFAB8" w14:textId="74B1BF86" w:rsidR="007D230F" w:rsidRPr="001A2135" w:rsidRDefault="00AC5EFF" w:rsidP="003829E0">
      <w:pPr>
        <w:pStyle w:val="enumlev1"/>
      </w:pPr>
      <w:r w:rsidRPr="00483255">
        <w:t>•</w:t>
      </w:r>
      <w:r w:rsidRPr="00483255">
        <w:tab/>
      </w:r>
      <w:r w:rsidR="00F72EA6" w:rsidRPr="00483255">
        <w:t>The study of use cases from the [</w:t>
      </w:r>
      <w:r w:rsidR="00CE6DDA" w:rsidRPr="00483255">
        <w:t>ITU-T Y.Sup55</w:t>
      </w:r>
      <w:r w:rsidR="00F72EA6" w:rsidRPr="00483255">
        <w:t xml:space="preserve">] envisages different ML frameworks and libraries. For example, to support the training of deep learning, tree-based, and linear models, a network operator needs to deploy three different ML frameworks. To address this, </w:t>
      </w:r>
      <w:r w:rsidR="007D230F" w:rsidRPr="00483255">
        <w:t>data scientists rely on</w:t>
      </w:r>
      <w:r w:rsidR="00F72EA6" w:rsidRPr="00483255">
        <w:t xml:space="preserve"> big data handling tools and libraries including messaging brokers [b-Dsilva</w:t>
      </w:r>
      <w:r w:rsidR="00DF347F">
        <w:t xml:space="preserve">] </w:t>
      </w:r>
      <w:r w:rsidR="00DF347F">
        <w:lastRenderedPageBreak/>
        <w:t>and</w:t>
      </w:r>
      <w:r w:rsidR="00F72EA6" w:rsidRPr="00483255">
        <w:t xml:space="preserve"> </w:t>
      </w:r>
      <w:r w:rsidR="00DF347F">
        <w:t>[</w:t>
      </w:r>
      <w:r w:rsidR="00F72EA6" w:rsidRPr="00483255">
        <w:t xml:space="preserve">b-Vera-Baquero], data processing engines [b-Rathore], TensorFlow [b-Kwok], </w:t>
      </w:r>
      <w:proofErr w:type="spellStart"/>
      <w:r w:rsidR="00F72EA6" w:rsidRPr="00483255">
        <w:t>Keras</w:t>
      </w:r>
      <w:proofErr w:type="spellEnd"/>
      <w:r w:rsidR="009C6C05">
        <w:t xml:space="preserve"> </w:t>
      </w:r>
      <w:r w:rsidR="00F72EA6" w:rsidRPr="00483255">
        <w:t>[b</w:t>
      </w:r>
      <w:r w:rsidR="001A2135" w:rsidRPr="001A2135">
        <w:noBreakHyphen/>
      </w:r>
      <w:r w:rsidR="00F72EA6" w:rsidRPr="00483255">
        <w:t xml:space="preserve">Mohammadi] and </w:t>
      </w:r>
      <w:proofErr w:type="spellStart"/>
      <w:r w:rsidR="00F72EA6" w:rsidRPr="00483255">
        <w:t>Pytorch</w:t>
      </w:r>
      <w:proofErr w:type="spellEnd"/>
      <w:r w:rsidR="00F72EA6" w:rsidRPr="00483255">
        <w:t xml:space="preserve"> [b-ruiz18]. However,</w:t>
      </w:r>
      <w:r w:rsidR="009D0533" w:rsidRPr="00483255">
        <w:t xml:space="preserve"> the</w:t>
      </w:r>
      <w:r w:rsidR="00F72EA6" w:rsidRPr="00483255">
        <w:t xml:space="preserve"> integration of these tools and libraries to create an ML pipeline is time-consuming and may require a set of specialized skills.</w:t>
      </w:r>
    </w:p>
    <w:p w14:paraId="13E27310" w14:textId="168CCB96" w:rsidR="00AF64FC" w:rsidRPr="001A2135" w:rsidRDefault="00AC5EFF" w:rsidP="003829E0">
      <w:pPr>
        <w:pStyle w:val="enumlev1"/>
      </w:pPr>
      <w:r w:rsidRPr="00483255">
        <w:t>•</w:t>
      </w:r>
      <w:r w:rsidRPr="00483255">
        <w:tab/>
      </w:r>
      <w:r w:rsidR="00F72EA6" w:rsidRPr="00483255">
        <w:t xml:space="preserve">The integration aspects as required by the </w:t>
      </w:r>
      <w:r w:rsidR="00AF64FC" w:rsidRPr="00483255">
        <w:t xml:space="preserve">ML frameworks including </w:t>
      </w:r>
      <w:r w:rsidR="00CD6F7F" w:rsidRPr="00483255">
        <w:t>[ITU-T Y.3173], [</w:t>
      </w:r>
      <w:r w:rsidR="001B5DD5">
        <w:t>ITU</w:t>
      </w:r>
      <w:r w:rsidR="001A2135" w:rsidRPr="001A2135">
        <w:noBreakHyphen/>
      </w:r>
      <w:r w:rsidR="001B5DD5">
        <w:t>T</w:t>
      </w:r>
      <w:r w:rsidR="001A2135">
        <w:t> </w:t>
      </w:r>
      <w:r w:rsidR="001B5DD5">
        <w:t>Y.3176</w:t>
      </w:r>
      <w:r w:rsidR="00CD6F7F" w:rsidRPr="00483255">
        <w:t>], [ITU-T Y.3174], [ML5G-I-227-R2], and [ML5G-I-232-R2]</w:t>
      </w:r>
      <w:r w:rsidR="00AF64FC" w:rsidRPr="00483255">
        <w:t xml:space="preserve"> </w:t>
      </w:r>
      <w:r w:rsidR="00F72EA6" w:rsidRPr="00483255">
        <w:t xml:space="preserve">are subject to compatibility issues </w:t>
      </w:r>
      <w:r w:rsidR="00AF64FC" w:rsidRPr="00483255">
        <w:t>and</w:t>
      </w:r>
      <w:r w:rsidR="00F72EA6" w:rsidRPr="00483255">
        <w:t xml:space="preserve"> </w:t>
      </w:r>
      <w:r w:rsidR="00430529" w:rsidRPr="00483255">
        <w:t>require</w:t>
      </w:r>
      <w:r w:rsidR="00F72EA6" w:rsidRPr="00483255">
        <w:t xml:space="preserve"> repetitive and complex code which is difficult to manage.</w:t>
      </w:r>
    </w:p>
    <w:p w14:paraId="2854A24C" w14:textId="331A8EB8" w:rsidR="00196029" w:rsidRPr="001A2135" w:rsidRDefault="00AC5EFF" w:rsidP="003829E0">
      <w:pPr>
        <w:pStyle w:val="enumlev1"/>
      </w:pPr>
      <w:r w:rsidRPr="00483255">
        <w:t>•</w:t>
      </w:r>
      <w:r w:rsidRPr="00483255">
        <w:tab/>
      </w:r>
      <w:r w:rsidR="00F72EA6" w:rsidRPr="00483255">
        <w:t xml:space="preserve">Advances in the data </w:t>
      </w:r>
      <w:r w:rsidR="009C6C05" w:rsidRPr="009C6C05">
        <w:t xml:space="preserve">handling </w:t>
      </w:r>
      <w:r w:rsidR="00F72EA6" w:rsidRPr="00483255">
        <w:t xml:space="preserve">tools and libraries have not witnessed any standard formats and interfaces to orchestrate the ML frameworks. Lack of </w:t>
      </w:r>
      <w:r w:rsidR="00DF347F">
        <w:t xml:space="preserve">a </w:t>
      </w:r>
      <w:r w:rsidR="00F72EA6" w:rsidRPr="00483255">
        <w:t>standardized ML orchestration mechanism can result in highly complex and expensive ML pipelines across 5G and beyond use cases</w:t>
      </w:r>
      <w:r w:rsidR="00DF347F">
        <w:t>,</w:t>
      </w:r>
      <w:r w:rsidR="00F72EA6" w:rsidRPr="00483255">
        <w:t xml:space="preserve"> as investigated in </w:t>
      </w:r>
      <w:r w:rsidR="00AF64FC" w:rsidRPr="00483255">
        <w:t>[ITU-T Y.Sup55].</w:t>
      </w:r>
    </w:p>
    <w:p w14:paraId="103B2620" w14:textId="1CE1FB0B" w:rsidR="003C6351" w:rsidRPr="001A2135" w:rsidRDefault="00AC5EFF" w:rsidP="003829E0">
      <w:pPr>
        <w:pStyle w:val="enumlev1"/>
      </w:pPr>
      <w:r w:rsidRPr="00483255">
        <w:t>•</w:t>
      </w:r>
      <w:r w:rsidRPr="00483255">
        <w:tab/>
      </w:r>
      <w:r w:rsidR="00F72EA6" w:rsidRPr="00483255">
        <w:t>Without a standard ML pipeline orchestration mechanism, handover between different ML pipeline nodes within a pipeline or across the pipelines may lead to bottleneck and production issues. These issues include glue code, hidden</w:t>
      </w:r>
      <w:r w:rsidR="00DF347F">
        <w:t xml:space="preserve"> </w:t>
      </w:r>
      <w:r w:rsidR="00F72EA6" w:rsidRPr="00483255">
        <w:t xml:space="preserve">dependencies, feedback loops, and pipeline nets which represent ML antipatterns as discussed by Sculley </w:t>
      </w:r>
      <w:r w:rsidR="00F72EA6" w:rsidRPr="008413B4">
        <w:rPr>
          <w:i/>
          <w:iCs/>
        </w:rPr>
        <w:t>et al.</w:t>
      </w:r>
      <w:r w:rsidR="00F72EA6" w:rsidRPr="00483255">
        <w:t xml:space="preserve"> [b-Sculley15].</w:t>
      </w:r>
    </w:p>
    <w:p w14:paraId="48324F33" w14:textId="1C7FB977" w:rsidR="000C669E" w:rsidRPr="00483255" w:rsidRDefault="00AC5EFF" w:rsidP="003829E0">
      <w:pPr>
        <w:pStyle w:val="enumlev1"/>
      </w:pPr>
      <w:r w:rsidRPr="00483255">
        <w:t>•</w:t>
      </w:r>
      <w:r w:rsidRPr="00483255">
        <w:tab/>
      </w:r>
      <w:r w:rsidR="00F72EA6" w:rsidRPr="00483255">
        <w:t>Other challenges in the context of future generation networks may include ML model update,</w:t>
      </w:r>
      <w:r w:rsidR="0072268B" w:rsidRPr="00483255">
        <w:t xml:space="preserve"> model optimization,</w:t>
      </w:r>
      <w:r w:rsidR="00F72EA6" w:rsidRPr="00483255">
        <w:t xml:space="preserve"> ML pipeline chaining, ML pipeline performance monitoring</w:t>
      </w:r>
      <w:r w:rsidR="00F72F24" w:rsidRPr="00483255">
        <w:t>,</w:t>
      </w:r>
      <w:r w:rsidR="00F72EA6" w:rsidRPr="00483255">
        <w:t xml:space="preserve"> evaluation, pipeline splitting, </w:t>
      </w:r>
      <w:r w:rsidR="00196029" w:rsidRPr="00483255">
        <w:t xml:space="preserve">policy-based </w:t>
      </w:r>
      <w:r w:rsidR="00F72EA6" w:rsidRPr="00483255">
        <w:t>ML pipeline deployment,</w:t>
      </w:r>
      <w:r w:rsidR="00F72F24" w:rsidRPr="00483255">
        <w:t xml:space="preserve"> and </w:t>
      </w:r>
      <w:r w:rsidR="00F72EA6" w:rsidRPr="00483255">
        <w:t>management and coordination of multiple ML pipeline instances across the network.</w:t>
      </w:r>
    </w:p>
    <w:p w14:paraId="4D152C7F" w14:textId="083D92FF" w:rsidR="000C669E" w:rsidRPr="00483255" w:rsidRDefault="00F72EA6" w:rsidP="003829E0">
      <w:r w:rsidRPr="00483255">
        <w:t>Currently, there are efforts to address some of the above challenges by the big players including Uber, Netflix, Google, Facebook, and Airbnb with the help of custom ML orchestration platform</w:t>
      </w:r>
      <w:r w:rsidRPr="00483255">
        <w:rPr>
          <w:color w:val="000000" w:themeColor="text1"/>
        </w:rPr>
        <w:t xml:space="preserve">s. However, these solutions aim </w:t>
      </w:r>
      <w:r w:rsidR="006517DE">
        <w:rPr>
          <w:color w:val="000000" w:themeColor="text1"/>
        </w:rPr>
        <w:t xml:space="preserve">at </w:t>
      </w:r>
      <w:r w:rsidRPr="00483255">
        <w:rPr>
          <w:color w:val="000000" w:themeColor="text1"/>
        </w:rPr>
        <w:t xml:space="preserve">in-house ML pipeline management and </w:t>
      </w:r>
      <w:r w:rsidR="0072268B" w:rsidRPr="00483255">
        <w:rPr>
          <w:color w:val="000000" w:themeColor="text1"/>
        </w:rPr>
        <w:t>do</w:t>
      </w:r>
      <w:r w:rsidRPr="00483255">
        <w:rPr>
          <w:color w:val="000000" w:themeColor="text1"/>
        </w:rPr>
        <w:t xml:space="preserve"> not address the requirements of diverse use cases as discussed in the </w:t>
      </w:r>
      <w:r w:rsidR="0072268B" w:rsidRPr="00483255">
        <w:rPr>
          <w:color w:val="000000" w:themeColor="text1"/>
        </w:rPr>
        <w:t>[</w:t>
      </w:r>
      <w:r w:rsidR="0072268B" w:rsidRPr="00483255">
        <w:t>ITU-T Y.Sup55</w:t>
      </w:r>
      <w:r w:rsidR="0072268B" w:rsidRPr="00483255">
        <w:rPr>
          <w:color w:val="000000" w:themeColor="text1"/>
        </w:rPr>
        <w:t>].</w:t>
      </w:r>
      <w:r w:rsidRPr="00483255">
        <w:rPr>
          <w:color w:val="000000" w:themeColor="text1"/>
        </w:rPr>
        <w:t xml:space="preserve"> These solutions do not offer any services to integrate with the </w:t>
      </w:r>
      <w:r w:rsidR="007A226D" w:rsidRPr="00483255">
        <w:rPr>
          <w:color w:val="000000" w:themeColor="text1"/>
        </w:rPr>
        <w:t>[ITU-T</w:t>
      </w:r>
      <w:r w:rsidR="00861BEE">
        <w:rPr>
          <w:color w:val="000000" w:themeColor="text1"/>
        </w:rPr>
        <w:t> </w:t>
      </w:r>
      <w:r w:rsidR="007A226D" w:rsidRPr="00483255">
        <w:rPr>
          <w:color w:val="000000" w:themeColor="text1"/>
        </w:rPr>
        <w:t>Y.3173], [</w:t>
      </w:r>
      <w:r w:rsidR="001B5DD5">
        <w:rPr>
          <w:color w:val="000000" w:themeColor="text1"/>
        </w:rPr>
        <w:t>ITU-T</w:t>
      </w:r>
      <w:r w:rsidR="00861BEE">
        <w:rPr>
          <w:color w:val="000000" w:themeColor="text1"/>
        </w:rPr>
        <w:t> </w:t>
      </w:r>
      <w:r w:rsidR="001B5DD5">
        <w:rPr>
          <w:color w:val="000000" w:themeColor="text1"/>
        </w:rPr>
        <w:t>Y.3176</w:t>
      </w:r>
      <w:r w:rsidR="007A226D" w:rsidRPr="00483255">
        <w:rPr>
          <w:color w:val="000000" w:themeColor="text1"/>
        </w:rPr>
        <w:t>], [ITU-T</w:t>
      </w:r>
      <w:r w:rsidR="00861BEE">
        <w:rPr>
          <w:color w:val="000000" w:themeColor="text1"/>
        </w:rPr>
        <w:t> </w:t>
      </w:r>
      <w:r w:rsidR="007A226D" w:rsidRPr="00483255">
        <w:rPr>
          <w:color w:val="000000" w:themeColor="text1"/>
        </w:rPr>
        <w:t>Y.3174], [ML5G</w:t>
      </w:r>
      <w:r w:rsidR="00AC5EFF" w:rsidRPr="00AC5EFF">
        <w:rPr>
          <w:color w:val="000000" w:themeColor="text1"/>
        </w:rPr>
        <w:noBreakHyphen/>
      </w:r>
      <w:r w:rsidR="007A226D" w:rsidRPr="00483255">
        <w:rPr>
          <w:color w:val="000000" w:themeColor="text1"/>
        </w:rPr>
        <w:t>I</w:t>
      </w:r>
      <w:r w:rsidR="00AC5EFF" w:rsidRPr="00AC5EFF">
        <w:rPr>
          <w:color w:val="000000" w:themeColor="text1"/>
        </w:rPr>
        <w:noBreakHyphen/>
      </w:r>
      <w:r w:rsidR="007A226D" w:rsidRPr="00483255">
        <w:rPr>
          <w:color w:val="000000" w:themeColor="text1"/>
        </w:rPr>
        <w:t>227</w:t>
      </w:r>
      <w:r w:rsidR="00AC5EFF" w:rsidRPr="00AC5EFF">
        <w:rPr>
          <w:color w:val="000000" w:themeColor="text1"/>
        </w:rPr>
        <w:noBreakHyphen/>
      </w:r>
      <w:r w:rsidR="007A226D" w:rsidRPr="00483255">
        <w:rPr>
          <w:color w:val="000000" w:themeColor="text1"/>
        </w:rPr>
        <w:t xml:space="preserve">R2], and [ML5G-I-232-R2] </w:t>
      </w:r>
      <w:r w:rsidRPr="00483255">
        <w:rPr>
          <w:color w:val="000000" w:themeColor="text1"/>
        </w:rPr>
        <w:t>ML frameworks.</w:t>
      </w:r>
    </w:p>
    <w:p w14:paraId="4058DD3A" w14:textId="0206A779" w:rsidR="000C669E" w:rsidRPr="00483255" w:rsidRDefault="00F72EA6" w:rsidP="003829E0">
      <w:r w:rsidRPr="00483255">
        <w:rPr>
          <w:color w:val="000000" w:themeColor="text1"/>
        </w:rPr>
        <w:t>In-house ML orchestration solutions require significant investments</w:t>
      </w:r>
      <w:r w:rsidRPr="00483255">
        <w:rPr>
          <w:color w:val="FF0000"/>
        </w:rPr>
        <w:t xml:space="preserve"> </w:t>
      </w:r>
      <w:r w:rsidRPr="00483255">
        <w:t xml:space="preserve">without the actual realization of </w:t>
      </w:r>
      <w:r w:rsidR="006517DE">
        <w:t>their</w:t>
      </w:r>
      <w:r w:rsidR="006517DE" w:rsidRPr="00483255">
        <w:t xml:space="preserve"> </w:t>
      </w:r>
      <w:r w:rsidRPr="00483255">
        <w:t>benefit within an industry setting. Major cloud</w:t>
      </w:r>
      <w:r w:rsidR="007A226D" w:rsidRPr="00483255">
        <w:t xml:space="preserve"> service</w:t>
      </w:r>
      <w:r w:rsidRPr="00483255">
        <w:t xml:space="preserve"> providers including Amazon, Google, and Microsoft currently offer different ML pipeline orchestration services including data collection, pre-processing, training, and deployment of ML models as part of their cloud. However, </w:t>
      </w:r>
      <w:r w:rsidRPr="00483255">
        <w:rPr>
          <w:color w:val="000000" w:themeColor="text1"/>
        </w:rPr>
        <w:t>they do not offer direct integration of their solutions</w:t>
      </w:r>
      <w:r w:rsidRPr="00483255">
        <w:rPr>
          <w:color w:val="FF0000"/>
        </w:rPr>
        <w:t xml:space="preserve"> </w:t>
      </w:r>
      <w:r w:rsidRPr="00483255">
        <w:t xml:space="preserve">to the diverse set of requirements as investigated from the use cases given in </w:t>
      </w:r>
      <w:r w:rsidR="00964252" w:rsidRPr="00483255">
        <w:rPr>
          <w:color w:val="000000" w:themeColor="text1"/>
        </w:rPr>
        <w:t>[</w:t>
      </w:r>
      <w:r w:rsidR="00964252" w:rsidRPr="00483255">
        <w:t>ITU-T Y.Sup55</w:t>
      </w:r>
      <w:r w:rsidR="00964252" w:rsidRPr="00483255">
        <w:rPr>
          <w:color w:val="000000" w:themeColor="text1"/>
        </w:rPr>
        <w:t>]</w:t>
      </w:r>
      <w:r w:rsidR="00344C1C" w:rsidRPr="00483255">
        <w:rPr>
          <w:color w:val="000000" w:themeColor="text1"/>
        </w:rPr>
        <w:t xml:space="preserve"> </w:t>
      </w:r>
      <w:r w:rsidRPr="00483255">
        <w:t xml:space="preserve">and with the ML frameworks proposed </w:t>
      </w:r>
      <w:r w:rsidR="00344C1C" w:rsidRPr="00483255">
        <w:rPr>
          <w:color w:val="000000" w:themeColor="text1"/>
        </w:rPr>
        <w:t>the [ITU-T Y.3173], [</w:t>
      </w:r>
      <w:r w:rsidR="001B5DD5">
        <w:rPr>
          <w:color w:val="000000" w:themeColor="text1"/>
        </w:rPr>
        <w:t>ITU-T Y.3176</w:t>
      </w:r>
      <w:r w:rsidR="00344C1C" w:rsidRPr="00483255">
        <w:rPr>
          <w:color w:val="000000" w:themeColor="text1"/>
        </w:rPr>
        <w:t>], [ITU-T Y.3174], [ML5G-I-227-R2], and [ML5G-I-232-R2]</w:t>
      </w:r>
      <w:r w:rsidRPr="00483255">
        <w:t>.</w:t>
      </w:r>
    </w:p>
    <w:p w14:paraId="28424542" w14:textId="17385FF4" w:rsidR="000C669E" w:rsidRPr="00483255" w:rsidRDefault="00F72EA6" w:rsidP="003829E0">
      <w:r w:rsidRPr="00483255">
        <w:t>As described in [ITU-T Y.3172], the MLFO plays an important role in managing machine learning models in the operator</w:t>
      </w:r>
      <w:bookmarkStart w:id="53" w:name="_Hlk141341107"/>
      <w:r w:rsidR="002F27A8" w:rsidRPr="00322DA4">
        <w:rPr>
          <w:szCs w:val="24"/>
          <w:lang w:eastAsia="zh-CN"/>
        </w:rPr>
        <w:t>'</w:t>
      </w:r>
      <w:bookmarkEnd w:id="53"/>
      <w:r w:rsidRPr="00483255">
        <w:t>s network. Following are the most important functionalities of the MLFO:</w:t>
      </w:r>
    </w:p>
    <w:p w14:paraId="1167BF75" w14:textId="6F66E421" w:rsidR="000C669E" w:rsidRPr="00483255" w:rsidRDefault="00AC5EFF" w:rsidP="003829E0">
      <w:pPr>
        <w:pStyle w:val="enumlev1"/>
      </w:pPr>
      <w:r w:rsidRPr="00483255">
        <w:t>•</w:t>
      </w:r>
      <w:r w:rsidRPr="00483255">
        <w:tab/>
      </w:r>
      <w:r w:rsidR="00F72EA6" w:rsidRPr="00483255">
        <w:t>MLFO is a logical orchestrator that can monitor and manage the nodes in a machine learning pipeline. It supports the</w:t>
      </w:r>
      <w:r w:rsidR="003C6351" w:rsidRPr="00483255">
        <w:t xml:space="preserve"> policy-based</w:t>
      </w:r>
      <w:r w:rsidR="00F72EA6" w:rsidRPr="00483255">
        <w:t xml:space="preserve"> deployment of</w:t>
      </w:r>
      <w:r w:rsidR="00064F21">
        <w:t xml:space="preserve"> an</w:t>
      </w:r>
      <w:r w:rsidR="00F72EA6" w:rsidRPr="00483255">
        <w:t xml:space="preserve"> ML pipeline in a variety of ML underlay networks.</w:t>
      </w:r>
    </w:p>
    <w:p w14:paraId="5428B41C" w14:textId="1B032C9E" w:rsidR="000C669E" w:rsidRPr="00483255" w:rsidRDefault="00AC5EFF" w:rsidP="003829E0">
      <w:pPr>
        <w:pStyle w:val="enumlev1"/>
      </w:pPr>
      <w:r w:rsidRPr="00483255">
        <w:t>•</w:t>
      </w:r>
      <w:r w:rsidRPr="00483255">
        <w:tab/>
      </w:r>
      <w:r w:rsidR="00F72EA6" w:rsidRPr="00483255">
        <w:t xml:space="preserve">Optimal placement of ML pipeline nodes is achieved in the network with the help of MLFO, coordinated with </w:t>
      </w:r>
      <w:r w:rsidR="00064F21">
        <w:t xml:space="preserve">the </w:t>
      </w:r>
      <w:r w:rsidR="00F72EA6" w:rsidRPr="00483255">
        <w:t>management plane of the ML underlay networks.</w:t>
      </w:r>
    </w:p>
    <w:p w14:paraId="38927063" w14:textId="24BE8BF6" w:rsidR="000C669E" w:rsidRPr="00483255" w:rsidRDefault="00AC5EFF" w:rsidP="003829E0">
      <w:pPr>
        <w:pStyle w:val="enumlev1"/>
      </w:pPr>
      <w:r w:rsidRPr="00483255">
        <w:t>•</w:t>
      </w:r>
      <w:r w:rsidRPr="00483255">
        <w:tab/>
      </w:r>
      <w:r w:rsidR="00F72EA6" w:rsidRPr="00483255">
        <w:t xml:space="preserve">MLFO lets the network operator specify the ML application using a declarative specification, abstracted from the ML underlay networks. This helps in standard representation, </w:t>
      </w:r>
      <w:r w:rsidR="00CD6F7F" w:rsidRPr="00483255">
        <w:t>handling,</w:t>
      </w:r>
      <w:r w:rsidR="00F72EA6" w:rsidRPr="00483255">
        <w:t xml:space="preserve"> and comparison of ML applications in the operator</w:t>
      </w:r>
      <w:r w:rsidR="002F27A8" w:rsidRPr="00322DA4">
        <w:rPr>
          <w:szCs w:val="24"/>
          <w:lang w:eastAsia="zh-CN"/>
        </w:rPr>
        <w:t>'</w:t>
      </w:r>
      <w:r w:rsidR="00F72EA6" w:rsidRPr="00483255">
        <w:t xml:space="preserve">s network. This also helps in clear separation of technology-specific interfaces and the ML application. Such a specification is important for interoperable integration of </w:t>
      </w:r>
      <w:r w:rsidR="00064F21">
        <w:t xml:space="preserve">the </w:t>
      </w:r>
      <w:r w:rsidR="00F72EA6" w:rsidRPr="00483255">
        <w:rPr>
          <w:lang w:eastAsia="zh-CN"/>
        </w:rPr>
        <w:t>ML data handling framework</w:t>
      </w:r>
      <w:r w:rsidR="009052DA" w:rsidRPr="00483255">
        <w:rPr>
          <w:lang w:eastAsia="zh-CN"/>
        </w:rPr>
        <w:t xml:space="preserve"> </w:t>
      </w:r>
      <w:r w:rsidR="009052DA" w:rsidRPr="00483255">
        <w:t>[ITU-T Y.3174]</w:t>
      </w:r>
      <w:r w:rsidR="00BB3694" w:rsidRPr="00483255">
        <w:t>,</w:t>
      </w:r>
      <w:r w:rsidR="009052DA" w:rsidRPr="00483255">
        <w:rPr>
          <w:lang w:eastAsia="zh-CN"/>
        </w:rPr>
        <w:t xml:space="preserve"> </w:t>
      </w:r>
      <w:r w:rsidR="00F72EA6" w:rsidRPr="00483255">
        <w:rPr>
          <w:lang w:eastAsia="zh-CN"/>
        </w:rPr>
        <w:t>[b-ML5G-I-148]</w:t>
      </w:r>
      <w:r w:rsidR="00BB3694" w:rsidRPr="00483255">
        <w:rPr>
          <w:lang w:eastAsia="zh-CN"/>
        </w:rPr>
        <w:t>,</w:t>
      </w:r>
      <w:r w:rsidR="00F72EA6" w:rsidRPr="00483255">
        <w:rPr>
          <w:lang w:eastAsia="zh-CN"/>
        </w:rPr>
        <w:t xml:space="preserve"> and </w:t>
      </w:r>
      <w:r w:rsidR="00F72EA6" w:rsidRPr="00483255">
        <w:t xml:space="preserve">ML marketplaces </w:t>
      </w:r>
      <w:r w:rsidR="009052DA" w:rsidRPr="00483255">
        <w:t>[</w:t>
      </w:r>
      <w:r w:rsidR="001B5DD5">
        <w:t>ITU-T Y.3176</w:t>
      </w:r>
      <w:r w:rsidR="009052DA" w:rsidRPr="00483255">
        <w:t xml:space="preserve">] </w:t>
      </w:r>
      <w:r w:rsidR="00F72EA6" w:rsidRPr="00483255">
        <w:t>to operator</w:t>
      </w:r>
      <w:r w:rsidR="002F27A8" w:rsidRPr="00322DA4">
        <w:rPr>
          <w:szCs w:val="24"/>
          <w:lang w:eastAsia="zh-CN"/>
        </w:rPr>
        <w:t>'</w:t>
      </w:r>
      <w:r w:rsidR="00F72EA6" w:rsidRPr="00483255">
        <w:t>s network.</w:t>
      </w:r>
    </w:p>
    <w:p w14:paraId="64EE541D" w14:textId="729E9538" w:rsidR="000C669E" w:rsidRPr="00483255" w:rsidRDefault="00AC5EFF" w:rsidP="003829E0">
      <w:pPr>
        <w:pStyle w:val="enumlev1"/>
      </w:pPr>
      <w:r w:rsidRPr="00483255">
        <w:t>•</w:t>
      </w:r>
      <w:r w:rsidRPr="00483255">
        <w:tab/>
      </w:r>
      <w:r w:rsidR="00F72EA6" w:rsidRPr="00483255">
        <w:t xml:space="preserve">Chaining and split of ML pipeline nodes, selection of ML models, monitoring their performance, </w:t>
      </w:r>
      <w:r w:rsidR="001D23BD" w:rsidRPr="00483255">
        <w:t>reselection,</w:t>
      </w:r>
      <w:r w:rsidR="00F72EA6" w:rsidRPr="00483255">
        <w:t xml:space="preserve"> and update, if needed, are achieved using MLFO.</w:t>
      </w:r>
    </w:p>
    <w:p w14:paraId="43607001" w14:textId="1ECDF386" w:rsidR="009A66E0" w:rsidRPr="00483255" w:rsidRDefault="00AC5EFF" w:rsidP="003829E0">
      <w:pPr>
        <w:pStyle w:val="enumlev1"/>
      </w:pPr>
      <w:r w:rsidRPr="00483255">
        <w:lastRenderedPageBreak/>
        <w:t>•</w:t>
      </w:r>
      <w:r w:rsidRPr="00483255">
        <w:tab/>
      </w:r>
      <w:r w:rsidR="009A66E0" w:rsidRPr="00483255">
        <w:t xml:space="preserve">Like </w:t>
      </w:r>
      <w:r w:rsidR="00C53945">
        <w:t xml:space="preserve">the </w:t>
      </w:r>
      <w:r w:rsidR="00C53945" w:rsidRPr="00483255">
        <w:t xml:space="preserve">network function virtualization orchestrator </w:t>
      </w:r>
      <w:r w:rsidR="00C53945">
        <w:t>(</w:t>
      </w:r>
      <w:r w:rsidR="009A66E0" w:rsidRPr="00483255">
        <w:t>NFVO</w:t>
      </w:r>
      <w:r w:rsidR="00C53945">
        <w:t>)</w:t>
      </w:r>
      <w:r w:rsidR="009A66E0" w:rsidRPr="00483255">
        <w:t>, MLFO decouples ML functions from the underlying network. It thereby expands ML functionality for both enterprises and service providers and enables both to create new capabilities.</w:t>
      </w:r>
    </w:p>
    <w:p w14:paraId="261DC7AF" w14:textId="5054E863" w:rsidR="000C669E" w:rsidRPr="00AC5EFF" w:rsidRDefault="00AC5EFF" w:rsidP="003829E0">
      <w:pPr>
        <w:pStyle w:val="enumlev1"/>
      </w:pPr>
      <w:r w:rsidRPr="00483255">
        <w:t>•</w:t>
      </w:r>
      <w:r w:rsidRPr="00483255">
        <w:tab/>
      </w:r>
      <w:r w:rsidR="009A66E0" w:rsidRPr="00483255">
        <w:t>Further, like NFVO</w:t>
      </w:r>
      <w:r w:rsidR="00725DCA">
        <w:t xml:space="preserve"> and</w:t>
      </w:r>
      <w:r w:rsidR="009A66E0" w:rsidRPr="00483255">
        <w:t xml:space="preserve"> MLFO </w:t>
      </w:r>
      <w:r w:rsidR="00725DCA">
        <w:t xml:space="preserve">networks </w:t>
      </w:r>
      <w:r w:rsidR="009A66E0" w:rsidRPr="00483255">
        <w:t>aim to reduce ML pipeline-related operational costs with accelerated new offerings for service providers. Cloud</w:t>
      </w:r>
      <w:r w:rsidR="001C1C12" w:rsidRPr="00483255">
        <w:t xml:space="preserve"> service</w:t>
      </w:r>
      <w:r w:rsidR="009A66E0" w:rsidRPr="00483255">
        <w:t xml:space="preserve"> providers, mobile network operators, and other service providers can </w:t>
      </w:r>
      <w:r w:rsidR="001C1C12" w:rsidRPr="00483255">
        <w:t>retain</w:t>
      </w:r>
      <w:r w:rsidR="009A66E0" w:rsidRPr="00483255">
        <w:t xml:space="preserve"> traditional networks in place. </w:t>
      </w:r>
      <w:r w:rsidR="004B0E47">
        <w:t xml:space="preserve">The </w:t>
      </w:r>
      <w:r w:rsidR="009A66E0" w:rsidRPr="00483255">
        <w:t>MLFO solution aim</w:t>
      </w:r>
      <w:r w:rsidR="00CD6F7F" w:rsidRPr="00483255">
        <w:t>s</w:t>
      </w:r>
      <w:r w:rsidR="009A66E0" w:rsidRPr="00483255">
        <w:t xml:space="preserve"> to replace components of their overall solutions and </w:t>
      </w:r>
      <w:r w:rsidR="00CD6F7F" w:rsidRPr="00483255">
        <w:t xml:space="preserve">are </w:t>
      </w:r>
      <w:r w:rsidR="009A66E0" w:rsidRPr="00483255">
        <w:t>interoperate with existing functions</w:t>
      </w:r>
      <w:r w:rsidR="007119DA" w:rsidRPr="00483255">
        <w:t>, i.e., operations support system and business support system</w:t>
      </w:r>
      <w:r w:rsidR="001C1C12" w:rsidRPr="00483255">
        <w:t xml:space="preserve"> </w:t>
      </w:r>
      <w:r w:rsidR="007119DA" w:rsidRPr="00483255">
        <w:t>(</w:t>
      </w:r>
      <w:r w:rsidR="009A66E0" w:rsidRPr="00483255">
        <w:t>OSS/BSS</w:t>
      </w:r>
      <w:r w:rsidR="007119DA" w:rsidRPr="00483255">
        <w:t>)</w:t>
      </w:r>
      <w:r w:rsidR="00CD6F7F" w:rsidRPr="00483255">
        <w:t>,</w:t>
      </w:r>
      <w:r w:rsidR="009A66E0" w:rsidRPr="00483255">
        <w:t xml:space="preserve"> and legacy networking systems.</w:t>
      </w:r>
    </w:p>
    <w:p w14:paraId="5F8254AC" w14:textId="25C7FCF6" w:rsidR="000C669E" w:rsidRPr="00483255" w:rsidRDefault="00F72EA6" w:rsidP="003829E0">
      <w:r w:rsidRPr="00483255">
        <w:t xml:space="preserve">The data handling framework as discussed in </w:t>
      </w:r>
      <w:r w:rsidR="00BB3694" w:rsidRPr="00483255">
        <w:t>[ITU-T Y.3174]</w:t>
      </w:r>
      <w:r w:rsidR="00BB3694" w:rsidRPr="00483255">
        <w:rPr>
          <w:lang w:eastAsia="zh-CN"/>
        </w:rPr>
        <w:t xml:space="preserve"> </w:t>
      </w:r>
      <w:r w:rsidRPr="00483255">
        <w:t xml:space="preserve">interacts with the MLFO to create </w:t>
      </w:r>
      <w:r w:rsidR="008E6BDC">
        <w:t xml:space="preserve">an </w:t>
      </w:r>
      <w:r w:rsidRPr="00483255">
        <w:t xml:space="preserve">ML pipeline for the data collection and ML output. Further, it has been emphasized in the </w:t>
      </w:r>
      <w:r w:rsidR="00601143" w:rsidRPr="00483255">
        <w:rPr>
          <w:color w:val="000000"/>
        </w:rPr>
        <w:t>[</w:t>
      </w:r>
      <w:r w:rsidR="001B5DD5">
        <w:rPr>
          <w:color w:val="000000"/>
        </w:rPr>
        <w:t>ITU</w:t>
      </w:r>
      <w:r w:rsidR="00AC5EFF" w:rsidRPr="00AC5EFF">
        <w:rPr>
          <w:color w:val="000000"/>
        </w:rPr>
        <w:noBreakHyphen/>
      </w:r>
      <w:r w:rsidR="001B5DD5">
        <w:rPr>
          <w:color w:val="000000"/>
        </w:rPr>
        <w:t>T</w:t>
      </w:r>
      <w:r w:rsidR="00AC5EFF">
        <w:rPr>
          <w:color w:val="000000"/>
        </w:rPr>
        <w:t> </w:t>
      </w:r>
      <w:r w:rsidR="001B5DD5">
        <w:rPr>
          <w:color w:val="000000"/>
        </w:rPr>
        <w:t>Y.3176</w:t>
      </w:r>
      <w:r w:rsidR="00601143" w:rsidRPr="00483255">
        <w:rPr>
          <w:color w:val="000000"/>
        </w:rPr>
        <w:t>]</w:t>
      </w:r>
      <w:r w:rsidR="00601143" w:rsidRPr="00483255">
        <w:rPr>
          <w:color w:val="000000"/>
        </w:rPr>
        <w:tab/>
      </w:r>
      <w:r w:rsidRPr="00483255">
        <w:t xml:space="preserve">that MLFO plays a vital role </w:t>
      </w:r>
      <w:r w:rsidR="00E86424">
        <w:t>in</w:t>
      </w:r>
      <w:r w:rsidR="00E86424" w:rsidRPr="00483255">
        <w:t xml:space="preserve"> </w:t>
      </w:r>
      <w:r w:rsidRPr="00483255">
        <w:t>manag</w:t>
      </w:r>
      <w:r w:rsidR="00E86424">
        <w:t>ing</w:t>
      </w:r>
      <w:r w:rsidRPr="00483255">
        <w:t xml:space="preserve"> the internal ML marketplace by instantiating an ML pipeline to evaluate the performance of ML model before it can be adopted by the internal ML marketplace. The intelligence evaluation framework proposed in </w:t>
      </w:r>
      <w:r w:rsidR="00965595" w:rsidRPr="00483255">
        <w:t xml:space="preserve">[ITU-T Y.3173] </w:t>
      </w:r>
      <w:r w:rsidRPr="00483255">
        <w:t xml:space="preserve">necessitates a standard mechanism for monitoring across different implementations of ML overlay with the assistance of MLFO. MLFO </w:t>
      </w:r>
      <w:r w:rsidR="00151979" w:rsidRPr="00483255">
        <w:t>can</w:t>
      </w:r>
      <w:r w:rsidRPr="00483255">
        <w:t xml:space="preserve"> create an ML pipeline across the ML underlay to monitor the intelligence</w:t>
      </w:r>
      <w:r w:rsidR="00BB2B86">
        <w:t xml:space="preserve"> </w:t>
      </w:r>
      <w:r w:rsidRPr="00483255">
        <w:t>level and performance of the network.</w:t>
      </w:r>
    </w:p>
    <w:p w14:paraId="25F72AFE" w14:textId="1E5BCDC8" w:rsidR="000C669E" w:rsidRPr="00483255" w:rsidRDefault="00F72EA6" w:rsidP="003829E0">
      <w:r w:rsidRPr="00483255">
        <w:t>The main objective of MLFO is to overcome the above-discussed challenges including integration, orchestration, and management of pipeline nodes and dependencies in an ML pipeline</w:t>
      </w:r>
      <w:r w:rsidR="00151979" w:rsidRPr="00483255">
        <w:t xml:space="preserve"> while reducing operational costs.</w:t>
      </w:r>
      <w:r w:rsidRPr="00483255">
        <w:t xml:space="preserve"> To handle pipeline dependencies, MLFO can infer relationship between different pipeline node</w:t>
      </w:r>
      <w:r w:rsidR="00BB2B86">
        <w:t>s</w:t>
      </w:r>
      <w:r w:rsidRPr="00483255">
        <w:t xml:space="preserve">, e.g., training and inference to improve the automated model deployment. MLFO will also address the interdependence among ML pipelines in distributed large-scale scenarios, thus acting as strong governance. It also aims to offer a unified architecture to facilitate the orchestration of end-to-end </w:t>
      </w:r>
      <w:r w:rsidR="00A8101D">
        <w:t xml:space="preserve">(E2E) </w:t>
      </w:r>
      <w:r w:rsidRPr="00483255">
        <w:t xml:space="preserve">ML workflows including data collection, pre-processing, training, model inference, </w:t>
      </w:r>
      <w:r w:rsidR="00151979" w:rsidRPr="00483255">
        <w:t xml:space="preserve">model </w:t>
      </w:r>
      <w:r w:rsidR="008F0D07" w:rsidRPr="00483255">
        <w:t>optimization</w:t>
      </w:r>
      <w:r w:rsidR="00151979" w:rsidRPr="00483255">
        <w:t xml:space="preserve">, </w:t>
      </w:r>
      <w:r w:rsidRPr="00483255">
        <w:t>and model deployment</w:t>
      </w:r>
      <w:r w:rsidR="009F63A3" w:rsidRPr="00483255">
        <w:t>. MLFO</w:t>
      </w:r>
      <w:r w:rsidRPr="00483255">
        <w:t xml:space="preserve"> can also monitor and evaluate ML pipeline instances to optimize its performance by taking appropriate decisions including model update, retraining, model redeployment, and model chaining, etc. Further, the unified MLFO architecture aims to facilitate easy integration with the existing ML frameworks including </w:t>
      </w:r>
      <w:r w:rsidR="008F0D07" w:rsidRPr="00483255">
        <w:t>[ITU-T Y.3173], [ITU</w:t>
      </w:r>
      <w:r w:rsidR="00AC5EFF" w:rsidRPr="00AC5EFF">
        <w:noBreakHyphen/>
      </w:r>
      <w:r w:rsidR="008F0D07" w:rsidRPr="00483255">
        <w:t>T Y.3174], [ML5G-I-227-R2], and [ML5G-I-232-R2]</w:t>
      </w:r>
      <w:r w:rsidR="008F0D07" w:rsidRPr="00483255">
        <w:rPr>
          <w:lang w:eastAsia="zh-CN"/>
        </w:rPr>
        <w:t xml:space="preserve">, and </w:t>
      </w:r>
      <w:r w:rsidR="008F0D07" w:rsidRPr="00483255">
        <w:t>ML marketplaces [</w:t>
      </w:r>
      <w:r w:rsidR="001B5DD5">
        <w:t>ITU-T Y.3176</w:t>
      </w:r>
      <w:r w:rsidR="008F0D07" w:rsidRPr="00483255">
        <w:t>].</w:t>
      </w:r>
    </w:p>
    <w:p w14:paraId="16392A51" w14:textId="5FCFD30B" w:rsidR="000C669E" w:rsidRPr="00483255" w:rsidRDefault="00F72EA6" w:rsidP="003829E0">
      <w:r w:rsidRPr="00483255">
        <w:t xml:space="preserve">MLFO aims to hide the underlying complexities of orchestrating ML pipeline nodes by providing an abstraction to the users and developers with the help of high-level </w:t>
      </w:r>
      <w:r w:rsidR="00407376" w:rsidRPr="00483255">
        <w:t>application programme interface</w:t>
      </w:r>
      <w:r w:rsidR="00407376">
        <w:t>s</w:t>
      </w:r>
      <w:r w:rsidR="00407376" w:rsidRPr="00483255">
        <w:t xml:space="preserve"> </w:t>
      </w:r>
      <w:r w:rsidR="00407376">
        <w:t>(</w:t>
      </w:r>
      <w:r w:rsidRPr="00483255">
        <w:t>APIs</w:t>
      </w:r>
      <w:r w:rsidR="00407376">
        <w:t>)</w:t>
      </w:r>
      <w:r w:rsidRPr="00483255">
        <w:t>. Moreover, it targets to address the challenge of running multiple pipeline workflows in parallel and ensure that these pipeline workflows do not affect each other.</w:t>
      </w:r>
    </w:p>
    <w:p w14:paraId="2A192950" w14:textId="77777777" w:rsidR="000C669E" w:rsidRPr="00483255" w:rsidRDefault="00F72EA6" w:rsidP="003829E0">
      <w:r w:rsidRPr="00483255">
        <w:t>MLFO architecture will bring the flexibility, reusability, and extension of the ML pipeline to accommodate the rapid pace and development in ML pipeline nodes, e.g., ML models. It can split the ML pipeline and offers flexibility to reuse the ML pipeline nodes to offer specialized services.</w:t>
      </w:r>
    </w:p>
    <w:p w14:paraId="70CCCC84" w14:textId="009F70B0" w:rsidR="00F72F24" w:rsidRPr="00483255" w:rsidRDefault="00F72EA6" w:rsidP="003829E0">
      <w:pPr>
        <w:pStyle w:val="Heading1"/>
      </w:pPr>
      <w:bookmarkStart w:id="54" w:name="_Toc41075046"/>
      <w:bookmarkStart w:id="55" w:name="_Toc242254745"/>
      <w:bookmarkStart w:id="56" w:name="_Toc242263278"/>
      <w:bookmarkStart w:id="57" w:name="_Toc242266752"/>
      <w:r w:rsidRPr="00483255">
        <w:t>7</w:t>
      </w:r>
      <w:r w:rsidRPr="00483255">
        <w:tab/>
      </w:r>
      <w:r w:rsidR="00F72F24" w:rsidRPr="00483255">
        <w:t xml:space="preserve">High-level </w:t>
      </w:r>
      <w:r w:rsidR="0025459C">
        <w:t>r</w:t>
      </w:r>
      <w:r w:rsidR="0025459C" w:rsidRPr="00483255">
        <w:t xml:space="preserve">equirements </w:t>
      </w:r>
      <w:r w:rsidRPr="00483255">
        <w:t>for MLFO</w:t>
      </w:r>
      <w:bookmarkEnd w:id="54"/>
      <w:bookmarkEnd w:id="55"/>
      <w:bookmarkEnd w:id="56"/>
      <w:bookmarkEnd w:id="57"/>
    </w:p>
    <w:p w14:paraId="7BCED218" w14:textId="5AC1628F" w:rsidR="000C669E" w:rsidRPr="00483255" w:rsidRDefault="00F72F24" w:rsidP="003829E0">
      <w:r w:rsidRPr="00483255">
        <w:t xml:space="preserve">Appendix I </w:t>
      </w:r>
      <w:r w:rsidR="003F620D" w:rsidRPr="00483255">
        <w:t>provides a detailed description of various</w:t>
      </w:r>
      <w:r w:rsidRPr="00483255">
        <w:t xml:space="preserve"> usage scenarios and </w:t>
      </w:r>
      <w:r w:rsidR="003F620D" w:rsidRPr="00483255">
        <w:t xml:space="preserve">relevant </w:t>
      </w:r>
      <w:r w:rsidRPr="00483255">
        <w:t>requirements</w:t>
      </w:r>
      <w:r w:rsidR="003F620D" w:rsidRPr="00483255">
        <w:t xml:space="preserve"> based on the [</w:t>
      </w:r>
      <w:r w:rsidR="00FE4F61" w:rsidRPr="00483255">
        <w:t>ITU-T Y.Sup55</w:t>
      </w:r>
      <w:r w:rsidR="003F620D" w:rsidRPr="00483255">
        <w:t xml:space="preserve">]. The high-level requirements discussed in this section have been extracted from the </w:t>
      </w:r>
      <w:r w:rsidR="009F2CAA" w:rsidRPr="00483255">
        <w:t xml:space="preserve">use case </w:t>
      </w:r>
      <w:r w:rsidR="003F620D" w:rsidRPr="00483255">
        <w:t>requirements discussed under Appendix I.</w:t>
      </w:r>
    </w:p>
    <w:p w14:paraId="485EE385" w14:textId="71900C40" w:rsidR="006C5049" w:rsidRPr="00483255" w:rsidRDefault="00F928A5" w:rsidP="003829E0">
      <w:pPr>
        <w:rPr>
          <w:lang w:eastAsia="en-GB"/>
        </w:rPr>
      </w:pPr>
      <w:r w:rsidRPr="00483255">
        <w:rPr>
          <w:lang w:eastAsia="en-GB"/>
        </w:rPr>
        <w:t xml:space="preserve">High-level requirements of MLFO </w:t>
      </w:r>
      <w:r w:rsidR="006C5049" w:rsidRPr="00483255">
        <w:rPr>
          <w:lang w:eastAsia="en-GB"/>
        </w:rPr>
        <w:t>are divided into the following</w:t>
      </w:r>
      <w:r w:rsidRPr="00483255">
        <w:rPr>
          <w:lang w:eastAsia="en-GB"/>
        </w:rPr>
        <w:t xml:space="preserve"> broad</w:t>
      </w:r>
      <w:r w:rsidR="006C5049" w:rsidRPr="00483255">
        <w:rPr>
          <w:lang w:eastAsia="en-GB"/>
        </w:rPr>
        <w:t xml:space="preserve"> classifications:</w:t>
      </w:r>
    </w:p>
    <w:p w14:paraId="1227232B" w14:textId="0687783D" w:rsidR="00FD7FFC" w:rsidRPr="00483255" w:rsidRDefault="00AC5EFF" w:rsidP="003829E0">
      <w:pPr>
        <w:pStyle w:val="enumlev1"/>
        <w:rPr>
          <w:lang w:eastAsia="en-GB"/>
        </w:rPr>
      </w:pPr>
      <w:r w:rsidRPr="00483255">
        <w:t>•</w:t>
      </w:r>
      <w:r w:rsidRPr="00483255">
        <w:tab/>
      </w:r>
      <w:r w:rsidR="00FD7FFC" w:rsidRPr="00483255">
        <w:rPr>
          <w:lang w:eastAsia="en-GB"/>
        </w:rPr>
        <w:t xml:space="preserve">Model </w:t>
      </w:r>
      <w:r w:rsidR="00E741A1" w:rsidRPr="00483255">
        <w:rPr>
          <w:lang w:eastAsia="en-GB"/>
        </w:rPr>
        <w:t>management requirements</w:t>
      </w:r>
      <w:r w:rsidR="001B63DA">
        <w:rPr>
          <w:lang w:eastAsia="en-GB"/>
        </w:rPr>
        <w:t>.</w:t>
      </w:r>
    </w:p>
    <w:p w14:paraId="027CF5E0" w14:textId="161C77A8" w:rsidR="00FD7FFC" w:rsidRPr="00483255" w:rsidRDefault="00AC5EFF" w:rsidP="003829E0">
      <w:pPr>
        <w:pStyle w:val="enumlev1"/>
        <w:rPr>
          <w:lang w:eastAsia="en-GB"/>
        </w:rPr>
      </w:pPr>
      <w:r w:rsidRPr="00483255">
        <w:t>•</w:t>
      </w:r>
      <w:r w:rsidRPr="00483255">
        <w:tab/>
      </w:r>
      <w:r w:rsidR="00FD7FFC" w:rsidRPr="00483255">
        <w:rPr>
          <w:lang w:eastAsia="en-GB"/>
        </w:rPr>
        <w:t>Data</w:t>
      </w:r>
      <w:r w:rsidR="00FD7FFC" w:rsidRPr="00483255">
        <w:rPr>
          <w:rFonts w:eastAsia="SimSun"/>
          <w:lang w:eastAsia="zh-CN"/>
        </w:rPr>
        <w:t xml:space="preserve"> </w:t>
      </w:r>
      <w:r w:rsidR="00E741A1" w:rsidRPr="00483255">
        <w:rPr>
          <w:lang w:eastAsia="en-GB"/>
        </w:rPr>
        <w:t>management requirements</w:t>
      </w:r>
      <w:r w:rsidR="001B63DA">
        <w:rPr>
          <w:lang w:eastAsia="en-GB"/>
        </w:rPr>
        <w:t>.</w:t>
      </w:r>
    </w:p>
    <w:p w14:paraId="0EF15045" w14:textId="5D27240C" w:rsidR="00FD7FFC" w:rsidRPr="00483255" w:rsidRDefault="00AC5EFF" w:rsidP="003829E0">
      <w:pPr>
        <w:pStyle w:val="enumlev1"/>
        <w:rPr>
          <w:lang w:eastAsia="en-GB"/>
        </w:rPr>
      </w:pPr>
      <w:r w:rsidRPr="00483255">
        <w:t>•</w:t>
      </w:r>
      <w:r w:rsidRPr="00483255">
        <w:tab/>
      </w:r>
      <w:r w:rsidR="00FD7FFC" w:rsidRPr="00483255">
        <w:rPr>
          <w:rFonts w:eastAsia="SimSun"/>
          <w:lang w:eastAsia="zh-CN"/>
        </w:rPr>
        <w:t xml:space="preserve">ML </w:t>
      </w:r>
      <w:r w:rsidR="00E741A1" w:rsidRPr="00483255">
        <w:rPr>
          <w:lang w:eastAsia="en-GB"/>
        </w:rPr>
        <w:t>pipeline management</w:t>
      </w:r>
      <w:r w:rsidR="001B63DA">
        <w:rPr>
          <w:lang w:eastAsia="en-GB"/>
        </w:rPr>
        <w:t>.</w:t>
      </w:r>
    </w:p>
    <w:p w14:paraId="5AA11BE4" w14:textId="419ECD28" w:rsidR="00FD7FFC" w:rsidRPr="00483255" w:rsidRDefault="00AC5EFF" w:rsidP="003829E0">
      <w:pPr>
        <w:pStyle w:val="enumlev1"/>
        <w:rPr>
          <w:lang w:eastAsia="en-GB"/>
        </w:rPr>
      </w:pPr>
      <w:r w:rsidRPr="00483255">
        <w:t>•</w:t>
      </w:r>
      <w:r w:rsidRPr="00483255">
        <w:tab/>
      </w:r>
      <w:r w:rsidR="00FD7FFC" w:rsidRPr="00483255">
        <w:rPr>
          <w:lang w:eastAsia="en-GB"/>
        </w:rPr>
        <w:t xml:space="preserve">Closed </w:t>
      </w:r>
      <w:r w:rsidR="00E741A1" w:rsidRPr="00483255">
        <w:rPr>
          <w:lang w:eastAsia="en-GB"/>
        </w:rPr>
        <w:t>loop system</w:t>
      </w:r>
      <w:r w:rsidR="001B63DA">
        <w:rPr>
          <w:lang w:eastAsia="en-GB"/>
        </w:rPr>
        <w:t>.</w:t>
      </w:r>
    </w:p>
    <w:p w14:paraId="71B7ECD7" w14:textId="0431477C" w:rsidR="00FD7FFC" w:rsidRPr="00483255" w:rsidRDefault="00AC5EFF" w:rsidP="003829E0">
      <w:pPr>
        <w:pStyle w:val="enumlev1"/>
        <w:rPr>
          <w:lang w:eastAsia="en-GB"/>
        </w:rPr>
      </w:pPr>
      <w:bookmarkStart w:id="58" w:name="_Hlk32950596"/>
      <w:r w:rsidRPr="00483255">
        <w:t>•</w:t>
      </w:r>
      <w:r w:rsidRPr="00483255">
        <w:tab/>
      </w:r>
      <w:r w:rsidR="00FD7FFC" w:rsidRPr="00483255">
        <w:rPr>
          <w:rFonts w:eastAsia="SimSun"/>
          <w:lang w:eastAsia="zh-CN"/>
        </w:rPr>
        <w:t xml:space="preserve">Intent and </w:t>
      </w:r>
      <w:r w:rsidR="00E741A1" w:rsidRPr="00483255">
        <w:rPr>
          <w:lang w:eastAsia="en-GB"/>
        </w:rPr>
        <w:t>policy management</w:t>
      </w:r>
      <w:r w:rsidR="00E741A1" w:rsidRPr="00483255">
        <w:rPr>
          <w:rFonts w:eastAsia="SimSun"/>
          <w:lang w:eastAsia="zh-CN"/>
        </w:rPr>
        <w:t xml:space="preserve"> requirements</w:t>
      </w:r>
      <w:r w:rsidR="001B63DA">
        <w:rPr>
          <w:rFonts w:eastAsia="SimSun"/>
          <w:lang w:eastAsia="zh-CN"/>
        </w:rPr>
        <w:t>.</w:t>
      </w:r>
    </w:p>
    <w:bookmarkEnd w:id="58"/>
    <w:p w14:paraId="3805ED57" w14:textId="583F114C" w:rsidR="00FD7FFC" w:rsidRPr="00483255" w:rsidRDefault="00AC5EFF" w:rsidP="003829E0">
      <w:pPr>
        <w:pStyle w:val="enumlev1"/>
        <w:rPr>
          <w:lang w:eastAsia="en-GB"/>
        </w:rPr>
      </w:pPr>
      <w:r w:rsidRPr="00483255">
        <w:lastRenderedPageBreak/>
        <w:t>•</w:t>
      </w:r>
      <w:r w:rsidRPr="00483255">
        <w:tab/>
      </w:r>
      <w:r w:rsidR="00FD7FFC" w:rsidRPr="00483255">
        <w:rPr>
          <w:lang w:eastAsia="en-GB"/>
        </w:rPr>
        <w:t xml:space="preserve">Communication </w:t>
      </w:r>
      <w:r w:rsidR="00E741A1" w:rsidRPr="00483255">
        <w:rPr>
          <w:lang w:eastAsia="en-GB"/>
        </w:rPr>
        <w:t>management</w:t>
      </w:r>
      <w:r w:rsidR="00E741A1" w:rsidRPr="00483255">
        <w:rPr>
          <w:rFonts w:eastAsia="SimSun"/>
          <w:lang w:eastAsia="zh-CN"/>
        </w:rPr>
        <w:t xml:space="preserve"> requirement</w:t>
      </w:r>
      <w:r w:rsidR="001B63DA">
        <w:rPr>
          <w:rFonts w:eastAsia="SimSun"/>
          <w:lang w:eastAsia="zh-CN"/>
        </w:rPr>
        <w:t>.</w:t>
      </w:r>
    </w:p>
    <w:p w14:paraId="566EF88C" w14:textId="707A0104" w:rsidR="00B15D86" w:rsidRPr="00483255" w:rsidRDefault="00567E07" w:rsidP="003829E0">
      <w:pPr>
        <w:pStyle w:val="Heading2"/>
      </w:pPr>
      <w:bookmarkStart w:id="59" w:name="_Toc41075047"/>
      <w:bookmarkStart w:id="60" w:name="_Toc242254746"/>
      <w:bookmarkStart w:id="61" w:name="_Toc242263279"/>
      <w:bookmarkStart w:id="62" w:name="_Toc242266753"/>
      <w:r w:rsidRPr="00483255">
        <w:t>7.1</w:t>
      </w:r>
      <w:r w:rsidR="00AC5EFF">
        <w:tab/>
      </w:r>
      <w:r w:rsidRPr="00483255">
        <w:t xml:space="preserve">Model </w:t>
      </w:r>
      <w:r w:rsidR="00E741A1" w:rsidRPr="00483255">
        <w:t>management requirements</w:t>
      </w:r>
      <w:bookmarkEnd w:id="59"/>
      <w:bookmarkEnd w:id="60"/>
      <w:bookmarkEnd w:id="61"/>
      <w:bookmarkEnd w:id="62"/>
    </w:p>
    <w:p w14:paraId="7A41F9CF" w14:textId="48B56487" w:rsidR="009526AE" w:rsidRPr="00483255" w:rsidRDefault="00A24651" w:rsidP="003829E0">
      <w:r w:rsidRPr="00483255">
        <w:rPr>
          <w:b/>
        </w:rPr>
        <w:t>REQ-ML-MLFO-00</w:t>
      </w:r>
      <w:r w:rsidR="00066140" w:rsidRPr="00483255">
        <w:rPr>
          <w:b/>
        </w:rPr>
        <w:t>1</w:t>
      </w:r>
      <w:r w:rsidRPr="00483255">
        <w:t xml:space="preserve">: </w:t>
      </w:r>
      <w:r w:rsidR="00552A24" w:rsidRPr="00483255">
        <w:t xml:space="preserve">MLFO is required to select ML </w:t>
      </w:r>
      <w:r w:rsidR="00DF4C8B" w:rsidRPr="00483255">
        <w:t xml:space="preserve">models and </w:t>
      </w:r>
      <w:r w:rsidR="00552A24" w:rsidRPr="00483255">
        <w:t>learning mechanisms considering application requirements, constraints, and data models as specified in the ML intent.</w:t>
      </w:r>
    </w:p>
    <w:p w14:paraId="50196A11" w14:textId="7A933DC4" w:rsidR="00A24651" w:rsidRPr="00483255" w:rsidRDefault="009526AE" w:rsidP="003829E0">
      <w:pPr>
        <w:pStyle w:val="Note"/>
      </w:pPr>
      <w:r w:rsidRPr="00483255">
        <w:t>NOTE</w:t>
      </w:r>
      <w:r w:rsidR="00DB64BD">
        <w:t xml:space="preserve"> 1</w:t>
      </w:r>
      <w:r w:rsidR="00FC031D">
        <w:t xml:space="preserve"> </w:t>
      </w:r>
      <w:r w:rsidR="00FC031D">
        <w:sym w:font="Symbol" w:char="F02D"/>
      </w:r>
      <w:r w:rsidRPr="00483255">
        <w:t xml:space="preserve"> Example of considerations </w:t>
      </w:r>
      <w:r w:rsidR="00C91C85" w:rsidRPr="00483255">
        <w:t>for</w:t>
      </w:r>
      <w:r w:rsidRPr="00483255">
        <w:t xml:space="preserve"> selection </w:t>
      </w:r>
      <w:r w:rsidR="00E501F0" w:rsidRPr="00483255">
        <w:t>include</w:t>
      </w:r>
      <w:r w:rsidRPr="00483255">
        <w:t xml:space="preserve"> ML model metadata</w:t>
      </w:r>
      <w:r w:rsidR="00E501F0" w:rsidRPr="00483255">
        <w:t>,</w:t>
      </w:r>
      <w:r w:rsidRPr="00483255">
        <w:t xml:space="preserve"> e.g.</w:t>
      </w:r>
      <w:r w:rsidR="00E501F0" w:rsidRPr="00483255">
        <w:t>,</w:t>
      </w:r>
      <w:r w:rsidRPr="00483255">
        <w:t xml:space="preserve"> version of ML models.</w:t>
      </w:r>
    </w:p>
    <w:p w14:paraId="77196673" w14:textId="38307040" w:rsidR="00A24651" w:rsidRPr="00483255" w:rsidRDefault="00A24651" w:rsidP="003829E0">
      <w:pPr>
        <w:pStyle w:val="Note"/>
      </w:pPr>
      <w:r w:rsidRPr="00483255">
        <w:t>NOTE</w:t>
      </w:r>
      <w:r w:rsidR="00FC031D">
        <w:t xml:space="preserve"> </w:t>
      </w:r>
      <w:r w:rsidR="00DB64BD">
        <w:t xml:space="preserve">2 </w:t>
      </w:r>
      <w:r w:rsidR="00FC031D">
        <w:sym w:font="Symbol" w:char="F02D"/>
      </w:r>
      <w:r w:rsidRPr="00483255">
        <w:t xml:space="preserve"> </w:t>
      </w:r>
      <w:r w:rsidR="00DF4C8B" w:rsidRPr="00483255">
        <w:t>Example ML model</w:t>
      </w:r>
      <w:r w:rsidR="003D6A94" w:rsidRPr="00483255">
        <w:t xml:space="preserve"> types include</w:t>
      </w:r>
      <w:r w:rsidR="00DF4C8B" w:rsidRPr="00483255">
        <w:t xml:space="preserve"> </w:t>
      </w:r>
      <w:r w:rsidRPr="00483255">
        <w:t xml:space="preserve">supervised, </w:t>
      </w:r>
      <w:proofErr w:type="spellStart"/>
      <w:r w:rsidRPr="00483255">
        <w:t>semisupervised</w:t>
      </w:r>
      <w:proofErr w:type="spellEnd"/>
      <w:r w:rsidRPr="00483255">
        <w:t>, unsupervised, or hybrid models.</w:t>
      </w:r>
    </w:p>
    <w:p w14:paraId="247C354D" w14:textId="7FB2BF10" w:rsidR="00DF4C8B" w:rsidRPr="00483255" w:rsidRDefault="00DF4C8B" w:rsidP="003829E0">
      <w:pPr>
        <w:pStyle w:val="Note"/>
      </w:pPr>
      <w:r w:rsidRPr="00483255">
        <w:t>NOTE</w:t>
      </w:r>
      <w:r w:rsidR="00FC031D">
        <w:t xml:space="preserve"> </w:t>
      </w:r>
      <w:r w:rsidR="00DB64BD">
        <w:t xml:space="preserve">3 </w:t>
      </w:r>
      <w:r w:rsidR="00FC031D">
        <w:sym w:font="Symbol" w:char="F02D"/>
      </w:r>
      <w:r w:rsidRPr="00483255">
        <w:t xml:space="preserve"> Examples of learning mechanisms </w:t>
      </w:r>
      <w:r w:rsidR="007E5DAB" w:rsidRPr="00483255">
        <w:t>include</w:t>
      </w:r>
      <w:r w:rsidRPr="00483255">
        <w:t xml:space="preserve"> federated learning and distributed learning.</w:t>
      </w:r>
    </w:p>
    <w:p w14:paraId="7366A7FE" w14:textId="37144845" w:rsidR="00A24651" w:rsidRPr="00483255" w:rsidRDefault="00A24651" w:rsidP="003829E0">
      <w:pPr>
        <w:pStyle w:val="Note"/>
      </w:pPr>
      <w:r w:rsidRPr="00483255">
        <w:t>NOTE</w:t>
      </w:r>
      <w:r w:rsidR="00FC031D">
        <w:t xml:space="preserve"> </w:t>
      </w:r>
      <w:r w:rsidR="00DB64BD">
        <w:t xml:space="preserve">4 </w:t>
      </w:r>
      <w:r w:rsidR="00FC031D">
        <w:sym w:font="Symbol" w:char="F02D"/>
      </w:r>
      <w:r w:rsidRPr="00483255">
        <w:t xml:space="preserve"> </w:t>
      </w:r>
      <w:r w:rsidR="00DF4C8B" w:rsidRPr="00483255">
        <w:t>Examples</w:t>
      </w:r>
      <w:r w:rsidRPr="00483255">
        <w:t xml:space="preserve"> of local and global predictions and optimizations</w:t>
      </w:r>
      <w:r w:rsidR="00DF4C8B" w:rsidRPr="00483255">
        <w:t xml:space="preserve"> enabled by ML models are </w:t>
      </w:r>
      <w:r w:rsidRPr="00483255">
        <w:t>resource allocations, optimization of radio access configurations, network planning, optimization of storage and retention, fault detection, fault recovery, and traffic forecasting</w:t>
      </w:r>
      <w:r w:rsidR="00556993">
        <w:t>,</w:t>
      </w:r>
      <w:r w:rsidRPr="00483255">
        <w:t xml:space="preserve"> etc.</w:t>
      </w:r>
    </w:p>
    <w:p w14:paraId="2FC6B3ED" w14:textId="2025590F" w:rsidR="00A24651" w:rsidRPr="00483255" w:rsidRDefault="00A24651" w:rsidP="003829E0">
      <w:pPr>
        <w:pStyle w:val="Note"/>
      </w:pPr>
      <w:r w:rsidRPr="00483255">
        <w:t>NOTE</w:t>
      </w:r>
      <w:r w:rsidR="00FC031D">
        <w:t xml:space="preserve"> </w:t>
      </w:r>
      <w:r w:rsidR="00DB64BD">
        <w:t xml:space="preserve">5 </w:t>
      </w:r>
      <w:r w:rsidR="00FC031D">
        <w:sym w:font="Symbol" w:char="F02D"/>
      </w:r>
      <w:r w:rsidRPr="00483255">
        <w:t xml:space="preserve"> </w:t>
      </w:r>
      <w:r w:rsidR="00DF4C8B" w:rsidRPr="00483255">
        <w:t xml:space="preserve">Example of consideration for selection of ML models include </w:t>
      </w:r>
      <w:r w:rsidRPr="00483255">
        <w:t>generalization of ML models under different network deployments.</w:t>
      </w:r>
    </w:p>
    <w:p w14:paraId="74F15593" w14:textId="53D64DB2" w:rsidR="00704F3C" w:rsidRPr="00483255" w:rsidRDefault="00704F3C" w:rsidP="003829E0">
      <w:r w:rsidRPr="00483255">
        <w:rPr>
          <w:b/>
        </w:rPr>
        <w:t>REQ-ML-MLFO-</w:t>
      </w:r>
      <w:r w:rsidR="006F10C3" w:rsidRPr="00483255">
        <w:rPr>
          <w:b/>
        </w:rPr>
        <w:t>002</w:t>
      </w:r>
      <w:r w:rsidRPr="00483255">
        <w:t xml:space="preserve">: MLFO is recommended to manage and orchestrate the publishing of </w:t>
      </w:r>
      <w:r w:rsidR="006F10C3" w:rsidRPr="00483255">
        <w:t xml:space="preserve">ML </w:t>
      </w:r>
      <w:r w:rsidRPr="00483255">
        <w:t>profiles by</w:t>
      </w:r>
      <w:r w:rsidR="006F10C3" w:rsidRPr="00483255">
        <w:t xml:space="preserve"> </w:t>
      </w:r>
      <w:r w:rsidRPr="00483255">
        <w:t>deployed ML pipeline nodes.</w:t>
      </w:r>
    </w:p>
    <w:p w14:paraId="696CD75E" w14:textId="0758D2AF" w:rsidR="00704F3C" w:rsidRPr="00483255" w:rsidRDefault="00704F3C" w:rsidP="003829E0">
      <w:pPr>
        <w:pStyle w:val="Note"/>
      </w:pPr>
      <w:r w:rsidRPr="00483255">
        <w:t>NOTE</w:t>
      </w:r>
      <w:r w:rsidR="006E7DC3">
        <w:t xml:space="preserve"> </w:t>
      </w:r>
      <w:r w:rsidR="0059765F">
        <w:sym w:font="Symbol" w:char="F02D"/>
      </w:r>
      <w:r w:rsidRPr="00483255">
        <w:t xml:space="preserve"> Example of published profiles is the metadata associated with ML models. The published profiles may be used for</w:t>
      </w:r>
      <w:r w:rsidR="006F10C3" w:rsidRPr="00483255">
        <w:t xml:space="preserve"> model</w:t>
      </w:r>
      <w:r w:rsidRPr="00483255">
        <w:t xml:space="preserve"> discovery [</w:t>
      </w:r>
      <w:r w:rsidR="00E43BBF" w:rsidRPr="00483255">
        <w:rPr>
          <w:color w:val="000000"/>
        </w:rPr>
        <w:t>ML5G-I-232-R2</w:t>
      </w:r>
      <w:r w:rsidRPr="00483255">
        <w:t>].</w:t>
      </w:r>
    </w:p>
    <w:p w14:paraId="03765A98" w14:textId="04D75774" w:rsidR="008B42E3" w:rsidRPr="00483255" w:rsidRDefault="00DC2E86" w:rsidP="003829E0">
      <w:pPr>
        <w:pStyle w:val="Note"/>
      </w:pPr>
      <w:r w:rsidRPr="00F90E28">
        <w:rPr>
          <w:b/>
          <w:bCs/>
          <w:sz w:val="24"/>
        </w:rPr>
        <w:t>REQ-ML-MLFO-00</w:t>
      </w:r>
      <w:r w:rsidR="00B3006D" w:rsidRPr="00F90E28">
        <w:rPr>
          <w:b/>
          <w:bCs/>
          <w:sz w:val="24"/>
        </w:rPr>
        <w:t>3</w:t>
      </w:r>
      <w:r w:rsidRPr="00F90E28">
        <w:rPr>
          <w:sz w:val="24"/>
        </w:rPr>
        <w:t xml:space="preserve">: </w:t>
      </w:r>
      <w:r w:rsidR="008B42E3" w:rsidRPr="00F90E28">
        <w:rPr>
          <w:sz w:val="24"/>
        </w:rPr>
        <w:t xml:space="preserve">MLFO is required to select </w:t>
      </w:r>
      <w:r w:rsidR="0059765F" w:rsidRPr="00F90E28">
        <w:rPr>
          <w:sz w:val="24"/>
        </w:rPr>
        <w:t xml:space="preserve">an </w:t>
      </w:r>
      <w:r w:rsidR="008B42E3" w:rsidRPr="00F90E28">
        <w:rPr>
          <w:sz w:val="24"/>
        </w:rPr>
        <w:t xml:space="preserve">appropriate training mechanism based on the characteristics of the ML mechanism and the constraints as specified in the ML </w:t>
      </w:r>
      <w:r w:rsidR="00A83CD9" w:rsidRPr="00F90E28">
        <w:rPr>
          <w:sz w:val="24"/>
        </w:rPr>
        <w:t>intent</w:t>
      </w:r>
      <w:r w:rsidR="008B42E3" w:rsidRPr="00F90E28">
        <w:rPr>
          <w:sz w:val="24"/>
        </w:rPr>
        <w:t>.</w:t>
      </w:r>
      <w:r w:rsidR="008B42E3" w:rsidRPr="00F90E28">
        <w:rPr>
          <w:sz w:val="24"/>
        </w:rPr>
        <w:cr/>
      </w:r>
      <w:r w:rsidR="008B42E3" w:rsidRPr="00483255">
        <w:t>NOTE</w:t>
      </w:r>
      <w:r w:rsidR="006E7DC3">
        <w:t xml:space="preserve"> </w:t>
      </w:r>
      <w:r w:rsidR="00DB64BD">
        <w:t xml:space="preserve">1 </w:t>
      </w:r>
      <w:r w:rsidR="0059765F">
        <w:sym w:font="Symbol" w:char="F02D"/>
      </w:r>
      <w:r w:rsidR="008B42E3" w:rsidRPr="00483255">
        <w:t xml:space="preserve"> Examples of </w:t>
      </w:r>
      <w:r w:rsidR="007010BA" w:rsidRPr="00483255">
        <w:t xml:space="preserve">types of </w:t>
      </w:r>
      <w:r w:rsidR="008B42E3" w:rsidRPr="00483255">
        <w:t>training mechanisms are offline or online training.</w:t>
      </w:r>
    </w:p>
    <w:p w14:paraId="6E7E39E1" w14:textId="43D8EAD8" w:rsidR="003C5A2F" w:rsidRPr="00483255" w:rsidRDefault="008B42E3" w:rsidP="003829E0">
      <w:pPr>
        <w:pStyle w:val="Note"/>
      </w:pPr>
      <w:r w:rsidRPr="00483255">
        <w:t>NOTE</w:t>
      </w:r>
      <w:r w:rsidR="006E7DC3">
        <w:t xml:space="preserve"> </w:t>
      </w:r>
      <w:r w:rsidR="00DB64BD">
        <w:t xml:space="preserve">2 </w:t>
      </w:r>
      <w:r w:rsidR="0059765F">
        <w:sym w:font="Symbol" w:char="F02D"/>
      </w:r>
      <w:r w:rsidRPr="00483255">
        <w:t xml:space="preserve"> Example of constraints </w:t>
      </w:r>
      <w:r w:rsidR="00FB6054" w:rsidRPr="00483255">
        <w:t>include</w:t>
      </w:r>
      <w:r w:rsidRPr="00483255">
        <w:t xml:space="preserve"> </w:t>
      </w:r>
      <w:r w:rsidR="00DC2E86" w:rsidRPr="00483255">
        <w:t>minim</w:t>
      </w:r>
      <w:r w:rsidRPr="00483255">
        <w:t xml:space="preserve">izing </w:t>
      </w:r>
      <w:r w:rsidR="00FB6054" w:rsidRPr="00483255">
        <w:t>an</w:t>
      </w:r>
      <w:r w:rsidR="00DC2E86" w:rsidRPr="00483255">
        <w:t xml:space="preserve"> impact on the performance of </w:t>
      </w:r>
      <w:r w:rsidRPr="00483255">
        <w:t xml:space="preserve">the </w:t>
      </w:r>
      <w:r w:rsidR="00DC2E86" w:rsidRPr="00483255">
        <w:t>ML application</w:t>
      </w:r>
      <w:r w:rsidRPr="00483255">
        <w:t xml:space="preserve"> in the network</w:t>
      </w:r>
      <w:r w:rsidR="00DC2E86" w:rsidRPr="00483255">
        <w:t>.</w:t>
      </w:r>
    </w:p>
    <w:p w14:paraId="1F2717A0" w14:textId="6689C2BD" w:rsidR="00DC2E86" w:rsidRPr="00483255" w:rsidRDefault="007010BA" w:rsidP="003829E0">
      <w:r w:rsidRPr="00483255">
        <w:rPr>
          <w:b/>
        </w:rPr>
        <w:t>REQ-ML-MLFO-</w:t>
      </w:r>
      <w:r w:rsidR="00AC78E3" w:rsidRPr="00483255">
        <w:rPr>
          <w:b/>
        </w:rPr>
        <w:t>004</w:t>
      </w:r>
      <w:r w:rsidRPr="00AC5EFF">
        <w:rPr>
          <w:bCs/>
        </w:rPr>
        <w:t xml:space="preserve">: </w:t>
      </w:r>
      <w:r w:rsidR="00DC2E86" w:rsidRPr="00483255">
        <w:t xml:space="preserve">MLFO </w:t>
      </w:r>
      <w:r w:rsidRPr="00483255">
        <w:t xml:space="preserve">is required to manage and orchestrate the </w:t>
      </w:r>
      <w:r w:rsidR="00DC2E86" w:rsidRPr="00483255">
        <w:t>retrain</w:t>
      </w:r>
      <w:r w:rsidRPr="00483255">
        <w:t>ing of</w:t>
      </w:r>
      <w:r w:rsidR="00DC2E86" w:rsidRPr="00483255">
        <w:t xml:space="preserve"> a</w:t>
      </w:r>
      <w:r w:rsidR="00AC78E3" w:rsidRPr="00483255">
        <w:t>n</w:t>
      </w:r>
      <w:r w:rsidR="00DC2E86" w:rsidRPr="00483255">
        <w:t xml:space="preserve"> ML model based on network dynamics </w:t>
      </w:r>
      <w:r w:rsidRPr="00483255">
        <w:t xml:space="preserve">and the constraints as specified in the ML </w:t>
      </w:r>
      <w:r w:rsidR="00A83CD9" w:rsidRPr="00483255">
        <w:t>intent</w:t>
      </w:r>
      <w:r w:rsidR="00DC2E86" w:rsidRPr="00483255">
        <w:t>.</w:t>
      </w:r>
    </w:p>
    <w:p w14:paraId="39C21FC1" w14:textId="2E66B736" w:rsidR="007010BA" w:rsidRPr="00483255" w:rsidRDefault="007010BA" w:rsidP="003829E0">
      <w:pPr>
        <w:pStyle w:val="Note"/>
      </w:pPr>
      <w:r w:rsidRPr="00483255">
        <w:t>NOTE</w:t>
      </w:r>
      <w:r w:rsidR="006E7DC3">
        <w:t xml:space="preserve"> </w:t>
      </w:r>
      <w:r w:rsidR="00DB64BD">
        <w:t xml:space="preserve">1 </w:t>
      </w:r>
      <w:r w:rsidR="0059765F">
        <w:sym w:font="Symbol" w:char="F02D"/>
      </w:r>
      <w:r w:rsidRPr="00483255">
        <w:t xml:space="preserve"> Examples of constraints are accuracy</w:t>
      </w:r>
      <w:r w:rsidR="00940FB8" w:rsidRPr="00483255">
        <w:t xml:space="preserve"> optimization</w:t>
      </w:r>
      <w:r w:rsidRPr="00483255">
        <w:t xml:space="preserve"> of the ML model, optimiz</w:t>
      </w:r>
      <w:r w:rsidR="00940FB8" w:rsidRPr="00483255">
        <w:t xml:space="preserve">ation of the </w:t>
      </w:r>
      <w:r w:rsidRPr="00483255">
        <w:t>network KPIs and architecture of the ML application</w:t>
      </w:r>
      <w:r w:rsidR="00940FB8" w:rsidRPr="00483255">
        <w:t>,</w:t>
      </w:r>
      <w:r w:rsidRPr="00483255">
        <w:t xml:space="preserve"> e.g.</w:t>
      </w:r>
      <w:r w:rsidR="00940FB8" w:rsidRPr="00483255">
        <w:t>,</w:t>
      </w:r>
      <w:r w:rsidRPr="00483255">
        <w:t xml:space="preserve"> </w:t>
      </w:r>
      <w:r w:rsidR="00940FB8" w:rsidRPr="00483255">
        <w:t>distributed,</w:t>
      </w:r>
      <w:r w:rsidRPr="00483255">
        <w:t xml:space="preserve"> or centralized.</w:t>
      </w:r>
    </w:p>
    <w:p w14:paraId="674905A7" w14:textId="5F3851AB" w:rsidR="00DC2E86" w:rsidRPr="00483255" w:rsidRDefault="007010BA" w:rsidP="003829E0">
      <w:pPr>
        <w:pStyle w:val="Note"/>
      </w:pPr>
      <w:r w:rsidRPr="00483255">
        <w:t>NOTE</w:t>
      </w:r>
      <w:r w:rsidR="006E7DC3">
        <w:t xml:space="preserve"> </w:t>
      </w:r>
      <w:r w:rsidR="00DB64BD">
        <w:t xml:space="preserve">2 </w:t>
      </w:r>
      <w:r w:rsidR="00AC5EFF">
        <w:t>–</w:t>
      </w:r>
      <w:r w:rsidRPr="00483255">
        <w:t xml:space="preserve"> Examples of mechanisms to optimize </w:t>
      </w:r>
      <w:r w:rsidR="00153F3B" w:rsidRPr="00483255">
        <w:t>training or retraining</w:t>
      </w:r>
      <w:r w:rsidRPr="00483255">
        <w:t xml:space="preserve"> </w:t>
      </w:r>
      <w:r w:rsidR="00443AA1" w:rsidRPr="00483255">
        <w:t>include</w:t>
      </w:r>
      <w:r w:rsidRPr="00483255">
        <w:t xml:space="preserve"> </w:t>
      </w:r>
      <w:r w:rsidR="00DC2E86" w:rsidRPr="00483255">
        <w:t>data parallelism</w:t>
      </w:r>
      <w:r w:rsidR="00FC3C61" w:rsidRPr="00483255">
        <w:t xml:space="preserve"> and </w:t>
      </w:r>
      <w:r w:rsidR="00DC2E86" w:rsidRPr="00483255">
        <w:t>model parallelism.</w:t>
      </w:r>
    </w:p>
    <w:p w14:paraId="776AD000" w14:textId="59F019CC" w:rsidR="00DC2E86" w:rsidRPr="00483255" w:rsidRDefault="00DC2E86" w:rsidP="003829E0">
      <w:pPr>
        <w:pStyle w:val="Note"/>
      </w:pPr>
      <w:r w:rsidRPr="00483255">
        <w:t>NOTE</w:t>
      </w:r>
      <w:r w:rsidR="006E7DC3">
        <w:t xml:space="preserve"> </w:t>
      </w:r>
      <w:r w:rsidR="00DB64BD">
        <w:t xml:space="preserve">3 </w:t>
      </w:r>
      <w:r w:rsidR="0059765F">
        <w:sym w:font="Symbol" w:char="F02D"/>
      </w:r>
      <w:r w:rsidRPr="00483255">
        <w:t xml:space="preserve"> </w:t>
      </w:r>
      <w:r w:rsidR="00844E8D" w:rsidRPr="00483255">
        <w:t xml:space="preserve">Example of </w:t>
      </w:r>
      <w:r w:rsidRPr="00483255">
        <w:t>criteria for training and retraining</w:t>
      </w:r>
      <w:r w:rsidR="005E0B15" w:rsidRPr="00483255">
        <w:t xml:space="preserve"> include</w:t>
      </w:r>
      <w:r w:rsidR="00844E8D" w:rsidRPr="00483255">
        <w:t xml:space="preserve"> training </w:t>
      </w:r>
      <w:r w:rsidR="005E0B15" w:rsidRPr="00483255">
        <w:t>based on</w:t>
      </w:r>
      <w:r w:rsidR="00844E8D" w:rsidRPr="00483255">
        <w:t xml:space="preserve"> network data </w:t>
      </w:r>
      <w:r w:rsidR="005E0B15" w:rsidRPr="00483255">
        <w:t>using an</w:t>
      </w:r>
      <w:r w:rsidR="00844E8D" w:rsidRPr="00483255">
        <w:t xml:space="preserve"> offline training method</w:t>
      </w:r>
      <w:r w:rsidR="00844E8D" w:rsidRPr="00483255" w:rsidDel="00844E8D">
        <w:t xml:space="preserve"> </w:t>
      </w:r>
      <w:r w:rsidR="005E0B15" w:rsidRPr="00483255">
        <w:t>and</w:t>
      </w:r>
      <w:r w:rsidR="00844E8D" w:rsidRPr="00483255">
        <w:t xml:space="preserve"> </w:t>
      </w:r>
      <w:r w:rsidRPr="00483255">
        <w:t xml:space="preserve">retraining based on meta-data </w:t>
      </w:r>
      <w:r w:rsidR="005E0B15" w:rsidRPr="00483255">
        <w:t>only</w:t>
      </w:r>
      <w:r w:rsidRPr="00483255">
        <w:t>.</w:t>
      </w:r>
    </w:p>
    <w:p w14:paraId="57BA8543" w14:textId="6B1A80CC" w:rsidR="00DC2E86" w:rsidRPr="00483255" w:rsidRDefault="00DC2E86" w:rsidP="003829E0">
      <w:pPr>
        <w:pStyle w:val="Note"/>
      </w:pPr>
      <w:r w:rsidRPr="00483255">
        <w:t>NOTE</w:t>
      </w:r>
      <w:r w:rsidR="006E7DC3">
        <w:t xml:space="preserve"> </w:t>
      </w:r>
      <w:r w:rsidR="00DB64BD">
        <w:t xml:space="preserve">4 </w:t>
      </w:r>
      <w:r w:rsidR="0059765F">
        <w:sym w:font="Symbol" w:char="F02D"/>
      </w:r>
      <w:r w:rsidRPr="00483255">
        <w:t xml:space="preserve"> </w:t>
      </w:r>
      <w:r w:rsidR="0040354B" w:rsidRPr="00483255">
        <w:t xml:space="preserve">Example of criteria for </w:t>
      </w:r>
      <w:r w:rsidRPr="00483255">
        <w:t>retrain</w:t>
      </w:r>
      <w:r w:rsidR="0040354B" w:rsidRPr="00483255">
        <w:t>ing</w:t>
      </w:r>
      <w:r w:rsidRPr="00483255">
        <w:t xml:space="preserve"> a</w:t>
      </w:r>
      <w:r w:rsidR="006E7DC3">
        <w:t>n</w:t>
      </w:r>
      <w:r w:rsidRPr="00483255">
        <w:t xml:space="preserve"> ML model </w:t>
      </w:r>
      <w:r w:rsidR="0040354B" w:rsidRPr="00483255">
        <w:t>is</w:t>
      </w:r>
      <w:r w:rsidR="005E0B15" w:rsidRPr="00483255">
        <w:t xml:space="preserve"> a</w:t>
      </w:r>
      <w:r w:rsidR="0040354B" w:rsidRPr="00483255">
        <w:t xml:space="preserve"> change in </w:t>
      </w:r>
      <w:r w:rsidRPr="00483255">
        <w:t>deployment</w:t>
      </w:r>
      <w:r w:rsidR="0040354B" w:rsidRPr="00483255">
        <w:t xml:space="preserve"> scenario</w:t>
      </w:r>
      <w:r w:rsidRPr="00483255">
        <w:t>, e.g.</w:t>
      </w:r>
      <w:r w:rsidR="005E0B15" w:rsidRPr="00483255">
        <w:t>,</w:t>
      </w:r>
      <w:r w:rsidR="0040354B" w:rsidRPr="00483255">
        <w:t xml:space="preserve"> change in deployment of ML model from </w:t>
      </w:r>
      <w:r w:rsidRPr="00483255">
        <w:t xml:space="preserve">rural </w:t>
      </w:r>
      <w:r w:rsidR="0040354B" w:rsidRPr="00483255">
        <w:t xml:space="preserve">network to </w:t>
      </w:r>
      <w:r w:rsidRPr="00483255">
        <w:t>urban</w:t>
      </w:r>
      <w:r w:rsidR="0040354B" w:rsidRPr="00483255">
        <w:t xml:space="preserve"> network</w:t>
      </w:r>
      <w:r w:rsidRPr="00483255">
        <w:t>.</w:t>
      </w:r>
    </w:p>
    <w:p w14:paraId="29973F85" w14:textId="4AB89AE1" w:rsidR="00BB593E" w:rsidRPr="00483255" w:rsidRDefault="00BB593E" w:rsidP="003829E0">
      <w:r w:rsidRPr="00483255">
        <w:rPr>
          <w:b/>
        </w:rPr>
        <w:t>REQ-ML-MLFO-</w:t>
      </w:r>
      <w:r w:rsidR="005E6D85" w:rsidRPr="00483255">
        <w:rPr>
          <w:b/>
        </w:rPr>
        <w:t>005</w:t>
      </w:r>
      <w:r w:rsidRPr="00AC5EFF">
        <w:rPr>
          <w:bCs/>
        </w:rPr>
        <w:t xml:space="preserve">: </w:t>
      </w:r>
      <w:r w:rsidRPr="00483255">
        <w:t xml:space="preserve">MLFO is required to manage and orchestrate </w:t>
      </w:r>
      <w:r w:rsidR="001373AF" w:rsidRPr="00483255">
        <w:t xml:space="preserve">an </w:t>
      </w:r>
      <w:r w:rsidRPr="00483255">
        <w:t>update of ML models in the ML marketplace.</w:t>
      </w:r>
    </w:p>
    <w:p w14:paraId="2A6CA58A" w14:textId="72CBFC34" w:rsidR="00BB593E" w:rsidRPr="00483255" w:rsidRDefault="00BB593E" w:rsidP="003829E0">
      <w:pPr>
        <w:pStyle w:val="Note"/>
      </w:pPr>
      <w:r w:rsidRPr="00483255">
        <w:t>NOTE</w:t>
      </w:r>
      <w:r w:rsidR="006E7DC3">
        <w:t xml:space="preserve"> </w:t>
      </w:r>
      <w:r w:rsidR="00DB64BD">
        <w:t xml:space="preserve">1 </w:t>
      </w:r>
      <w:r w:rsidR="0059765F">
        <w:sym w:font="Symbol" w:char="F02D"/>
      </w:r>
      <w:r w:rsidRPr="00483255">
        <w:t xml:space="preserve"> Examp</w:t>
      </w:r>
      <w:r w:rsidR="001373AF" w:rsidRPr="00483255">
        <w:t>le of an update scenario includes upload of a</w:t>
      </w:r>
      <w:r w:rsidRPr="00483255">
        <w:t xml:space="preserve"> trained </w:t>
      </w:r>
      <w:r w:rsidR="001373AF" w:rsidRPr="00483255">
        <w:t>or</w:t>
      </w:r>
      <w:r w:rsidRPr="00483255">
        <w:t xml:space="preserve"> tested model to the ML marketplace according to the details and criteria specified in the ML intent.</w:t>
      </w:r>
    </w:p>
    <w:p w14:paraId="0EB3C9E1" w14:textId="16975EE3" w:rsidR="00F22B9B" w:rsidRPr="00483255" w:rsidRDefault="00F22B9B" w:rsidP="003829E0">
      <w:pPr>
        <w:pStyle w:val="Note"/>
        <w:rPr>
          <w:b/>
        </w:rPr>
      </w:pPr>
      <w:r w:rsidRPr="00483255">
        <w:t>NOTE</w:t>
      </w:r>
      <w:r w:rsidR="006E7DC3">
        <w:t xml:space="preserve"> </w:t>
      </w:r>
      <w:r w:rsidR="00DB64BD">
        <w:t xml:space="preserve">2 </w:t>
      </w:r>
      <w:r w:rsidR="0059765F">
        <w:sym w:font="Symbol" w:char="F02D"/>
      </w:r>
      <w:r w:rsidRPr="00483255">
        <w:t xml:space="preserve"> Example of model update can be based on operator KPIs which should be stored as ML model metadata to assist with the ML knowledge.</w:t>
      </w:r>
    </w:p>
    <w:p w14:paraId="251758E8" w14:textId="5BAB3198" w:rsidR="00DC2E86" w:rsidRPr="00483255" w:rsidRDefault="000F57B5" w:rsidP="003829E0">
      <w:r w:rsidRPr="00483255">
        <w:rPr>
          <w:b/>
        </w:rPr>
        <w:t>REQ-ML-MLFO-</w:t>
      </w:r>
      <w:r w:rsidR="00FE2EB5" w:rsidRPr="00483255">
        <w:rPr>
          <w:b/>
        </w:rPr>
        <w:t>006</w:t>
      </w:r>
      <w:r w:rsidRPr="00AC5EFF">
        <w:rPr>
          <w:bCs/>
        </w:rPr>
        <w:t xml:space="preserve">: </w:t>
      </w:r>
      <w:r w:rsidR="00DC2E86" w:rsidRPr="00483255">
        <w:t xml:space="preserve">MLFO </w:t>
      </w:r>
      <w:r w:rsidRPr="00483255">
        <w:t>is recommended to manage and orchestrate</w:t>
      </w:r>
      <w:r w:rsidR="00FE2EB5" w:rsidRPr="00483255">
        <w:t xml:space="preserve"> the</w:t>
      </w:r>
      <w:r w:rsidRPr="00483255">
        <w:t xml:space="preserve"> use of real-world data sets augmented with simulated data sets to </w:t>
      </w:r>
      <w:r w:rsidR="00DC2E86" w:rsidRPr="00483255">
        <w:t>train</w:t>
      </w:r>
      <w:r w:rsidRPr="00483255">
        <w:t xml:space="preserve"> and </w:t>
      </w:r>
      <w:r w:rsidR="00DC2E86" w:rsidRPr="00483255">
        <w:t>retrain a ML model.</w:t>
      </w:r>
    </w:p>
    <w:p w14:paraId="0AA0542D" w14:textId="246B6180" w:rsidR="00685FCE" w:rsidRPr="00483255" w:rsidRDefault="00FF6F73" w:rsidP="003829E0">
      <w:r w:rsidRPr="00483255">
        <w:rPr>
          <w:b/>
        </w:rPr>
        <w:t>REQ-ML-MLFO-0</w:t>
      </w:r>
      <w:r w:rsidR="00066140" w:rsidRPr="00483255">
        <w:rPr>
          <w:b/>
        </w:rPr>
        <w:t>0</w:t>
      </w:r>
      <w:r w:rsidR="00555498" w:rsidRPr="00483255">
        <w:rPr>
          <w:b/>
        </w:rPr>
        <w:t>7</w:t>
      </w:r>
      <w:r w:rsidRPr="00483255">
        <w:t xml:space="preserve">: MLFO is required to deploy ML pipeline nodes </w:t>
      </w:r>
      <w:r w:rsidR="00685FCE" w:rsidRPr="00483255">
        <w:t xml:space="preserve">in the network, in coordination with </w:t>
      </w:r>
      <w:r w:rsidR="000F57B5" w:rsidRPr="00483255">
        <w:t>management subsystem of the underlay network</w:t>
      </w:r>
      <w:r w:rsidR="00685FCE" w:rsidRPr="00483255">
        <w:t xml:space="preserve">, </w:t>
      </w:r>
      <w:r w:rsidR="00B76F32" w:rsidRPr="00483255">
        <w:t>to</w:t>
      </w:r>
      <w:r w:rsidRPr="00483255">
        <w:t xml:space="preserve"> meet </w:t>
      </w:r>
      <w:r w:rsidR="00685FCE" w:rsidRPr="00483255">
        <w:t xml:space="preserve">the </w:t>
      </w:r>
      <w:r w:rsidRPr="00483255">
        <w:t>ML application requirements.</w:t>
      </w:r>
    </w:p>
    <w:p w14:paraId="38E22F0E" w14:textId="53F767E3" w:rsidR="00FC778C" w:rsidRPr="00483255" w:rsidRDefault="000F57B5" w:rsidP="003829E0">
      <w:pPr>
        <w:pStyle w:val="Note"/>
      </w:pPr>
      <w:r w:rsidRPr="00483255">
        <w:lastRenderedPageBreak/>
        <w:t>NOTE</w:t>
      </w:r>
      <w:r w:rsidR="00F13BB3">
        <w:t xml:space="preserve"> 1</w:t>
      </w:r>
      <w:r w:rsidR="006E7DC3">
        <w:t xml:space="preserve"> </w:t>
      </w:r>
      <w:r w:rsidR="00AC5EFF">
        <w:t>–</w:t>
      </w:r>
      <w:r w:rsidRPr="00483255">
        <w:t xml:space="preserve"> Example</w:t>
      </w:r>
      <w:r w:rsidR="00046E8C" w:rsidRPr="00483255">
        <w:t>s</w:t>
      </w:r>
      <w:r w:rsidRPr="00483255">
        <w:t xml:space="preserve"> of consideration</w:t>
      </w:r>
      <w:r w:rsidR="009510A9" w:rsidRPr="00483255">
        <w:t>s</w:t>
      </w:r>
      <w:r w:rsidRPr="00483255">
        <w:t xml:space="preserve"> about deployment of ML pipeline nodes </w:t>
      </w:r>
      <w:r w:rsidR="0061017C" w:rsidRPr="00483255">
        <w:t>include</w:t>
      </w:r>
      <w:r w:rsidRPr="00483255">
        <w:t xml:space="preserve"> </w:t>
      </w:r>
      <w:r w:rsidR="00FF6F73" w:rsidRPr="00483255">
        <w:t>location sensitivity analysis</w:t>
      </w:r>
      <w:r w:rsidR="009510A9" w:rsidRPr="00483255">
        <w:t>,</w:t>
      </w:r>
      <w:r w:rsidR="00FF6F73" w:rsidRPr="00483255">
        <w:t xml:space="preserve"> e.g.</w:t>
      </w:r>
      <w:r w:rsidR="009510A9" w:rsidRPr="00483255">
        <w:t>,</w:t>
      </w:r>
      <w:r w:rsidR="00FF6F73" w:rsidRPr="00483255">
        <w:t xml:space="preserve"> </w:t>
      </w:r>
      <w:r w:rsidRPr="00483255">
        <w:t xml:space="preserve">ML model deployment at </w:t>
      </w:r>
      <w:r w:rsidR="00FF6F73" w:rsidRPr="00483255">
        <w:t xml:space="preserve">edge </w:t>
      </w:r>
      <w:r w:rsidRPr="00483255">
        <w:t xml:space="preserve">network </w:t>
      </w:r>
      <w:r w:rsidR="00FF6F73" w:rsidRPr="00483255">
        <w:t>or cloud</w:t>
      </w:r>
      <w:r w:rsidR="00046E8C" w:rsidRPr="00483255">
        <w:t xml:space="preserve"> and</w:t>
      </w:r>
      <w:r w:rsidR="00274207" w:rsidRPr="00483255">
        <w:t xml:space="preserve"> resource requirements of the ML model derived from the ML model metadata</w:t>
      </w:r>
      <w:r w:rsidR="00752B40" w:rsidRPr="00483255">
        <w:t xml:space="preserve"> [</w:t>
      </w:r>
      <w:r w:rsidR="001B5DD5">
        <w:rPr>
          <w:color w:val="000000"/>
        </w:rPr>
        <w:t>ITU-T Y.3176</w:t>
      </w:r>
      <w:r w:rsidR="00752B40" w:rsidRPr="00483255">
        <w:t>]</w:t>
      </w:r>
      <w:r w:rsidR="00FC778C" w:rsidRPr="00483255">
        <w:t>.</w:t>
      </w:r>
    </w:p>
    <w:p w14:paraId="5833F391" w14:textId="313BAE0C" w:rsidR="00FF6F73" w:rsidRPr="00483255" w:rsidRDefault="00FC778C" w:rsidP="003829E0">
      <w:pPr>
        <w:pStyle w:val="Note"/>
      </w:pPr>
      <w:r w:rsidRPr="00483255">
        <w:t>NOTE</w:t>
      </w:r>
      <w:r w:rsidR="006E7DC3">
        <w:t xml:space="preserve"> </w:t>
      </w:r>
      <w:r w:rsidR="00F13BB3">
        <w:t xml:space="preserve">2 </w:t>
      </w:r>
      <w:r w:rsidR="006E7DC3">
        <w:sym w:font="Symbol" w:char="F02D"/>
      </w:r>
      <w:r w:rsidRPr="00483255">
        <w:t xml:space="preserve"> Examples of further considerations about deployment of ML pipeline nodes are </w:t>
      </w:r>
      <w:r w:rsidR="005A1014" w:rsidRPr="00483255">
        <w:t>current state of the ML underlay obtained from the management subsystem of the ML underlay</w:t>
      </w:r>
      <w:r w:rsidRPr="00483255">
        <w:t xml:space="preserve"> and the configurations of other ML pipeline nodes</w:t>
      </w:r>
      <w:r w:rsidR="00FF6F73" w:rsidRPr="00483255">
        <w:t>.</w:t>
      </w:r>
    </w:p>
    <w:p w14:paraId="256162C9" w14:textId="08507F1E" w:rsidR="00274207" w:rsidRPr="00483255" w:rsidRDefault="003E20F5" w:rsidP="003829E0">
      <w:pPr>
        <w:pStyle w:val="Note"/>
      </w:pPr>
      <w:r w:rsidRPr="00483255">
        <w:t>NOTE</w:t>
      </w:r>
      <w:r w:rsidR="006E7DC3">
        <w:t xml:space="preserve"> </w:t>
      </w:r>
      <w:r w:rsidR="00F13BB3">
        <w:t xml:space="preserve">3 </w:t>
      </w:r>
      <w:r w:rsidR="00AC5EFF">
        <w:t>–</w:t>
      </w:r>
      <w:r w:rsidRPr="00483255">
        <w:t xml:space="preserve"> Example of consideration about deployment of ML pipeline nodes is compliance to </w:t>
      </w:r>
      <w:r w:rsidR="00856C53" w:rsidRPr="00483255">
        <w:t xml:space="preserve">operator policies (including local regulatory policies) </w:t>
      </w:r>
      <w:r w:rsidRPr="00483255">
        <w:t>about</w:t>
      </w:r>
      <w:r w:rsidR="003A158A" w:rsidRPr="00483255">
        <w:t xml:space="preserve"> the deployment of</w:t>
      </w:r>
      <w:r w:rsidR="00FF6F73" w:rsidRPr="00483255">
        <w:t xml:space="preserve"> </w:t>
      </w:r>
      <w:r w:rsidR="00500D8D" w:rsidRPr="00483255">
        <w:t xml:space="preserve">ML </w:t>
      </w:r>
      <w:r w:rsidR="00FF6F73" w:rsidRPr="00483255">
        <w:t>pipeline nodes.</w:t>
      </w:r>
    </w:p>
    <w:p w14:paraId="48DD93FC" w14:textId="34698DCA" w:rsidR="00711213" w:rsidRPr="00483255" w:rsidRDefault="00711213" w:rsidP="003829E0">
      <w:pPr>
        <w:pStyle w:val="Note"/>
      </w:pPr>
      <w:r w:rsidRPr="00483255">
        <w:t>NOTE</w:t>
      </w:r>
      <w:r w:rsidR="006E7DC3">
        <w:t xml:space="preserve"> </w:t>
      </w:r>
      <w:r w:rsidR="00F13BB3">
        <w:t xml:space="preserve">4 </w:t>
      </w:r>
      <w:r w:rsidR="00AC5EFF">
        <w:t>–</w:t>
      </w:r>
      <w:r w:rsidR="003C0DFD" w:rsidRPr="00483255">
        <w:t xml:space="preserve"> </w:t>
      </w:r>
      <w:r w:rsidRPr="00483255">
        <w:t>ML pipeline nodes deployment can be triggered by the ML serving framework [</w:t>
      </w:r>
      <w:r w:rsidRPr="00483255">
        <w:rPr>
          <w:color w:val="000000"/>
        </w:rPr>
        <w:t>ML5G-I-227-R2</w:t>
      </w:r>
      <w:r w:rsidRPr="00483255">
        <w:t>] for inference.</w:t>
      </w:r>
    </w:p>
    <w:p w14:paraId="24178C55" w14:textId="501F1C36" w:rsidR="00752B40" w:rsidRPr="00483255" w:rsidRDefault="00752B40" w:rsidP="003829E0">
      <w:pPr>
        <w:pStyle w:val="Note"/>
      </w:pPr>
      <w:r w:rsidRPr="00483255">
        <w:t>NOTE</w:t>
      </w:r>
      <w:r w:rsidR="00DB64BD">
        <w:t xml:space="preserve"> 5</w:t>
      </w:r>
      <w:r w:rsidR="00AC5EFF">
        <w:t xml:space="preserve"> –</w:t>
      </w:r>
      <w:r w:rsidRPr="00483255">
        <w:t xml:space="preserve"> ML application requirements are </w:t>
      </w:r>
      <w:r w:rsidR="00357F41" w:rsidRPr="00483255">
        <w:t>specified in the ML intent.</w:t>
      </w:r>
    </w:p>
    <w:p w14:paraId="366F62DF" w14:textId="646018A5" w:rsidR="00EB50EC" w:rsidRPr="00483255" w:rsidRDefault="00EB50EC" w:rsidP="003829E0">
      <w:r w:rsidRPr="00483255">
        <w:rPr>
          <w:b/>
        </w:rPr>
        <w:t>REQ-ML-MLFO-</w:t>
      </w:r>
      <w:r w:rsidR="009666A9" w:rsidRPr="00483255">
        <w:rPr>
          <w:b/>
        </w:rPr>
        <w:t>008</w:t>
      </w:r>
      <w:r w:rsidRPr="007A113A">
        <w:rPr>
          <w:bCs/>
        </w:rPr>
        <w:t xml:space="preserve">: </w:t>
      </w:r>
      <w:r w:rsidRPr="00483255">
        <w:t xml:space="preserve">MLFO is required to manage operator policies which </w:t>
      </w:r>
      <w:r w:rsidR="009666A9" w:rsidRPr="00483255">
        <w:t>should be</w:t>
      </w:r>
      <w:r w:rsidRPr="00483255">
        <w:t xml:space="preserve"> applied </w:t>
      </w:r>
      <w:r w:rsidR="009666A9" w:rsidRPr="00483255">
        <w:t>to</w:t>
      </w:r>
      <w:r w:rsidRPr="00483255">
        <w:t xml:space="preserve"> operations on ML pipeline nodes.</w:t>
      </w:r>
    </w:p>
    <w:p w14:paraId="6A30D9DE" w14:textId="1FB144D1" w:rsidR="00EB50EC" w:rsidRPr="00483255" w:rsidRDefault="00EB50EC" w:rsidP="003829E0">
      <w:pPr>
        <w:pStyle w:val="Note"/>
      </w:pPr>
      <w:r w:rsidRPr="00483255">
        <w:t>NOTE</w:t>
      </w:r>
      <w:r w:rsidR="00DB64BD">
        <w:t xml:space="preserve"> 1</w:t>
      </w:r>
      <w:r w:rsidR="007A113A">
        <w:t xml:space="preserve"> – </w:t>
      </w:r>
      <w:r w:rsidR="00C57875" w:rsidRPr="00483255">
        <w:t>E</w:t>
      </w:r>
      <w:r w:rsidRPr="00483255">
        <w:t>xamples of operations on ML pipeline nodes are stop, start, restart, update, train, retrain of models</w:t>
      </w:r>
      <w:r w:rsidR="0075263E">
        <w:t>, </w:t>
      </w:r>
      <w:r w:rsidRPr="00483255">
        <w:t>etc.</w:t>
      </w:r>
    </w:p>
    <w:p w14:paraId="6F22FB81" w14:textId="34D9D27E" w:rsidR="00EB50EC" w:rsidRPr="00483255" w:rsidRDefault="00EB50EC" w:rsidP="003829E0">
      <w:pPr>
        <w:pStyle w:val="Note"/>
      </w:pPr>
      <w:r w:rsidRPr="00483255">
        <w:t>NOTE</w:t>
      </w:r>
      <w:r w:rsidR="00DB64BD">
        <w:t xml:space="preserve"> 2 </w:t>
      </w:r>
      <w:r w:rsidR="006E7DC3">
        <w:sym w:font="Symbol" w:char="F02D"/>
      </w:r>
      <w:r w:rsidRPr="00483255">
        <w:t xml:space="preserve"> </w:t>
      </w:r>
      <w:r w:rsidR="00C57875" w:rsidRPr="00483255">
        <w:t>E</w:t>
      </w:r>
      <w:r w:rsidRPr="00483255">
        <w:t>xamples of management operations on operator policies are provision, update, delete the policies.</w:t>
      </w:r>
    </w:p>
    <w:p w14:paraId="18BA4566" w14:textId="7AAD10AF" w:rsidR="00044D74" w:rsidRPr="00483255" w:rsidRDefault="00044D74" w:rsidP="003829E0">
      <w:r w:rsidRPr="00483255">
        <w:rPr>
          <w:b/>
        </w:rPr>
        <w:t>REQ-ML-MLFO-0</w:t>
      </w:r>
      <w:r w:rsidR="005F4007" w:rsidRPr="00483255">
        <w:rPr>
          <w:b/>
        </w:rPr>
        <w:t>0</w:t>
      </w:r>
      <w:r w:rsidR="00921467" w:rsidRPr="00483255">
        <w:rPr>
          <w:b/>
        </w:rPr>
        <w:t>9</w:t>
      </w:r>
      <w:r w:rsidR="00375601" w:rsidRPr="00483255">
        <w:t>: MLFO is required to manage and orchestrate</w:t>
      </w:r>
      <w:r w:rsidR="00E84439" w:rsidRPr="00483255">
        <w:t xml:space="preserve"> the </w:t>
      </w:r>
      <w:r w:rsidR="00375601" w:rsidRPr="00483255">
        <w:t>automated testing</w:t>
      </w:r>
      <w:r w:rsidR="00153F3B" w:rsidRPr="00483255">
        <w:t xml:space="preserve"> of ML models in ML </w:t>
      </w:r>
      <w:r w:rsidR="00375601" w:rsidRPr="00483255">
        <w:t>sandbox</w:t>
      </w:r>
      <w:r w:rsidRPr="00483255">
        <w:t xml:space="preserve"> where models can be evaluated to </w:t>
      </w:r>
      <w:r w:rsidR="00625426" w:rsidRPr="00483255">
        <w:t xml:space="preserve">satisfy </w:t>
      </w:r>
      <w:r w:rsidRPr="00483255">
        <w:t>the operator</w:t>
      </w:r>
      <w:r w:rsidR="001677C8" w:rsidRPr="00483255">
        <w:t>-</w:t>
      </w:r>
      <w:r w:rsidR="00E84439" w:rsidRPr="00483255">
        <w:t>specified</w:t>
      </w:r>
      <w:r w:rsidR="00970B59">
        <w:t xml:space="preserve"> </w:t>
      </w:r>
      <w:r w:rsidRPr="00483255">
        <w:t>KPIs.</w:t>
      </w:r>
    </w:p>
    <w:p w14:paraId="3D050A9C" w14:textId="67A2E525" w:rsidR="00685BBD" w:rsidRPr="00483255" w:rsidRDefault="00685BBD" w:rsidP="003829E0">
      <w:r w:rsidRPr="00483255">
        <w:rPr>
          <w:b/>
        </w:rPr>
        <w:t>REQ-ML-MLFO-0</w:t>
      </w:r>
      <w:r w:rsidR="001677C8" w:rsidRPr="00483255">
        <w:rPr>
          <w:b/>
        </w:rPr>
        <w:t>10</w:t>
      </w:r>
      <w:r w:rsidRPr="007A113A">
        <w:rPr>
          <w:bCs/>
        </w:rPr>
        <w:t>:</w:t>
      </w:r>
      <w:r w:rsidRPr="00483255">
        <w:t xml:space="preserve"> MLFO is recommended to chain various ML pipeline nodes based on application requirements and constraints.</w:t>
      </w:r>
    </w:p>
    <w:p w14:paraId="0574D120" w14:textId="75974AFA" w:rsidR="00685BBD" w:rsidRPr="00483255" w:rsidRDefault="00685BBD" w:rsidP="003829E0">
      <w:pPr>
        <w:pStyle w:val="Note"/>
      </w:pPr>
      <w:r w:rsidRPr="00483255">
        <w:t>NOTE</w:t>
      </w:r>
      <w:r w:rsidR="00DB64BD">
        <w:t xml:space="preserve"> </w:t>
      </w:r>
      <w:r w:rsidR="00A93FF1">
        <w:t>1</w:t>
      </w:r>
      <w:r w:rsidR="00DB64BD">
        <w:t xml:space="preserve"> </w:t>
      </w:r>
      <w:r w:rsidR="006E7DC3">
        <w:sym w:font="Symbol" w:char="F02D"/>
      </w:r>
      <w:r w:rsidR="00625426" w:rsidRPr="00483255">
        <w:t xml:space="preserve"> Example of consideration </w:t>
      </w:r>
      <w:r w:rsidR="001677C8" w:rsidRPr="00483255">
        <w:t xml:space="preserve">includes </w:t>
      </w:r>
      <w:r w:rsidR="00625426" w:rsidRPr="00483255">
        <w:t>compliance to security and privacy regulations</w:t>
      </w:r>
      <w:r w:rsidR="001677C8" w:rsidRPr="00483255">
        <w:t xml:space="preserve"> to chain sources sinks</w:t>
      </w:r>
      <w:r w:rsidRPr="00483255">
        <w:t>.</w:t>
      </w:r>
    </w:p>
    <w:p w14:paraId="401CA1A5" w14:textId="67141BF6" w:rsidR="00D6126B" w:rsidRPr="00483255" w:rsidRDefault="00D6126B" w:rsidP="003829E0">
      <w:pPr>
        <w:pStyle w:val="Note"/>
      </w:pPr>
      <w:r w:rsidRPr="00483255">
        <w:t>NOTE</w:t>
      </w:r>
      <w:r w:rsidR="00A93FF1">
        <w:t xml:space="preserve"> 2</w:t>
      </w:r>
      <w:r w:rsidR="00DB64BD">
        <w:t xml:space="preserve"> </w:t>
      </w:r>
      <w:r w:rsidR="006E7DC3">
        <w:sym w:font="Symbol" w:char="F02D"/>
      </w:r>
      <w:r w:rsidRPr="00483255">
        <w:t xml:space="preserve"> Example of chaining include packaging of ML </w:t>
      </w:r>
      <w:proofErr w:type="spellStart"/>
      <w:r w:rsidRPr="00483255">
        <w:t>submodels</w:t>
      </w:r>
      <w:proofErr w:type="spellEnd"/>
      <w:r w:rsidRPr="00483255">
        <w:t xml:space="preserve"> as software/</w:t>
      </w:r>
      <w:r w:rsidR="007200B2" w:rsidRPr="00483255">
        <w:t>containers</w:t>
      </w:r>
      <w:r w:rsidRPr="00483255">
        <w:t xml:space="preserve"> based on input/output ML models given in the intent.</w:t>
      </w:r>
    </w:p>
    <w:p w14:paraId="0050875A" w14:textId="48245CFE" w:rsidR="00625426" w:rsidRPr="00483255" w:rsidRDefault="00F00239" w:rsidP="003829E0">
      <w:r w:rsidRPr="00483255">
        <w:rPr>
          <w:b/>
        </w:rPr>
        <w:t>REQ-ML-MLFO-0</w:t>
      </w:r>
      <w:r w:rsidR="00426F2C" w:rsidRPr="00483255">
        <w:rPr>
          <w:b/>
        </w:rPr>
        <w:t>11</w:t>
      </w:r>
      <w:r w:rsidRPr="007A113A">
        <w:rPr>
          <w:bCs/>
        </w:rPr>
        <w:t>:</w:t>
      </w:r>
      <w:r w:rsidRPr="00483255">
        <w:t xml:space="preserve"> MLFO is recommended to </w:t>
      </w:r>
      <w:r w:rsidR="00625426" w:rsidRPr="00483255">
        <w:t xml:space="preserve">manage and orchestrate ML model performance using </w:t>
      </w:r>
      <w:r w:rsidR="00153F3B" w:rsidRPr="00483255">
        <w:t xml:space="preserve">hardware acceleration </w:t>
      </w:r>
      <w:r w:rsidR="00375601" w:rsidRPr="00483255">
        <w:t>capabilities.</w:t>
      </w:r>
    </w:p>
    <w:p w14:paraId="2C65436A" w14:textId="2CD8FCF1" w:rsidR="00F113AA" w:rsidRPr="00483255" w:rsidRDefault="00625426" w:rsidP="003829E0">
      <w:r w:rsidRPr="00483255">
        <w:rPr>
          <w:b/>
        </w:rPr>
        <w:t>REQ-ML-MLFO-</w:t>
      </w:r>
      <w:r w:rsidR="0031772D" w:rsidRPr="00483255">
        <w:rPr>
          <w:b/>
        </w:rPr>
        <w:t>012</w:t>
      </w:r>
      <w:r w:rsidRPr="007A113A">
        <w:rPr>
          <w:bCs/>
        </w:rPr>
        <w:t>:</w:t>
      </w:r>
      <w:r w:rsidRPr="00483255">
        <w:rPr>
          <w:b/>
        </w:rPr>
        <w:t xml:space="preserve"> </w:t>
      </w:r>
      <w:r w:rsidR="00F113AA" w:rsidRPr="00483255">
        <w:t>MLFO is recommended to evaluate multiple ML models in parallel and select the matching model for the ML application</w:t>
      </w:r>
      <w:r w:rsidRPr="00483255">
        <w:t xml:space="preserve"> based on the characteristics of the ML application and the constraints in the ML intent</w:t>
      </w:r>
      <w:r w:rsidR="00F113AA" w:rsidRPr="00483255">
        <w:t>.</w:t>
      </w:r>
    </w:p>
    <w:p w14:paraId="43D80A6F" w14:textId="3A6E8E67" w:rsidR="00F00239" w:rsidRPr="00483255" w:rsidRDefault="00F00239" w:rsidP="003829E0">
      <w:r w:rsidRPr="00483255">
        <w:rPr>
          <w:b/>
        </w:rPr>
        <w:t>REQ-ML-MLFO-0</w:t>
      </w:r>
      <w:r w:rsidR="0031772D" w:rsidRPr="00483255">
        <w:rPr>
          <w:b/>
        </w:rPr>
        <w:t>13</w:t>
      </w:r>
      <w:r w:rsidRPr="007A113A">
        <w:t xml:space="preserve">: </w:t>
      </w:r>
      <w:r w:rsidRPr="00483255">
        <w:t xml:space="preserve">MLFO is recommended to </w:t>
      </w:r>
      <w:r w:rsidR="009C75F2" w:rsidRPr="00483255">
        <w:t>fall back</w:t>
      </w:r>
      <w:r w:rsidRPr="00483255">
        <w:t xml:space="preserve"> to alternate ML model</w:t>
      </w:r>
      <w:r w:rsidR="00D37B3D" w:rsidRPr="00483255">
        <w:t>s</w:t>
      </w:r>
      <w:r w:rsidRPr="00483255">
        <w:t xml:space="preserve"> based on the </w:t>
      </w:r>
      <w:r w:rsidR="00D37B3D" w:rsidRPr="00483255">
        <w:t xml:space="preserve">evaluation of </w:t>
      </w:r>
      <w:r w:rsidRPr="00483255">
        <w:t xml:space="preserve">performance of </w:t>
      </w:r>
      <w:r w:rsidR="00D37B3D" w:rsidRPr="00483255">
        <w:t xml:space="preserve">the serving </w:t>
      </w:r>
      <w:r w:rsidRPr="00483255">
        <w:t>ML models</w:t>
      </w:r>
      <w:r w:rsidR="00D37B3D" w:rsidRPr="00483255">
        <w:t xml:space="preserve"> for a preconfigured time window</w:t>
      </w:r>
      <w:r w:rsidR="00CE286D" w:rsidRPr="00483255">
        <w:t xml:space="preserve"> after deployment in the ML pipeline</w:t>
      </w:r>
      <w:r w:rsidRPr="00483255">
        <w:t>.</w:t>
      </w:r>
    </w:p>
    <w:p w14:paraId="52150CC7" w14:textId="44A9AFC4" w:rsidR="00F113AA" w:rsidRPr="00483255" w:rsidRDefault="00D37B3D" w:rsidP="003829E0">
      <w:pPr>
        <w:pStyle w:val="Note"/>
        <w:rPr>
          <w:sz w:val="23"/>
          <w:szCs w:val="23"/>
        </w:rPr>
      </w:pPr>
      <w:r w:rsidRPr="00483255">
        <w:t>NOTE</w:t>
      </w:r>
      <w:r w:rsidR="007A113A">
        <w:t xml:space="preserve"> – </w:t>
      </w:r>
      <w:r w:rsidR="00F113AA" w:rsidRPr="00483255">
        <w:t xml:space="preserve">MLFO </w:t>
      </w:r>
      <w:r w:rsidR="0031772D" w:rsidRPr="00483255">
        <w:t>can</w:t>
      </w:r>
      <w:r w:rsidR="00F113AA" w:rsidRPr="00483255">
        <w:t xml:space="preserve"> evaluate the</w:t>
      </w:r>
      <w:r w:rsidR="00CE286D" w:rsidRPr="00483255">
        <w:t xml:space="preserve"> performance of the</w:t>
      </w:r>
      <w:r w:rsidR="00F113AA" w:rsidRPr="00483255">
        <w:t xml:space="preserve"> </w:t>
      </w:r>
      <w:r w:rsidR="00CE286D" w:rsidRPr="00483255">
        <w:t>deployed ML</w:t>
      </w:r>
      <w:r w:rsidR="00F113AA" w:rsidRPr="00483255">
        <w:t xml:space="preserve"> model for </w:t>
      </w:r>
      <w:r w:rsidRPr="00483255">
        <w:t xml:space="preserve">a preconfigured </w:t>
      </w:r>
      <w:r w:rsidR="00CE286D" w:rsidRPr="00483255">
        <w:t>fall</w:t>
      </w:r>
      <w:r w:rsidR="002826F2">
        <w:t>-</w:t>
      </w:r>
      <w:r w:rsidR="00CE286D" w:rsidRPr="00483255">
        <w:t xml:space="preserve">back window </w:t>
      </w:r>
      <w:r w:rsidR="00F113AA" w:rsidRPr="00483255">
        <w:t xml:space="preserve">within which if the performance or stability </w:t>
      </w:r>
      <w:r w:rsidRPr="00483255">
        <w:t xml:space="preserve">does not meet the operator KPI criteria indicated in the ML intent </w:t>
      </w:r>
      <w:r w:rsidR="00F113AA" w:rsidRPr="00483255">
        <w:t xml:space="preserve">then rollover or fallback </w:t>
      </w:r>
      <w:r w:rsidR="00CE286D" w:rsidRPr="00483255">
        <w:t xml:space="preserve">is initiated </w:t>
      </w:r>
      <w:r w:rsidR="00F113AA" w:rsidRPr="00483255">
        <w:t xml:space="preserve">to </w:t>
      </w:r>
      <w:r w:rsidR="001B63DA" w:rsidRPr="00483255">
        <w:t>an</w:t>
      </w:r>
      <w:r w:rsidR="00CE286D" w:rsidRPr="00483255">
        <w:t xml:space="preserve"> alternate or stable</w:t>
      </w:r>
      <w:r w:rsidR="00F113AA" w:rsidRPr="00483255">
        <w:t xml:space="preserve"> version of the ML model.</w:t>
      </w:r>
    </w:p>
    <w:p w14:paraId="0C9820F0" w14:textId="3002DAC8" w:rsidR="00F11292" w:rsidRPr="00483255" w:rsidRDefault="00F11292" w:rsidP="003829E0">
      <w:r w:rsidRPr="00483255">
        <w:rPr>
          <w:b/>
        </w:rPr>
        <w:t>REQ-ML-MLFO-0</w:t>
      </w:r>
      <w:r w:rsidR="00E74B07" w:rsidRPr="00483255">
        <w:rPr>
          <w:b/>
        </w:rPr>
        <w:t>14</w:t>
      </w:r>
      <w:r w:rsidRPr="007A113A">
        <w:t xml:space="preserve">: </w:t>
      </w:r>
      <w:r w:rsidRPr="00483255">
        <w:t xml:space="preserve">MLFO is recommended to </w:t>
      </w:r>
      <w:r w:rsidR="009C75F2" w:rsidRPr="00483255">
        <w:t xml:space="preserve">manage </w:t>
      </w:r>
      <w:r w:rsidR="00153F3B" w:rsidRPr="00483255">
        <w:t xml:space="preserve">and orchestrate </w:t>
      </w:r>
      <w:r w:rsidR="00630495" w:rsidRPr="00483255">
        <w:t>different</w:t>
      </w:r>
      <w:r w:rsidR="00153F3B" w:rsidRPr="00483255">
        <w:t xml:space="preserve"> </w:t>
      </w:r>
      <w:r w:rsidR="007D4F5D" w:rsidRPr="00483255">
        <w:t xml:space="preserve">operations on </w:t>
      </w:r>
      <w:r w:rsidR="00153F3B" w:rsidRPr="00483255">
        <w:t xml:space="preserve">ML </w:t>
      </w:r>
      <w:r w:rsidR="009C75F2" w:rsidRPr="00483255">
        <w:t xml:space="preserve">pipeline </w:t>
      </w:r>
      <w:r w:rsidR="002878C1" w:rsidRPr="00483255">
        <w:t xml:space="preserve">functions with </w:t>
      </w:r>
      <w:r w:rsidR="009C75F2" w:rsidRPr="00483255">
        <w:t>minimal</w:t>
      </w:r>
      <w:r w:rsidR="002878C1" w:rsidRPr="00483255">
        <w:t xml:space="preserve"> impact</w:t>
      </w:r>
      <w:r w:rsidRPr="00483255">
        <w:t xml:space="preserve"> on </w:t>
      </w:r>
      <w:r w:rsidR="00BA7B92" w:rsidRPr="00483255">
        <w:t>the operator KPIs</w:t>
      </w:r>
      <w:r w:rsidRPr="00483255">
        <w:t>.</w:t>
      </w:r>
    </w:p>
    <w:p w14:paraId="43344737" w14:textId="5BD0EB2C" w:rsidR="00BA7B92" w:rsidRPr="00483255" w:rsidRDefault="002878C1" w:rsidP="003829E0">
      <w:pPr>
        <w:pStyle w:val="Note"/>
      </w:pPr>
      <w:r w:rsidRPr="00483255">
        <w:t>NOTE</w:t>
      </w:r>
      <w:r w:rsidR="00F277CB">
        <w:t xml:space="preserve"> </w:t>
      </w:r>
      <w:r w:rsidR="00A93FF1">
        <w:t>1</w:t>
      </w:r>
      <w:r w:rsidR="007A113A">
        <w:t xml:space="preserve"> – </w:t>
      </w:r>
      <w:r w:rsidR="00E952F1" w:rsidRPr="00483255">
        <w:t>E</w:t>
      </w:r>
      <w:r w:rsidRPr="00483255">
        <w:t xml:space="preserve">xamples of the different ML pipeline functions </w:t>
      </w:r>
      <w:r w:rsidR="00BA7B92" w:rsidRPr="00483255">
        <w:t xml:space="preserve">are </w:t>
      </w:r>
      <w:r w:rsidRPr="00483255">
        <w:t xml:space="preserve">data collection, </w:t>
      </w:r>
      <w:r w:rsidR="00BA7B92" w:rsidRPr="00483255">
        <w:t>pre-processing, model selection</w:t>
      </w:r>
      <w:r w:rsidR="00630495" w:rsidRPr="00483255">
        <w:t>,</w:t>
      </w:r>
      <w:r w:rsidRPr="00483255">
        <w:t xml:space="preserve"> and training decisions.</w:t>
      </w:r>
    </w:p>
    <w:p w14:paraId="479CF361" w14:textId="70DF5098" w:rsidR="007D4F5D" w:rsidRPr="00483255" w:rsidRDefault="007D4F5D" w:rsidP="003829E0">
      <w:pPr>
        <w:pStyle w:val="Note"/>
      </w:pPr>
      <w:r w:rsidRPr="00483255">
        <w:t>NOTE</w:t>
      </w:r>
      <w:r w:rsidR="00BD4FB2">
        <w:t xml:space="preserve"> </w:t>
      </w:r>
      <w:r w:rsidR="00A93FF1">
        <w:t>2</w:t>
      </w:r>
      <w:r w:rsidR="007A113A">
        <w:t xml:space="preserve"> – </w:t>
      </w:r>
      <w:r w:rsidR="00E952F1" w:rsidRPr="00483255">
        <w:t>E</w:t>
      </w:r>
      <w:r w:rsidRPr="00483255">
        <w:t>xamples of operations are stop, start, restart of ML pipeline functions.</w:t>
      </w:r>
    </w:p>
    <w:p w14:paraId="6E97E15B" w14:textId="28D31CC2" w:rsidR="00E952F1" w:rsidRPr="00483255" w:rsidRDefault="00E952F1" w:rsidP="003829E0">
      <w:pPr>
        <w:pStyle w:val="Note"/>
      </w:pPr>
      <w:r w:rsidRPr="00483255">
        <w:t>NOTE</w:t>
      </w:r>
      <w:r w:rsidR="00BD4FB2">
        <w:t xml:space="preserve"> </w:t>
      </w:r>
      <w:r w:rsidR="00A93FF1">
        <w:t>3</w:t>
      </w:r>
      <w:r w:rsidR="007A113A">
        <w:t xml:space="preserve"> – </w:t>
      </w:r>
      <w:r w:rsidRPr="00483255">
        <w:t>These operations can be invoked by the ML serving framework [</w:t>
      </w:r>
      <w:r w:rsidR="00630632" w:rsidRPr="00483255">
        <w:rPr>
          <w:color w:val="000000"/>
        </w:rPr>
        <w:t>ML5G-I-227-R2</w:t>
      </w:r>
      <w:r w:rsidRPr="00483255">
        <w:t>] for inference optimizations.</w:t>
      </w:r>
    </w:p>
    <w:p w14:paraId="6B31A761" w14:textId="7A6EAD8F" w:rsidR="00F11292" w:rsidRPr="00483255" w:rsidRDefault="00F11292" w:rsidP="003829E0">
      <w:r w:rsidRPr="00483255">
        <w:rPr>
          <w:b/>
        </w:rPr>
        <w:t>REQ-ML-MLFO-0</w:t>
      </w:r>
      <w:r w:rsidR="005F4007" w:rsidRPr="00483255">
        <w:rPr>
          <w:b/>
        </w:rPr>
        <w:t>1</w:t>
      </w:r>
      <w:r w:rsidR="00BD1E00" w:rsidRPr="00483255">
        <w:rPr>
          <w:b/>
        </w:rPr>
        <w:t>5</w:t>
      </w:r>
      <w:r w:rsidRPr="007A113A">
        <w:t xml:space="preserve">: </w:t>
      </w:r>
      <w:r w:rsidRPr="00483255">
        <w:t xml:space="preserve">MLFO is recommended to </w:t>
      </w:r>
      <w:r w:rsidR="00BA7B92" w:rsidRPr="00483255">
        <w:t xml:space="preserve">manage the </w:t>
      </w:r>
      <w:r w:rsidR="00153F3B" w:rsidRPr="00483255">
        <w:t>stor</w:t>
      </w:r>
      <w:r w:rsidR="00BA7B92" w:rsidRPr="00483255">
        <w:t>age of</w:t>
      </w:r>
      <w:r w:rsidR="00153F3B" w:rsidRPr="00483255">
        <w:t xml:space="preserve"> data and ML models</w:t>
      </w:r>
      <w:r w:rsidRPr="00483255">
        <w:t xml:space="preserve"> in a format based on the data and model characteristics</w:t>
      </w:r>
      <w:r w:rsidR="007C1CEF" w:rsidRPr="00483255">
        <w:t xml:space="preserve"> so that the network KPIs </w:t>
      </w:r>
      <w:r w:rsidR="00AF09EF" w:rsidRPr="00483255">
        <w:t>are</w:t>
      </w:r>
      <w:r w:rsidR="007C1CEF" w:rsidRPr="00483255">
        <w:t xml:space="preserve"> optimal for the ML use case</w:t>
      </w:r>
      <w:r w:rsidRPr="00483255">
        <w:t>.</w:t>
      </w:r>
    </w:p>
    <w:p w14:paraId="6AEF1797" w14:textId="64C0F6AA" w:rsidR="00F11292" w:rsidRPr="00483255" w:rsidRDefault="00F11292" w:rsidP="003829E0">
      <w:pPr>
        <w:pStyle w:val="Note"/>
      </w:pPr>
      <w:r w:rsidRPr="00483255">
        <w:lastRenderedPageBreak/>
        <w:t>NOTE</w:t>
      </w:r>
      <w:r w:rsidR="00BD4FB2">
        <w:t xml:space="preserve"> </w:t>
      </w:r>
      <w:r w:rsidR="00BD4FB2">
        <w:sym w:font="Symbol" w:char="F02D"/>
      </w:r>
      <w:r w:rsidRPr="00483255">
        <w:t xml:space="preserve"> </w:t>
      </w:r>
      <w:r w:rsidR="00D46DD4">
        <w:t>E</w:t>
      </w:r>
      <w:r w:rsidR="007C1CEF" w:rsidRPr="00483255">
        <w:t xml:space="preserve">xamples of formats for data and models are </w:t>
      </w:r>
      <w:r w:rsidRPr="00483255">
        <w:t>compressed or encrypted format</w:t>
      </w:r>
      <w:r w:rsidR="007C1CEF" w:rsidRPr="00483255">
        <w:t>s</w:t>
      </w:r>
      <w:r w:rsidRPr="00483255">
        <w:t>.</w:t>
      </w:r>
    </w:p>
    <w:p w14:paraId="7168F6A9" w14:textId="0667A9B1" w:rsidR="00F11292" w:rsidRPr="00483255" w:rsidRDefault="00F11292" w:rsidP="003829E0">
      <w:r w:rsidRPr="00483255">
        <w:rPr>
          <w:b/>
        </w:rPr>
        <w:t>REQ-ML-MLFO-0</w:t>
      </w:r>
      <w:r w:rsidR="005F4007" w:rsidRPr="00483255">
        <w:rPr>
          <w:b/>
        </w:rPr>
        <w:t>1</w:t>
      </w:r>
      <w:r w:rsidR="001029AF" w:rsidRPr="00483255">
        <w:rPr>
          <w:b/>
        </w:rPr>
        <w:t>6</w:t>
      </w:r>
      <w:r w:rsidRPr="007A113A">
        <w:t xml:space="preserve">: </w:t>
      </w:r>
      <w:r w:rsidRPr="00483255">
        <w:t xml:space="preserve">MLFO is recommended to </w:t>
      </w:r>
      <w:r w:rsidR="007C1CEF" w:rsidRPr="00483255">
        <w:t xml:space="preserve">manage and orchestrate the performance of </w:t>
      </w:r>
      <w:r w:rsidRPr="00483255">
        <w:t xml:space="preserve">each ML pipeline node </w:t>
      </w:r>
      <w:r w:rsidR="007C1CEF" w:rsidRPr="00483255">
        <w:t>such that the overall performance of the ML use case</w:t>
      </w:r>
      <w:r w:rsidRPr="00483255">
        <w:t xml:space="preserve"> </w:t>
      </w:r>
      <w:r w:rsidR="007C1CEF" w:rsidRPr="00483255">
        <w:t>is</w:t>
      </w:r>
      <w:r w:rsidRPr="00483255">
        <w:t xml:space="preserve"> within </w:t>
      </w:r>
      <w:r w:rsidR="007C1CEF" w:rsidRPr="00483255">
        <w:t xml:space="preserve">the </w:t>
      </w:r>
      <w:r w:rsidRPr="00483255">
        <w:t>specified constraints</w:t>
      </w:r>
      <w:r w:rsidR="007C1CEF" w:rsidRPr="00483255">
        <w:t xml:space="preserve"> in the ML intent</w:t>
      </w:r>
      <w:r w:rsidRPr="00483255">
        <w:t>.</w:t>
      </w:r>
    </w:p>
    <w:p w14:paraId="39BF9F78" w14:textId="20BE94A5" w:rsidR="00F11292" w:rsidRPr="00483255" w:rsidRDefault="00F11292" w:rsidP="003829E0">
      <w:r w:rsidRPr="00483255">
        <w:rPr>
          <w:b/>
        </w:rPr>
        <w:t>REQ-ML-MLFO-0</w:t>
      </w:r>
      <w:r w:rsidR="005F4007" w:rsidRPr="00483255">
        <w:rPr>
          <w:b/>
        </w:rPr>
        <w:t>1</w:t>
      </w:r>
      <w:r w:rsidR="005423F3" w:rsidRPr="00483255">
        <w:rPr>
          <w:b/>
        </w:rPr>
        <w:t>7</w:t>
      </w:r>
      <w:r w:rsidRPr="007A113A">
        <w:t xml:space="preserve">: </w:t>
      </w:r>
      <w:r w:rsidRPr="00483255">
        <w:t xml:space="preserve">MLFO is recommended to </w:t>
      </w:r>
      <w:r w:rsidR="007C1CEF" w:rsidRPr="00483255">
        <w:t xml:space="preserve">manage and orchestrate the </w:t>
      </w:r>
      <w:r w:rsidR="009C75F2" w:rsidRPr="00483255">
        <w:t>appl</w:t>
      </w:r>
      <w:r w:rsidR="00153F3B" w:rsidRPr="00483255">
        <w:t>ication of</w:t>
      </w:r>
      <w:r w:rsidR="009C75F2" w:rsidRPr="00483255">
        <w:t xml:space="preserve"> the ML output </w:t>
      </w:r>
      <w:r w:rsidR="00153F3B" w:rsidRPr="00483255">
        <w:t>at different levels</w:t>
      </w:r>
      <w:r w:rsidR="006B06C7" w:rsidRPr="00483255">
        <w:t xml:space="preserve"> and to various functions in the </w:t>
      </w:r>
      <w:r w:rsidR="00F5628F" w:rsidRPr="00483255">
        <w:t xml:space="preserve">underlay </w:t>
      </w:r>
      <w:r w:rsidR="006B06C7" w:rsidRPr="00483255">
        <w:t xml:space="preserve">network </w:t>
      </w:r>
      <w:r w:rsidR="007C1CEF" w:rsidRPr="00483255">
        <w:t>in coordination with management subsystem of the underlay network, so as to meet the ML application requirements</w:t>
      </w:r>
      <w:r w:rsidRPr="00483255">
        <w:t>.</w:t>
      </w:r>
    </w:p>
    <w:p w14:paraId="07559B0F" w14:textId="36106600" w:rsidR="0042394E" w:rsidRPr="00483255" w:rsidRDefault="006B06C7" w:rsidP="003829E0">
      <w:pPr>
        <w:pStyle w:val="Note"/>
      </w:pPr>
      <w:r w:rsidRPr="00483255">
        <w:t>NOTE</w:t>
      </w:r>
      <w:r w:rsidR="00BD4FB2">
        <w:t xml:space="preserve"> </w:t>
      </w:r>
      <w:r w:rsidR="00A93FF1">
        <w:t>1</w:t>
      </w:r>
      <w:r w:rsidR="007A113A">
        <w:t xml:space="preserve"> – </w:t>
      </w:r>
      <w:r w:rsidRPr="00483255">
        <w:t xml:space="preserve">Examples of functions to which ML output may be applied are </w:t>
      </w:r>
      <w:proofErr w:type="spellStart"/>
      <w:r w:rsidRPr="00483255">
        <w:t>gNB</w:t>
      </w:r>
      <w:proofErr w:type="spellEnd"/>
      <w:r w:rsidRPr="00483255">
        <w:t xml:space="preserve">, </w:t>
      </w:r>
      <w:r w:rsidR="00201C69" w:rsidRPr="00483255">
        <w:rPr>
          <w:color w:val="000000" w:themeColor="text1"/>
        </w:rPr>
        <w:t>network management subsystem</w:t>
      </w:r>
      <w:r w:rsidR="00201C69" w:rsidRPr="00483255">
        <w:t xml:space="preserve"> </w:t>
      </w:r>
      <w:r w:rsidR="00201C69">
        <w:t>(</w:t>
      </w:r>
      <w:r w:rsidRPr="00483255">
        <w:t>NMS</w:t>
      </w:r>
      <w:r w:rsidR="00201C69">
        <w:t>)</w:t>
      </w:r>
      <w:r w:rsidRPr="00483255">
        <w:t>, and edge servers.</w:t>
      </w:r>
    </w:p>
    <w:p w14:paraId="7A2A4777" w14:textId="44C8BD83" w:rsidR="00F5628F" w:rsidRPr="00483255" w:rsidRDefault="0042394E" w:rsidP="003829E0">
      <w:pPr>
        <w:pStyle w:val="Note"/>
      </w:pPr>
      <w:r w:rsidRPr="00483255">
        <w:t>NOTE</w:t>
      </w:r>
      <w:r w:rsidR="00BD4FB2">
        <w:t xml:space="preserve"> </w:t>
      </w:r>
      <w:r w:rsidR="00A93FF1">
        <w:t xml:space="preserve">2 </w:t>
      </w:r>
      <w:r w:rsidR="00BD4FB2">
        <w:sym w:font="Symbol" w:char="F02D"/>
      </w:r>
      <w:r w:rsidRPr="00483255">
        <w:t xml:space="preserve"> </w:t>
      </w:r>
      <w:r w:rsidR="00F5628F" w:rsidRPr="00483255">
        <w:t>See [ITU-T Y.3172] regarding the different levels in the network.</w:t>
      </w:r>
    </w:p>
    <w:p w14:paraId="4304A933" w14:textId="771F99BF" w:rsidR="007C1CEF" w:rsidRPr="00483255" w:rsidRDefault="00A76947" w:rsidP="003829E0">
      <w:r w:rsidRPr="00483255">
        <w:rPr>
          <w:b/>
        </w:rPr>
        <w:t>REQ-ML-MLFO-0</w:t>
      </w:r>
      <w:r w:rsidR="005F4007" w:rsidRPr="00483255">
        <w:rPr>
          <w:b/>
        </w:rPr>
        <w:t>1</w:t>
      </w:r>
      <w:r w:rsidR="005423F3" w:rsidRPr="00483255">
        <w:rPr>
          <w:b/>
        </w:rPr>
        <w:t>8</w:t>
      </w:r>
      <w:r w:rsidRPr="007A113A">
        <w:t xml:space="preserve">: </w:t>
      </w:r>
      <w:r w:rsidRPr="00483255">
        <w:t xml:space="preserve">MLFO is recommended to </w:t>
      </w:r>
      <w:r w:rsidR="007C1CEF" w:rsidRPr="00483255">
        <w:t>manage and orchestrate</w:t>
      </w:r>
      <w:r w:rsidR="005423F3" w:rsidRPr="00483255">
        <w:t xml:space="preserve"> different</w:t>
      </w:r>
      <w:r w:rsidR="007C1CEF" w:rsidRPr="00483255">
        <w:t xml:space="preserve"> </w:t>
      </w:r>
      <w:r w:rsidR="009C75F2" w:rsidRPr="00483255">
        <w:t>simulated data sources.</w:t>
      </w:r>
    </w:p>
    <w:p w14:paraId="33F8BD7E" w14:textId="6FF921BD" w:rsidR="003904F2" w:rsidRPr="00483255" w:rsidRDefault="007C1CEF" w:rsidP="003829E0">
      <w:pPr>
        <w:pStyle w:val="Note"/>
      </w:pPr>
      <w:r w:rsidRPr="00483255">
        <w:t>NOTE</w:t>
      </w:r>
      <w:r w:rsidR="007D00C7">
        <w:t xml:space="preserve"> </w:t>
      </w:r>
      <w:r w:rsidR="007D00C7">
        <w:sym w:font="Symbol" w:char="F02D"/>
      </w:r>
      <w:r w:rsidRPr="00483255">
        <w:t xml:space="preserve"> </w:t>
      </w:r>
      <w:r w:rsidR="007D00C7">
        <w:t>S</w:t>
      </w:r>
      <w:r w:rsidRPr="00483255">
        <w:t>imulated data sources are used</w:t>
      </w:r>
      <w:r w:rsidR="00A76947" w:rsidRPr="00483255">
        <w:t xml:space="preserve"> to generate data </w:t>
      </w:r>
      <w:r w:rsidR="005423F3" w:rsidRPr="00483255">
        <w:t>to</w:t>
      </w:r>
      <w:r w:rsidR="00A76947" w:rsidRPr="00483255">
        <w:t xml:space="preserve"> evaluate the performance of an ML model before deployment</w:t>
      </w:r>
      <w:r w:rsidR="007D00C7">
        <w:t xml:space="preserve"> (s</w:t>
      </w:r>
      <w:r w:rsidRPr="00483255">
        <w:t>ee [</w:t>
      </w:r>
      <w:r w:rsidR="005423F3" w:rsidRPr="00483255">
        <w:rPr>
          <w:color w:val="000000"/>
        </w:rPr>
        <w:t>ML5G-I-232-R2</w:t>
      </w:r>
      <w:r w:rsidRPr="00483255">
        <w:t>]</w:t>
      </w:r>
      <w:r w:rsidR="007D00C7">
        <w:t>)</w:t>
      </w:r>
      <w:r w:rsidR="005423F3" w:rsidRPr="00483255">
        <w:t>.</w:t>
      </w:r>
    </w:p>
    <w:p w14:paraId="688A607D" w14:textId="66C3DA8A" w:rsidR="00237868" w:rsidRPr="00483255" w:rsidRDefault="00050CB4" w:rsidP="003829E0">
      <w:r w:rsidRPr="00483255">
        <w:rPr>
          <w:b/>
        </w:rPr>
        <w:t>REQ-ML-MLFO-0</w:t>
      </w:r>
      <w:r w:rsidR="005F4007" w:rsidRPr="00483255">
        <w:rPr>
          <w:b/>
        </w:rPr>
        <w:t>1</w:t>
      </w:r>
      <w:r w:rsidR="006C27BF" w:rsidRPr="00483255">
        <w:rPr>
          <w:b/>
        </w:rPr>
        <w:t>9</w:t>
      </w:r>
      <w:r w:rsidRPr="007A113A">
        <w:t xml:space="preserve">: </w:t>
      </w:r>
      <w:r w:rsidRPr="00483255">
        <w:t xml:space="preserve">MLFO is recommended to </w:t>
      </w:r>
      <w:r w:rsidR="0042394E" w:rsidRPr="00483255">
        <w:t>manage and orchestrate the data handling in the ML pipeline in accordance with privacy policies and regulations. See [ITU-T Y.</w:t>
      </w:r>
      <w:r w:rsidR="00153F3B" w:rsidRPr="00483255">
        <w:t>3174</w:t>
      </w:r>
      <w:r w:rsidR="0042394E" w:rsidRPr="00483255">
        <w:t>] for data handling mechanisms.</w:t>
      </w:r>
    </w:p>
    <w:p w14:paraId="77432DFC" w14:textId="43904107" w:rsidR="00D46DD4" w:rsidRDefault="00153F3B" w:rsidP="003829E0">
      <w:pPr>
        <w:pStyle w:val="Note"/>
      </w:pPr>
      <w:r w:rsidRPr="00483255">
        <w:t>NOTE</w:t>
      </w:r>
      <w:r w:rsidR="0013372D">
        <w:t xml:space="preserve"> </w:t>
      </w:r>
      <w:r w:rsidR="0013372D">
        <w:sym w:font="Symbol" w:char="F02D"/>
      </w:r>
      <w:r w:rsidRPr="00483255">
        <w:t xml:space="preserve"> F</w:t>
      </w:r>
      <w:r w:rsidR="009C75F2" w:rsidRPr="00483255">
        <w:t>eature extraction</w:t>
      </w:r>
      <w:r w:rsidR="00050CB4" w:rsidRPr="00483255">
        <w:t xml:space="preserve"> without deep packet inspection </w:t>
      </w:r>
      <w:r w:rsidR="0042394E" w:rsidRPr="00483255">
        <w:t xml:space="preserve">is an example </w:t>
      </w:r>
      <w:r w:rsidR="006C27BF" w:rsidRPr="00483255">
        <w:t>to ensure</w:t>
      </w:r>
      <w:r w:rsidR="00050CB4" w:rsidRPr="00483255">
        <w:t xml:space="preserve"> privacy of data.</w:t>
      </w:r>
    </w:p>
    <w:p w14:paraId="137D9F84" w14:textId="1C68B061" w:rsidR="00F97403" w:rsidRPr="00483255" w:rsidRDefault="00F97403" w:rsidP="003829E0">
      <w:r w:rsidRPr="00483255">
        <w:rPr>
          <w:b/>
        </w:rPr>
        <w:t>REQ-ML-MLFO-</w:t>
      </w:r>
      <w:r w:rsidR="00C72CB0" w:rsidRPr="00483255">
        <w:rPr>
          <w:b/>
        </w:rPr>
        <w:t>020</w:t>
      </w:r>
      <w:r w:rsidRPr="007A113A">
        <w:rPr>
          <w:bCs/>
        </w:rPr>
        <w:t xml:space="preserve">: </w:t>
      </w:r>
      <w:r w:rsidRPr="00483255">
        <w:t>MLFO is recommended to support on-demand management of ML pipeline nodes based on handling of triggers from trusted entities.</w:t>
      </w:r>
    </w:p>
    <w:p w14:paraId="555D5894" w14:textId="098963EB" w:rsidR="00F97403" w:rsidRPr="00483255" w:rsidRDefault="00F97403" w:rsidP="003829E0">
      <w:pPr>
        <w:pStyle w:val="Note"/>
      </w:pPr>
      <w:r w:rsidRPr="00483255">
        <w:t>NOTE</w:t>
      </w:r>
      <w:r w:rsidR="0013372D">
        <w:t xml:space="preserve"> </w:t>
      </w:r>
      <w:r w:rsidR="00A93FF1">
        <w:t xml:space="preserve">1 </w:t>
      </w:r>
      <w:r w:rsidR="0013372D">
        <w:sym w:font="Symbol" w:char="F02D"/>
      </w:r>
      <w:r w:rsidRPr="00483255">
        <w:t xml:space="preserve"> Examples of management operations are creation</w:t>
      </w:r>
      <w:r w:rsidR="0013372D">
        <w:t xml:space="preserve"> and</w:t>
      </w:r>
      <w:r w:rsidRPr="00483255">
        <w:t xml:space="preserve"> deletion of instances of ML pipeline nodes.</w:t>
      </w:r>
    </w:p>
    <w:p w14:paraId="791C067F" w14:textId="47EEF738" w:rsidR="00F97403" w:rsidRPr="00483255" w:rsidRDefault="00F97403" w:rsidP="003829E0">
      <w:pPr>
        <w:pStyle w:val="Note"/>
      </w:pPr>
      <w:r w:rsidRPr="00483255">
        <w:t>NOTE</w:t>
      </w:r>
      <w:r w:rsidR="0013372D">
        <w:t xml:space="preserve"> </w:t>
      </w:r>
      <w:r w:rsidR="00A93FF1">
        <w:t xml:space="preserve">2 </w:t>
      </w:r>
      <w:r w:rsidR="0013372D">
        <w:sym w:font="Symbol" w:char="F02D"/>
      </w:r>
      <w:r w:rsidRPr="00483255">
        <w:t xml:space="preserve"> Examples of trusted entities are </w:t>
      </w:r>
      <w:r w:rsidR="0013372D">
        <w:t xml:space="preserve">the </w:t>
      </w:r>
      <w:r w:rsidRPr="00483255">
        <w:t>serving framework</w:t>
      </w:r>
      <w:r w:rsidR="00210A43" w:rsidRPr="00483255">
        <w:t xml:space="preserve"> for ML models</w:t>
      </w:r>
      <w:r w:rsidRPr="00483255">
        <w:t xml:space="preserve"> and</w:t>
      </w:r>
      <w:r w:rsidR="0013372D">
        <w:t xml:space="preserve"> the </w:t>
      </w:r>
      <w:r w:rsidRPr="00483255">
        <w:t>ML sandbox.</w:t>
      </w:r>
    </w:p>
    <w:p w14:paraId="53C54637" w14:textId="2E25CCCB" w:rsidR="007A0718" w:rsidRPr="00483255" w:rsidRDefault="008F251A" w:rsidP="003829E0">
      <w:r w:rsidRPr="00483255">
        <w:rPr>
          <w:b/>
          <w:bCs/>
        </w:rPr>
        <w:t>REQ-ML-MLFO-</w:t>
      </w:r>
      <w:r w:rsidR="000C116A" w:rsidRPr="00483255">
        <w:rPr>
          <w:b/>
          <w:bCs/>
        </w:rPr>
        <w:t>021</w:t>
      </w:r>
      <w:r w:rsidR="0013372D">
        <w:t xml:space="preserve">: </w:t>
      </w:r>
      <w:r w:rsidR="000C116A" w:rsidRPr="00483255">
        <w:t xml:space="preserve">MLFO is recommended to </w:t>
      </w:r>
      <w:r w:rsidR="007A0718" w:rsidRPr="00483255">
        <w:t>upload t</w:t>
      </w:r>
      <w:r w:rsidR="000C116A" w:rsidRPr="00483255">
        <w:t>he tested ML model to the ML marketplace in accordance with the operator KPIs.</w:t>
      </w:r>
    </w:p>
    <w:p w14:paraId="7578BAA9" w14:textId="7B5F9BE6" w:rsidR="00567E07" w:rsidRPr="00483255" w:rsidRDefault="00567E07" w:rsidP="003829E0">
      <w:pPr>
        <w:pStyle w:val="Heading2"/>
      </w:pPr>
      <w:bookmarkStart w:id="63" w:name="_Toc41075048"/>
      <w:bookmarkStart w:id="64" w:name="_Toc242254747"/>
      <w:bookmarkStart w:id="65" w:name="_Toc242263280"/>
      <w:bookmarkStart w:id="66" w:name="_Toc242266754"/>
      <w:r w:rsidRPr="00483255">
        <w:t>7.2</w:t>
      </w:r>
      <w:r w:rsidR="007A113A">
        <w:tab/>
      </w:r>
      <w:r w:rsidRPr="00483255">
        <w:t xml:space="preserve">Data </w:t>
      </w:r>
      <w:r w:rsidR="00285EC6" w:rsidRPr="00483255">
        <w:t>management requirements</w:t>
      </w:r>
      <w:bookmarkEnd w:id="63"/>
      <w:bookmarkEnd w:id="64"/>
      <w:bookmarkEnd w:id="65"/>
      <w:bookmarkEnd w:id="66"/>
    </w:p>
    <w:p w14:paraId="339DE406" w14:textId="4CF40278" w:rsidR="00240680" w:rsidRPr="00483255" w:rsidRDefault="00240680" w:rsidP="003829E0">
      <w:r w:rsidRPr="00483255">
        <w:rPr>
          <w:b/>
        </w:rPr>
        <w:t>REQ-ML-MLFO-0</w:t>
      </w:r>
      <w:r w:rsidR="00420E07" w:rsidRPr="00483255">
        <w:rPr>
          <w:b/>
        </w:rPr>
        <w:t>22</w:t>
      </w:r>
      <w:r w:rsidRPr="007A113A">
        <w:rPr>
          <w:bCs/>
        </w:rPr>
        <w:t xml:space="preserve">: </w:t>
      </w:r>
      <w:r w:rsidRPr="00483255">
        <w:t xml:space="preserve">MLFO is required to </w:t>
      </w:r>
      <w:r w:rsidR="00E460C6" w:rsidRPr="00483255">
        <w:t xml:space="preserve">manage and orchestrate </w:t>
      </w:r>
      <w:r w:rsidRPr="00483255">
        <w:t xml:space="preserve">data collection for machine learning </w:t>
      </w:r>
      <w:r w:rsidR="00285EC6">
        <w:t xml:space="preserve">(ML) </w:t>
      </w:r>
      <w:r w:rsidRPr="00483255">
        <w:t>across the network</w:t>
      </w:r>
      <w:r w:rsidR="003779F2" w:rsidRPr="00483255">
        <w:t xml:space="preserve"> based on the requirements of the ML use case in the ML intent</w:t>
      </w:r>
      <w:r w:rsidRPr="00483255">
        <w:t>.</w:t>
      </w:r>
    </w:p>
    <w:p w14:paraId="4B41931F" w14:textId="0A6DC2B3" w:rsidR="00240680" w:rsidRPr="00483255" w:rsidRDefault="00240680" w:rsidP="003829E0">
      <w:pPr>
        <w:pStyle w:val="Note"/>
      </w:pPr>
      <w:r w:rsidRPr="00483255">
        <w:t>NOTE</w:t>
      </w:r>
      <w:r w:rsidR="00834942">
        <w:t xml:space="preserve"> </w:t>
      </w:r>
      <w:r w:rsidR="00A93FF1">
        <w:t xml:space="preserve">1 </w:t>
      </w:r>
      <w:r w:rsidR="00834942">
        <w:sym w:font="Symbol" w:char="F02D"/>
      </w:r>
      <w:r w:rsidRPr="00483255">
        <w:t xml:space="preserve"> </w:t>
      </w:r>
      <w:r w:rsidR="003779F2" w:rsidRPr="00483255">
        <w:t xml:space="preserve">Examples of requirements in the ML intent for </w:t>
      </w:r>
      <w:r w:rsidRPr="00483255">
        <w:t xml:space="preserve">data collection </w:t>
      </w:r>
      <w:r w:rsidR="003779F2" w:rsidRPr="00483255">
        <w:t xml:space="preserve">are </w:t>
      </w:r>
      <w:r w:rsidRPr="00483255">
        <w:t xml:space="preserve">periodic, real-time, probed-based, or event-driven </w:t>
      </w:r>
      <w:r w:rsidR="003779F2" w:rsidRPr="00483255">
        <w:t xml:space="preserve">data collection </w:t>
      </w:r>
      <w:r w:rsidRPr="00483255">
        <w:t xml:space="preserve">at various levels of the network. The </w:t>
      </w:r>
      <w:r w:rsidR="003779F2" w:rsidRPr="00483255">
        <w:t xml:space="preserve">requirements for </w:t>
      </w:r>
      <w:r w:rsidRPr="00483255">
        <w:t>data to collect may include operational, planning, and performance data.</w:t>
      </w:r>
    </w:p>
    <w:p w14:paraId="34077F1D" w14:textId="2FD307C6" w:rsidR="00240680" w:rsidRPr="00483255" w:rsidRDefault="00240680" w:rsidP="003829E0">
      <w:pPr>
        <w:pStyle w:val="Note"/>
      </w:pPr>
      <w:r w:rsidRPr="00483255">
        <w:t>NOTE</w:t>
      </w:r>
      <w:r w:rsidR="00834942">
        <w:t xml:space="preserve"> </w:t>
      </w:r>
      <w:r w:rsidR="00A93FF1">
        <w:t xml:space="preserve">2 </w:t>
      </w:r>
      <w:r w:rsidR="00834942">
        <w:sym w:font="Symbol" w:char="F02D"/>
      </w:r>
      <w:r w:rsidR="00834942" w:rsidRPr="00483255">
        <w:t xml:space="preserve"> </w:t>
      </w:r>
      <w:r w:rsidR="005010F7" w:rsidRPr="00483255">
        <w:t>D</w:t>
      </w:r>
      <w:r w:rsidRPr="00483255">
        <w:t>ata collection from different network functions at various levels including control, service, and data plane</w:t>
      </w:r>
      <w:r w:rsidR="003779F2" w:rsidRPr="00483255">
        <w:t xml:space="preserve"> may be specified in the ML intent</w:t>
      </w:r>
      <w:r w:rsidRPr="00483255">
        <w:t>.</w:t>
      </w:r>
    </w:p>
    <w:p w14:paraId="1EA44544" w14:textId="4DDDF9FD" w:rsidR="00240680" w:rsidRPr="00483255" w:rsidRDefault="00240680" w:rsidP="003829E0">
      <w:pPr>
        <w:pStyle w:val="Note"/>
      </w:pPr>
      <w:r w:rsidRPr="00483255">
        <w:t>NOTE</w:t>
      </w:r>
      <w:r w:rsidR="00834942">
        <w:t xml:space="preserve"> </w:t>
      </w:r>
      <w:r w:rsidR="00A93FF1">
        <w:t xml:space="preserve">3 </w:t>
      </w:r>
      <w:r w:rsidR="00834942">
        <w:sym w:font="Symbol" w:char="F02D"/>
      </w:r>
      <w:r w:rsidR="00834942" w:rsidRPr="00483255">
        <w:t xml:space="preserve"> </w:t>
      </w:r>
      <w:r w:rsidR="003779F2" w:rsidRPr="00483255">
        <w:t xml:space="preserve">Requirements </w:t>
      </w:r>
      <w:r w:rsidR="005010F7" w:rsidRPr="00483255">
        <w:t>can also</w:t>
      </w:r>
      <w:r w:rsidR="003779F2" w:rsidRPr="00483255">
        <w:t xml:space="preserve"> include </w:t>
      </w:r>
      <w:r w:rsidRPr="00483255">
        <w:t xml:space="preserve">probed-based data collection </w:t>
      </w:r>
      <w:r w:rsidR="003779F2" w:rsidRPr="00483255">
        <w:t>where</w:t>
      </w:r>
      <w:r w:rsidRPr="00483255">
        <w:t xml:space="preserve"> specific signalling </w:t>
      </w:r>
      <w:r w:rsidR="003779F2" w:rsidRPr="00483255">
        <w:t>is used to</w:t>
      </w:r>
      <w:r w:rsidRPr="00483255">
        <w:t xml:space="preserve"> acquire the required measurements with the assistance of measurement plugins or active probing monitoring systems.</w:t>
      </w:r>
    </w:p>
    <w:p w14:paraId="1F02115B" w14:textId="53EE69CA" w:rsidR="00240680" w:rsidRPr="00483255" w:rsidRDefault="00240680" w:rsidP="003829E0">
      <w:pPr>
        <w:pStyle w:val="Note"/>
      </w:pPr>
      <w:r w:rsidRPr="00483255">
        <w:t>NOTE</w:t>
      </w:r>
      <w:r w:rsidR="00834942">
        <w:t xml:space="preserve"> </w:t>
      </w:r>
      <w:r w:rsidR="00A93FF1">
        <w:t xml:space="preserve">4 </w:t>
      </w:r>
      <w:r w:rsidR="00834942">
        <w:sym w:font="Symbol" w:char="F02D"/>
      </w:r>
      <w:r w:rsidR="00834942" w:rsidRPr="00483255">
        <w:t xml:space="preserve"> </w:t>
      </w:r>
      <w:r w:rsidR="00F36F66" w:rsidRPr="00483255">
        <w:t>E</w:t>
      </w:r>
      <w:r w:rsidRPr="00483255">
        <w:t xml:space="preserve">vent-driven data collection may </w:t>
      </w:r>
      <w:r w:rsidR="00F36F66" w:rsidRPr="00483255">
        <w:t xml:space="preserve">need </w:t>
      </w:r>
      <w:r w:rsidRPr="00483255">
        <w:t>synchroniz</w:t>
      </w:r>
      <w:r w:rsidR="00F36F66" w:rsidRPr="00483255">
        <w:t>ation</w:t>
      </w:r>
      <w:r w:rsidRPr="00483255">
        <w:t xml:space="preserve"> with the </w:t>
      </w:r>
      <w:r w:rsidR="007F2A49">
        <w:t>I</w:t>
      </w:r>
      <w:r w:rsidR="005010F7" w:rsidRPr="00483255">
        <w:t>nternet of things (</w:t>
      </w:r>
      <w:r w:rsidRPr="00483255">
        <w:t>IoT</w:t>
      </w:r>
      <w:r w:rsidR="005010F7" w:rsidRPr="00483255">
        <w:t>)</w:t>
      </w:r>
      <w:r w:rsidRPr="00483255">
        <w:t xml:space="preserve"> sensors, cameras, and warning signals</w:t>
      </w:r>
      <w:r w:rsidR="0047253F">
        <w:t>,</w:t>
      </w:r>
      <w:r w:rsidRPr="00483255">
        <w:t xml:space="preserve"> etc.</w:t>
      </w:r>
    </w:p>
    <w:p w14:paraId="6B1E8AE1" w14:textId="527F65F5" w:rsidR="00F36F66" w:rsidRPr="00483255" w:rsidRDefault="00F36F66" w:rsidP="003829E0">
      <w:r w:rsidRPr="00483255">
        <w:rPr>
          <w:b/>
        </w:rPr>
        <w:t>REQ-ML-MLFO-</w:t>
      </w:r>
      <w:r w:rsidR="0013730A" w:rsidRPr="00483255">
        <w:rPr>
          <w:b/>
        </w:rPr>
        <w:t>023</w:t>
      </w:r>
      <w:r w:rsidR="00664650" w:rsidRPr="00483255">
        <w:t>:</w:t>
      </w:r>
      <w:r w:rsidR="00240680" w:rsidRPr="00483255">
        <w:t xml:space="preserve"> MLFO </w:t>
      </w:r>
      <w:r w:rsidRPr="00483255">
        <w:t xml:space="preserve">is recommended to interface </w:t>
      </w:r>
      <w:r w:rsidR="00240680" w:rsidRPr="00483255">
        <w:t xml:space="preserve">with the dedicated measurement infrastructure </w:t>
      </w:r>
      <w:r w:rsidR="00392E74" w:rsidRPr="00483255">
        <w:t xml:space="preserve">and external repositories </w:t>
      </w:r>
      <w:r w:rsidRPr="00483255">
        <w:t xml:space="preserve">in the underlay networks </w:t>
      </w:r>
      <w:r w:rsidR="0013730A" w:rsidRPr="00483255">
        <w:t>for data collection.</w:t>
      </w:r>
    </w:p>
    <w:p w14:paraId="2BAFFD6A" w14:textId="18ECFA23" w:rsidR="00237868" w:rsidRPr="00483255" w:rsidRDefault="005D7831" w:rsidP="003829E0">
      <w:r w:rsidRPr="00483255">
        <w:rPr>
          <w:b/>
        </w:rPr>
        <w:t>REQ-ML-MLFO-0</w:t>
      </w:r>
      <w:r w:rsidR="00664650" w:rsidRPr="00483255">
        <w:rPr>
          <w:b/>
        </w:rPr>
        <w:t>24</w:t>
      </w:r>
      <w:r w:rsidRPr="007A113A">
        <w:rPr>
          <w:bCs/>
        </w:rPr>
        <w:t xml:space="preserve">: </w:t>
      </w:r>
      <w:r w:rsidRPr="00483255">
        <w:t xml:space="preserve">MLFO is required </w:t>
      </w:r>
      <w:r w:rsidR="00D05DFA" w:rsidRPr="00483255">
        <w:t xml:space="preserve">to </w:t>
      </w:r>
      <w:r w:rsidR="00392E74" w:rsidRPr="00483255">
        <w:t xml:space="preserve">manage and orchestrate </w:t>
      </w:r>
      <w:r w:rsidRPr="00483255">
        <w:t>pre-processing tasks on multidimensional data.</w:t>
      </w:r>
    </w:p>
    <w:p w14:paraId="69C2FED9" w14:textId="2323D8DF" w:rsidR="005E6305" w:rsidRPr="00483255" w:rsidRDefault="005D7831" w:rsidP="003829E0">
      <w:pPr>
        <w:pStyle w:val="Note"/>
      </w:pPr>
      <w:r w:rsidRPr="00483255">
        <w:t>NOTE</w:t>
      </w:r>
      <w:r w:rsidR="001B63DA">
        <w:t> </w:t>
      </w:r>
      <w:r w:rsidR="00834942">
        <w:sym w:font="Symbol" w:char="F02D"/>
      </w:r>
      <w:r w:rsidR="001B63DA">
        <w:t> </w:t>
      </w:r>
      <w:r w:rsidR="00392E74" w:rsidRPr="00483255">
        <w:t xml:space="preserve">Examples of pre-processing </w:t>
      </w:r>
      <w:r w:rsidRPr="00483255">
        <w:t xml:space="preserve">tasks </w:t>
      </w:r>
      <w:r w:rsidR="00392E74" w:rsidRPr="00483255">
        <w:t xml:space="preserve">are </w:t>
      </w:r>
      <w:r w:rsidRPr="00483255">
        <w:t>labelling of data based on service/application type, normalization, aggregation/fusion, verification, prioritization, timestamped summaries, and reconstruction.</w:t>
      </w:r>
      <w:r w:rsidR="00392E74" w:rsidRPr="00483255">
        <w:t xml:space="preserve"> </w:t>
      </w:r>
      <w:r w:rsidRPr="00483255">
        <w:lastRenderedPageBreak/>
        <w:t>The pre-processing tasks may convert the data to a standard</w:t>
      </w:r>
      <w:r w:rsidR="0039745A" w:rsidRPr="00483255">
        <w:t xml:space="preserve"> or encrypted</w:t>
      </w:r>
      <w:r w:rsidRPr="00483255">
        <w:t xml:space="preserve"> format to enable sharing</w:t>
      </w:r>
      <w:r w:rsidR="0039745A" w:rsidRPr="00483255">
        <w:t xml:space="preserve"> while ensuring privacy.</w:t>
      </w:r>
    </w:p>
    <w:p w14:paraId="340C3C4B" w14:textId="38DEFD27" w:rsidR="00D05DFA" w:rsidRPr="00483255" w:rsidRDefault="00D05DFA" w:rsidP="003829E0">
      <w:r w:rsidRPr="00483255">
        <w:rPr>
          <w:b/>
        </w:rPr>
        <w:t>REQ-ML-MLFO-</w:t>
      </w:r>
      <w:r w:rsidR="004F638E" w:rsidRPr="00483255">
        <w:rPr>
          <w:b/>
        </w:rPr>
        <w:t>025</w:t>
      </w:r>
      <w:r w:rsidR="004F638E" w:rsidRPr="00483255">
        <w:t xml:space="preserve">: </w:t>
      </w:r>
      <w:r w:rsidR="005D7831" w:rsidRPr="00483255">
        <w:t xml:space="preserve">MLFO </w:t>
      </w:r>
      <w:r w:rsidRPr="00483255">
        <w:t xml:space="preserve">is recommended to coordinate with simulated ML underlay to </w:t>
      </w:r>
      <w:r w:rsidR="005D7831" w:rsidRPr="00483255">
        <w:t xml:space="preserve">support </w:t>
      </w:r>
      <w:r w:rsidRPr="00483255">
        <w:t xml:space="preserve">specific algorithms for </w:t>
      </w:r>
      <w:r w:rsidR="005D7831" w:rsidRPr="00483255">
        <w:t>pre-processing tasks.</w:t>
      </w:r>
    </w:p>
    <w:p w14:paraId="5471D9CB" w14:textId="79B8B3E6" w:rsidR="005D7831" w:rsidRPr="00483255" w:rsidRDefault="00D05DFA" w:rsidP="003829E0">
      <w:pPr>
        <w:pStyle w:val="Note"/>
      </w:pPr>
      <w:r w:rsidRPr="00483255">
        <w:t>NOTE</w:t>
      </w:r>
      <w:r w:rsidR="00834942">
        <w:t xml:space="preserve"> </w:t>
      </w:r>
      <w:r w:rsidR="00A93FF1">
        <w:t xml:space="preserve">1 </w:t>
      </w:r>
      <w:r w:rsidR="00834942">
        <w:sym w:font="Symbol" w:char="F02D"/>
      </w:r>
      <w:r w:rsidR="00834942" w:rsidRPr="00483255">
        <w:t xml:space="preserve"> </w:t>
      </w:r>
      <w:r w:rsidRPr="00483255">
        <w:t xml:space="preserve">Example of coordination with simulated ML underlay for pre-processing tasks is data </w:t>
      </w:r>
      <w:r w:rsidR="00392E74" w:rsidRPr="00483255">
        <w:t xml:space="preserve">augmentation </w:t>
      </w:r>
      <w:r w:rsidRPr="00483255">
        <w:t>using simulated data.</w:t>
      </w:r>
    </w:p>
    <w:p w14:paraId="2EBD24B4" w14:textId="3DDA6C66" w:rsidR="005D7831" w:rsidRPr="00483255" w:rsidRDefault="005D7831" w:rsidP="003829E0">
      <w:pPr>
        <w:pStyle w:val="Note"/>
      </w:pPr>
      <w:r w:rsidRPr="00483255">
        <w:t>NOTE</w:t>
      </w:r>
      <w:r w:rsidR="00834942">
        <w:t xml:space="preserve"> </w:t>
      </w:r>
      <w:r w:rsidR="00A93FF1">
        <w:t xml:space="preserve">2 </w:t>
      </w:r>
      <w:r w:rsidR="00834942">
        <w:sym w:font="Symbol" w:char="F02D"/>
      </w:r>
      <w:r w:rsidR="00834942" w:rsidRPr="00483255">
        <w:t xml:space="preserve"> </w:t>
      </w:r>
      <w:r w:rsidR="00D05DFA" w:rsidRPr="00483255">
        <w:t xml:space="preserve">Example of pre-processing is </w:t>
      </w:r>
      <w:r w:rsidRPr="00483255">
        <w:t>refin</w:t>
      </w:r>
      <w:r w:rsidR="004F638E" w:rsidRPr="00483255">
        <w:t>ement of</w:t>
      </w:r>
      <w:r w:rsidRPr="00483255">
        <w:t xml:space="preserve"> raw dat</w:t>
      </w:r>
      <w:r w:rsidR="004F638E" w:rsidRPr="00483255">
        <w:t>a</w:t>
      </w:r>
      <w:r w:rsidRPr="00483255">
        <w:t xml:space="preserve"> </w:t>
      </w:r>
      <w:r w:rsidR="00D05DFA" w:rsidRPr="00483255">
        <w:t xml:space="preserve">by </w:t>
      </w:r>
      <w:r w:rsidR="00153F3B" w:rsidRPr="00483255">
        <w:t>filling</w:t>
      </w:r>
      <w:r w:rsidR="00D05DFA" w:rsidRPr="00483255">
        <w:t xml:space="preserve"> </w:t>
      </w:r>
      <w:r w:rsidRPr="00483255">
        <w:t>missing information</w:t>
      </w:r>
      <w:r w:rsidR="00D05DFA" w:rsidRPr="00483255">
        <w:t xml:space="preserve"> or </w:t>
      </w:r>
      <w:r w:rsidR="00153F3B" w:rsidRPr="00483255">
        <w:t>flagging</w:t>
      </w:r>
      <w:r w:rsidR="00B34A8F" w:rsidRPr="00483255">
        <w:t xml:space="preserve"> </w:t>
      </w:r>
      <w:r w:rsidR="00D05DFA" w:rsidRPr="00483255">
        <w:t>outliers</w:t>
      </w:r>
      <w:r w:rsidRPr="00483255">
        <w:t>.</w:t>
      </w:r>
    </w:p>
    <w:p w14:paraId="0FFB01E4" w14:textId="048AA6B1" w:rsidR="005F1EA9" w:rsidRPr="00483255" w:rsidRDefault="00F7687C" w:rsidP="003829E0">
      <w:r w:rsidRPr="00483255">
        <w:rPr>
          <w:b/>
        </w:rPr>
        <w:t>REQ-ML-MLFO-0</w:t>
      </w:r>
      <w:r w:rsidR="005D418B" w:rsidRPr="00483255">
        <w:rPr>
          <w:b/>
        </w:rPr>
        <w:t>26</w:t>
      </w:r>
      <w:r w:rsidRPr="00483255">
        <w:t xml:space="preserve">: MLFO is recommended to </w:t>
      </w:r>
      <w:r w:rsidR="00A61887" w:rsidRPr="00483255">
        <w:t xml:space="preserve">manage and orchestrate </w:t>
      </w:r>
      <w:r w:rsidRPr="00483255">
        <w:t>stor</w:t>
      </w:r>
      <w:r w:rsidR="00A61887" w:rsidRPr="00483255">
        <w:t xml:space="preserve">age of data according to the requirements </w:t>
      </w:r>
      <w:r w:rsidRPr="00483255">
        <w:t>specified in the ML intent.</w:t>
      </w:r>
    </w:p>
    <w:p w14:paraId="2B843BE8" w14:textId="4ECD9A99" w:rsidR="00F7687C" w:rsidRPr="00483255" w:rsidRDefault="00F7687C" w:rsidP="003829E0">
      <w:pPr>
        <w:pStyle w:val="Note"/>
      </w:pPr>
      <w:r w:rsidRPr="00483255">
        <w:t>NOTE</w:t>
      </w:r>
      <w:r w:rsidR="00834942">
        <w:t xml:space="preserve"> </w:t>
      </w:r>
      <w:r w:rsidR="001D5B49">
        <w:t>1</w:t>
      </w:r>
      <w:r w:rsidR="00A93FF1">
        <w:t xml:space="preserve"> </w:t>
      </w:r>
      <w:r w:rsidR="00834942">
        <w:sym w:font="Symbol" w:char="F02D"/>
      </w:r>
      <w:r w:rsidR="00834942" w:rsidRPr="00483255">
        <w:t xml:space="preserve"> </w:t>
      </w:r>
      <w:r w:rsidR="00A61887" w:rsidRPr="00483255">
        <w:t xml:space="preserve">Example of management of storage is enabling </w:t>
      </w:r>
      <w:r w:rsidRPr="00483255">
        <w:t>data cache facilities at various levels of the network to accelerate local and global predictions.</w:t>
      </w:r>
      <w:r w:rsidR="004E3132" w:rsidRPr="00483255">
        <w:t xml:space="preserve"> The storage may use </w:t>
      </w:r>
      <w:r w:rsidR="004E3132" w:rsidRPr="00483255">
        <w:rPr>
          <w:sz w:val="23"/>
          <w:szCs w:val="23"/>
        </w:rPr>
        <w:t>centralized or distributed instances based on the application requirements and training constraints.</w:t>
      </w:r>
    </w:p>
    <w:p w14:paraId="0AFAEFFA" w14:textId="3E9A8301" w:rsidR="00F7687C" w:rsidRPr="00483255" w:rsidRDefault="00F7687C" w:rsidP="003829E0">
      <w:pPr>
        <w:pStyle w:val="Note"/>
      </w:pPr>
      <w:r w:rsidRPr="00483255">
        <w:t>NOTE</w:t>
      </w:r>
      <w:r w:rsidR="00834942">
        <w:t xml:space="preserve"> </w:t>
      </w:r>
      <w:r w:rsidR="001D5B49">
        <w:t>2</w:t>
      </w:r>
      <w:r w:rsidR="00A93FF1">
        <w:t xml:space="preserve"> </w:t>
      </w:r>
      <w:r w:rsidR="00834942">
        <w:sym w:font="Symbol" w:char="F02D"/>
      </w:r>
      <w:r w:rsidR="00834942" w:rsidRPr="00483255">
        <w:t xml:space="preserve"> </w:t>
      </w:r>
      <w:r w:rsidR="00A61887" w:rsidRPr="00483255">
        <w:t xml:space="preserve">Example of requirements specified in the ML intent is </w:t>
      </w:r>
      <w:r w:rsidRPr="00483255">
        <w:t>application</w:t>
      </w:r>
      <w:r w:rsidR="0047253F">
        <w:t>-</w:t>
      </w:r>
      <w:r w:rsidR="00A61887" w:rsidRPr="00483255">
        <w:t xml:space="preserve">specific </w:t>
      </w:r>
      <w:r w:rsidRPr="00483255">
        <w:t>privacy guidelines.</w:t>
      </w:r>
    </w:p>
    <w:p w14:paraId="21C3D5BF" w14:textId="504C461A" w:rsidR="00A61887" w:rsidRPr="00483255" w:rsidRDefault="00A61887" w:rsidP="003829E0">
      <w:r w:rsidRPr="00483255">
        <w:rPr>
          <w:b/>
        </w:rPr>
        <w:t>REQ-ML-MLFO-</w:t>
      </w:r>
      <w:r w:rsidR="00D15075" w:rsidRPr="00483255">
        <w:rPr>
          <w:b/>
        </w:rPr>
        <w:t>027</w:t>
      </w:r>
      <w:r w:rsidR="001D5B49">
        <w:t xml:space="preserve">: </w:t>
      </w:r>
      <w:r w:rsidR="00F7687C" w:rsidRPr="00483255">
        <w:t xml:space="preserve">MLFO </w:t>
      </w:r>
      <w:r w:rsidRPr="00483255">
        <w:t xml:space="preserve">is recommended to manage and orchestrate </w:t>
      </w:r>
      <w:r w:rsidR="00F7687C" w:rsidRPr="00483255">
        <w:t xml:space="preserve">time sensitivity analysis of </w:t>
      </w:r>
      <w:r w:rsidRPr="00483255">
        <w:t xml:space="preserve">storage of </w:t>
      </w:r>
      <w:r w:rsidR="00F7687C" w:rsidRPr="00483255">
        <w:t>data.</w:t>
      </w:r>
    </w:p>
    <w:p w14:paraId="70EBD654" w14:textId="550D7694" w:rsidR="00F7687C" w:rsidRPr="00483255" w:rsidRDefault="00A61887" w:rsidP="003829E0">
      <w:pPr>
        <w:pStyle w:val="Note"/>
      </w:pPr>
      <w:r w:rsidRPr="00483255">
        <w:t>NOTE</w:t>
      </w:r>
      <w:r w:rsidR="00834942">
        <w:t xml:space="preserve"> </w:t>
      </w:r>
      <w:r w:rsidR="00834942">
        <w:sym w:font="Symbol" w:char="F02D"/>
      </w:r>
      <w:r w:rsidR="00834942" w:rsidRPr="00483255">
        <w:t xml:space="preserve"> </w:t>
      </w:r>
      <w:r w:rsidRPr="00483255">
        <w:t>Example of analysis is proactive data clean-up to support complex storage requirements of</w:t>
      </w:r>
      <w:r w:rsidR="00B34A8F" w:rsidRPr="00483255">
        <w:t xml:space="preserve"> </w:t>
      </w:r>
      <w:r w:rsidRPr="00483255">
        <w:t>the ML application.</w:t>
      </w:r>
    </w:p>
    <w:p w14:paraId="379943EE" w14:textId="7D54E4F9" w:rsidR="00D07433" w:rsidRPr="00483255" w:rsidRDefault="00D07433" w:rsidP="003829E0">
      <w:r w:rsidRPr="00483255">
        <w:rPr>
          <w:b/>
        </w:rPr>
        <w:t>REQ-ML-MLFO-0</w:t>
      </w:r>
      <w:r w:rsidR="00813A7D" w:rsidRPr="00483255">
        <w:rPr>
          <w:b/>
        </w:rPr>
        <w:t>2</w:t>
      </w:r>
      <w:r w:rsidR="009C5722" w:rsidRPr="00483255">
        <w:rPr>
          <w:b/>
        </w:rPr>
        <w:t>8</w:t>
      </w:r>
      <w:r w:rsidRPr="00483255">
        <w:t>:</w:t>
      </w:r>
      <w:r w:rsidR="001D5B49">
        <w:t xml:space="preserve"> </w:t>
      </w:r>
      <w:r w:rsidRPr="00483255">
        <w:t xml:space="preserve">MLFO is recommended to </w:t>
      </w:r>
      <w:r w:rsidR="00E5781A" w:rsidRPr="00483255">
        <w:t xml:space="preserve">enable </w:t>
      </w:r>
      <w:r w:rsidRPr="00483255">
        <w:t xml:space="preserve">configuration of data models which are generated during the </w:t>
      </w:r>
      <w:r w:rsidR="00E5781A" w:rsidRPr="00483255">
        <w:t>data handling procedures</w:t>
      </w:r>
      <w:r w:rsidRPr="00483255">
        <w:t xml:space="preserve"> or are provided in the ML intent.</w:t>
      </w:r>
    </w:p>
    <w:p w14:paraId="0DCFE2A5" w14:textId="3CE10CE8" w:rsidR="00D07433" w:rsidRPr="00483255" w:rsidRDefault="00D07433" w:rsidP="003829E0">
      <w:pPr>
        <w:pStyle w:val="Note"/>
      </w:pPr>
      <w:r w:rsidRPr="00483255">
        <w:t>NOTE</w:t>
      </w:r>
      <w:r w:rsidR="00834942">
        <w:t xml:space="preserve"> </w:t>
      </w:r>
      <w:r w:rsidR="00834942">
        <w:sym w:font="Symbol" w:char="F02D"/>
      </w:r>
      <w:r w:rsidR="00834942" w:rsidRPr="00483255">
        <w:t xml:space="preserve"> </w:t>
      </w:r>
      <w:r w:rsidR="0047253F">
        <w:t>D</w:t>
      </w:r>
      <w:r w:rsidR="00320005" w:rsidRPr="00483255">
        <w:t xml:space="preserve">ata handling procedures are </w:t>
      </w:r>
      <w:r w:rsidR="00E5781A" w:rsidRPr="00483255">
        <w:t>specified in [ITU-T Y.3174]</w:t>
      </w:r>
      <w:r w:rsidRPr="00483255">
        <w:t>.</w:t>
      </w:r>
    </w:p>
    <w:p w14:paraId="79571E9D" w14:textId="64663BF3" w:rsidR="00606221" w:rsidRPr="00483255" w:rsidRDefault="00606221" w:rsidP="003829E0">
      <w:r w:rsidRPr="00483255">
        <w:rPr>
          <w:b/>
        </w:rPr>
        <w:t>REQ-ML-MLFO-0</w:t>
      </w:r>
      <w:r w:rsidR="00813A7D" w:rsidRPr="00483255">
        <w:rPr>
          <w:b/>
        </w:rPr>
        <w:t>2</w:t>
      </w:r>
      <w:r w:rsidR="0092531E" w:rsidRPr="00483255">
        <w:rPr>
          <w:b/>
        </w:rPr>
        <w:t>9</w:t>
      </w:r>
      <w:r w:rsidRPr="00483255">
        <w:t xml:space="preserve">: MLFO is recommended to </w:t>
      </w:r>
      <w:r w:rsidR="00B70106" w:rsidRPr="00483255">
        <w:t>manage and orchestrate transfer of ML model metadata between the instances of ML pipelines</w:t>
      </w:r>
      <w:r w:rsidRPr="00483255">
        <w:t>.</w:t>
      </w:r>
    </w:p>
    <w:p w14:paraId="1E3E600D" w14:textId="5C812AF4" w:rsidR="00B70106" w:rsidRPr="00483255" w:rsidRDefault="00606221" w:rsidP="003829E0">
      <w:pPr>
        <w:pStyle w:val="Note"/>
      </w:pPr>
      <w:r w:rsidRPr="00483255">
        <w:t>NOTE</w:t>
      </w:r>
      <w:r w:rsidR="00834942">
        <w:t xml:space="preserve"> </w:t>
      </w:r>
      <w:r w:rsidR="00A93FF1">
        <w:t xml:space="preserve">1 </w:t>
      </w:r>
      <w:r w:rsidR="00834942">
        <w:sym w:font="Symbol" w:char="F02D"/>
      </w:r>
      <w:r w:rsidR="00834942" w:rsidRPr="00483255">
        <w:t xml:space="preserve"> </w:t>
      </w:r>
      <w:r w:rsidR="00B70106" w:rsidRPr="00483255">
        <w:t>Example of ML model metadata are described in [</w:t>
      </w:r>
      <w:r w:rsidR="001B5DD5">
        <w:rPr>
          <w:color w:val="000000"/>
        </w:rPr>
        <w:t>ITU-T Y.3176</w:t>
      </w:r>
      <w:r w:rsidR="00B70106" w:rsidRPr="00483255">
        <w:t>]</w:t>
      </w:r>
      <w:r w:rsidR="001D5B49">
        <w:t>.</w:t>
      </w:r>
    </w:p>
    <w:p w14:paraId="59F7A5AB" w14:textId="2872E4C7" w:rsidR="00B70106" w:rsidRPr="00483255" w:rsidRDefault="00B70106" w:rsidP="003829E0">
      <w:pPr>
        <w:pStyle w:val="Note"/>
      </w:pPr>
      <w:r w:rsidRPr="00483255">
        <w:t>NOTE</w:t>
      </w:r>
      <w:r w:rsidR="00834942">
        <w:t xml:space="preserve"> </w:t>
      </w:r>
      <w:r w:rsidR="00A93FF1">
        <w:t xml:space="preserve">2 </w:t>
      </w:r>
      <w:r w:rsidR="00834942">
        <w:sym w:font="Symbol" w:char="F02D"/>
      </w:r>
      <w:r w:rsidR="00834942" w:rsidRPr="00483255">
        <w:t xml:space="preserve"> </w:t>
      </w:r>
      <w:r w:rsidRPr="00483255">
        <w:t xml:space="preserve">This may be used for </w:t>
      </w:r>
      <w:r w:rsidR="00153F3B" w:rsidRPr="00483255">
        <w:t>transfer learning</w:t>
      </w:r>
      <w:r w:rsidRPr="00483255">
        <w:t>.</w:t>
      </w:r>
    </w:p>
    <w:p w14:paraId="06838EE0" w14:textId="5ABF7C76" w:rsidR="00246A8B" w:rsidRPr="00483255" w:rsidRDefault="00246A8B" w:rsidP="003829E0">
      <w:pPr>
        <w:pStyle w:val="Note"/>
      </w:pPr>
      <w:r w:rsidRPr="00483255">
        <w:t>NOTE</w:t>
      </w:r>
      <w:r w:rsidR="00834942">
        <w:t xml:space="preserve"> </w:t>
      </w:r>
      <w:r w:rsidR="00A93FF1">
        <w:t xml:space="preserve">3 </w:t>
      </w:r>
      <w:r w:rsidR="00834942">
        <w:sym w:font="Symbol" w:char="F02D"/>
      </w:r>
      <w:r w:rsidR="00834942" w:rsidRPr="00483255">
        <w:t xml:space="preserve"> </w:t>
      </w:r>
      <w:r w:rsidRPr="00483255">
        <w:t>The ML model metadata can have version number to assist with transfer learning.</w:t>
      </w:r>
    </w:p>
    <w:p w14:paraId="41D34BFF" w14:textId="18032621" w:rsidR="00D80158" w:rsidRPr="00483255" w:rsidRDefault="00D80158" w:rsidP="003829E0">
      <w:r w:rsidRPr="00483255">
        <w:rPr>
          <w:b/>
        </w:rPr>
        <w:t>REQ-ML-MLFO-</w:t>
      </w:r>
      <w:r w:rsidR="007C68E7" w:rsidRPr="00483255">
        <w:rPr>
          <w:b/>
        </w:rPr>
        <w:t>030</w:t>
      </w:r>
      <w:r w:rsidRPr="00483255">
        <w:t>: MLFO is required to manage the ML knowledge which is applied on ML models.</w:t>
      </w:r>
    </w:p>
    <w:p w14:paraId="621747C2" w14:textId="5563F687" w:rsidR="00606221" w:rsidRPr="00483255" w:rsidRDefault="00D80158" w:rsidP="003829E0">
      <w:pPr>
        <w:pStyle w:val="Note"/>
      </w:pPr>
      <w:r w:rsidRPr="00483255">
        <w:t>NOTE</w:t>
      </w:r>
      <w:r w:rsidR="00834942">
        <w:t xml:space="preserve"> </w:t>
      </w:r>
      <w:r w:rsidR="00834942">
        <w:sym w:font="Symbol" w:char="F02D"/>
      </w:r>
      <w:r w:rsidR="00834942" w:rsidRPr="00483255">
        <w:t xml:space="preserve"> </w:t>
      </w:r>
      <w:r w:rsidRPr="00483255">
        <w:t>Examples of management of ML knowledge are provision, import, update, delete</w:t>
      </w:r>
      <w:r w:rsidR="0075263E">
        <w:t>,</w:t>
      </w:r>
      <w:r w:rsidRPr="00483255">
        <w:t xml:space="preserve"> etc</w:t>
      </w:r>
      <w:r w:rsidR="0075263E">
        <w:t>.</w:t>
      </w:r>
      <w:r w:rsidRPr="00483255">
        <w:t xml:space="preserve"> of ML knowledge. This may involve interface with </w:t>
      </w:r>
      <w:r w:rsidR="0047253F">
        <w:t xml:space="preserve">the </w:t>
      </w:r>
      <w:r w:rsidRPr="00483255">
        <w:t>serving framework</w:t>
      </w:r>
      <w:r w:rsidR="00210A43" w:rsidRPr="00483255">
        <w:t xml:space="preserve"> for ML models</w:t>
      </w:r>
      <w:r w:rsidRPr="00483255">
        <w:t xml:space="preserve"> [</w:t>
      </w:r>
      <w:r w:rsidR="00615997" w:rsidRPr="00483255">
        <w:rPr>
          <w:color w:val="000000"/>
        </w:rPr>
        <w:t>ML5G-I-227</w:t>
      </w:r>
      <w:r w:rsidR="00A83CD9" w:rsidRPr="00483255">
        <w:rPr>
          <w:color w:val="000000"/>
        </w:rPr>
        <w:t>-R2</w:t>
      </w:r>
      <w:r w:rsidRPr="00483255">
        <w:t>]</w:t>
      </w:r>
      <w:r w:rsidR="00ED51D7" w:rsidRPr="00483255">
        <w:t>.</w:t>
      </w:r>
    </w:p>
    <w:p w14:paraId="3228BA50" w14:textId="42EC892C" w:rsidR="006C40FF" w:rsidRPr="00483255" w:rsidRDefault="006C40FF" w:rsidP="003829E0">
      <w:r w:rsidRPr="00483255">
        <w:rPr>
          <w:b/>
        </w:rPr>
        <w:t>REQ-ML-MLFO-0</w:t>
      </w:r>
      <w:r w:rsidR="00B9451A" w:rsidRPr="00483255">
        <w:rPr>
          <w:b/>
        </w:rPr>
        <w:t>31</w:t>
      </w:r>
      <w:r w:rsidRPr="001D5B49">
        <w:t xml:space="preserve">: </w:t>
      </w:r>
      <w:r w:rsidRPr="00483255">
        <w:t xml:space="preserve">MLFO is </w:t>
      </w:r>
      <w:r w:rsidR="00A90C12" w:rsidRPr="00483255">
        <w:t xml:space="preserve">recommended </w:t>
      </w:r>
      <w:r w:rsidRPr="00483255">
        <w:t xml:space="preserve">to </w:t>
      </w:r>
      <w:r w:rsidR="00A90C12" w:rsidRPr="00483255">
        <w:t xml:space="preserve">manage and orchestrate </w:t>
      </w:r>
      <w:r w:rsidRPr="00483255">
        <w:t>a data handling framework</w:t>
      </w:r>
      <w:r w:rsidR="00A90C12" w:rsidRPr="00483255">
        <w:t xml:space="preserve"> for the specific purpose of evaluating the performance of </w:t>
      </w:r>
      <w:r w:rsidR="0047253F">
        <w:t xml:space="preserve">the </w:t>
      </w:r>
      <w:r w:rsidR="00A90C12" w:rsidRPr="00483255">
        <w:t>ML model</w:t>
      </w:r>
      <w:r w:rsidRPr="00483255">
        <w:t>.</w:t>
      </w:r>
    </w:p>
    <w:p w14:paraId="5C92D419" w14:textId="738F16B0" w:rsidR="006D7129" w:rsidRPr="00483255" w:rsidRDefault="006D7129" w:rsidP="003829E0">
      <w:r w:rsidRPr="00483255">
        <w:rPr>
          <w:b/>
        </w:rPr>
        <w:t>REQ-ML-MLFO-0</w:t>
      </w:r>
      <w:r w:rsidR="00B9451A" w:rsidRPr="00483255">
        <w:rPr>
          <w:b/>
        </w:rPr>
        <w:t>32</w:t>
      </w:r>
      <w:r w:rsidRPr="001D5B49">
        <w:t xml:space="preserve">: </w:t>
      </w:r>
      <w:r w:rsidRPr="00483255">
        <w:t xml:space="preserve">MLFO </w:t>
      </w:r>
      <w:r w:rsidR="004E3132" w:rsidRPr="00483255">
        <w:t>is required to collect and record</w:t>
      </w:r>
      <w:r w:rsidRPr="00483255">
        <w:t xml:space="preserve"> metadata during data collection and performance monitoring.</w:t>
      </w:r>
    </w:p>
    <w:p w14:paraId="29153597" w14:textId="72F25E03" w:rsidR="004E3132" w:rsidRPr="00483255" w:rsidRDefault="004729DF" w:rsidP="003829E0">
      <w:r w:rsidRPr="00483255">
        <w:rPr>
          <w:b/>
        </w:rPr>
        <w:t>REQ-ML-MLFO-0</w:t>
      </w:r>
      <w:r w:rsidR="00B9451A" w:rsidRPr="00483255">
        <w:rPr>
          <w:b/>
        </w:rPr>
        <w:t>33</w:t>
      </w:r>
      <w:r w:rsidRPr="001D5B49">
        <w:t xml:space="preserve">: </w:t>
      </w:r>
      <w:r w:rsidRPr="00483255">
        <w:t xml:space="preserve">MLFO is </w:t>
      </w:r>
      <w:r w:rsidR="004E3132" w:rsidRPr="00483255">
        <w:t xml:space="preserve">required </w:t>
      </w:r>
      <w:r w:rsidRPr="00483255">
        <w:t xml:space="preserve">to </w:t>
      </w:r>
      <w:r w:rsidR="004E3132" w:rsidRPr="00483255">
        <w:t>manage and orchestrate</w:t>
      </w:r>
      <w:r w:rsidR="00856C53" w:rsidRPr="00483255">
        <w:t xml:space="preserve"> (in coordination with the management subsystem of the ML underlay)</w:t>
      </w:r>
      <w:r w:rsidR="004E3132" w:rsidRPr="00483255">
        <w:t xml:space="preserve"> the </w:t>
      </w:r>
      <w:r w:rsidR="00856C53" w:rsidRPr="00483255">
        <w:t xml:space="preserve">time </w:t>
      </w:r>
      <w:r w:rsidR="004E3132" w:rsidRPr="00483255">
        <w:t xml:space="preserve">synchronization </w:t>
      </w:r>
      <w:r w:rsidR="00856C53" w:rsidRPr="00483255">
        <w:t>of operations on</w:t>
      </w:r>
      <w:r w:rsidR="004E3132" w:rsidRPr="00483255">
        <w:t xml:space="preserve"> ML pipeline nodes</w:t>
      </w:r>
      <w:r w:rsidR="00856C53" w:rsidRPr="00483255">
        <w:t xml:space="preserve"> and </w:t>
      </w:r>
      <w:r w:rsidR="00834942">
        <w:t xml:space="preserve">the </w:t>
      </w:r>
      <w:r w:rsidR="00856C53" w:rsidRPr="00483255">
        <w:t>ML underlay network</w:t>
      </w:r>
      <w:r w:rsidR="004E3132" w:rsidRPr="00483255">
        <w:t>.</w:t>
      </w:r>
    </w:p>
    <w:p w14:paraId="2DB59B41" w14:textId="4A6FF254" w:rsidR="004729DF" w:rsidRPr="00483255" w:rsidRDefault="004E3132" w:rsidP="003829E0">
      <w:pPr>
        <w:pStyle w:val="Note"/>
      </w:pPr>
      <w:r w:rsidRPr="00483255">
        <w:t>NOTE</w:t>
      </w:r>
      <w:r w:rsidR="00834942">
        <w:t xml:space="preserve"> </w:t>
      </w:r>
      <w:r w:rsidR="00AC1AF7">
        <w:t xml:space="preserve">1 </w:t>
      </w:r>
      <w:r w:rsidR="00834942">
        <w:sym w:font="Symbol" w:char="F02D"/>
      </w:r>
      <w:r w:rsidR="00834942" w:rsidRPr="00483255">
        <w:t xml:space="preserve"> </w:t>
      </w:r>
      <w:r w:rsidR="003D3DAE">
        <w:t>An e</w:t>
      </w:r>
      <w:r w:rsidRPr="00483255">
        <w:t xml:space="preserve">xample </w:t>
      </w:r>
      <w:r w:rsidR="00E87C87" w:rsidRPr="00483255">
        <w:t>is synchronization</w:t>
      </w:r>
      <w:r w:rsidRPr="00483255">
        <w:t xml:space="preserve"> between SRC and SINK for </w:t>
      </w:r>
      <w:r w:rsidR="004729DF" w:rsidRPr="00483255">
        <w:t xml:space="preserve">data collection and </w:t>
      </w:r>
      <w:r w:rsidRPr="00483255">
        <w:t>application of ML output</w:t>
      </w:r>
      <w:r w:rsidR="004729DF" w:rsidRPr="00483255">
        <w:t>.</w:t>
      </w:r>
    </w:p>
    <w:p w14:paraId="2B11C556" w14:textId="43B05F60" w:rsidR="00856C53" w:rsidRPr="00483255" w:rsidRDefault="00856C53" w:rsidP="003829E0">
      <w:pPr>
        <w:pStyle w:val="Note"/>
      </w:pPr>
      <w:r w:rsidRPr="00483255">
        <w:t>NOTE</w:t>
      </w:r>
      <w:r w:rsidR="00834942">
        <w:t xml:space="preserve"> </w:t>
      </w:r>
      <w:r w:rsidR="00AC1AF7">
        <w:t xml:space="preserve">2 </w:t>
      </w:r>
      <w:r w:rsidR="00834942">
        <w:sym w:font="Symbol" w:char="F02D"/>
      </w:r>
      <w:r w:rsidR="00834942" w:rsidRPr="00483255">
        <w:t xml:space="preserve"> </w:t>
      </w:r>
      <w:r w:rsidRPr="00483255">
        <w:t>Example of operations on ML pipeline nodes and ML underlay networks are deployment and update of ML models.</w:t>
      </w:r>
    </w:p>
    <w:p w14:paraId="2CFF4E48" w14:textId="1D0E9936" w:rsidR="007076D7" w:rsidRPr="00483255" w:rsidRDefault="007076D7" w:rsidP="003829E0">
      <w:r w:rsidRPr="00483255">
        <w:rPr>
          <w:b/>
        </w:rPr>
        <w:t>REQ-ML-MLFO-0</w:t>
      </w:r>
      <w:r w:rsidR="00915D1A" w:rsidRPr="00483255">
        <w:rPr>
          <w:b/>
        </w:rPr>
        <w:t>34</w:t>
      </w:r>
      <w:r w:rsidRPr="00FF7493">
        <w:t xml:space="preserve">: </w:t>
      </w:r>
      <w:r w:rsidRPr="00483255">
        <w:t xml:space="preserve">MLFO is recommended to </w:t>
      </w:r>
      <w:r w:rsidR="004E3132" w:rsidRPr="00483255">
        <w:t xml:space="preserve">manage and orchestrate </w:t>
      </w:r>
      <w:r w:rsidRPr="00483255">
        <w:t>data collection at various levels and granularities.</w:t>
      </w:r>
    </w:p>
    <w:p w14:paraId="596AE23E" w14:textId="6047BE10" w:rsidR="007076D7" w:rsidRPr="00483255" w:rsidRDefault="007076D7" w:rsidP="003829E0">
      <w:pPr>
        <w:pStyle w:val="Note"/>
      </w:pPr>
      <w:r w:rsidRPr="00483255">
        <w:t>NOTE</w:t>
      </w:r>
      <w:r w:rsidR="00834942">
        <w:t xml:space="preserve"> </w:t>
      </w:r>
      <w:r w:rsidR="00AC1AF7">
        <w:t xml:space="preserve">1 </w:t>
      </w:r>
      <w:r w:rsidR="00834942">
        <w:sym w:font="Symbol" w:char="F02D"/>
      </w:r>
      <w:r w:rsidR="00834942" w:rsidRPr="00483255">
        <w:t xml:space="preserve"> </w:t>
      </w:r>
      <w:r w:rsidR="00001F79" w:rsidRPr="00483255">
        <w:t>E</w:t>
      </w:r>
      <w:r w:rsidR="004E3132" w:rsidRPr="00483255">
        <w:t xml:space="preserve">xamples of various </w:t>
      </w:r>
      <w:r w:rsidRPr="00483255">
        <w:t xml:space="preserve">levels </w:t>
      </w:r>
      <w:r w:rsidR="004E3132" w:rsidRPr="00483255">
        <w:t xml:space="preserve">are </w:t>
      </w:r>
      <w:r w:rsidRPr="00483255">
        <w:t xml:space="preserve">access network and core </w:t>
      </w:r>
      <w:r w:rsidR="004E3132" w:rsidRPr="00483255">
        <w:t xml:space="preserve">network </w:t>
      </w:r>
      <w:r w:rsidR="00407376">
        <w:t xml:space="preserve">(CN) </w:t>
      </w:r>
      <w:r w:rsidR="004E3132" w:rsidRPr="00483255">
        <w:t>(see [ITU-T Y.3172])</w:t>
      </w:r>
      <w:r w:rsidRPr="00483255">
        <w:t>.</w:t>
      </w:r>
    </w:p>
    <w:p w14:paraId="7476464D" w14:textId="3B536400" w:rsidR="007076D7" w:rsidRPr="00483255" w:rsidRDefault="007076D7" w:rsidP="003829E0">
      <w:pPr>
        <w:pStyle w:val="Note"/>
      </w:pPr>
      <w:r w:rsidRPr="00483255">
        <w:lastRenderedPageBreak/>
        <w:t>NOTE</w:t>
      </w:r>
      <w:r w:rsidR="00834942">
        <w:t xml:space="preserve"> </w:t>
      </w:r>
      <w:r w:rsidR="00AC1AF7">
        <w:t xml:space="preserve">2 </w:t>
      </w:r>
      <w:r w:rsidR="00834942">
        <w:sym w:font="Symbol" w:char="F02D"/>
      </w:r>
      <w:r w:rsidR="00834942" w:rsidRPr="00483255">
        <w:t xml:space="preserve"> </w:t>
      </w:r>
      <w:r w:rsidR="00E55338" w:rsidRPr="00483255">
        <w:t xml:space="preserve">Examples of </w:t>
      </w:r>
      <w:r w:rsidRPr="00483255">
        <w:t xml:space="preserve">data collection granularities </w:t>
      </w:r>
      <w:r w:rsidR="00E55338" w:rsidRPr="00483255">
        <w:t xml:space="preserve">are data at </w:t>
      </w:r>
      <w:r w:rsidR="00EB255F" w:rsidRPr="00483255">
        <w:t xml:space="preserve">user level or </w:t>
      </w:r>
      <w:r w:rsidR="00E55338" w:rsidRPr="00483255">
        <w:t>cell level</w:t>
      </w:r>
      <w:r w:rsidRPr="00483255">
        <w:t>.</w:t>
      </w:r>
    </w:p>
    <w:p w14:paraId="1441054F" w14:textId="482F9963" w:rsidR="00EB255F" w:rsidRPr="00483255" w:rsidRDefault="00442452" w:rsidP="003829E0">
      <w:r w:rsidRPr="00483255">
        <w:rPr>
          <w:b/>
        </w:rPr>
        <w:t>REQ-ML-MLFO-0</w:t>
      </w:r>
      <w:r w:rsidR="00915D1A" w:rsidRPr="00483255">
        <w:rPr>
          <w:b/>
        </w:rPr>
        <w:t>35</w:t>
      </w:r>
      <w:r w:rsidRPr="00FF7493">
        <w:t xml:space="preserve">: </w:t>
      </w:r>
      <w:r w:rsidRPr="00483255">
        <w:t xml:space="preserve">MLFO is recommended to </w:t>
      </w:r>
      <w:r w:rsidR="00EB255F" w:rsidRPr="00483255">
        <w:t xml:space="preserve">manage and orchestrate </w:t>
      </w:r>
      <w:r w:rsidRPr="00483255">
        <w:t xml:space="preserve">the </w:t>
      </w:r>
      <w:r w:rsidR="00153F3B" w:rsidRPr="00483255">
        <w:t>freshness</w:t>
      </w:r>
      <w:r w:rsidR="00EB255F" w:rsidRPr="00483255">
        <w:t xml:space="preserve"> of </w:t>
      </w:r>
      <w:r w:rsidRPr="00483255">
        <w:t>stor</w:t>
      </w:r>
      <w:r w:rsidR="00EB255F" w:rsidRPr="00483255">
        <w:t xml:space="preserve">ed </w:t>
      </w:r>
      <w:r w:rsidRPr="00483255">
        <w:t>data</w:t>
      </w:r>
      <w:r w:rsidR="00EB255F" w:rsidRPr="00483255">
        <w:t xml:space="preserve"> according to application requirements in the ML intent.</w:t>
      </w:r>
    </w:p>
    <w:p w14:paraId="1D7550FD" w14:textId="093014F7" w:rsidR="00442452" w:rsidRPr="00483255" w:rsidRDefault="00EB255F" w:rsidP="003829E0">
      <w:pPr>
        <w:pStyle w:val="Note"/>
      </w:pPr>
      <w:r w:rsidRPr="00483255">
        <w:t>NOTE</w:t>
      </w:r>
      <w:r w:rsidR="00834942">
        <w:t xml:space="preserve"> </w:t>
      </w:r>
      <w:r w:rsidR="00AC1AF7">
        <w:t xml:space="preserve">1 </w:t>
      </w:r>
      <w:r w:rsidR="00834942">
        <w:sym w:font="Symbol" w:char="F02D"/>
      </w:r>
      <w:r w:rsidR="00834942" w:rsidRPr="00483255">
        <w:t xml:space="preserve"> </w:t>
      </w:r>
      <w:r w:rsidRPr="00483255">
        <w:t>Example</w:t>
      </w:r>
      <w:r w:rsidR="00340D9C" w:rsidRPr="00483255">
        <w:t xml:space="preserve"> is to use time-stamp-based mechanism to</w:t>
      </w:r>
      <w:r w:rsidRPr="00483255">
        <w:t xml:space="preserve"> evaluat</w:t>
      </w:r>
      <w:r w:rsidR="00340D9C" w:rsidRPr="00483255">
        <w:t>e freshness of data</w:t>
      </w:r>
      <w:r w:rsidR="00442452" w:rsidRPr="00483255">
        <w:t>.</w:t>
      </w:r>
    </w:p>
    <w:p w14:paraId="4A882994" w14:textId="0A249D3F" w:rsidR="00BC4C21" w:rsidRPr="00483255" w:rsidRDefault="00BC4C21" w:rsidP="003829E0">
      <w:pPr>
        <w:pStyle w:val="Note"/>
      </w:pPr>
      <w:r w:rsidRPr="00483255">
        <w:t>NOTE</w:t>
      </w:r>
      <w:r w:rsidR="00834942">
        <w:t xml:space="preserve"> </w:t>
      </w:r>
      <w:r w:rsidR="00AC1AF7">
        <w:t>2</w:t>
      </w:r>
      <w:r w:rsidR="001B63DA">
        <w:t> </w:t>
      </w:r>
      <w:r w:rsidR="00834942">
        <w:sym w:font="Symbol" w:char="F02D"/>
      </w:r>
      <w:r w:rsidR="00834942" w:rsidRPr="00483255">
        <w:t xml:space="preserve"> </w:t>
      </w:r>
      <w:r w:rsidR="003C5538" w:rsidRPr="00483255">
        <w:t>Example of freshness requirement is different for various</w:t>
      </w:r>
      <w:r w:rsidR="006843BF" w:rsidRPr="00483255">
        <w:t xml:space="preserve"> ML application</w:t>
      </w:r>
      <w:r w:rsidR="003C5538" w:rsidRPr="00483255">
        <w:t xml:space="preserve">s. An ML application can have </w:t>
      </w:r>
      <w:r w:rsidR="00834942">
        <w:t xml:space="preserve">a </w:t>
      </w:r>
      <w:r w:rsidR="003C5538" w:rsidRPr="00483255">
        <w:t>freshness requirement of few minutes, e.g., reporting of network failures. Another ML application to analyse structure of network graph might have a freshness requirement on the order of days due to less frequent changes.</w:t>
      </w:r>
    </w:p>
    <w:p w14:paraId="6D741B13" w14:textId="34339B17" w:rsidR="00DD2147" w:rsidRPr="00483255" w:rsidRDefault="00DD2147" w:rsidP="003829E0">
      <w:r w:rsidRPr="00483255">
        <w:rPr>
          <w:b/>
        </w:rPr>
        <w:t>REQ-ML-MLFO-0</w:t>
      </w:r>
      <w:r w:rsidR="00915D1A" w:rsidRPr="00483255">
        <w:rPr>
          <w:b/>
        </w:rPr>
        <w:t>36</w:t>
      </w:r>
      <w:r w:rsidRPr="00FF7493">
        <w:t xml:space="preserve">: </w:t>
      </w:r>
      <w:r w:rsidRPr="00483255">
        <w:t xml:space="preserve">MLFO is recommended to </w:t>
      </w:r>
      <w:r w:rsidR="00EB255F" w:rsidRPr="00483255">
        <w:t xml:space="preserve">manage and orchestrate the </w:t>
      </w:r>
      <w:r w:rsidRPr="00483255">
        <w:t>map</w:t>
      </w:r>
      <w:r w:rsidR="00EB255F" w:rsidRPr="00483255">
        <w:t xml:space="preserve">ping of </w:t>
      </w:r>
      <w:r w:rsidRPr="00483255">
        <w:t>technology-specific data model specified in the ML intent to the generic data model</w:t>
      </w:r>
      <w:r w:rsidR="00EB255F" w:rsidRPr="00483255">
        <w:t xml:space="preserve"> during the data handling procedures</w:t>
      </w:r>
      <w:r w:rsidRPr="00483255">
        <w:t>.</w:t>
      </w:r>
    </w:p>
    <w:p w14:paraId="1A3F8FE8" w14:textId="634A4FD8" w:rsidR="00EB255F" w:rsidRPr="00483255" w:rsidRDefault="00EB255F" w:rsidP="003829E0">
      <w:pPr>
        <w:pStyle w:val="Note"/>
      </w:pPr>
      <w:r w:rsidRPr="00483255">
        <w:t>NOTE</w:t>
      </w:r>
      <w:r w:rsidR="00834942">
        <w:t xml:space="preserve"> </w:t>
      </w:r>
      <w:r w:rsidR="00834942">
        <w:sym w:font="Symbol" w:char="F02D"/>
      </w:r>
      <w:r w:rsidR="00834942" w:rsidRPr="00483255">
        <w:t xml:space="preserve"> </w:t>
      </w:r>
      <w:r w:rsidR="00834942">
        <w:t>D</w:t>
      </w:r>
      <w:r w:rsidRPr="00483255">
        <w:t>ata handling procedures are specified in [ITU-T Y.3174].</w:t>
      </w:r>
    </w:p>
    <w:p w14:paraId="4138DE64" w14:textId="28B8F663" w:rsidR="00567E07" w:rsidRPr="00483255" w:rsidRDefault="00567E07" w:rsidP="003829E0">
      <w:pPr>
        <w:pStyle w:val="Heading2"/>
      </w:pPr>
      <w:bookmarkStart w:id="67" w:name="_Toc41075049"/>
      <w:bookmarkStart w:id="68" w:name="_Toc242254748"/>
      <w:bookmarkStart w:id="69" w:name="_Toc242263281"/>
      <w:bookmarkStart w:id="70" w:name="_Toc242266755"/>
      <w:r w:rsidRPr="00483255">
        <w:t>7.3</w:t>
      </w:r>
      <w:r w:rsidR="00FF7493">
        <w:tab/>
      </w:r>
      <w:r w:rsidRPr="00483255">
        <w:t>Closed</w:t>
      </w:r>
      <w:r w:rsidR="00A2023F">
        <w:t>-</w:t>
      </w:r>
      <w:r w:rsidR="00834942" w:rsidRPr="00483255">
        <w:t>loop system</w:t>
      </w:r>
      <w:bookmarkEnd w:id="67"/>
      <w:bookmarkEnd w:id="68"/>
      <w:bookmarkEnd w:id="69"/>
      <w:bookmarkEnd w:id="70"/>
    </w:p>
    <w:p w14:paraId="3DB86AA2" w14:textId="0A630954" w:rsidR="0037662E" w:rsidRPr="00483255" w:rsidRDefault="0037662E" w:rsidP="003829E0">
      <w:r w:rsidRPr="00483255">
        <w:rPr>
          <w:b/>
          <w:bCs/>
        </w:rPr>
        <w:t>REQ-ML-MLFO-03</w:t>
      </w:r>
      <w:r w:rsidR="00E40BA3" w:rsidRPr="00483255">
        <w:rPr>
          <w:b/>
          <w:bCs/>
        </w:rPr>
        <w:t>7</w:t>
      </w:r>
      <w:r w:rsidRPr="00FF7493">
        <w:t>:</w:t>
      </w:r>
      <w:r w:rsidRPr="00483255">
        <w:t xml:space="preserve"> MLFO is recommended to monitor and optimize </w:t>
      </w:r>
      <w:r w:rsidR="00C64604" w:rsidRPr="00483255">
        <w:t>the model management and data model management mechanisms</w:t>
      </w:r>
      <w:r w:rsidRPr="00483255">
        <w:t>.</w:t>
      </w:r>
    </w:p>
    <w:p w14:paraId="6CF180CF" w14:textId="736CE846" w:rsidR="000D505F" w:rsidRPr="00483255" w:rsidRDefault="002A5D48" w:rsidP="003829E0">
      <w:pPr>
        <w:pStyle w:val="Note"/>
      </w:pPr>
      <w:r w:rsidRPr="00483255">
        <w:t>NOTE</w:t>
      </w:r>
      <w:r w:rsidR="00873B92">
        <w:t xml:space="preserve"> </w:t>
      </w:r>
      <w:r w:rsidR="00AC1AF7">
        <w:t xml:space="preserve">1 </w:t>
      </w:r>
      <w:r w:rsidR="00873B92">
        <w:sym w:font="Symbol" w:char="F02D"/>
      </w:r>
      <w:r w:rsidR="00873B92" w:rsidRPr="00483255">
        <w:t xml:space="preserve"> </w:t>
      </w:r>
      <w:r w:rsidR="00C64604" w:rsidRPr="00483255">
        <w:t xml:space="preserve">Example </w:t>
      </w:r>
      <w:r w:rsidR="00D05C6C" w:rsidRPr="00483255">
        <w:t xml:space="preserve">of closed loop system and </w:t>
      </w:r>
      <w:r w:rsidR="00C64604" w:rsidRPr="00483255">
        <w:t>optimization</w:t>
      </w:r>
      <w:r w:rsidR="00F773B6" w:rsidRPr="00483255">
        <w:t>s</w:t>
      </w:r>
      <w:r w:rsidR="00C64604" w:rsidRPr="00483255">
        <w:t xml:space="preserve"> </w:t>
      </w:r>
      <w:r w:rsidR="000D505F" w:rsidRPr="00483255">
        <w:t xml:space="preserve">include </w:t>
      </w:r>
      <w:r w:rsidRPr="00483255">
        <w:t xml:space="preserve">performance </w:t>
      </w:r>
      <w:r w:rsidR="00C64604" w:rsidRPr="00483255">
        <w:t xml:space="preserve">optimization </w:t>
      </w:r>
      <w:r w:rsidRPr="00483255">
        <w:t>of M</w:t>
      </w:r>
      <w:r w:rsidR="00762A00" w:rsidRPr="00483255">
        <w:t>M and DM</w:t>
      </w:r>
      <w:r w:rsidRPr="00483255">
        <w:t xml:space="preserve"> models </w:t>
      </w:r>
      <w:r w:rsidR="00C64604" w:rsidRPr="00483255">
        <w:t>considering</w:t>
      </w:r>
      <w:r w:rsidRPr="00483255">
        <w:t xml:space="preserve"> </w:t>
      </w:r>
      <w:r w:rsidR="00C64604" w:rsidRPr="00483255">
        <w:t>network operator feedback</w:t>
      </w:r>
      <w:r w:rsidRPr="00483255">
        <w:t>.</w:t>
      </w:r>
    </w:p>
    <w:p w14:paraId="66DFAD8E" w14:textId="0D875AE1" w:rsidR="002A5D48" w:rsidRPr="00483255" w:rsidRDefault="000D505F" w:rsidP="003829E0">
      <w:pPr>
        <w:pStyle w:val="Note"/>
      </w:pPr>
      <w:r w:rsidRPr="00483255">
        <w:t>NOTE</w:t>
      </w:r>
      <w:r w:rsidR="00873B92">
        <w:t xml:space="preserve"> </w:t>
      </w:r>
      <w:r w:rsidR="00AC1AF7">
        <w:t xml:space="preserve">2 </w:t>
      </w:r>
      <w:r w:rsidR="00873B92">
        <w:sym w:font="Symbol" w:char="F02D"/>
      </w:r>
      <w:r w:rsidR="00873B92" w:rsidRPr="00483255">
        <w:t xml:space="preserve"> </w:t>
      </w:r>
      <w:r w:rsidR="00D05C6C" w:rsidRPr="00483255">
        <w:t>Examples of operator feedback are policies for applying inference rules and configuration of ML model metadata.</w:t>
      </w:r>
    </w:p>
    <w:p w14:paraId="022D3AAC" w14:textId="075322A3" w:rsidR="00C27E00" w:rsidRPr="00483255" w:rsidRDefault="00306F5A" w:rsidP="003829E0">
      <w:r w:rsidRPr="00483255">
        <w:rPr>
          <w:b/>
          <w:bCs/>
        </w:rPr>
        <w:t>REQ-ML-MLFO-</w:t>
      </w:r>
      <w:r w:rsidR="003D3918" w:rsidRPr="00483255">
        <w:rPr>
          <w:b/>
          <w:bCs/>
        </w:rPr>
        <w:t>038</w:t>
      </w:r>
      <w:r w:rsidR="00C27E00" w:rsidRPr="00FF7493">
        <w:t xml:space="preserve">: </w:t>
      </w:r>
      <w:r w:rsidR="00C27E00" w:rsidRPr="00483255">
        <w:t>MLFO</w:t>
      </w:r>
      <w:r w:rsidR="00C27E00" w:rsidRPr="00483255">
        <w:rPr>
          <w:rStyle w:val="Strong"/>
          <w:color w:val="0E101A"/>
        </w:rPr>
        <w:t> </w:t>
      </w:r>
      <w:r w:rsidR="00C27E00" w:rsidRPr="00483255">
        <w:t>is recommended to configure and manage monitoring mechanisms that can be triggered based on certain events or preconfigured thresholds.</w:t>
      </w:r>
    </w:p>
    <w:p w14:paraId="51C21E75" w14:textId="1CB60F5B" w:rsidR="00C91C85" w:rsidRPr="00483255" w:rsidRDefault="00306F5A" w:rsidP="003829E0">
      <w:pPr>
        <w:pStyle w:val="Note"/>
      </w:pPr>
      <w:r w:rsidRPr="00483255">
        <w:t>NOTE</w:t>
      </w:r>
      <w:r w:rsidR="00873B92">
        <w:t xml:space="preserve"> </w:t>
      </w:r>
      <w:r w:rsidR="00AC1AF7">
        <w:t xml:space="preserve">1 </w:t>
      </w:r>
      <w:r w:rsidR="00873B92">
        <w:sym w:font="Symbol" w:char="F02D"/>
      </w:r>
      <w:r w:rsidR="00873B92" w:rsidRPr="00483255">
        <w:t xml:space="preserve"> </w:t>
      </w:r>
      <w:r w:rsidRPr="00483255">
        <w:t>Example of measurement mechanism to support the event generation is via probes.</w:t>
      </w:r>
    </w:p>
    <w:p w14:paraId="1F1754B5" w14:textId="0289924A" w:rsidR="000E47F8" w:rsidRPr="00483255" w:rsidRDefault="000E47F8" w:rsidP="003829E0">
      <w:pPr>
        <w:pStyle w:val="Note"/>
      </w:pPr>
      <w:r w:rsidRPr="00483255">
        <w:t>NOTE</w:t>
      </w:r>
      <w:r w:rsidR="00873B92">
        <w:t xml:space="preserve"> </w:t>
      </w:r>
      <w:r w:rsidR="00AC1AF7">
        <w:t xml:space="preserve">2 </w:t>
      </w:r>
      <w:r w:rsidR="00873B92">
        <w:sym w:font="Symbol" w:char="F02D"/>
      </w:r>
      <w:r w:rsidR="00873B92" w:rsidRPr="00483255">
        <w:t xml:space="preserve"> </w:t>
      </w:r>
      <w:r w:rsidRPr="00483255">
        <w:t>Example of usage of monitoring mechanism is to monitor the performance of ML pipeline node</w:t>
      </w:r>
      <w:r w:rsidR="0043346D" w:rsidRPr="00483255">
        <w:t>s and</w:t>
      </w:r>
      <w:r w:rsidR="00C27E00" w:rsidRPr="00483255">
        <w:t xml:space="preserve"> </w:t>
      </w:r>
      <w:r w:rsidR="0043346D" w:rsidRPr="00483255">
        <w:t>security and privacy notifications.</w:t>
      </w:r>
    </w:p>
    <w:p w14:paraId="5D19744D" w14:textId="73396B06" w:rsidR="00FE183C" w:rsidRPr="00483255" w:rsidRDefault="00FE183C" w:rsidP="003829E0">
      <w:pPr>
        <w:pStyle w:val="Note"/>
      </w:pPr>
      <w:r w:rsidRPr="00483255">
        <w:t>NOTE</w:t>
      </w:r>
      <w:r w:rsidR="00873B92">
        <w:t xml:space="preserve"> </w:t>
      </w:r>
      <w:r w:rsidR="00AC1AF7">
        <w:t xml:space="preserve">3 </w:t>
      </w:r>
      <w:r w:rsidR="00873B92">
        <w:sym w:font="Symbol" w:char="F02D"/>
      </w:r>
      <w:r w:rsidR="00873B92" w:rsidRPr="00483255">
        <w:t xml:space="preserve"> </w:t>
      </w:r>
      <w:r w:rsidRPr="00483255">
        <w:t xml:space="preserve">Example of handling of events is triggering </w:t>
      </w:r>
      <w:r w:rsidR="00C27E00" w:rsidRPr="00483255">
        <w:t>policy-based</w:t>
      </w:r>
      <w:r w:rsidRPr="00483255">
        <w:t xml:space="preserve"> actions like retraining, auto-scaling, and other resource management actions</w:t>
      </w:r>
      <w:r w:rsidR="0075263E">
        <w:t>,</w:t>
      </w:r>
      <w:r w:rsidRPr="00483255">
        <w:t xml:space="preserve"> etc.</w:t>
      </w:r>
      <w:r w:rsidR="0043346D" w:rsidRPr="00483255">
        <w:t xml:space="preserve"> Event handlers may include threat mitigation mechanisms.</w:t>
      </w:r>
    </w:p>
    <w:p w14:paraId="1D1C966E" w14:textId="6A2B0F8E" w:rsidR="00CB1C3F" w:rsidRPr="00483255" w:rsidRDefault="00CB1C3F" w:rsidP="003829E0">
      <w:r w:rsidRPr="00483255">
        <w:rPr>
          <w:b/>
        </w:rPr>
        <w:t>REQ-ML-MLFO-</w:t>
      </w:r>
      <w:r w:rsidR="006D215F" w:rsidRPr="00483255">
        <w:rPr>
          <w:b/>
        </w:rPr>
        <w:t>039</w:t>
      </w:r>
      <w:r w:rsidRPr="00FF7493">
        <w:rPr>
          <w:bCs/>
        </w:rPr>
        <w:t xml:space="preserve">: </w:t>
      </w:r>
      <w:r w:rsidRPr="00483255">
        <w:t>MLFO</w:t>
      </w:r>
      <w:r w:rsidRPr="00483255">
        <w:rPr>
          <w:b/>
        </w:rPr>
        <w:t xml:space="preserve"> </w:t>
      </w:r>
      <w:r w:rsidRPr="00483255">
        <w:t>is recommended to support handling of metering events which give metrics on usage of ML pipeline nodes from trusted entities.</w:t>
      </w:r>
    </w:p>
    <w:p w14:paraId="6CC3AE09" w14:textId="76E7A656" w:rsidR="00CA2AB2" w:rsidRPr="00483255" w:rsidRDefault="00CB1C3F" w:rsidP="003829E0">
      <w:pPr>
        <w:pStyle w:val="Note"/>
      </w:pPr>
      <w:r w:rsidRPr="00483255">
        <w:t>NOTE</w:t>
      </w:r>
      <w:r w:rsidR="00873B92">
        <w:t xml:space="preserve"> </w:t>
      </w:r>
      <w:r w:rsidR="00AC1AF7">
        <w:t xml:space="preserve">1 </w:t>
      </w:r>
      <w:r w:rsidR="00873B92">
        <w:sym w:font="Symbol" w:char="F02D"/>
      </w:r>
      <w:r w:rsidR="00873B92" w:rsidRPr="00483255">
        <w:t xml:space="preserve"> </w:t>
      </w:r>
      <w:r w:rsidRPr="00483255">
        <w:t>Examples of trusted entities are ML sandbox and serving framework</w:t>
      </w:r>
      <w:r w:rsidR="000C7080" w:rsidRPr="00483255">
        <w:t xml:space="preserve"> for ML models</w:t>
      </w:r>
      <w:r w:rsidRPr="00483255">
        <w:t xml:space="preserve">. </w:t>
      </w:r>
      <w:r w:rsidR="00CA2AB2" w:rsidRPr="00483255">
        <w:t>Example of usage of metering event is for billing and licensing purposes.</w:t>
      </w:r>
    </w:p>
    <w:p w14:paraId="29F88954" w14:textId="2FE5224F" w:rsidR="00CA2AB2" w:rsidRPr="00483255" w:rsidRDefault="00CA2AB2" w:rsidP="003829E0">
      <w:pPr>
        <w:pStyle w:val="Note"/>
      </w:pPr>
      <w:r w:rsidRPr="00483255">
        <w:t>NOTE</w:t>
      </w:r>
      <w:r w:rsidR="00873B92">
        <w:t xml:space="preserve"> </w:t>
      </w:r>
      <w:r w:rsidR="00AC1AF7">
        <w:t xml:space="preserve">2 </w:t>
      </w:r>
      <w:r w:rsidR="00873B92">
        <w:sym w:font="Symbol" w:char="F02D"/>
      </w:r>
      <w:r w:rsidR="00873B92" w:rsidRPr="00483255">
        <w:t xml:space="preserve"> </w:t>
      </w:r>
      <w:r w:rsidRPr="00483255">
        <w:t xml:space="preserve">Examples of handling of metering events </w:t>
      </w:r>
      <w:r w:rsidR="006D215F" w:rsidRPr="00483255">
        <w:t>include</w:t>
      </w:r>
      <w:r w:rsidRPr="00483255">
        <w:t xml:space="preserve"> triggering </w:t>
      </w:r>
      <w:r w:rsidR="006D215F" w:rsidRPr="00483255">
        <w:t>policy-based</w:t>
      </w:r>
      <w:r w:rsidRPr="00483255">
        <w:t xml:space="preserve"> actions like creating license invoices</w:t>
      </w:r>
      <w:r w:rsidR="004B770D" w:rsidRPr="00483255">
        <w:t xml:space="preserve"> and quota reminders</w:t>
      </w:r>
      <w:r w:rsidRPr="00483255">
        <w:t>.</w:t>
      </w:r>
    </w:p>
    <w:p w14:paraId="3EB9314F" w14:textId="5341EF9E" w:rsidR="00C11C6E" w:rsidRPr="00483255" w:rsidRDefault="00C11C6E" w:rsidP="003829E0">
      <w:r w:rsidRPr="00483255">
        <w:rPr>
          <w:b/>
        </w:rPr>
        <w:t>REQ-ML-MLFO-0</w:t>
      </w:r>
      <w:r w:rsidR="006D215F" w:rsidRPr="00483255">
        <w:rPr>
          <w:b/>
        </w:rPr>
        <w:t>40</w:t>
      </w:r>
      <w:r w:rsidRPr="00483255">
        <w:t xml:space="preserve">: MLFO is recommended to provide security and privacy to the data while in the data store or used by the </w:t>
      </w:r>
      <w:r w:rsidR="00762A00" w:rsidRPr="00483255">
        <w:t>DM module</w:t>
      </w:r>
      <w:r w:rsidRPr="00483255">
        <w:t>.</w:t>
      </w:r>
    </w:p>
    <w:p w14:paraId="24AE4A3B" w14:textId="04620E4A" w:rsidR="00752B40" w:rsidRPr="00483255" w:rsidRDefault="00C11C6E" w:rsidP="003829E0">
      <w:pPr>
        <w:pStyle w:val="Note"/>
      </w:pPr>
      <w:r w:rsidRPr="00483255">
        <w:t>NOTE</w:t>
      </w:r>
      <w:r w:rsidR="00873B92">
        <w:t xml:space="preserve"> </w:t>
      </w:r>
      <w:r w:rsidR="00873B92">
        <w:sym w:font="Symbol" w:char="F02D"/>
      </w:r>
      <w:r w:rsidR="00873B92" w:rsidRPr="00483255">
        <w:t xml:space="preserve"> </w:t>
      </w:r>
      <w:r w:rsidR="005F6DD9" w:rsidRPr="00483255">
        <w:t xml:space="preserve">Examples of mechanisms to provide security and privacy are </w:t>
      </w:r>
      <w:r w:rsidRPr="00483255">
        <w:t xml:space="preserve">constraints on the use and accessibility of data by </w:t>
      </w:r>
      <w:r w:rsidR="005F6DD9" w:rsidRPr="00483255">
        <w:t>SRC</w:t>
      </w:r>
      <w:r w:rsidR="006D215F" w:rsidRPr="00483255">
        <w:t>,</w:t>
      </w:r>
      <w:r w:rsidR="005F6DD9" w:rsidRPr="00483255">
        <w:t xml:space="preserve"> e.g.</w:t>
      </w:r>
      <w:r w:rsidR="00FD7761" w:rsidRPr="00483255">
        <w:t xml:space="preserve">, </w:t>
      </w:r>
      <w:r w:rsidR="005F6DD9" w:rsidRPr="00483255">
        <w:t>enable pre-processing tasks to extract/process packet information using header only, i.e., without deep packet inspection</w:t>
      </w:r>
      <w:r w:rsidR="00FD7761" w:rsidRPr="00483255">
        <w:t xml:space="preserve">. </w:t>
      </w:r>
      <w:r w:rsidR="005F6DD9" w:rsidRPr="00483255">
        <w:t xml:space="preserve">Chaining </w:t>
      </w:r>
      <w:r w:rsidRPr="00483255">
        <w:t>and configur</w:t>
      </w:r>
      <w:r w:rsidR="005F6DD9" w:rsidRPr="00483255">
        <w:t>ation of</w:t>
      </w:r>
      <w:r w:rsidRPr="00483255">
        <w:t xml:space="preserve"> data sources and sinks according to the data privacy policies</w:t>
      </w:r>
      <w:r w:rsidR="005F6DD9" w:rsidRPr="00483255">
        <w:t xml:space="preserve"> is another example</w:t>
      </w:r>
      <w:r w:rsidRPr="00483255">
        <w:t>.</w:t>
      </w:r>
    </w:p>
    <w:p w14:paraId="54F30D10" w14:textId="08477DC3" w:rsidR="00B251DB" w:rsidRPr="00483255" w:rsidRDefault="00B251DB" w:rsidP="003829E0">
      <w:r w:rsidRPr="00483255">
        <w:rPr>
          <w:b/>
        </w:rPr>
        <w:t>REQ-ML-MLFO-0</w:t>
      </w:r>
      <w:r w:rsidR="00FE26DC" w:rsidRPr="00483255">
        <w:rPr>
          <w:b/>
        </w:rPr>
        <w:t>41</w:t>
      </w:r>
      <w:r w:rsidRPr="00483255">
        <w:t xml:space="preserve">: MLFO is recommended to </w:t>
      </w:r>
      <w:r w:rsidR="005F6DD9" w:rsidRPr="00483255">
        <w:t xml:space="preserve">apply energy-efficiency policies on the </w:t>
      </w:r>
      <w:r w:rsidRPr="00483255">
        <w:t xml:space="preserve">operation of </w:t>
      </w:r>
      <w:r w:rsidR="00762A00" w:rsidRPr="00483255">
        <w:t>MM and DM modules</w:t>
      </w:r>
      <w:r w:rsidRPr="00483255">
        <w:t>.</w:t>
      </w:r>
    </w:p>
    <w:p w14:paraId="0B49114E" w14:textId="40CADB57" w:rsidR="00B251DB" w:rsidRPr="00483255" w:rsidRDefault="00B251DB" w:rsidP="003829E0">
      <w:pPr>
        <w:pStyle w:val="Note"/>
      </w:pPr>
      <w:r w:rsidRPr="00483255">
        <w:t>NOTE</w:t>
      </w:r>
      <w:r w:rsidR="00873B92">
        <w:t xml:space="preserve"> </w:t>
      </w:r>
      <w:r w:rsidR="00873B92">
        <w:sym w:font="Symbol" w:char="F02D"/>
      </w:r>
      <w:r w:rsidR="00873B92" w:rsidRPr="00483255">
        <w:t xml:space="preserve"> </w:t>
      </w:r>
      <w:r w:rsidR="005F6DD9" w:rsidRPr="00483255">
        <w:t xml:space="preserve">Example of energy-efficiency policy is </w:t>
      </w:r>
      <w:r w:rsidRPr="00483255">
        <w:t xml:space="preserve">distributing the load of the ML pipeline </w:t>
      </w:r>
      <w:r w:rsidR="005F6DD9" w:rsidRPr="00483255">
        <w:t xml:space="preserve">to use </w:t>
      </w:r>
      <w:r w:rsidRPr="00483255">
        <w:t xml:space="preserve">light-weight ML mechanisms where </w:t>
      </w:r>
      <w:r w:rsidR="005F6DD9" w:rsidRPr="00483255">
        <w:t>possible in the ML use case</w:t>
      </w:r>
      <w:r w:rsidRPr="00483255">
        <w:t>.</w:t>
      </w:r>
    </w:p>
    <w:p w14:paraId="0D29A5CC" w14:textId="3A4C636E" w:rsidR="00821036" w:rsidRPr="00483255" w:rsidRDefault="00821036" w:rsidP="003829E0">
      <w:r w:rsidRPr="00483255">
        <w:rPr>
          <w:b/>
        </w:rPr>
        <w:t>REQ-ML-MLFO-0</w:t>
      </w:r>
      <w:r w:rsidR="00FE26DC" w:rsidRPr="00483255">
        <w:rPr>
          <w:b/>
        </w:rPr>
        <w:t>42</w:t>
      </w:r>
      <w:r w:rsidRPr="00483255">
        <w:t xml:space="preserve">: MLFO is recommended to </w:t>
      </w:r>
      <w:r w:rsidR="005F1EA9" w:rsidRPr="00483255">
        <w:t xml:space="preserve">manage and orchestrate </w:t>
      </w:r>
      <w:r w:rsidRPr="00483255">
        <w:t>resource allocation to the ML pipeline</w:t>
      </w:r>
      <w:r w:rsidR="005F1EA9" w:rsidRPr="00483255">
        <w:t xml:space="preserve"> nodes</w:t>
      </w:r>
      <w:r w:rsidR="00ED51D7" w:rsidRPr="00483255">
        <w:t>.</w:t>
      </w:r>
    </w:p>
    <w:p w14:paraId="11CA2907" w14:textId="414D63C2" w:rsidR="00ED51D7" w:rsidRPr="00483255" w:rsidRDefault="005F1EA9" w:rsidP="003829E0">
      <w:pPr>
        <w:pStyle w:val="Note"/>
      </w:pPr>
      <w:r w:rsidRPr="00483255">
        <w:lastRenderedPageBreak/>
        <w:t>NOTE</w:t>
      </w:r>
      <w:r w:rsidR="00873B92">
        <w:t xml:space="preserve"> </w:t>
      </w:r>
      <w:r w:rsidR="00AC1AF7">
        <w:t xml:space="preserve">1 </w:t>
      </w:r>
      <w:r w:rsidR="00873B92">
        <w:sym w:font="Symbol" w:char="F02D"/>
      </w:r>
      <w:r w:rsidR="00873B92" w:rsidRPr="00483255">
        <w:t xml:space="preserve"> </w:t>
      </w:r>
      <w:r w:rsidR="00ED51D7" w:rsidRPr="00483255">
        <w:t xml:space="preserve">Examples of considerations for resource allocation are requirements of the ML use case, constraints of the ML underlay and the current performance of the ML </w:t>
      </w:r>
      <w:r w:rsidR="006A5DD0" w:rsidRPr="00483255">
        <w:t>pipeline nodes</w:t>
      </w:r>
      <w:r w:rsidR="00ED51D7" w:rsidRPr="00483255">
        <w:t>.</w:t>
      </w:r>
    </w:p>
    <w:p w14:paraId="1394A193" w14:textId="50F8EA6F" w:rsidR="005F1EA9" w:rsidRPr="00483255" w:rsidRDefault="00ED51D7" w:rsidP="003829E0">
      <w:pPr>
        <w:pStyle w:val="Note"/>
      </w:pPr>
      <w:r w:rsidRPr="00483255">
        <w:t>NOTE</w:t>
      </w:r>
      <w:r w:rsidR="00873B92">
        <w:t xml:space="preserve"> </w:t>
      </w:r>
      <w:r w:rsidR="00AC1AF7">
        <w:t xml:space="preserve">2 </w:t>
      </w:r>
      <w:r w:rsidR="00873B92">
        <w:sym w:font="Symbol" w:char="F02D"/>
      </w:r>
      <w:r w:rsidR="00873B92" w:rsidRPr="00483255">
        <w:t xml:space="preserve"> </w:t>
      </w:r>
      <w:r w:rsidR="00EA5234" w:rsidRPr="00483255">
        <w:t>Example</w:t>
      </w:r>
      <w:r w:rsidR="009C7F2D" w:rsidRPr="00483255">
        <w:t>s</w:t>
      </w:r>
      <w:r w:rsidR="00EA5234" w:rsidRPr="00483255">
        <w:t xml:space="preserve"> of optimization strategies used for resource allocation are compression of models</w:t>
      </w:r>
      <w:r w:rsidR="009C7F2D" w:rsidRPr="00483255">
        <w:t xml:space="preserve"> and selection of underlay functions based on resource status</w:t>
      </w:r>
      <w:r w:rsidR="00EA5234" w:rsidRPr="00483255">
        <w:t>.</w:t>
      </w:r>
    </w:p>
    <w:p w14:paraId="48074870" w14:textId="516009FB" w:rsidR="00821036" w:rsidRPr="00483255" w:rsidRDefault="00821036" w:rsidP="003829E0">
      <w:r w:rsidRPr="00483255">
        <w:rPr>
          <w:b/>
        </w:rPr>
        <w:t>REQ-ML-MLFO-0</w:t>
      </w:r>
      <w:r w:rsidR="00FE26DC" w:rsidRPr="00483255">
        <w:rPr>
          <w:b/>
        </w:rPr>
        <w:t>43</w:t>
      </w:r>
      <w:r w:rsidRPr="00483255">
        <w:t xml:space="preserve">: MLFO is recommended to </w:t>
      </w:r>
      <w:r w:rsidR="009C7F2D" w:rsidRPr="00483255">
        <w:t xml:space="preserve">manage and orchestrate </w:t>
      </w:r>
      <w:r w:rsidRPr="00483255">
        <w:t xml:space="preserve">resilient operation of the </w:t>
      </w:r>
      <w:r w:rsidR="00762A00" w:rsidRPr="00483255">
        <w:t>MM and DM</w:t>
      </w:r>
      <w:r w:rsidRPr="00483255">
        <w:t xml:space="preserve"> </w:t>
      </w:r>
      <w:r w:rsidR="009C7F2D" w:rsidRPr="00483255">
        <w:t>so that the impact to ML use case is minimi</w:t>
      </w:r>
      <w:r w:rsidR="005D4E61">
        <w:t>z</w:t>
      </w:r>
      <w:r w:rsidR="009C7F2D" w:rsidRPr="00483255">
        <w:t xml:space="preserve">ed </w:t>
      </w:r>
      <w:r w:rsidRPr="00483255">
        <w:t>under failures.</w:t>
      </w:r>
    </w:p>
    <w:p w14:paraId="5A72C7D4" w14:textId="7F4B66E1" w:rsidR="002F27BE" w:rsidRPr="00483255" w:rsidRDefault="00821036" w:rsidP="003829E0">
      <w:pPr>
        <w:pStyle w:val="Note"/>
      </w:pPr>
      <w:r w:rsidRPr="00483255">
        <w:t>NOTE</w:t>
      </w:r>
      <w:r w:rsidR="00873B92">
        <w:t xml:space="preserve"> </w:t>
      </w:r>
      <w:r w:rsidR="00873B92">
        <w:sym w:font="Symbol" w:char="F02D"/>
      </w:r>
      <w:r w:rsidR="00873B92" w:rsidRPr="00483255">
        <w:t xml:space="preserve"> </w:t>
      </w:r>
      <w:r w:rsidR="009C7F2D" w:rsidRPr="00483255">
        <w:t xml:space="preserve">Example of mechanisms for resiliency is to </w:t>
      </w:r>
      <w:r w:rsidRPr="00483255">
        <w:t>deploy the ML pipeline nodes in a redundant and distributed fashion across the network.</w:t>
      </w:r>
      <w:r w:rsidR="002F27BE" w:rsidRPr="00483255">
        <w:t xml:space="preserve"> Another example is load balancing between instances of ML pipeline nodes.</w:t>
      </w:r>
    </w:p>
    <w:p w14:paraId="0068F360" w14:textId="4C9CAA86" w:rsidR="00A62755" w:rsidRPr="00483255" w:rsidRDefault="00A62755" w:rsidP="003829E0">
      <w:r w:rsidRPr="00483255">
        <w:rPr>
          <w:b/>
        </w:rPr>
        <w:t>REQ-ML-MLFO-0</w:t>
      </w:r>
      <w:r w:rsidR="00FE26DC" w:rsidRPr="00483255">
        <w:rPr>
          <w:b/>
        </w:rPr>
        <w:t>44</w:t>
      </w:r>
      <w:r w:rsidRPr="00FF7493">
        <w:t xml:space="preserve">: </w:t>
      </w:r>
      <w:r w:rsidRPr="00483255">
        <w:t xml:space="preserve">It is recommended that the MLFO </w:t>
      </w:r>
      <w:r w:rsidR="009C7F2D" w:rsidRPr="00483255">
        <w:t xml:space="preserve">manage and orchestrate data collection, training, model selection, and deployment decisions </w:t>
      </w:r>
      <w:r w:rsidRPr="00483255">
        <w:t>consider</w:t>
      </w:r>
      <w:r w:rsidR="009C7F2D" w:rsidRPr="00483255">
        <w:t>ing</w:t>
      </w:r>
      <w:r w:rsidRPr="00483255">
        <w:t xml:space="preserve"> </w:t>
      </w:r>
      <w:r w:rsidR="009C7F2D" w:rsidRPr="00483255">
        <w:t xml:space="preserve">the </w:t>
      </w:r>
      <w:r w:rsidRPr="00483255">
        <w:t>overhead.</w:t>
      </w:r>
    </w:p>
    <w:p w14:paraId="554D57CE" w14:textId="5FE8C25D" w:rsidR="009C7F2D" w:rsidRPr="00483255" w:rsidRDefault="009C7F2D" w:rsidP="003829E0">
      <w:pPr>
        <w:pStyle w:val="Note"/>
      </w:pPr>
      <w:r w:rsidRPr="00483255">
        <w:t>NOTE</w:t>
      </w:r>
      <w:r w:rsidR="00FF7493">
        <w:t xml:space="preserve"> – </w:t>
      </w:r>
      <w:r w:rsidRPr="00483255">
        <w:t>Example of overheads are additional memory, compute and network resources needed for executing the data collection, training, model selection, and deployment decisions.</w:t>
      </w:r>
    </w:p>
    <w:p w14:paraId="0116C2AC" w14:textId="358087C7" w:rsidR="00410A83" w:rsidRPr="00483255" w:rsidRDefault="00410A83" w:rsidP="003829E0">
      <w:r w:rsidRPr="00483255">
        <w:rPr>
          <w:b/>
        </w:rPr>
        <w:t>REQ-ML-MLFO-045</w:t>
      </w:r>
      <w:r w:rsidRPr="00FF7493">
        <w:t xml:space="preserve">: </w:t>
      </w:r>
      <w:r w:rsidRPr="00483255">
        <w:t xml:space="preserve">MLFO is required to test and deploy the model in the </w:t>
      </w:r>
      <w:r w:rsidR="00ED0D41" w:rsidRPr="00483255">
        <w:t xml:space="preserve">ML </w:t>
      </w:r>
      <w:r w:rsidRPr="00483255">
        <w:t>sandbox to evaluate it in terms of operator KPIs</w:t>
      </w:r>
      <w:r w:rsidR="00ED0D41" w:rsidRPr="00483255">
        <w:t xml:space="preserve"> </w:t>
      </w:r>
      <w:r w:rsidR="00ED0D41" w:rsidRPr="00483255">
        <w:rPr>
          <w:color w:val="000000"/>
        </w:rPr>
        <w:t>[ML5G-I-232-R2]</w:t>
      </w:r>
      <w:r w:rsidRPr="00483255">
        <w:t>.</w:t>
      </w:r>
    </w:p>
    <w:p w14:paraId="4C7128E1" w14:textId="501BDEF2" w:rsidR="00924B76" w:rsidRPr="00483255" w:rsidRDefault="00410A83" w:rsidP="003829E0">
      <w:pPr>
        <w:pStyle w:val="Note"/>
      </w:pPr>
      <w:r w:rsidRPr="00483255">
        <w:t>NOTE</w:t>
      </w:r>
      <w:r w:rsidR="00996428">
        <w:t xml:space="preserve"> </w:t>
      </w:r>
      <w:r w:rsidR="00873B92">
        <w:sym w:font="Symbol" w:char="F02D"/>
      </w:r>
      <w:r w:rsidR="00873B92" w:rsidRPr="00483255">
        <w:t xml:space="preserve"> </w:t>
      </w:r>
      <w:r w:rsidRPr="00483255">
        <w:t>Example of evaluation includes triggering various configurations for the ML use case to best meet the operator KPIs.</w:t>
      </w:r>
    </w:p>
    <w:p w14:paraId="132E60F1" w14:textId="5239F114" w:rsidR="00567E07" w:rsidRPr="00483255" w:rsidRDefault="00786AA5" w:rsidP="003829E0">
      <w:pPr>
        <w:pStyle w:val="Heading2"/>
      </w:pPr>
      <w:bookmarkStart w:id="71" w:name="_Toc41075050"/>
      <w:bookmarkStart w:id="72" w:name="_Toc242254749"/>
      <w:bookmarkStart w:id="73" w:name="_Toc242263282"/>
      <w:bookmarkStart w:id="74" w:name="_Toc242266756"/>
      <w:r w:rsidRPr="00483255">
        <w:t>7.</w:t>
      </w:r>
      <w:r w:rsidR="00B230BD" w:rsidRPr="00483255">
        <w:t>4</w:t>
      </w:r>
      <w:r w:rsidR="00FF7493">
        <w:tab/>
      </w:r>
      <w:r w:rsidRPr="00483255">
        <w:t xml:space="preserve">Communication </w:t>
      </w:r>
      <w:bookmarkEnd w:id="71"/>
      <w:r w:rsidR="00873B92">
        <w:t>m</w:t>
      </w:r>
      <w:r w:rsidR="00873B92" w:rsidRPr="00483255">
        <w:t>anagement</w:t>
      </w:r>
      <w:bookmarkEnd w:id="72"/>
      <w:bookmarkEnd w:id="73"/>
      <w:bookmarkEnd w:id="74"/>
    </w:p>
    <w:p w14:paraId="7549BD03" w14:textId="5B7DCACF" w:rsidR="00D725E7" w:rsidRPr="00483255" w:rsidRDefault="00D725E7" w:rsidP="003829E0">
      <w:pPr>
        <w:rPr>
          <w:b/>
        </w:rPr>
      </w:pPr>
      <w:r w:rsidRPr="00483255">
        <w:rPr>
          <w:b/>
        </w:rPr>
        <w:t>REQ-ML-MLFO-0</w:t>
      </w:r>
      <w:r w:rsidR="002B3FF1" w:rsidRPr="00483255">
        <w:rPr>
          <w:b/>
        </w:rPr>
        <w:t>46</w:t>
      </w:r>
      <w:r w:rsidR="000104F4" w:rsidRPr="00997F23">
        <w:rPr>
          <w:bCs/>
        </w:rPr>
        <w:t>:</w:t>
      </w:r>
      <w:r w:rsidRPr="00997F23">
        <w:rPr>
          <w:bCs/>
        </w:rPr>
        <w:t xml:space="preserve"> </w:t>
      </w:r>
      <w:r w:rsidRPr="00483255">
        <w:t xml:space="preserve">MLFO is recommended to </w:t>
      </w:r>
      <w:r w:rsidR="009C7F2D" w:rsidRPr="00483255">
        <w:t xml:space="preserve">manage and orchestrate </w:t>
      </w:r>
      <w:r w:rsidRPr="00483255">
        <w:t xml:space="preserve">specialized data formats and protocols to </w:t>
      </w:r>
      <w:r w:rsidR="009C7F2D" w:rsidRPr="00483255">
        <w:t xml:space="preserve">enable </w:t>
      </w:r>
      <w:r w:rsidRPr="00483255">
        <w:t xml:space="preserve">communication </w:t>
      </w:r>
      <w:r w:rsidR="009C7F2D" w:rsidRPr="00483255">
        <w:t xml:space="preserve">between </w:t>
      </w:r>
      <w:r w:rsidRPr="00483255">
        <w:t>ML pipeline nodes.</w:t>
      </w:r>
    </w:p>
    <w:p w14:paraId="28E51686" w14:textId="735E995E" w:rsidR="00997FC0" w:rsidRPr="00483255" w:rsidRDefault="00997FC0" w:rsidP="003829E0">
      <w:r w:rsidRPr="00483255">
        <w:rPr>
          <w:b/>
        </w:rPr>
        <w:t>REQ-ML-MLFO-0</w:t>
      </w:r>
      <w:r w:rsidR="00156FE5" w:rsidRPr="00483255">
        <w:rPr>
          <w:b/>
        </w:rPr>
        <w:t>4</w:t>
      </w:r>
      <w:r w:rsidR="000104F4" w:rsidRPr="00483255">
        <w:rPr>
          <w:b/>
        </w:rPr>
        <w:t>7</w:t>
      </w:r>
      <w:r w:rsidRPr="00997F23">
        <w:rPr>
          <w:bCs/>
        </w:rPr>
        <w:t xml:space="preserve">: </w:t>
      </w:r>
      <w:r w:rsidRPr="00483255">
        <w:t xml:space="preserve">MLFO is required to query the management </w:t>
      </w:r>
      <w:r w:rsidR="00BB0132" w:rsidRPr="00483255">
        <w:t xml:space="preserve">subsystem </w:t>
      </w:r>
      <w:r w:rsidRPr="00483255">
        <w:t>for the corresponding technology-specific interface to interact with the ML underlay.</w:t>
      </w:r>
    </w:p>
    <w:p w14:paraId="779DE506" w14:textId="7CCBADEE" w:rsidR="00010050" w:rsidRPr="00483255" w:rsidRDefault="00010050" w:rsidP="003829E0">
      <w:pPr>
        <w:pStyle w:val="Note"/>
      </w:pPr>
      <w:r w:rsidRPr="00483255">
        <w:t>NOTE</w:t>
      </w:r>
      <w:r w:rsidR="00873B92">
        <w:t xml:space="preserve"> </w:t>
      </w:r>
      <w:r w:rsidR="00873B92">
        <w:sym w:font="Symbol" w:char="F02D"/>
      </w:r>
      <w:r w:rsidR="00873B92" w:rsidRPr="00483255">
        <w:t xml:space="preserve"> </w:t>
      </w:r>
      <w:r w:rsidRPr="00483255">
        <w:t>These interfaces can be used by the MLFO to enable/configure data sources, output, deployment, and orchestration of ML pipeline nodes</w:t>
      </w:r>
      <w:r w:rsidR="0075263E">
        <w:t>,</w:t>
      </w:r>
      <w:r w:rsidRPr="00483255">
        <w:t xml:space="preserve"> etc.</w:t>
      </w:r>
    </w:p>
    <w:p w14:paraId="552B1562" w14:textId="46FDA80A" w:rsidR="00D87968" w:rsidRPr="00483255" w:rsidRDefault="00D87968" w:rsidP="003829E0">
      <w:r w:rsidRPr="00483255">
        <w:rPr>
          <w:b/>
        </w:rPr>
        <w:t>REQ-ML-MLFO-0</w:t>
      </w:r>
      <w:r w:rsidR="00156FE5" w:rsidRPr="00483255">
        <w:rPr>
          <w:b/>
        </w:rPr>
        <w:t>4</w:t>
      </w:r>
      <w:r w:rsidR="000104F4" w:rsidRPr="00483255">
        <w:rPr>
          <w:b/>
        </w:rPr>
        <w:t>8</w:t>
      </w:r>
      <w:r w:rsidRPr="00997F23">
        <w:rPr>
          <w:bCs/>
        </w:rPr>
        <w:t xml:space="preserve">: </w:t>
      </w:r>
      <w:r w:rsidRPr="00483255">
        <w:t xml:space="preserve">MLFO is recommended to </w:t>
      </w:r>
      <w:r w:rsidR="0062370A" w:rsidRPr="00483255">
        <w:t xml:space="preserve">manage and orchestrate interfaces between ML pipelines in </w:t>
      </w:r>
      <w:r w:rsidR="00BB0132" w:rsidRPr="00483255">
        <w:t xml:space="preserve">network </w:t>
      </w:r>
      <w:r w:rsidRPr="00483255">
        <w:t>operator</w:t>
      </w:r>
      <w:r w:rsidR="0062370A" w:rsidRPr="00483255">
        <w:t xml:space="preserve"> domains</w:t>
      </w:r>
      <w:r w:rsidRPr="00483255">
        <w:t>.</w:t>
      </w:r>
    </w:p>
    <w:p w14:paraId="70E02DBC" w14:textId="2078CA8F" w:rsidR="00F31F50" w:rsidRPr="00483255" w:rsidRDefault="00F31F50" w:rsidP="003829E0">
      <w:pPr>
        <w:pStyle w:val="Note"/>
      </w:pPr>
      <w:r w:rsidRPr="00483255">
        <w:t>NOTE</w:t>
      </w:r>
      <w:r w:rsidR="0085283C">
        <w:t xml:space="preserve"> </w:t>
      </w:r>
      <w:r w:rsidR="0085283C">
        <w:sym w:font="Symbol" w:char="F02D"/>
      </w:r>
      <w:r w:rsidR="0085283C" w:rsidRPr="00483255">
        <w:t xml:space="preserve"> </w:t>
      </w:r>
      <w:r w:rsidR="0062370A" w:rsidRPr="00483255">
        <w:t xml:space="preserve">Example of usage of this interface is to enable interoperable transfer of </w:t>
      </w:r>
      <w:r w:rsidR="00EB50EC" w:rsidRPr="00483255">
        <w:t xml:space="preserve">ML </w:t>
      </w:r>
      <w:r w:rsidR="0062370A" w:rsidRPr="00483255">
        <w:t>knowledge among network operators</w:t>
      </w:r>
      <w:r w:rsidRPr="00483255">
        <w:t>.</w:t>
      </w:r>
    </w:p>
    <w:p w14:paraId="63477D08" w14:textId="58C66C5F" w:rsidR="0062370A" w:rsidRPr="00483255" w:rsidRDefault="009E39E4" w:rsidP="003829E0">
      <w:r w:rsidRPr="00483255">
        <w:rPr>
          <w:b/>
        </w:rPr>
        <w:t>REQ-ML-MLFO-0</w:t>
      </w:r>
      <w:r w:rsidR="00156FE5" w:rsidRPr="00483255">
        <w:rPr>
          <w:b/>
        </w:rPr>
        <w:t>4</w:t>
      </w:r>
      <w:r w:rsidR="000104F4" w:rsidRPr="00483255">
        <w:rPr>
          <w:b/>
        </w:rPr>
        <w:t>9</w:t>
      </w:r>
      <w:r w:rsidRPr="00997F23">
        <w:t xml:space="preserve">: </w:t>
      </w:r>
      <w:r w:rsidRPr="00483255">
        <w:t xml:space="preserve">MLFO is recommended to support subscription of trained models </w:t>
      </w:r>
      <w:r w:rsidR="0062370A" w:rsidRPr="00483255">
        <w:t>by management subsystem</w:t>
      </w:r>
      <w:r w:rsidR="00156FE5" w:rsidRPr="00483255">
        <w:t>.</w:t>
      </w:r>
    </w:p>
    <w:p w14:paraId="48947FEF" w14:textId="54FF89F1" w:rsidR="009E39E4" w:rsidRPr="00483255" w:rsidRDefault="0062370A" w:rsidP="003829E0">
      <w:pPr>
        <w:pStyle w:val="Note"/>
      </w:pPr>
      <w:r w:rsidRPr="00483255">
        <w:t>NOTE</w:t>
      </w:r>
      <w:r w:rsidR="0085283C">
        <w:t xml:space="preserve"> </w:t>
      </w:r>
      <w:r w:rsidR="0085283C">
        <w:sym w:font="Symbol" w:char="F02D"/>
      </w:r>
      <w:r w:rsidR="0085283C" w:rsidRPr="00483255">
        <w:t xml:space="preserve"> </w:t>
      </w:r>
      <w:r w:rsidRPr="00483255">
        <w:t>Example of application of subscription is to allow reuse of trained models in similar ML use cases</w:t>
      </w:r>
      <w:r w:rsidR="009E39E4" w:rsidRPr="00483255">
        <w:t xml:space="preserve"> without incurring any extra training overhead.</w:t>
      </w:r>
    </w:p>
    <w:p w14:paraId="2541ACC7" w14:textId="16A27F97" w:rsidR="00D725E7" w:rsidRPr="00483255" w:rsidRDefault="00D725E7" w:rsidP="003829E0">
      <w:pPr>
        <w:pStyle w:val="Heading2"/>
      </w:pPr>
      <w:bookmarkStart w:id="75" w:name="_Toc41075051"/>
      <w:bookmarkStart w:id="76" w:name="_Toc242254750"/>
      <w:bookmarkStart w:id="77" w:name="_Toc242263283"/>
      <w:bookmarkStart w:id="78" w:name="_Toc242266757"/>
      <w:r w:rsidRPr="00483255">
        <w:t>7.</w:t>
      </w:r>
      <w:r w:rsidR="00B230BD" w:rsidRPr="00483255">
        <w:t>5</w:t>
      </w:r>
      <w:r w:rsidR="00997F23">
        <w:tab/>
      </w:r>
      <w:r w:rsidRPr="00483255">
        <w:t xml:space="preserve">Pipeline </w:t>
      </w:r>
      <w:bookmarkEnd w:id="75"/>
      <w:r w:rsidR="0085283C">
        <w:t>m</w:t>
      </w:r>
      <w:r w:rsidR="0085283C" w:rsidRPr="00483255">
        <w:t>anagement</w:t>
      </w:r>
      <w:bookmarkEnd w:id="76"/>
      <w:bookmarkEnd w:id="77"/>
      <w:bookmarkEnd w:id="78"/>
    </w:p>
    <w:p w14:paraId="3D5FB2F6" w14:textId="2871B5D4" w:rsidR="00F844B3" w:rsidRPr="00483255" w:rsidRDefault="00F844B3" w:rsidP="003829E0">
      <w:r w:rsidRPr="00483255">
        <w:rPr>
          <w:b/>
          <w:color w:val="000000" w:themeColor="text1"/>
        </w:rPr>
        <w:t>REQ-ML-MLFO-0</w:t>
      </w:r>
      <w:r w:rsidR="004C72E0" w:rsidRPr="00483255">
        <w:rPr>
          <w:b/>
          <w:color w:val="000000" w:themeColor="text1"/>
        </w:rPr>
        <w:t>50</w:t>
      </w:r>
      <w:r w:rsidRPr="00997F23">
        <w:t xml:space="preserve">: </w:t>
      </w:r>
      <w:r w:rsidRPr="00483255">
        <w:t xml:space="preserve">MLFO is recommended to create/modify/delete ML pipeline nodes </w:t>
      </w:r>
      <w:r w:rsidR="00BF381F" w:rsidRPr="00483255">
        <w:t xml:space="preserve">while minimising </w:t>
      </w:r>
      <w:r w:rsidRPr="00483255">
        <w:t xml:space="preserve">any </w:t>
      </w:r>
      <w:r w:rsidR="00BF381F" w:rsidRPr="00483255">
        <w:t xml:space="preserve">impact </w:t>
      </w:r>
      <w:r w:rsidRPr="00483255">
        <w:t xml:space="preserve">on the performance of other </w:t>
      </w:r>
      <w:r w:rsidR="00BF381F" w:rsidRPr="00483255">
        <w:t xml:space="preserve">ML </w:t>
      </w:r>
      <w:r w:rsidRPr="00483255">
        <w:t>pipeline nodes.</w:t>
      </w:r>
    </w:p>
    <w:p w14:paraId="1B616EEC" w14:textId="5DA2A199" w:rsidR="007C72C8" w:rsidRPr="00483255" w:rsidRDefault="007C72C8" w:rsidP="003829E0">
      <w:r w:rsidRPr="00483255">
        <w:rPr>
          <w:b/>
        </w:rPr>
        <w:t>REQ-ML-MLFO-</w:t>
      </w:r>
      <w:r w:rsidR="004C72E0" w:rsidRPr="00483255">
        <w:rPr>
          <w:b/>
        </w:rPr>
        <w:t>051</w:t>
      </w:r>
      <w:r w:rsidRPr="00997F23">
        <w:rPr>
          <w:bCs/>
        </w:rPr>
        <w:t xml:space="preserve">: </w:t>
      </w:r>
      <w:r w:rsidRPr="00483255">
        <w:t>MLFO</w:t>
      </w:r>
      <w:r w:rsidRPr="00483255">
        <w:rPr>
          <w:b/>
        </w:rPr>
        <w:t xml:space="preserve"> </w:t>
      </w:r>
      <w:r w:rsidRPr="00483255">
        <w:t>is recommended to manage and orchestrate multiple instances of ML pipeline nodes for specific ML use cases.</w:t>
      </w:r>
    </w:p>
    <w:p w14:paraId="03E90843" w14:textId="559CB951" w:rsidR="007C72C8" w:rsidRPr="00483255" w:rsidRDefault="007C72C8" w:rsidP="003829E0">
      <w:pPr>
        <w:pStyle w:val="Note"/>
        <w:rPr>
          <w:sz w:val="23"/>
          <w:szCs w:val="23"/>
        </w:rPr>
      </w:pPr>
      <w:r w:rsidRPr="00483255">
        <w:t>NOTE</w:t>
      </w:r>
      <w:r w:rsidR="0085283C">
        <w:t xml:space="preserve"> </w:t>
      </w:r>
      <w:r w:rsidR="0085283C">
        <w:sym w:font="Symbol" w:char="F02D"/>
      </w:r>
      <w:r w:rsidR="0085283C" w:rsidRPr="00483255">
        <w:t xml:space="preserve"> </w:t>
      </w:r>
      <w:r w:rsidR="0085283C">
        <w:t>E</w:t>
      </w:r>
      <w:r w:rsidRPr="00483255">
        <w:t>xample of usage of multiple instances of ML pipeline nodes is parallel evaluation of ML mechanisms. See [</w:t>
      </w:r>
      <w:r w:rsidR="00341819" w:rsidRPr="00483255">
        <w:rPr>
          <w:color w:val="000000"/>
        </w:rPr>
        <w:t>ML5G-I-232-R2]</w:t>
      </w:r>
      <w:r w:rsidR="00A83CD9">
        <w:t>.</w:t>
      </w:r>
    </w:p>
    <w:p w14:paraId="1DEEB27B" w14:textId="07B69880" w:rsidR="00914F6C" w:rsidRPr="00483255" w:rsidRDefault="00914F6C" w:rsidP="003829E0">
      <w:r w:rsidRPr="00483255">
        <w:rPr>
          <w:b/>
          <w:color w:val="000000" w:themeColor="text1"/>
        </w:rPr>
        <w:t>REQ-ML-MLFO-</w:t>
      </w:r>
      <w:r w:rsidR="00ED0C88" w:rsidRPr="00483255">
        <w:rPr>
          <w:b/>
          <w:color w:val="000000" w:themeColor="text1"/>
        </w:rPr>
        <w:t>052</w:t>
      </w:r>
      <w:r w:rsidRPr="00997F23">
        <w:t xml:space="preserve">: </w:t>
      </w:r>
      <w:r w:rsidRPr="00483255">
        <w:t xml:space="preserve">MLFO is recommended to provide </w:t>
      </w:r>
      <w:r w:rsidR="000F2D4F" w:rsidRPr="00483255">
        <w:t>ML profile derived</w:t>
      </w:r>
      <w:r w:rsidRPr="00483255">
        <w:t xml:space="preserve"> </w:t>
      </w:r>
      <w:r w:rsidR="000F2D4F" w:rsidRPr="00483255">
        <w:t xml:space="preserve">from </w:t>
      </w:r>
      <w:r w:rsidRPr="00483255">
        <w:t>the use case to trusted entities.</w:t>
      </w:r>
    </w:p>
    <w:p w14:paraId="6941DEBD" w14:textId="2C512332" w:rsidR="00914F6C" w:rsidRPr="00997F23" w:rsidRDefault="00914F6C" w:rsidP="003829E0">
      <w:pPr>
        <w:pStyle w:val="Note"/>
        <w:rPr>
          <w:rStyle w:val="PageNumber"/>
        </w:rPr>
      </w:pPr>
      <w:r w:rsidRPr="00997F23">
        <w:rPr>
          <w:rStyle w:val="PageNumber"/>
        </w:rPr>
        <w:t>NOTE</w:t>
      </w:r>
      <w:r w:rsidR="0085283C" w:rsidRPr="00997F23">
        <w:rPr>
          <w:rStyle w:val="PageNumber"/>
        </w:rPr>
        <w:t xml:space="preserve"> </w:t>
      </w:r>
      <w:r w:rsidR="00996428" w:rsidRPr="00997F23">
        <w:rPr>
          <w:rStyle w:val="PageNumber"/>
        </w:rPr>
        <w:t xml:space="preserve">1 </w:t>
      </w:r>
      <w:r w:rsidR="0085283C" w:rsidRPr="00997F23">
        <w:rPr>
          <w:rStyle w:val="PageNumber"/>
        </w:rPr>
        <w:sym w:font="Symbol" w:char="F02D"/>
      </w:r>
      <w:r w:rsidR="0085283C" w:rsidRPr="00997F23">
        <w:rPr>
          <w:rStyle w:val="PageNumber"/>
        </w:rPr>
        <w:t xml:space="preserve"> </w:t>
      </w:r>
      <w:r w:rsidRPr="00997F23">
        <w:rPr>
          <w:rStyle w:val="PageNumber"/>
        </w:rPr>
        <w:t xml:space="preserve">Examples of trusted entities are serving framework and ML </w:t>
      </w:r>
      <w:r w:rsidR="00A83CD9" w:rsidRPr="00997F23">
        <w:rPr>
          <w:rStyle w:val="PageNumber"/>
        </w:rPr>
        <w:t>sandbox</w:t>
      </w:r>
      <w:r w:rsidRPr="00997F23">
        <w:rPr>
          <w:rStyle w:val="PageNumber"/>
        </w:rPr>
        <w:t>.</w:t>
      </w:r>
    </w:p>
    <w:p w14:paraId="1F0AF27F" w14:textId="4E4369C6" w:rsidR="000F2D4F" w:rsidRPr="00997F23" w:rsidRDefault="000F2D4F" w:rsidP="003829E0">
      <w:pPr>
        <w:pStyle w:val="Note"/>
        <w:rPr>
          <w:rStyle w:val="PageNumber"/>
        </w:rPr>
      </w:pPr>
      <w:r w:rsidRPr="00997F23">
        <w:rPr>
          <w:rStyle w:val="PageNumber"/>
        </w:rPr>
        <w:t>NOTE</w:t>
      </w:r>
      <w:r w:rsidR="0085283C" w:rsidRPr="00997F23">
        <w:rPr>
          <w:rStyle w:val="PageNumber"/>
        </w:rPr>
        <w:t xml:space="preserve"> </w:t>
      </w:r>
      <w:r w:rsidR="00996428" w:rsidRPr="00997F23">
        <w:rPr>
          <w:rStyle w:val="PageNumber"/>
        </w:rPr>
        <w:t xml:space="preserve">2 </w:t>
      </w:r>
      <w:r w:rsidR="0085283C" w:rsidRPr="00997F23">
        <w:rPr>
          <w:rStyle w:val="PageNumber"/>
        </w:rPr>
        <w:sym w:font="Symbol" w:char="F02D"/>
      </w:r>
      <w:r w:rsidR="0085283C" w:rsidRPr="00997F23">
        <w:rPr>
          <w:rStyle w:val="PageNumber"/>
        </w:rPr>
        <w:t xml:space="preserve"> </w:t>
      </w:r>
      <w:r w:rsidRPr="00997F23">
        <w:rPr>
          <w:rStyle w:val="PageNumber"/>
        </w:rPr>
        <w:t>Example of usage of ML profile is by serving framework to make deployment configurations.</w:t>
      </w:r>
    </w:p>
    <w:p w14:paraId="0F565FA0" w14:textId="40641CD9" w:rsidR="00CC1FF5" w:rsidRPr="00997F23" w:rsidRDefault="00CC1FF5" w:rsidP="003829E0">
      <w:pPr>
        <w:pStyle w:val="Note"/>
        <w:rPr>
          <w:rStyle w:val="PageNumber"/>
        </w:rPr>
      </w:pPr>
      <w:r w:rsidRPr="00997F23">
        <w:rPr>
          <w:rStyle w:val="PageNumber"/>
        </w:rPr>
        <w:lastRenderedPageBreak/>
        <w:t>NOTE</w:t>
      </w:r>
      <w:r w:rsidR="0085283C" w:rsidRPr="00997F23">
        <w:rPr>
          <w:rStyle w:val="PageNumber"/>
        </w:rPr>
        <w:t xml:space="preserve"> </w:t>
      </w:r>
      <w:r w:rsidR="00996428" w:rsidRPr="00997F23">
        <w:rPr>
          <w:rStyle w:val="PageNumber"/>
        </w:rPr>
        <w:t xml:space="preserve">3 </w:t>
      </w:r>
      <w:r w:rsidR="0085283C" w:rsidRPr="00997F23">
        <w:rPr>
          <w:rStyle w:val="PageNumber"/>
        </w:rPr>
        <w:sym w:font="Symbol" w:char="F02D"/>
      </w:r>
      <w:r w:rsidR="0085283C" w:rsidRPr="00997F23">
        <w:rPr>
          <w:rStyle w:val="PageNumber"/>
        </w:rPr>
        <w:t xml:space="preserve"> </w:t>
      </w:r>
      <w:r w:rsidRPr="00997F23">
        <w:rPr>
          <w:rStyle w:val="PageNumber"/>
        </w:rPr>
        <w:t xml:space="preserve">ML profile </w:t>
      </w:r>
      <w:r w:rsidR="00C82877" w:rsidRPr="00997F23">
        <w:rPr>
          <w:rStyle w:val="PageNumber"/>
        </w:rPr>
        <w:t>also includes</w:t>
      </w:r>
      <w:r w:rsidRPr="00997F23">
        <w:rPr>
          <w:rStyle w:val="PageNumber"/>
        </w:rPr>
        <w:t xml:space="preserve"> simulation metadata which describes the simulation environment, simulated NFs, connections and configurations, etc.</w:t>
      </w:r>
    </w:p>
    <w:p w14:paraId="5D863371" w14:textId="24689270" w:rsidR="00C82877" w:rsidRPr="00483255" w:rsidRDefault="00C82877" w:rsidP="003829E0">
      <w:pPr>
        <w:pStyle w:val="Note"/>
        <w:rPr>
          <w:color w:val="000000" w:themeColor="text1"/>
        </w:rPr>
      </w:pPr>
      <w:r w:rsidRPr="00997F23">
        <w:rPr>
          <w:rStyle w:val="PageNumber"/>
        </w:rPr>
        <w:t>NOTE</w:t>
      </w:r>
      <w:r w:rsidR="0085283C">
        <w:t xml:space="preserve"> </w:t>
      </w:r>
      <w:r w:rsidR="00996428">
        <w:t xml:space="preserve">4 </w:t>
      </w:r>
      <w:r w:rsidR="0085283C">
        <w:sym w:font="Symbol" w:char="F02D"/>
      </w:r>
      <w:r w:rsidR="0085283C" w:rsidRPr="00483255">
        <w:t xml:space="preserve"> </w:t>
      </w:r>
      <w:r w:rsidRPr="00483255">
        <w:rPr>
          <w:sz w:val="23"/>
          <w:szCs w:val="23"/>
        </w:rPr>
        <w:t xml:space="preserve">It also includes ML model metadata </w:t>
      </w:r>
      <w:r w:rsidRPr="00483255">
        <w:t>[</w:t>
      </w:r>
      <w:r w:rsidR="001B5DD5">
        <w:t>ITU-T Y.3176</w:t>
      </w:r>
      <w:r w:rsidRPr="00483255">
        <w:t>] to assist with model selection decision.</w:t>
      </w:r>
    </w:p>
    <w:p w14:paraId="0205B2F4" w14:textId="1248F53F" w:rsidR="009E39E4" w:rsidRPr="00483255" w:rsidRDefault="009E39E4" w:rsidP="003829E0">
      <w:pPr>
        <w:pStyle w:val="Heading2"/>
      </w:pPr>
      <w:bookmarkStart w:id="79" w:name="_Toc41075052"/>
      <w:bookmarkStart w:id="80" w:name="_Toc242254751"/>
      <w:bookmarkStart w:id="81" w:name="_Toc242263284"/>
      <w:bookmarkStart w:id="82" w:name="_Toc242266758"/>
      <w:r w:rsidRPr="00483255">
        <w:t>7.</w:t>
      </w:r>
      <w:r w:rsidR="00B230BD" w:rsidRPr="00483255">
        <w:t>6</w:t>
      </w:r>
      <w:r w:rsidR="00997F23">
        <w:tab/>
      </w:r>
      <w:r w:rsidR="00E00131" w:rsidRPr="00483255">
        <w:t xml:space="preserve">Intent and </w:t>
      </w:r>
      <w:r w:rsidR="0085283C" w:rsidRPr="00483255">
        <w:t>policy management requirements</w:t>
      </w:r>
      <w:bookmarkEnd w:id="79"/>
      <w:bookmarkEnd w:id="80"/>
      <w:bookmarkEnd w:id="81"/>
      <w:bookmarkEnd w:id="82"/>
    </w:p>
    <w:p w14:paraId="2FAEF2B0" w14:textId="79192B0B" w:rsidR="00E00131" w:rsidRPr="00483255" w:rsidRDefault="00E00131" w:rsidP="003829E0">
      <w:r w:rsidRPr="00483255">
        <w:rPr>
          <w:b/>
        </w:rPr>
        <w:t>REQ-ML-MLFO-0</w:t>
      </w:r>
      <w:r w:rsidR="00E942EA" w:rsidRPr="00483255">
        <w:rPr>
          <w:b/>
        </w:rPr>
        <w:t>53</w:t>
      </w:r>
      <w:r w:rsidRPr="00483255">
        <w:t xml:space="preserve">: It is recommended that MLFO </w:t>
      </w:r>
      <w:r w:rsidR="00BF381F" w:rsidRPr="00483255">
        <w:t>considers</w:t>
      </w:r>
      <w:r w:rsidRPr="00483255">
        <w:t xml:space="preserve"> ML application specifications including requirements, constraints, and flexible data models </w:t>
      </w:r>
      <w:r w:rsidR="00BF381F" w:rsidRPr="00483255">
        <w:t xml:space="preserve">provided </w:t>
      </w:r>
      <w:r w:rsidRPr="00483255">
        <w:t xml:space="preserve">as an </w:t>
      </w:r>
      <w:r w:rsidR="00BF381F" w:rsidRPr="00483255">
        <w:t xml:space="preserve">ML </w:t>
      </w:r>
      <w:r w:rsidRPr="00483255">
        <w:t xml:space="preserve">intent in a </w:t>
      </w:r>
      <w:r w:rsidR="00BF381F" w:rsidRPr="00483255">
        <w:t xml:space="preserve">declarative </w:t>
      </w:r>
      <w:r w:rsidRPr="00483255">
        <w:t>format.</w:t>
      </w:r>
    </w:p>
    <w:p w14:paraId="65A11EAF" w14:textId="7C81A813" w:rsidR="00E00131" w:rsidRPr="00483255" w:rsidRDefault="00E00131" w:rsidP="003829E0">
      <w:pPr>
        <w:pStyle w:val="Note"/>
      </w:pPr>
      <w:r w:rsidRPr="00483255">
        <w:t>NOTE</w:t>
      </w:r>
      <w:r w:rsidR="0085283C">
        <w:t xml:space="preserve"> </w:t>
      </w:r>
      <w:r w:rsidR="0085283C">
        <w:sym w:font="Symbol" w:char="F02D"/>
      </w:r>
      <w:r w:rsidR="0085283C">
        <w:t xml:space="preserve"> </w:t>
      </w:r>
      <w:r w:rsidR="00BF381F" w:rsidRPr="00483255">
        <w:t>Examples of t</w:t>
      </w:r>
      <w:r w:rsidRPr="00483255">
        <w:t xml:space="preserve">hese constraints </w:t>
      </w:r>
      <w:r w:rsidR="00BF381F" w:rsidRPr="00483255">
        <w:t xml:space="preserve">are </w:t>
      </w:r>
      <w:r w:rsidRPr="00483255">
        <w:t>accuracy, latency, and other application specific requirements, e.g.</w:t>
      </w:r>
      <w:r w:rsidR="00E942EA" w:rsidRPr="00483255">
        <w:t>,</w:t>
      </w:r>
      <w:r w:rsidR="00BE4925">
        <w:t> </w:t>
      </w:r>
      <w:r w:rsidR="00BF381F" w:rsidRPr="00483255">
        <w:t xml:space="preserve">desired network </w:t>
      </w:r>
      <w:r w:rsidRPr="00483255">
        <w:t>KPIs.</w:t>
      </w:r>
    </w:p>
    <w:p w14:paraId="65FAE6DA" w14:textId="457636C2" w:rsidR="000C669E" w:rsidRPr="00483255" w:rsidRDefault="00F72EA6" w:rsidP="003829E0">
      <w:bookmarkStart w:id="83" w:name="_Hlk11752333"/>
      <w:r w:rsidRPr="00483255">
        <w:rPr>
          <w:b/>
          <w:color w:val="000000" w:themeColor="text1"/>
        </w:rPr>
        <w:t>REQ-ML-MLFO-0</w:t>
      </w:r>
      <w:r w:rsidR="00E942EA" w:rsidRPr="00483255">
        <w:rPr>
          <w:b/>
          <w:color w:val="000000" w:themeColor="text1"/>
        </w:rPr>
        <w:t>54</w:t>
      </w:r>
      <w:r w:rsidRPr="00997F23">
        <w:t xml:space="preserve">: </w:t>
      </w:r>
      <w:r w:rsidRPr="00483255">
        <w:t xml:space="preserve">MLFO is recommended to consult </w:t>
      </w:r>
      <w:r w:rsidR="00BF381F" w:rsidRPr="00483255">
        <w:t xml:space="preserve">and apply operator </w:t>
      </w:r>
      <w:r w:rsidRPr="00483255">
        <w:t xml:space="preserve">policies before deploying any output </w:t>
      </w:r>
      <w:r w:rsidR="00BF381F" w:rsidRPr="00483255">
        <w:t xml:space="preserve">from the ML pipeline </w:t>
      </w:r>
      <w:r w:rsidRPr="00483255">
        <w:t>on the ML underlay.</w:t>
      </w:r>
    </w:p>
    <w:p w14:paraId="65771521" w14:textId="1086B7E5" w:rsidR="00B529AE" w:rsidRPr="00483255" w:rsidRDefault="00B529AE" w:rsidP="003829E0">
      <w:r w:rsidRPr="00483255">
        <w:rPr>
          <w:b/>
        </w:rPr>
        <w:t>REQ-ML-MLFO-0</w:t>
      </w:r>
      <w:r w:rsidR="00E942EA" w:rsidRPr="00483255">
        <w:rPr>
          <w:b/>
        </w:rPr>
        <w:t>55</w:t>
      </w:r>
      <w:r w:rsidRPr="00997F23">
        <w:t xml:space="preserve">: </w:t>
      </w:r>
      <w:r w:rsidRPr="00483255">
        <w:t>MLFO is recommended to adhere to data retention/deletion policies at the granular level which should be in accordance with regulations and privacy laws.</w:t>
      </w:r>
    </w:p>
    <w:p w14:paraId="5AB48962" w14:textId="18E8EB9F" w:rsidR="001D3425" w:rsidRDefault="00811336" w:rsidP="003829E0">
      <w:r w:rsidRPr="00483255">
        <w:rPr>
          <w:b/>
        </w:rPr>
        <w:t>REQ-ML-MLFO-056</w:t>
      </w:r>
      <w:r w:rsidRPr="00997F23">
        <w:t xml:space="preserve">: </w:t>
      </w:r>
      <w:r w:rsidRPr="00483255">
        <w:t xml:space="preserve">MLFO is recommended to provide </w:t>
      </w:r>
      <w:r w:rsidR="00897977" w:rsidRPr="00483255">
        <w:t>requirements and constraints of a use case to the trusted entities</w:t>
      </w:r>
      <w:r w:rsidR="001D3425">
        <w:t>.</w:t>
      </w:r>
    </w:p>
    <w:p w14:paraId="6C585B42" w14:textId="54C9EF92" w:rsidR="00897977" w:rsidRPr="00483255" w:rsidRDefault="00897977" w:rsidP="003829E0">
      <w:pPr>
        <w:pStyle w:val="Note"/>
      </w:pPr>
      <w:r w:rsidRPr="00483255">
        <w:t>NOTE</w:t>
      </w:r>
      <w:r w:rsidR="001D3425">
        <w:t xml:space="preserve"> </w:t>
      </w:r>
      <w:r w:rsidR="00996428">
        <w:t xml:space="preserve">1 </w:t>
      </w:r>
      <w:r w:rsidR="001D3425">
        <w:sym w:font="Symbol" w:char="F02D"/>
      </w:r>
      <w:r w:rsidR="001D3425" w:rsidRPr="00483255">
        <w:t xml:space="preserve"> </w:t>
      </w:r>
      <w:r w:rsidRPr="00483255">
        <w:t>These trusted entities can include serving framework for ML models</w:t>
      </w:r>
      <w:r w:rsidR="00312B85" w:rsidRPr="00483255">
        <w:t xml:space="preserve"> [</w:t>
      </w:r>
      <w:r w:rsidR="00312B85" w:rsidRPr="00483255">
        <w:rPr>
          <w:color w:val="000000"/>
        </w:rPr>
        <w:t>ML5G-I-227-R2]</w:t>
      </w:r>
      <w:r w:rsidRPr="00483255">
        <w:t>.</w:t>
      </w:r>
    </w:p>
    <w:p w14:paraId="19463DFB" w14:textId="61F8894E" w:rsidR="00897977" w:rsidRPr="00483255" w:rsidRDefault="00897977" w:rsidP="003829E0">
      <w:pPr>
        <w:pStyle w:val="Note"/>
      </w:pPr>
      <w:r w:rsidRPr="00483255">
        <w:t>NOTE</w:t>
      </w:r>
      <w:r w:rsidR="0085283C">
        <w:t xml:space="preserve"> </w:t>
      </w:r>
      <w:r w:rsidR="00996428">
        <w:t xml:space="preserve">2 </w:t>
      </w:r>
      <w:r w:rsidR="0085283C">
        <w:sym w:font="Symbol" w:char="F02D"/>
      </w:r>
      <w:r w:rsidR="0085283C" w:rsidRPr="00483255">
        <w:t xml:space="preserve"> </w:t>
      </w:r>
      <w:r w:rsidRPr="00483255">
        <w:t>These requirements and constraints can be provided in an online or batch manner.</w:t>
      </w:r>
    </w:p>
    <w:p w14:paraId="59CAB8E1" w14:textId="1F9C7C32" w:rsidR="000C669E" w:rsidRPr="00483255" w:rsidRDefault="008542E5" w:rsidP="003829E0">
      <w:pPr>
        <w:pStyle w:val="Heading1"/>
      </w:pPr>
      <w:bookmarkStart w:id="84" w:name="_Toc41075053"/>
      <w:bookmarkStart w:id="85" w:name="_Toc242254752"/>
      <w:bookmarkStart w:id="86" w:name="_Toc242263285"/>
      <w:bookmarkStart w:id="87" w:name="_Toc242266759"/>
      <w:bookmarkEnd w:id="83"/>
      <w:r w:rsidRPr="00483255">
        <w:t>8</w:t>
      </w:r>
      <w:r w:rsidR="00F72EA6" w:rsidRPr="00483255">
        <w:tab/>
        <w:t xml:space="preserve">High </w:t>
      </w:r>
      <w:r w:rsidR="00F72EA6" w:rsidRPr="00400729">
        <w:t>level</w:t>
      </w:r>
      <w:r w:rsidR="00F72EA6" w:rsidRPr="00483255">
        <w:t xml:space="preserve"> architecture</w:t>
      </w:r>
      <w:bookmarkEnd w:id="84"/>
      <w:bookmarkEnd w:id="85"/>
      <w:bookmarkEnd w:id="86"/>
      <w:bookmarkEnd w:id="87"/>
      <w:r w:rsidR="00F72EA6" w:rsidRPr="00483255">
        <w:t xml:space="preserve"> </w:t>
      </w:r>
    </w:p>
    <w:p w14:paraId="5514E948" w14:textId="0B9E96F7" w:rsidR="00400729" w:rsidRDefault="00BD3E19" w:rsidP="003829E0">
      <w:r w:rsidRPr="00483255">
        <w:t>The following high-level MLFO framework</w:t>
      </w:r>
      <w:r w:rsidR="009544CD" w:rsidRPr="00483255">
        <w:t xml:space="preserve"> in Figure 1</w:t>
      </w:r>
      <w:r w:rsidRPr="00483255">
        <w:t xml:space="preserve"> is derived based on the high-level requirements given in </w:t>
      </w:r>
      <w:r w:rsidR="00400729" w:rsidRPr="003829E0">
        <w:t>c</w:t>
      </w:r>
      <w:r w:rsidRPr="003829E0">
        <w:t>lause</w:t>
      </w:r>
      <w:r w:rsidRPr="00483255">
        <w:t xml:space="preserve"> 7:</w:t>
      </w:r>
    </w:p>
    <w:p w14:paraId="2EAA579A" w14:textId="77777777" w:rsidR="00F6452F" w:rsidRDefault="00861BEE" w:rsidP="003829E0">
      <w:pPr>
        <w:pStyle w:val="Figure"/>
      </w:pPr>
      <w:r w:rsidRPr="00F6452F">
        <w:rPr>
          <w:noProof/>
        </w:rPr>
        <w:lastRenderedPageBreak/>
        <w:drawing>
          <wp:inline distT="0" distB="0" distL="0" distR="0" wp14:anchorId="598CA1FB" wp14:editId="6E915492">
            <wp:extent cx="5640705" cy="5370195"/>
            <wp:effectExtent l="0" t="0" r="0" b="1905"/>
            <wp:docPr id="33" name="Picture 33" descr="The following high-level MLFO framework in Figure 1 is derived based on the high-level requirements given in Clau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he following high-level MLFO framework in Figure 1 is derived based on the high-level requirements given in Clause 7."/>
                    <pic:cNvPicPr/>
                  </pic:nvPicPr>
                  <pic:blipFill>
                    <a:blip r:embed="rId23">
                      <a:extLst>
                        <a:ext uri="{28A0092B-C50C-407E-A947-70E740481C1C}">
                          <a14:useLocalDpi xmlns:a14="http://schemas.microsoft.com/office/drawing/2010/main" val="0"/>
                        </a:ext>
                      </a:extLst>
                    </a:blip>
                    <a:stretch>
                      <a:fillRect/>
                    </a:stretch>
                  </pic:blipFill>
                  <pic:spPr>
                    <a:xfrm>
                      <a:off x="0" y="0"/>
                      <a:ext cx="5640705" cy="5370195"/>
                    </a:xfrm>
                    <a:prstGeom prst="rect">
                      <a:avLst/>
                    </a:prstGeom>
                  </pic:spPr>
                </pic:pic>
              </a:graphicData>
            </a:graphic>
          </wp:inline>
        </w:drawing>
      </w:r>
    </w:p>
    <w:p w14:paraId="62E081B7" w14:textId="3D3829DA" w:rsidR="009544CD" w:rsidRPr="00483255" w:rsidRDefault="009544CD" w:rsidP="003829E0">
      <w:pPr>
        <w:pStyle w:val="FigureNoTitle"/>
      </w:pPr>
      <w:r w:rsidRPr="00483255">
        <w:t>Figure</w:t>
      </w:r>
      <w:r w:rsidRPr="00483255">
        <w:rPr>
          <w:color w:val="000000"/>
        </w:rPr>
        <w:t xml:space="preserve"> 1 – </w:t>
      </w:r>
      <w:r w:rsidRPr="00483255">
        <w:t>Architecture for MLFO</w:t>
      </w:r>
    </w:p>
    <w:p w14:paraId="16CB6DFE" w14:textId="22AAAA42" w:rsidR="00DF18D2" w:rsidRPr="00483255" w:rsidRDefault="00DF18D2" w:rsidP="003829E0">
      <w:pPr>
        <w:pStyle w:val="Figurelegend"/>
      </w:pPr>
      <w:r w:rsidRPr="00483255">
        <w:t>NF-s</w:t>
      </w:r>
      <w:r w:rsidRPr="00483255">
        <w:tab/>
        <w:t>: Simulated Network Functions</w:t>
      </w:r>
    </w:p>
    <w:p w14:paraId="5EDFCF3B" w14:textId="725BCB61" w:rsidR="00385DDB" w:rsidRPr="00483255" w:rsidRDefault="00385DDB" w:rsidP="003829E0">
      <w:pPr>
        <w:pStyle w:val="Figurelegend"/>
      </w:pPr>
      <w:r w:rsidRPr="00483255">
        <w:t>NF</w:t>
      </w:r>
      <w:r w:rsidR="00400729">
        <w:tab/>
      </w:r>
      <w:r w:rsidRPr="00483255">
        <w:t>: Network Functions</w:t>
      </w:r>
    </w:p>
    <w:p w14:paraId="1547776D" w14:textId="6BC9C7FB" w:rsidR="00DF18D2" w:rsidRPr="00483255" w:rsidRDefault="00DF18D2" w:rsidP="003829E0">
      <w:pPr>
        <w:pStyle w:val="Figurelegend"/>
      </w:pPr>
      <w:r w:rsidRPr="00483255">
        <w:t>DM</w:t>
      </w:r>
      <w:r w:rsidR="00A83CD9">
        <w:t>M</w:t>
      </w:r>
      <w:r w:rsidRPr="00483255">
        <w:tab/>
        <w:t xml:space="preserve">: </w:t>
      </w:r>
      <w:r w:rsidR="00B654B0" w:rsidRPr="00483255">
        <w:t xml:space="preserve">Data </w:t>
      </w:r>
      <w:r w:rsidRPr="00483255">
        <w:t>Management Module</w:t>
      </w:r>
    </w:p>
    <w:p w14:paraId="71BD5561" w14:textId="77777777" w:rsidR="00DF18D2" w:rsidRPr="00483255" w:rsidRDefault="00DF18D2" w:rsidP="003829E0">
      <w:pPr>
        <w:pStyle w:val="Figurelegend"/>
      </w:pPr>
      <w:r w:rsidRPr="00483255">
        <w:t>API-s</w:t>
      </w:r>
      <w:r w:rsidRPr="00483255">
        <w:tab/>
        <w:t xml:space="preserve">: ML underlay specific APIs </w:t>
      </w:r>
    </w:p>
    <w:p w14:paraId="078160B4" w14:textId="77777777" w:rsidR="00DF18D2" w:rsidRPr="00483255" w:rsidRDefault="00DF18D2" w:rsidP="003829E0">
      <w:pPr>
        <w:pStyle w:val="Figurelegend"/>
        <w:rPr>
          <w:rFonts w:ascii="Liberation Serif" w:hAnsi="Liberation Serif" w:cs="Liberation Serif"/>
        </w:rPr>
      </w:pPr>
      <w:r w:rsidRPr="00483255">
        <w:t>MM</w:t>
      </w:r>
      <w:r w:rsidRPr="00483255">
        <w:tab/>
        <w:t>: Model Management Module</w:t>
      </w:r>
    </w:p>
    <w:p w14:paraId="26D75927" w14:textId="77777777" w:rsidR="00015585" w:rsidRPr="00483255" w:rsidRDefault="001769A8" w:rsidP="003829E0">
      <w:r w:rsidRPr="00483255">
        <w:t>The components of the MLFO architecture and its reference points are discussed below.</w:t>
      </w:r>
    </w:p>
    <w:p w14:paraId="2E83EC1C" w14:textId="3BD2D434" w:rsidR="00C66342" w:rsidRDefault="00C66342" w:rsidP="003829E0">
      <w:pPr>
        <w:pStyle w:val="Headingb"/>
      </w:pPr>
      <w:r w:rsidRPr="00483255">
        <w:t xml:space="preserve">Model </w:t>
      </w:r>
      <w:r w:rsidR="0040034A">
        <w:t>m</w:t>
      </w:r>
      <w:r w:rsidR="0040034A" w:rsidRPr="00483255">
        <w:t xml:space="preserve">anagement </w:t>
      </w:r>
      <w:r w:rsidR="0040034A">
        <w:t>m</w:t>
      </w:r>
      <w:r w:rsidR="0040034A" w:rsidRPr="00483255">
        <w:t>odule</w:t>
      </w:r>
    </w:p>
    <w:p w14:paraId="15A1FF74" w14:textId="20192EAD" w:rsidR="00FA6A0B" w:rsidRPr="00465852" w:rsidRDefault="00FA6A0B" w:rsidP="003829E0">
      <w:pPr>
        <w:rPr>
          <w:lang w:val="en-IE"/>
        </w:rPr>
      </w:pPr>
      <w:r w:rsidRPr="00465852">
        <w:rPr>
          <w:lang w:val="en-IE"/>
        </w:rPr>
        <w:t>Figure 2 illustrates the model management module</w:t>
      </w:r>
      <w:r w:rsidR="00F5111C">
        <w:t xml:space="preserve"> (MM)</w:t>
      </w:r>
      <w:r w:rsidRPr="00465852">
        <w:rPr>
          <w:lang w:val="en-IE"/>
        </w:rPr>
        <w:t>.</w:t>
      </w:r>
    </w:p>
    <w:p w14:paraId="1605B7D4" w14:textId="52CE544C" w:rsidR="00C66342" w:rsidRPr="00483255" w:rsidRDefault="005C109A" w:rsidP="003829E0">
      <w:pPr>
        <w:pStyle w:val="Figure"/>
      </w:pPr>
      <w:r w:rsidRPr="00483255">
        <w:rPr>
          <w:noProof/>
        </w:rPr>
        <w:lastRenderedPageBreak/>
        <w:drawing>
          <wp:inline distT="0" distB="0" distL="0" distR="0" wp14:anchorId="5084BC5A" wp14:editId="3D2287B3">
            <wp:extent cx="5640705" cy="1625600"/>
            <wp:effectExtent l="0" t="0" r="0" b="0"/>
            <wp:docPr id="29" name="Picture 29" descr="Figure 2 illustrates the model managemen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Figure 2 illustrates the model management module."/>
                    <pic:cNvPicPr/>
                  </pic:nvPicPr>
                  <pic:blipFill>
                    <a:blip r:embed="rId24">
                      <a:extLst>
                        <a:ext uri="{28A0092B-C50C-407E-A947-70E740481C1C}">
                          <a14:useLocalDpi xmlns:a14="http://schemas.microsoft.com/office/drawing/2010/main" val="0"/>
                        </a:ext>
                      </a:extLst>
                    </a:blip>
                    <a:stretch>
                      <a:fillRect/>
                    </a:stretch>
                  </pic:blipFill>
                  <pic:spPr>
                    <a:xfrm>
                      <a:off x="0" y="0"/>
                      <a:ext cx="5640705" cy="1625600"/>
                    </a:xfrm>
                    <a:prstGeom prst="rect">
                      <a:avLst/>
                    </a:prstGeom>
                  </pic:spPr>
                </pic:pic>
              </a:graphicData>
            </a:graphic>
          </wp:inline>
        </w:drawing>
      </w:r>
    </w:p>
    <w:p w14:paraId="518679C3" w14:textId="0FFC38D7" w:rsidR="005C3CA4" w:rsidRPr="00483255" w:rsidRDefault="005C3CA4" w:rsidP="003829E0">
      <w:pPr>
        <w:pStyle w:val="FigureNoTitle"/>
        <w:rPr>
          <w:sz w:val="23"/>
          <w:szCs w:val="23"/>
        </w:rPr>
      </w:pPr>
      <w:r w:rsidRPr="00483255">
        <w:t>Figure</w:t>
      </w:r>
      <w:r w:rsidRPr="00483255">
        <w:rPr>
          <w:color w:val="000000"/>
        </w:rPr>
        <w:t xml:space="preserve"> 2 – </w:t>
      </w:r>
      <w:r w:rsidRPr="00483255">
        <w:t>Model management module</w:t>
      </w:r>
    </w:p>
    <w:p w14:paraId="746A08B1" w14:textId="358EEF12" w:rsidR="00C66342" w:rsidRPr="00483255" w:rsidRDefault="00C66342" w:rsidP="003829E0">
      <w:pPr>
        <w:pStyle w:val="Normalaftertitle"/>
      </w:pPr>
      <w:r w:rsidRPr="00483255">
        <w:t xml:space="preserve">This function component manages different functions related </w:t>
      </w:r>
      <w:r w:rsidR="00A45BF0">
        <w:t>to</w:t>
      </w:r>
      <w:r w:rsidR="00A45BF0" w:rsidRPr="00483255">
        <w:t xml:space="preserve"> </w:t>
      </w:r>
      <w:r w:rsidRPr="00483255">
        <w:t xml:space="preserve">the ML models based on the application requirements, constraints, and model performance. ML models may have </w:t>
      </w:r>
      <w:r w:rsidR="00A45BF0">
        <w:t xml:space="preserve">an </w:t>
      </w:r>
      <w:r w:rsidRPr="00483255">
        <w:t>API associated with them</w:t>
      </w:r>
      <w:r w:rsidR="00A45BF0">
        <w:t>,</w:t>
      </w:r>
      <w:r w:rsidRPr="00483255">
        <w:t xml:space="preserve"> called API-m (model API). This component also manages metadata for each model</w:t>
      </w:r>
      <w:r w:rsidR="00F5111C">
        <w:t>,</w:t>
      </w:r>
      <w:r w:rsidRPr="00483255">
        <w:t xml:space="preserve"> which includes information like hyperparameters, model creation time, transformation of features, and dataset. During the model evaluation process, the metadata is queried by the model evaluation module to enable comparison of new models with existing models to quantify improvements as required by the application. Furthermore, this ML metadata can be used to accelerate or optimize model learning.</w:t>
      </w:r>
    </w:p>
    <w:p w14:paraId="22DC75D9" w14:textId="2DE00B8E" w:rsidR="00C66342" w:rsidRPr="00483255" w:rsidRDefault="00F5111C" w:rsidP="003829E0">
      <w:r>
        <w:t>The m</w:t>
      </w:r>
      <w:r w:rsidRPr="00483255">
        <w:t xml:space="preserve">odel </w:t>
      </w:r>
      <w:r w:rsidR="00C66342" w:rsidRPr="00483255">
        <w:t>management module</w:t>
      </w:r>
      <w:r w:rsidR="00F56DA4" w:rsidRPr="00483255">
        <w:t xml:space="preserve"> (MM)</w:t>
      </w:r>
      <w:r w:rsidR="0050301C" w:rsidRPr="00483255">
        <w:t xml:space="preserve"> shown in Figure 2</w:t>
      </w:r>
      <w:r w:rsidR="00C66342" w:rsidRPr="00483255">
        <w:t xml:space="preserve"> is also responsible </w:t>
      </w:r>
      <w:r>
        <w:t>for</w:t>
      </w:r>
      <w:r w:rsidRPr="00483255">
        <w:t xml:space="preserve"> </w:t>
      </w:r>
      <w:r w:rsidR="00C66342" w:rsidRPr="00483255">
        <w:t>decid</w:t>
      </w:r>
      <w:r>
        <w:t>ing</w:t>
      </w:r>
      <w:r w:rsidR="00C66342" w:rsidRPr="00483255">
        <w:t xml:space="preserve"> when to train/retrain a model and </w:t>
      </w:r>
      <w:r>
        <w:t xml:space="preserve">whether </w:t>
      </w:r>
      <w:r w:rsidR="00C66342" w:rsidRPr="00483255">
        <w:t xml:space="preserve">to train it online or offline. If </w:t>
      </w:r>
      <w:r>
        <w:t xml:space="preserve">a </w:t>
      </w:r>
      <w:r w:rsidR="00C66342" w:rsidRPr="00483255">
        <w:t xml:space="preserve">new event occurs for which </w:t>
      </w:r>
      <w:r>
        <w:t xml:space="preserve">a </w:t>
      </w:r>
      <w:r w:rsidR="00C66342" w:rsidRPr="00483255">
        <w:t xml:space="preserve">model has not been trained earlier, </w:t>
      </w:r>
      <w:r>
        <w:t xml:space="preserve">the </w:t>
      </w:r>
      <w:r w:rsidR="00C66342" w:rsidRPr="00483255">
        <w:t xml:space="preserve">model management module triggers retraining or even model reselection. Further, if </w:t>
      </w:r>
      <w:r>
        <w:t xml:space="preserve">the </w:t>
      </w:r>
      <w:r w:rsidR="00C66342" w:rsidRPr="00483255">
        <w:t>MM module detects any change in data with the help of data handling frame</w:t>
      </w:r>
      <w:r w:rsidR="00B562C3" w:rsidRPr="00483255">
        <w:t>work</w:t>
      </w:r>
      <w:r w:rsidR="00C66342" w:rsidRPr="00483255">
        <w:t xml:space="preserve"> and these changes affect application requirements, it can also trigger model reselection or model retraining. A change in deployment constraints</w:t>
      </w:r>
      <w:r w:rsidR="00B562C3" w:rsidRPr="00483255">
        <w:t xml:space="preserve"> and policies</w:t>
      </w:r>
      <w:r w:rsidR="00C66342" w:rsidRPr="00483255">
        <w:t xml:space="preserve"> can also trigger model </w:t>
      </w:r>
      <w:r w:rsidR="005C109A" w:rsidRPr="00483255">
        <w:t>update</w:t>
      </w:r>
      <w:r w:rsidR="00C66342" w:rsidRPr="00483255">
        <w:t>, model reselection, and model evaluation. MM also ensures that different ML models can be chained</w:t>
      </w:r>
      <w:r w:rsidR="00B562C3" w:rsidRPr="00483255">
        <w:t xml:space="preserve"> or split</w:t>
      </w:r>
      <w:r w:rsidR="00C66342" w:rsidRPr="00483255">
        <w:t xml:space="preserve">, where models can feed models for an incremental learning </w:t>
      </w:r>
      <w:r w:rsidR="00B562C3" w:rsidRPr="00483255">
        <w:t>and prediction</w:t>
      </w:r>
      <w:r w:rsidR="00C66342" w:rsidRPr="00483255">
        <w:t>.</w:t>
      </w:r>
    </w:p>
    <w:p w14:paraId="7EA1CFEF" w14:textId="2E6FCED3" w:rsidR="00C66342" w:rsidRDefault="00C66342" w:rsidP="003829E0">
      <w:pPr>
        <w:pStyle w:val="Headingb"/>
      </w:pPr>
      <w:r w:rsidRPr="00483255">
        <w:t xml:space="preserve">Data </w:t>
      </w:r>
      <w:r w:rsidR="00F5111C" w:rsidRPr="00483255">
        <w:t>management module</w:t>
      </w:r>
    </w:p>
    <w:p w14:paraId="177D343A" w14:textId="620D6BBE" w:rsidR="00F5111C" w:rsidRPr="00483255" w:rsidRDefault="00F5111C" w:rsidP="003829E0">
      <w:r w:rsidRPr="00483255">
        <w:t xml:space="preserve">This function provides the support for data collection and pre-processing. It interfaces with the data management framework to configure sources using </w:t>
      </w:r>
      <w:proofErr w:type="spellStart"/>
      <w:r w:rsidRPr="00483255">
        <w:t>DBr</w:t>
      </w:r>
      <w:proofErr w:type="spellEnd"/>
      <w:r w:rsidRPr="00483255">
        <w:t xml:space="preserve">-UP and API-s for the data collection. Further, based on the data models as specified by the data handling framework for a model, </w:t>
      </w:r>
      <w:r w:rsidR="006F4427">
        <w:t xml:space="preserve">the </w:t>
      </w:r>
      <w:r w:rsidRPr="00483255">
        <w:t>data management module (DMM) given in Figure 3 initiates data collection and configures storage. It stores the collected data in a data store to pre-process later. Once data is pre-processed, it is stored back in the model data</w:t>
      </w:r>
      <w:r w:rsidR="009C6C05">
        <w:t xml:space="preserve"> </w:t>
      </w:r>
      <w:r w:rsidRPr="00483255">
        <w:t xml:space="preserve">store with the assistance of </w:t>
      </w:r>
      <w:r w:rsidR="006F4427">
        <w:t>the d</w:t>
      </w:r>
      <w:r w:rsidRPr="00483255">
        <w:t>ata storage module.</w:t>
      </w:r>
    </w:p>
    <w:p w14:paraId="20B2F651" w14:textId="77777777" w:rsidR="00C66342" w:rsidRPr="00483255" w:rsidRDefault="00C66342" w:rsidP="003829E0">
      <w:pPr>
        <w:pStyle w:val="Figure"/>
      </w:pPr>
      <w:r w:rsidRPr="00483255">
        <w:rPr>
          <w:noProof/>
          <w:lang w:eastAsia="en-IN"/>
        </w:rPr>
        <w:drawing>
          <wp:inline distT="0" distB="0" distL="0" distR="0" wp14:anchorId="67988FFF" wp14:editId="0C4DAE6C">
            <wp:extent cx="3634740" cy="1809750"/>
            <wp:effectExtent l="0" t="0" r="3810" b="0"/>
            <wp:docPr id="14" name="Picture 14" descr="Figure 3 – Data managemen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igure 3 – Data management modul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47122" cy="1815915"/>
                    </a:xfrm>
                    <a:prstGeom prst="rect">
                      <a:avLst/>
                    </a:prstGeom>
                  </pic:spPr>
                </pic:pic>
              </a:graphicData>
            </a:graphic>
          </wp:inline>
        </w:drawing>
      </w:r>
    </w:p>
    <w:p w14:paraId="252A7107" w14:textId="1538CFFB" w:rsidR="0050301C" w:rsidRPr="00483255" w:rsidRDefault="0050301C" w:rsidP="003829E0">
      <w:pPr>
        <w:pStyle w:val="FigureNoTitle"/>
        <w:rPr>
          <w:color w:val="000000"/>
          <w:lang w:eastAsia="zh-CN"/>
        </w:rPr>
      </w:pPr>
      <w:r w:rsidRPr="00483255">
        <w:t>Figure</w:t>
      </w:r>
      <w:r w:rsidRPr="00483255">
        <w:rPr>
          <w:color w:val="000000"/>
        </w:rPr>
        <w:t xml:space="preserve"> 3 – </w:t>
      </w:r>
      <w:r w:rsidRPr="00483255">
        <w:t>Data management module</w:t>
      </w:r>
    </w:p>
    <w:p w14:paraId="1F0972A2" w14:textId="0FB3E546" w:rsidR="00C66342" w:rsidRPr="00483255" w:rsidRDefault="00C66342" w:rsidP="003829E0">
      <w:pPr>
        <w:pStyle w:val="Headingb"/>
      </w:pPr>
      <w:r w:rsidRPr="00483255">
        <w:lastRenderedPageBreak/>
        <w:t xml:space="preserve">Closed </w:t>
      </w:r>
      <w:r w:rsidR="006F4427" w:rsidRPr="00483255">
        <w:t>loop system</w:t>
      </w:r>
    </w:p>
    <w:p w14:paraId="487F74F6" w14:textId="1346A688" w:rsidR="00C66342" w:rsidRPr="00465852" w:rsidRDefault="006F4427" w:rsidP="003829E0">
      <w:pPr>
        <w:rPr>
          <w:lang w:val="en-IE"/>
        </w:rPr>
      </w:pPr>
      <w:r w:rsidRPr="00465852">
        <w:rPr>
          <w:lang w:val="en-IE"/>
        </w:rPr>
        <w:t>Figure 4 shows the closed loop system.</w:t>
      </w:r>
    </w:p>
    <w:p w14:paraId="5CB6DF7A" w14:textId="04FB69A1" w:rsidR="00C66342" w:rsidRPr="00483255" w:rsidRDefault="00C66342" w:rsidP="003829E0">
      <w:pPr>
        <w:pStyle w:val="Figure"/>
      </w:pPr>
      <w:r w:rsidRPr="00483255">
        <w:rPr>
          <w:noProof/>
          <w:lang w:eastAsia="en-IN"/>
        </w:rPr>
        <w:drawing>
          <wp:inline distT="0" distB="0" distL="0" distR="0" wp14:anchorId="3D864D0A" wp14:editId="524B51B9">
            <wp:extent cx="2435225" cy="1623483"/>
            <wp:effectExtent l="0" t="0" r="3175" b="0"/>
            <wp:docPr id="13" name="Picture 13" descr="Figure 4 shows the closed loop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igure 4 shows the closed loop system."/>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37124" cy="1624749"/>
                    </a:xfrm>
                    <a:prstGeom prst="rect">
                      <a:avLst/>
                    </a:prstGeom>
                  </pic:spPr>
                </pic:pic>
              </a:graphicData>
            </a:graphic>
          </wp:inline>
        </w:drawing>
      </w:r>
    </w:p>
    <w:p w14:paraId="4DA37852" w14:textId="79C67B12" w:rsidR="0050301C" w:rsidRPr="00483255" w:rsidRDefault="0050301C" w:rsidP="003829E0">
      <w:pPr>
        <w:pStyle w:val="FigureNoTitle"/>
        <w:rPr>
          <w:color w:val="000000"/>
          <w:lang w:eastAsia="zh-CN"/>
        </w:rPr>
      </w:pPr>
      <w:r w:rsidRPr="00483255">
        <w:t>Figure</w:t>
      </w:r>
      <w:r w:rsidRPr="00483255">
        <w:rPr>
          <w:color w:val="000000"/>
        </w:rPr>
        <w:t xml:space="preserve"> 4 – </w:t>
      </w:r>
      <w:r w:rsidRPr="00483255">
        <w:t xml:space="preserve">Closed loop system </w:t>
      </w:r>
    </w:p>
    <w:p w14:paraId="6EA82A8D" w14:textId="77777777" w:rsidR="00C66342" w:rsidRPr="00483255" w:rsidRDefault="00C66342" w:rsidP="003829E0">
      <w:pPr>
        <w:pStyle w:val="Normalaftertitle"/>
      </w:pPr>
      <w:r w:rsidRPr="00483255">
        <w:t>This component monitors the performance of both model management and data management modules. It can take appropriate measures to optimize the performance of both the modules. Performance optimization may include energy efficiency, resource optimization or use of accelerators, and resilient operation of the ML pipeline.</w:t>
      </w:r>
    </w:p>
    <w:p w14:paraId="65ADC757" w14:textId="27C47A8A" w:rsidR="00C66342" w:rsidRPr="00483255" w:rsidRDefault="00C66342" w:rsidP="003829E0">
      <w:pPr>
        <w:pStyle w:val="Headingb"/>
      </w:pPr>
      <w:r w:rsidRPr="00483255">
        <w:t xml:space="preserve">Simulated ML </w:t>
      </w:r>
      <w:r w:rsidR="006F4427">
        <w:t>u</w:t>
      </w:r>
      <w:r w:rsidR="006F4427" w:rsidRPr="00483255">
        <w:t>nderlay</w:t>
      </w:r>
    </w:p>
    <w:p w14:paraId="56C54BBE" w14:textId="2E15231F" w:rsidR="00C66342" w:rsidRPr="00483255" w:rsidRDefault="006F4427" w:rsidP="003829E0">
      <w:r>
        <w:t>Figure 5 illustrates the simulated ML underlay,</w:t>
      </w:r>
      <w:r w:rsidRPr="00483255">
        <w:t xml:space="preserve"> </w:t>
      </w:r>
      <w:r w:rsidR="00C66342" w:rsidRPr="00483255">
        <w:t>as defined in [ITU</w:t>
      </w:r>
      <w:r w:rsidR="00A83CD9">
        <w:t>-</w:t>
      </w:r>
      <w:r w:rsidR="00C66342" w:rsidRPr="00483255">
        <w:t>T Y.3172]</w:t>
      </w:r>
      <w:r>
        <w:t>.</w:t>
      </w:r>
    </w:p>
    <w:p w14:paraId="5889E9A1" w14:textId="2C74A07C" w:rsidR="00C66342" w:rsidRPr="00483255" w:rsidRDefault="00C66342" w:rsidP="003829E0">
      <w:pPr>
        <w:pStyle w:val="Figure"/>
      </w:pPr>
      <w:r w:rsidRPr="00483255">
        <w:rPr>
          <w:noProof/>
          <w:lang w:eastAsia="en-IN"/>
        </w:rPr>
        <w:drawing>
          <wp:inline distT="0" distB="0" distL="0" distR="0" wp14:anchorId="798EB559" wp14:editId="205AFA17">
            <wp:extent cx="2376805" cy="876171"/>
            <wp:effectExtent l="0" t="0" r="4445" b="635"/>
            <wp:docPr id="11" name="Picture 11" descr="Figure 5 illustrates the simulated ML und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igure 5 illustrates the simulated ML underlay."/>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31159" cy="896208"/>
                    </a:xfrm>
                    <a:prstGeom prst="rect">
                      <a:avLst/>
                    </a:prstGeom>
                  </pic:spPr>
                </pic:pic>
              </a:graphicData>
            </a:graphic>
          </wp:inline>
        </w:drawing>
      </w:r>
    </w:p>
    <w:p w14:paraId="7D3E5E92" w14:textId="72FB034B" w:rsidR="0054403D" w:rsidRPr="00483255" w:rsidRDefault="0054403D" w:rsidP="003829E0">
      <w:pPr>
        <w:pStyle w:val="FigureNoTitle"/>
        <w:rPr>
          <w:color w:val="000000"/>
          <w:lang w:eastAsia="zh-CN"/>
        </w:rPr>
      </w:pPr>
      <w:r w:rsidRPr="00483255">
        <w:t>Figure</w:t>
      </w:r>
      <w:r w:rsidRPr="00483255">
        <w:rPr>
          <w:color w:val="000000"/>
        </w:rPr>
        <w:t xml:space="preserve"> 5 – </w:t>
      </w:r>
      <w:r w:rsidRPr="00483255">
        <w:t>Simulated ML underlay</w:t>
      </w:r>
    </w:p>
    <w:p w14:paraId="3DD4B31C" w14:textId="22B4FD85" w:rsidR="00C66342" w:rsidRPr="00483255" w:rsidRDefault="00C66342" w:rsidP="003829E0">
      <w:pPr>
        <w:pStyle w:val="Headingb"/>
      </w:pPr>
      <w:r w:rsidRPr="00483255">
        <w:t xml:space="preserve">ML </w:t>
      </w:r>
      <w:r w:rsidR="00F90E28" w:rsidRPr="00483255">
        <w:t>underlay</w:t>
      </w:r>
    </w:p>
    <w:p w14:paraId="23E8090C" w14:textId="11952B70" w:rsidR="00C66342" w:rsidRPr="00483255" w:rsidRDefault="006F4427" w:rsidP="003829E0">
      <w:r>
        <w:t>Figure 6 illustrates the ML underlay,</w:t>
      </w:r>
      <w:r w:rsidRPr="00483255" w:rsidDel="006F4427">
        <w:t xml:space="preserve"> </w:t>
      </w:r>
      <w:r w:rsidR="00C66342" w:rsidRPr="00483255">
        <w:t>as defined in [ITU</w:t>
      </w:r>
      <w:r w:rsidR="00A83CD9">
        <w:t>-</w:t>
      </w:r>
      <w:r w:rsidR="00C66342" w:rsidRPr="00483255">
        <w:t>T Y.3172]</w:t>
      </w:r>
      <w:r>
        <w:t>.</w:t>
      </w:r>
    </w:p>
    <w:p w14:paraId="50BCADC5" w14:textId="623DC666" w:rsidR="00C66342" w:rsidRPr="00483255" w:rsidRDefault="00C66342" w:rsidP="003829E0">
      <w:pPr>
        <w:pStyle w:val="Figure"/>
      </w:pPr>
      <w:r w:rsidRPr="00483255">
        <w:rPr>
          <w:noProof/>
          <w:lang w:eastAsia="en-IN"/>
        </w:rPr>
        <w:drawing>
          <wp:inline distT="0" distB="0" distL="0" distR="0" wp14:anchorId="34CA6D04" wp14:editId="4F614CDC">
            <wp:extent cx="2409682" cy="877753"/>
            <wp:effectExtent l="0" t="0" r="0" b="0"/>
            <wp:docPr id="15" name="Picture 15" descr="Figure 6 – Simulated ML und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Figure 6 – Simulated ML underlay"/>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16794" cy="880344"/>
                    </a:xfrm>
                    <a:prstGeom prst="rect">
                      <a:avLst/>
                    </a:prstGeom>
                  </pic:spPr>
                </pic:pic>
              </a:graphicData>
            </a:graphic>
          </wp:inline>
        </w:drawing>
      </w:r>
    </w:p>
    <w:p w14:paraId="1E7D152D" w14:textId="0D6DBF96" w:rsidR="0054403D" w:rsidRPr="00483255" w:rsidRDefault="0054403D" w:rsidP="003829E0">
      <w:pPr>
        <w:pStyle w:val="FigureNoTitle"/>
        <w:rPr>
          <w:color w:val="000000"/>
          <w:lang w:eastAsia="zh-CN"/>
        </w:rPr>
      </w:pPr>
      <w:r w:rsidRPr="00483255">
        <w:t>Figure</w:t>
      </w:r>
      <w:r w:rsidRPr="00483255">
        <w:rPr>
          <w:color w:val="000000"/>
        </w:rPr>
        <w:t xml:space="preserve"> 6 – </w:t>
      </w:r>
      <w:r w:rsidRPr="00483255">
        <w:t>Simulated ML underlay</w:t>
      </w:r>
    </w:p>
    <w:p w14:paraId="08C22513" w14:textId="1476611A" w:rsidR="00C66342" w:rsidRDefault="00C66342" w:rsidP="003829E0">
      <w:pPr>
        <w:pStyle w:val="Headingb"/>
      </w:pPr>
      <w:r w:rsidRPr="00483255">
        <w:t xml:space="preserve">Intent </w:t>
      </w:r>
      <w:r w:rsidR="006F4427">
        <w:t>p</w:t>
      </w:r>
      <w:r w:rsidR="006F4427" w:rsidRPr="00483255">
        <w:t>arser</w:t>
      </w:r>
    </w:p>
    <w:p w14:paraId="0D6B313D" w14:textId="37EB3FCD" w:rsidR="006F4427" w:rsidRPr="00483255" w:rsidRDefault="006F4427" w:rsidP="003829E0">
      <w:r w:rsidRPr="00483255">
        <w:t xml:space="preserve">The appropriate operation of MM and DM module depends on the application requirements, constraints, and any specified data models. </w:t>
      </w:r>
      <w:r>
        <w:t xml:space="preserve">The </w:t>
      </w:r>
      <w:r w:rsidRPr="00483255">
        <w:t>ML intent parser</w:t>
      </w:r>
      <w:r>
        <w:t>,</w:t>
      </w:r>
      <w:r w:rsidRPr="00483255">
        <w:t xml:space="preserve"> as depicted in Figure 7</w:t>
      </w:r>
      <w:r>
        <w:t>,</w:t>
      </w:r>
      <w:r w:rsidRPr="00483255">
        <w:t xml:space="preserve"> receives ML intents specified by the user. It extracts requirements, constraints, and data models from the intent and stores </w:t>
      </w:r>
      <w:r w:rsidR="000D6970">
        <w:t>them</w:t>
      </w:r>
      <w:r w:rsidRPr="00483255">
        <w:t xml:space="preserve"> in a data</w:t>
      </w:r>
      <w:r w:rsidR="009C6C05">
        <w:t xml:space="preserve"> </w:t>
      </w:r>
      <w:r w:rsidRPr="00483255">
        <w:t>store called ML application profiles. It is possible for DM and MM to refer to application requirements and constraints with a query to ML application profiles.</w:t>
      </w:r>
    </w:p>
    <w:p w14:paraId="0FBC3EBE" w14:textId="77777777" w:rsidR="00C66342" w:rsidRPr="00483255" w:rsidRDefault="00C66342" w:rsidP="003829E0">
      <w:pPr>
        <w:pStyle w:val="Figure"/>
      </w:pPr>
      <w:r w:rsidRPr="00483255">
        <w:rPr>
          <w:noProof/>
          <w:lang w:eastAsia="en-IN"/>
        </w:rPr>
        <w:lastRenderedPageBreak/>
        <w:drawing>
          <wp:inline distT="0" distB="0" distL="0" distR="0" wp14:anchorId="261F2ECD" wp14:editId="4EEF30B9">
            <wp:extent cx="3190875" cy="1943100"/>
            <wp:effectExtent l="0" t="0" r="9525" b="0"/>
            <wp:docPr id="16" name="Picture 16" descr="Figure 7 – Intent par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igure 7 – Intent parse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90875" cy="1943100"/>
                    </a:xfrm>
                    <a:prstGeom prst="rect">
                      <a:avLst/>
                    </a:prstGeom>
                  </pic:spPr>
                </pic:pic>
              </a:graphicData>
            </a:graphic>
          </wp:inline>
        </w:drawing>
      </w:r>
    </w:p>
    <w:p w14:paraId="78E63ADB" w14:textId="302A83C2" w:rsidR="00E80D43" w:rsidRPr="00483255" w:rsidRDefault="00E80D43" w:rsidP="003829E0">
      <w:pPr>
        <w:pStyle w:val="FigureNoTitle"/>
        <w:rPr>
          <w:color w:val="000000"/>
          <w:lang w:eastAsia="zh-CN"/>
        </w:rPr>
      </w:pPr>
      <w:r w:rsidRPr="00483255">
        <w:t>Figure</w:t>
      </w:r>
      <w:r w:rsidRPr="00483255">
        <w:rPr>
          <w:color w:val="000000"/>
        </w:rPr>
        <w:t xml:space="preserve"> 7 – </w:t>
      </w:r>
      <w:r w:rsidR="00E41C76" w:rsidRPr="00483255">
        <w:t>Intent parser</w:t>
      </w:r>
    </w:p>
    <w:p w14:paraId="09619CE6" w14:textId="6D7D35D4" w:rsidR="00F8619C" w:rsidRDefault="00F8619C" w:rsidP="003829E0">
      <w:pPr>
        <w:pStyle w:val="Headingb"/>
      </w:pPr>
      <w:r w:rsidRPr="00483255">
        <w:t xml:space="preserve">Communication </w:t>
      </w:r>
      <w:r w:rsidR="000D6970">
        <w:t>m</w:t>
      </w:r>
      <w:r w:rsidR="000D6970" w:rsidRPr="00483255">
        <w:t>anagement</w:t>
      </w:r>
    </w:p>
    <w:p w14:paraId="5CC6D712" w14:textId="68D8A2AB" w:rsidR="000D6970" w:rsidRPr="00483255" w:rsidRDefault="000D6970" w:rsidP="003829E0">
      <w:r w:rsidRPr="00483255">
        <w:t>This component of the MLFO ensures any communication within the ML pipeline or with external entities which is critical for the overall operation of the ML pipeline. Any external communications or external policies can be communicated across the pipeline using this module. This module</w:t>
      </w:r>
      <w:r>
        <w:t>,</w:t>
      </w:r>
      <w:r w:rsidRPr="00483255">
        <w:t xml:space="preserve"> as shown in Figure 8</w:t>
      </w:r>
      <w:r>
        <w:t>,</w:t>
      </w:r>
      <w:r w:rsidRPr="00483255">
        <w:t xml:space="preserve"> also ensure any technology-specific communication with the ML underlay by supporting appropriate technology-agnostic interfaces.</w:t>
      </w:r>
    </w:p>
    <w:p w14:paraId="40FF8976" w14:textId="77777777" w:rsidR="00EB41BB" w:rsidRPr="00483255" w:rsidRDefault="00A20EF4" w:rsidP="003829E0">
      <w:pPr>
        <w:pStyle w:val="Figure"/>
      </w:pPr>
      <w:r w:rsidRPr="00483255">
        <w:rPr>
          <w:noProof/>
          <w:lang w:eastAsia="en-IN"/>
        </w:rPr>
        <w:drawing>
          <wp:inline distT="0" distB="0" distL="0" distR="0" wp14:anchorId="3280AAFC" wp14:editId="0FEA6175">
            <wp:extent cx="2161827" cy="805700"/>
            <wp:effectExtent l="0" t="0" r="0" b="0"/>
            <wp:docPr id="5" name="Picture 5" descr="Figure 8 – Communication managemen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8 – Communication management modul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30778" cy="831398"/>
                    </a:xfrm>
                    <a:prstGeom prst="rect">
                      <a:avLst/>
                    </a:prstGeom>
                  </pic:spPr>
                </pic:pic>
              </a:graphicData>
            </a:graphic>
          </wp:inline>
        </w:drawing>
      </w:r>
    </w:p>
    <w:p w14:paraId="4B1BC001" w14:textId="213673A7" w:rsidR="00E41C76" w:rsidRPr="00483255" w:rsidRDefault="00E41C76" w:rsidP="003829E0">
      <w:pPr>
        <w:pStyle w:val="FigureNoTitle"/>
        <w:rPr>
          <w:color w:val="000000"/>
          <w:lang w:eastAsia="zh-CN"/>
        </w:rPr>
      </w:pPr>
      <w:r w:rsidRPr="00483255">
        <w:t>Figure</w:t>
      </w:r>
      <w:r w:rsidRPr="00483255">
        <w:rPr>
          <w:color w:val="000000"/>
        </w:rPr>
        <w:t xml:space="preserve"> 8 – </w:t>
      </w:r>
      <w:r w:rsidRPr="00483255">
        <w:t>Communication management</w:t>
      </w:r>
      <w:r w:rsidR="004845A7" w:rsidRPr="00483255">
        <w:t xml:space="preserve"> module</w:t>
      </w:r>
    </w:p>
    <w:p w14:paraId="7E086D89" w14:textId="778701F2" w:rsidR="008C3105" w:rsidRDefault="008C3105" w:rsidP="003829E0">
      <w:pPr>
        <w:pStyle w:val="Headingb"/>
      </w:pPr>
      <w:r w:rsidRPr="00483255">
        <w:t xml:space="preserve">Policy </w:t>
      </w:r>
      <w:r w:rsidR="00DE1AFD">
        <w:t>m</w:t>
      </w:r>
      <w:r w:rsidR="00DE1AFD" w:rsidRPr="00483255">
        <w:t>anagement</w:t>
      </w:r>
    </w:p>
    <w:p w14:paraId="0E1C537E" w14:textId="11628B8A" w:rsidR="00DE1AFD" w:rsidRPr="00483255" w:rsidRDefault="00DE1AFD" w:rsidP="003829E0">
      <w:r w:rsidRPr="00483255">
        <w:t>Model deployment or ML output decision is dependent on the external policies which are specified by the operators or users. This module depicted in Figure 9 ensures that the external policies are mapped to internal policies to apply across the ML pipeline. For example, for the energy management operation of the ML pipeline, this module can formulate policies to create ML pipeline nodes in an energy</w:t>
      </w:r>
      <w:r>
        <w:t>-</w:t>
      </w:r>
      <w:r w:rsidRPr="00483255">
        <w:t>efficient manner.</w:t>
      </w:r>
    </w:p>
    <w:p w14:paraId="245F167C" w14:textId="2991A42A" w:rsidR="008C3105" w:rsidRPr="00483255" w:rsidRDefault="00FB5B60" w:rsidP="003829E0">
      <w:pPr>
        <w:pStyle w:val="Figure"/>
      </w:pPr>
      <w:r w:rsidRPr="00483255">
        <w:rPr>
          <w:noProof/>
          <w:lang w:eastAsia="en-IN"/>
        </w:rPr>
        <w:drawing>
          <wp:inline distT="0" distB="0" distL="0" distR="0" wp14:anchorId="76CD933E" wp14:editId="2D927A73">
            <wp:extent cx="2025748" cy="754983"/>
            <wp:effectExtent l="0" t="0" r="0" b="0"/>
            <wp:docPr id="18" name="Picture 18" descr="Figure 9 – Policy managemen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igure 9 – Policy management modul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78155" cy="774515"/>
                    </a:xfrm>
                    <a:prstGeom prst="rect">
                      <a:avLst/>
                    </a:prstGeom>
                  </pic:spPr>
                </pic:pic>
              </a:graphicData>
            </a:graphic>
          </wp:inline>
        </w:drawing>
      </w:r>
    </w:p>
    <w:p w14:paraId="4AEE686A" w14:textId="7B4A2A4E" w:rsidR="004845A7" w:rsidRPr="00483255" w:rsidRDefault="004845A7" w:rsidP="003829E0">
      <w:pPr>
        <w:pStyle w:val="FigureNoTitle"/>
        <w:rPr>
          <w:color w:val="000000"/>
          <w:lang w:eastAsia="zh-CN"/>
        </w:rPr>
      </w:pPr>
      <w:r w:rsidRPr="00483255">
        <w:t>Figure</w:t>
      </w:r>
      <w:r w:rsidRPr="00483255">
        <w:rPr>
          <w:color w:val="000000"/>
        </w:rPr>
        <w:t xml:space="preserve"> 9 – </w:t>
      </w:r>
      <w:r w:rsidRPr="00483255">
        <w:t>Policy management module</w:t>
      </w:r>
    </w:p>
    <w:p w14:paraId="2DECA921" w14:textId="66D60F50" w:rsidR="00F8619C" w:rsidRDefault="008C3105" w:rsidP="003829E0">
      <w:pPr>
        <w:pStyle w:val="Headingb"/>
      </w:pPr>
      <w:r w:rsidRPr="00483255">
        <w:t xml:space="preserve">Pipeline </w:t>
      </w:r>
      <w:r w:rsidR="00DE1AFD">
        <w:t>m</w:t>
      </w:r>
      <w:r w:rsidR="00DE1AFD" w:rsidRPr="00483255">
        <w:t>anagement</w:t>
      </w:r>
    </w:p>
    <w:p w14:paraId="5E2BF89C" w14:textId="2C07EE4C" w:rsidR="00DE1AFD" w:rsidRPr="00483255" w:rsidRDefault="00DE1AFD" w:rsidP="003829E0">
      <w:r w:rsidRPr="00483255">
        <w:t xml:space="preserve">It is critical to manage, modify, delete, or monitor the performance of an ML pipeline </w:t>
      </w:r>
      <w:proofErr w:type="spellStart"/>
      <w:r w:rsidRPr="00483255">
        <w:t>subprocedures</w:t>
      </w:r>
      <w:proofErr w:type="spellEnd"/>
      <w:r w:rsidRPr="00483255">
        <w:t xml:space="preserve"> based on the policies as specified by the policy management module. This module</w:t>
      </w:r>
      <w:r>
        <w:t>,</w:t>
      </w:r>
      <w:r w:rsidRPr="00483255">
        <w:t xml:space="preserve"> as shown in Figure</w:t>
      </w:r>
      <w:r w:rsidR="00A37DB1">
        <w:t> </w:t>
      </w:r>
      <w:r w:rsidRPr="00483255">
        <w:t>10</w:t>
      </w:r>
      <w:r>
        <w:t>,</w:t>
      </w:r>
      <w:r w:rsidRPr="00483255">
        <w:t xml:space="preserve"> entertains any </w:t>
      </w:r>
      <w:proofErr w:type="spellStart"/>
      <w:r w:rsidRPr="00483255">
        <w:t>subprocedure</w:t>
      </w:r>
      <w:proofErr w:type="spellEnd"/>
      <w:r w:rsidRPr="00483255">
        <w:t xml:space="preserve"> requests to create, modify, delete, or monitor the operation of </w:t>
      </w:r>
      <w:r w:rsidR="00D1693B">
        <w:t xml:space="preserve">an </w:t>
      </w:r>
      <w:r w:rsidRPr="00483255">
        <w:t>ML pipeline from other ML frameworks including data handling and ML marketplace frameworks.</w:t>
      </w:r>
    </w:p>
    <w:p w14:paraId="2DCF895E" w14:textId="77777777" w:rsidR="00EB41BB" w:rsidRPr="00483255" w:rsidRDefault="00FB5B60" w:rsidP="003829E0">
      <w:pPr>
        <w:pStyle w:val="Figure"/>
      </w:pPr>
      <w:r w:rsidRPr="00483255">
        <w:rPr>
          <w:noProof/>
          <w:lang w:eastAsia="en-IN"/>
        </w:rPr>
        <w:lastRenderedPageBreak/>
        <w:drawing>
          <wp:inline distT="0" distB="0" distL="0" distR="0" wp14:anchorId="798F10F0" wp14:editId="03A54107">
            <wp:extent cx="2133111" cy="1424698"/>
            <wp:effectExtent l="0" t="0" r="0" b="0"/>
            <wp:docPr id="19" name="Picture 19" descr="Figure 10 – Pipeline managemen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igure 10 – Pipeline management modul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44354" cy="1432207"/>
                    </a:xfrm>
                    <a:prstGeom prst="rect">
                      <a:avLst/>
                    </a:prstGeom>
                  </pic:spPr>
                </pic:pic>
              </a:graphicData>
            </a:graphic>
          </wp:inline>
        </w:drawing>
      </w:r>
    </w:p>
    <w:p w14:paraId="2B971EDB" w14:textId="22F1B593" w:rsidR="004845A7" w:rsidRPr="00A37DB1" w:rsidRDefault="004845A7" w:rsidP="003829E0">
      <w:pPr>
        <w:pStyle w:val="FigureNoTitle"/>
      </w:pPr>
      <w:r w:rsidRPr="00A37DB1">
        <w:t>Figure 10 – Pipeline management module</w:t>
      </w:r>
    </w:p>
    <w:p w14:paraId="076B5F7D" w14:textId="386810FE" w:rsidR="003A07E4" w:rsidRPr="00483255" w:rsidRDefault="003A07E4" w:rsidP="003829E0">
      <w:pPr>
        <w:pStyle w:val="Normalaftertitle"/>
        <w:rPr>
          <w:lang w:eastAsia="en-GB"/>
        </w:rPr>
      </w:pPr>
      <w:r w:rsidRPr="00483255">
        <w:rPr>
          <w:lang w:eastAsia="en-GB"/>
        </w:rPr>
        <w:t>In addition to the above, the following supporting functions which are defined in [ITU-T Y</w:t>
      </w:r>
      <w:r w:rsidR="00C5221A">
        <w:rPr>
          <w:lang w:eastAsia="en-GB"/>
        </w:rPr>
        <w:t>.</w:t>
      </w:r>
      <w:r w:rsidRPr="00483255">
        <w:rPr>
          <w:lang w:eastAsia="en-GB"/>
        </w:rPr>
        <w:t>3172] are used in the framework for data handling.</w:t>
      </w:r>
    </w:p>
    <w:p w14:paraId="18365076" w14:textId="02A3B6C8" w:rsidR="003A07E4" w:rsidRPr="00483255" w:rsidRDefault="00A37DB1" w:rsidP="003829E0">
      <w:pPr>
        <w:pStyle w:val="enumlev1"/>
        <w:rPr>
          <w:lang w:eastAsia="en-GB"/>
        </w:rPr>
      </w:pPr>
      <w:r w:rsidRPr="00A37DB1">
        <w:rPr>
          <w:lang w:eastAsia="en-GB"/>
        </w:rPr>
        <w:t>1)</w:t>
      </w:r>
      <w:r w:rsidRPr="00A37DB1">
        <w:rPr>
          <w:lang w:eastAsia="en-GB"/>
        </w:rPr>
        <w:tab/>
      </w:r>
      <w:r w:rsidR="003A07E4" w:rsidRPr="00483255">
        <w:rPr>
          <w:b/>
          <w:bCs/>
          <w:lang w:eastAsia="en-GB"/>
        </w:rPr>
        <w:t xml:space="preserve">ML </w:t>
      </w:r>
      <w:r w:rsidR="00D1693B">
        <w:rPr>
          <w:b/>
          <w:bCs/>
          <w:lang w:eastAsia="en-GB"/>
        </w:rPr>
        <w:t>s</w:t>
      </w:r>
      <w:r w:rsidR="00D1693B" w:rsidRPr="00483255">
        <w:rPr>
          <w:b/>
          <w:bCs/>
          <w:lang w:eastAsia="en-GB"/>
        </w:rPr>
        <w:t xml:space="preserve">andbox </w:t>
      </w:r>
      <w:r w:rsidR="004845A7" w:rsidRPr="00483255">
        <w:t>[ML5G-I-232-R2]</w:t>
      </w:r>
      <w:r w:rsidR="003A07E4" w:rsidRPr="00483255">
        <w:rPr>
          <w:lang w:eastAsia="en-GB"/>
        </w:rPr>
        <w:t xml:space="preserve"> an environment in </w:t>
      </w:r>
      <w:r w:rsidR="004845A7" w:rsidRPr="00483255">
        <w:rPr>
          <w:lang w:eastAsia="en-GB"/>
        </w:rPr>
        <w:t xml:space="preserve">which </w:t>
      </w:r>
      <w:r w:rsidR="00D1693B">
        <w:rPr>
          <w:lang w:eastAsia="en-GB"/>
        </w:rPr>
        <w:t xml:space="preserve">the </w:t>
      </w:r>
      <w:r w:rsidR="003A07E4" w:rsidRPr="00483255">
        <w:rPr>
          <w:lang w:eastAsia="en-GB"/>
        </w:rPr>
        <w:t>model management module is executed. It is primarily used to train/retrain, test, optimize, evaluate, and deploy the model.</w:t>
      </w:r>
    </w:p>
    <w:p w14:paraId="76B9745D" w14:textId="2D1D1970" w:rsidR="003A07E4" w:rsidRPr="00483255" w:rsidRDefault="00A37DB1" w:rsidP="003829E0">
      <w:pPr>
        <w:pStyle w:val="enumlev1"/>
        <w:rPr>
          <w:lang w:eastAsia="en-GB"/>
        </w:rPr>
      </w:pPr>
      <w:r>
        <w:rPr>
          <w:lang w:eastAsia="en-GB"/>
        </w:rPr>
        <w:t>2)</w:t>
      </w:r>
      <w:r>
        <w:rPr>
          <w:lang w:eastAsia="en-GB"/>
        </w:rPr>
        <w:tab/>
      </w:r>
      <w:r w:rsidR="003A07E4" w:rsidRPr="00483255">
        <w:rPr>
          <w:b/>
          <w:bCs/>
          <w:lang w:eastAsia="en-GB"/>
        </w:rPr>
        <w:t>SRC</w:t>
      </w:r>
      <w:r w:rsidR="003A07E4" w:rsidRPr="00483255">
        <w:rPr>
          <w:lang w:eastAsia="en-GB"/>
        </w:rPr>
        <w:t xml:space="preserve"> node assists the data management module to collect the data.</w:t>
      </w:r>
    </w:p>
    <w:p w14:paraId="43B20826" w14:textId="65EEC66A" w:rsidR="003A07E4" w:rsidRPr="00483255" w:rsidRDefault="00A37DB1" w:rsidP="003829E0">
      <w:pPr>
        <w:pStyle w:val="enumlev1"/>
        <w:rPr>
          <w:lang w:eastAsia="en-GB"/>
        </w:rPr>
      </w:pPr>
      <w:r w:rsidRPr="00A37DB1">
        <w:rPr>
          <w:lang w:eastAsia="en-GB"/>
        </w:rPr>
        <w:t>3)</w:t>
      </w:r>
      <w:r w:rsidRPr="00A37DB1">
        <w:rPr>
          <w:lang w:eastAsia="en-GB"/>
        </w:rPr>
        <w:tab/>
      </w:r>
      <w:r w:rsidR="003A07E4" w:rsidRPr="00483255">
        <w:rPr>
          <w:b/>
          <w:bCs/>
          <w:lang w:eastAsia="en-GB"/>
        </w:rPr>
        <w:t>SINK</w:t>
      </w:r>
      <w:r w:rsidR="003A07E4" w:rsidRPr="00483255">
        <w:rPr>
          <w:lang w:eastAsia="en-GB"/>
        </w:rPr>
        <w:t xml:space="preserve"> is the target node on which model management module deploys the model.</w:t>
      </w:r>
    </w:p>
    <w:p w14:paraId="40B88CAA" w14:textId="2EC136D5" w:rsidR="000C669E" w:rsidRPr="00483255" w:rsidRDefault="008542E5" w:rsidP="003829E0">
      <w:pPr>
        <w:pStyle w:val="Heading2"/>
      </w:pPr>
      <w:bookmarkStart w:id="88" w:name="_Toc41075054"/>
      <w:bookmarkStart w:id="89" w:name="_Toc242254753"/>
      <w:bookmarkStart w:id="90" w:name="_Toc242263286"/>
      <w:bookmarkStart w:id="91" w:name="_Toc242266760"/>
      <w:r w:rsidRPr="00483255">
        <w:t>8.1</w:t>
      </w:r>
      <w:r w:rsidR="00F72EA6" w:rsidRPr="00483255">
        <w:tab/>
        <w:t xml:space="preserve">Description of </w:t>
      </w:r>
      <w:r w:rsidR="0076134B" w:rsidRPr="00483255">
        <w:t>r</w:t>
      </w:r>
      <w:r w:rsidR="00F72EA6" w:rsidRPr="00483255">
        <w:t>eference points</w:t>
      </w:r>
      <w:r w:rsidR="0076134B" w:rsidRPr="00483255">
        <w:t xml:space="preserve"> for MLFO</w:t>
      </w:r>
      <w:bookmarkEnd w:id="88"/>
      <w:bookmarkEnd w:id="89"/>
      <w:bookmarkEnd w:id="90"/>
      <w:bookmarkEnd w:id="91"/>
    </w:p>
    <w:p w14:paraId="02F93166" w14:textId="5C53664B" w:rsidR="0097750E" w:rsidRPr="00483255" w:rsidRDefault="009347DB" w:rsidP="003829E0">
      <w:r>
        <w:t xml:space="preserve">The </w:t>
      </w:r>
      <w:r w:rsidR="00A53B0B" w:rsidRPr="00483255">
        <w:t>M</w:t>
      </w:r>
      <w:r w:rsidR="0097750E" w:rsidRPr="00483255">
        <w:t xml:space="preserve">LFO architecture </w:t>
      </w:r>
      <w:r w:rsidR="007B7326" w:rsidRPr="00483255">
        <w:t>is primarily based on</w:t>
      </w:r>
      <w:r w:rsidR="0097750E" w:rsidRPr="00483255">
        <w:t xml:space="preserve"> these reference points</w:t>
      </w:r>
      <w:r w:rsidR="00383FA9" w:rsidRPr="00483255">
        <w:t xml:space="preserve"> based on </w:t>
      </w:r>
      <w:r w:rsidR="00383FA9" w:rsidRPr="00483255">
        <w:rPr>
          <w:sz w:val="23"/>
          <w:szCs w:val="23"/>
        </w:rPr>
        <w:t>[ITU</w:t>
      </w:r>
      <w:r w:rsidR="00A83CD9">
        <w:rPr>
          <w:sz w:val="23"/>
          <w:szCs w:val="23"/>
        </w:rPr>
        <w:t>-</w:t>
      </w:r>
      <w:r w:rsidR="00383FA9" w:rsidRPr="00483255">
        <w:rPr>
          <w:sz w:val="23"/>
          <w:szCs w:val="23"/>
        </w:rPr>
        <w:t>T Y.3172]</w:t>
      </w:r>
      <w:r w:rsidR="0097750E" w:rsidRPr="00483255">
        <w:t>:</w:t>
      </w:r>
    </w:p>
    <w:p w14:paraId="2CE8CF27" w14:textId="3433BE6D" w:rsidR="002C7B9A" w:rsidRPr="00483255" w:rsidRDefault="00BC7EF0" w:rsidP="003829E0">
      <w:pPr>
        <w:pStyle w:val="enumlev1"/>
      </w:pPr>
      <w:r>
        <w:rPr>
          <w:lang w:bidi="ar-DZ"/>
        </w:rPr>
        <w:t>•</w:t>
      </w:r>
      <w:r>
        <w:rPr>
          <w:lang w:bidi="ar-DZ"/>
        </w:rPr>
        <w:tab/>
      </w:r>
      <w:r w:rsidR="002C7B9A" w:rsidRPr="00483255">
        <w:t>Reference point 6 is defined in [ITU</w:t>
      </w:r>
      <w:r w:rsidR="00A83CD9">
        <w:t>-</w:t>
      </w:r>
      <w:r w:rsidR="002C7B9A" w:rsidRPr="00483255">
        <w:t xml:space="preserve">T Y.3172] as </w:t>
      </w:r>
      <w:r w:rsidR="009347DB">
        <w:t xml:space="preserve">the </w:t>
      </w:r>
      <w:r w:rsidR="002C7B9A" w:rsidRPr="00483255">
        <w:t>interface between MLFO and simulated ML underlay.</w:t>
      </w:r>
    </w:p>
    <w:p w14:paraId="7A5FCE61" w14:textId="3B2200AA" w:rsidR="002C7B9A" w:rsidRPr="00483255" w:rsidRDefault="00BC7EF0" w:rsidP="003829E0">
      <w:pPr>
        <w:pStyle w:val="enumlev1"/>
      </w:pPr>
      <w:r>
        <w:rPr>
          <w:lang w:bidi="ar-DZ"/>
        </w:rPr>
        <w:t>•</w:t>
      </w:r>
      <w:r>
        <w:rPr>
          <w:lang w:bidi="ar-DZ"/>
        </w:rPr>
        <w:tab/>
      </w:r>
      <w:r w:rsidR="002C7B9A" w:rsidRPr="00483255">
        <w:t>Reference point 7 is defined in [ITU</w:t>
      </w:r>
      <w:r w:rsidR="00A83CD9">
        <w:t>-</w:t>
      </w:r>
      <w:r w:rsidR="002C7B9A" w:rsidRPr="00483255">
        <w:t xml:space="preserve">T Y.3172] as </w:t>
      </w:r>
      <w:r w:rsidR="009347DB">
        <w:t xml:space="preserve">the </w:t>
      </w:r>
      <w:r w:rsidR="002C7B9A" w:rsidRPr="00483255">
        <w:t>interface between MLFO and other management and orchestration functions, e.g.</w:t>
      </w:r>
      <w:r w:rsidR="00BE4925">
        <w:t>,</w:t>
      </w:r>
      <w:r w:rsidR="002C7B9A" w:rsidRPr="00483255">
        <w:t xml:space="preserve"> those defined in [ITU-T Y.3111].</w:t>
      </w:r>
    </w:p>
    <w:p w14:paraId="487D4D75" w14:textId="40F2F984" w:rsidR="002C7B9A" w:rsidRPr="00483255" w:rsidRDefault="00913404" w:rsidP="003829E0">
      <w:pPr>
        <w:pStyle w:val="Note"/>
        <w:ind w:left="794" w:hanging="794"/>
      </w:pPr>
      <w:r>
        <w:tab/>
      </w:r>
      <w:r w:rsidR="002C7B9A" w:rsidRPr="00483255">
        <w:t xml:space="preserve">NOTE </w:t>
      </w:r>
      <w:r w:rsidR="000A114A">
        <w:sym w:font="Symbol" w:char="F02D"/>
      </w:r>
      <w:r w:rsidR="002C7B9A" w:rsidRPr="00483255">
        <w:t xml:space="preserve"> Only the reference points between subsystems are shown, those within the subsystems are not shown.</w:t>
      </w:r>
    </w:p>
    <w:p w14:paraId="0A1162D7" w14:textId="2C95EE7A" w:rsidR="002C7B9A" w:rsidRPr="00483255" w:rsidRDefault="00BC7EF0" w:rsidP="003829E0">
      <w:pPr>
        <w:pStyle w:val="enumlev1"/>
      </w:pPr>
      <w:r>
        <w:rPr>
          <w:lang w:bidi="ar-DZ"/>
        </w:rPr>
        <w:t>•</w:t>
      </w:r>
      <w:r>
        <w:rPr>
          <w:lang w:bidi="ar-DZ"/>
        </w:rPr>
        <w:tab/>
      </w:r>
      <w:r w:rsidR="002C7B9A" w:rsidRPr="00483255">
        <w:t>Reference point 5 is defined in [ITU</w:t>
      </w:r>
      <w:r w:rsidR="00A83CD9">
        <w:t>-</w:t>
      </w:r>
      <w:r w:rsidR="002C7B9A" w:rsidRPr="00483255">
        <w:t xml:space="preserve">T Y.3172] as </w:t>
      </w:r>
      <w:r w:rsidR="009347DB">
        <w:t xml:space="preserve">the </w:t>
      </w:r>
      <w:r w:rsidR="002C7B9A" w:rsidRPr="00483255">
        <w:t>interface between MLFO and ML pipeline subsystem.</w:t>
      </w:r>
    </w:p>
    <w:p w14:paraId="580983B5" w14:textId="77777777" w:rsidR="00054605" w:rsidRPr="00483255" w:rsidRDefault="00054605" w:rsidP="003829E0">
      <w:r w:rsidRPr="00483255">
        <w:t>Additional reference points for the MLFO are given below:</w:t>
      </w:r>
    </w:p>
    <w:p w14:paraId="000E9A0A" w14:textId="3FAB0CAA" w:rsidR="00383FA9" w:rsidRPr="00483255" w:rsidRDefault="00BC7EF0" w:rsidP="003829E0">
      <w:pPr>
        <w:pStyle w:val="enumlev1"/>
      </w:pPr>
      <w:r>
        <w:rPr>
          <w:lang w:bidi="ar-DZ"/>
        </w:rPr>
        <w:t>•</w:t>
      </w:r>
      <w:r>
        <w:rPr>
          <w:lang w:bidi="ar-DZ"/>
        </w:rPr>
        <w:tab/>
      </w:r>
      <w:r w:rsidR="00383FA9" w:rsidRPr="00483255">
        <w:t>Reference point</w:t>
      </w:r>
      <w:r w:rsidR="002B6F5D" w:rsidRPr="00483255">
        <w:t xml:space="preserve"> </w:t>
      </w:r>
      <w:r w:rsidR="004D5B8C" w:rsidRPr="00483255">
        <w:t>1</w:t>
      </w:r>
      <w:r w:rsidR="002B6F5D" w:rsidRPr="00483255">
        <w:t xml:space="preserve"> defines the interface</w:t>
      </w:r>
      <w:r w:rsidR="00383FA9" w:rsidRPr="00483255">
        <w:t xml:space="preserve"> between the </w:t>
      </w:r>
      <w:r w:rsidR="00B01652" w:rsidRPr="00483255">
        <w:t>i</w:t>
      </w:r>
      <w:r w:rsidR="004D5B8C" w:rsidRPr="00483255">
        <w:t xml:space="preserve">ntent </w:t>
      </w:r>
      <w:r w:rsidR="00B01652" w:rsidRPr="00483255">
        <w:t>p</w:t>
      </w:r>
      <w:r w:rsidR="004D5B8C" w:rsidRPr="00483255">
        <w:t>arser</w:t>
      </w:r>
      <w:r w:rsidR="00383FA9" w:rsidRPr="00483255">
        <w:t xml:space="preserve"> module and </w:t>
      </w:r>
      <w:r w:rsidR="009347DB">
        <w:t xml:space="preserve">the </w:t>
      </w:r>
      <w:r w:rsidR="00B01652" w:rsidRPr="00483255">
        <w:t>p</w:t>
      </w:r>
      <w:r w:rsidR="004D5B8C" w:rsidRPr="00483255">
        <w:t xml:space="preserve">ipeline </w:t>
      </w:r>
      <w:r w:rsidR="00B01652" w:rsidRPr="00483255">
        <w:t>m</w:t>
      </w:r>
      <w:r w:rsidR="004D5B8C" w:rsidRPr="00483255">
        <w:t>anagement module</w:t>
      </w:r>
      <w:r w:rsidR="000A114A">
        <w:t>.</w:t>
      </w:r>
    </w:p>
    <w:p w14:paraId="4B381898" w14:textId="63175409" w:rsidR="00383FA9" w:rsidRPr="00483255" w:rsidRDefault="00BC7EF0" w:rsidP="003829E0">
      <w:pPr>
        <w:pStyle w:val="enumlev1"/>
      </w:pPr>
      <w:r>
        <w:rPr>
          <w:lang w:bidi="ar-DZ"/>
        </w:rPr>
        <w:t>•</w:t>
      </w:r>
      <w:r>
        <w:rPr>
          <w:lang w:bidi="ar-DZ"/>
        </w:rPr>
        <w:tab/>
      </w:r>
      <w:r w:rsidR="00383FA9" w:rsidRPr="00483255">
        <w:t>Reference point</w:t>
      </w:r>
      <w:r w:rsidR="002B6F5D" w:rsidRPr="00483255">
        <w:t xml:space="preserve"> </w:t>
      </w:r>
      <w:r w:rsidR="00B01652" w:rsidRPr="00483255">
        <w:t>2</w:t>
      </w:r>
      <w:r w:rsidR="002B6F5D" w:rsidRPr="00483255">
        <w:t xml:space="preserve"> is used to interface</w:t>
      </w:r>
      <w:r w:rsidR="00383FA9" w:rsidRPr="00483255">
        <w:t xml:space="preserve"> </w:t>
      </w:r>
      <w:r w:rsidR="000A114A">
        <w:t xml:space="preserve">the </w:t>
      </w:r>
      <w:r w:rsidR="00B01652" w:rsidRPr="00483255">
        <w:t xml:space="preserve">pipeline management module </w:t>
      </w:r>
      <w:r w:rsidR="00383FA9" w:rsidRPr="00483255">
        <w:t xml:space="preserve">and </w:t>
      </w:r>
      <w:r w:rsidR="000A114A">
        <w:t>the d</w:t>
      </w:r>
      <w:r w:rsidR="000A114A" w:rsidRPr="00483255">
        <w:t xml:space="preserve">ata </w:t>
      </w:r>
      <w:r w:rsidR="00B01652" w:rsidRPr="00483255">
        <w:t>management module</w:t>
      </w:r>
      <w:r w:rsidR="000A114A">
        <w:t>.</w:t>
      </w:r>
    </w:p>
    <w:p w14:paraId="42146A71" w14:textId="03544145" w:rsidR="00383FA9" w:rsidRPr="00483255" w:rsidRDefault="00BC7EF0" w:rsidP="003829E0">
      <w:pPr>
        <w:pStyle w:val="enumlev1"/>
      </w:pPr>
      <w:r>
        <w:rPr>
          <w:lang w:bidi="ar-DZ"/>
        </w:rPr>
        <w:t>•</w:t>
      </w:r>
      <w:r>
        <w:rPr>
          <w:lang w:bidi="ar-DZ"/>
        </w:rPr>
        <w:tab/>
      </w:r>
      <w:r w:rsidR="00383FA9" w:rsidRPr="00483255">
        <w:t>Reference point</w:t>
      </w:r>
      <w:r w:rsidR="00197C25" w:rsidRPr="00483255">
        <w:t xml:space="preserve"> </w:t>
      </w:r>
      <w:r w:rsidR="00B01652" w:rsidRPr="00483255">
        <w:t>3</w:t>
      </w:r>
      <w:r w:rsidR="00197C25" w:rsidRPr="00483255">
        <w:t xml:space="preserve"> is defined as the interface </w:t>
      </w:r>
      <w:r w:rsidR="00B01652" w:rsidRPr="00483255">
        <w:t>between the</w:t>
      </w:r>
      <w:r w:rsidR="00383FA9" w:rsidRPr="00483255">
        <w:t xml:space="preserve"> model management and data management</w:t>
      </w:r>
      <w:r w:rsidR="00197C25" w:rsidRPr="00483255">
        <w:t xml:space="preserve"> modules</w:t>
      </w:r>
      <w:r w:rsidR="000A114A">
        <w:t>.</w:t>
      </w:r>
    </w:p>
    <w:p w14:paraId="244455C2" w14:textId="2568B259" w:rsidR="00257C4E" w:rsidRPr="00483255" w:rsidRDefault="00BC7EF0" w:rsidP="003829E0">
      <w:pPr>
        <w:pStyle w:val="enumlev1"/>
      </w:pPr>
      <w:r>
        <w:rPr>
          <w:lang w:bidi="ar-DZ"/>
        </w:rPr>
        <w:t>•</w:t>
      </w:r>
      <w:r>
        <w:rPr>
          <w:lang w:bidi="ar-DZ"/>
        </w:rPr>
        <w:tab/>
      </w:r>
      <w:r w:rsidR="00257C4E" w:rsidRPr="00483255">
        <w:t xml:space="preserve">Reference point </w:t>
      </w:r>
      <w:r w:rsidR="00700AE6" w:rsidRPr="00483255">
        <w:t>4</w:t>
      </w:r>
      <w:r w:rsidR="00257C4E" w:rsidRPr="00483255">
        <w:t xml:space="preserve"> represent</w:t>
      </w:r>
      <w:r w:rsidR="00700AE6" w:rsidRPr="00483255">
        <w:t>s an</w:t>
      </w:r>
      <w:r w:rsidR="00257C4E" w:rsidRPr="00483255">
        <w:t xml:space="preserve"> interface between </w:t>
      </w:r>
      <w:r w:rsidR="00700AE6" w:rsidRPr="00483255">
        <w:t>data</w:t>
      </w:r>
      <w:r w:rsidR="00257C4E" w:rsidRPr="00483255">
        <w:t xml:space="preserve"> management module </w:t>
      </w:r>
      <w:r w:rsidR="00700AE6" w:rsidRPr="00483255">
        <w:t>and close loop system</w:t>
      </w:r>
      <w:r w:rsidR="00F90E28">
        <w:t>.</w:t>
      </w:r>
    </w:p>
    <w:p w14:paraId="6C9AABBF" w14:textId="0ECBE521" w:rsidR="00257C4E" w:rsidRPr="00483255" w:rsidRDefault="00BC7EF0" w:rsidP="003829E0">
      <w:pPr>
        <w:pStyle w:val="enumlev1"/>
      </w:pPr>
      <w:r>
        <w:rPr>
          <w:lang w:bidi="ar-DZ"/>
        </w:rPr>
        <w:t>•</w:t>
      </w:r>
      <w:r>
        <w:rPr>
          <w:lang w:bidi="ar-DZ"/>
        </w:rPr>
        <w:tab/>
      </w:r>
      <w:r w:rsidR="00257C4E" w:rsidRPr="00483255">
        <w:t xml:space="preserve">Reference point </w:t>
      </w:r>
      <w:r w:rsidR="00AD3744" w:rsidRPr="00483255">
        <w:t>5</w:t>
      </w:r>
      <w:r w:rsidR="00257C4E" w:rsidRPr="00483255">
        <w:t xml:space="preserve"> is </w:t>
      </w:r>
      <w:r w:rsidR="00AD3744" w:rsidRPr="00483255">
        <w:t>an</w:t>
      </w:r>
      <w:r w:rsidR="00257C4E" w:rsidRPr="00483255">
        <w:t xml:space="preserve"> interface between the </w:t>
      </w:r>
      <w:r w:rsidR="00AD3744" w:rsidRPr="00483255">
        <w:t>pipeline</w:t>
      </w:r>
      <w:r w:rsidR="00257C4E" w:rsidRPr="00483255">
        <w:t xml:space="preserve"> management and model management modules</w:t>
      </w:r>
      <w:r w:rsidR="000A114A">
        <w:t>.</w:t>
      </w:r>
    </w:p>
    <w:p w14:paraId="04BBA80A" w14:textId="79023A26" w:rsidR="00257C4E" w:rsidRPr="00483255" w:rsidRDefault="00BC7EF0" w:rsidP="003829E0">
      <w:pPr>
        <w:pStyle w:val="enumlev1"/>
      </w:pPr>
      <w:r>
        <w:rPr>
          <w:lang w:bidi="ar-DZ"/>
        </w:rPr>
        <w:t>•</w:t>
      </w:r>
      <w:r>
        <w:rPr>
          <w:lang w:bidi="ar-DZ"/>
        </w:rPr>
        <w:tab/>
      </w:r>
      <w:r w:rsidR="00257C4E" w:rsidRPr="00483255">
        <w:t xml:space="preserve">Reference point </w:t>
      </w:r>
      <w:r w:rsidR="00C46DA6" w:rsidRPr="00483255">
        <w:t>8 denotes an</w:t>
      </w:r>
      <w:r w:rsidR="00257C4E" w:rsidRPr="00483255">
        <w:t xml:space="preserve"> interface between </w:t>
      </w:r>
      <w:r w:rsidR="000A114A">
        <w:t xml:space="preserve">the </w:t>
      </w:r>
      <w:r w:rsidR="00C46DA6" w:rsidRPr="00483255">
        <w:t>model management and communication management module</w:t>
      </w:r>
      <w:r w:rsidR="000A114A">
        <w:t>.</w:t>
      </w:r>
    </w:p>
    <w:p w14:paraId="2E2A3F9B" w14:textId="2CBBBE12" w:rsidR="00257C4E" w:rsidRPr="00483255" w:rsidRDefault="00BC7EF0" w:rsidP="003829E0">
      <w:pPr>
        <w:pStyle w:val="enumlev1"/>
      </w:pPr>
      <w:r>
        <w:rPr>
          <w:lang w:bidi="ar-DZ"/>
        </w:rPr>
        <w:t>•</w:t>
      </w:r>
      <w:r>
        <w:rPr>
          <w:lang w:bidi="ar-DZ"/>
        </w:rPr>
        <w:tab/>
      </w:r>
      <w:r w:rsidR="00257C4E" w:rsidRPr="00483255">
        <w:t xml:space="preserve">Reference point </w:t>
      </w:r>
      <w:r w:rsidR="00C46DA6" w:rsidRPr="00483255">
        <w:t xml:space="preserve">9 </w:t>
      </w:r>
      <w:r w:rsidR="00257C4E" w:rsidRPr="00483255">
        <w:t xml:space="preserve">represents </w:t>
      </w:r>
      <w:r w:rsidR="002302A8" w:rsidRPr="00483255">
        <w:t xml:space="preserve">an </w:t>
      </w:r>
      <w:r w:rsidR="00257C4E" w:rsidRPr="00483255">
        <w:t xml:space="preserve">interface point between the </w:t>
      </w:r>
      <w:r w:rsidR="00C46DA6" w:rsidRPr="00483255">
        <w:t>model</w:t>
      </w:r>
      <w:r w:rsidR="00257C4E" w:rsidRPr="00483255">
        <w:t xml:space="preserve"> management and </w:t>
      </w:r>
      <w:r w:rsidR="00C46DA6" w:rsidRPr="00483255">
        <w:t xml:space="preserve">policy </w:t>
      </w:r>
      <w:r w:rsidR="00257C4E" w:rsidRPr="00483255">
        <w:t>management module</w:t>
      </w:r>
      <w:r w:rsidR="000A114A">
        <w:t>.</w:t>
      </w:r>
    </w:p>
    <w:p w14:paraId="25D6EB16" w14:textId="0B60C31B" w:rsidR="002302A8" w:rsidRPr="00483255" w:rsidRDefault="00BC7EF0" w:rsidP="003829E0">
      <w:pPr>
        <w:pStyle w:val="enumlev1"/>
      </w:pPr>
      <w:r>
        <w:rPr>
          <w:lang w:bidi="ar-DZ"/>
        </w:rPr>
        <w:t>•</w:t>
      </w:r>
      <w:r>
        <w:rPr>
          <w:lang w:bidi="ar-DZ"/>
        </w:rPr>
        <w:tab/>
      </w:r>
      <w:r w:rsidR="002302A8" w:rsidRPr="00483255">
        <w:t>Reference point 1</w:t>
      </w:r>
      <w:r w:rsidR="00C46DA6" w:rsidRPr="00483255">
        <w:t xml:space="preserve">0 is an interface between </w:t>
      </w:r>
      <w:r w:rsidR="000A114A">
        <w:t xml:space="preserve">the </w:t>
      </w:r>
      <w:r w:rsidR="00C46DA6" w:rsidRPr="00483255">
        <w:t>communication management and policy management modules</w:t>
      </w:r>
      <w:r w:rsidR="000A114A">
        <w:t>.</w:t>
      </w:r>
    </w:p>
    <w:p w14:paraId="4105734C" w14:textId="3C8EBAED" w:rsidR="00C46DA6" w:rsidRPr="00483255" w:rsidRDefault="00BC7EF0" w:rsidP="003829E0">
      <w:pPr>
        <w:pStyle w:val="enumlev1"/>
      </w:pPr>
      <w:r>
        <w:rPr>
          <w:lang w:bidi="ar-DZ"/>
        </w:rPr>
        <w:lastRenderedPageBreak/>
        <w:t>•</w:t>
      </w:r>
      <w:r>
        <w:rPr>
          <w:lang w:bidi="ar-DZ"/>
        </w:rPr>
        <w:tab/>
      </w:r>
      <w:r w:rsidR="00C46DA6" w:rsidRPr="00483255">
        <w:t xml:space="preserve">Reference point 11 represents </w:t>
      </w:r>
      <w:r w:rsidR="00A2023F">
        <w:t xml:space="preserve">the </w:t>
      </w:r>
      <w:r w:rsidR="00C46DA6" w:rsidRPr="00483255">
        <w:t>interface between the model management and closed</w:t>
      </w:r>
      <w:r w:rsidR="00A2023F">
        <w:t>-</w:t>
      </w:r>
      <w:r w:rsidR="00C46DA6" w:rsidRPr="00483255">
        <w:t>loop system</w:t>
      </w:r>
      <w:r w:rsidR="00F90E28">
        <w:t>.</w:t>
      </w:r>
    </w:p>
    <w:p w14:paraId="09250F51" w14:textId="2519E446" w:rsidR="00C46DA6" w:rsidRPr="00483255" w:rsidRDefault="00BC7EF0" w:rsidP="003829E0">
      <w:pPr>
        <w:pStyle w:val="enumlev1"/>
      </w:pPr>
      <w:r>
        <w:rPr>
          <w:lang w:bidi="ar-DZ"/>
        </w:rPr>
        <w:t>•</w:t>
      </w:r>
      <w:r>
        <w:rPr>
          <w:lang w:bidi="ar-DZ"/>
        </w:rPr>
        <w:tab/>
      </w:r>
      <w:r w:rsidR="00A2023F">
        <w:t>The c</w:t>
      </w:r>
      <w:r w:rsidR="00A2023F" w:rsidRPr="00483255">
        <w:t>lose</w:t>
      </w:r>
      <w:r w:rsidR="00A2023F">
        <w:t>-</w:t>
      </w:r>
      <w:r w:rsidR="00C46DA6" w:rsidRPr="00483255">
        <w:t xml:space="preserve">loop system </w:t>
      </w:r>
      <w:r w:rsidR="0062399E" w:rsidRPr="00483255">
        <w:t>can interact with the policy management module by using the reference point 13 to optimize the performance of model management and data management modules</w:t>
      </w:r>
      <w:r w:rsidR="000A114A">
        <w:t>.</w:t>
      </w:r>
    </w:p>
    <w:p w14:paraId="6DC94EB2" w14:textId="683F4A5C" w:rsidR="0062399E" w:rsidRPr="00483255" w:rsidRDefault="00BC7EF0" w:rsidP="003829E0">
      <w:pPr>
        <w:pStyle w:val="enumlev1"/>
      </w:pPr>
      <w:r>
        <w:rPr>
          <w:lang w:bidi="ar-DZ"/>
        </w:rPr>
        <w:t>•</w:t>
      </w:r>
      <w:r>
        <w:rPr>
          <w:lang w:bidi="ar-DZ"/>
        </w:rPr>
        <w:tab/>
      </w:r>
      <w:r w:rsidR="0062399E" w:rsidRPr="00483255">
        <w:t>Reference point 12 ensures interactions between the data management and policy management modules</w:t>
      </w:r>
      <w:r w:rsidR="000A114A">
        <w:t>.</w:t>
      </w:r>
    </w:p>
    <w:p w14:paraId="5EDCEC50" w14:textId="148B5B83" w:rsidR="0062399E" w:rsidRPr="00483255" w:rsidRDefault="00BC7EF0" w:rsidP="003829E0">
      <w:pPr>
        <w:pStyle w:val="enumlev1"/>
      </w:pPr>
      <w:r>
        <w:rPr>
          <w:lang w:bidi="ar-DZ"/>
        </w:rPr>
        <w:t>•</w:t>
      </w:r>
      <w:r>
        <w:rPr>
          <w:lang w:bidi="ar-DZ"/>
        </w:rPr>
        <w:tab/>
      </w:r>
      <w:r w:rsidR="00A2023F">
        <w:t>The d</w:t>
      </w:r>
      <w:r w:rsidR="00A2023F" w:rsidRPr="00483255">
        <w:t xml:space="preserve">ata </w:t>
      </w:r>
      <w:r w:rsidR="0062399E" w:rsidRPr="00483255">
        <w:t>management module can interact with the ML underlay through its reference point</w:t>
      </w:r>
      <w:r>
        <w:t> </w:t>
      </w:r>
      <w:r w:rsidR="0062399E" w:rsidRPr="00483255">
        <w:t>14 with the communication module</w:t>
      </w:r>
      <w:r w:rsidR="000A114A">
        <w:t>.</w:t>
      </w:r>
    </w:p>
    <w:p w14:paraId="1B8840B0" w14:textId="39B14052" w:rsidR="006845CF" w:rsidRPr="00483255" w:rsidRDefault="006845CF" w:rsidP="003829E0">
      <w:pPr>
        <w:pStyle w:val="Heading2"/>
      </w:pPr>
      <w:bookmarkStart w:id="92" w:name="_Toc41075055"/>
      <w:bookmarkStart w:id="93" w:name="_Toc242254754"/>
      <w:bookmarkStart w:id="94" w:name="_Toc242263287"/>
      <w:bookmarkStart w:id="95" w:name="_Toc242266761"/>
      <w:r w:rsidRPr="00483255">
        <w:t>8.</w:t>
      </w:r>
      <w:r w:rsidR="008542E5" w:rsidRPr="00483255">
        <w:t>2</w:t>
      </w:r>
      <w:r w:rsidR="00BC7EF0">
        <w:tab/>
      </w:r>
      <w:r w:rsidRPr="00483255">
        <w:t>Sequence diagrams for MLFO</w:t>
      </w:r>
      <w:bookmarkEnd w:id="92"/>
      <w:bookmarkEnd w:id="93"/>
      <w:bookmarkEnd w:id="94"/>
      <w:bookmarkEnd w:id="95"/>
    </w:p>
    <w:p w14:paraId="4079473F" w14:textId="1A29ACB1" w:rsidR="008542E5" w:rsidRPr="00483255" w:rsidRDefault="008542E5" w:rsidP="003829E0">
      <w:r w:rsidRPr="00483255">
        <w:t xml:space="preserve">The following </w:t>
      </w:r>
      <w:r w:rsidR="00A2023F">
        <w:t>clause</w:t>
      </w:r>
      <w:r w:rsidR="00A2023F" w:rsidRPr="00483255">
        <w:t xml:space="preserve"> </w:t>
      </w:r>
      <w:r w:rsidRPr="00483255">
        <w:t>illustrates some interactions between MLFO and other components.</w:t>
      </w:r>
    </w:p>
    <w:p w14:paraId="07AF1A13" w14:textId="19450C4D" w:rsidR="006845CF" w:rsidRDefault="006845CF" w:rsidP="003829E0">
      <w:pPr>
        <w:pStyle w:val="Heading3"/>
      </w:pPr>
      <w:bookmarkStart w:id="96" w:name="_Toc41075056"/>
      <w:r w:rsidRPr="00483255">
        <w:t>8.</w:t>
      </w:r>
      <w:r w:rsidR="008542E5" w:rsidRPr="00483255">
        <w:t>2</w:t>
      </w:r>
      <w:r w:rsidRPr="00483255">
        <w:t>.1</w:t>
      </w:r>
      <w:r w:rsidR="00BC7EF0">
        <w:tab/>
      </w:r>
      <w:r w:rsidRPr="00483255">
        <w:t xml:space="preserve">Data </w:t>
      </w:r>
      <w:r w:rsidR="00A2023F" w:rsidRPr="00483255">
        <w:t>collection flow</w:t>
      </w:r>
      <w:bookmarkEnd w:id="96"/>
    </w:p>
    <w:p w14:paraId="15FDB36B" w14:textId="6F3C7AE9" w:rsidR="00A2023F" w:rsidRPr="00A2023F" w:rsidRDefault="00A2023F" w:rsidP="003829E0">
      <w:r w:rsidRPr="00483255">
        <w:t>Figure 11 depicts MLFO-enabled data collection.</w:t>
      </w:r>
    </w:p>
    <w:p w14:paraId="63880ABD" w14:textId="77777777" w:rsidR="006845CF" w:rsidRPr="00483255" w:rsidRDefault="00B91C32" w:rsidP="003829E0">
      <w:pPr>
        <w:pStyle w:val="Figure"/>
      </w:pPr>
      <w:r w:rsidRPr="00483255">
        <w:rPr>
          <w:noProof/>
          <w:lang w:eastAsia="en-IN"/>
        </w:rPr>
        <w:drawing>
          <wp:inline distT="0" distB="0" distL="0" distR="0" wp14:anchorId="3E9F5113" wp14:editId="3C7F5B03">
            <wp:extent cx="5771040" cy="2433673"/>
            <wp:effectExtent l="0" t="0" r="0" b="0"/>
            <wp:docPr id="23" name="Picture 23" descr="Figure 11 depicts MLFO-enabled data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igure 11 depicts MLFO-enabled data collection."/>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97875" cy="2487160"/>
                    </a:xfrm>
                    <a:prstGeom prst="rect">
                      <a:avLst/>
                    </a:prstGeom>
                  </pic:spPr>
                </pic:pic>
              </a:graphicData>
            </a:graphic>
          </wp:inline>
        </w:drawing>
      </w:r>
    </w:p>
    <w:p w14:paraId="35B4E3D7" w14:textId="7CB66FE7" w:rsidR="00654241" w:rsidRPr="00483255" w:rsidRDefault="00D02DEF" w:rsidP="003829E0">
      <w:pPr>
        <w:pStyle w:val="FigureNoTitle"/>
      </w:pPr>
      <w:r w:rsidRPr="00483255">
        <w:t>Figure</w:t>
      </w:r>
      <w:r w:rsidR="005B55E8" w:rsidRPr="00483255">
        <w:t xml:space="preserve"> 11</w:t>
      </w:r>
      <w:r w:rsidR="00BC7EF0">
        <w:t xml:space="preserve"> – </w:t>
      </w:r>
      <w:r w:rsidR="005B55E8" w:rsidRPr="00483255">
        <w:t>MLFO-enabled data collection</w:t>
      </w:r>
    </w:p>
    <w:p w14:paraId="1498C01B" w14:textId="430E92B1" w:rsidR="009C6C05" w:rsidRDefault="00654241" w:rsidP="003829E0">
      <w:pPr>
        <w:pStyle w:val="Normalaftertitle"/>
      </w:pPr>
      <w:r w:rsidRPr="00483255">
        <w:t xml:space="preserve">The sequence of calls and responses </w:t>
      </w:r>
      <w:r w:rsidR="003F753A">
        <w:t>is</w:t>
      </w:r>
      <w:r w:rsidR="003F753A" w:rsidRPr="00483255">
        <w:t xml:space="preserve"> </w:t>
      </w:r>
      <w:r w:rsidRPr="00483255">
        <w:t>illustrated below:</w:t>
      </w:r>
    </w:p>
    <w:p w14:paraId="4E2DB421" w14:textId="18549F7B" w:rsidR="00654241" w:rsidRPr="00483255" w:rsidRDefault="00654241" w:rsidP="009C6C05">
      <w:pPr>
        <w:pStyle w:val="Note"/>
      </w:pPr>
      <w:r w:rsidRPr="00483255">
        <w:t>NOTE</w:t>
      </w:r>
      <w:r w:rsidR="009C6C05">
        <w:t xml:space="preserve"> –</w:t>
      </w:r>
      <w:r w:rsidRPr="00483255">
        <w:t xml:space="preserve"> MLFO-enabled data collection assumes that the NFs are enabled on the ML underlay by the operators. ML </w:t>
      </w:r>
      <w:r w:rsidR="00A83CD9" w:rsidRPr="00483255">
        <w:t xml:space="preserve">intent </w:t>
      </w:r>
      <w:r w:rsidRPr="00483255">
        <w:t>is provided as input to the ML intent parser. ML intent includes requirements and constraints of an ML application. These requirements and constraints are used by the pipeline management module. These requirements may include data models or any other inputs to the MLFO.</w:t>
      </w:r>
    </w:p>
    <w:p w14:paraId="4A642530" w14:textId="1EB64231" w:rsidR="00654241" w:rsidRPr="00483255" w:rsidRDefault="00BC7EF0" w:rsidP="003829E0">
      <w:pPr>
        <w:pStyle w:val="enumlev1"/>
      </w:pPr>
      <w:r>
        <w:t>1</w:t>
      </w:r>
      <w:r>
        <w:tab/>
      </w:r>
      <w:r w:rsidR="00654241" w:rsidRPr="00483255">
        <w:t>ML intent parser extracts and stores these requirements and constraints in the ML profile database. These requirements and constraints can be queried later by the pipeline management module.</w:t>
      </w:r>
    </w:p>
    <w:p w14:paraId="7EF37C0C" w14:textId="0C8D2AF9" w:rsidR="00654241" w:rsidRPr="00483255" w:rsidRDefault="00BC7EF0" w:rsidP="003829E0">
      <w:pPr>
        <w:pStyle w:val="enumlev1"/>
      </w:pPr>
      <w:r>
        <w:t>2</w:t>
      </w:r>
      <w:r>
        <w:tab/>
      </w:r>
      <w:r w:rsidR="00654241" w:rsidRPr="00483255">
        <w:t>Pipeline management module performs a lookup for the ML metadata store from the data management module based on the application requirements for the appropriate data model.</w:t>
      </w:r>
    </w:p>
    <w:p w14:paraId="5DEAE1DA" w14:textId="4B5CEC81" w:rsidR="00654241" w:rsidRPr="00483255" w:rsidRDefault="001B63DA" w:rsidP="00B00AD5">
      <w:pPr>
        <w:pStyle w:val="Note"/>
        <w:ind w:left="794" w:hanging="794"/>
      </w:pPr>
      <w:r>
        <w:tab/>
      </w:r>
      <w:r w:rsidR="00654241" w:rsidRPr="00483255">
        <w:t>NOTE</w:t>
      </w:r>
      <w:r>
        <w:t> </w:t>
      </w:r>
      <w:r w:rsidR="009C6C05">
        <w:t>1 </w:t>
      </w:r>
      <w:r w:rsidR="00E35BFF">
        <w:sym w:font="Symbol" w:char="F02D"/>
      </w:r>
      <w:r>
        <w:t> </w:t>
      </w:r>
      <w:r w:rsidR="00654241" w:rsidRPr="00483255">
        <w:t xml:space="preserve">Data model can interface with the </w:t>
      </w:r>
      <w:proofErr w:type="spellStart"/>
      <w:r w:rsidR="00654241" w:rsidRPr="00483255">
        <w:t>DBr</w:t>
      </w:r>
      <w:proofErr w:type="spellEnd"/>
      <w:r w:rsidR="00654241" w:rsidRPr="00483255">
        <w:t>-CP of data handling framework to retrieve appropriate data models if not available within the metadata store of data management module.</w:t>
      </w:r>
    </w:p>
    <w:p w14:paraId="16E74E07" w14:textId="0182A8AA" w:rsidR="00654241" w:rsidRPr="00483255" w:rsidRDefault="00BC7EF0" w:rsidP="003829E0">
      <w:pPr>
        <w:pStyle w:val="enumlev1"/>
      </w:pPr>
      <w:r>
        <w:t>3</w:t>
      </w:r>
      <w:r>
        <w:tab/>
      </w:r>
      <w:r w:rsidR="00654241" w:rsidRPr="00483255">
        <w:t>Once an appropriate data model has been retrieved from the data management module, pipeline management module configures the sources and database according to it.</w:t>
      </w:r>
    </w:p>
    <w:p w14:paraId="42A91040" w14:textId="4645DED7" w:rsidR="00654241" w:rsidRPr="00483255" w:rsidRDefault="00BC7EF0" w:rsidP="003829E0">
      <w:pPr>
        <w:pStyle w:val="enumlev1"/>
      </w:pPr>
      <w:r>
        <w:t>4</w:t>
      </w:r>
      <w:r>
        <w:tab/>
      </w:r>
      <w:r w:rsidR="00654241" w:rsidRPr="00483255">
        <w:t>After configuration is complete, pipeline management module initiates data collection request with the help of communication management module.</w:t>
      </w:r>
    </w:p>
    <w:p w14:paraId="6AE13972" w14:textId="6F526050" w:rsidR="00654241" w:rsidRPr="00483255" w:rsidRDefault="00BC7EF0" w:rsidP="003829E0">
      <w:pPr>
        <w:pStyle w:val="enumlev1"/>
      </w:pPr>
      <w:r>
        <w:lastRenderedPageBreak/>
        <w:t>5</w:t>
      </w:r>
      <w:r>
        <w:tab/>
      </w:r>
      <w:r w:rsidR="000B6E72">
        <w:t>The c</w:t>
      </w:r>
      <w:r w:rsidR="00654241" w:rsidRPr="00483255">
        <w:t>ommunication management module may consult any policies specified for the source/ML underlay for data collection by interfacing with the policy management module.</w:t>
      </w:r>
    </w:p>
    <w:p w14:paraId="5D65AE38" w14:textId="56FB64E7" w:rsidR="00654241" w:rsidRPr="00483255" w:rsidRDefault="00BC7EF0" w:rsidP="003829E0">
      <w:pPr>
        <w:pStyle w:val="enumlev1"/>
      </w:pPr>
      <w:r>
        <w:t>6</w:t>
      </w:r>
      <w:r>
        <w:tab/>
      </w:r>
      <w:r w:rsidR="000B6E72">
        <w:t>The c</w:t>
      </w:r>
      <w:r w:rsidR="00654241" w:rsidRPr="00483255">
        <w:t>ommunication management module interfaces with the ML underlay to collect data and stores the data in the data</w:t>
      </w:r>
      <w:r w:rsidR="009C6C05">
        <w:t xml:space="preserve"> </w:t>
      </w:r>
      <w:r w:rsidR="00654241" w:rsidRPr="00483255">
        <w:t>store in the data management module.</w:t>
      </w:r>
    </w:p>
    <w:p w14:paraId="0265D91B" w14:textId="3D8C2D53" w:rsidR="006845CF" w:rsidRDefault="006845CF" w:rsidP="003829E0">
      <w:pPr>
        <w:pStyle w:val="Heading3"/>
      </w:pPr>
      <w:bookmarkStart w:id="97" w:name="_Toc41075057"/>
      <w:r w:rsidRPr="00483255">
        <w:t>8.</w:t>
      </w:r>
      <w:r w:rsidR="009C6C05">
        <w:t>2</w:t>
      </w:r>
      <w:r w:rsidRPr="00483255">
        <w:t>.2</w:t>
      </w:r>
      <w:r w:rsidR="00BC7EF0">
        <w:tab/>
      </w:r>
      <w:r w:rsidRPr="00483255">
        <w:t xml:space="preserve">Data </w:t>
      </w:r>
      <w:r w:rsidR="000B6E72" w:rsidRPr="00483255">
        <w:t>pre-processing flow</w:t>
      </w:r>
      <w:bookmarkEnd w:id="97"/>
    </w:p>
    <w:p w14:paraId="213EDC0A" w14:textId="171ABE4E" w:rsidR="000B6E72" w:rsidRPr="00465852" w:rsidRDefault="000B6E72" w:rsidP="003829E0">
      <w:pPr>
        <w:rPr>
          <w:lang w:val="en-IE"/>
        </w:rPr>
      </w:pPr>
      <w:r w:rsidRPr="00465852">
        <w:rPr>
          <w:lang w:val="en-IE"/>
        </w:rPr>
        <w:t>Figure 12 illustrates the MLFO-enabled data pre-processing.</w:t>
      </w:r>
    </w:p>
    <w:p w14:paraId="18468D9E" w14:textId="77777777" w:rsidR="006845CF" w:rsidRPr="00483255" w:rsidRDefault="00046C4F" w:rsidP="003829E0">
      <w:pPr>
        <w:pStyle w:val="Figure"/>
      </w:pPr>
      <w:r w:rsidRPr="00483255">
        <w:rPr>
          <w:noProof/>
          <w:lang w:eastAsia="en-IN"/>
        </w:rPr>
        <w:drawing>
          <wp:inline distT="0" distB="0" distL="0" distR="0" wp14:anchorId="7E772A49" wp14:editId="5E33FACD">
            <wp:extent cx="5095875" cy="2295525"/>
            <wp:effectExtent l="0" t="0" r="9525" b="9525"/>
            <wp:docPr id="1" name="Picture 1" descr="Figure 12 illustrates the MLFO-enabled data pre-proce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12 illustrates the MLFO-enabled data pre-processi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95875" cy="2295525"/>
                    </a:xfrm>
                    <a:prstGeom prst="rect">
                      <a:avLst/>
                    </a:prstGeom>
                  </pic:spPr>
                </pic:pic>
              </a:graphicData>
            </a:graphic>
          </wp:inline>
        </w:drawing>
      </w:r>
    </w:p>
    <w:p w14:paraId="65B3B1B4" w14:textId="7A3D2427" w:rsidR="006845CF" w:rsidRPr="00483255" w:rsidRDefault="00D02DC6" w:rsidP="003829E0">
      <w:pPr>
        <w:pStyle w:val="FigureNoTitle"/>
        <w:rPr>
          <w:color w:val="000000" w:themeColor="text1"/>
        </w:rPr>
      </w:pPr>
      <w:r w:rsidRPr="00483255">
        <w:t>Figure</w:t>
      </w:r>
      <w:r w:rsidRPr="00483255">
        <w:rPr>
          <w:color w:val="000000"/>
        </w:rPr>
        <w:t xml:space="preserve"> 12</w:t>
      </w:r>
      <w:r w:rsidR="00892A43">
        <w:rPr>
          <w:color w:val="000000"/>
        </w:rPr>
        <w:t xml:space="preserve"> – </w:t>
      </w:r>
      <w:r w:rsidRPr="00483255">
        <w:t>MLFO-enabled data pre-processing</w:t>
      </w:r>
    </w:p>
    <w:p w14:paraId="4DC2D9E3" w14:textId="2CC3FB61" w:rsidR="00002012" w:rsidRPr="00483255" w:rsidRDefault="00002012" w:rsidP="003829E0">
      <w:pPr>
        <w:pStyle w:val="Normalaftertitle"/>
      </w:pPr>
      <w:r w:rsidRPr="00483255">
        <w:t>The steps</w:t>
      </w:r>
      <w:r w:rsidR="00D02DC6" w:rsidRPr="00483255">
        <w:t xml:space="preserve"> given in Figure 12</w:t>
      </w:r>
      <w:r w:rsidRPr="00483255">
        <w:t xml:space="preserve"> are described below:</w:t>
      </w:r>
    </w:p>
    <w:p w14:paraId="472DC43D" w14:textId="7D266CC3" w:rsidR="00002012" w:rsidRPr="00483255" w:rsidRDefault="00892A43" w:rsidP="003829E0">
      <w:pPr>
        <w:pStyle w:val="enumlev1"/>
      </w:pPr>
      <w:r>
        <w:t>1</w:t>
      </w:r>
      <w:r>
        <w:tab/>
      </w:r>
      <w:r w:rsidR="00D230B8" w:rsidRPr="00483255">
        <w:t>Pipeline management module retrieves ML profile of the application from the ML intent parser.</w:t>
      </w:r>
    </w:p>
    <w:p w14:paraId="41CE2BC8" w14:textId="6056CDEA" w:rsidR="00002012" w:rsidRPr="00483255" w:rsidRDefault="00892A43" w:rsidP="003829E0">
      <w:pPr>
        <w:pStyle w:val="enumlev1"/>
      </w:pPr>
      <w:r>
        <w:t>2</w:t>
      </w:r>
      <w:r>
        <w:tab/>
      </w:r>
      <w:r w:rsidR="00D230B8" w:rsidRPr="00483255">
        <w:t>Pipeline management module issues a pre-processing request to the data management module and specifies the application requirements and constraints based on ML profile.</w:t>
      </w:r>
    </w:p>
    <w:p w14:paraId="1D726669" w14:textId="26889207" w:rsidR="00002012" w:rsidRPr="00483255" w:rsidRDefault="00892A43" w:rsidP="003829E0">
      <w:pPr>
        <w:pStyle w:val="enumlev1"/>
      </w:pPr>
      <w:r>
        <w:t>3</w:t>
      </w:r>
      <w:r>
        <w:tab/>
      </w:r>
      <w:r w:rsidR="00D230B8" w:rsidRPr="00483255">
        <w:t>Data management module retrieves the data from the data</w:t>
      </w:r>
      <w:r w:rsidR="00540D5B" w:rsidRPr="00483255">
        <w:t xml:space="preserve"> store</w:t>
      </w:r>
      <w:r w:rsidR="00D230B8" w:rsidRPr="00483255">
        <w:t xml:space="preserve"> and performs necessary processing based on the ML profile.</w:t>
      </w:r>
    </w:p>
    <w:p w14:paraId="48CF79F3" w14:textId="07175E48" w:rsidR="00D230B8" w:rsidRPr="00483255" w:rsidRDefault="00892A43" w:rsidP="003829E0">
      <w:pPr>
        <w:pStyle w:val="enumlev1"/>
      </w:pPr>
      <w:r>
        <w:t>4</w:t>
      </w:r>
      <w:r>
        <w:tab/>
      </w:r>
      <w:r w:rsidR="00D230B8" w:rsidRPr="00483255">
        <w:t xml:space="preserve">Once </w:t>
      </w:r>
      <w:r w:rsidR="00DD6938" w:rsidRPr="00483255">
        <w:t>pre-processing</w:t>
      </w:r>
      <w:r w:rsidR="00D230B8" w:rsidRPr="00483255">
        <w:t xml:space="preserve"> is complete, data management module returns the pre-processed data to the pipeline management module or stores</w:t>
      </w:r>
      <w:r w:rsidR="00DD6938" w:rsidRPr="00483255">
        <w:t xml:space="preserve"> </w:t>
      </w:r>
      <w:r w:rsidR="00E90F3E">
        <w:t xml:space="preserve">it </w:t>
      </w:r>
      <w:r w:rsidR="00DD6938" w:rsidRPr="00483255">
        <w:t>as specified by the pipeline management module.</w:t>
      </w:r>
    </w:p>
    <w:p w14:paraId="5A8634C5" w14:textId="13FFE44C" w:rsidR="006845CF" w:rsidRDefault="006845CF" w:rsidP="003829E0">
      <w:pPr>
        <w:pStyle w:val="Heading3"/>
      </w:pPr>
      <w:bookmarkStart w:id="98" w:name="_Toc41075058"/>
      <w:r w:rsidRPr="00483255">
        <w:t>8.</w:t>
      </w:r>
      <w:r w:rsidR="009C6C05">
        <w:t>2</w:t>
      </w:r>
      <w:r w:rsidRPr="00483255">
        <w:t>.3</w:t>
      </w:r>
      <w:r w:rsidR="00892A43">
        <w:tab/>
      </w:r>
      <w:r w:rsidRPr="00483255">
        <w:t xml:space="preserve">Model </w:t>
      </w:r>
      <w:r w:rsidR="00E90F3E" w:rsidRPr="00483255">
        <w:t>training flow</w:t>
      </w:r>
      <w:bookmarkEnd w:id="98"/>
    </w:p>
    <w:p w14:paraId="5E6F0B17" w14:textId="3A25FA3A" w:rsidR="00E90F3E" w:rsidRPr="00465852" w:rsidRDefault="00E90F3E" w:rsidP="003829E0">
      <w:pPr>
        <w:rPr>
          <w:lang w:val="en-IE"/>
        </w:rPr>
      </w:pPr>
      <w:r w:rsidRPr="00465852">
        <w:rPr>
          <w:lang w:val="en-IE"/>
        </w:rPr>
        <w:t>Figure 1</w:t>
      </w:r>
      <w:r w:rsidR="00A83CD9">
        <w:rPr>
          <w:lang w:val="en-IE"/>
        </w:rPr>
        <w:t>3</w:t>
      </w:r>
      <w:r w:rsidRPr="00465852">
        <w:rPr>
          <w:lang w:val="en-IE"/>
        </w:rPr>
        <w:t xml:space="preserve"> shows the MLFO-enabled model training/retraining.</w:t>
      </w:r>
    </w:p>
    <w:p w14:paraId="69A34D12" w14:textId="77777777" w:rsidR="006845CF" w:rsidRPr="00483255" w:rsidRDefault="00313F88" w:rsidP="003829E0">
      <w:pPr>
        <w:pStyle w:val="Figure"/>
      </w:pPr>
      <w:r w:rsidRPr="00483255">
        <w:rPr>
          <w:noProof/>
          <w:lang w:eastAsia="en-IN"/>
        </w:rPr>
        <w:lastRenderedPageBreak/>
        <w:drawing>
          <wp:inline distT="0" distB="0" distL="0" distR="0" wp14:anchorId="18BFA684" wp14:editId="37716E03">
            <wp:extent cx="5640705" cy="2879725"/>
            <wp:effectExtent l="0" t="0" r="0" b="0"/>
            <wp:docPr id="9" name="Picture 9" descr="Figure 12 shows the MLFO-enabled model training/re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igure 12 shows the MLFO-enabled model training/retraini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40705" cy="2879725"/>
                    </a:xfrm>
                    <a:prstGeom prst="rect">
                      <a:avLst/>
                    </a:prstGeom>
                  </pic:spPr>
                </pic:pic>
              </a:graphicData>
            </a:graphic>
          </wp:inline>
        </w:drawing>
      </w:r>
    </w:p>
    <w:p w14:paraId="1FAA5D87" w14:textId="23526B64" w:rsidR="00D02DC6" w:rsidRPr="00483255" w:rsidRDefault="00D02DC6" w:rsidP="003829E0">
      <w:pPr>
        <w:pStyle w:val="FigureNoTitle"/>
        <w:rPr>
          <w:color w:val="000000" w:themeColor="text1"/>
          <w:sz w:val="20"/>
        </w:rPr>
      </w:pPr>
      <w:r w:rsidRPr="00483255">
        <w:t>Figure</w:t>
      </w:r>
      <w:r w:rsidRPr="00483255">
        <w:rPr>
          <w:color w:val="000000"/>
        </w:rPr>
        <w:t xml:space="preserve"> 13</w:t>
      </w:r>
      <w:r w:rsidR="00892A43">
        <w:rPr>
          <w:color w:val="000000"/>
        </w:rPr>
        <w:t xml:space="preserve"> – </w:t>
      </w:r>
      <w:r w:rsidRPr="00483255">
        <w:t>MLFO-enabled model training/retraining</w:t>
      </w:r>
    </w:p>
    <w:p w14:paraId="1507F005" w14:textId="64B719F5" w:rsidR="00540D5B" w:rsidRPr="00483255" w:rsidRDefault="00540D5B" w:rsidP="003829E0">
      <w:pPr>
        <w:pStyle w:val="Normalaftertitle"/>
      </w:pPr>
      <w:r w:rsidRPr="00483255">
        <w:t>The steps for the MLFO-enable</w:t>
      </w:r>
      <w:r w:rsidR="004B32D7" w:rsidRPr="00483255">
        <w:t>d</w:t>
      </w:r>
      <w:r w:rsidRPr="00483255">
        <w:t xml:space="preserve"> training/retraining</w:t>
      </w:r>
      <w:r w:rsidR="00D02DC6" w:rsidRPr="00483255">
        <w:t xml:space="preserve"> in Figure 13</w:t>
      </w:r>
      <w:r w:rsidRPr="00483255">
        <w:t xml:space="preserve"> are described below:</w:t>
      </w:r>
    </w:p>
    <w:p w14:paraId="6C8FB4BF" w14:textId="6230D990" w:rsidR="00540D5B" w:rsidRPr="00483255" w:rsidRDefault="00892A43" w:rsidP="003829E0">
      <w:pPr>
        <w:pStyle w:val="enumlev1"/>
      </w:pPr>
      <w:r>
        <w:t>1</w:t>
      </w:r>
      <w:r>
        <w:tab/>
      </w:r>
      <w:r w:rsidR="00540D5B" w:rsidRPr="00483255">
        <w:t>Pipeline management module retrieves ML profile of the application from the ML intent parser.</w:t>
      </w:r>
    </w:p>
    <w:p w14:paraId="601607C9" w14:textId="17F9B8BD" w:rsidR="00540D5B" w:rsidRPr="00483255" w:rsidRDefault="00892A43" w:rsidP="003829E0">
      <w:pPr>
        <w:pStyle w:val="enumlev1"/>
      </w:pPr>
      <w:r>
        <w:t>2</w:t>
      </w:r>
      <w:r>
        <w:tab/>
      </w:r>
      <w:r w:rsidR="00540D5B" w:rsidRPr="00483255">
        <w:t>Pipeline management module issues a training/retraining request to the model management module and specifies the ML profile.</w:t>
      </w:r>
    </w:p>
    <w:p w14:paraId="4835825C" w14:textId="493F2EF8" w:rsidR="0074429F" w:rsidRPr="00483255" w:rsidRDefault="00892A43" w:rsidP="003829E0">
      <w:pPr>
        <w:pStyle w:val="enumlev1"/>
      </w:pPr>
      <w:r>
        <w:t>3</w:t>
      </w:r>
      <w:r>
        <w:tab/>
      </w:r>
      <w:r w:rsidR="0074429F" w:rsidRPr="00483255">
        <w:t>Model management module selects the appropriate model from the model selection/reselection module.</w:t>
      </w:r>
    </w:p>
    <w:p w14:paraId="47D6E32E" w14:textId="74E67C65" w:rsidR="00540D5B" w:rsidRPr="00483255" w:rsidRDefault="00892A43" w:rsidP="003829E0">
      <w:pPr>
        <w:pStyle w:val="enumlev1"/>
      </w:pPr>
      <w:r>
        <w:t>4</w:t>
      </w:r>
      <w:r>
        <w:tab/>
      </w:r>
      <w:r w:rsidR="00540D5B" w:rsidRPr="00483255">
        <w:t>Model management module retrieves the data from the data store and performs necessary training/retraining based on the ML profile.</w:t>
      </w:r>
    </w:p>
    <w:p w14:paraId="19D63ACC" w14:textId="37528C8B" w:rsidR="00540D5B" w:rsidRPr="00483255" w:rsidRDefault="00892A43" w:rsidP="003829E0">
      <w:pPr>
        <w:pStyle w:val="enumlev1"/>
      </w:pPr>
      <w:r>
        <w:t>5</w:t>
      </w:r>
      <w:r>
        <w:tab/>
      </w:r>
      <w:r w:rsidR="00540D5B" w:rsidRPr="00483255">
        <w:t xml:space="preserve">Once </w:t>
      </w:r>
      <w:r w:rsidR="00A537F8" w:rsidRPr="00483255">
        <w:t>training/retraining</w:t>
      </w:r>
      <w:r w:rsidR="00540D5B" w:rsidRPr="00483255">
        <w:t xml:space="preserve"> is complete, </w:t>
      </w:r>
      <w:r w:rsidR="00A537F8" w:rsidRPr="00483255">
        <w:t>model</w:t>
      </w:r>
      <w:r w:rsidR="00540D5B" w:rsidRPr="00483255">
        <w:t xml:space="preserve"> management module returns the </w:t>
      </w:r>
      <w:r w:rsidR="00A537F8" w:rsidRPr="00483255">
        <w:t>trained mode</w:t>
      </w:r>
      <w:r w:rsidR="006A2E03" w:rsidRPr="00483255">
        <w:t>l</w:t>
      </w:r>
      <w:r w:rsidR="00540D5B" w:rsidRPr="00483255">
        <w:t xml:space="preserve"> to the pipeline management module or </w:t>
      </w:r>
      <w:r w:rsidR="006A2E03" w:rsidRPr="00483255">
        <w:t xml:space="preserve">deploys </w:t>
      </w:r>
      <w:r w:rsidR="00540D5B" w:rsidRPr="00483255">
        <w:t>as specified by the pipeline management module.</w:t>
      </w:r>
    </w:p>
    <w:p w14:paraId="4A9A6AD7" w14:textId="445E1B4C" w:rsidR="006845CF" w:rsidRDefault="006845CF" w:rsidP="003829E0">
      <w:pPr>
        <w:pStyle w:val="Heading3"/>
      </w:pPr>
      <w:bookmarkStart w:id="99" w:name="_Toc41075059"/>
      <w:r w:rsidRPr="00483255">
        <w:t>8.</w:t>
      </w:r>
      <w:r w:rsidR="009C6C05">
        <w:t>2</w:t>
      </w:r>
      <w:r w:rsidRPr="00483255">
        <w:t>.4</w:t>
      </w:r>
      <w:r w:rsidR="00892A43">
        <w:tab/>
      </w:r>
      <w:r w:rsidRPr="00483255">
        <w:t xml:space="preserve">Model </w:t>
      </w:r>
      <w:r w:rsidR="003947C3" w:rsidRPr="00483255">
        <w:t>s</w:t>
      </w:r>
      <w:r w:rsidRPr="00483255">
        <w:t>election</w:t>
      </w:r>
      <w:bookmarkEnd w:id="99"/>
    </w:p>
    <w:p w14:paraId="6A952B14" w14:textId="4381DF60" w:rsidR="00122CE7" w:rsidRPr="00465852" w:rsidRDefault="00122CE7" w:rsidP="003829E0">
      <w:pPr>
        <w:rPr>
          <w:lang w:val="en-IE"/>
        </w:rPr>
      </w:pPr>
      <w:r w:rsidRPr="00465852">
        <w:rPr>
          <w:lang w:val="en-IE"/>
        </w:rPr>
        <w:t>Figure 14 illustrates the MLFO-enabled data collection.</w:t>
      </w:r>
    </w:p>
    <w:p w14:paraId="2101A5EE" w14:textId="472E5544" w:rsidR="006845CF" w:rsidRPr="00483255" w:rsidRDefault="00B33755" w:rsidP="003829E0">
      <w:pPr>
        <w:pStyle w:val="Figure"/>
      </w:pPr>
      <w:r w:rsidRPr="00483255">
        <w:rPr>
          <w:noProof/>
        </w:rPr>
        <w:lastRenderedPageBreak/>
        <w:drawing>
          <wp:inline distT="0" distB="0" distL="0" distR="0" wp14:anchorId="5789FB33" wp14:editId="5FDD6F6E">
            <wp:extent cx="4210050" cy="3533775"/>
            <wp:effectExtent l="0" t="0" r="0" b="0"/>
            <wp:docPr id="30" name="Picture 30" descr="Figure 14 illustrates the MLFO-enabled data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Figure 14 illustrates the MLFO-enabled data collection."/>
                    <pic:cNvPicPr/>
                  </pic:nvPicPr>
                  <pic:blipFill>
                    <a:blip r:embed="rId36">
                      <a:extLst>
                        <a:ext uri="{28A0092B-C50C-407E-A947-70E740481C1C}">
                          <a14:useLocalDpi xmlns:a14="http://schemas.microsoft.com/office/drawing/2010/main" val="0"/>
                        </a:ext>
                      </a:extLst>
                    </a:blip>
                    <a:stretch>
                      <a:fillRect/>
                    </a:stretch>
                  </pic:blipFill>
                  <pic:spPr>
                    <a:xfrm>
                      <a:off x="0" y="0"/>
                      <a:ext cx="4210050" cy="3533775"/>
                    </a:xfrm>
                    <a:prstGeom prst="rect">
                      <a:avLst/>
                    </a:prstGeom>
                  </pic:spPr>
                </pic:pic>
              </a:graphicData>
            </a:graphic>
          </wp:inline>
        </w:drawing>
      </w:r>
    </w:p>
    <w:p w14:paraId="256B1BE1" w14:textId="2D705172" w:rsidR="00B57487" w:rsidRPr="00483255" w:rsidRDefault="00D02DC6" w:rsidP="003829E0">
      <w:pPr>
        <w:pStyle w:val="FigureNoTitle"/>
        <w:rPr>
          <w:color w:val="000000" w:themeColor="text1"/>
          <w:sz w:val="20"/>
        </w:rPr>
      </w:pPr>
      <w:r w:rsidRPr="00483255">
        <w:t>Figure</w:t>
      </w:r>
      <w:r w:rsidRPr="00483255">
        <w:rPr>
          <w:color w:val="000000"/>
        </w:rPr>
        <w:t xml:space="preserve"> 14</w:t>
      </w:r>
      <w:r w:rsidR="00190E8F">
        <w:rPr>
          <w:color w:val="000000"/>
        </w:rPr>
        <w:t xml:space="preserve"> – </w:t>
      </w:r>
      <w:r w:rsidRPr="00483255">
        <w:t>MLFO-enabled data collection</w:t>
      </w:r>
    </w:p>
    <w:p w14:paraId="19194EF9" w14:textId="5D54C2D4" w:rsidR="00B57487" w:rsidRPr="00483255" w:rsidRDefault="00B57487" w:rsidP="003829E0">
      <w:pPr>
        <w:pStyle w:val="Normalaftertitle"/>
      </w:pPr>
      <w:r w:rsidRPr="00483255">
        <w:t>The steps for the MLFO-enable</w:t>
      </w:r>
      <w:r w:rsidR="008B20DD" w:rsidRPr="00483255">
        <w:t>d</w:t>
      </w:r>
      <w:r w:rsidRPr="00483255">
        <w:t xml:space="preserve"> </w:t>
      </w:r>
      <w:r w:rsidR="004B32D7" w:rsidRPr="00483255">
        <w:t>model selection/reselection</w:t>
      </w:r>
      <w:r w:rsidRPr="00483255">
        <w:t xml:space="preserve"> </w:t>
      </w:r>
      <w:r w:rsidR="008404D9" w:rsidRPr="00483255">
        <w:t>in coordination with the ML marketplace</w:t>
      </w:r>
      <w:r w:rsidR="00D02DC6" w:rsidRPr="00483255">
        <w:t xml:space="preserve"> given in Figure 14</w:t>
      </w:r>
      <w:r w:rsidR="008404D9" w:rsidRPr="00483255">
        <w:t xml:space="preserve"> </w:t>
      </w:r>
      <w:r w:rsidRPr="00483255">
        <w:t>are described below:</w:t>
      </w:r>
    </w:p>
    <w:p w14:paraId="7AF75DD3" w14:textId="6B55029F" w:rsidR="00B57487" w:rsidRPr="00483255" w:rsidRDefault="00190E8F" w:rsidP="003829E0">
      <w:pPr>
        <w:pStyle w:val="enumlev1"/>
      </w:pPr>
      <w:r>
        <w:t>1</w:t>
      </w:r>
      <w:r>
        <w:tab/>
      </w:r>
      <w:r w:rsidR="00B33755" w:rsidRPr="00483255">
        <w:t xml:space="preserve">Model </w:t>
      </w:r>
      <w:r w:rsidR="00B57487" w:rsidRPr="00483255">
        <w:t>management module retrieves ML profile of the application from the ML intent parser.</w:t>
      </w:r>
    </w:p>
    <w:p w14:paraId="6EFEC0C2" w14:textId="00AC4162" w:rsidR="00B33755" w:rsidRPr="00483255" w:rsidRDefault="00190E8F" w:rsidP="003829E0">
      <w:pPr>
        <w:pStyle w:val="enumlev1"/>
      </w:pPr>
      <w:r>
        <w:t>2</w:t>
      </w:r>
      <w:r>
        <w:tab/>
      </w:r>
      <w:r w:rsidR="00B33755" w:rsidRPr="00483255">
        <w:t>Model</w:t>
      </w:r>
      <w:r w:rsidR="00B57487" w:rsidRPr="00483255">
        <w:t xml:space="preserve"> management module </w:t>
      </w:r>
      <w:r w:rsidR="00B33755" w:rsidRPr="00483255">
        <w:t>requests models from the ML marketplace.</w:t>
      </w:r>
    </w:p>
    <w:p w14:paraId="07724BAE" w14:textId="40A7CE90" w:rsidR="00B33755" w:rsidRPr="00483255" w:rsidRDefault="00190E8F" w:rsidP="003829E0">
      <w:pPr>
        <w:pStyle w:val="enumlev1"/>
      </w:pPr>
      <w:r>
        <w:t>3</w:t>
      </w:r>
      <w:r>
        <w:tab/>
      </w:r>
      <w:r w:rsidR="00B33755" w:rsidRPr="00483255">
        <w:t>ML marketplace returns pool of models based on ML profile.</w:t>
      </w:r>
    </w:p>
    <w:p w14:paraId="24603048" w14:textId="37F4AD44" w:rsidR="00B33755" w:rsidRPr="00483255" w:rsidRDefault="00190E8F" w:rsidP="003829E0">
      <w:pPr>
        <w:pStyle w:val="enumlev1"/>
      </w:pPr>
      <w:r>
        <w:t>4</w:t>
      </w:r>
      <w:r>
        <w:tab/>
      </w:r>
      <w:r w:rsidR="00B33755" w:rsidRPr="00483255">
        <w:t>Model management module selects</w:t>
      </w:r>
      <w:r w:rsidR="00883A56" w:rsidRPr="00483255">
        <w:t>/reselects</w:t>
      </w:r>
      <w:r w:rsidR="00B33755" w:rsidRPr="00483255">
        <w:t xml:space="preserve"> appropriate model from the pool of models according to the constraints.</w:t>
      </w:r>
    </w:p>
    <w:p w14:paraId="5C0F56A8" w14:textId="5A5ED758" w:rsidR="001A179B" w:rsidRDefault="006845CF" w:rsidP="003829E0">
      <w:pPr>
        <w:pStyle w:val="Heading3"/>
        <w:rPr>
          <w:lang w:eastAsia="zh-CN"/>
        </w:rPr>
      </w:pPr>
      <w:r w:rsidRPr="00483255">
        <w:t>8.</w:t>
      </w:r>
      <w:r w:rsidR="009C6C05">
        <w:t>2</w:t>
      </w:r>
      <w:r w:rsidRPr="00483255">
        <w:t>.5</w:t>
      </w:r>
      <w:r w:rsidR="00E57421">
        <w:tab/>
      </w:r>
      <w:r w:rsidR="001A179B" w:rsidRPr="00483255">
        <w:rPr>
          <w:lang w:eastAsia="zh-CN"/>
        </w:rPr>
        <w:t>Model/</w:t>
      </w:r>
      <w:r w:rsidR="00071ACA" w:rsidRPr="00483255">
        <w:rPr>
          <w:lang w:eastAsia="zh-CN"/>
        </w:rPr>
        <w:t>data monitor and optimization flow</w:t>
      </w:r>
    </w:p>
    <w:p w14:paraId="7DA46340" w14:textId="4A3F8F8B" w:rsidR="00071ACA" w:rsidRPr="00465852" w:rsidRDefault="00071ACA" w:rsidP="003829E0">
      <w:pPr>
        <w:rPr>
          <w:lang w:val="en-IE"/>
        </w:rPr>
      </w:pPr>
      <w:r w:rsidRPr="00465852">
        <w:rPr>
          <w:lang w:val="en-IE" w:eastAsia="en-IE"/>
        </w:rPr>
        <w:t xml:space="preserve">Figure 15 shows the </w:t>
      </w:r>
      <w:r w:rsidRPr="00465852">
        <w:rPr>
          <w:lang w:val="en-IE"/>
        </w:rPr>
        <w:t>serving engine-assisted closed-loop system.</w:t>
      </w:r>
    </w:p>
    <w:p w14:paraId="537C5CD9" w14:textId="452861A4" w:rsidR="006845CF" w:rsidRPr="00483255" w:rsidRDefault="00B86D1F" w:rsidP="003829E0">
      <w:pPr>
        <w:pStyle w:val="Figure"/>
      </w:pPr>
      <w:r w:rsidRPr="00483255">
        <w:rPr>
          <w:noProof/>
        </w:rPr>
        <w:lastRenderedPageBreak/>
        <w:drawing>
          <wp:inline distT="0" distB="0" distL="0" distR="0" wp14:anchorId="3936A493" wp14:editId="0E87CF2E">
            <wp:extent cx="5640705" cy="3387725"/>
            <wp:effectExtent l="0" t="0" r="0" b="0"/>
            <wp:docPr id="37" name="Picture 37" descr="Figure 15 shows the serving engine-assisted closed-loop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Figure 15 shows the serving engine-assisted closed-loop system."/>
                    <pic:cNvPicPr/>
                  </pic:nvPicPr>
                  <pic:blipFill>
                    <a:blip r:embed="rId37">
                      <a:extLst>
                        <a:ext uri="{28A0092B-C50C-407E-A947-70E740481C1C}">
                          <a14:useLocalDpi xmlns:a14="http://schemas.microsoft.com/office/drawing/2010/main" val="0"/>
                        </a:ext>
                      </a:extLst>
                    </a:blip>
                    <a:stretch>
                      <a:fillRect/>
                    </a:stretch>
                  </pic:blipFill>
                  <pic:spPr>
                    <a:xfrm>
                      <a:off x="0" y="0"/>
                      <a:ext cx="5640705" cy="3387725"/>
                    </a:xfrm>
                    <a:prstGeom prst="rect">
                      <a:avLst/>
                    </a:prstGeom>
                  </pic:spPr>
                </pic:pic>
              </a:graphicData>
            </a:graphic>
          </wp:inline>
        </w:drawing>
      </w:r>
    </w:p>
    <w:p w14:paraId="42CECA2B" w14:textId="4AFC19F6" w:rsidR="00D02DC6" w:rsidRPr="00483255" w:rsidRDefault="00D02DC6" w:rsidP="003829E0">
      <w:pPr>
        <w:pStyle w:val="FigureNoTitle"/>
        <w:rPr>
          <w:color w:val="000000" w:themeColor="text1"/>
          <w:sz w:val="20"/>
        </w:rPr>
      </w:pPr>
      <w:r w:rsidRPr="00483255">
        <w:t>Figure</w:t>
      </w:r>
      <w:r w:rsidRPr="00483255">
        <w:rPr>
          <w:color w:val="000000"/>
        </w:rPr>
        <w:t xml:space="preserve"> 15</w:t>
      </w:r>
      <w:r w:rsidR="00E57421">
        <w:rPr>
          <w:color w:val="000000"/>
        </w:rPr>
        <w:t xml:space="preserve"> – </w:t>
      </w:r>
      <w:r w:rsidRPr="00483255">
        <w:t>Serving engine-assisted closed loop system</w:t>
      </w:r>
    </w:p>
    <w:p w14:paraId="649A0CD7" w14:textId="4E829CB9" w:rsidR="00AC7B41" w:rsidRPr="00483255" w:rsidRDefault="00AC7B41" w:rsidP="003829E0">
      <w:pPr>
        <w:pStyle w:val="Normalaftertitle"/>
      </w:pPr>
      <w:r w:rsidRPr="00483255">
        <w:t xml:space="preserve">The steps for the </w:t>
      </w:r>
      <w:r w:rsidR="008B20DD" w:rsidRPr="00483255">
        <w:t>closed loop system</w:t>
      </w:r>
      <w:r w:rsidR="00B86D1F" w:rsidRPr="00483255">
        <w:t xml:space="preserve"> shown in Figure </w:t>
      </w:r>
      <w:r w:rsidR="00071ACA">
        <w:t>1</w:t>
      </w:r>
      <w:r w:rsidR="00B86D1F" w:rsidRPr="00483255">
        <w:t>5</w:t>
      </w:r>
      <w:r w:rsidRPr="00483255">
        <w:t xml:space="preserve"> are </w:t>
      </w:r>
      <w:r w:rsidR="008B20DD" w:rsidRPr="00483255">
        <w:t xml:space="preserve">illustrated </w:t>
      </w:r>
      <w:r w:rsidRPr="00483255">
        <w:t>below:</w:t>
      </w:r>
    </w:p>
    <w:p w14:paraId="74F5DA4E" w14:textId="782B80AF" w:rsidR="00B86D1F" w:rsidRPr="00483255" w:rsidRDefault="00E57421" w:rsidP="003829E0">
      <w:pPr>
        <w:pStyle w:val="enumlev1"/>
      </w:pPr>
      <w:r>
        <w:t>1</w:t>
      </w:r>
      <w:r>
        <w:tab/>
      </w:r>
      <w:r w:rsidR="00B86D1F" w:rsidRPr="00483255">
        <w:t>Pipeline management module retrieves the ML profile from the intent parser to determine ML requirements and constraints.</w:t>
      </w:r>
    </w:p>
    <w:p w14:paraId="7D3A3E98" w14:textId="1C976C89" w:rsidR="00B86D1F" w:rsidRPr="00483255" w:rsidRDefault="00E57421" w:rsidP="003829E0">
      <w:pPr>
        <w:pStyle w:val="enumlev1"/>
      </w:pPr>
      <w:r>
        <w:t>2</w:t>
      </w:r>
      <w:r>
        <w:tab/>
      </w:r>
      <w:r w:rsidR="00B86D1F" w:rsidRPr="00483255">
        <w:t xml:space="preserve">ML pipeline management module initiates pipeline monitoring with the help of </w:t>
      </w:r>
      <w:r w:rsidR="00A46139">
        <w:t xml:space="preserve">the </w:t>
      </w:r>
      <w:r w:rsidR="00B86D1F" w:rsidRPr="00483255">
        <w:t>ML profile across the model management and data management modules. This monitoring can be enabled on a single</w:t>
      </w:r>
      <w:r w:rsidR="00E20F75" w:rsidRPr="00483255">
        <w:t>,</w:t>
      </w:r>
      <w:r w:rsidR="00B86D1F" w:rsidRPr="00483255">
        <w:t xml:space="preserve"> or multiple</w:t>
      </w:r>
      <w:r w:rsidR="00A46139">
        <w:t>,</w:t>
      </w:r>
      <w:r w:rsidR="00B86D1F" w:rsidRPr="00483255">
        <w:t xml:space="preserve"> </w:t>
      </w:r>
      <w:r w:rsidR="00E20F75" w:rsidRPr="00483255">
        <w:t>nodes</w:t>
      </w:r>
      <w:r w:rsidR="00B86D1F" w:rsidRPr="00483255">
        <w:t xml:space="preserve"> of</w:t>
      </w:r>
      <w:r w:rsidR="00E20F75" w:rsidRPr="00483255">
        <w:t xml:space="preserve"> the</w:t>
      </w:r>
      <w:r w:rsidR="00B86D1F" w:rsidRPr="00483255">
        <w:t xml:space="preserve"> pipeline. Certain statistics are collected during this monitoring, e.g., model accuracy and latency</w:t>
      </w:r>
      <w:r w:rsidR="00E932F4">
        <w:t>,</w:t>
      </w:r>
      <w:r w:rsidR="00B86D1F" w:rsidRPr="00483255">
        <w:t xml:space="preserve"> etc.</w:t>
      </w:r>
    </w:p>
    <w:p w14:paraId="58611D84" w14:textId="32525BC5" w:rsidR="008B20DD" w:rsidRPr="00483255" w:rsidRDefault="00E57421" w:rsidP="003829E0">
      <w:pPr>
        <w:pStyle w:val="enumlev1"/>
      </w:pPr>
      <w:r>
        <w:t>3</w:t>
      </w:r>
      <w:r>
        <w:tab/>
      </w:r>
      <w:r w:rsidR="00B86D1F" w:rsidRPr="00483255">
        <w:t xml:space="preserve">Based on the performance status of the pipeline, </w:t>
      </w:r>
      <w:r w:rsidR="00E932F4">
        <w:t xml:space="preserve">the </w:t>
      </w:r>
      <w:r w:rsidR="00B86D1F" w:rsidRPr="00483255">
        <w:t>pipeline management module coordinates with the serving engine.</w:t>
      </w:r>
    </w:p>
    <w:p w14:paraId="655FA20A" w14:textId="2CA0DD31" w:rsidR="00B86D1F" w:rsidRPr="00483255" w:rsidRDefault="00E57421" w:rsidP="003829E0">
      <w:pPr>
        <w:pStyle w:val="enumlev1"/>
      </w:pPr>
      <w:r>
        <w:t>4</w:t>
      </w:r>
      <w:r>
        <w:tab/>
      </w:r>
      <w:r w:rsidR="00B86D1F" w:rsidRPr="00483255">
        <w:t xml:space="preserve">The serving engine optimizes the pipeline/node performance based on </w:t>
      </w:r>
      <w:r w:rsidR="00E932F4">
        <w:t xml:space="preserve">the </w:t>
      </w:r>
      <w:r w:rsidR="00B86D1F" w:rsidRPr="00483255">
        <w:t>ML profile, e.g.,</w:t>
      </w:r>
      <w:r w:rsidR="00BE4925">
        <w:t> </w:t>
      </w:r>
      <w:r w:rsidR="00B86D1F" w:rsidRPr="00483255">
        <w:t xml:space="preserve">KPIs and other constraints. In certain </w:t>
      </w:r>
      <w:r w:rsidR="00E20F75" w:rsidRPr="00483255">
        <w:t>cases,</w:t>
      </w:r>
      <w:r w:rsidR="00B86D1F" w:rsidRPr="00483255">
        <w:t xml:space="preserve"> </w:t>
      </w:r>
      <w:r w:rsidR="00E932F4">
        <w:t xml:space="preserve">the </w:t>
      </w:r>
      <w:r w:rsidR="00B86D1F" w:rsidRPr="00483255">
        <w:t>serving engine can fall</w:t>
      </w:r>
      <w:r w:rsidR="004A6EC7">
        <w:t xml:space="preserve"> </w:t>
      </w:r>
      <w:r w:rsidR="00B86D1F" w:rsidRPr="00483255">
        <w:t>back to an older model to optimize the model performance.</w:t>
      </w:r>
    </w:p>
    <w:p w14:paraId="2A7EC5E7" w14:textId="1B01BC48" w:rsidR="00E20F75" w:rsidRPr="00483255" w:rsidRDefault="00E57421" w:rsidP="003829E0">
      <w:pPr>
        <w:pStyle w:val="enumlev1"/>
      </w:pPr>
      <w:r>
        <w:t>5</w:t>
      </w:r>
      <w:r>
        <w:tab/>
      </w:r>
      <w:r w:rsidR="00E20F75" w:rsidRPr="00483255">
        <w:t>The serving engine return</w:t>
      </w:r>
      <w:r w:rsidR="004A6EC7">
        <w:t>s</w:t>
      </w:r>
      <w:r w:rsidR="00E20F75" w:rsidRPr="00483255">
        <w:t xml:space="preserve"> the optimized pipeline/node to the pipeline management module which can be deployed or published.</w:t>
      </w:r>
    </w:p>
    <w:p w14:paraId="5144F5B1" w14:textId="32DE2E3C" w:rsidR="006845CF" w:rsidRDefault="006845CF" w:rsidP="003829E0">
      <w:pPr>
        <w:pStyle w:val="Heading3"/>
      </w:pPr>
      <w:bookmarkStart w:id="100" w:name="_Toc41075060"/>
      <w:r w:rsidRPr="00483255">
        <w:t>8.</w:t>
      </w:r>
      <w:r w:rsidR="009C6C05">
        <w:t>2</w:t>
      </w:r>
      <w:r w:rsidRPr="00483255">
        <w:t>.6</w:t>
      </w:r>
      <w:r w:rsidR="00E57421">
        <w:tab/>
      </w:r>
      <w:r w:rsidR="00124729" w:rsidRPr="00483255">
        <w:t xml:space="preserve">Model </w:t>
      </w:r>
      <w:r w:rsidR="005713F8" w:rsidRPr="00483255">
        <w:t>d</w:t>
      </w:r>
      <w:r w:rsidR="00124729" w:rsidRPr="00483255">
        <w:t>eployment</w:t>
      </w:r>
      <w:bookmarkEnd w:id="100"/>
    </w:p>
    <w:p w14:paraId="30DACDC6" w14:textId="77777777" w:rsidR="005713F8" w:rsidRPr="00483255" w:rsidRDefault="005713F8" w:rsidP="003829E0">
      <w:r w:rsidRPr="00483255">
        <w:t>The procedure for the MLFO-enabled model deployment shown in Figure 16 is illustrated below:</w:t>
      </w:r>
    </w:p>
    <w:p w14:paraId="57430A1B" w14:textId="0CA90B7C" w:rsidR="006845CF" w:rsidRPr="00483255" w:rsidRDefault="002405FB" w:rsidP="003829E0">
      <w:pPr>
        <w:pStyle w:val="Figure"/>
      </w:pPr>
      <w:r w:rsidRPr="00483255">
        <w:rPr>
          <w:noProof/>
        </w:rPr>
        <w:lastRenderedPageBreak/>
        <w:drawing>
          <wp:inline distT="0" distB="0" distL="0" distR="0" wp14:anchorId="4C2A43B3" wp14:editId="5E8B432B">
            <wp:extent cx="5640705" cy="2731770"/>
            <wp:effectExtent l="0" t="0" r="0" b="0"/>
            <wp:docPr id="34" name="Picture 34" descr="Figure 16– MLFO-enabled model de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Figure 16– MLFO-enabled model deployment"/>
                    <pic:cNvPicPr/>
                  </pic:nvPicPr>
                  <pic:blipFill>
                    <a:blip r:embed="rId38">
                      <a:extLst>
                        <a:ext uri="{28A0092B-C50C-407E-A947-70E740481C1C}">
                          <a14:useLocalDpi xmlns:a14="http://schemas.microsoft.com/office/drawing/2010/main" val="0"/>
                        </a:ext>
                      </a:extLst>
                    </a:blip>
                    <a:stretch>
                      <a:fillRect/>
                    </a:stretch>
                  </pic:blipFill>
                  <pic:spPr>
                    <a:xfrm>
                      <a:off x="0" y="0"/>
                      <a:ext cx="5640705" cy="2731770"/>
                    </a:xfrm>
                    <a:prstGeom prst="rect">
                      <a:avLst/>
                    </a:prstGeom>
                  </pic:spPr>
                </pic:pic>
              </a:graphicData>
            </a:graphic>
          </wp:inline>
        </w:drawing>
      </w:r>
    </w:p>
    <w:p w14:paraId="7825354B" w14:textId="11E66BA1" w:rsidR="00D12F00" w:rsidRPr="00483255" w:rsidRDefault="00D12F00" w:rsidP="003829E0">
      <w:pPr>
        <w:pStyle w:val="FigureNoTitle"/>
        <w:rPr>
          <w:color w:val="000000" w:themeColor="text1"/>
          <w:sz w:val="20"/>
        </w:rPr>
      </w:pPr>
      <w:r w:rsidRPr="00483255">
        <w:t>Figure</w:t>
      </w:r>
      <w:r w:rsidRPr="00483255">
        <w:rPr>
          <w:color w:val="000000"/>
        </w:rPr>
        <w:t xml:space="preserve"> 16</w:t>
      </w:r>
      <w:r w:rsidR="00E57421">
        <w:rPr>
          <w:color w:val="000000"/>
        </w:rPr>
        <w:t xml:space="preserve"> – </w:t>
      </w:r>
      <w:r w:rsidRPr="00483255">
        <w:t>MLFO-enabled model deployment</w:t>
      </w:r>
    </w:p>
    <w:p w14:paraId="35DC565E" w14:textId="03E59E97" w:rsidR="008B09D6" w:rsidRPr="00483255" w:rsidRDefault="00E57421" w:rsidP="003829E0">
      <w:pPr>
        <w:pStyle w:val="enumlev1"/>
        <w:spacing w:before="360"/>
      </w:pPr>
      <w:r>
        <w:t>1</w:t>
      </w:r>
      <w:r>
        <w:tab/>
      </w:r>
      <w:r w:rsidR="008B09D6" w:rsidRPr="00483255">
        <w:t>Pipeline management module queries the ML profile from the intent parser.</w:t>
      </w:r>
    </w:p>
    <w:p w14:paraId="60EA2C7D" w14:textId="5D4A3BD1" w:rsidR="008B09D6" w:rsidRPr="00483255" w:rsidRDefault="00E57421" w:rsidP="003829E0">
      <w:pPr>
        <w:pStyle w:val="enumlev1"/>
      </w:pPr>
      <w:r>
        <w:t>2</w:t>
      </w:r>
      <w:r>
        <w:tab/>
      </w:r>
      <w:r w:rsidR="008B09D6" w:rsidRPr="00483255">
        <w:t xml:space="preserve">Based on the requirements specified in the ML profile, pipeline management module issues a </w:t>
      </w:r>
      <w:proofErr w:type="spellStart"/>
      <w:r w:rsidR="008B09D6" w:rsidRPr="00483255">
        <w:t>deployModel</w:t>
      </w:r>
      <w:proofErr w:type="spellEnd"/>
      <w:r w:rsidR="008B09D6" w:rsidRPr="00483255">
        <w:t>() request to the model management module.</w:t>
      </w:r>
    </w:p>
    <w:p w14:paraId="12B9972C" w14:textId="3F7BB10E" w:rsidR="008B09D6" w:rsidRPr="00483255" w:rsidRDefault="00E57421" w:rsidP="003829E0">
      <w:pPr>
        <w:pStyle w:val="enumlev1"/>
      </w:pPr>
      <w:r>
        <w:t>3</w:t>
      </w:r>
      <w:r>
        <w:tab/>
      </w:r>
      <w:r w:rsidR="008B09D6" w:rsidRPr="00483255">
        <w:t>Model management module interfaces with the communication management module to deploy the model.</w:t>
      </w:r>
    </w:p>
    <w:p w14:paraId="74E92BB4" w14:textId="07442BA0" w:rsidR="008B09D6" w:rsidRPr="00483255" w:rsidRDefault="00E57421" w:rsidP="003829E0">
      <w:pPr>
        <w:pStyle w:val="enumlev1"/>
      </w:pPr>
      <w:r>
        <w:t>4</w:t>
      </w:r>
      <w:r>
        <w:tab/>
      </w:r>
      <w:r w:rsidR="008B09D6" w:rsidRPr="00483255">
        <w:t>Communication management module consults the operator-specified policies from the policy management module.</w:t>
      </w:r>
    </w:p>
    <w:p w14:paraId="303E857D" w14:textId="49AAFB68" w:rsidR="008B09D6" w:rsidRPr="00483255" w:rsidRDefault="00E57421" w:rsidP="003829E0">
      <w:pPr>
        <w:pStyle w:val="enumlev1"/>
      </w:pPr>
      <w:r>
        <w:t>5</w:t>
      </w:r>
      <w:r>
        <w:tab/>
      </w:r>
      <w:r w:rsidR="008B09D6" w:rsidRPr="00483255">
        <w:t xml:space="preserve">Communication management module </w:t>
      </w:r>
      <w:r w:rsidR="002405FB" w:rsidRPr="00483255">
        <w:t>interfaces with the NFVO to deploy the model based on the policies.</w:t>
      </w:r>
    </w:p>
    <w:p w14:paraId="4EBAB910" w14:textId="66EA682A" w:rsidR="002405FB" w:rsidRPr="00483255" w:rsidRDefault="00E57421" w:rsidP="003829E0">
      <w:pPr>
        <w:pStyle w:val="enumlev1"/>
      </w:pPr>
      <w:r>
        <w:t>6</w:t>
      </w:r>
      <w:r>
        <w:tab/>
      </w:r>
      <w:r w:rsidR="002405FB" w:rsidRPr="00483255">
        <w:t>NFVO deploys the model on the ML underlay.</w:t>
      </w:r>
    </w:p>
    <w:p w14:paraId="453B7715" w14:textId="1400347D" w:rsidR="002405FB" w:rsidRPr="00483255" w:rsidRDefault="00E57421" w:rsidP="003829E0">
      <w:pPr>
        <w:pStyle w:val="enumlev1"/>
      </w:pPr>
      <w:r>
        <w:t>7</w:t>
      </w:r>
      <w:r>
        <w:tab/>
      </w:r>
      <w:r w:rsidR="002405FB" w:rsidRPr="00483255">
        <w:t>NFVO returns the status of the ML deployment to the communication management module.</w:t>
      </w:r>
    </w:p>
    <w:p w14:paraId="527087CD" w14:textId="7B8E0FC7" w:rsidR="002405FB" w:rsidRPr="00483255" w:rsidRDefault="00E57421" w:rsidP="003829E0">
      <w:pPr>
        <w:pStyle w:val="enumlev1"/>
      </w:pPr>
      <w:r>
        <w:t>8</w:t>
      </w:r>
      <w:r>
        <w:tab/>
      </w:r>
      <w:r w:rsidR="002405FB" w:rsidRPr="00483255">
        <w:t xml:space="preserve">Communication management module informs the ML pipeline management module </w:t>
      </w:r>
      <w:r w:rsidR="005713F8">
        <w:t xml:space="preserve">of </w:t>
      </w:r>
      <w:r w:rsidR="002405FB" w:rsidRPr="00483255">
        <w:t>the deployment status.</w:t>
      </w:r>
    </w:p>
    <w:p w14:paraId="4AE112DD" w14:textId="07ED4127" w:rsidR="006845CF" w:rsidRDefault="006845CF" w:rsidP="003829E0">
      <w:pPr>
        <w:pStyle w:val="Heading3"/>
      </w:pPr>
      <w:bookmarkStart w:id="101" w:name="_Toc41075061"/>
      <w:r w:rsidRPr="00483255">
        <w:t>8.</w:t>
      </w:r>
      <w:r w:rsidR="009C6C05">
        <w:t>2</w:t>
      </w:r>
      <w:r w:rsidRPr="00483255">
        <w:t>.</w:t>
      </w:r>
      <w:r w:rsidR="009C6C05">
        <w:t>7</w:t>
      </w:r>
      <w:r w:rsidR="00E57421">
        <w:tab/>
      </w:r>
      <w:r w:rsidRPr="00483255">
        <w:t xml:space="preserve">ML </w:t>
      </w:r>
      <w:proofErr w:type="spellStart"/>
      <w:r w:rsidRPr="00483255">
        <w:t>subprocedure</w:t>
      </w:r>
      <w:proofErr w:type="spellEnd"/>
      <w:r w:rsidR="00E72910" w:rsidRPr="00483255">
        <w:t>: ML pipeline creation</w:t>
      </w:r>
      <w:bookmarkEnd w:id="101"/>
    </w:p>
    <w:p w14:paraId="104CBD45" w14:textId="6E241E7F" w:rsidR="005713F8" w:rsidRPr="00483255" w:rsidRDefault="005713F8" w:rsidP="003829E0">
      <w:r w:rsidRPr="00483255">
        <w:t>Figure 17 illustrates the sequence of steps and can be triggered by the data handling framework</w:t>
      </w:r>
      <w:r>
        <w:t>,</w:t>
      </w:r>
      <w:r w:rsidRPr="00483255">
        <w:t xml:space="preserve"> etc.</w:t>
      </w:r>
    </w:p>
    <w:p w14:paraId="379D83B3" w14:textId="77777777" w:rsidR="006845CF" w:rsidRPr="00483255" w:rsidRDefault="00A11F79" w:rsidP="003829E0">
      <w:pPr>
        <w:pStyle w:val="Figure"/>
      </w:pPr>
      <w:r w:rsidRPr="00483255">
        <w:rPr>
          <w:noProof/>
          <w:lang w:eastAsia="en-IN"/>
        </w:rPr>
        <w:lastRenderedPageBreak/>
        <w:drawing>
          <wp:inline distT="0" distB="0" distL="0" distR="0" wp14:anchorId="0D8D13D6" wp14:editId="51E8B4DC">
            <wp:extent cx="5640705" cy="2475865"/>
            <wp:effectExtent l="0" t="0" r="0" b="635"/>
            <wp:docPr id="4" name="Picture 4" descr="Figure 17 – Sub-procedure 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17 – Sub-procedure creation"/>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40705" cy="2475865"/>
                    </a:xfrm>
                    <a:prstGeom prst="rect">
                      <a:avLst/>
                    </a:prstGeom>
                  </pic:spPr>
                </pic:pic>
              </a:graphicData>
            </a:graphic>
          </wp:inline>
        </w:drawing>
      </w:r>
    </w:p>
    <w:p w14:paraId="5C35F877" w14:textId="09980EC1" w:rsidR="00D12F00" w:rsidRPr="00483255" w:rsidRDefault="00D12F00" w:rsidP="003829E0">
      <w:pPr>
        <w:pStyle w:val="FigureNoTitle"/>
        <w:rPr>
          <w:color w:val="000000" w:themeColor="text1"/>
          <w:sz w:val="20"/>
        </w:rPr>
      </w:pPr>
      <w:r w:rsidRPr="00483255">
        <w:t>Figure</w:t>
      </w:r>
      <w:r w:rsidRPr="00483255">
        <w:rPr>
          <w:color w:val="000000"/>
        </w:rPr>
        <w:t xml:space="preserve"> 17</w:t>
      </w:r>
      <w:r w:rsidR="00E57421">
        <w:rPr>
          <w:color w:val="000000"/>
        </w:rPr>
        <w:t xml:space="preserve"> – </w:t>
      </w:r>
      <w:r w:rsidRPr="00483255">
        <w:t>Sub-procedure creation</w:t>
      </w:r>
    </w:p>
    <w:p w14:paraId="07E069AB" w14:textId="3DB59E7E" w:rsidR="00A11F79" w:rsidRPr="00483255" w:rsidRDefault="00E57421" w:rsidP="003829E0">
      <w:pPr>
        <w:pStyle w:val="enumlev1"/>
        <w:spacing w:before="240"/>
      </w:pPr>
      <w:r>
        <w:t>1</w:t>
      </w:r>
      <w:r>
        <w:tab/>
      </w:r>
      <w:r w:rsidR="00A11F79" w:rsidRPr="00483255">
        <w:t xml:space="preserve">Pipeline management module queries the ML profile from the intent parser for the </w:t>
      </w:r>
      <w:proofErr w:type="spellStart"/>
      <w:r w:rsidR="00A11F79" w:rsidRPr="00483255">
        <w:t>subprocedure</w:t>
      </w:r>
      <w:proofErr w:type="spellEnd"/>
      <w:r w:rsidR="00A11F79" w:rsidRPr="00483255">
        <w:t xml:space="preserve"> creation.</w:t>
      </w:r>
    </w:p>
    <w:p w14:paraId="4742809D" w14:textId="7DC30577" w:rsidR="00A11F79" w:rsidRPr="00483255" w:rsidRDefault="00E57421" w:rsidP="003829E0">
      <w:pPr>
        <w:pStyle w:val="enumlev1"/>
      </w:pPr>
      <w:r>
        <w:t>2</w:t>
      </w:r>
      <w:r>
        <w:tab/>
      </w:r>
      <w:r w:rsidR="00A11F79" w:rsidRPr="00483255">
        <w:t xml:space="preserve">Based on the requirements specified in the ML profile, pipeline management module issues a </w:t>
      </w:r>
      <w:proofErr w:type="spellStart"/>
      <w:r w:rsidR="00A11F79" w:rsidRPr="00483255">
        <w:t>subCreate</w:t>
      </w:r>
      <w:proofErr w:type="spellEnd"/>
      <w:r w:rsidR="00A11F79" w:rsidRPr="00483255">
        <w:t>() request to the model management and data management modules.</w:t>
      </w:r>
    </w:p>
    <w:p w14:paraId="5D4CE96A" w14:textId="310090E2" w:rsidR="00A11F79" w:rsidRPr="00483255" w:rsidRDefault="00E57421" w:rsidP="003829E0">
      <w:pPr>
        <w:pStyle w:val="enumlev1"/>
      </w:pPr>
      <w:r>
        <w:t>3</w:t>
      </w:r>
      <w:r>
        <w:tab/>
      </w:r>
      <w:r w:rsidR="00A11F79" w:rsidRPr="00483255">
        <w:t>Model management and data management modules interface with the policy management module to consult the policies.</w:t>
      </w:r>
    </w:p>
    <w:p w14:paraId="6AA3744D" w14:textId="49613379" w:rsidR="00A11F79" w:rsidRPr="00483255" w:rsidRDefault="00E57421" w:rsidP="003829E0">
      <w:pPr>
        <w:pStyle w:val="enumlev1"/>
      </w:pPr>
      <w:r>
        <w:t>4</w:t>
      </w:r>
      <w:r>
        <w:tab/>
      </w:r>
      <w:r w:rsidR="00A11F79" w:rsidRPr="00483255">
        <w:t xml:space="preserve">Based on the policies, both these modules create an ML pipeline to facilitate the </w:t>
      </w:r>
      <w:proofErr w:type="spellStart"/>
      <w:r w:rsidR="00A11F79" w:rsidRPr="00483255">
        <w:t>subprocedure</w:t>
      </w:r>
      <w:proofErr w:type="spellEnd"/>
      <w:r w:rsidR="00A11F79" w:rsidRPr="00483255">
        <w:t xml:space="preserve"> creation request.</w:t>
      </w:r>
    </w:p>
    <w:p w14:paraId="3A31EDA4" w14:textId="5F1648C2" w:rsidR="006845CF" w:rsidRDefault="006845CF" w:rsidP="003829E0">
      <w:pPr>
        <w:pStyle w:val="Heading3"/>
      </w:pPr>
      <w:bookmarkStart w:id="102" w:name="_Toc41075062"/>
      <w:r w:rsidRPr="00483255">
        <w:t>8.</w:t>
      </w:r>
      <w:r w:rsidR="009C6C05">
        <w:t>2</w:t>
      </w:r>
      <w:r w:rsidRPr="00483255">
        <w:t>.</w:t>
      </w:r>
      <w:r w:rsidR="009C6C05">
        <w:t>8</w:t>
      </w:r>
      <w:r w:rsidR="00E57421">
        <w:tab/>
      </w:r>
      <w:r w:rsidR="00E72910" w:rsidRPr="00483255">
        <w:t>ML sub-procedure: ML pipeline modification</w:t>
      </w:r>
      <w:bookmarkEnd w:id="102"/>
    </w:p>
    <w:p w14:paraId="3CDA4037" w14:textId="77777777" w:rsidR="0097602F" w:rsidRPr="00483255" w:rsidRDefault="0097602F" w:rsidP="003829E0">
      <w:r w:rsidRPr="00483255">
        <w:t>The sequence diagram given in Figure 18 illustrates the sequence of steps required to facilitate a sub-procedure modification request:</w:t>
      </w:r>
    </w:p>
    <w:p w14:paraId="28766FB7" w14:textId="77777777" w:rsidR="006845CF" w:rsidRPr="00483255" w:rsidRDefault="00A11F79" w:rsidP="003829E0">
      <w:pPr>
        <w:pStyle w:val="Figure"/>
      </w:pPr>
      <w:r w:rsidRPr="00483255">
        <w:rPr>
          <w:noProof/>
          <w:lang w:eastAsia="en-IN"/>
        </w:rPr>
        <w:drawing>
          <wp:inline distT="0" distB="0" distL="0" distR="0" wp14:anchorId="1702D649" wp14:editId="172DFC4C">
            <wp:extent cx="5640705" cy="2475865"/>
            <wp:effectExtent l="0" t="0" r="0" b="635"/>
            <wp:docPr id="6" name="Picture 6" descr="Figure 18– Sub-procedure mod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18– Sub-procedure modification"/>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640705" cy="2475865"/>
                    </a:xfrm>
                    <a:prstGeom prst="rect">
                      <a:avLst/>
                    </a:prstGeom>
                  </pic:spPr>
                </pic:pic>
              </a:graphicData>
            </a:graphic>
          </wp:inline>
        </w:drawing>
      </w:r>
    </w:p>
    <w:p w14:paraId="2DAD1AD9" w14:textId="3DBFB8B1" w:rsidR="00D12F00" w:rsidRPr="00483255" w:rsidRDefault="00D12F00" w:rsidP="003829E0">
      <w:pPr>
        <w:pStyle w:val="FigureNoTitle"/>
        <w:rPr>
          <w:color w:val="000000" w:themeColor="text1"/>
          <w:sz w:val="20"/>
        </w:rPr>
      </w:pPr>
      <w:r w:rsidRPr="00483255">
        <w:t>Figure</w:t>
      </w:r>
      <w:r w:rsidRPr="00483255">
        <w:rPr>
          <w:color w:val="000000"/>
        </w:rPr>
        <w:t xml:space="preserve"> 18</w:t>
      </w:r>
      <w:r w:rsidR="00310DEA">
        <w:rPr>
          <w:color w:val="000000"/>
        </w:rPr>
        <w:t xml:space="preserve"> </w:t>
      </w:r>
      <w:r w:rsidRPr="00483255">
        <w:rPr>
          <w:color w:val="000000"/>
        </w:rPr>
        <w:t xml:space="preserve">– </w:t>
      </w:r>
      <w:r w:rsidRPr="00483255">
        <w:t>Sub-procedure modification</w:t>
      </w:r>
    </w:p>
    <w:p w14:paraId="0BAE3053" w14:textId="4125274B" w:rsidR="00A11F79" w:rsidRPr="00483255" w:rsidRDefault="00E57421" w:rsidP="003829E0">
      <w:pPr>
        <w:pStyle w:val="enumlev1"/>
        <w:spacing w:before="240"/>
      </w:pPr>
      <w:r>
        <w:t>1</w:t>
      </w:r>
      <w:r>
        <w:tab/>
      </w:r>
      <w:r w:rsidR="00A11F79" w:rsidRPr="00483255">
        <w:t xml:space="preserve">Pipeline management module queries the ML profile from the intent parser for the </w:t>
      </w:r>
      <w:proofErr w:type="spellStart"/>
      <w:r w:rsidR="00A11F79" w:rsidRPr="00483255">
        <w:t>subprocedure</w:t>
      </w:r>
      <w:proofErr w:type="spellEnd"/>
      <w:r w:rsidR="00A11F79" w:rsidRPr="00483255">
        <w:t xml:space="preserve"> modification.</w:t>
      </w:r>
    </w:p>
    <w:p w14:paraId="3480A949" w14:textId="4EFC53BC" w:rsidR="00A11F79" w:rsidRPr="00483255" w:rsidRDefault="00E57421" w:rsidP="003829E0">
      <w:pPr>
        <w:pStyle w:val="enumlev1"/>
      </w:pPr>
      <w:r>
        <w:t>2</w:t>
      </w:r>
      <w:r>
        <w:tab/>
      </w:r>
      <w:r w:rsidR="00A11F79" w:rsidRPr="00483255">
        <w:t xml:space="preserve">Based on the requirements specified in the ML profile, pipeline management module issues a </w:t>
      </w:r>
      <w:proofErr w:type="spellStart"/>
      <w:r w:rsidR="00A11F79" w:rsidRPr="00483255">
        <w:t>subModify</w:t>
      </w:r>
      <w:proofErr w:type="spellEnd"/>
      <w:r w:rsidR="00A11F79" w:rsidRPr="00483255">
        <w:t>() request to the model management and data management modules.</w:t>
      </w:r>
    </w:p>
    <w:p w14:paraId="46EB13C9" w14:textId="7099952A" w:rsidR="00A11F79" w:rsidRPr="00483255" w:rsidRDefault="00E57421" w:rsidP="003829E0">
      <w:pPr>
        <w:pStyle w:val="enumlev1"/>
      </w:pPr>
      <w:r>
        <w:lastRenderedPageBreak/>
        <w:t>3</w:t>
      </w:r>
      <w:r>
        <w:tab/>
      </w:r>
      <w:r w:rsidR="00A11F79" w:rsidRPr="00483255">
        <w:t>Model management and data management modules interface with the policy management module to consult the policies.</w:t>
      </w:r>
    </w:p>
    <w:p w14:paraId="4362DDB0" w14:textId="6305CD15" w:rsidR="006845CF" w:rsidRPr="00483255" w:rsidRDefault="00E57421" w:rsidP="003829E0">
      <w:pPr>
        <w:pStyle w:val="enumlev1"/>
      </w:pPr>
      <w:r>
        <w:t>4</w:t>
      </w:r>
      <w:r>
        <w:tab/>
      </w:r>
      <w:r w:rsidR="00A11F79" w:rsidRPr="00483255">
        <w:t>Based on the policies, both these modules modify the ML pipeline.</w:t>
      </w:r>
    </w:p>
    <w:p w14:paraId="16E7ED02" w14:textId="2D1E670C" w:rsidR="00E72910" w:rsidRPr="00465852" w:rsidRDefault="006845CF" w:rsidP="003829E0">
      <w:pPr>
        <w:pStyle w:val="Heading3"/>
        <w:rPr>
          <w:lang w:val="it-IT"/>
        </w:rPr>
      </w:pPr>
      <w:bookmarkStart w:id="103" w:name="_Toc41075063"/>
      <w:r w:rsidRPr="00465852">
        <w:rPr>
          <w:lang w:val="it-IT"/>
        </w:rPr>
        <w:t>8.</w:t>
      </w:r>
      <w:r w:rsidR="009C6C05">
        <w:rPr>
          <w:lang w:val="it-IT"/>
        </w:rPr>
        <w:t>2</w:t>
      </w:r>
      <w:r w:rsidRPr="00465852">
        <w:rPr>
          <w:lang w:val="it-IT"/>
        </w:rPr>
        <w:t>.</w:t>
      </w:r>
      <w:r w:rsidR="009C6C05">
        <w:rPr>
          <w:lang w:val="it-IT"/>
        </w:rPr>
        <w:t>9</w:t>
      </w:r>
      <w:r w:rsidR="00E57421">
        <w:rPr>
          <w:lang w:val="it-IT"/>
        </w:rPr>
        <w:tab/>
      </w:r>
      <w:r w:rsidR="00E72910" w:rsidRPr="00465852">
        <w:rPr>
          <w:lang w:val="it-IT"/>
        </w:rPr>
        <w:t>ML subprocedure: ML pipeline monitoring</w:t>
      </w:r>
      <w:bookmarkEnd w:id="103"/>
    </w:p>
    <w:p w14:paraId="5296CB1F" w14:textId="2FF34447" w:rsidR="00A7720E" w:rsidRPr="00483255" w:rsidRDefault="00A7720E" w:rsidP="003829E0">
      <w:r w:rsidRPr="00483255">
        <w:t xml:space="preserve">The sequence diagram in Figure 19 illustrates the sequence of steps required to facilitate a </w:t>
      </w:r>
      <w:proofErr w:type="spellStart"/>
      <w:r w:rsidRPr="00483255">
        <w:t>subprocedure</w:t>
      </w:r>
      <w:proofErr w:type="spellEnd"/>
      <w:r w:rsidRPr="00483255">
        <w:t xml:space="preserve"> monitoring request:</w:t>
      </w:r>
    </w:p>
    <w:p w14:paraId="5A7C1EE5" w14:textId="77777777" w:rsidR="006845CF" w:rsidRPr="00483255" w:rsidRDefault="00A11F79" w:rsidP="003829E0">
      <w:pPr>
        <w:pStyle w:val="Figure"/>
      </w:pPr>
      <w:r w:rsidRPr="00483255">
        <w:rPr>
          <w:noProof/>
          <w:lang w:eastAsia="en-IN"/>
        </w:rPr>
        <w:drawing>
          <wp:inline distT="0" distB="0" distL="0" distR="0" wp14:anchorId="4B46E1DF" wp14:editId="68499FF2">
            <wp:extent cx="5305425" cy="2867025"/>
            <wp:effectExtent l="0" t="0" r="9525" b="9525"/>
            <wp:docPr id="7" name="Picture 7" descr="Figure 19– Sub-procedure moni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igure 19– Sub-procedure monitori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05425" cy="2867025"/>
                    </a:xfrm>
                    <a:prstGeom prst="rect">
                      <a:avLst/>
                    </a:prstGeom>
                  </pic:spPr>
                </pic:pic>
              </a:graphicData>
            </a:graphic>
          </wp:inline>
        </w:drawing>
      </w:r>
    </w:p>
    <w:p w14:paraId="6C655E69" w14:textId="2883B020" w:rsidR="00D12F00" w:rsidRPr="00483255" w:rsidRDefault="00D12F00" w:rsidP="003829E0">
      <w:pPr>
        <w:pStyle w:val="FigureNoTitle"/>
        <w:rPr>
          <w:color w:val="000000" w:themeColor="text1"/>
          <w:sz w:val="20"/>
        </w:rPr>
      </w:pPr>
      <w:r w:rsidRPr="00483255">
        <w:t>Figure</w:t>
      </w:r>
      <w:r w:rsidRPr="00483255">
        <w:rPr>
          <w:color w:val="000000"/>
        </w:rPr>
        <w:t xml:space="preserve"> 19</w:t>
      </w:r>
      <w:r w:rsidR="00310DEA">
        <w:rPr>
          <w:color w:val="000000"/>
        </w:rPr>
        <w:t xml:space="preserve"> </w:t>
      </w:r>
      <w:r w:rsidRPr="00483255">
        <w:rPr>
          <w:color w:val="000000"/>
        </w:rPr>
        <w:t xml:space="preserve">– </w:t>
      </w:r>
      <w:proofErr w:type="spellStart"/>
      <w:r w:rsidRPr="00483255">
        <w:t>Subprocedure</w:t>
      </w:r>
      <w:proofErr w:type="spellEnd"/>
      <w:r w:rsidRPr="00483255">
        <w:t xml:space="preserve"> monitoring</w:t>
      </w:r>
    </w:p>
    <w:p w14:paraId="3ECE2907" w14:textId="43565B9F" w:rsidR="005B4E55" w:rsidRPr="00483255" w:rsidRDefault="00E57421" w:rsidP="003829E0">
      <w:pPr>
        <w:pStyle w:val="enumlev1"/>
        <w:spacing w:before="240"/>
      </w:pPr>
      <w:r>
        <w:t>1</w:t>
      </w:r>
      <w:r>
        <w:tab/>
      </w:r>
      <w:r w:rsidR="005B4E55" w:rsidRPr="00483255">
        <w:t xml:space="preserve">Pipeline management module queries the ML profile from the intent parser for the </w:t>
      </w:r>
      <w:proofErr w:type="spellStart"/>
      <w:r w:rsidR="005B4E55" w:rsidRPr="00483255">
        <w:t>subprocedure</w:t>
      </w:r>
      <w:proofErr w:type="spellEnd"/>
      <w:r w:rsidR="005B4E55" w:rsidRPr="00483255">
        <w:t xml:space="preserve"> monitoring.</w:t>
      </w:r>
    </w:p>
    <w:p w14:paraId="0608BE33" w14:textId="79E78E98" w:rsidR="005B4E55" w:rsidRPr="00483255" w:rsidRDefault="00E57421" w:rsidP="003829E0">
      <w:pPr>
        <w:pStyle w:val="enumlev1"/>
      </w:pPr>
      <w:r>
        <w:t>2</w:t>
      </w:r>
      <w:r>
        <w:tab/>
      </w:r>
      <w:r w:rsidR="005B4E55" w:rsidRPr="00483255">
        <w:t xml:space="preserve">Based on the requirements specified in the ML profile, pipeline management module issues a </w:t>
      </w:r>
      <w:proofErr w:type="spellStart"/>
      <w:r w:rsidR="005B4E55" w:rsidRPr="00483255">
        <w:t>subMonitor</w:t>
      </w:r>
      <w:proofErr w:type="spellEnd"/>
      <w:r w:rsidR="005B4E55" w:rsidRPr="00483255">
        <w:t>() request to the model management and data management modules.</w:t>
      </w:r>
    </w:p>
    <w:p w14:paraId="1875570A" w14:textId="06C97704" w:rsidR="005B4E55" w:rsidRPr="00483255" w:rsidRDefault="00E57421" w:rsidP="003829E0">
      <w:pPr>
        <w:pStyle w:val="enumlev1"/>
      </w:pPr>
      <w:r>
        <w:t>3</w:t>
      </w:r>
      <w:r>
        <w:tab/>
      </w:r>
      <w:r w:rsidR="005B4E55" w:rsidRPr="00483255">
        <w:t>Model management and data management modules return the status of the ML pipeline.</w:t>
      </w:r>
    </w:p>
    <w:p w14:paraId="4D01DC77" w14:textId="2A280BDE" w:rsidR="00BD2B9E" w:rsidRDefault="00BD2B9E" w:rsidP="003829E0">
      <w:pPr>
        <w:pStyle w:val="Heading3"/>
      </w:pPr>
      <w:bookmarkStart w:id="104" w:name="_Toc41075064"/>
      <w:r w:rsidRPr="00483255">
        <w:t>8.</w:t>
      </w:r>
      <w:r w:rsidR="009C6C05">
        <w:t>2</w:t>
      </w:r>
      <w:r w:rsidRPr="00483255">
        <w:t>.</w:t>
      </w:r>
      <w:r w:rsidR="009C6C05">
        <w:t>10</w:t>
      </w:r>
      <w:r w:rsidR="00E57421">
        <w:tab/>
      </w:r>
      <w:r w:rsidR="00615DEA" w:rsidRPr="00483255">
        <w:t xml:space="preserve">Policy </w:t>
      </w:r>
      <w:r w:rsidR="00A7720E" w:rsidRPr="00483255">
        <w:t>m</w:t>
      </w:r>
      <w:r w:rsidR="00615DEA" w:rsidRPr="00483255">
        <w:t>anagement</w:t>
      </w:r>
      <w:bookmarkEnd w:id="104"/>
    </w:p>
    <w:p w14:paraId="0F2E7AAC" w14:textId="718574CD" w:rsidR="00A7720E" w:rsidRPr="00483255" w:rsidRDefault="00A7720E" w:rsidP="003829E0">
      <w:r w:rsidRPr="00483255">
        <w:t>The sequence diagram in Figure 20 shows the sequence of steps required to facilitate provisioning and update of operator policies</w:t>
      </w:r>
      <w:r w:rsidR="00310DEA">
        <w:t>.</w:t>
      </w:r>
    </w:p>
    <w:p w14:paraId="752E571D" w14:textId="729B13DB" w:rsidR="00615DEA" w:rsidRPr="00483255" w:rsidRDefault="00F80F8D" w:rsidP="003829E0">
      <w:pPr>
        <w:pStyle w:val="Figure"/>
      </w:pPr>
      <w:r w:rsidRPr="00483255">
        <w:rPr>
          <w:noProof/>
        </w:rPr>
        <w:lastRenderedPageBreak/>
        <w:drawing>
          <wp:inline distT="0" distB="0" distL="0" distR="0" wp14:anchorId="4255AD86" wp14:editId="3E74542B">
            <wp:extent cx="5640705" cy="2722245"/>
            <wp:effectExtent l="0" t="0" r="0" b="0"/>
            <wp:docPr id="3" name="Picture 3" descr="Figure 20- Polic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ure 20- Policy management"/>
                    <pic:cNvPicPr/>
                  </pic:nvPicPr>
                  <pic:blipFill>
                    <a:blip r:embed="rId42">
                      <a:extLst>
                        <a:ext uri="{28A0092B-C50C-407E-A947-70E740481C1C}">
                          <a14:useLocalDpi xmlns:a14="http://schemas.microsoft.com/office/drawing/2010/main" val="0"/>
                        </a:ext>
                      </a:extLst>
                    </a:blip>
                    <a:stretch>
                      <a:fillRect/>
                    </a:stretch>
                  </pic:blipFill>
                  <pic:spPr>
                    <a:xfrm>
                      <a:off x="0" y="0"/>
                      <a:ext cx="5640705" cy="2722245"/>
                    </a:xfrm>
                    <a:prstGeom prst="rect">
                      <a:avLst/>
                    </a:prstGeom>
                  </pic:spPr>
                </pic:pic>
              </a:graphicData>
            </a:graphic>
          </wp:inline>
        </w:drawing>
      </w:r>
    </w:p>
    <w:p w14:paraId="4B20E2AC" w14:textId="62F38F35" w:rsidR="00D12F00" w:rsidRPr="00483255" w:rsidRDefault="00D12F00" w:rsidP="003829E0">
      <w:pPr>
        <w:pStyle w:val="FigureNoTitle"/>
        <w:rPr>
          <w:color w:val="000000" w:themeColor="text1"/>
          <w:sz w:val="20"/>
        </w:rPr>
      </w:pPr>
      <w:r w:rsidRPr="00483255">
        <w:t>Figure</w:t>
      </w:r>
      <w:r w:rsidRPr="00483255">
        <w:rPr>
          <w:color w:val="000000"/>
        </w:rPr>
        <w:t xml:space="preserve"> 20</w:t>
      </w:r>
      <w:r w:rsidR="00E57421">
        <w:rPr>
          <w:color w:val="000000"/>
        </w:rPr>
        <w:t xml:space="preserve"> – </w:t>
      </w:r>
      <w:r w:rsidRPr="00483255">
        <w:t>Policy management</w:t>
      </w:r>
    </w:p>
    <w:p w14:paraId="2087F2D2" w14:textId="094DBFF3" w:rsidR="001C7093" w:rsidRPr="00483255" w:rsidRDefault="00E57421" w:rsidP="003829E0">
      <w:pPr>
        <w:pStyle w:val="enumlev1"/>
        <w:spacing w:before="240"/>
      </w:pPr>
      <w:r>
        <w:t>1</w:t>
      </w:r>
      <w:r>
        <w:tab/>
      </w:r>
      <w:r w:rsidR="001C7093" w:rsidRPr="00483255">
        <w:t>Operator specifies the policies by using a declarative mechanism, i.e., intent. These policies can include security and privacy requirements of operators.</w:t>
      </w:r>
    </w:p>
    <w:p w14:paraId="30F6A838" w14:textId="270BC33D" w:rsidR="001C7093" w:rsidRPr="00483255" w:rsidRDefault="00E57421" w:rsidP="003829E0">
      <w:pPr>
        <w:pStyle w:val="enumlev1"/>
      </w:pPr>
      <w:r>
        <w:t>2</w:t>
      </w:r>
      <w:r>
        <w:tab/>
      </w:r>
      <w:r w:rsidR="001C7093" w:rsidRPr="00483255">
        <w:t>The specified policies are stored or updated in the policy management module.</w:t>
      </w:r>
    </w:p>
    <w:p w14:paraId="52ABF0C6" w14:textId="1DBC1227" w:rsidR="001C7093" w:rsidRPr="00483255" w:rsidRDefault="00E57421" w:rsidP="003829E0">
      <w:pPr>
        <w:pStyle w:val="enumlev1"/>
      </w:pPr>
      <w:r>
        <w:t>3</w:t>
      </w:r>
      <w:r>
        <w:tab/>
      </w:r>
      <w:r w:rsidR="001C7093" w:rsidRPr="00483255">
        <w:t xml:space="preserve">These </w:t>
      </w:r>
      <w:r w:rsidR="009C6C05" w:rsidRPr="009C6C05">
        <w:t>policies</w:t>
      </w:r>
      <w:r w:rsidR="009C6C05">
        <w:t xml:space="preserve"> </w:t>
      </w:r>
      <w:r w:rsidR="001C7093" w:rsidRPr="00483255">
        <w:t>are provided to the trusted parties including ML marketplace, serving engine, and ML sandbox.</w:t>
      </w:r>
    </w:p>
    <w:p w14:paraId="2C10E9C4" w14:textId="757EDCD3" w:rsidR="001C7093" w:rsidRPr="00483255" w:rsidRDefault="00E57421" w:rsidP="003829E0">
      <w:pPr>
        <w:pStyle w:val="enumlev1"/>
      </w:pPr>
      <w:r>
        <w:t>4</w:t>
      </w:r>
      <w:r>
        <w:tab/>
      </w:r>
      <w:r w:rsidR="001C7093" w:rsidRPr="00483255">
        <w:t>These policies can be requested from the policy management module.</w:t>
      </w:r>
    </w:p>
    <w:p w14:paraId="04CD9277" w14:textId="5A41E086" w:rsidR="00BC4A6D" w:rsidRDefault="000D48B5" w:rsidP="003829E0">
      <w:pPr>
        <w:pStyle w:val="Heading3"/>
        <w:rPr>
          <w:color w:val="000000" w:themeColor="text1"/>
        </w:rPr>
      </w:pPr>
      <w:bookmarkStart w:id="105" w:name="_Toc41075065"/>
      <w:r w:rsidRPr="00483255">
        <w:rPr>
          <w:bCs/>
        </w:rPr>
        <w:t>8.</w:t>
      </w:r>
      <w:r w:rsidR="00A83CD9">
        <w:rPr>
          <w:bCs/>
        </w:rPr>
        <w:t>2</w:t>
      </w:r>
      <w:r w:rsidRPr="00483255">
        <w:rPr>
          <w:bCs/>
        </w:rPr>
        <w:t>.</w:t>
      </w:r>
      <w:r w:rsidR="00BC0D6C" w:rsidRPr="00483255">
        <w:rPr>
          <w:bCs/>
        </w:rPr>
        <w:t>1</w:t>
      </w:r>
      <w:r w:rsidR="00A83CD9">
        <w:rPr>
          <w:bCs/>
        </w:rPr>
        <w:t>1</w:t>
      </w:r>
      <w:r w:rsidR="00E57421">
        <w:rPr>
          <w:bCs/>
        </w:rPr>
        <w:tab/>
      </w:r>
      <w:r w:rsidR="00D713D3" w:rsidRPr="00483255">
        <w:t>NFVO interface</w:t>
      </w:r>
      <w:bookmarkEnd w:id="105"/>
      <w:r w:rsidR="00D713D3" w:rsidRPr="00483255">
        <w:rPr>
          <w:color w:val="000000" w:themeColor="text1"/>
        </w:rPr>
        <w:t xml:space="preserve"> </w:t>
      </w:r>
    </w:p>
    <w:p w14:paraId="02960E2F" w14:textId="4EEA5F05" w:rsidR="00310DEA" w:rsidRPr="00465852" w:rsidRDefault="00310DEA" w:rsidP="003829E0">
      <w:r w:rsidRPr="00483255">
        <w:t>The procedure in Figure 2</w:t>
      </w:r>
      <w:r>
        <w:t>1</w:t>
      </w:r>
      <w:r w:rsidRPr="00483255">
        <w:t xml:space="preserve"> illustrates the sequence of step</w:t>
      </w:r>
      <w:r w:rsidR="004260B6">
        <w:t>s</w:t>
      </w:r>
      <w:r w:rsidRPr="00483255">
        <w:t xml:space="preserve"> required by the MLFO to interface with the </w:t>
      </w:r>
      <w:r w:rsidR="00EC5074" w:rsidRPr="00EC5074">
        <w:t>NFVO</w:t>
      </w:r>
      <w:r w:rsidR="00EC5074">
        <w:t xml:space="preserve"> </w:t>
      </w:r>
      <w:r w:rsidRPr="00483255">
        <w:t>to create</w:t>
      </w:r>
      <w:r w:rsidR="0021035F">
        <w:t xml:space="preserve"> a</w:t>
      </w:r>
      <w:r w:rsidRPr="00483255">
        <w:t xml:space="preserve"> ML pipeline.</w:t>
      </w:r>
    </w:p>
    <w:p w14:paraId="33D3787F" w14:textId="6DDBD923" w:rsidR="00B013AA" w:rsidRPr="00483255" w:rsidRDefault="00B526EF" w:rsidP="003829E0">
      <w:pPr>
        <w:pStyle w:val="Figure"/>
      </w:pPr>
      <w:r w:rsidRPr="00483255">
        <w:rPr>
          <w:noProof/>
        </w:rPr>
        <w:drawing>
          <wp:inline distT="0" distB="0" distL="0" distR="0" wp14:anchorId="262600BD" wp14:editId="29DD9926">
            <wp:extent cx="5640705" cy="2299335"/>
            <wp:effectExtent l="0" t="0" r="0" b="0"/>
            <wp:docPr id="31" name="Picture 31" descr="The procedure in Figure 20 illustrates the sequence of step required by the MLFO to interface with the MLFO to create ML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he procedure in Figure 20 illustrates the sequence of step required by the MLFO to interface with the MLFO to create ML pipeline."/>
                    <pic:cNvPicPr/>
                  </pic:nvPicPr>
                  <pic:blipFill>
                    <a:blip r:embed="rId43">
                      <a:extLst>
                        <a:ext uri="{28A0092B-C50C-407E-A947-70E740481C1C}">
                          <a14:useLocalDpi xmlns:a14="http://schemas.microsoft.com/office/drawing/2010/main" val="0"/>
                        </a:ext>
                      </a:extLst>
                    </a:blip>
                    <a:stretch>
                      <a:fillRect/>
                    </a:stretch>
                  </pic:blipFill>
                  <pic:spPr>
                    <a:xfrm>
                      <a:off x="0" y="0"/>
                      <a:ext cx="5640705" cy="2299335"/>
                    </a:xfrm>
                    <a:prstGeom prst="rect">
                      <a:avLst/>
                    </a:prstGeom>
                  </pic:spPr>
                </pic:pic>
              </a:graphicData>
            </a:graphic>
          </wp:inline>
        </w:drawing>
      </w:r>
    </w:p>
    <w:p w14:paraId="06BBC510" w14:textId="4C23C1BF" w:rsidR="00B013AA" w:rsidRPr="00483255" w:rsidRDefault="00D12F00" w:rsidP="003829E0">
      <w:pPr>
        <w:pStyle w:val="FigureNoTitle"/>
      </w:pPr>
      <w:r w:rsidRPr="00483255">
        <w:t>Figure</w:t>
      </w:r>
      <w:r w:rsidRPr="00483255">
        <w:rPr>
          <w:color w:val="000000"/>
        </w:rPr>
        <w:t xml:space="preserve"> 2</w:t>
      </w:r>
      <w:r w:rsidR="00310DEA">
        <w:rPr>
          <w:color w:val="000000"/>
        </w:rPr>
        <w:t>1</w:t>
      </w:r>
      <w:r w:rsidR="00E57421">
        <w:rPr>
          <w:color w:val="000000"/>
        </w:rPr>
        <w:t xml:space="preserve"> – </w:t>
      </w:r>
      <w:r w:rsidRPr="00483255">
        <w:t>NFVO inter</w:t>
      </w:r>
      <w:r w:rsidR="00B526EF" w:rsidRPr="00483255">
        <w:t>face</w:t>
      </w:r>
    </w:p>
    <w:p w14:paraId="1F0C008D" w14:textId="55920DB7" w:rsidR="00B013AA" w:rsidRPr="00483255" w:rsidRDefault="00E57421" w:rsidP="003829E0">
      <w:pPr>
        <w:pStyle w:val="enumlev1"/>
        <w:spacing w:before="240"/>
      </w:pPr>
      <w:r>
        <w:t>1</w:t>
      </w:r>
      <w:r>
        <w:tab/>
      </w:r>
      <w:r w:rsidR="004260B6">
        <w:t>The p</w:t>
      </w:r>
      <w:r w:rsidR="00B013AA" w:rsidRPr="00483255">
        <w:t>ipeline management module retrieve</w:t>
      </w:r>
      <w:r w:rsidR="004260B6">
        <w:t>s</w:t>
      </w:r>
      <w:r w:rsidR="00B013AA" w:rsidRPr="00483255">
        <w:t xml:space="preserve"> the application requirements and constraints in </w:t>
      </w:r>
      <w:r w:rsidR="004260B6">
        <w:t xml:space="preserve">the </w:t>
      </w:r>
      <w:r w:rsidR="00B013AA" w:rsidRPr="00483255">
        <w:t>form of ML profile.</w:t>
      </w:r>
    </w:p>
    <w:p w14:paraId="3368B371" w14:textId="290D8258" w:rsidR="008B6619" w:rsidRPr="00483255" w:rsidRDefault="00E57421" w:rsidP="003829E0">
      <w:pPr>
        <w:pStyle w:val="enumlev1"/>
      </w:pPr>
      <w:r>
        <w:t>2</w:t>
      </w:r>
      <w:r>
        <w:tab/>
      </w:r>
      <w:r w:rsidR="008B6619" w:rsidRPr="00483255">
        <w:t>It interfaces with the communication management module to discover the processing or hardware capabilities of the ML underlay.</w:t>
      </w:r>
    </w:p>
    <w:p w14:paraId="003EFFDC" w14:textId="7F02E21D" w:rsidR="00B013AA" w:rsidRPr="00483255" w:rsidRDefault="00E57421" w:rsidP="003829E0">
      <w:pPr>
        <w:pStyle w:val="enumlev1"/>
      </w:pPr>
      <w:r>
        <w:lastRenderedPageBreak/>
        <w:t>3</w:t>
      </w:r>
      <w:r>
        <w:tab/>
      </w:r>
      <w:r w:rsidR="004260B6">
        <w:t>The c</w:t>
      </w:r>
      <w:r w:rsidR="004260B6" w:rsidRPr="00483255">
        <w:t xml:space="preserve">ommunication </w:t>
      </w:r>
      <w:r w:rsidR="008B6619" w:rsidRPr="00483255">
        <w:t>MM</w:t>
      </w:r>
      <w:r w:rsidR="00B013AA" w:rsidRPr="00483255">
        <w:t xml:space="preserve"> interfaces with the NFVO to discover the processing or hardware capabilities of the ML underlay.</w:t>
      </w:r>
    </w:p>
    <w:p w14:paraId="237B5387" w14:textId="7DDCB4CC" w:rsidR="00B013AA" w:rsidRPr="00483255" w:rsidRDefault="00E57421" w:rsidP="003829E0">
      <w:pPr>
        <w:pStyle w:val="enumlev1"/>
      </w:pPr>
      <w:r>
        <w:t>4</w:t>
      </w:r>
      <w:r>
        <w:tab/>
      </w:r>
      <w:r w:rsidR="00B013AA" w:rsidRPr="00483255">
        <w:t>NFVO retrieves processing or hardware acceleration capabilities of the ML underlay.</w:t>
      </w:r>
    </w:p>
    <w:p w14:paraId="000B54BE" w14:textId="00339356" w:rsidR="00B013AA" w:rsidRPr="00483255" w:rsidRDefault="00E57421" w:rsidP="003829E0">
      <w:pPr>
        <w:pStyle w:val="enumlev1"/>
      </w:pPr>
      <w:r>
        <w:t>5</w:t>
      </w:r>
      <w:r>
        <w:tab/>
      </w:r>
      <w:r w:rsidR="00B013AA" w:rsidRPr="00483255">
        <w:t xml:space="preserve">NFVO returns these capabilities back to the </w:t>
      </w:r>
      <w:r w:rsidR="008B6619" w:rsidRPr="00483255">
        <w:t xml:space="preserve">communication </w:t>
      </w:r>
      <w:r w:rsidR="00B013AA" w:rsidRPr="00483255">
        <w:t>management module in form of processing profile.</w:t>
      </w:r>
    </w:p>
    <w:p w14:paraId="50681161" w14:textId="25AC90D3" w:rsidR="008B6619" w:rsidRPr="00483255" w:rsidRDefault="00E57421" w:rsidP="003829E0">
      <w:pPr>
        <w:pStyle w:val="enumlev1"/>
      </w:pPr>
      <w:r>
        <w:t>6</w:t>
      </w:r>
      <w:r>
        <w:tab/>
      </w:r>
      <w:r w:rsidR="004260B6">
        <w:t>The c</w:t>
      </w:r>
      <w:r w:rsidR="004260B6" w:rsidRPr="00483255">
        <w:t xml:space="preserve">ommunication </w:t>
      </w:r>
      <w:r w:rsidR="008B6619" w:rsidRPr="00483255">
        <w:t>management module returns these capabilities to the pipeline management module.</w:t>
      </w:r>
    </w:p>
    <w:p w14:paraId="0548ABF3" w14:textId="7D1B5001" w:rsidR="00B013AA" w:rsidRPr="00483255" w:rsidRDefault="00E57421" w:rsidP="003829E0">
      <w:pPr>
        <w:pStyle w:val="enumlev1"/>
      </w:pPr>
      <w:r>
        <w:t>7</w:t>
      </w:r>
      <w:r>
        <w:tab/>
      </w:r>
      <w:r w:rsidR="004260B6">
        <w:t>The p</w:t>
      </w:r>
      <w:r w:rsidR="004260B6" w:rsidRPr="00483255">
        <w:t xml:space="preserve">ipeline </w:t>
      </w:r>
      <w:r w:rsidR="00B013AA" w:rsidRPr="00483255">
        <w:t>management module create</w:t>
      </w:r>
      <w:r w:rsidR="004260B6">
        <w:t>s</w:t>
      </w:r>
      <w:r w:rsidR="00B013AA" w:rsidRPr="00483255">
        <w:t xml:space="preserve"> an ML pipeline across the model management and data management module based on the processing profile for resource allocation.</w:t>
      </w:r>
    </w:p>
    <w:p w14:paraId="2E7C198D" w14:textId="3A34455C" w:rsidR="009D32ED" w:rsidRPr="00483255" w:rsidRDefault="009D32ED" w:rsidP="003829E0">
      <w:pPr>
        <w:pStyle w:val="Heading3"/>
      </w:pPr>
      <w:bookmarkStart w:id="106" w:name="_Toc41075066"/>
      <w:r w:rsidRPr="00483255">
        <w:rPr>
          <w:bCs/>
        </w:rPr>
        <w:t>8.</w:t>
      </w:r>
      <w:r w:rsidR="00A83CD9">
        <w:rPr>
          <w:bCs/>
        </w:rPr>
        <w:t>2</w:t>
      </w:r>
      <w:r w:rsidRPr="00483255">
        <w:rPr>
          <w:bCs/>
        </w:rPr>
        <w:t>.1</w:t>
      </w:r>
      <w:r w:rsidR="00A83CD9">
        <w:rPr>
          <w:bCs/>
        </w:rPr>
        <w:t>2</w:t>
      </w:r>
      <w:r w:rsidR="00E57421">
        <w:rPr>
          <w:bCs/>
        </w:rPr>
        <w:tab/>
      </w:r>
      <w:r w:rsidR="002C4EAE" w:rsidRPr="00483255">
        <w:rPr>
          <w:bCs/>
        </w:rPr>
        <w:t>M</w:t>
      </w:r>
      <w:r w:rsidR="002C4EAE" w:rsidRPr="00483255">
        <w:t>anagement of static ML profile</w:t>
      </w:r>
      <w:bookmarkEnd w:id="106"/>
      <w:r w:rsidR="002C4EAE" w:rsidRPr="00483255">
        <w:t xml:space="preserve"> </w:t>
      </w:r>
    </w:p>
    <w:p w14:paraId="3637FC4B" w14:textId="1FF119A0" w:rsidR="004260B6" w:rsidRPr="00483255" w:rsidRDefault="004260B6" w:rsidP="003829E0">
      <w:r w:rsidRPr="00483255">
        <w:t>Figure 2</w:t>
      </w:r>
      <w:r>
        <w:t>2</w:t>
      </w:r>
      <w:r w:rsidRPr="00483255">
        <w:t xml:space="preserve"> presents the sequence of step</w:t>
      </w:r>
      <w:r w:rsidR="008D5916">
        <w:t>s</w:t>
      </w:r>
      <w:r w:rsidRPr="00483255">
        <w:t xml:space="preserve"> required by the MLFO to create </w:t>
      </w:r>
      <w:r w:rsidR="008D5916">
        <w:t xml:space="preserve">the </w:t>
      </w:r>
      <w:r w:rsidRPr="00483255">
        <w:t>static component of ML profile. The steps are given as follows:</w:t>
      </w:r>
    </w:p>
    <w:p w14:paraId="46755C32" w14:textId="6188E47F" w:rsidR="002C4EAE" w:rsidRPr="00483255" w:rsidRDefault="00C1168A" w:rsidP="003829E0">
      <w:pPr>
        <w:pStyle w:val="Figure"/>
      </w:pPr>
      <w:r w:rsidRPr="00483255">
        <w:rPr>
          <w:noProof/>
        </w:rPr>
        <w:drawing>
          <wp:inline distT="0" distB="0" distL="0" distR="0" wp14:anchorId="5BB2C290" wp14:editId="78DC0697">
            <wp:extent cx="5086350" cy="3442369"/>
            <wp:effectExtent l="0" t="0" r="0" b="0"/>
            <wp:docPr id="8" name="Picture 8" descr="Figure 22 presents the sequence of step required by the MLFO to create static component of ML prof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igure 22 presents the sequence of step required by the MLFO to create static component of ML profile. "/>
                    <pic:cNvPicPr/>
                  </pic:nvPicPr>
                  <pic:blipFill>
                    <a:blip r:embed="rId44">
                      <a:extLst>
                        <a:ext uri="{28A0092B-C50C-407E-A947-70E740481C1C}">
                          <a14:useLocalDpi xmlns:a14="http://schemas.microsoft.com/office/drawing/2010/main" val="0"/>
                        </a:ext>
                      </a:extLst>
                    </a:blip>
                    <a:stretch>
                      <a:fillRect/>
                    </a:stretch>
                  </pic:blipFill>
                  <pic:spPr>
                    <a:xfrm>
                      <a:off x="0" y="0"/>
                      <a:ext cx="5099377" cy="3451185"/>
                    </a:xfrm>
                    <a:prstGeom prst="rect">
                      <a:avLst/>
                    </a:prstGeom>
                  </pic:spPr>
                </pic:pic>
              </a:graphicData>
            </a:graphic>
          </wp:inline>
        </w:drawing>
      </w:r>
    </w:p>
    <w:p w14:paraId="00205B29" w14:textId="0BBE7342" w:rsidR="00721296" w:rsidRPr="00483255" w:rsidRDefault="00721296" w:rsidP="003829E0">
      <w:pPr>
        <w:pStyle w:val="FigureNoTitle"/>
      </w:pPr>
      <w:r w:rsidRPr="00483255">
        <w:t>Figure</w:t>
      </w:r>
      <w:r w:rsidRPr="00483255">
        <w:rPr>
          <w:color w:val="000000"/>
        </w:rPr>
        <w:t xml:space="preserve"> 2</w:t>
      </w:r>
      <w:r w:rsidR="00310DEA">
        <w:rPr>
          <w:color w:val="000000"/>
        </w:rPr>
        <w:t>2</w:t>
      </w:r>
      <w:r w:rsidR="00E57421">
        <w:rPr>
          <w:color w:val="000000"/>
        </w:rPr>
        <w:t xml:space="preserve"> – </w:t>
      </w:r>
      <w:r w:rsidRPr="00483255">
        <w:t>Management of static ML profile</w:t>
      </w:r>
    </w:p>
    <w:p w14:paraId="6F295925" w14:textId="2236A7CE" w:rsidR="00FE792C" w:rsidRPr="00483255" w:rsidRDefault="00E57421" w:rsidP="003829E0">
      <w:pPr>
        <w:pStyle w:val="enumlev1"/>
        <w:spacing w:before="240"/>
      </w:pPr>
      <w:r>
        <w:t>1</w:t>
      </w:r>
      <w:r>
        <w:tab/>
      </w:r>
      <w:r w:rsidR="00FE792C" w:rsidRPr="00483255">
        <w:t>ML intent parser parses the requirements and constraints specified in the intent.</w:t>
      </w:r>
    </w:p>
    <w:p w14:paraId="79D3B168" w14:textId="7BE796B3" w:rsidR="00FE792C" w:rsidRPr="00483255" w:rsidRDefault="00E57421" w:rsidP="003829E0">
      <w:pPr>
        <w:pStyle w:val="enumlev1"/>
      </w:pPr>
      <w:r>
        <w:t>2</w:t>
      </w:r>
      <w:r>
        <w:tab/>
      </w:r>
      <w:r w:rsidR="00FE792C" w:rsidRPr="00483255">
        <w:t>It requests a data model from the data management module according to the requirements.</w:t>
      </w:r>
    </w:p>
    <w:p w14:paraId="255C8302" w14:textId="0B449AB5" w:rsidR="00FE792C" w:rsidRPr="00483255" w:rsidRDefault="00E57421" w:rsidP="003829E0">
      <w:pPr>
        <w:pStyle w:val="enumlev1"/>
      </w:pPr>
      <w:r>
        <w:t>3</w:t>
      </w:r>
      <w:r>
        <w:tab/>
      </w:r>
      <w:r w:rsidR="00FE792C" w:rsidRPr="00483255">
        <w:t>Data MM returns the DM based on the requirements.</w:t>
      </w:r>
    </w:p>
    <w:p w14:paraId="44833030" w14:textId="48AD203D" w:rsidR="00FE792C" w:rsidRPr="00483255" w:rsidRDefault="00E57421" w:rsidP="003829E0">
      <w:pPr>
        <w:pStyle w:val="enumlev1"/>
      </w:pPr>
      <w:r>
        <w:t>4</w:t>
      </w:r>
      <w:r>
        <w:tab/>
      </w:r>
      <w:r w:rsidR="00FE792C" w:rsidRPr="00483255">
        <w:t>Intent parser requests simulation profile from the ML sandbox.</w:t>
      </w:r>
    </w:p>
    <w:p w14:paraId="7F2FDEF0" w14:textId="7931D64D" w:rsidR="00FE792C" w:rsidRPr="00483255" w:rsidRDefault="00E57421" w:rsidP="003829E0">
      <w:pPr>
        <w:pStyle w:val="enumlev1"/>
      </w:pPr>
      <w:r>
        <w:t>5</w:t>
      </w:r>
      <w:r>
        <w:tab/>
      </w:r>
      <w:r w:rsidR="00FE792C" w:rsidRPr="00483255">
        <w:t>ML sandbox returns simulation profile according to the requirements of the ML application.</w:t>
      </w:r>
    </w:p>
    <w:p w14:paraId="209F340F" w14:textId="362B25FD" w:rsidR="00FE792C" w:rsidRPr="00483255" w:rsidRDefault="00E57421" w:rsidP="003829E0">
      <w:pPr>
        <w:pStyle w:val="enumlev1"/>
      </w:pPr>
      <w:r>
        <w:t>6</w:t>
      </w:r>
      <w:r>
        <w:tab/>
      </w:r>
      <w:r w:rsidR="00FE792C" w:rsidRPr="00483255">
        <w:t>Intent parser requests operator</w:t>
      </w:r>
      <w:r w:rsidR="00C05AC9">
        <w:t>-</w:t>
      </w:r>
      <w:r w:rsidR="00FE792C" w:rsidRPr="00483255">
        <w:t>specified KPIs or other relevant policies from the policy MM.</w:t>
      </w:r>
    </w:p>
    <w:p w14:paraId="2AF706C6" w14:textId="16A26E4D" w:rsidR="00FE792C" w:rsidRPr="00483255" w:rsidRDefault="00E57421" w:rsidP="003829E0">
      <w:pPr>
        <w:pStyle w:val="enumlev1"/>
      </w:pPr>
      <w:r>
        <w:t>7</w:t>
      </w:r>
      <w:r>
        <w:tab/>
      </w:r>
      <w:r w:rsidR="00FE792C" w:rsidRPr="00483255">
        <w:t>The policy MM returns the requested policies.</w:t>
      </w:r>
    </w:p>
    <w:p w14:paraId="39A25488" w14:textId="23A64DA3" w:rsidR="00FE792C" w:rsidRPr="00483255" w:rsidRDefault="00E57421" w:rsidP="003829E0">
      <w:pPr>
        <w:pStyle w:val="enumlev1"/>
      </w:pPr>
      <w:r>
        <w:t>8</w:t>
      </w:r>
      <w:r>
        <w:tab/>
      </w:r>
      <w:r w:rsidR="00FE792C" w:rsidRPr="00483255">
        <w:t>ML intent parser creates an ML profile based on requirements, constraints, data model, simulation profile, and policies.</w:t>
      </w:r>
    </w:p>
    <w:p w14:paraId="4A54C4E4" w14:textId="0A9ADFB6" w:rsidR="00EA05DF" w:rsidRPr="00483255" w:rsidRDefault="00EA05DF" w:rsidP="003829E0">
      <w:pPr>
        <w:pStyle w:val="Heading3"/>
      </w:pPr>
      <w:bookmarkStart w:id="107" w:name="_Toc41075067"/>
      <w:r w:rsidRPr="00483255">
        <w:rPr>
          <w:bCs/>
        </w:rPr>
        <w:lastRenderedPageBreak/>
        <w:t>8.</w:t>
      </w:r>
      <w:r w:rsidR="00A83CD9">
        <w:rPr>
          <w:bCs/>
        </w:rPr>
        <w:t>2</w:t>
      </w:r>
      <w:r w:rsidRPr="00483255">
        <w:rPr>
          <w:bCs/>
        </w:rPr>
        <w:t>.1</w:t>
      </w:r>
      <w:r w:rsidR="00A83CD9">
        <w:rPr>
          <w:bCs/>
        </w:rPr>
        <w:t>3</w:t>
      </w:r>
      <w:r w:rsidR="00E57421">
        <w:rPr>
          <w:bCs/>
        </w:rPr>
        <w:tab/>
      </w:r>
      <w:r w:rsidRPr="00483255">
        <w:rPr>
          <w:bCs/>
        </w:rPr>
        <w:t>M</w:t>
      </w:r>
      <w:r w:rsidRPr="00483255">
        <w:t xml:space="preserve">anagement of dynamic ML profile </w:t>
      </w:r>
      <w:r w:rsidR="00B730BA" w:rsidRPr="00483255">
        <w:t>(</w:t>
      </w:r>
      <w:r w:rsidR="00C05AC9">
        <w:t>s</w:t>
      </w:r>
      <w:r w:rsidR="00C05AC9" w:rsidRPr="00483255">
        <w:t xml:space="preserve">upport </w:t>
      </w:r>
      <w:r w:rsidR="0053482A" w:rsidRPr="00483255">
        <w:t>for d</w:t>
      </w:r>
      <w:r w:rsidR="00B730BA" w:rsidRPr="00483255">
        <w:t>istributed instance of MLFO)</w:t>
      </w:r>
      <w:bookmarkEnd w:id="107"/>
    </w:p>
    <w:p w14:paraId="6424CF2A" w14:textId="77777777" w:rsidR="00C05AC9" w:rsidRPr="00483255" w:rsidRDefault="00C05AC9" w:rsidP="003829E0">
      <w:r w:rsidRPr="00483255">
        <w:t xml:space="preserve">The management of </w:t>
      </w:r>
      <w:r>
        <w:t xml:space="preserve">the </w:t>
      </w:r>
      <w:r w:rsidRPr="00483255">
        <w:t xml:space="preserve">dynamic component of </w:t>
      </w:r>
      <w:r>
        <w:t xml:space="preserve">the </w:t>
      </w:r>
      <w:r w:rsidRPr="00483255">
        <w:t>ML profile by the MLFO is shown in Figure 2</w:t>
      </w:r>
      <w:r>
        <w:t>3</w:t>
      </w:r>
      <w:r w:rsidRPr="00483255">
        <w:t xml:space="preserve"> and is illustrated below: </w:t>
      </w:r>
    </w:p>
    <w:p w14:paraId="083A9437" w14:textId="0B6062D0" w:rsidR="00EA05DF" w:rsidRPr="00483255" w:rsidRDefault="002C6358" w:rsidP="003829E0">
      <w:pPr>
        <w:pStyle w:val="Figure"/>
      </w:pPr>
      <w:r w:rsidRPr="00483255">
        <w:rPr>
          <w:noProof/>
        </w:rPr>
        <w:drawing>
          <wp:inline distT="0" distB="0" distL="0" distR="0" wp14:anchorId="0BBB73A6" wp14:editId="0662DCF1">
            <wp:extent cx="5640705" cy="2931160"/>
            <wp:effectExtent l="0" t="0" r="0" b="0"/>
            <wp:docPr id="28" name="Picture 28" descr="Figure 23 - Management of dynamic ML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Figure 23 - Management of dynamic ML profile"/>
                    <pic:cNvPicPr/>
                  </pic:nvPicPr>
                  <pic:blipFill>
                    <a:blip r:embed="rId45">
                      <a:extLst>
                        <a:ext uri="{28A0092B-C50C-407E-A947-70E740481C1C}">
                          <a14:useLocalDpi xmlns:a14="http://schemas.microsoft.com/office/drawing/2010/main" val="0"/>
                        </a:ext>
                      </a:extLst>
                    </a:blip>
                    <a:stretch>
                      <a:fillRect/>
                    </a:stretch>
                  </pic:blipFill>
                  <pic:spPr>
                    <a:xfrm>
                      <a:off x="0" y="0"/>
                      <a:ext cx="5640705" cy="2931160"/>
                    </a:xfrm>
                    <a:prstGeom prst="rect">
                      <a:avLst/>
                    </a:prstGeom>
                  </pic:spPr>
                </pic:pic>
              </a:graphicData>
            </a:graphic>
          </wp:inline>
        </w:drawing>
      </w:r>
    </w:p>
    <w:p w14:paraId="75EFE73E" w14:textId="24BA434E" w:rsidR="00721296" w:rsidRPr="00483255" w:rsidRDefault="00721296" w:rsidP="003829E0">
      <w:pPr>
        <w:pStyle w:val="FigureNoTitle"/>
      </w:pPr>
      <w:r w:rsidRPr="00483255">
        <w:t>Figure</w:t>
      </w:r>
      <w:r w:rsidRPr="00483255">
        <w:rPr>
          <w:color w:val="000000"/>
        </w:rPr>
        <w:t xml:space="preserve"> 2</w:t>
      </w:r>
      <w:r w:rsidR="00310DEA">
        <w:rPr>
          <w:color w:val="000000"/>
        </w:rPr>
        <w:t>3</w:t>
      </w:r>
      <w:r w:rsidR="00E57421">
        <w:rPr>
          <w:color w:val="000000"/>
        </w:rPr>
        <w:t xml:space="preserve"> – </w:t>
      </w:r>
      <w:r w:rsidRPr="00483255">
        <w:t>Management of dynamic ML profile</w:t>
      </w:r>
    </w:p>
    <w:p w14:paraId="750D2B67" w14:textId="662B4ABF" w:rsidR="00B85BBF" w:rsidRPr="00483255" w:rsidRDefault="00E57421" w:rsidP="003829E0">
      <w:pPr>
        <w:pStyle w:val="enumlev1"/>
        <w:spacing w:before="240"/>
      </w:pPr>
      <w:r>
        <w:t>1</w:t>
      </w:r>
      <w:r>
        <w:tab/>
      </w:r>
      <w:r w:rsidR="00B85BBF" w:rsidRPr="00483255">
        <w:t>ML intent parser requests the appropriate data models from the data handling framework</w:t>
      </w:r>
      <w:r w:rsidR="003765E6" w:rsidRPr="00483255">
        <w:t xml:space="preserve"> based on ML application requirements.</w:t>
      </w:r>
    </w:p>
    <w:p w14:paraId="0AFD8C1D" w14:textId="04DE1032" w:rsidR="003765E6" w:rsidRPr="00483255" w:rsidRDefault="00E57421" w:rsidP="003829E0">
      <w:pPr>
        <w:pStyle w:val="enumlev1"/>
      </w:pPr>
      <w:r>
        <w:t>2</w:t>
      </w:r>
      <w:r>
        <w:tab/>
      </w:r>
      <w:r w:rsidR="003765E6" w:rsidRPr="00483255">
        <w:t>Data handling framework returns data models based on application requirements</w:t>
      </w:r>
      <w:r w:rsidR="00C05AC9">
        <w:t>.</w:t>
      </w:r>
    </w:p>
    <w:p w14:paraId="5D5A5446" w14:textId="2331162B" w:rsidR="003765E6" w:rsidRPr="00483255" w:rsidRDefault="00E57421" w:rsidP="003829E0">
      <w:pPr>
        <w:pStyle w:val="enumlev1"/>
      </w:pPr>
      <w:r>
        <w:t>3</w:t>
      </w:r>
      <w:r>
        <w:tab/>
      </w:r>
      <w:r w:rsidR="003765E6" w:rsidRPr="00483255">
        <w:t>ML intent parser enquires the processing capabilities of ML underlay with an interface to NFVO.</w:t>
      </w:r>
    </w:p>
    <w:p w14:paraId="57C236FA" w14:textId="14592495" w:rsidR="003765E6" w:rsidRPr="00483255" w:rsidRDefault="00E57421" w:rsidP="003829E0">
      <w:pPr>
        <w:pStyle w:val="enumlev1"/>
      </w:pPr>
      <w:r>
        <w:t>4</w:t>
      </w:r>
      <w:r>
        <w:tab/>
      </w:r>
      <w:r w:rsidR="003765E6" w:rsidRPr="00483255">
        <w:t>NFVO retrieves ML underlay processing capabilities.</w:t>
      </w:r>
    </w:p>
    <w:p w14:paraId="05650779" w14:textId="4E25AA3E" w:rsidR="003765E6" w:rsidRPr="00483255" w:rsidRDefault="00E57421" w:rsidP="003829E0">
      <w:pPr>
        <w:pStyle w:val="enumlev1"/>
      </w:pPr>
      <w:r>
        <w:t>5</w:t>
      </w:r>
      <w:r>
        <w:tab/>
      </w:r>
      <w:r w:rsidR="003765E6" w:rsidRPr="00483255">
        <w:t>NFVO returns it to the ML intent parser.</w:t>
      </w:r>
    </w:p>
    <w:p w14:paraId="13FBD0CB" w14:textId="7AB2DFA6" w:rsidR="003765E6" w:rsidRPr="00483255" w:rsidRDefault="00E57421" w:rsidP="003829E0">
      <w:pPr>
        <w:pStyle w:val="enumlev1"/>
      </w:pPr>
      <w:r>
        <w:t>6</w:t>
      </w:r>
      <w:r>
        <w:tab/>
      </w:r>
      <w:r w:rsidR="003765E6" w:rsidRPr="00483255">
        <w:t>ML intent parser updates the profile based on requirements, constraints, ML underlay processing capabilities.</w:t>
      </w:r>
    </w:p>
    <w:p w14:paraId="201CAE64" w14:textId="4BB02FC5" w:rsidR="003765E6" w:rsidRPr="00483255" w:rsidRDefault="00B00AD5" w:rsidP="00B00AD5">
      <w:pPr>
        <w:pStyle w:val="Note"/>
        <w:ind w:left="794" w:hanging="794"/>
      </w:pPr>
      <w:r>
        <w:tab/>
      </w:r>
      <w:r w:rsidR="003765E6" w:rsidRPr="00483255">
        <w:t>NOTE</w:t>
      </w:r>
      <w:r w:rsidR="00C05AC9">
        <w:t xml:space="preserve"> 1 </w:t>
      </w:r>
      <w:r w:rsidR="00C05AC9">
        <w:sym w:font="Symbol" w:char="F02D"/>
      </w:r>
      <w:r w:rsidR="003765E6" w:rsidRPr="00483255">
        <w:t xml:space="preserve"> The dynamically updated ML profile can be used to create and assist with the distributed operation of MLFO in coordination with the NFVO.</w:t>
      </w:r>
    </w:p>
    <w:p w14:paraId="19E2E975" w14:textId="0828F117" w:rsidR="00B85BBF" w:rsidRPr="00483255" w:rsidRDefault="00E57421" w:rsidP="003829E0">
      <w:pPr>
        <w:pStyle w:val="enumlev1"/>
      </w:pPr>
      <w:r>
        <w:t>7</w:t>
      </w:r>
      <w:r>
        <w:tab/>
      </w:r>
      <w:r w:rsidR="003765E6" w:rsidRPr="00483255">
        <w:t xml:space="preserve">ML intent parser publishes the ML profile with the help of </w:t>
      </w:r>
      <w:r w:rsidR="00C05AC9">
        <w:t>m</w:t>
      </w:r>
      <w:r w:rsidR="003765E6" w:rsidRPr="00483255">
        <w:t>odel MM.</w:t>
      </w:r>
    </w:p>
    <w:p w14:paraId="410701CE" w14:textId="41257B9F" w:rsidR="003765E6" w:rsidRPr="00483255" w:rsidRDefault="00B00AD5" w:rsidP="00B00AD5">
      <w:pPr>
        <w:pStyle w:val="Note"/>
        <w:ind w:left="794" w:hanging="794"/>
      </w:pPr>
      <w:r>
        <w:tab/>
      </w:r>
      <w:r w:rsidR="003765E6" w:rsidRPr="00483255">
        <w:t>NOTE</w:t>
      </w:r>
      <w:r w:rsidR="00C05AC9">
        <w:t xml:space="preserve"> 2 </w:t>
      </w:r>
      <w:r w:rsidR="00C05AC9">
        <w:sym w:font="Symbol" w:char="F02D"/>
      </w:r>
      <w:r w:rsidR="003765E6" w:rsidRPr="00483255">
        <w:t xml:space="preserve"> The ML profile can be subscribed by trusted parties, e.g., </w:t>
      </w:r>
      <w:r w:rsidR="00B730BA" w:rsidRPr="00483255">
        <w:t>ML sandbox, Serving engine, and ML marketplace.</w:t>
      </w:r>
    </w:p>
    <w:p w14:paraId="4362217D" w14:textId="708317E0" w:rsidR="0053482A" w:rsidRDefault="0053482A" w:rsidP="003829E0">
      <w:pPr>
        <w:pStyle w:val="Heading3"/>
      </w:pPr>
      <w:bookmarkStart w:id="108" w:name="_Toc41075068"/>
      <w:r w:rsidRPr="00483255">
        <w:t>8.</w:t>
      </w:r>
      <w:r w:rsidR="00A83CD9">
        <w:t>2</w:t>
      </w:r>
      <w:r w:rsidRPr="00483255">
        <w:t>.1</w:t>
      </w:r>
      <w:r w:rsidR="00A83CD9">
        <w:t>4</w:t>
      </w:r>
      <w:r w:rsidR="00E57421">
        <w:tab/>
      </w:r>
      <w:r w:rsidR="005D291A" w:rsidRPr="00483255">
        <w:t>Pipeline testing</w:t>
      </w:r>
      <w:bookmarkEnd w:id="108"/>
    </w:p>
    <w:p w14:paraId="5551E422" w14:textId="77777777" w:rsidR="00BF3538" w:rsidRPr="00483255" w:rsidRDefault="00BF3538" w:rsidP="003829E0">
      <w:r w:rsidRPr="00483255">
        <w:t>Figure 2</w:t>
      </w:r>
      <w:r>
        <w:t>4</w:t>
      </w:r>
      <w:r w:rsidRPr="00483255">
        <w:t xml:space="preserve"> illustrates the steps to test the pipeline in coordination with the ML sandbox. The steps are given below:</w:t>
      </w:r>
    </w:p>
    <w:p w14:paraId="04591980" w14:textId="77777777" w:rsidR="004B3B4A" w:rsidRPr="00483255" w:rsidRDefault="004B3B4A" w:rsidP="003829E0">
      <w:pPr>
        <w:pStyle w:val="Figure"/>
        <w:rPr>
          <w:noProof/>
        </w:rPr>
      </w:pPr>
      <w:r w:rsidRPr="00483255">
        <w:rPr>
          <w:noProof/>
        </w:rPr>
        <w:lastRenderedPageBreak/>
        <w:drawing>
          <wp:inline distT="0" distB="0" distL="0" distR="0" wp14:anchorId="5775DB64" wp14:editId="2CDAAE00">
            <wp:extent cx="5731510" cy="3160395"/>
            <wp:effectExtent l="0" t="0" r="2540" b="1905"/>
            <wp:docPr id="24" name="Picture 24" descr="Figure 24 illustrates the steps to test the pipeline in coordination with the ML sand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Figure 24 illustrates the steps to test the pipeline in coordination with the ML sandbox. "/>
                    <pic:cNvPicPr/>
                  </pic:nvPicPr>
                  <pic:blipFill>
                    <a:blip r:embed="rId46">
                      <a:extLst>
                        <a:ext uri="{28A0092B-C50C-407E-A947-70E740481C1C}">
                          <a14:useLocalDpi xmlns:a14="http://schemas.microsoft.com/office/drawing/2010/main" val="0"/>
                        </a:ext>
                      </a:extLst>
                    </a:blip>
                    <a:stretch>
                      <a:fillRect/>
                    </a:stretch>
                  </pic:blipFill>
                  <pic:spPr>
                    <a:xfrm>
                      <a:off x="0" y="0"/>
                      <a:ext cx="5731510" cy="3160395"/>
                    </a:xfrm>
                    <a:prstGeom prst="rect">
                      <a:avLst/>
                    </a:prstGeom>
                  </pic:spPr>
                </pic:pic>
              </a:graphicData>
            </a:graphic>
          </wp:inline>
        </w:drawing>
      </w:r>
    </w:p>
    <w:p w14:paraId="4CFC16F2" w14:textId="0E367A51" w:rsidR="009E7AEF" w:rsidRPr="00483255" w:rsidRDefault="009E7AEF" w:rsidP="003829E0">
      <w:pPr>
        <w:pStyle w:val="FigureNoTitle"/>
      </w:pPr>
      <w:r w:rsidRPr="00483255">
        <w:t>Figure</w:t>
      </w:r>
      <w:r w:rsidRPr="00483255">
        <w:rPr>
          <w:color w:val="000000"/>
        </w:rPr>
        <w:t xml:space="preserve"> 2</w:t>
      </w:r>
      <w:r w:rsidR="00310DEA">
        <w:rPr>
          <w:color w:val="000000"/>
        </w:rPr>
        <w:t>4</w:t>
      </w:r>
      <w:r w:rsidR="00E57421">
        <w:rPr>
          <w:color w:val="000000"/>
        </w:rPr>
        <w:t xml:space="preserve"> – </w:t>
      </w:r>
      <w:r w:rsidRPr="00483255">
        <w:t>ML pipeline testing</w:t>
      </w:r>
    </w:p>
    <w:p w14:paraId="71F318D7" w14:textId="176E2C2E" w:rsidR="004B3B4A" w:rsidRPr="00483255" w:rsidRDefault="00E57421" w:rsidP="00A83CD9">
      <w:pPr>
        <w:pStyle w:val="enumlev1"/>
        <w:spacing w:before="240"/>
      </w:pPr>
      <w:r>
        <w:t>1</w:t>
      </w:r>
      <w:r>
        <w:tab/>
      </w:r>
      <w:r w:rsidR="004B3B4A" w:rsidRPr="00483255">
        <w:t>Pipeline management module requests the ML profile from the ML intent parser.</w:t>
      </w:r>
    </w:p>
    <w:p w14:paraId="160CE4EC" w14:textId="6A629FBC" w:rsidR="004B3B4A" w:rsidRPr="00483255" w:rsidRDefault="00E57421" w:rsidP="003829E0">
      <w:pPr>
        <w:pStyle w:val="enumlev1"/>
      </w:pPr>
      <w:r>
        <w:t>2</w:t>
      </w:r>
      <w:r>
        <w:tab/>
      </w:r>
      <w:r w:rsidR="004B3B4A" w:rsidRPr="00483255">
        <w:t>ML intent parser returns ML profile which includes constraints and ML application requirements.</w:t>
      </w:r>
    </w:p>
    <w:p w14:paraId="07B6EC1B" w14:textId="0CAB5BF8" w:rsidR="004B3B4A" w:rsidRPr="00483255" w:rsidRDefault="00E57421" w:rsidP="003829E0">
      <w:pPr>
        <w:pStyle w:val="enumlev1"/>
      </w:pPr>
      <w:r>
        <w:t>3</w:t>
      </w:r>
      <w:r>
        <w:tab/>
      </w:r>
      <w:r w:rsidR="004B3B4A" w:rsidRPr="00483255">
        <w:t>Pipeline management module creates an ML pipeline across the model management and data management module.</w:t>
      </w:r>
    </w:p>
    <w:p w14:paraId="0F8C8E65" w14:textId="3E769B50" w:rsidR="004B3B4A" w:rsidRPr="00483255" w:rsidRDefault="00E57421" w:rsidP="003829E0">
      <w:pPr>
        <w:pStyle w:val="enumlev1"/>
      </w:pPr>
      <w:r>
        <w:t>4</w:t>
      </w:r>
      <w:r>
        <w:tab/>
      </w:r>
      <w:r w:rsidR="004B3B4A" w:rsidRPr="00483255">
        <w:t>Pipeline management module provides the ML profile to the ML sandbox to prepare a simulation profile.</w:t>
      </w:r>
    </w:p>
    <w:p w14:paraId="1E3F7037" w14:textId="3C96F7E0" w:rsidR="004B3B4A" w:rsidRPr="00483255" w:rsidRDefault="00E57421" w:rsidP="003829E0">
      <w:pPr>
        <w:pStyle w:val="enumlev1"/>
      </w:pPr>
      <w:r>
        <w:t>5</w:t>
      </w:r>
      <w:r>
        <w:tab/>
      </w:r>
      <w:r w:rsidR="004B3B4A" w:rsidRPr="00483255">
        <w:t>ML sandbox tests the pipeline in the sandbox based on the simulation profile</w:t>
      </w:r>
      <w:r>
        <w:t>.</w:t>
      </w:r>
    </w:p>
    <w:p w14:paraId="02C0B850" w14:textId="5604618C" w:rsidR="004B3B4A" w:rsidRPr="00483255" w:rsidRDefault="00B00AD5" w:rsidP="00B00AD5">
      <w:pPr>
        <w:pStyle w:val="Note"/>
        <w:ind w:left="794" w:hanging="794"/>
      </w:pPr>
      <w:r>
        <w:tab/>
      </w:r>
      <w:r w:rsidR="004B3B4A" w:rsidRPr="00483255">
        <w:t>NOTE</w:t>
      </w:r>
      <w:r w:rsidR="00A409D0">
        <w:t xml:space="preserve"> </w:t>
      </w:r>
      <w:r w:rsidR="00A409D0">
        <w:sym w:font="Symbol" w:char="F02D"/>
      </w:r>
      <w:r w:rsidR="004B3B4A" w:rsidRPr="00483255">
        <w:t xml:space="preserve"> ML pipeline testing in the ML sandbox can be in parallel based on the sandbox processing capabilities and ML application constraints (given in the ML profile).</w:t>
      </w:r>
    </w:p>
    <w:p w14:paraId="366B8FBB" w14:textId="68025580" w:rsidR="004B3B4A" w:rsidRPr="00483255" w:rsidRDefault="00E57421" w:rsidP="003829E0">
      <w:pPr>
        <w:pStyle w:val="enumlev1"/>
      </w:pPr>
      <w:r>
        <w:t>6</w:t>
      </w:r>
      <w:r>
        <w:tab/>
      </w:r>
      <w:r w:rsidR="004B3B4A" w:rsidRPr="00483255">
        <w:t>ML sandbox returns the results of pipeline evaluation to the pipeline management module which can be used for the pipeline deployment decision.</w:t>
      </w:r>
    </w:p>
    <w:p w14:paraId="1EFB137B" w14:textId="218F0511" w:rsidR="00727E33" w:rsidRPr="00483255" w:rsidRDefault="00727E33" w:rsidP="003829E0">
      <w:pPr>
        <w:pStyle w:val="Heading3"/>
      </w:pPr>
      <w:bookmarkStart w:id="109" w:name="_Toc41075069"/>
      <w:r w:rsidRPr="00483255">
        <w:t>8.</w:t>
      </w:r>
      <w:r w:rsidR="00A83CD9">
        <w:t>2</w:t>
      </w:r>
      <w:r w:rsidRPr="00483255">
        <w:t>.1</w:t>
      </w:r>
      <w:r w:rsidR="00A83CD9">
        <w:t>5</w:t>
      </w:r>
      <w:r w:rsidR="00E57421">
        <w:tab/>
      </w:r>
      <w:r w:rsidR="002756E3" w:rsidRPr="00483255">
        <w:t>ML sandbox-assisted model training/retraining</w:t>
      </w:r>
      <w:bookmarkEnd w:id="109"/>
    </w:p>
    <w:p w14:paraId="75153358" w14:textId="01F4AC81" w:rsidR="00727E33" w:rsidRPr="00483255" w:rsidRDefault="00A409D0" w:rsidP="003829E0">
      <w:r w:rsidRPr="00483255">
        <w:t>The sequence diagram given in Figure 2</w:t>
      </w:r>
      <w:r>
        <w:t>5</w:t>
      </w:r>
      <w:r w:rsidRPr="00483255">
        <w:t xml:space="preserve"> illustrates the sequence of steps required for the model training or retraining with the help of ML sandbox. The steps are as follows:</w:t>
      </w:r>
    </w:p>
    <w:p w14:paraId="7598E075" w14:textId="5052D404" w:rsidR="00727E33" w:rsidRPr="00483255" w:rsidRDefault="00727E33" w:rsidP="003829E0">
      <w:pPr>
        <w:pStyle w:val="Figure"/>
      </w:pPr>
      <w:r w:rsidRPr="00483255">
        <w:rPr>
          <w:noProof/>
        </w:rPr>
        <w:lastRenderedPageBreak/>
        <w:drawing>
          <wp:inline distT="0" distB="0" distL="0" distR="0" wp14:anchorId="149C6D08" wp14:editId="742D219E">
            <wp:extent cx="5640705" cy="3295650"/>
            <wp:effectExtent l="0" t="0" r="0" b="0"/>
            <wp:docPr id="32" name="Picture 32" descr="The sequence diagram given in Figure 25 illustrates the sequence of steps required for the model training or retraining with the help of ML sand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he sequence diagram given in Figure 25 illustrates the sequence of steps required for the model training or retraining with the help of ML sandbox. "/>
                    <pic:cNvPicPr/>
                  </pic:nvPicPr>
                  <pic:blipFill>
                    <a:blip r:embed="rId47">
                      <a:extLst>
                        <a:ext uri="{28A0092B-C50C-407E-A947-70E740481C1C}">
                          <a14:useLocalDpi xmlns:a14="http://schemas.microsoft.com/office/drawing/2010/main" val="0"/>
                        </a:ext>
                      </a:extLst>
                    </a:blip>
                    <a:stretch>
                      <a:fillRect/>
                    </a:stretch>
                  </pic:blipFill>
                  <pic:spPr>
                    <a:xfrm>
                      <a:off x="0" y="0"/>
                      <a:ext cx="5640705" cy="3295650"/>
                    </a:xfrm>
                    <a:prstGeom prst="rect">
                      <a:avLst/>
                    </a:prstGeom>
                  </pic:spPr>
                </pic:pic>
              </a:graphicData>
            </a:graphic>
          </wp:inline>
        </w:drawing>
      </w:r>
    </w:p>
    <w:p w14:paraId="31249CF0" w14:textId="308CBEFA" w:rsidR="009E7AEF" w:rsidRPr="00483255" w:rsidRDefault="009E7AEF" w:rsidP="003829E0">
      <w:pPr>
        <w:pStyle w:val="FigureNoTitle"/>
      </w:pPr>
      <w:r w:rsidRPr="00483255">
        <w:t>Figure 2</w:t>
      </w:r>
      <w:r w:rsidR="00310DEA">
        <w:t>5</w:t>
      </w:r>
      <w:r w:rsidR="00E57421">
        <w:t xml:space="preserve"> – </w:t>
      </w:r>
      <w:r w:rsidRPr="00483255">
        <w:t>ML sandbox-assisted model training/retraining</w:t>
      </w:r>
    </w:p>
    <w:p w14:paraId="281977AD" w14:textId="1F80FA34" w:rsidR="00834017" w:rsidRPr="00483255" w:rsidRDefault="00E57421" w:rsidP="003829E0">
      <w:pPr>
        <w:pStyle w:val="enumlev1"/>
        <w:spacing w:before="360"/>
      </w:pPr>
      <w:r>
        <w:t>1</w:t>
      </w:r>
      <w:r>
        <w:tab/>
      </w:r>
      <w:r w:rsidR="00834017" w:rsidRPr="00483255">
        <w:t>Pipeline management module requests the ML profile from the ML intent parser.</w:t>
      </w:r>
    </w:p>
    <w:p w14:paraId="741100A3" w14:textId="7B7DC51F" w:rsidR="00834017" w:rsidRPr="00483255" w:rsidRDefault="00E57421" w:rsidP="003829E0">
      <w:pPr>
        <w:pStyle w:val="enumlev1"/>
      </w:pPr>
      <w:r>
        <w:t>2</w:t>
      </w:r>
      <w:r>
        <w:tab/>
      </w:r>
      <w:r w:rsidR="00834017" w:rsidRPr="00483255">
        <w:t xml:space="preserve">ML intent parser returns </w:t>
      </w:r>
      <w:r w:rsidR="00A409D0">
        <w:t xml:space="preserve">the </w:t>
      </w:r>
      <w:r w:rsidR="00834017" w:rsidRPr="00483255">
        <w:t>ML profile which includes constraints and ML application requirements.</w:t>
      </w:r>
    </w:p>
    <w:p w14:paraId="4B52506B" w14:textId="59840CFF" w:rsidR="00834017" w:rsidRPr="00483255" w:rsidRDefault="00E57421" w:rsidP="003829E0">
      <w:pPr>
        <w:pStyle w:val="enumlev1"/>
      </w:pPr>
      <w:r>
        <w:t>3</w:t>
      </w:r>
      <w:r>
        <w:tab/>
      </w:r>
      <w:r w:rsidR="00834017" w:rsidRPr="00483255">
        <w:t xml:space="preserve">Pipeline management module </w:t>
      </w:r>
      <w:r w:rsidR="00435E4F" w:rsidRPr="00483255">
        <w:t>selects a model from the model selection module. The model is selected from the pool of available models or is requested from the ML marketplace according to the ML profile.</w:t>
      </w:r>
    </w:p>
    <w:p w14:paraId="2FE40598" w14:textId="499B413E" w:rsidR="00834017" w:rsidRPr="00483255" w:rsidRDefault="00E57421" w:rsidP="003829E0">
      <w:pPr>
        <w:pStyle w:val="enumlev1"/>
      </w:pPr>
      <w:r>
        <w:t>4</w:t>
      </w:r>
      <w:r>
        <w:tab/>
      </w:r>
      <w:r w:rsidR="00834017" w:rsidRPr="00483255">
        <w:t xml:space="preserve">Pipeline management </w:t>
      </w:r>
      <w:r w:rsidR="00435E4F" w:rsidRPr="00483255">
        <w:t xml:space="preserve">invokes training of the model through </w:t>
      </w:r>
      <w:r w:rsidR="00A409D0">
        <w:t xml:space="preserve">the </w:t>
      </w:r>
      <w:r w:rsidR="00435E4F" w:rsidRPr="00483255">
        <w:t>model management module by passing the ML profile.</w:t>
      </w:r>
    </w:p>
    <w:p w14:paraId="163D1994" w14:textId="264C6858" w:rsidR="00435E4F" w:rsidRPr="00483255" w:rsidRDefault="00E57421" w:rsidP="003829E0">
      <w:pPr>
        <w:pStyle w:val="enumlev1"/>
      </w:pPr>
      <w:r>
        <w:t>5</w:t>
      </w:r>
      <w:r>
        <w:tab/>
      </w:r>
      <w:r w:rsidR="00435E4F" w:rsidRPr="00483255">
        <w:t>Model management module passes the model and ML profile to the ML sandbox.</w:t>
      </w:r>
    </w:p>
    <w:p w14:paraId="7DDA2EA5" w14:textId="618C3D16" w:rsidR="00435E4F" w:rsidRPr="00483255" w:rsidRDefault="00E57421" w:rsidP="003829E0">
      <w:pPr>
        <w:pStyle w:val="enumlev1"/>
      </w:pPr>
      <w:r>
        <w:t>6</w:t>
      </w:r>
      <w:r>
        <w:tab/>
      </w:r>
      <w:r w:rsidR="00435E4F" w:rsidRPr="00483255">
        <w:t>ML sandbox maps the ML profile to the simulated ML profile and train</w:t>
      </w:r>
      <w:r w:rsidR="00A409D0">
        <w:t>s</w:t>
      </w:r>
      <w:r w:rsidR="00435E4F" w:rsidRPr="00483255">
        <w:t>/retrain</w:t>
      </w:r>
      <w:r w:rsidR="00A409D0">
        <w:t>s</w:t>
      </w:r>
      <w:r w:rsidR="00435E4F" w:rsidRPr="00483255">
        <w:t xml:space="preserve"> the model. This training or retraining can be </w:t>
      </w:r>
      <w:r w:rsidR="00A409D0">
        <w:t xml:space="preserve">carried out in </w:t>
      </w:r>
      <w:r w:rsidR="00435E4F" w:rsidRPr="00483255">
        <w:t>parallel based on ML application constraints and simulated processing capabilities.</w:t>
      </w:r>
    </w:p>
    <w:p w14:paraId="2CE893FA" w14:textId="7E0DF51A" w:rsidR="00435E4F" w:rsidRPr="00483255" w:rsidRDefault="00E57421" w:rsidP="003829E0">
      <w:pPr>
        <w:pStyle w:val="enumlev1"/>
      </w:pPr>
      <w:r>
        <w:t>7</w:t>
      </w:r>
      <w:r>
        <w:tab/>
      </w:r>
      <w:r w:rsidR="00435E4F" w:rsidRPr="00483255">
        <w:t>ML sandbox returns the trained model to the ML pipeline module</w:t>
      </w:r>
      <w:r w:rsidR="00A409D0">
        <w:t>,</w:t>
      </w:r>
      <w:r w:rsidR="00435E4F" w:rsidRPr="00483255">
        <w:t xml:space="preserve"> which can be deployed or published.</w:t>
      </w:r>
    </w:p>
    <w:p w14:paraId="6B18B838" w14:textId="011F0916" w:rsidR="00834017" w:rsidRPr="00483255" w:rsidRDefault="00B00AD5" w:rsidP="00B00AD5">
      <w:pPr>
        <w:pStyle w:val="Note"/>
        <w:ind w:left="794" w:hanging="794"/>
      </w:pPr>
      <w:r>
        <w:tab/>
      </w:r>
      <w:r w:rsidR="00834017" w:rsidRPr="00483255">
        <w:t>NOTE</w:t>
      </w:r>
      <w:r w:rsidR="00A409D0">
        <w:t xml:space="preserve"> </w:t>
      </w:r>
      <w:r w:rsidR="00A409D0">
        <w:sym w:font="Symbol" w:char="F02D"/>
      </w:r>
      <w:r w:rsidR="00834017" w:rsidRPr="00483255">
        <w:t xml:space="preserve"> ML pipeline testing in the ML sandbox can be</w:t>
      </w:r>
      <w:r w:rsidR="00A409D0">
        <w:t xml:space="preserve"> carried out</w:t>
      </w:r>
      <w:r w:rsidR="00834017" w:rsidRPr="00483255">
        <w:t xml:space="preserve"> in parallel based on the sandbox processing capabilities and ML application constraints (given in the ML profile).</w:t>
      </w:r>
    </w:p>
    <w:p w14:paraId="2E601C41" w14:textId="016E3EE4" w:rsidR="00834017" w:rsidRPr="00483255" w:rsidRDefault="00E57421" w:rsidP="003829E0">
      <w:pPr>
        <w:pStyle w:val="enumlev1"/>
      </w:pPr>
      <w:r>
        <w:t>8</w:t>
      </w:r>
      <w:r>
        <w:tab/>
      </w:r>
      <w:r w:rsidR="00834017" w:rsidRPr="00483255">
        <w:t>ML sandbox returns the results of pipeline evaluation to the pipeline management module</w:t>
      </w:r>
      <w:r w:rsidR="00A409D0">
        <w:t>,</w:t>
      </w:r>
      <w:r w:rsidR="00834017" w:rsidRPr="00483255">
        <w:t xml:space="preserve"> which can be used for the pipeline deployment decision.</w:t>
      </w:r>
    </w:p>
    <w:p w14:paraId="729332DA" w14:textId="3E41F84D" w:rsidR="002A544A" w:rsidRDefault="002A544A" w:rsidP="003829E0">
      <w:pPr>
        <w:pStyle w:val="Heading3"/>
      </w:pPr>
      <w:bookmarkStart w:id="110" w:name="_Toc41075070"/>
      <w:r w:rsidRPr="00483255">
        <w:t>8.</w:t>
      </w:r>
      <w:r w:rsidR="00A83CD9">
        <w:t>2</w:t>
      </w:r>
      <w:r w:rsidRPr="00483255">
        <w:t>.1</w:t>
      </w:r>
      <w:r w:rsidR="00A83CD9">
        <w:t>6</w:t>
      </w:r>
      <w:r w:rsidR="00E57421">
        <w:tab/>
      </w:r>
      <w:r w:rsidR="00DF7718" w:rsidRPr="00483255">
        <w:t>Model update in marketplace</w:t>
      </w:r>
      <w:bookmarkEnd w:id="110"/>
    </w:p>
    <w:p w14:paraId="74258816" w14:textId="77777777" w:rsidR="00A409D0" w:rsidRPr="00483255" w:rsidRDefault="00A409D0" w:rsidP="003829E0">
      <w:r w:rsidRPr="00483255">
        <w:t>The steps for the model update to the ML marketplace are illustrated in Figure 2</w:t>
      </w:r>
      <w:r>
        <w:t xml:space="preserve">6 </w:t>
      </w:r>
      <w:r w:rsidRPr="00483255">
        <w:t>and given below:</w:t>
      </w:r>
    </w:p>
    <w:p w14:paraId="6BE142B2" w14:textId="64E341D5" w:rsidR="00DF7718" w:rsidRPr="00483255" w:rsidRDefault="00DF7718" w:rsidP="003829E0">
      <w:pPr>
        <w:pStyle w:val="Figure"/>
      </w:pPr>
      <w:r w:rsidRPr="00483255">
        <w:rPr>
          <w:noProof/>
        </w:rPr>
        <w:lastRenderedPageBreak/>
        <w:drawing>
          <wp:inline distT="0" distB="0" distL="0" distR="0" wp14:anchorId="7D616357" wp14:editId="705597D2">
            <wp:extent cx="5640705" cy="3379470"/>
            <wp:effectExtent l="0" t="0" r="0" b="0"/>
            <wp:docPr id="38" name="Picture 38" descr="The steps for the model update to the ML marketplace are illustrated in Fig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he steps for the model update to the ML marketplace are illustrated in Figure 26."/>
                    <pic:cNvPicPr/>
                  </pic:nvPicPr>
                  <pic:blipFill>
                    <a:blip r:embed="rId48">
                      <a:extLst>
                        <a:ext uri="{28A0092B-C50C-407E-A947-70E740481C1C}">
                          <a14:useLocalDpi xmlns:a14="http://schemas.microsoft.com/office/drawing/2010/main" val="0"/>
                        </a:ext>
                      </a:extLst>
                    </a:blip>
                    <a:stretch>
                      <a:fillRect/>
                    </a:stretch>
                  </pic:blipFill>
                  <pic:spPr>
                    <a:xfrm>
                      <a:off x="0" y="0"/>
                      <a:ext cx="5640705" cy="3379470"/>
                    </a:xfrm>
                    <a:prstGeom prst="rect">
                      <a:avLst/>
                    </a:prstGeom>
                  </pic:spPr>
                </pic:pic>
              </a:graphicData>
            </a:graphic>
          </wp:inline>
        </w:drawing>
      </w:r>
    </w:p>
    <w:p w14:paraId="59DDAFA8" w14:textId="75FCEA31" w:rsidR="004E1212" w:rsidRPr="00483255" w:rsidRDefault="004E1212" w:rsidP="003829E0">
      <w:pPr>
        <w:pStyle w:val="FigureNoTitle"/>
      </w:pPr>
      <w:r w:rsidRPr="00483255">
        <w:t>Figure 2</w:t>
      </w:r>
      <w:r w:rsidR="00310DEA">
        <w:t>6</w:t>
      </w:r>
      <w:r w:rsidR="00E57421">
        <w:t xml:space="preserve"> – </w:t>
      </w:r>
      <w:r w:rsidRPr="00483255">
        <w:t>Model update on ML marketplace</w:t>
      </w:r>
    </w:p>
    <w:p w14:paraId="17222BE7" w14:textId="125937BF" w:rsidR="00DF7718" w:rsidRPr="00483255" w:rsidRDefault="00E57421" w:rsidP="00A83CD9">
      <w:pPr>
        <w:pStyle w:val="enumlev1"/>
        <w:spacing w:before="240"/>
      </w:pPr>
      <w:r>
        <w:t>1</w:t>
      </w:r>
      <w:r>
        <w:tab/>
      </w:r>
      <w:r w:rsidR="00DF7718" w:rsidRPr="00483255">
        <w:t>Pipeline management module monitors the performance of the deployed model through model management module.</w:t>
      </w:r>
    </w:p>
    <w:p w14:paraId="14FB00CE" w14:textId="6D652207" w:rsidR="00DF7718" w:rsidRPr="00483255" w:rsidRDefault="00E57421" w:rsidP="003829E0">
      <w:pPr>
        <w:pStyle w:val="enumlev1"/>
      </w:pPr>
      <w:r>
        <w:t>2</w:t>
      </w:r>
      <w:r>
        <w:tab/>
      </w:r>
      <w:r w:rsidR="00DF7718" w:rsidRPr="00483255">
        <w:t>Pipeline management module retrieves the ML profile from the intent parser to determine ML requirements and constraints.</w:t>
      </w:r>
    </w:p>
    <w:p w14:paraId="7C5AA80A" w14:textId="2CDC71D5" w:rsidR="00DF7718" w:rsidRPr="00483255" w:rsidRDefault="00E57421" w:rsidP="003829E0">
      <w:pPr>
        <w:pStyle w:val="enumlev1"/>
      </w:pPr>
      <w:r>
        <w:t>3</w:t>
      </w:r>
      <w:r>
        <w:tab/>
      </w:r>
      <w:r w:rsidR="00DF7718" w:rsidRPr="00483255">
        <w:t xml:space="preserve">ML pipeline management module initiates </w:t>
      </w:r>
      <w:r w:rsidR="00A51BB8" w:rsidRPr="00483255">
        <w:t xml:space="preserve">model </w:t>
      </w:r>
      <w:r w:rsidR="00DF7718" w:rsidRPr="00483255">
        <w:t>monitoring with the help of ML profile</w:t>
      </w:r>
      <w:r w:rsidR="00A51BB8" w:rsidRPr="00483255">
        <w:t>.</w:t>
      </w:r>
      <w:r w:rsidR="00DF7718" w:rsidRPr="00483255">
        <w:t xml:space="preserve"> Certain statistics are collected during this monitoring, e.g., model accuracy and latency</w:t>
      </w:r>
      <w:r w:rsidR="0075263E">
        <w:t>,</w:t>
      </w:r>
      <w:r w:rsidR="00DF7718" w:rsidRPr="00483255">
        <w:t xml:space="preserve"> etc.</w:t>
      </w:r>
    </w:p>
    <w:p w14:paraId="3CED733B" w14:textId="21DDD560" w:rsidR="00DF7718" w:rsidRPr="00483255" w:rsidRDefault="00E57421" w:rsidP="003829E0">
      <w:pPr>
        <w:pStyle w:val="enumlev1"/>
      </w:pPr>
      <w:r>
        <w:t>4</w:t>
      </w:r>
      <w:r>
        <w:tab/>
      </w:r>
      <w:r w:rsidR="00DF7718" w:rsidRPr="00483255">
        <w:t xml:space="preserve">Based on the performance status of the </w:t>
      </w:r>
      <w:r w:rsidR="00A51BB8" w:rsidRPr="00483255">
        <w:t>model</w:t>
      </w:r>
      <w:r w:rsidR="00DF7718" w:rsidRPr="00483255">
        <w:t>, pipeline management module coordinates with the serving engine</w:t>
      </w:r>
      <w:r w:rsidR="00A51BB8" w:rsidRPr="00483255">
        <w:t xml:space="preserve"> to optimize the model performance</w:t>
      </w:r>
      <w:r w:rsidR="00DF7718" w:rsidRPr="00483255">
        <w:t>.</w:t>
      </w:r>
    </w:p>
    <w:p w14:paraId="7C6A71FA" w14:textId="432697E9" w:rsidR="00DF7718" w:rsidRPr="00483255" w:rsidRDefault="00E57421" w:rsidP="003829E0">
      <w:pPr>
        <w:pStyle w:val="enumlev1"/>
      </w:pPr>
      <w:r>
        <w:t>5</w:t>
      </w:r>
      <w:r>
        <w:tab/>
      </w:r>
      <w:r w:rsidR="00DF7718" w:rsidRPr="00483255">
        <w:t xml:space="preserve">The serving engine optimizes the </w:t>
      </w:r>
      <w:r w:rsidR="00A51BB8" w:rsidRPr="00483255">
        <w:t>model</w:t>
      </w:r>
      <w:r w:rsidR="00DF7718" w:rsidRPr="00483255">
        <w:t xml:space="preserve"> performance based on ML profile, e.g., KPIs and other constraints. In certain cases, serving engine can fall</w:t>
      </w:r>
      <w:r w:rsidR="007A69F1">
        <w:t xml:space="preserve"> </w:t>
      </w:r>
      <w:r w:rsidR="00DF7718" w:rsidRPr="00483255">
        <w:t>back to an older model to optimize the model performance.</w:t>
      </w:r>
    </w:p>
    <w:p w14:paraId="1AA371F8" w14:textId="6F652BBB" w:rsidR="00DF7718" w:rsidRPr="00483255" w:rsidRDefault="00E57421" w:rsidP="003829E0">
      <w:pPr>
        <w:pStyle w:val="enumlev1"/>
      </w:pPr>
      <w:r>
        <w:t>6</w:t>
      </w:r>
      <w:r>
        <w:tab/>
      </w:r>
      <w:r w:rsidR="00DF7718" w:rsidRPr="00483255">
        <w:t>The serving engine return</w:t>
      </w:r>
      <w:r w:rsidR="007A69F1">
        <w:t>s</w:t>
      </w:r>
      <w:r w:rsidR="00DF7718" w:rsidRPr="00483255">
        <w:t xml:space="preserve"> the optimized </w:t>
      </w:r>
      <w:r w:rsidR="00A51BB8" w:rsidRPr="00483255">
        <w:t>model</w:t>
      </w:r>
      <w:r w:rsidR="00DF7718" w:rsidRPr="00483255">
        <w:t xml:space="preserve"> to the pipeline management module</w:t>
      </w:r>
      <w:r w:rsidR="00A51BB8" w:rsidRPr="00483255">
        <w:t>.</w:t>
      </w:r>
    </w:p>
    <w:p w14:paraId="4229EFF1" w14:textId="47ACD3D8" w:rsidR="00A51BB8" w:rsidRPr="00483255" w:rsidRDefault="00E57421" w:rsidP="003829E0">
      <w:pPr>
        <w:pStyle w:val="enumlev1"/>
      </w:pPr>
      <w:r>
        <w:t>7</w:t>
      </w:r>
      <w:r>
        <w:tab/>
      </w:r>
      <w:r w:rsidR="00A51BB8" w:rsidRPr="00483255">
        <w:t>The pipeline management module uploads or updates the optimized model</w:t>
      </w:r>
      <w:r w:rsidR="00FE4608" w:rsidRPr="00483255">
        <w:t xml:space="preserve"> with a version number and ML profile</w:t>
      </w:r>
      <w:r w:rsidR="00A51BB8" w:rsidRPr="00483255">
        <w:t xml:space="preserve"> to</w:t>
      </w:r>
      <w:r w:rsidR="00FE4608" w:rsidRPr="00483255">
        <w:t xml:space="preserve"> the</w:t>
      </w:r>
      <w:r w:rsidR="00A51BB8" w:rsidRPr="00483255">
        <w:t xml:space="preserve"> ML marketplace</w:t>
      </w:r>
      <w:r w:rsidR="00FE4608" w:rsidRPr="00483255">
        <w:t>.</w:t>
      </w:r>
    </w:p>
    <w:p w14:paraId="3431C684" w14:textId="14C32B7F" w:rsidR="002E37CB" w:rsidRDefault="002E37CB" w:rsidP="003829E0">
      <w:pPr>
        <w:pStyle w:val="Heading3"/>
      </w:pPr>
      <w:bookmarkStart w:id="111" w:name="_Toc41075071"/>
      <w:r w:rsidRPr="00483255">
        <w:t>8.</w:t>
      </w:r>
      <w:r w:rsidR="00A83CD9">
        <w:t>2</w:t>
      </w:r>
      <w:r w:rsidRPr="00483255">
        <w:t>.1</w:t>
      </w:r>
      <w:r w:rsidR="00A83CD9">
        <w:t>7</w:t>
      </w:r>
      <w:r w:rsidR="00E57421">
        <w:tab/>
      </w:r>
      <w:r w:rsidRPr="00483255">
        <w:t>Asynchronous operation execution by MLFO</w:t>
      </w:r>
      <w:bookmarkEnd w:id="111"/>
    </w:p>
    <w:p w14:paraId="24C8D3C8" w14:textId="77777777" w:rsidR="007A69F1" w:rsidRPr="00483255" w:rsidRDefault="007A69F1" w:rsidP="003829E0">
      <w:r w:rsidRPr="00483255">
        <w:t>Figure 2</w:t>
      </w:r>
      <w:r>
        <w:t>7</w:t>
      </w:r>
      <w:r w:rsidRPr="00483255">
        <w:t xml:space="preserve"> shows the sequence of steps for the asynchronous operation execution by the MLFO. The steps are as below:</w:t>
      </w:r>
    </w:p>
    <w:p w14:paraId="5D4FC6BB" w14:textId="12477395" w:rsidR="002E37CB" w:rsidRPr="00483255" w:rsidRDefault="002E37CB" w:rsidP="003829E0">
      <w:pPr>
        <w:pStyle w:val="Figure"/>
      </w:pPr>
      <w:r w:rsidRPr="00483255">
        <w:rPr>
          <w:noProof/>
        </w:rPr>
        <w:lastRenderedPageBreak/>
        <w:drawing>
          <wp:inline distT="0" distB="0" distL="0" distR="0" wp14:anchorId="5A29D473" wp14:editId="70B63006">
            <wp:extent cx="4833597" cy="2817533"/>
            <wp:effectExtent l="0" t="0" r="0" b="0"/>
            <wp:docPr id="10" name="Picture 10" descr="Figure 27 shows the sequence of steps for the asynchronous operation execution by the MLF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gure 27 shows the sequence of steps for the asynchronous operation execution by the MLFO. "/>
                    <pic:cNvPicPr/>
                  </pic:nvPicPr>
                  <pic:blipFill>
                    <a:blip r:embed="rId49">
                      <a:extLst>
                        <a:ext uri="{28A0092B-C50C-407E-A947-70E740481C1C}">
                          <a14:useLocalDpi xmlns:a14="http://schemas.microsoft.com/office/drawing/2010/main" val="0"/>
                        </a:ext>
                      </a:extLst>
                    </a:blip>
                    <a:stretch>
                      <a:fillRect/>
                    </a:stretch>
                  </pic:blipFill>
                  <pic:spPr>
                    <a:xfrm>
                      <a:off x="0" y="0"/>
                      <a:ext cx="4872415" cy="2840160"/>
                    </a:xfrm>
                    <a:prstGeom prst="rect">
                      <a:avLst/>
                    </a:prstGeom>
                  </pic:spPr>
                </pic:pic>
              </a:graphicData>
            </a:graphic>
          </wp:inline>
        </w:drawing>
      </w:r>
    </w:p>
    <w:p w14:paraId="47A891CB" w14:textId="7CA9084C" w:rsidR="00D31491" w:rsidRPr="00483255" w:rsidRDefault="004E1212" w:rsidP="003829E0">
      <w:pPr>
        <w:pStyle w:val="FigureNoTitle"/>
      </w:pPr>
      <w:r w:rsidRPr="00483255">
        <w:t>Figure 2</w:t>
      </w:r>
      <w:r w:rsidR="00310DEA">
        <w:t>7</w:t>
      </w:r>
      <w:r w:rsidR="00E57421">
        <w:t xml:space="preserve"> – </w:t>
      </w:r>
      <w:r w:rsidR="00D31491" w:rsidRPr="00483255">
        <w:t>Execution of asynchronous triggers by MLFO</w:t>
      </w:r>
    </w:p>
    <w:p w14:paraId="1BD402DD" w14:textId="7415A6CD" w:rsidR="0005435C" w:rsidRPr="007A69F1" w:rsidRDefault="00E57421" w:rsidP="003829E0">
      <w:pPr>
        <w:pStyle w:val="enumlev1"/>
        <w:spacing w:before="360"/>
      </w:pPr>
      <w:r>
        <w:t>1</w:t>
      </w:r>
      <w:r>
        <w:tab/>
      </w:r>
      <w:r w:rsidR="00AA3B70" w:rsidRPr="00483255">
        <w:t>ML pipeline management module receives an asynchronous operation request from the trusted entities, e.g., data handling framework, serving engine, or ML sandbox.</w:t>
      </w:r>
    </w:p>
    <w:p w14:paraId="38FE5BAF" w14:textId="3D16670D" w:rsidR="0005435C" w:rsidRPr="00483255" w:rsidRDefault="003829E0" w:rsidP="003829E0">
      <w:pPr>
        <w:pStyle w:val="Note"/>
        <w:ind w:left="794" w:hanging="794"/>
      </w:pPr>
      <w:r>
        <w:tab/>
      </w:r>
      <w:r w:rsidR="00AA3B70" w:rsidRPr="00483255">
        <w:t>NOTE</w:t>
      </w:r>
      <w:r w:rsidR="007A69F1">
        <w:t xml:space="preserve"> 1 </w:t>
      </w:r>
      <w:r w:rsidR="007A69F1">
        <w:sym w:font="Symbol" w:char="F02D"/>
      </w:r>
      <w:r w:rsidR="00AA3B70" w:rsidRPr="00483255">
        <w:t xml:space="preserve"> These asynchronous </w:t>
      </w:r>
      <w:r w:rsidR="0005435C" w:rsidRPr="00483255">
        <w:t>requests</w:t>
      </w:r>
      <w:r w:rsidR="00AA3B70" w:rsidRPr="00483255">
        <w:t xml:space="preserve"> can include threshold-based event monitoring, data model mapping, preconfigured events, metering events, security violation events, data-related policy violation events, failure events including model or simulations, load thresholds</w:t>
      </w:r>
      <w:r w:rsidR="002F00E5" w:rsidRPr="00483255">
        <w:t xml:space="preserve">, </w:t>
      </w:r>
      <w:r w:rsidR="0005435C" w:rsidRPr="00483255">
        <w:t xml:space="preserve">or </w:t>
      </w:r>
      <w:r w:rsidR="002F00E5" w:rsidRPr="00483255">
        <w:t>data lifetime expiry events</w:t>
      </w:r>
      <w:r w:rsidR="007A69F1">
        <w:t>.</w:t>
      </w:r>
    </w:p>
    <w:p w14:paraId="327DF442" w14:textId="6F4DEA64" w:rsidR="0005435C" w:rsidRPr="00483255" w:rsidRDefault="00E57421" w:rsidP="003829E0">
      <w:pPr>
        <w:pStyle w:val="enumlev1"/>
      </w:pPr>
      <w:r>
        <w:t>2</w:t>
      </w:r>
      <w:r>
        <w:tab/>
      </w:r>
      <w:r w:rsidR="0005435C" w:rsidRPr="00483255">
        <w:t>ML pipeline management module consults the policy management module to prepare execution of these asynchronous events.</w:t>
      </w:r>
    </w:p>
    <w:p w14:paraId="4F5E6BAD" w14:textId="1A830617" w:rsidR="0005435C" w:rsidRPr="00483255" w:rsidRDefault="00E57421" w:rsidP="003829E0">
      <w:pPr>
        <w:pStyle w:val="enumlev1"/>
      </w:pPr>
      <w:r>
        <w:t>3</w:t>
      </w:r>
      <w:r>
        <w:tab/>
      </w:r>
      <w:r w:rsidR="0005435C" w:rsidRPr="00483255">
        <w:t>Policy management module returns the policies relevant to the execution of these asynchronous operations.</w:t>
      </w:r>
    </w:p>
    <w:p w14:paraId="144B3B91" w14:textId="5B5489DE" w:rsidR="0005435C" w:rsidRPr="00483255" w:rsidRDefault="00E57421" w:rsidP="003829E0">
      <w:pPr>
        <w:pStyle w:val="enumlev1"/>
      </w:pPr>
      <w:r>
        <w:t>4</w:t>
      </w:r>
      <w:r>
        <w:tab/>
      </w:r>
      <w:r w:rsidR="0005435C" w:rsidRPr="00483255">
        <w:t>Pipeline management module prepares the asynchronous operation.</w:t>
      </w:r>
    </w:p>
    <w:p w14:paraId="2F3FAC25" w14:textId="2D932DA3" w:rsidR="0005435C" w:rsidRPr="00483255" w:rsidRDefault="00E57421" w:rsidP="003829E0">
      <w:pPr>
        <w:pStyle w:val="enumlev1"/>
      </w:pPr>
      <w:r>
        <w:t>5</w:t>
      </w:r>
      <w:r>
        <w:tab/>
      </w:r>
      <w:r w:rsidR="0005435C" w:rsidRPr="00483255">
        <w:t>Pipeline management module executes the asynchronous operation with the assistance of data management, model management, and communication management module.</w:t>
      </w:r>
    </w:p>
    <w:p w14:paraId="558C02C0" w14:textId="1F7C2249" w:rsidR="000D3BB0" w:rsidRPr="00483255" w:rsidRDefault="003829E0" w:rsidP="003829E0">
      <w:pPr>
        <w:pStyle w:val="Note"/>
        <w:ind w:left="794" w:hanging="794"/>
      </w:pPr>
      <w:r>
        <w:tab/>
      </w:r>
      <w:r w:rsidR="000D3BB0" w:rsidRPr="00483255">
        <w:t>NOTE</w:t>
      </w:r>
      <w:r w:rsidR="007A69F1">
        <w:t xml:space="preserve"> 2 </w:t>
      </w:r>
      <w:r w:rsidR="007A69F1">
        <w:sym w:font="Symbol" w:char="F02D"/>
      </w:r>
      <w:r w:rsidR="000D3BB0" w:rsidRPr="00483255">
        <w:t xml:space="preserve"> The asynchronous operation can also include stop, start, instantiate data sources/collector, or expunge data from data store.</w:t>
      </w:r>
    </w:p>
    <w:p w14:paraId="16A0917F" w14:textId="028F3A69" w:rsidR="0005435C" w:rsidRPr="00483255" w:rsidRDefault="00E57421" w:rsidP="003829E0">
      <w:pPr>
        <w:pStyle w:val="enumlev1"/>
      </w:pPr>
      <w:r>
        <w:t>6</w:t>
      </w:r>
      <w:r>
        <w:tab/>
      </w:r>
      <w:r w:rsidR="0005435C" w:rsidRPr="00483255">
        <w:t>Pipeline management module returns the status of the asynchronous operation execution to the requested entities.</w:t>
      </w:r>
    </w:p>
    <w:p w14:paraId="6CF99CBD" w14:textId="104601C7" w:rsidR="001D28F4" w:rsidRDefault="001D28F4" w:rsidP="003829E0">
      <w:pPr>
        <w:pStyle w:val="Heading3"/>
      </w:pPr>
      <w:bookmarkStart w:id="112" w:name="_Toc41075072"/>
      <w:r w:rsidRPr="00483255">
        <w:t>8.</w:t>
      </w:r>
      <w:r w:rsidR="00A83CD9">
        <w:t>2</w:t>
      </w:r>
      <w:r w:rsidRPr="00483255">
        <w:t>.1</w:t>
      </w:r>
      <w:r w:rsidR="00A83CD9">
        <w:t>8</w:t>
      </w:r>
      <w:r w:rsidR="00E57421">
        <w:tab/>
      </w:r>
      <w:r w:rsidRPr="00483255">
        <w:t>ML</w:t>
      </w:r>
      <w:r w:rsidR="009B7C9B" w:rsidRPr="00483255">
        <w:t>FO-triggered synchronous operations</w:t>
      </w:r>
      <w:bookmarkEnd w:id="112"/>
    </w:p>
    <w:p w14:paraId="7BC5ECEB" w14:textId="77777777" w:rsidR="007A69F1" w:rsidRPr="00483255" w:rsidRDefault="007A69F1" w:rsidP="003829E0">
      <w:r w:rsidRPr="00483255">
        <w:t>Figure 2</w:t>
      </w:r>
      <w:r>
        <w:t>8</w:t>
      </w:r>
      <w:r w:rsidRPr="00483255">
        <w:t xml:space="preserve"> shows the sequence of steps for the MLFO-triggered asynchronous operations. These steps are illustrated below:</w:t>
      </w:r>
    </w:p>
    <w:p w14:paraId="28E896AB" w14:textId="54E602B2" w:rsidR="001D28F4" w:rsidRPr="00483255" w:rsidRDefault="00AD34B4" w:rsidP="003829E0">
      <w:pPr>
        <w:pStyle w:val="Figure"/>
      </w:pPr>
      <w:r w:rsidRPr="00483255">
        <w:rPr>
          <w:noProof/>
        </w:rPr>
        <w:lastRenderedPageBreak/>
        <w:drawing>
          <wp:inline distT="0" distB="0" distL="0" distR="0" wp14:anchorId="17024022" wp14:editId="0B6C9876">
            <wp:extent cx="5640705" cy="3371850"/>
            <wp:effectExtent l="0" t="0" r="0" b="0"/>
            <wp:docPr id="2" name="Picture 2" descr="Figure 28 shows  the sequence of steps for the MLFO-triggered asynchronous ope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28 shows  the sequence of steps for the MLFO-triggered asynchronous operations. "/>
                    <pic:cNvPicPr/>
                  </pic:nvPicPr>
                  <pic:blipFill>
                    <a:blip r:embed="rId50">
                      <a:extLst>
                        <a:ext uri="{28A0092B-C50C-407E-A947-70E740481C1C}">
                          <a14:useLocalDpi xmlns:a14="http://schemas.microsoft.com/office/drawing/2010/main" val="0"/>
                        </a:ext>
                      </a:extLst>
                    </a:blip>
                    <a:stretch>
                      <a:fillRect/>
                    </a:stretch>
                  </pic:blipFill>
                  <pic:spPr>
                    <a:xfrm>
                      <a:off x="0" y="0"/>
                      <a:ext cx="5640705" cy="3371850"/>
                    </a:xfrm>
                    <a:prstGeom prst="rect">
                      <a:avLst/>
                    </a:prstGeom>
                  </pic:spPr>
                </pic:pic>
              </a:graphicData>
            </a:graphic>
          </wp:inline>
        </w:drawing>
      </w:r>
    </w:p>
    <w:p w14:paraId="0D18AE43" w14:textId="6DE4DD98" w:rsidR="003600FA" w:rsidRPr="00483255" w:rsidRDefault="003600FA" w:rsidP="003829E0">
      <w:pPr>
        <w:pStyle w:val="FigureNoTitle"/>
      </w:pPr>
      <w:r w:rsidRPr="00483255">
        <w:t>Figure 2</w:t>
      </w:r>
      <w:r w:rsidR="00310DEA">
        <w:t>8</w:t>
      </w:r>
      <w:r w:rsidR="00E57421">
        <w:t xml:space="preserve"> – </w:t>
      </w:r>
      <w:r w:rsidRPr="00483255">
        <w:t>MLFO-triggered synchronous operations</w:t>
      </w:r>
    </w:p>
    <w:p w14:paraId="3A15E940" w14:textId="03AAF872" w:rsidR="00600A34" w:rsidRPr="00483255" w:rsidRDefault="001E2163" w:rsidP="003829E0">
      <w:pPr>
        <w:pStyle w:val="enumlev1"/>
        <w:spacing w:before="240"/>
      </w:pPr>
      <w:r>
        <w:t>1</w:t>
      </w:r>
      <w:r>
        <w:tab/>
      </w:r>
      <w:r w:rsidR="00600A34" w:rsidRPr="00483255">
        <w:t>ML intent parser receives an ML intent.</w:t>
      </w:r>
    </w:p>
    <w:p w14:paraId="216C212A" w14:textId="0389968E" w:rsidR="00600A34" w:rsidRPr="00483255" w:rsidRDefault="001E2163" w:rsidP="003829E0">
      <w:pPr>
        <w:pStyle w:val="enumlev1"/>
      </w:pPr>
      <w:r>
        <w:t>2</w:t>
      </w:r>
      <w:r>
        <w:tab/>
      </w:r>
      <w:r w:rsidR="00600A34" w:rsidRPr="00483255">
        <w:t>Pipeline management module retrieves ML profile from the intent parser which includes ML use case requirements and constraints.</w:t>
      </w:r>
    </w:p>
    <w:p w14:paraId="33934C40" w14:textId="46B32961" w:rsidR="00FC6644" w:rsidRPr="00465852" w:rsidRDefault="001E2163" w:rsidP="003829E0">
      <w:pPr>
        <w:pStyle w:val="enumlev1"/>
        <w:rPr>
          <w:color w:val="000000" w:themeColor="text1"/>
        </w:rPr>
      </w:pPr>
      <w:r>
        <w:t>3</w:t>
      </w:r>
      <w:r>
        <w:tab/>
      </w:r>
      <w:r w:rsidR="00600A34" w:rsidRPr="00483255">
        <w:t>Pipeline management module interacts with the communication management module to negotiate required interfaces to interact with the trusted entities, e.g., ML sandbox, serving engine, or data handling framework.</w:t>
      </w:r>
    </w:p>
    <w:p w14:paraId="39C59142" w14:textId="54DC7624" w:rsidR="00FC6644" w:rsidRPr="00483255" w:rsidRDefault="00913404" w:rsidP="003829E0">
      <w:pPr>
        <w:pStyle w:val="Note"/>
        <w:ind w:left="794" w:hanging="794"/>
      </w:pPr>
      <w:r>
        <w:tab/>
      </w:r>
      <w:r w:rsidR="00C94F49" w:rsidRPr="00483255">
        <w:t>NOTE</w:t>
      </w:r>
      <w:r w:rsidR="00453378">
        <w:t xml:space="preserve"> 1</w:t>
      </w:r>
      <w:r w:rsidR="00453378">
        <w:sym w:font="Symbol" w:char="F02D"/>
      </w:r>
      <w:r w:rsidR="00C94F49" w:rsidRPr="00483255">
        <w:t xml:space="preserve"> Interface negotiation achieved through </w:t>
      </w:r>
      <w:r w:rsidR="00453378">
        <w:t xml:space="preserve">the </w:t>
      </w:r>
      <w:r w:rsidR="00C94F49" w:rsidRPr="00483255">
        <w:t>communication management module includes data formats or protocols, ML profile, ML</w:t>
      </w:r>
      <w:r w:rsidR="00432240" w:rsidRPr="00483255">
        <w:t xml:space="preserve"> model</w:t>
      </w:r>
      <w:r w:rsidR="00C94F49" w:rsidRPr="00483255">
        <w:t xml:space="preserve"> metadata, and policies.</w:t>
      </w:r>
    </w:p>
    <w:p w14:paraId="0BD01625" w14:textId="28AD2563" w:rsidR="00432240" w:rsidRPr="007A69F1" w:rsidRDefault="00913404" w:rsidP="003829E0">
      <w:pPr>
        <w:pStyle w:val="Note"/>
        <w:ind w:left="794" w:hanging="794"/>
      </w:pPr>
      <w:r>
        <w:rPr>
          <w:color w:val="000000" w:themeColor="text1"/>
        </w:rPr>
        <w:tab/>
      </w:r>
      <w:r w:rsidR="00FC6644" w:rsidRPr="00483255">
        <w:rPr>
          <w:color w:val="000000" w:themeColor="text1"/>
        </w:rPr>
        <w:t>NOTE</w:t>
      </w:r>
      <w:r w:rsidR="00453378">
        <w:rPr>
          <w:color w:val="000000" w:themeColor="text1"/>
        </w:rPr>
        <w:t xml:space="preserve"> 2 </w:t>
      </w:r>
      <w:r w:rsidR="00453378">
        <w:rPr>
          <w:color w:val="000000" w:themeColor="text1"/>
        </w:rPr>
        <w:sym w:font="Symbol" w:char="F02D"/>
      </w:r>
      <w:r w:rsidR="00FC6644" w:rsidRPr="00483255">
        <w:rPr>
          <w:color w:val="000000" w:themeColor="text1"/>
        </w:rPr>
        <w:t xml:space="preserve"> </w:t>
      </w:r>
      <w:r w:rsidR="00FC6644" w:rsidRPr="00483255">
        <w:t xml:space="preserve">Time synchronization is required prior to the trigger and involves MLFO and </w:t>
      </w:r>
      <w:r w:rsidR="00453378">
        <w:t xml:space="preserve">the </w:t>
      </w:r>
      <w:r w:rsidR="00FC6644" w:rsidRPr="00483255">
        <w:t>communication management module</w:t>
      </w:r>
      <w:r w:rsidR="00453378">
        <w:t>,</w:t>
      </w:r>
      <w:r w:rsidR="00FC6644" w:rsidRPr="00483255">
        <w:t xml:space="preserve"> which interfaces with the NFVO.</w:t>
      </w:r>
    </w:p>
    <w:p w14:paraId="4325874D" w14:textId="09F014B2" w:rsidR="00FC6644" w:rsidRPr="00465852" w:rsidRDefault="001E2163" w:rsidP="003829E0">
      <w:pPr>
        <w:pStyle w:val="enumlev1"/>
      </w:pPr>
      <w:r>
        <w:t>4</w:t>
      </w:r>
      <w:r>
        <w:tab/>
      </w:r>
      <w:r w:rsidR="00600A34" w:rsidRPr="00483255">
        <w:t>Pipeline management module synchronizes with the ML sandbox.</w:t>
      </w:r>
    </w:p>
    <w:p w14:paraId="21ADE0A6" w14:textId="4AE6539A" w:rsidR="00600A34" w:rsidRPr="00483255" w:rsidRDefault="001E2163" w:rsidP="003829E0">
      <w:pPr>
        <w:pStyle w:val="enumlev1"/>
      </w:pPr>
      <w:r>
        <w:t>5</w:t>
      </w:r>
      <w:r>
        <w:tab/>
      </w:r>
      <w:r w:rsidR="00600A34" w:rsidRPr="00483255">
        <w:t>Pipeline management module synchronizes with the data handling framework.</w:t>
      </w:r>
    </w:p>
    <w:p w14:paraId="3B877FAC" w14:textId="1222A49A" w:rsidR="00141C0D" w:rsidRPr="00483255" w:rsidRDefault="001E2163" w:rsidP="003829E0">
      <w:pPr>
        <w:pStyle w:val="enumlev1"/>
      </w:pPr>
      <w:r>
        <w:t>6</w:t>
      </w:r>
      <w:r>
        <w:tab/>
      </w:r>
      <w:r w:rsidR="00600A34" w:rsidRPr="00483255">
        <w:t>It synchronizes with the serving engine.</w:t>
      </w:r>
    </w:p>
    <w:p w14:paraId="79F01638" w14:textId="74152E16" w:rsidR="00600A34" w:rsidRPr="00483255" w:rsidRDefault="001E2163" w:rsidP="003829E0">
      <w:pPr>
        <w:pStyle w:val="enumlev1"/>
      </w:pPr>
      <w:r>
        <w:t>7</w:t>
      </w:r>
      <w:r>
        <w:tab/>
      </w:r>
      <w:r w:rsidR="00600A34" w:rsidRPr="00483255">
        <w:t>Pipeline management module consult</w:t>
      </w:r>
      <w:r w:rsidR="00453378">
        <w:t>s</w:t>
      </w:r>
      <w:r w:rsidR="00600A34" w:rsidRPr="00483255">
        <w:t xml:space="preserve"> relevant policies from the policy management module for the synchronous </w:t>
      </w:r>
      <w:r w:rsidR="00366A51" w:rsidRPr="00483255">
        <w:t>trigger preparation</w:t>
      </w:r>
      <w:r w:rsidR="00600A34" w:rsidRPr="00483255">
        <w:t>.</w:t>
      </w:r>
    </w:p>
    <w:p w14:paraId="2E53EC7B" w14:textId="51160577" w:rsidR="00BD04A2" w:rsidRPr="00483255" w:rsidRDefault="00913404" w:rsidP="003829E0">
      <w:pPr>
        <w:pStyle w:val="Note"/>
        <w:ind w:left="794" w:hanging="794"/>
      </w:pPr>
      <w:r>
        <w:tab/>
      </w:r>
      <w:r w:rsidR="00BD04A2" w:rsidRPr="00483255">
        <w:t>NOTE</w:t>
      </w:r>
      <w:r w:rsidR="00141C0D">
        <w:t xml:space="preserve"> 3 </w:t>
      </w:r>
      <w:r w:rsidR="00141C0D">
        <w:sym w:font="Symbol" w:char="F02D"/>
      </w:r>
      <w:r w:rsidR="00BD04A2" w:rsidRPr="00483255">
        <w:t xml:space="preserve"> Dynamic operations are triggered on the ML pipeline nodes in the sandbox and ML underlay.</w:t>
      </w:r>
    </w:p>
    <w:p w14:paraId="7FE3C5BA" w14:textId="7D0C53D0" w:rsidR="00600A34" w:rsidRPr="00483255" w:rsidRDefault="001E2163" w:rsidP="003829E0">
      <w:pPr>
        <w:pStyle w:val="enumlev1"/>
      </w:pPr>
      <w:r>
        <w:t>8</w:t>
      </w:r>
      <w:r>
        <w:tab/>
      </w:r>
      <w:r w:rsidR="00600A34" w:rsidRPr="00483255">
        <w:t>It prepares the synchronous trigger based on the ML profile.</w:t>
      </w:r>
    </w:p>
    <w:p w14:paraId="3EC9DB42" w14:textId="3A478082" w:rsidR="00FC6644" w:rsidRPr="00465852" w:rsidRDefault="001E2163" w:rsidP="003829E0">
      <w:pPr>
        <w:pStyle w:val="enumlev1"/>
      </w:pPr>
      <w:r>
        <w:t>9</w:t>
      </w:r>
      <w:r>
        <w:tab/>
      </w:r>
      <w:r w:rsidR="00366A51" w:rsidRPr="00483255">
        <w:t>It initiates a trigger to the required entity, e.g., ML sandbox, serving engine, or data handling framework</w:t>
      </w:r>
      <w:r w:rsidR="00170664" w:rsidRPr="00483255">
        <w:t xml:space="preserve"> for the desired operation</w:t>
      </w:r>
      <w:r w:rsidR="00366A51" w:rsidRPr="00483255">
        <w:t>.</w:t>
      </w:r>
    </w:p>
    <w:p w14:paraId="5CF6C93B" w14:textId="1580066F" w:rsidR="00170664" w:rsidRPr="00861A0D" w:rsidRDefault="00913404" w:rsidP="003829E0">
      <w:pPr>
        <w:pStyle w:val="Note"/>
        <w:ind w:left="794" w:hanging="794"/>
      </w:pPr>
      <w:r>
        <w:tab/>
      </w:r>
      <w:r w:rsidR="00FC6644" w:rsidRPr="00483255">
        <w:t>NOTE</w:t>
      </w:r>
      <w:r w:rsidR="00141C0D">
        <w:t xml:space="preserve"> 4 </w:t>
      </w:r>
      <w:r w:rsidR="00141C0D">
        <w:sym w:font="Symbol" w:char="F02D"/>
      </w:r>
      <w:r w:rsidR="00FC6644" w:rsidRPr="00483255">
        <w:t xml:space="preserve"> These operations can include stop, start, format conversions and storage/saving of models, storage/saving of data, configuration/parameter updates, triggering of workflows on the ML sandbox/serving engine, data collection, pre-processing tasks, data storage and retention, transfer of ML metadata, operations on ML knowledge, optimization of overall model and data management, configuration of monitoring thresholds, metering configuration, security/keys config, energy </w:t>
      </w:r>
      <w:r w:rsidR="00FC6644" w:rsidRPr="00483255">
        <w:lastRenderedPageBreak/>
        <w:t>optimization, resource management and optimization, failover, and load balancing for resilient operation, etc.</w:t>
      </w:r>
    </w:p>
    <w:p w14:paraId="75F9E9AD" w14:textId="004A6DF4" w:rsidR="00366A51" w:rsidRPr="00483255" w:rsidRDefault="001E2163" w:rsidP="003829E0">
      <w:pPr>
        <w:pStyle w:val="enumlev1"/>
      </w:pPr>
      <w:r>
        <w:t>10</w:t>
      </w:r>
      <w:r>
        <w:tab/>
      </w:r>
      <w:r w:rsidR="00366A51" w:rsidRPr="00483255">
        <w:t>The entities</w:t>
      </w:r>
      <w:r w:rsidR="002A6229" w:rsidRPr="00483255">
        <w:t>, e.g., ML sandbox, serving engine, and data handling framework</w:t>
      </w:r>
      <w:r w:rsidR="00366A51" w:rsidRPr="00483255">
        <w:t xml:space="preserve"> </w:t>
      </w:r>
      <w:r w:rsidR="00FC6644" w:rsidRPr="00483255">
        <w:t xml:space="preserve">execute these operations and </w:t>
      </w:r>
      <w:r w:rsidR="00366A51" w:rsidRPr="00483255">
        <w:t xml:space="preserve">return the status of the operation execution </w:t>
      </w:r>
      <w:r w:rsidR="00FC6644" w:rsidRPr="00483255">
        <w:t>to the MLFO</w:t>
      </w:r>
      <w:r w:rsidR="00366A51" w:rsidRPr="00483255">
        <w:t>.</w:t>
      </w:r>
    </w:p>
    <w:p w14:paraId="2FB8B978" w14:textId="6B837E07" w:rsidR="00FC6644" w:rsidRPr="00483255" w:rsidRDefault="00913404" w:rsidP="003829E0">
      <w:pPr>
        <w:pStyle w:val="Note"/>
        <w:ind w:left="794" w:hanging="794"/>
      </w:pPr>
      <w:r>
        <w:tab/>
      </w:r>
      <w:r w:rsidR="00FC6644" w:rsidRPr="00483255">
        <w:t>NOTE</w:t>
      </w:r>
      <w:r w:rsidR="00141C0D">
        <w:t xml:space="preserve"> 5 </w:t>
      </w:r>
      <w:r w:rsidR="00141C0D">
        <w:sym w:font="Symbol" w:char="F02D"/>
      </w:r>
      <w:r w:rsidR="00FC6644" w:rsidRPr="00483255">
        <w:t xml:space="preserve"> The operation execution in trusted entities is hidden from the MLFO, however, a status or confirmation is required.</w:t>
      </w:r>
    </w:p>
    <w:p w14:paraId="0D6555D8" w14:textId="77777777" w:rsidR="000C669E" w:rsidRPr="00483255" w:rsidRDefault="00F72EA6" w:rsidP="003829E0">
      <w:pPr>
        <w:rPr>
          <w:rFonts w:eastAsia="Times"/>
          <w:highlight w:val="white"/>
        </w:rPr>
      </w:pPr>
      <w:r w:rsidRPr="00483255">
        <w:rPr>
          <w:rFonts w:eastAsia="Times"/>
          <w:highlight w:val="white"/>
        </w:rPr>
        <w:br w:type="page"/>
      </w:r>
    </w:p>
    <w:p w14:paraId="6C8EE6C1" w14:textId="4E8FC77A" w:rsidR="000C669E" w:rsidRPr="00483255" w:rsidRDefault="00F72EA6" w:rsidP="003829E0">
      <w:pPr>
        <w:pStyle w:val="AppendixNoTitle"/>
      </w:pPr>
      <w:bookmarkStart w:id="113" w:name="_Toc41075074"/>
      <w:bookmarkStart w:id="114" w:name="_Toc242254756"/>
      <w:bookmarkStart w:id="115" w:name="_Toc242263288"/>
      <w:bookmarkStart w:id="116" w:name="_Toc242266762"/>
      <w:r w:rsidRPr="00483255">
        <w:lastRenderedPageBreak/>
        <w:t>Appendix</w:t>
      </w:r>
      <w:r w:rsidR="006B79DE">
        <w:t xml:space="preserve"> </w:t>
      </w:r>
      <w:r w:rsidR="000B0C9D">
        <w:t>I</w:t>
      </w:r>
      <w:r w:rsidR="006B79DE">
        <w:br/>
      </w:r>
      <w:r w:rsidR="006B79DE">
        <w:br/>
      </w:r>
      <w:r w:rsidRPr="00483255">
        <w:t>Scenarios for machine learning function orchestration</w:t>
      </w:r>
      <w:bookmarkEnd w:id="113"/>
      <w:bookmarkEnd w:id="114"/>
      <w:bookmarkEnd w:id="115"/>
      <w:bookmarkEnd w:id="116"/>
    </w:p>
    <w:p w14:paraId="413761E4" w14:textId="4472FA15" w:rsidR="000C669E" w:rsidRPr="00483255" w:rsidRDefault="00F72EA6" w:rsidP="003829E0">
      <w:pPr>
        <w:pStyle w:val="Headingb"/>
      </w:pPr>
      <w:r w:rsidRPr="00483255">
        <w:t>Usage scenario: use case 4.1: Traffic classification</w:t>
      </w:r>
    </w:p>
    <w:p w14:paraId="69786AFC" w14:textId="324EF545" w:rsidR="000C669E" w:rsidRPr="00483255" w:rsidRDefault="006B79DE" w:rsidP="003829E0">
      <w:pPr>
        <w:pStyle w:val="enumlev1"/>
      </w:pPr>
      <w:r>
        <w:rPr>
          <w:lang w:bidi="ar-DZ"/>
        </w:rPr>
        <w:t>•</w:t>
      </w:r>
      <w:r>
        <w:rPr>
          <w:lang w:bidi="ar-DZ"/>
        </w:rPr>
        <w:tab/>
      </w:r>
      <w:r w:rsidR="00F72EA6" w:rsidRPr="00483255">
        <w:t>MLFO enables specification of the use case to collect real-time traffic data.</w:t>
      </w:r>
    </w:p>
    <w:p w14:paraId="4BAD2EF8" w14:textId="10BBE126" w:rsidR="000C669E" w:rsidRPr="00483255" w:rsidRDefault="006B79DE" w:rsidP="003829E0">
      <w:pPr>
        <w:pStyle w:val="enumlev1"/>
      </w:pPr>
      <w:r>
        <w:rPr>
          <w:lang w:bidi="ar-DZ"/>
        </w:rPr>
        <w:t>•</w:t>
      </w:r>
      <w:r>
        <w:rPr>
          <w:lang w:bidi="ar-DZ"/>
        </w:rPr>
        <w:tab/>
      </w:r>
      <w:r w:rsidR="00F72EA6" w:rsidRPr="00483255">
        <w:t>MLFO may specify pre-processing tasks such as labelling of data according to the application and protocol type, which may be used to train the model. It may include balancing of inputs to avoid bias.</w:t>
      </w:r>
    </w:p>
    <w:p w14:paraId="4DEFCFBD" w14:textId="66CBEEA4" w:rsidR="000C669E" w:rsidRPr="00483255" w:rsidRDefault="006B79DE" w:rsidP="003829E0">
      <w:pPr>
        <w:pStyle w:val="enumlev1"/>
      </w:pPr>
      <w:r>
        <w:rPr>
          <w:lang w:bidi="ar-DZ"/>
        </w:rPr>
        <w:t>•</w:t>
      </w:r>
      <w:r>
        <w:rPr>
          <w:lang w:bidi="ar-DZ"/>
        </w:rPr>
        <w:tab/>
      </w:r>
      <w:r w:rsidR="00F72EA6" w:rsidRPr="00483255">
        <w:t>MLFO may also specify data storage and its management to store collected data.</w:t>
      </w:r>
    </w:p>
    <w:p w14:paraId="040151DE" w14:textId="7370BD51" w:rsidR="000C669E" w:rsidRPr="00483255" w:rsidRDefault="006B79DE" w:rsidP="003829E0">
      <w:pPr>
        <w:pStyle w:val="enumlev1"/>
      </w:pPr>
      <w:r>
        <w:rPr>
          <w:lang w:bidi="ar-DZ"/>
        </w:rPr>
        <w:t>•</w:t>
      </w:r>
      <w:r>
        <w:rPr>
          <w:lang w:bidi="ar-DZ"/>
        </w:rPr>
        <w:tab/>
      </w:r>
      <w:r w:rsidR="00F72EA6" w:rsidRPr="00483255">
        <w:t>MLFO should be able to enable and configure sources of data based on the specification of the ML application.</w:t>
      </w:r>
    </w:p>
    <w:p w14:paraId="41AE5AB6" w14:textId="30FF7D20" w:rsidR="000C669E" w:rsidRPr="00483255" w:rsidRDefault="00703E49" w:rsidP="003829E0">
      <w:pPr>
        <w:pStyle w:val="Note"/>
        <w:ind w:left="794" w:hanging="794"/>
        <w:rPr>
          <w:rFonts w:ascii="Arial" w:eastAsia="Arial" w:hAnsi="Arial" w:cs="Arial"/>
          <w:szCs w:val="22"/>
        </w:rPr>
      </w:pPr>
      <w:r>
        <w:tab/>
      </w:r>
      <w:r w:rsidR="00F72EA6" w:rsidRPr="00483255">
        <w:t>NOTE</w:t>
      </w:r>
      <w:r w:rsidR="005674C7">
        <w:t xml:space="preserve"> 1 </w:t>
      </w:r>
      <w:r w:rsidR="005674C7">
        <w:sym w:font="Symbol" w:char="F02D"/>
      </w:r>
      <w:r w:rsidR="00F72EA6" w:rsidRPr="00483255">
        <w:t xml:space="preserve"> </w:t>
      </w:r>
      <w:r w:rsidR="005674C7">
        <w:t>E</w:t>
      </w:r>
      <w:r w:rsidR="00F72EA6" w:rsidRPr="00483255">
        <w:t>.g.</w:t>
      </w:r>
      <w:r w:rsidR="00BE4925">
        <w:t>,</w:t>
      </w:r>
      <w:r w:rsidR="00F72EA6" w:rsidRPr="00483255">
        <w:t xml:space="preserve"> the data may include network information, the transport layer payload, and some relevant protocol fields in the data.</w:t>
      </w:r>
    </w:p>
    <w:p w14:paraId="58DAC046" w14:textId="471BBA7F" w:rsidR="000C669E" w:rsidRPr="00483255" w:rsidRDefault="006B79DE" w:rsidP="003829E0">
      <w:pPr>
        <w:pStyle w:val="enumlev1"/>
      </w:pPr>
      <w:r>
        <w:rPr>
          <w:lang w:bidi="ar-DZ"/>
        </w:rPr>
        <w:t>•</w:t>
      </w:r>
      <w:r>
        <w:rPr>
          <w:lang w:bidi="ar-DZ"/>
        </w:rPr>
        <w:tab/>
      </w:r>
      <w:r w:rsidR="00F72EA6" w:rsidRPr="00483255">
        <w:t>MLFO should enable selection of different types of models for an ML application based on the characteristics of ML application, data, and other constraints.</w:t>
      </w:r>
    </w:p>
    <w:p w14:paraId="5B0F1432" w14:textId="54700313" w:rsidR="000C669E" w:rsidRPr="00483255" w:rsidRDefault="00703E49" w:rsidP="003829E0">
      <w:pPr>
        <w:pStyle w:val="Note"/>
        <w:rPr>
          <w:rFonts w:ascii="Arial" w:eastAsia="Arial" w:hAnsi="Arial" w:cs="Arial"/>
          <w:szCs w:val="22"/>
        </w:rPr>
      </w:pPr>
      <w:r>
        <w:tab/>
      </w:r>
      <w:r w:rsidR="00F72EA6" w:rsidRPr="00483255">
        <w:t>NOTE</w:t>
      </w:r>
      <w:r w:rsidR="00D51882">
        <w:t xml:space="preserve"> </w:t>
      </w:r>
      <w:r w:rsidR="005674C7">
        <w:t xml:space="preserve">2 </w:t>
      </w:r>
      <w:r w:rsidR="00D51882">
        <w:sym w:font="Symbol" w:char="F02D"/>
      </w:r>
      <w:r w:rsidR="00F72EA6" w:rsidRPr="00483255">
        <w:t xml:space="preserve"> For example, CNNs, RNNs, or hybrid models may be selected for the use case.</w:t>
      </w:r>
    </w:p>
    <w:p w14:paraId="6C86A90A" w14:textId="77C780B2" w:rsidR="000C669E" w:rsidRPr="00483255" w:rsidRDefault="006B79DE" w:rsidP="003829E0">
      <w:pPr>
        <w:pStyle w:val="enumlev1"/>
      </w:pPr>
      <w:r>
        <w:rPr>
          <w:lang w:bidi="ar-DZ"/>
        </w:rPr>
        <w:t>•</w:t>
      </w:r>
      <w:r>
        <w:rPr>
          <w:lang w:bidi="ar-DZ"/>
        </w:rPr>
        <w:tab/>
      </w:r>
      <w:r w:rsidR="00F72EA6" w:rsidRPr="00483255">
        <w:t>MLFO should support monitoring to view real-time status of data, collectors, packets, flows, and ML models.</w:t>
      </w:r>
    </w:p>
    <w:p w14:paraId="050FCD89" w14:textId="706571DF" w:rsidR="000C669E" w:rsidRPr="00483255" w:rsidRDefault="006B79DE" w:rsidP="003829E0">
      <w:pPr>
        <w:pStyle w:val="enumlev1"/>
      </w:pPr>
      <w:r>
        <w:rPr>
          <w:lang w:bidi="ar-DZ"/>
        </w:rPr>
        <w:t>•</w:t>
      </w:r>
      <w:r>
        <w:rPr>
          <w:lang w:bidi="ar-DZ"/>
        </w:rPr>
        <w:tab/>
      </w:r>
      <w:r w:rsidR="00F72EA6" w:rsidRPr="00483255">
        <w:t>MLFO should support configuration of data models according to the source and the type of model used.</w:t>
      </w:r>
    </w:p>
    <w:p w14:paraId="4A4CBFA2" w14:textId="0A3FF149" w:rsidR="000C669E" w:rsidRPr="00483255" w:rsidRDefault="006B79DE" w:rsidP="003829E0">
      <w:pPr>
        <w:pStyle w:val="enumlev1"/>
      </w:pPr>
      <w:r>
        <w:rPr>
          <w:lang w:bidi="ar-DZ"/>
        </w:rPr>
        <w:t>•</w:t>
      </w:r>
      <w:r>
        <w:rPr>
          <w:lang w:bidi="ar-DZ"/>
        </w:rPr>
        <w:tab/>
      </w:r>
      <w:r w:rsidR="00F72EA6" w:rsidRPr="00483255">
        <w:t>MLFO should support update and retraining of ML models with minimal impact on the performance of the ML application.</w:t>
      </w:r>
    </w:p>
    <w:p w14:paraId="7D6092E6" w14:textId="434CDA9D" w:rsidR="000C669E" w:rsidRPr="00483255" w:rsidRDefault="006B79DE" w:rsidP="003829E0">
      <w:pPr>
        <w:pStyle w:val="enumlev1"/>
      </w:pPr>
      <w:r>
        <w:rPr>
          <w:lang w:bidi="ar-DZ"/>
        </w:rPr>
        <w:t>•</w:t>
      </w:r>
      <w:r>
        <w:rPr>
          <w:lang w:bidi="ar-DZ"/>
        </w:rPr>
        <w:tab/>
      </w:r>
      <w:r w:rsidR="00F72EA6" w:rsidRPr="00483255">
        <w:t>MLFO should support security requirements for data handling.</w:t>
      </w:r>
    </w:p>
    <w:p w14:paraId="7CF074B7" w14:textId="6832D08F" w:rsidR="000C669E" w:rsidRPr="00483255" w:rsidRDefault="00703E49" w:rsidP="003829E0">
      <w:pPr>
        <w:pStyle w:val="Note"/>
        <w:ind w:left="794" w:hanging="794"/>
      </w:pPr>
      <w:r>
        <w:rPr>
          <w:rStyle w:val="PageNumber"/>
        </w:rPr>
        <w:tab/>
      </w:r>
      <w:r w:rsidR="00F72EA6" w:rsidRPr="006B79DE">
        <w:rPr>
          <w:rStyle w:val="PageNumber"/>
        </w:rPr>
        <w:t>NOTE</w:t>
      </w:r>
      <w:r w:rsidR="00D51882">
        <w:t xml:space="preserve"> </w:t>
      </w:r>
      <w:r w:rsidR="005674C7">
        <w:t xml:space="preserve">3 </w:t>
      </w:r>
      <w:r w:rsidR="00D51882">
        <w:sym w:font="Symbol" w:char="F02D"/>
      </w:r>
      <w:r w:rsidR="00F72EA6" w:rsidRPr="00483255">
        <w:t xml:space="preserve"> MLFO must be aware of any encryption/decryption that has been performed on the data and this information must be specified within the ML intent. The above information in the ML intent will be used by the MLFO to configure the data sources, accordingly.</w:t>
      </w:r>
    </w:p>
    <w:p w14:paraId="245B8F2B" w14:textId="1B40B0C1" w:rsidR="000C669E" w:rsidRPr="00483255" w:rsidRDefault="00F72EA6" w:rsidP="003829E0">
      <w:pPr>
        <w:pStyle w:val="Headingb"/>
      </w:pPr>
      <w:r w:rsidRPr="00483255">
        <w:t xml:space="preserve">Usage scenario: use case 4.2: </w:t>
      </w:r>
      <w:r w:rsidR="00F90E28" w:rsidRPr="00F90E28">
        <w:t xml:space="preserve">RAN-assisted </w:t>
      </w:r>
      <w:r w:rsidRPr="00483255">
        <w:t>transmission control protocol window optimization</w:t>
      </w:r>
    </w:p>
    <w:p w14:paraId="1E63A3F9" w14:textId="0D1C1FB0" w:rsidR="000C669E" w:rsidRPr="00483255" w:rsidRDefault="006B79DE" w:rsidP="003829E0">
      <w:pPr>
        <w:pStyle w:val="enumlev1"/>
      </w:pPr>
      <w:r>
        <w:rPr>
          <w:lang w:bidi="ar-DZ"/>
        </w:rPr>
        <w:t>•</w:t>
      </w:r>
      <w:r>
        <w:rPr>
          <w:lang w:bidi="ar-DZ"/>
        </w:rPr>
        <w:tab/>
      </w:r>
      <w:r w:rsidR="00F72EA6" w:rsidRPr="00483255">
        <w:t>MLFO should enable the collection of data required for the use case in real-time.</w:t>
      </w:r>
    </w:p>
    <w:p w14:paraId="6F963B74" w14:textId="0077E3EE" w:rsidR="000C669E" w:rsidRPr="00483255" w:rsidRDefault="00703E49" w:rsidP="003829E0">
      <w:pPr>
        <w:pStyle w:val="Note"/>
        <w:ind w:left="794" w:hanging="794"/>
      </w:pPr>
      <w:r>
        <w:tab/>
      </w:r>
      <w:r w:rsidR="00F72EA6" w:rsidRPr="00483255">
        <w:t>NOTE</w:t>
      </w:r>
      <w:r w:rsidR="005674C7">
        <w:t xml:space="preserve"> 1 </w:t>
      </w:r>
      <w:r w:rsidR="005674C7">
        <w:sym w:font="Symbol" w:char="F02D"/>
      </w:r>
      <w:r w:rsidR="00F72EA6" w:rsidRPr="00483255">
        <w:t xml:space="preserve"> This data may include MAC </w:t>
      </w:r>
      <w:r w:rsidR="00D51882">
        <w:t>and</w:t>
      </w:r>
      <w:r w:rsidR="00D51882" w:rsidRPr="00483255">
        <w:t xml:space="preserve"> </w:t>
      </w:r>
      <w:r w:rsidR="00F72EA6" w:rsidRPr="00483255">
        <w:t>PDCP layer data, MAC data rate, PDCP buffer size, BS load, service type, and status. The output data may include TCP window decision model and TCP packet transmission rate.</w:t>
      </w:r>
    </w:p>
    <w:p w14:paraId="7173D397" w14:textId="0E3DA936" w:rsidR="000C669E" w:rsidRPr="00483255" w:rsidRDefault="006B79DE" w:rsidP="003829E0">
      <w:pPr>
        <w:pStyle w:val="enumlev1"/>
      </w:pPr>
      <w:r>
        <w:rPr>
          <w:lang w:bidi="ar-DZ"/>
        </w:rPr>
        <w:t>•</w:t>
      </w:r>
      <w:r>
        <w:rPr>
          <w:lang w:bidi="ar-DZ"/>
        </w:rPr>
        <w:tab/>
      </w:r>
      <w:r w:rsidR="00F72EA6" w:rsidRPr="00483255">
        <w:t>MLFO may enable specific learning mechanisms e.g.</w:t>
      </w:r>
      <w:r w:rsidR="00BE4925">
        <w:t>,</w:t>
      </w:r>
      <w:r w:rsidR="00F72EA6" w:rsidRPr="00483255">
        <w:t xml:space="preserve"> supervised learning model, required for the use case along with appropriate training mechanisms e.g.</w:t>
      </w:r>
      <w:r w:rsidR="00BE4925">
        <w:t>,</w:t>
      </w:r>
      <w:r w:rsidR="00F72EA6" w:rsidRPr="00483255">
        <w:t xml:space="preserve"> offline training of the corresponding model.</w:t>
      </w:r>
    </w:p>
    <w:p w14:paraId="03892AD7" w14:textId="47AF7130" w:rsidR="000C669E" w:rsidRPr="00483255" w:rsidRDefault="006B79DE" w:rsidP="003829E0">
      <w:pPr>
        <w:pStyle w:val="enumlev1"/>
      </w:pPr>
      <w:r>
        <w:rPr>
          <w:lang w:bidi="ar-DZ"/>
        </w:rPr>
        <w:t>•</w:t>
      </w:r>
      <w:r>
        <w:rPr>
          <w:lang w:bidi="ar-DZ"/>
        </w:rPr>
        <w:tab/>
      </w:r>
      <w:r w:rsidR="00F72EA6" w:rsidRPr="00483255">
        <w:t>Interface between the MLFO and the management plane of the ML underlay may be used to understand the data and service capabilities of the ML underlay, e.g., network topology, metadata of data models, and service orchestration capabilities provided.</w:t>
      </w:r>
    </w:p>
    <w:p w14:paraId="403D2BA2" w14:textId="22B0527E" w:rsidR="000C669E" w:rsidRPr="00483255" w:rsidRDefault="00703E49" w:rsidP="003829E0">
      <w:pPr>
        <w:pStyle w:val="Note"/>
        <w:ind w:left="794" w:hanging="794"/>
      </w:pPr>
      <w:r>
        <w:tab/>
      </w:r>
      <w:r w:rsidR="00F72EA6" w:rsidRPr="00483255">
        <w:t>NOTE</w:t>
      </w:r>
      <w:r w:rsidR="006B79DE">
        <w:t xml:space="preserve"> 2 – </w:t>
      </w:r>
      <w:r w:rsidR="00F90E28" w:rsidRPr="00483255">
        <w:t xml:space="preserve">Such </w:t>
      </w:r>
      <w:r w:rsidR="00F72EA6" w:rsidRPr="00483255">
        <w:t xml:space="preserve">metadata may be used for the interoperability in data handling [b-ML-Schema-Gustavo] by deriving the schema information which is supported by the ML underlay. MLFO understands the technology-agnostic data model specified in the ML </w:t>
      </w:r>
      <w:r w:rsidR="00A83CD9" w:rsidRPr="00483255">
        <w:t>intent</w:t>
      </w:r>
      <w:r w:rsidR="00F72EA6" w:rsidRPr="00483255">
        <w:t xml:space="preserve">, queries the management plane for the corresponding technology-specific interface, and then configures the </w:t>
      </w:r>
      <w:proofErr w:type="spellStart"/>
      <w:r w:rsidR="00F72EA6" w:rsidRPr="00483255">
        <w:t>DBr</w:t>
      </w:r>
      <w:proofErr w:type="spellEnd"/>
      <w:r w:rsidR="00F72EA6" w:rsidRPr="00483255">
        <w:t>-CP accordingly.</w:t>
      </w:r>
    </w:p>
    <w:p w14:paraId="05BFC22B" w14:textId="68821EC3" w:rsidR="000C669E" w:rsidRPr="00483255" w:rsidRDefault="00703E49" w:rsidP="003829E0">
      <w:pPr>
        <w:pStyle w:val="Note"/>
        <w:ind w:left="794" w:hanging="794"/>
      </w:pPr>
      <w:r>
        <w:lastRenderedPageBreak/>
        <w:tab/>
      </w:r>
      <w:r w:rsidR="00F72EA6" w:rsidRPr="00483255">
        <w:t>NOTE</w:t>
      </w:r>
      <w:r w:rsidR="005674C7">
        <w:t xml:space="preserve"> </w:t>
      </w:r>
      <w:r w:rsidR="006B79DE">
        <w:t>3</w:t>
      </w:r>
      <w:r w:rsidR="005674C7">
        <w:t xml:space="preserve"> </w:t>
      </w:r>
      <w:r w:rsidR="005674C7">
        <w:sym w:font="Symbol" w:char="F02D"/>
      </w:r>
      <w:r w:rsidR="00F72EA6" w:rsidRPr="00483255">
        <w:t xml:space="preserve"> </w:t>
      </w:r>
      <w:proofErr w:type="spellStart"/>
      <w:r w:rsidR="00F72EA6" w:rsidRPr="00483255">
        <w:t>DBr</w:t>
      </w:r>
      <w:proofErr w:type="spellEnd"/>
      <w:r w:rsidR="00F72EA6" w:rsidRPr="00483255">
        <w:t>-CP (</w:t>
      </w:r>
      <w:r w:rsidR="00407376" w:rsidRPr="00483255">
        <w:t>data broker control plane</w:t>
      </w:r>
      <w:r w:rsidR="00407376">
        <w:t xml:space="preserve"> (CP)</w:t>
      </w:r>
      <w:r w:rsidR="00F72EA6" w:rsidRPr="00483255">
        <w:t>) facilitates the use of correct APIs towards the ML underlay network functions and maps to the incoming data to data model used in the ML overlay (if needed) [b</w:t>
      </w:r>
      <w:r w:rsidR="006B79DE" w:rsidRPr="006B79DE">
        <w:noBreakHyphen/>
      </w:r>
      <w:r w:rsidR="00F72EA6" w:rsidRPr="00483255">
        <w:t>ML5G</w:t>
      </w:r>
      <w:r w:rsidR="006B79DE" w:rsidRPr="006B79DE">
        <w:noBreakHyphen/>
      </w:r>
      <w:r w:rsidR="00F72EA6" w:rsidRPr="00483255">
        <w:t>148]</w:t>
      </w:r>
      <w:r w:rsidR="00D51882">
        <w:t>.</w:t>
      </w:r>
    </w:p>
    <w:p w14:paraId="288896B5" w14:textId="4B363D7F" w:rsidR="000C669E" w:rsidRPr="00483255" w:rsidRDefault="006B79DE" w:rsidP="003829E0">
      <w:pPr>
        <w:pStyle w:val="enumlev1"/>
      </w:pPr>
      <w:r>
        <w:rPr>
          <w:lang w:bidi="ar-DZ"/>
        </w:rPr>
        <w:t>•</w:t>
      </w:r>
      <w:r>
        <w:rPr>
          <w:lang w:bidi="ar-DZ"/>
        </w:rPr>
        <w:tab/>
      </w:r>
      <w:r w:rsidR="00F72EA6" w:rsidRPr="00483255">
        <w:t xml:space="preserve">Based on the capabilities of the NF or the AF, MLFO may enable specific interface towards the NF or the </w:t>
      </w:r>
      <w:r w:rsidR="00407376" w:rsidRPr="00483255">
        <w:t xml:space="preserve">application function </w:t>
      </w:r>
      <w:r w:rsidR="00407376">
        <w:t>(</w:t>
      </w:r>
      <w:r w:rsidR="00F72EA6" w:rsidRPr="00483255">
        <w:t>AF</w:t>
      </w:r>
      <w:r w:rsidR="00407376">
        <w:t>)</w:t>
      </w:r>
      <w:r w:rsidR="00F72EA6" w:rsidRPr="00483255">
        <w:t xml:space="preserve"> for ML data collection or interface for ML output-based configurations.</w:t>
      </w:r>
    </w:p>
    <w:p w14:paraId="1B0A623E" w14:textId="62E30EE5" w:rsidR="000C669E" w:rsidRPr="00483255" w:rsidRDefault="00703E49" w:rsidP="003829E0">
      <w:pPr>
        <w:pStyle w:val="Note"/>
        <w:ind w:left="794" w:hanging="794"/>
        <w:rPr>
          <w:rFonts w:ascii="Arial" w:eastAsia="Arial" w:hAnsi="Arial" w:cs="Arial"/>
          <w:szCs w:val="22"/>
        </w:rPr>
      </w:pPr>
      <w:r>
        <w:tab/>
      </w:r>
      <w:r w:rsidR="00F72EA6" w:rsidRPr="00483255">
        <w:t>NOTE</w:t>
      </w:r>
      <w:r w:rsidR="00D51882">
        <w:t xml:space="preserve"> </w:t>
      </w:r>
      <w:r w:rsidR="006B79DE">
        <w:t>4</w:t>
      </w:r>
      <w:r w:rsidR="005674C7">
        <w:t xml:space="preserve"> </w:t>
      </w:r>
      <w:r w:rsidR="00D51882">
        <w:sym w:font="Symbol" w:char="F02D"/>
      </w:r>
      <w:r w:rsidR="00F72EA6" w:rsidRPr="00483255">
        <w:t xml:space="preserve"> </w:t>
      </w:r>
      <w:r w:rsidR="00853217">
        <w:t>T</w:t>
      </w:r>
      <w:r w:rsidR="00F72EA6" w:rsidRPr="00483255">
        <w:t xml:space="preserve">his may be used for </w:t>
      </w:r>
      <w:r w:rsidR="00853217">
        <w:t xml:space="preserve">example for </w:t>
      </w:r>
      <w:r w:rsidR="00F72EA6" w:rsidRPr="00483255">
        <w:t>configuring TCP window in the AF. This may be implemented in the form of an interface plugin. The interface plugin may be specified in the ML intent as an input to the MLFO.</w:t>
      </w:r>
    </w:p>
    <w:p w14:paraId="395BC861" w14:textId="77777777" w:rsidR="000C669E" w:rsidRPr="00483255" w:rsidRDefault="00F72EA6" w:rsidP="003829E0">
      <w:pPr>
        <w:pStyle w:val="Headingb"/>
      </w:pPr>
      <w:r w:rsidRPr="00483255">
        <w:t>Usage scenario: use case 4.3: ML-based mobility pattern prediction</w:t>
      </w:r>
    </w:p>
    <w:p w14:paraId="112307C9" w14:textId="36BD6FA6" w:rsidR="000C669E" w:rsidRPr="00483255" w:rsidRDefault="006B79DE" w:rsidP="003829E0">
      <w:pPr>
        <w:pStyle w:val="enumlev1"/>
      </w:pPr>
      <w:r>
        <w:rPr>
          <w:lang w:bidi="ar-DZ"/>
        </w:rPr>
        <w:t>•</w:t>
      </w:r>
      <w:r>
        <w:rPr>
          <w:lang w:bidi="ar-DZ"/>
        </w:rPr>
        <w:tab/>
      </w:r>
      <w:r w:rsidR="00F72EA6" w:rsidRPr="00483255">
        <w:t>MLFO enables specification of the use case for real time data collection from different levels of a network. Application-specific latency constraints may be specified in the ML intent.</w:t>
      </w:r>
    </w:p>
    <w:p w14:paraId="07EE55A2" w14:textId="3BBF4680" w:rsidR="000C669E" w:rsidRPr="00483255" w:rsidRDefault="00703E49" w:rsidP="003829E0">
      <w:pPr>
        <w:pStyle w:val="Note"/>
        <w:rPr>
          <w:rFonts w:ascii="Arial" w:eastAsia="Arial" w:hAnsi="Arial" w:cs="Arial"/>
          <w:szCs w:val="22"/>
        </w:rPr>
      </w:pPr>
      <w:r>
        <w:tab/>
      </w:r>
      <w:r w:rsidR="00F72EA6" w:rsidRPr="00483255">
        <w:t>NOTE</w:t>
      </w:r>
      <w:r w:rsidR="005674C7">
        <w:t xml:space="preserve"> 1 </w:t>
      </w:r>
      <w:r w:rsidR="005674C7">
        <w:sym w:font="Symbol" w:char="F02D"/>
      </w:r>
      <w:r w:rsidR="00F72EA6" w:rsidRPr="00483255">
        <w:t xml:space="preserve"> Some of the data sources may be relevant to position information, e.g., GPS data.</w:t>
      </w:r>
    </w:p>
    <w:p w14:paraId="5D57D063" w14:textId="34007823" w:rsidR="000C669E" w:rsidRPr="00483255" w:rsidRDefault="00703E49" w:rsidP="003829E0">
      <w:pPr>
        <w:pStyle w:val="Note"/>
        <w:ind w:left="794" w:hanging="794"/>
        <w:rPr>
          <w:rFonts w:ascii="Arial" w:eastAsia="Arial" w:hAnsi="Arial" w:cs="Arial"/>
          <w:szCs w:val="22"/>
        </w:rPr>
      </w:pPr>
      <w:r>
        <w:tab/>
      </w:r>
      <w:r w:rsidR="00F72EA6" w:rsidRPr="00483255">
        <w:t>NOTE</w:t>
      </w:r>
      <w:r w:rsidR="005674C7">
        <w:t xml:space="preserve"> 2 </w:t>
      </w:r>
      <w:r w:rsidR="005674C7">
        <w:sym w:font="Symbol" w:char="F02D"/>
      </w:r>
      <w:r w:rsidR="00F72EA6" w:rsidRPr="00483255">
        <w:t xml:space="preserve"> This data may include network performance data, cell status query, sleep/wake-up parameters, context data, environmental information, configuration information, and other current network interactions.</w:t>
      </w:r>
    </w:p>
    <w:p w14:paraId="0CE24A13" w14:textId="3FB544AF" w:rsidR="000C669E" w:rsidRPr="00483255" w:rsidRDefault="006B79DE" w:rsidP="003829E0">
      <w:pPr>
        <w:pStyle w:val="enumlev1"/>
      </w:pPr>
      <w:r>
        <w:rPr>
          <w:lang w:bidi="ar-DZ"/>
        </w:rPr>
        <w:t>•</w:t>
      </w:r>
      <w:r>
        <w:rPr>
          <w:lang w:bidi="ar-DZ"/>
        </w:rPr>
        <w:tab/>
      </w:r>
      <w:r w:rsidR="00F72EA6" w:rsidRPr="00483255">
        <w:t>MLFO selects a deep learning or hybrid ML models, e.g., RNN, reinforcement learning, or deep reinforcement learning based on the requirements of the use case, e.g., for local predictions of a user trajectory.</w:t>
      </w:r>
    </w:p>
    <w:p w14:paraId="604061CA" w14:textId="06A37586" w:rsidR="000C669E" w:rsidRPr="00483255" w:rsidRDefault="006B79DE" w:rsidP="003829E0">
      <w:pPr>
        <w:pStyle w:val="enumlev1"/>
      </w:pPr>
      <w:r>
        <w:rPr>
          <w:lang w:bidi="ar-DZ"/>
        </w:rPr>
        <w:t>•</w:t>
      </w:r>
      <w:r>
        <w:rPr>
          <w:lang w:bidi="ar-DZ"/>
        </w:rPr>
        <w:tab/>
      </w:r>
      <w:r w:rsidR="00F72EA6" w:rsidRPr="00483255">
        <w:t>It also selects and specifies an appropriate deep learning model, e.g., LSTM for network-wide global predictions of a user trajectory based on local predictions.</w:t>
      </w:r>
    </w:p>
    <w:p w14:paraId="20F466A4" w14:textId="15A45925" w:rsidR="000C669E" w:rsidRPr="00483255" w:rsidRDefault="006B79DE" w:rsidP="003829E0">
      <w:pPr>
        <w:pStyle w:val="enumlev1"/>
      </w:pPr>
      <w:r>
        <w:rPr>
          <w:lang w:bidi="ar-DZ"/>
        </w:rPr>
        <w:t>•</w:t>
      </w:r>
      <w:r>
        <w:rPr>
          <w:lang w:bidi="ar-DZ"/>
        </w:rPr>
        <w:tab/>
      </w:r>
      <w:r w:rsidR="00F72EA6" w:rsidRPr="00483255">
        <w:t>MLFO may enable a caching module to store data and updated results of local and global predictions.</w:t>
      </w:r>
    </w:p>
    <w:p w14:paraId="5B125667" w14:textId="110DB62D" w:rsidR="000C669E" w:rsidRPr="00483255" w:rsidRDefault="00703E49" w:rsidP="003829E0">
      <w:pPr>
        <w:pStyle w:val="Note"/>
      </w:pPr>
      <w:r>
        <w:tab/>
      </w:r>
      <w:r w:rsidR="00F72EA6" w:rsidRPr="00483255">
        <w:t>NOTE</w:t>
      </w:r>
      <w:r w:rsidR="005674C7">
        <w:t xml:space="preserve"> 3 </w:t>
      </w:r>
      <w:r w:rsidR="005674C7">
        <w:sym w:font="Symbol" w:char="F02D"/>
      </w:r>
      <w:r w:rsidR="00F72EA6" w:rsidRPr="00483255">
        <w:t xml:space="preserve"> For example, this may be used to store a user</w:t>
      </w:r>
      <w:r w:rsidR="002F27A8" w:rsidRPr="00322DA4">
        <w:rPr>
          <w:sz w:val="24"/>
          <w:szCs w:val="24"/>
          <w:lang w:eastAsia="zh-CN"/>
        </w:rPr>
        <w:t>'</w:t>
      </w:r>
      <w:r w:rsidR="00F72EA6" w:rsidRPr="00483255">
        <w:t>s predicted trajectory.</w:t>
      </w:r>
    </w:p>
    <w:p w14:paraId="6989896D" w14:textId="6E9125E6" w:rsidR="000C669E" w:rsidRPr="00483255" w:rsidRDefault="006B79DE" w:rsidP="003829E0">
      <w:pPr>
        <w:pStyle w:val="enumlev1"/>
      </w:pPr>
      <w:r>
        <w:rPr>
          <w:lang w:bidi="ar-DZ"/>
        </w:rPr>
        <w:t>•</w:t>
      </w:r>
      <w:r>
        <w:rPr>
          <w:lang w:bidi="ar-DZ"/>
        </w:rPr>
        <w:tab/>
      </w:r>
      <w:r w:rsidR="00F72EA6" w:rsidRPr="00483255">
        <w:t>MLFO configures an execution module to generate configuration scripts. This script is communicated to the BS and other management subsystems. e.g.</w:t>
      </w:r>
      <w:r w:rsidR="00BE4925">
        <w:t>,</w:t>
      </w:r>
      <w:r w:rsidR="00F72EA6" w:rsidRPr="00483255">
        <w:t xml:space="preserve"> VNFM, NMS. This may form an ML output.</w:t>
      </w:r>
    </w:p>
    <w:p w14:paraId="5C6A1CE6" w14:textId="56129F8F" w:rsidR="000C669E" w:rsidRPr="00483255" w:rsidRDefault="00703E49" w:rsidP="003829E0">
      <w:pPr>
        <w:pStyle w:val="Note"/>
        <w:ind w:left="794" w:hanging="794"/>
        <w:rPr>
          <w:rFonts w:ascii="Arial" w:eastAsia="Arial" w:hAnsi="Arial" w:cs="Arial"/>
          <w:szCs w:val="22"/>
        </w:rPr>
      </w:pPr>
      <w:r>
        <w:tab/>
      </w:r>
      <w:r w:rsidR="00F72EA6" w:rsidRPr="00483255">
        <w:t>NOTE</w:t>
      </w:r>
      <w:r w:rsidR="002706E7">
        <w:t xml:space="preserve"> </w:t>
      </w:r>
      <w:r w:rsidR="005674C7">
        <w:t xml:space="preserve">4 </w:t>
      </w:r>
      <w:r w:rsidR="002706E7">
        <w:sym w:font="Symbol" w:char="F02D"/>
      </w:r>
      <w:r w:rsidR="00F72EA6" w:rsidRPr="00483255">
        <w:t xml:space="preserve"> An application of ML output may be used for certain optimizations, e.g., handovers while minimizing the number of dropped calls.</w:t>
      </w:r>
    </w:p>
    <w:p w14:paraId="6DE37885" w14:textId="57EF0A8E" w:rsidR="000C669E" w:rsidRPr="00483255" w:rsidRDefault="006B79DE" w:rsidP="003829E0">
      <w:pPr>
        <w:pStyle w:val="enumlev1"/>
      </w:pPr>
      <w:r>
        <w:rPr>
          <w:lang w:bidi="ar-DZ"/>
        </w:rPr>
        <w:t>•</w:t>
      </w:r>
      <w:r>
        <w:rPr>
          <w:lang w:bidi="ar-DZ"/>
        </w:rPr>
        <w:tab/>
      </w:r>
      <w:r w:rsidR="00F72EA6" w:rsidRPr="00483255">
        <w:t>MLFO may enable training/re-training of deep learning or hybrid ML models based on data to improve accuracy and effectiveness of selected models both for the local and global predictions.</w:t>
      </w:r>
    </w:p>
    <w:p w14:paraId="4A9385C5" w14:textId="3F654C5E" w:rsidR="000C669E" w:rsidRPr="00483255" w:rsidRDefault="00703E49" w:rsidP="003829E0">
      <w:pPr>
        <w:pStyle w:val="Note"/>
        <w:ind w:left="794" w:hanging="794"/>
      </w:pPr>
      <w:r>
        <w:tab/>
      </w:r>
      <w:r w:rsidR="00F72EA6" w:rsidRPr="00483255">
        <w:t>NOTE</w:t>
      </w:r>
      <w:r w:rsidR="002706E7">
        <w:t xml:space="preserve"> </w:t>
      </w:r>
      <w:r w:rsidR="005674C7">
        <w:t xml:space="preserve">5 </w:t>
      </w:r>
      <w:r w:rsidR="002706E7">
        <w:sym w:font="Symbol" w:char="F02D"/>
      </w:r>
      <w:r w:rsidR="00F72EA6" w:rsidRPr="00483255">
        <w:t xml:space="preserve"> </w:t>
      </w:r>
      <w:r w:rsidR="00F90E28" w:rsidRPr="00483255">
        <w:t xml:space="preserve">The </w:t>
      </w:r>
      <w:r w:rsidR="00F72EA6" w:rsidRPr="00483255">
        <w:t>training data may include historical information such as reference signal received power/quality (RSRP/RSRQ) or real time data.</w:t>
      </w:r>
    </w:p>
    <w:p w14:paraId="187FAF5C" w14:textId="01C61D96" w:rsidR="000C669E" w:rsidRPr="00483255" w:rsidRDefault="00703E49" w:rsidP="003829E0">
      <w:pPr>
        <w:pStyle w:val="Note"/>
        <w:ind w:left="794" w:hanging="794"/>
        <w:rPr>
          <w:rFonts w:ascii="Arial" w:eastAsia="Arial" w:hAnsi="Arial" w:cs="Arial"/>
          <w:szCs w:val="22"/>
        </w:rPr>
      </w:pPr>
      <w:r>
        <w:tab/>
      </w:r>
      <w:r w:rsidR="00F72EA6" w:rsidRPr="00483255">
        <w:t>NOTE</w:t>
      </w:r>
      <w:r w:rsidR="002706E7">
        <w:t xml:space="preserve"> </w:t>
      </w:r>
      <w:r w:rsidR="005674C7">
        <w:t xml:space="preserve">6 </w:t>
      </w:r>
      <w:r w:rsidR="002706E7">
        <w:sym w:font="Symbol" w:char="F02D"/>
      </w:r>
      <w:r w:rsidR="00F72EA6" w:rsidRPr="00483255">
        <w:t xml:space="preserve"> Other historical information which can be used to train the model includes network load, throughput, interruption time, awareness and prediction of </w:t>
      </w:r>
      <w:r w:rsidR="00EB1B30">
        <w:t>user equipment (</w:t>
      </w:r>
      <w:r w:rsidR="00F72EA6" w:rsidRPr="00483255">
        <w:t>UE</w:t>
      </w:r>
      <w:r w:rsidR="00EB1B30">
        <w:t>)</w:t>
      </w:r>
      <w:r w:rsidR="00F72EA6" w:rsidRPr="00483255">
        <w:t xml:space="preserve"> position, moving direction, and speed, etc.</w:t>
      </w:r>
    </w:p>
    <w:p w14:paraId="75771943" w14:textId="6B90482F" w:rsidR="000C669E" w:rsidRPr="00483255" w:rsidRDefault="006B79DE" w:rsidP="003829E0">
      <w:pPr>
        <w:pStyle w:val="enumlev1"/>
      </w:pPr>
      <w:r>
        <w:rPr>
          <w:lang w:bidi="ar-DZ"/>
        </w:rPr>
        <w:t>•</w:t>
      </w:r>
      <w:r>
        <w:rPr>
          <w:lang w:bidi="ar-DZ"/>
        </w:rPr>
        <w:tab/>
      </w:r>
      <w:r w:rsidR="00F72EA6" w:rsidRPr="00483255">
        <w:t>MLFO specifies and/or selects an appropriate ML model.</w:t>
      </w:r>
    </w:p>
    <w:p w14:paraId="478FD37E" w14:textId="2869AD4E" w:rsidR="00F56EB7" w:rsidRDefault="00703E49" w:rsidP="003829E0">
      <w:pPr>
        <w:pStyle w:val="Note"/>
        <w:ind w:left="794" w:hanging="794"/>
      </w:pPr>
      <w:r>
        <w:tab/>
      </w:r>
      <w:r w:rsidR="00F72EA6" w:rsidRPr="00483255">
        <w:t>NOTE</w:t>
      </w:r>
      <w:r w:rsidR="002706E7">
        <w:t xml:space="preserve"> </w:t>
      </w:r>
      <w:r w:rsidR="005674C7">
        <w:t xml:space="preserve">7 </w:t>
      </w:r>
      <w:r w:rsidR="002706E7">
        <w:sym w:font="Symbol" w:char="F02D"/>
      </w:r>
      <w:r w:rsidR="00F72EA6" w:rsidRPr="00483255">
        <w:t xml:space="preserve"> This selection may be based on the different levels of data. For example, UE level ML model may be used for UE level predictions.</w:t>
      </w:r>
    </w:p>
    <w:p w14:paraId="2A088ADF" w14:textId="44D873A0" w:rsidR="000C669E" w:rsidRPr="005674C7" w:rsidRDefault="00703E49" w:rsidP="003829E0">
      <w:pPr>
        <w:pStyle w:val="Note"/>
        <w:ind w:left="794" w:hanging="794"/>
      </w:pPr>
      <w:r>
        <w:tab/>
      </w:r>
      <w:r w:rsidR="00F72EA6" w:rsidRPr="00483255">
        <w:t>NOTE</w:t>
      </w:r>
      <w:r w:rsidR="00F56EB7">
        <w:t xml:space="preserve"> 8 – </w:t>
      </w:r>
      <w:r w:rsidR="00F72EA6" w:rsidRPr="00483255">
        <w:t>RNNs can predict mobility pattern predictions better compared to traditional ANNs (e.g., FNNs) as they are able to remember important information about the received input due to their small memory.</w:t>
      </w:r>
      <w:r w:rsidR="009C6C05">
        <w:t xml:space="preserve"> </w:t>
      </w:r>
      <w:r w:rsidR="00F72EA6" w:rsidRPr="00483255">
        <w:t>MLFO may enable simulated data sources.</w:t>
      </w:r>
    </w:p>
    <w:p w14:paraId="24C44463" w14:textId="2D03A510" w:rsidR="000C669E" w:rsidRPr="00483255" w:rsidRDefault="006B79DE" w:rsidP="003829E0">
      <w:pPr>
        <w:pStyle w:val="enumlev1"/>
      </w:pPr>
      <w:r>
        <w:rPr>
          <w:lang w:bidi="ar-DZ"/>
        </w:rPr>
        <w:t>•</w:t>
      </w:r>
      <w:r>
        <w:rPr>
          <w:lang w:bidi="ar-DZ"/>
        </w:rPr>
        <w:tab/>
      </w:r>
      <w:r w:rsidR="00F72EA6" w:rsidRPr="00483255">
        <w:t>MLFO shall enable configuration of data privacy policies for mobility data from individual users and user trajectory prediction of individual users.</w:t>
      </w:r>
    </w:p>
    <w:p w14:paraId="1880465C" w14:textId="667708B3" w:rsidR="000C669E" w:rsidRPr="00483255" w:rsidRDefault="00703E49" w:rsidP="003829E0">
      <w:pPr>
        <w:pStyle w:val="Note"/>
      </w:pPr>
      <w:r>
        <w:tab/>
      </w:r>
      <w:r w:rsidR="00F72EA6" w:rsidRPr="00483255">
        <w:t>NOTE</w:t>
      </w:r>
      <w:r w:rsidR="002706E7">
        <w:t xml:space="preserve"> </w:t>
      </w:r>
      <w:r w:rsidR="00F56EB7">
        <w:t>9</w:t>
      </w:r>
      <w:r w:rsidR="005674C7">
        <w:t xml:space="preserve"> </w:t>
      </w:r>
      <w:r w:rsidR="002706E7">
        <w:sym w:font="Symbol" w:char="F02D"/>
      </w:r>
      <w:r w:rsidR="00F72EA6" w:rsidRPr="00483255">
        <w:t xml:space="preserve"> MLFO may chain and configure the sources and sinks based on the data privacy policies.</w:t>
      </w:r>
    </w:p>
    <w:p w14:paraId="0C17FA56" w14:textId="45C62A7F" w:rsidR="000C669E" w:rsidRPr="00483255" w:rsidRDefault="00F56EB7" w:rsidP="003829E0">
      <w:pPr>
        <w:pStyle w:val="enumlev1"/>
      </w:pPr>
      <w:r>
        <w:rPr>
          <w:lang w:bidi="ar-DZ"/>
        </w:rPr>
        <w:lastRenderedPageBreak/>
        <w:t>•</w:t>
      </w:r>
      <w:r>
        <w:rPr>
          <w:lang w:bidi="ar-DZ"/>
        </w:rPr>
        <w:tab/>
      </w:r>
      <w:r w:rsidR="00F72EA6" w:rsidRPr="00483255">
        <w:t>MLFO may enable application of ML output at different levels in the network.</w:t>
      </w:r>
    </w:p>
    <w:p w14:paraId="0EEB7097" w14:textId="7F959CA8" w:rsidR="000C669E" w:rsidRPr="00483255" w:rsidRDefault="00703E49" w:rsidP="003829E0">
      <w:pPr>
        <w:pStyle w:val="Note"/>
        <w:ind w:left="794" w:hanging="794"/>
      </w:pPr>
      <w:r>
        <w:tab/>
      </w:r>
      <w:r w:rsidR="00F72EA6" w:rsidRPr="00483255">
        <w:t>NOTE</w:t>
      </w:r>
      <w:r w:rsidR="005674C7">
        <w:t xml:space="preserve"> </w:t>
      </w:r>
      <w:r w:rsidR="00F56EB7">
        <w:t>10</w:t>
      </w:r>
      <w:r w:rsidR="005674C7">
        <w:t xml:space="preserve"> </w:t>
      </w:r>
      <w:r w:rsidR="005674C7">
        <w:sym w:font="Symbol" w:char="F02D"/>
      </w:r>
      <w:r w:rsidR="00F72EA6" w:rsidRPr="00483255">
        <w:t xml:space="preserve"> e.g., high level </w:t>
      </w:r>
      <w:r w:rsidR="00A8101D" w:rsidRPr="00483255">
        <w:t xml:space="preserve">mobile edge computing </w:t>
      </w:r>
      <w:r w:rsidR="00A8101D">
        <w:t>(</w:t>
      </w:r>
      <w:r w:rsidR="00F72EA6" w:rsidRPr="00483255">
        <w:t>MEC</w:t>
      </w:r>
      <w:r w:rsidR="00A8101D">
        <w:t>)</w:t>
      </w:r>
      <w:r w:rsidR="00F72EA6" w:rsidRPr="00483255">
        <w:t xml:space="preserve"> and low level MEC may be examples where such ML output may be applied.</w:t>
      </w:r>
    </w:p>
    <w:p w14:paraId="4D230BDD" w14:textId="77777777" w:rsidR="000C669E" w:rsidRPr="00483255" w:rsidRDefault="00F72EA6" w:rsidP="003829E0">
      <w:pPr>
        <w:pStyle w:val="Headingb"/>
      </w:pPr>
      <w:bookmarkStart w:id="117" w:name="_heading=h.30j0zll" w:colFirst="0" w:colLast="0"/>
      <w:bookmarkEnd w:id="117"/>
      <w:r w:rsidRPr="00483255">
        <w:t>Usage scenario: use case 4.4: Load balance and cell splitting/merging</w:t>
      </w:r>
    </w:p>
    <w:p w14:paraId="548AECA2" w14:textId="3951F90C" w:rsidR="000C669E" w:rsidRPr="00483255" w:rsidRDefault="00FD1034" w:rsidP="003829E0">
      <w:pPr>
        <w:pStyle w:val="enumlev1"/>
      </w:pPr>
      <w:r>
        <w:rPr>
          <w:lang w:bidi="ar-DZ"/>
        </w:rPr>
        <w:t>•</w:t>
      </w:r>
      <w:r>
        <w:rPr>
          <w:lang w:bidi="ar-DZ"/>
        </w:rPr>
        <w:tab/>
      </w:r>
      <w:r w:rsidR="00F72EA6" w:rsidRPr="00483255">
        <w:t>MLFO enables the specification of the use case to collect real-time data from the current and neighbouring cells.</w:t>
      </w:r>
    </w:p>
    <w:p w14:paraId="70A4EA66" w14:textId="29A7CCDF" w:rsidR="000C669E" w:rsidRPr="00483255" w:rsidRDefault="00703E49" w:rsidP="003829E0">
      <w:pPr>
        <w:pStyle w:val="Note"/>
        <w:ind w:left="794" w:hanging="794"/>
      </w:pPr>
      <w:r>
        <w:tab/>
      </w:r>
      <w:r w:rsidR="00F72EA6" w:rsidRPr="00483255">
        <w:t>NOTE</w:t>
      </w:r>
      <w:r w:rsidR="005674C7">
        <w:t xml:space="preserve"> 1 </w:t>
      </w:r>
      <w:r w:rsidR="005674C7">
        <w:sym w:font="Symbol" w:char="F02D"/>
      </w:r>
      <w:r w:rsidR="00F72EA6" w:rsidRPr="00483255">
        <w:t xml:space="preserve">This information includes number of UEs, RB utilization, PDCP package number, number of RRC connection requests, and active E-RAB number of current and </w:t>
      </w:r>
      <w:proofErr w:type="spellStart"/>
      <w:r w:rsidR="00F72EA6" w:rsidRPr="00483255">
        <w:t>neighbor</w:t>
      </w:r>
      <w:proofErr w:type="spellEnd"/>
      <w:r w:rsidR="00F72EA6" w:rsidRPr="00483255">
        <w:t xml:space="preserve"> cells.</w:t>
      </w:r>
    </w:p>
    <w:p w14:paraId="01C14C4F" w14:textId="16EA4453" w:rsidR="000C669E" w:rsidRPr="00483255" w:rsidRDefault="00FD1034" w:rsidP="003829E0">
      <w:pPr>
        <w:pStyle w:val="enumlev1"/>
      </w:pPr>
      <w:r>
        <w:rPr>
          <w:lang w:bidi="ar-DZ"/>
        </w:rPr>
        <w:t>•</w:t>
      </w:r>
      <w:r>
        <w:rPr>
          <w:lang w:bidi="ar-DZ"/>
        </w:rPr>
        <w:tab/>
      </w:r>
      <w:r w:rsidR="00F72EA6" w:rsidRPr="00483255">
        <w:t>MLFO configures storage of the collected data in an appropriate ML data store for pre-processing.</w:t>
      </w:r>
    </w:p>
    <w:p w14:paraId="6F9932E9" w14:textId="78D63AE1" w:rsidR="000C669E" w:rsidRPr="00483255" w:rsidRDefault="00FD1034" w:rsidP="003829E0">
      <w:pPr>
        <w:pStyle w:val="enumlev1"/>
      </w:pPr>
      <w:r>
        <w:rPr>
          <w:lang w:bidi="ar-DZ"/>
        </w:rPr>
        <w:t>•</w:t>
      </w:r>
      <w:r>
        <w:rPr>
          <w:lang w:bidi="ar-DZ"/>
        </w:rPr>
        <w:tab/>
      </w:r>
      <w:r w:rsidR="00F72EA6" w:rsidRPr="00483255">
        <w:t>MLFO enables pre-processing and appropriate data analytics including data labelling.</w:t>
      </w:r>
    </w:p>
    <w:p w14:paraId="63430809" w14:textId="766B9B90" w:rsidR="000C669E" w:rsidRPr="00483255" w:rsidRDefault="00FD1034" w:rsidP="003829E0">
      <w:pPr>
        <w:pStyle w:val="enumlev1"/>
      </w:pPr>
      <w:r>
        <w:rPr>
          <w:lang w:bidi="ar-DZ"/>
        </w:rPr>
        <w:t>•</w:t>
      </w:r>
      <w:r>
        <w:rPr>
          <w:lang w:bidi="ar-DZ"/>
        </w:rPr>
        <w:tab/>
      </w:r>
      <w:r w:rsidR="00F72EA6" w:rsidRPr="00483255">
        <w:t>MLFO selects ML model to realize the ML application. It also uses appropriate training mechanism to train the model.</w:t>
      </w:r>
    </w:p>
    <w:p w14:paraId="1D9827B3" w14:textId="256B59F6" w:rsidR="000C669E" w:rsidRPr="00483255" w:rsidRDefault="00703E49" w:rsidP="003829E0">
      <w:pPr>
        <w:pStyle w:val="Note"/>
        <w:ind w:left="794" w:hanging="794"/>
      </w:pPr>
      <w:r>
        <w:tab/>
      </w:r>
      <w:r w:rsidR="00F72EA6" w:rsidRPr="00483255">
        <w:t>NOTE</w:t>
      </w:r>
      <w:r w:rsidR="00FD1034">
        <w:t xml:space="preserve"> 2 – </w:t>
      </w:r>
      <w:r w:rsidR="00F72EA6" w:rsidRPr="00483255">
        <w:t>ML model may predict a feasible map between UEs and cells, and interface with the management plane to balance number of UEs connected to different BS.</w:t>
      </w:r>
    </w:p>
    <w:p w14:paraId="7137BD1D" w14:textId="2266E8C4" w:rsidR="000C669E" w:rsidRPr="00483255" w:rsidRDefault="00703E49" w:rsidP="003829E0">
      <w:pPr>
        <w:pStyle w:val="Note"/>
        <w:ind w:left="794" w:hanging="794"/>
        <w:rPr>
          <w:rFonts w:ascii="Arial" w:eastAsia="Arial" w:hAnsi="Arial" w:cs="Arial"/>
          <w:szCs w:val="22"/>
        </w:rPr>
      </w:pPr>
      <w:r>
        <w:tab/>
      </w:r>
      <w:r w:rsidR="00F72EA6" w:rsidRPr="00483255">
        <w:t>NOTE</w:t>
      </w:r>
      <w:r w:rsidR="005674C7">
        <w:t xml:space="preserve"> </w:t>
      </w:r>
      <w:r w:rsidR="00FD1034">
        <w:t>3</w:t>
      </w:r>
      <w:r w:rsidR="005674C7">
        <w:t xml:space="preserve"> </w:t>
      </w:r>
      <w:r w:rsidR="005674C7">
        <w:sym w:font="Symbol" w:char="F02D"/>
      </w:r>
      <w:r w:rsidR="005674C7">
        <w:t xml:space="preserve"> </w:t>
      </w:r>
      <w:r w:rsidR="00F72EA6" w:rsidRPr="00483255">
        <w:t>ML model may analyse and predict the status of a cell. Based on the prediction, ML output is used in the management plane to take further action, i.e., cell splitting or cell merging. The ML output may also be used to select appropriate configuration parameters to execute cell splitting/merging process.</w:t>
      </w:r>
    </w:p>
    <w:p w14:paraId="025EFF7E" w14:textId="46334182" w:rsidR="000C669E" w:rsidRPr="00483255" w:rsidRDefault="00FD1034" w:rsidP="003829E0">
      <w:pPr>
        <w:pStyle w:val="enumlev1"/>
      </w:pPr>
      <w:r>
        <w:rPr>
          <w:lang w:bidi="ar-DZ"/>
        </w:rPr>
        <w:t>•</w:t>
      </w:r>
      <w:r>
        <w:rPr>
          <w:lang w:bidi="ar-DZ"/>
        </w:rPr>
        <w:tab/>
      </w:r>
      <w:r w:rsidR="00F72EA6" w:rsidRPr="00483255">
        <w:t>MLFO may enable application-specific learning mechanisms, e.g., supervised learning or hybrid. It also selects appropriate training mechanisms, e.g., offline training to train the model.</w:t>
      </w:r>
    </w:p>
    <w:p w14:paraId="117C454A" w14:textId="35D28953" w:rsidR="000C669E" w:rsidRPr="00483255" w:rsidRDefault="00703E49" w:rsidP="003829E0">
      <w:pPr>
        <w:pStyle w:val="Note"/>
        <w:ind w:left="794" w:hanging="794"/>
      </w:pPr>
      <w:r>
        <w:tab/>
      </w:r>
      <w:r w:rsidR="00F72EA6" w:rsidRPr="00483255">
        <w:t>NOTE</w:t>
      </w:r>
      <w:r w:rsidR="005674C7">
        <w:t xml:space="preserve"> </w:t>
      </w:r>
      <w:r w:rsidR="00FD1034">
        <w:t>4</w:t>
      </w:r>
      <w:r w:rsidR="005674C7">
        <w:t xml:space="preserve"> </w:t>
      </w:r>
      <w:r w:rsidR="005674C7">
        <w:sym w:font="Symbol" w:char="F02D"/>
      </w:r>
      <w:r w:rsidR="00F72EA6" w:rsidRPr="00483255">
        <w:t xml:space="preserve"> </w:t>
      </w:r>
      <w:r w:rsidR="00F90E28" w:rsidRPr="00483255">
        <w:t xml:space="preserve">Selection </w:t>
      </w:r>
      <w:r w:rsidR="00F72EA6" w:rsidRPr="00483255">
        <w:t>of learning mechanisms may be based on the characteristics of the data in the ML data store.</w:t>
      </w:r>
    </w:p>
    <w:p w14:paraId="677AEA6B" w14:textId="3FF503C2" w:rsidR="000C669E" w:rsidRPr="00483255" w:rsidRDefault="00FD1034" w:rsidP="003829E0">
      <w:pPr>
        <w:pStyle w:val="enumlev1"/>
      </w:pPr>
      <w:r>
        <w:rPr>
          <w:lang w:bidi="ar-DZ"/>
        </w:rPr>
        <w:t>•</w:t>
      </w:r>
      <w:r>
        <w:rPr>
          <w:lang w:bidi="ar-DZ"/>
        </w:rPr>
        <w:tab/>
      </w:r>
      <w:r w:rsidR="00F72EA6" w:rsidRPr="00483255">
        <w:t>MLFO may enable application of ML output in the NMS.</w:t>
      </w:r>
    </w:p>
    <w:p w14:paraId="579D506D" w14:textId="77777777" w:rsidR="000C669E" w:rsidRPr="00483255" w:rsidRDefault="00F72EA6" w:rsidP="003829E0">
      <w:pPr>
        <w:pStyle w:val="Headingb"/>
      </w:pPr>
      <w:r w:rsidRPr="00483255">
        <w:t>Usage scenario: use case 4.5: Cognitive heterogeneous networks</w:t>
      </w:r>
    </w:p>
    <w:p w14:paraId="492359A9" w14:textId="32579872" w:rsidR="000C669E" w:rsidRPr="00483255" w:rsidRDefault="00FD1034" w:rsidP="003829E0">
      <w:pPr>
        <w:pStyle w:val="enumlev1"/>
      </w:pPr>
      <w:r>
        <w:rPr>
          <w:lang w:bidi="ar-DZ"/>
        </w:rPr>
        <w:t>•</w:t>
      </w:r>
      <w:r>
        <w:rPr>
          <w:lang w:bidi="ar-DZ"/>
        </w:rPr>
        <w:tab/>
      </w:r>
      <w:r w:rsidR="00F72EA6" w:rsidRPr="00483255">
        <w:t>MLFO enables the collection of data at various levels in the network using external devices.</w:t>
      </w:r>
    </w:p>
    <w:p w14:paraId="6C339018" w14:textId="51319D34" w:rsidR="000C669E" w:rsidRPr="00483255" w:rsidRDefault="00703E49" w:rsidP="003829E0">
      <w:pPr>
        <w:pStyle w:val="Note"/>
        <w:ind w:left="794" w:hanging="794"/>
      </w:pPr>
      <w:r>
        <w:tab/>
      </w:r>
      <w:r w:rsidR="00F72EA6" w:rsidRPr="00483255">
        <w:t>NOTE</w:t>
      </w:r>
      <w:r w:rsidR="008E713D">
        <w:t xml:space="preserve"> </w:t>
      </w:r>
      <w:r w:rsidR="005674C7">
        <w:t xml:space="preserve">1 </w:t>
      </w:r>
      <w:r w:rsidR="008E713D">
        <w:sym w:font="Symbol" w:char="F02D"/>
      </w:r>
      <w:r w:rsidR="00F72EA6" w:rsidRPr="00483255">
        <w:t xml:space="preserve"> This data may include radio access network </w:t>
      </w:r>
      <w:r w:rsidR="00201C69">
        <w:t xml:space="preserve">(RAN) </w:t>
      </w:r>
      <w:r w:rsidR="00F72EA6" w:rsidRPr="00483255">
        <w:t>data, core network data, or GPS data. The radio access network data may include location information, radio conditions, resource allocation information, connection information, traffic type, service target indicator, cell/node resource utilization, cell/node KPIs, i.e., throughput, drops, accessibility, and power. The core network data may include core network KPIs, core traffic figures, and network utilization KPIs, CDRs, and log files.</w:t>
      </w:r>
    </w:p>
    <w:p w14:paraId="112BD18C" w14:textId="1E03E86E" w:rsidR="000C669E" w:rsidRPr="00483255" w:rsidRDefault="00703E49" w:rsidP="003829E0">
      <w:pPr>
        <w:pStyle w:val="Note"/>
        <w:ind w:left="794" w:hanging="794"/>
      </w:pPr>
      <w:r>
        <w:tab/>
      </w:r>
      <w:r w:rsidR="00F72EA6" w:rsidRPr="00483255">
        <w:t>NOTE</w:t>
      </w:r>
      <w:r w:rsidR="008E713D">
        <w:t xml:space="preserve"> </w:t>
      </w:r>
      <w:r w:rsidR="005674C7">
        <w:t xml:space="preserve">2 </w:t>
      </w:r>
      <w:r w:rsidR="008E713D">
        <w:sym w:font="Symbol" w:char="F02D"/>
      </w:r>
      <w:r w:rsidR="00F72EA6" w:rsidRPr="00483255">
        <w:t xml:space="preserve"> </w:t>
      </w:r>
      <w:r w:rsidR="00F90E28" w:rsidRPr="00483255">
        <w:t xml:space="preserve">Examples </w:t>
      </w:r>
      <w:r w:rsidR="00F72EA6" w:rsidRPr="00483255">
        <w:t>of external devices are IoT modules, sensors, drones, and application servers</w:t>
      </w:r>
      <w:r w:rsidR="0075263E">
        <w:t>,</w:t>
      </w:r>
      <w:r w:rsidR="00F72EA6" w:rsidRPr="00483255">
        <w:t xml:space="preserve"> etc.</w:t>
      </w:r>
    </w:p>
    <w:p w14:paraId="59129FD4" w14:textId="676AB4D9" w:rsidR="000C669E" w:rsidRPr="00483255" w:rsidRDefault="00FD1034" w:rsidP="003829E0">
      <w:pPr>
        <w:pStyle w:val="enumlev1"/>
      </w:pPr>
      <w:r>
        <w:rPr>
          <w:lang w:bidi="ar-DZ"/>
        </w:rPr>
        <w:t>•</w:t>
      </w:r>
      <w:r>
        <w:rPr>
          <w:lang w:bidi="ar-DZ"/>
        </w:rPr>
        <w:tab/>
      </w:r>
      <w:r w:rsidR="00F72EA6" w:rsidRPr="00483255">
        <w:t>MLFO may enable pre-processing and labe</w:t>
      </w:r>
      <w:r w:rsidR="008E713D">
        <w:t>l</w:t>
      </w:r>
      <w:r w:rsidR="00F72EA6" w:rsidRPr="00483255">
        <w:t>ling of the data.</w:t>
      </w:r>
    </w:p>
    <w:p w14:paraId="3A8A7C28" w14:textId="559A8EE4" w:rsidR="000C669E" w:rsidRPr="00483255" w:rsidRDefault="00703E49" w:rsidP="003829E0">
      <w:pPr>
        <w:pStyle w:val="Note"/>
        <w:ind w:left="794" w:hanging="794"/>
        <w:rPr>
          <w:rFonts w:ascii="Arial" w:eastAsia="Arial" w:hAnsi="Arial" w:cs="Arial"/>
          <w:szCs w:val="22"/>
        </w:rPr>
      </w:pPr>
      <w:r>
        <w:tab/>
      </w:r>
      <w:r w:rsidR="00F72EA6" w:rsidRPr="00483255">
        <w:t>NOTE</w:t>
      </w:r>
      <w:r w:rsidR="008E713D">
        <w:t xml:space="preserve"> </w:t>
      </w:r>
      <w:r w:rsidR="005674C7">
        <w:t xml:space="preserve">3 </w:t>
      </w:r>
      <w:r w:rsidR="008E713D">
        <w:sym w:font="Symbol" w:char="F02D"/>
      </w:r>
      <w:r w:rsidR="00F72EA6" w:rsidRPr="00483255">
        <w:t xml:space="preserve"> </w:t>
      </w:r>
      <w:r w:rsidR="00F90E28" w:rsidRPr="00483255">
        <w:t xml:space="preserve">This </w:t>
      </w:r>
      <w:r w:rsidR="00F72EA6" w:rsidRPr="00483255">
        <w:t>may be to assist network to be more aware and conscious about mobile network problems, user behaviours, and environmental aspects.</w:t>
      </w:r>
    </w:p>
    <w:p w14:paraId="6DC9D2D6" w14:textId="5D1165FA" w:rsidR="000C669E" w:rsidRPr="00483255" w:rsidRDefault="00FD1034" w:rsidP="003829E0">
      <w:pPr>
        <w:pStyle w:val="enumlev1"/>
      </w:pPr>
      <w:r>
        <w:rPr>
          <w:lang w:bidi="ar-DZ"/>
        </w:rPr>
        <w:t>•</w:t>
      </w:r>
      <w:r>
        <w:rPr>
          <w:lang w:bidi="ar-DZ"/>
        </w:rPr>
        <w:tab/>
      </w:r>
      <w:r w:rsidR="00F72EA6" w:rsidRPr="00483255">
        <w:t>MLFO may apply the ML output to different levels of the network and to external devices.</w:t>
      </w:r>
    </w:p>
    <w:p w14:paraId="72AA4071" w14:textId="5FCD8F79" w:rsidR="000C669E" w:rsidRPr="00483255" w:rsidRDefault="00703E49" w:rsidP="003829E0">
      <w:pPr>
        <w:pStyle w:val="Note"/>
        <w:ind w:left="794" w:hanging="794"/>
      </w:pPr>
      <w:r>
        <w:tab/>
      </w:r>
      <w:r w:rsidR="00F72EA6" w:rsidRPr="00483255">
        <w:t>NOTE</w:t>
      </w:r>
      <w:r w:rsidR="008E713D">
        <w:t xml:space="preserve"> </w:t>
      </w:r>
      <w:r w:rsidR="005674C7">
        <w:t xml:space="preserve">4 </w:t>
      </w:r>
      <w:r w:rsidR="008E713D">
        <w:sym w:font="Symbol" w:char="F02D"/>
      </w:r>
      <w:r w:rsidR="00F72EA6" w:rsidRPr="00483255">
        <w:t xml:space="preserve"> </w:t>
      </w:r>
      <w:r w:rsidR="008E713D">
        <w:t>T</w:t>
      </w:r>
      <w:r w:rsidR="00F72EA6" w:rsidRPr="00483255">
        <w:t xml:space="preserve">he ML output may be applied </w:t>
      </w:r>
      <w:r w:rsidR="008E713D">
        <w:t xml:space="preserve">for example </w:t>
      </w:r>
      <w:r w:rsidR="00F72EA6" w:rsidRPr="00483255">
        <w:t>to different levels of management subsystems and orchestrators.</w:t>
      </w:r>
    </w:p>
    <w:p w14:paraId="0877340D" w14:textId="4119DFF4" w:rsidR="000C669E" w:rsidRPr="00483255" w:rsidRDefault="00FD1034" w:rsidP="003829E0">
      <w:pPr>
        <w:pStyle w:val="enumlev1"/>
      </w:pPr>
      <w:r>
        <w:rPr>
          <w:lang w:bidi="ar-DZ"/>
        </w:rPr>
        <w:t>•</w:t>
      </w:r>
      <w:r>
        <w:rPr>
          <w:lang w:bidi="ar-DZ"/>
        </w:rPr>
        <w:tab/>
      </w:r>
      <w:r w:rsidR="00F72EA6" w:rsidRPr="00483255">
        <w:t>MLFO interface with the management plane of ML underlay may be used to understand the services of central and distributed orchestrators to modify network parameters and set them automatically.</w:t>
      </w:r>
    </w:p>
    <w:p w14:paraId="60149A15" w14:textId="6C06001A" w:rsidR="000C669E" w:rsidRPr="00483255" w:rsidRDefault="00703E49" w:rsidP="003829E0">
      <w:pPr>
        <w:pStyle w:val="Note"/>
        <w:ind w:left="794" w:hanging="794"/>
      </w:pPr>
      <w:r>
        <w:lastRenderedPageBreak/>
        <w:tab/>
      </w:r>
      <w:r w:rsidR="00F72EA6" w:rsidRPr="00483255">
        <w:t>NOTE</w:t>
      </w:r>
      <w:r w:rsidR="005674C7">
        <w:t xml:space="preserve"> 5 </w:t>
      </w:r>
      <w:r w:rsidR="005674C7">
        <w:sym w:font="Symbol" w:char="F02D"/>
      </w:r>
      <w:r w:rsidR="00F72EA6" w:rsidRPr="00483255">
        <w:t xml:space="preserve"> this understanding may be used to assist network aware operations, e.g., platform aware placement decisions for ML models.</w:t>
      </w:r>
    </w:p>
    <w:p w14:paraId="1167FCC9" w14:textId="53112C1F" w:rsidR="000C669E" w:rsidRPr="00483255" w:rsidRDefault="00FD1034" w:rsidP="003829E0">
      <w:pPr>
        <w:pStyle w:val="enumlev1"/>
      </w:pPr>
      <w:r>
        <w:rPr>
          <w:lang w:bidi="ar-DZ"/>
        </w:rPr>
        <w:t>•</w:t>
      </w:r>
      <w:r>
        <w:rPr>
          <w:lang w:bidi="ar-DZ"/>
        </w:rPr>
        <w:tab/>
      </w:r>
      <w:r w:rsidR="00F72EA6" w:rsidRPr="00483255">
        <w:t>MLFO selects an appropriate supervised or unsupervised, or hybrid models to optimize different operations of the cognitive heterogeneous networks.</w:t>
      </w:r>
    </w:p>
    <w:p w14:paraId="5D5966BC" w14:textId="3D3EDBE8" w:rsidR="000C669E" w:rsidRPr="00483255" w:rsidRDefault="00703E49" w:rsidP="003829E0">
      <w:pPr>
        <w:pStyle w:val="Note"/>
        <w:rPr>
          <w:highlight w:val="yellow"/>
        </w:rPr>
      </w:pPr>
      <w:r>
        <w:tab/>
      </w:r>
      <w:r w:rsidR="00F72EA6" w:rsidRPr="00483255">
        <w:t>NOTE</w:t>
      </w:r>
      <w:r w:rsidR="005674C7">
        <w:t xml:space="preserve"> 6 </w:t>
      </w:r>
      <w:r w:rsidR="005674C7">
        <w:sym w:font="Symbol" w:char="F02D"/>
      </w:r>
      <w:r w:rsidR="00F72EA6" w:rsidRPr="00483255">
        <w:t xml:space="preserve"> </w:t>
      </w:r>
      <w:r w:rsidR="005674C7">
        <w:t>E</w:t>
      </w:r>
      <w:r w:rsidR="00F72EA6" w:rsidRPr="00483255">
        <w:t>.g., RNN, Fuzzy neural network, unsupervised learning technique or a hybrid model.</w:t>
      </w:r>
    </w:p>
    <w:p w14:paraId="49C73195" w14:textId="2F8733DD" w:rsidR="000C669E" w:rsidRPr="00483255" w:rsidRDefault="00703E49" w:rsidP="003829E0">
      <w:pPr>
        <w:pStyle w:val="Note"/>
      </w:pPr>
      <w:r>
        <w:tab/>
      </w:r>
      <w:r w:rsidR="00F72EA6" w:rsidRPr="00483255">
        <w:t>NOTE</w:t>
      </w:r>
      <w:r w:rsidR="005674C7">
        <w:t xml:space="preserve"> 7 </w:t>
      </w:r>
      <w:r w:rsidR="005674C7">
        <w:sym w:font="Symbol" w:char="F02D"/>
      </w:r>
      <w:r w:rsidR="00F72EA6" w:rsidRPr="00483255">
        <w:t xml:space="preserve"> ML model may optimize </w:t>
      </w:r>
      <w:r w:rsidR="00201C69" w:rsidRPr="00483255">
        <w:t xml:space="preserve">quality of service </w:t>
      </w:r>
      <w:r w:rsidR="00201C69">
        <w:t>(</w:t>
      </w:r>
      <w:r w:rsidR="00F72EA6" w:rsidRPr="00483255">
        <w:t>QoS</w:t>
      </w:r>
      <w:r w:rsidR="00201C69">
        <w:t>)</w:t>
      </w:r>
      <w:r w:rsidR="00F72EA6" w:rsidRPr="00483255">
        <w:t xml:space="preserve"> provisioning to various services.</w:t>
      </w:r>
    </w:p>
    <w:p w14:paraId="79C6018F" w14:textId="70DD844B" w:rsidR="000C669E" w:rsidRPr="00483255" w:rsidRDefault="00703E49" w:rsidP="003829E0">
      <w:pPr>
        <w:pStyle w:val="Note"/>
        <w:ind w:left="794" w:hanging="794"/>
      </w:pPr>
      <w:r>
        <w:tab/>
      </w:r>
      <w:r w:rsidR="00F72EA6" w:rsidRPr="00483255">
        <w:t>NOTE</w:t>
      </w:r>
      <w:r w:rsidR="005674C7">
        <w:t xml:space="preserve"> 8 </w:t>
      </w:r>
      <w:r w:rsidR="005674C7">
        <w:sym w:font="Symbol" w:char="F02D"/>
      </w:r>
      <w:r w:rsidR="00F72EA6" w:rsidRPr="00483255">
        <w:t xml:space="preserve"> The ML model also can enable dynamic adjustment of transmit power level and dynamically turn it on/off to optimize connection and QoS performance.</w:t>
      </w:r>
    </w:p>
    <w:p w14:paraId="3C36C263" w14:textId="6518B764" w:rsidR="000C669E" w:rsidRPr="00483255" w:rsidRDefault="00FD1034" w:rsidP="003829E0">
      <w:pPr>
        <w:pStyle w:val="enumlev1"/>
      </w:pPr>
      <w:r>
        <w:rPr>
          <w:lang w:bidi="ar-DZ"/>
        </w:rPr>
        <w:t>•</w:t>
      </w:r>
      <w:r>
        <w:rPr>
          <w:lang w:bidi="ar-DZ"/>
        </w:rPr>
        <w:tab/>
      </w:r>
      <w:r w:rsidR="00F72EA6" w:rsidRPr="00483255">
        <w:t>MLFO enables specification of a training mechanism to train the ML models, e.g., offline or online according to the constraints in the ML intent</w:t>
      </w:r>
      <w:r w:rsidR="00932EC9">
        <w:t>.</w:t>
      </w:r>
    </w:p>
    <w:p w14:paraId="1BCC1820" w14:textId="7D29175F" w:rsidR="000C669E" w:rsidRPr="00483255" w:rsidRDefault="00703E49" w:rsidP="003829E0">
      <w:pPr>
        <w:pStyle w:val="Note"/>
      </w:pPr>
      <w:r>
        <w:tab/>
      </w:r>
      <w:r w:rsidR="00F72EA6" w:rsidRPr="00483255">
        <w:t>NOTE</w:t>
      </w:r>
      <w:r w:rsidR="005674C7">
        <w:t xml:space="preserve"> 9 </w:t>
      </w:r>
      <w:r w:rsidR="005674C7">
        <w:sym w:font="Symbol" w:char="F02D"/>
      </w:r>
      <w:r w:rsidR="00F72EA6" w:rsidRPr="00483255">
        <w:t xml:space="preserve"> MLFO can select platform-aware training, e.g., based on accelerators.</w:t>
      </w:r>
    </w:p>
    <w:p w14:paraId="7FC63406" w14:textId="128FD698" w:rsidR="000C669E" w:rsidRPr="00483255" w:rsidRDefault="00FD1034" w:rsidP="003829E0">
      <w:pPr>
        <w:pStyle w:val="enumlev1"/>
      </w:pPr>
      <w:r>
        <w:rPr>
          <w:lang w:bidi="ar-DZ"/>
        </w:rPr>
        <w:t>•</w:t>
      </w:r>
      <w:r>
        <w:rPr>
          <w:lang w:bidi="ar-DZ"/>
        </w:rPr>
        <w:tab/>
      </w:r>
      <w:r w:rsidR="00F72EA6" w:rsidRPr="00483255">
        <w:t>MLFO understands the ML application specified in the ML intent, queries the management plane for technology-specific interfaces for appropriate source and sink [ITU-T Y.3172].</w:t>
      </w:r>
    </w:p>
    <w:p w14:paraId="71C6D76B" w14:textId="7241EBB7" w:rsidR="000C669E" w:rsidRPr="00483255" w:rsidRDefault="00FD1034" w:rsidP="003829E0">
      <w:pPr>
        <w:pStyle w:val="enumlev1"/>
      </w:pPr>
      <w:r>
        <w:rPr>
          <w:lang w:bidi="ar-DZ"/>
        </w:rPr>
        <w:t>•</w:t>
      </w:r>
      <w:r>
        <w:rPr>
          <w:lang w:bidi="ar-DZ"/>
        </w:rPr>
        <w:tab/>
      </w:r>
      <w:r w:rsidR="00F72EA6" w:rsidRPr="00483255">
        <w:t>MLFO may export trained model or training data across different levels of network [ITU</w:t>
      </w:r>
      <w:r w:rsidR="00932EC9" w:rsidRPr="00932EC9">
        <w:noBreakHyphen/>
      </w:r>
      <w:r w:rsidR="00F72EA6" w:rsidRPr="00483255">
        <w:t>T</w:t>
      </w:r>
      <w:r w:rsidR="00932EC9">
        <w:t> </w:t>
      </w:r>
      <w:r w:rsidR="00F72EA6" w:rsidRPr="00483255">
        <w:t>Y.3172].</w:t>
      </w:r>
    </w:p>
    <w:p w14:paraId="74430CD8" w14:textId="6E2C1787" w:rsidR="000C669E" w:rsidRPr="00483255" w:rsidRDefault="00FD1034" w:rsidP="003829E0">
      <w:pPr>
        <w:pStyle w:val="enumlev1"/>
      </w:pPr>
      <w:r>
        <w:rPr>
          <w:lang w:bidi="ar-DZ"/>
        </w:rPr>
        <w:t>•</w:t>
      </w:r>
      <w:r>
        <w:rPr>
          <w:lang w:bidi="ar-DZ"/>
        </w:rPr>
        <w:tab/>
      </w:r>
      <w:r w:rsidR="00F72EA6" w:rsidRPr="00483255">
        <w:t>MLFO selects the interface between nodes in the ML pipeline based on the specification given in the ML intent.</w:t>
      </w:r>
    </w:p>
    <w:p w14:paraId="70198CA1" w14:textId="2C728788" w:rsidR="000C669E" w:rsidRPr="00FD1034" w:rsidRDefault="00703E49" w:rsidP="003829E0">
      <w:pPr>
        <w:pStyle w:val="Note"/>
        <w:ind w:left="794" w:hanging="794"/>
      </w:pPr>
      <w:r>
        <w:tab/>
      </w:r>
      <w:r w:rsidR="00F72EA6" w:rsidRPr="00483255">
        <w:t>NOTE</w:t>
      </w:r>
      <w:r w:rsidR="005674C7">
        <w:t xml:space="preserve"> 10 </w:t>
      </w:r>
      <w:r w:rsidR="008E713D">
        <w:sym w:font="Symbol" w:char="F02D"/>
      </w:r>
      <w:r w:rsidR="00F72EA6" w:rsidRPr="00483255">
        <w:t xml:space="preserve"> API may be used, </w:t>
      </w:r>
      <w:r w:rsidR="008E713D">
        <w:t xml:space="preserve">for example, </w:t>
      </w:r>
      <w:r w:rsidR="00F72EA6" w:rsidRPr="00483255">
        <w:t>or specific low-latency interface may be selected and used, based on the capabilities of the ML underlay and the ML pipeline nodes.</w:t>
      </w:r>
    </w:p>
    <w:p w14:paraId="1F34F2E1" w14:textId="77777777" w:rsidR="000C669E" w:rsidRPr="00483255" w:rsidRDefault="00F72EA6" w:rsidP="003829E0">
      <w:pPr>
        <w:pStyle w:val="Headingb"/>
      </w:pPr>
      <w:r w:rsidRPr="00483255">
        <w:t xml:space="preserve">Usage scenario: use case 4.6: ML-based </w:t>
      </w:r>
      <w:r w:rsidR="009B4DC0" w:rsidRPr="00483255">
        <w:t>self-organizing</w:t>
      </w:r>
      <w:r w:rsidRPr="00483255">
        <w:t xml:space="preserve"> networks</w:t>
      </w:r>
    </w:p>
    <w:p w14:paraId="4D5654EA" w14:textId="4FA02C1F" w:rsidR="000C669E" w:rsidRPr="00483255" w:rsidRDefault="00932EC9" w:rsidP="003829E0">
      <w:pPr>
        <w:pStyle w:val="enumlev1"/>
      </w:pPr>
      <w:r>
        <w:rPr>
          <w:lang w:bidi="ar-DZ"/>
        </w:rPr>
        <w:t>•</w:t>
      </w:r>
      <w:r>
        <w:rPr>
          <w:lang w:bidi="ar-DZ"/>
        </w:rPr>
        <w:tab/>
      </w:r>
      <w:r w:rsidR="00F72EA6" w:rsidRPr="00483255">
        <w:t>MLFO enables the collection of data and ML output configuration across various types of ML underlay networks.</w:t>
      </w:r>
    </w:p>
    <w:p w14:paraId="0404712C" w14:textId="40C63529" w:rsidR="000C669E" w:rsidRPr="00483255" w:rsidRDefault="00703E49" w:rsidP="003829E0">
      <w:pPr>
        <w:pStyle w:val="Note"/>
        <w:ind w:left="794" w:hanging="794"/>
        <w:rPr>
          <w:rFonts w:ascii="Arial" w:eastAsia="Arial" w:hAnsi="Arial" w:cs="Arial"/>
          <w:szCs w:val="22"/>
        </w:rPr>
      </w:pPr>
      <w:r>
        <w:tab/>
      </w:r>
      <w:r w:rsidR="00F72EA6" w:rsidRPr="00483255">
        <w:t>NOTE</w:t>
      </w:r>
      <w:r w:rsidR="005674C7">
        <w:t xml:space="preserve"> 1 </w:t>
      </w:r>
      <w:r w:rsidR="005674C7">
        <w:sym w:font="Symbol" w:char="F02D"/>
      </w:r>
      <w:r w:rsidR="00F72EA6" w:rsidRPr="00483255">
        <w:t xml:space="preserve"> ML underlay networks may include different wireless technologies of different generation, i.e., 3G, 4G, etc.</w:t>
      </w:r>
    </w:p>
    <w:p w14:paraId="3976687F" w14:textId="4BCC5966" w:rsidR="000C669E" w:rsidRPr="00483255" w:rsidRDefault="00932EC9" w:rsidP="003829E0">
      <w:pPr>
        <w:pStyle w:val="enumlev1"/>
      </w:pPr>
      <w:r>
        <w:rPr>
          <w:lang w:bidi="ar-DZ"/>
        </w:rPr>
        <w:t>•</w:t>
      </w:r>
      <w:r>
        <w:rPr>
          <w:lang w:bidi="ar-DZ"/>
        </w:rPr>
        <w:tab/>
      </w:r>
      <w:r w:rsidR="00F72EA6" w:rsidRPr="00483255">
        <w:t>MLFO enables ML pipeline across ML underlays from different vendors.</w:t>
      </w:r>
    </w:p>
    <w:p w14:paraId="0E939CDE" w14:textId="1BD7B8D6" w:rsidR="000C669E" w:rsidRPr="00483255" w:rsidRDefault="00932EC9" w:rsidP="003829E0">
      <w:pPr>
        <w:pStyle w:val="enumlev1"/>
      </w:pPr>
      <w:r>
        <w:rPr>
          <w:lang w:bidi="ar-DZ"/>
        </w:rPr>
        <w:t>•</w:t>
      </w:r>
      <w:r>
        <w:rPr>
          <w:lang w:bidi="ar-DZ"/>
        </w:rPr>
        <w:tab/>
      </w:r>
      <w:r w:rsidR="00F72EA6" w:rsidRPr="00483255">
        <w:t>MLFO enables ML pipeline across different levels of ML underlays.</w:t>
      </w:r>
    </w:p>
    <w:p w14:paraId="4FF5A420" w14:textId="2000B022" w:rsidR="000C669E" w:rsidRPr="00483255" w:rsidRDefault="00932EC9" w:rsidP="003829E0">
      <w:pPr>
        <w:pStyle w:val="enumlev1"/>
      </w:pPr>
      <w:r>
        <w:rPr>
          <w:lang w:bidi="ar-DZ"/>
        </w:rPr>
        <w:t>•</w:t>
      </w:r>
      <w:r>
        <w:rPr>
          <w:lang w:bidi="ar-DZ"/>
        </w:rPr>
        <w:tab/>
      </w:r>
      <w:r w:rsidR="00F72EA6" w:rsidRPr="00483255">
        <w:t>MLFO enables the collection of data related to network and enables the storage of this data in an appropriate ML data store for later use.</w:t>
      </w:r>
    </w:p>
    <w:p w14:paraId="1DA6314D" w14:textId="0EF24E0C" w:rsidR="000C669E" w:rsidRPr="00483255" w:rsidRDefault="00703E49" w:rsidP="003829E0">
      <w:pPr>
        <w:pStyle w:val="Note"/>
        <w:ind w:left="794" w:hanging="794"/>
      </w:pPr>
      <w:r>
        <w:tab/>
      </w:r>
      <w:r w:rsidR="00F72EA6" w:rsidRPr="00483255">
        <w:t>N</w:t>
      </w:r>
      <w:r w:rsidR="005674C7">
        <w:t xml:space="preserve">OTE 2 </w:t>
      </w:r>
      <w:r w:rsidR="005674C7">
        <w:sym w:font="Symbol" w:char="F02D"/>
      </w:r>
      <w:r w:rsidR="00F72EA6" w:rsidRPr="00483255">
        <w:t xml:space="preserve"> This data may include radio access network and core network data. The radio access network data may include location information, radio conditions, resource allocation information, connection information, traffic type, service target indicator, cell/node resource utilization, cell/node KPIs, i.e., throughput, drops, accessibility, and power. The core network data may include core network KPIs, core traffic figures, and network utilization KPIs.</w:t>
      </w:r>
    </w:p>
    <w:p w14:paraId="0BBE0A01" w14:textId="4EA6C984" w:rsidR="000C669E" w:rsidRPr="00483255" w:rsidRDefault="00932EC9" w:rsidP="003829E0">
      <w:pPr>
        <w:pStyle w:val="enumlev1"/>
      </w:pPr>
      <w:r>
        <w:rPr>
          <w:lang w:bidi="ar-DZ"/>
        </w:rPr>
        <w:t>•</w:t>
      </w:r>
      <w:r>
        <w:rPr>
          <w:lang w:bidi="ar-DZ"/>
        </w:rPr>
        <w:tab/>
      </w:r>
      <w:r w:rsidR="00F72EA6" w:rsidRPr="00483255">
        <w:t>MLFO interfaces to various ML pipeline nodes and ML data stores based on latency requirements of the ML application.</w:t>
      </w:r>
    </w:p>
    <w:p w14:paraId="1492703A" w14:textId="00A8E846" w:rsidR="000C669E" w:rsidRPr="00483255" w:rsidRDefault="00703E49" w:rsidP="003829E0">
      <w:pPr>
        <w:pStyle w:val="Note"/>
        <w:ind w:left="794" w:hanging="794"/>
        <w:rPr>
          <w:highlight w:val="yellow"/>
        </w:rPr>
      </w:pPr>
      <w:r>
        <w:tab/>
      </w:r>
      <w:r w:rsidR="00F72EA6" w:rsidRPr="00483255">
        <w:t>NOTE</w:t>
      </w:r>
      <w:r w:rsidR="005674C7">
        <w:t xml:space="preserve"> 3 </w:t>
      </w:r>
      <w:r w:rsidR="005674C7">
        <w:sym w:font="Symbol" w:char="F02D"/>
      </w:r>
      <w:r w:rsidR="00F72EA6" w:rsidRPr="00483255">
        <w:t xml:space="preserve"> </w:t>
      </w:r>
      <w:r w:rsidR="005674C7">
        <w:t>A</w:t>
      </w:r>
      <w:r w:rsidR="00F72EA6" w:rsidRPr="00483255">
        <w:t xml:space="preserve"> low latency and shared DB interface may be selected for interface between ML pipeline nodes.</w:t>
      </w:r>
    </w:p>
    <w:p w14:paraId="50E82CD2" w14:textId="12BFC8C8" w:rsidR="000C669E" w:rsidRPr="00483255" w:rsidRDefault="00932EC9" w:rsidP="003829E0">
      <w:pPr>
        <w:pStyle w:val="enumlev1"/>
      </w:pPr>
      <w:r>
        <w:rPr>
          <w:lang w:bidi="ar-DZ"/>
        </w:rPr>
        <w:t>•</w:t>
      </w:r>
      <w:r>
        <w:rPr>
          <w:lang w:bidi="ar-DZ"/>
        </w:rPr>
        <w:tab/>
      </w:r>
      <w:r w:rsidR="00F72EA6" w:rsidRPr="00483255">
        <w:t>MLFO may enable pre-processing to label the data.</w:t>
      </w:r>
    </w:p>
    <w:p w14:paraId="760C66A0" w14:textId="6D1B39AE" w:rsidR="000C669E" w:rsidRPr="00483255" w:rsidRDefault="00932EC9" w:rsidP="003829E0">
      <w:pPr>
        <w:pStyle w:val="enumlev1"/>
      </w:pPr>
      <w:r>
        <w:rPr>
          <w:lang w:bidi="ar-DZ"/>
        </w:rPr>
        <w:t>•</w:t>
      </w:r>
      <w:r>
        <w:rPr>
          <w:lang w:bidi="ar-DZ"/>
        </w:rPr>
        <w:tab/>
      </w:r>
      <w:r w:rsidR="00F72EA6" w:rsidRPr="00483255">
        <w:t>MLFO may allow specification and training of the ML model based on the ML application.</w:t>
      </w:r>
    </w:p>
    <w:p w14:paraId="54CA0F5F" w14:textId="1649B4A4" w:rsidR="000C669E" w:rsidRPr="00483255" w:rsidRDefault="00703E49" w:rsidP="003829E0">
      <w:pPr>
        <w:pStyle w:val="Note"/>
        <w:ind w:left="794" w:hanging="794"/>
      </w:pPr>
      <w:r>
        <w:tab/>
      </w:r>
      <w:r w:rsidR="00F72EA6" w:rsidRPr="00483255">
        <w:t>NOTE</w:t>
      </w:r>
      <w:r w:rsidR="005674C7">
        <w:t xml:space="preserve"> 4 </w:t>
      </w:r>
      <w:r w:rsidR="005674C7">
        <w:sym w:font="Symbol" w:char="F02D"/>
      </w:r>
      <w:r w:rsidR="005674C7">
        <w:t xml:space="preserve"> E</w:t>
      </w:r>
      <w:r w:rsidR="00F72EA6" w:rsidRPr="00483255">
        <w:t xml:space="preserve">.g., a fuzzy Q-learning [b-pervez-Jaber17] in each </w:t>
      </w:r>
      <w:proofErr w:type="spellStart"/>
      <w:r w:rsidR="00F72EA6" w:rsidRPr="00483255">
        <w:t>eNB</w:t>
      </w:r>
      <w:proofErr w:type="spellEnd"/>
      <w:r w:rsidR="00F72EA6" w:rsidRPr="00483255">
        <w:t xml:space="preserve"> to predict performances or behaviours of the network. Based on the prediction of behaviours, the model optimizes network parameters including coverage, capacity, handover, and interference.</w:t>
      </w:r>
    </w:p>
    <w:p w14:paraId="66BC841B" w14:textId="672F6C85" w:rsidR="000C669E" w:rsidRPr="00483255" w:rsidRDefault="00703E49" w:rsidP="003829E0">
      <w:pPr>
        <w:pStyle w:val="Note"/>
        <w:ind w:left="794" w:hanging="794"/>
        <w:rPr>
          <w:rFonts w:ascii="Arial" w:eastAsia="Arial" w:hAnsi="Arial" w:cs="Arial"/>
          <w:szCs w:val="22"/>
        </w:rPr>
      </w:pPr>
      <w:r>
        <w:tab/>
      </w:r>
      <w:r w:rsidR="00F72EA6" w:rsidRPr="00483255">
        <w:t>NOTE</w:t>
      </w:r>
      <w:r w:rsidR="005674C7">
        <w:t xml:space="preserve"> 5 </w:t>
      </w:r>
      <w:r w:rsidR="005674C7">
        <w:sym w:font="Symbol" w:char="F02D"/>
      </w:r>
      <w:r w:rsidR="00F72EA6" w:rsidRPr="00483255">
        <w:t xml:space="preserve"> </w:t>
      </w:r>
      <w:r w:rsidR="005674C7">
        <w:t>T</w:t>
      </w:r>
      <w:r w:rsidR="00F72EA6" w:rsidRPr="00483255">
        <w:t>he learning mechanisms may be supervised learning model, transfer learning, reinforcement learning, or a hybrid model. MLFO selects an appropriate ML technique based on the needs of the ML application.</w:t>
      </w:r>
    </w:p>
    <w:p w14:paraId="6924DC6B" w14:textId="618EB32C" w:rsidR="000C669E" w:rsidRPr="00483255" w:rsidRDefault="00703E49" w:rsidP="003829E0">
      <w:pPr>
        <w:pStyle w:val="Note"/>
        <w:ind w:left="794" w:hanging="794"/>
      </w:pPr>
      <w:r>
        <w:lastRenderedPageBreak/>
        <w:tab/>
      </w:r>
      <w:r w:rsidR="00F72EA6" w:rsidRPr="00483255">
        <w:t>NOTE</w:t>
      </w:r>
      <w:r w:rsidR="005674C7">
        <w:t xml:space="preserve"> 6 </w:t>
      </w:r>
      <w:r w:rsidR="005674C7">
        <w:sym w:font="Symbol" w:char="F02D"/>
      </w:r>
      <w:r w:rsidR="00F72EA6" w:rsidRPr="00483255">
        <w:t xml:space="preserve"> </w:t>
      </w:r>
      <w:r w:rsidR="005674C7">
        <w:t>E</w:t>
      </w:r>
      <w:r w:rsidR="00F72EA6" w:rsidRPr="00483255">
        <w:t xml:space="preserve">.g., genetic algorithm </w:t>
      </w:r>
      <w:r w:rsidR="00F72EA6" w:rsidRPr="00483255">
        <w:rPr>
          <w:rFonts w:ascii="Times" w:eastAsia="Times" w:hAnsi="Times" w:cs="Times"/>
          <w:sz w:val="26"/>
          <w:szCs w:val="26"/>
          <w:highlight w:val="white"/>
        </w:rPr>
        <w:t xml:space="preserve">[b-yang-Li18] </w:t>
      </w:r>
      <w:r w:rsidR="00F72EA6" w:rsidRPr="00483255">
        <w:t>for cell planning, coverage, and power adjustments. MLFO may enable an ML model for pattern identification or grouping.</w:t>
      </w:r>
    </w:p>
    <w:p w14:paraId="4628E231" w14:textId="66A8400F" w:rsidR="000C669E" w:rsidRPr="00483255" w:rsidRDefault="00703E49" w:rsidP="003829E0">
      <w:pPr>
        <w:pStyle w:val="Note"/>
        <w:ind w:left="794" w:hanging="794"/>
      </w:pPr>
      <w:r>
        <w:tab/>
      </w:r>
      <w:r w:rsidR="00F72EA6" w:rsidRPr="00483255">
        <w:t>NOTE</w:t>
      </w:r>
      <w:r w:rsidR="005674C7">
        <w:t xml:space="preserve"> 7 </w:t>
      </w:r>
      <w:r w:rsidR="005674C7">
        <w:sym w:font="Symbol" w:char="F02D"/>
      </w:r>
      <w:r w:rsidR="005674C7">
        <w:t xml:space="preserve"> E</w:t>
      </w:r>
      <w:r w:rsidR="00F72EA6" w:rsidRPr="00483255">
        <w:t xml:space="preserve">.g., Self-organizing Maps (SOMs) or Fuzzy C-means </w:t>
      </w:r>
      <w:r w:rsidR="00F72EA6" w:rsidRPr="00483255">
        <w:rPr>
          <w:shd w:val="clear" w:color="auto" w:fill="FCFCFC"/>
        </w:rPr>
        <w:t>[b-Li-Zhang16</w:t>
      </w:r>
      <w:r w:rsidR="00F72EA6" w:rsidRPr="00483255">
        <w:rPr>
          <w:rFonts w:ascii="Georgia" w:eastAsia="Georgia" w:hAnsi="Georgia" w:cs="Georgia"/>
          <w:sz w:val="26"/>
          <w:szCs w:val="26"/>
          <w:shd w:val="clear" w:color="auto" w:fill="FCFCFC"/>
        </w:rPr>
        <w:t xml:space="preserve">] </w:t>
      </w:r>
      <w:r w:rsidR="00F72EA6" w:rsidRPr="00483255">
        <w:t>to identify patterns or group of nodes with similar characteristics based on the criteria defined in the ML intent.</w:t>
      </w:r>
    </w:p>
    <w:p w14:paraId="297A4C2A" w14:textId="3E40313D" w:rsidR="000C669E" w:rsidRPr="00483255" w:rsidRDefault="00932EC9" w:rsidP="003829E0">
      <w:pPr>
        <w:pStyle w:val="enumlev1"/>
        <w:rPr>
          <w:rFonts w:ascii="Arial" w:eastAsia="Arial" w:hAnsi="Arial" w:cs="Arial"/>
          <w:sz w:val="22"/>
          <w:szCs w:val="22"/>
        </w:rPr>
      </w:pPr>
      <w:r>
        <w:rPr>
          <w:lang w:bidi="ar-DZ"/>
        </w:rPr>
        <w:t>•</w:t>
      </w:r>
      <w:r>
        <w:rPr>
          <w:lang w:bidi="ar-DZ"/>
        </w:rPr>
        <w:tab/>
      </w:r>
      <w:r w:rsidR="00F72EA6" w:rsidRPr="00483255">
        <w:t>MLFO enables specification of an autonomy level to automatically configure parameters in the network.</w:t>
      </w:r>
    </w:p>
    <w:p w14:paraId="53C8C358" w14:textId="415A4E97" w:rsidR="000C669E" w:rsidRPr="00932EC9" w:rsidRDefault="00932EC9" w:rsidP="003829E0">
      <w:pPr>
        <w:pStyle w:val="enumlev1"/>
      </w:pPr>
      <w:r>
        <w:rPr>
          <w:lang w:bidi="ar-DZ"/>
        </w:rPr>
        <w:t>•</w:t>
      </w:r>
      <w:r>
        <w:rPr>
          <w:lang w:bidi="ar-DZ"/>
        </w:rPr>
        <w:tab/>
      </w:r>
      <w:r w:rsidR="00F72EA6" w:rsidRPr="00932EC9">
        <w:rPr>
          <w:rFonts w:eastAsia="Arial"/>
        </w:rPr>
        <w:t xml:space="preserve">Interface between the </w:t>
      </w:r>
      <w:r w:rsidR="00F72EA6" w:rsidRPr="00932EC9">
        <w:t>MLFO and the management plane of ML underlay can be used for automatic configuration.</w:t>
      </w:r>
    </w:p>
    <w:p w14:paraId="4FEB0739" w14:textId="2FE46D23" w:rsidR="000C669E" w:rsidRPr="00483255" w:rsidRDefault="00932EC9" w:rsidP="003829E0">
      <w:pPr>
        <w:pStyle w:val="enumlev1"/>
      </w:pPr>
      <w:bookmarkStart w:id="118" w:name="_heading=h.35nkun2" w:colFirst="0" w:colLast="0"/>
      <w:bookmarkEnd w:id="118"/>
      <w:r>
        <w:rPr>
          <w:lang w:bidi="ar-DZ"/>
        </w:rPr>
        <w:t>•</w:t>
      </w:r>
      <w:r>
        <w:rPr>
          <w:lang w:bidi="ar-DZ"/>
        </w:rPr>
        <w:tab/>
      </w:r>
      <w:r w:rsidR="00F72EA6" w:rsidRPr="00483255">
        <w:t>MLFO specifies an appropriate learning mechanism, e.g., supervised learning to identify a fault, classify it, and takes the necessary actions to recover from it, e.g., removal of failures and automatic adjustment of parameters.</w:t>
      </w:r>
    </w:p>
    <w:p w14:paraId="0680EF2D" w14:textId="6FCE8F52" w:rsidR="000C669E" w:rsidRPr="00483255" w:rsidRDefault="00F72EA6" w:rsidP="003829E0">
      <w:pPr>
        <w:pStyle w:val="Headingb"/>
      </w:pPr>
      <w:bookmarkStart w:id="119" w:name="_heading=h.3as4poj" w:colFirst="0" w:colLast="0"/>
      <w:bookmarkStart w:id="120" w:name="_Toc23275150"/>
      <w:bookmarkStart w:id="121" w:name="_Toc41075075"/>
      <w:bookmarkEnd w:id="119"/>
      <w:r w:rsidRPr="00483255">
        <w:t>Usage scenario</w:t>
      </w:r>
      <w:r w:rsidR="00F90E28">
        <w:t>:</w:t>
      </w:r>
      <w:r w:rsidRPr="00483255">
        <w:t xml:space="preserve"> use case 4.7: ML-based </w:t>
      </w:r>
      <w:proofErr w:type="spellStart"/>
      <w:r w:rsidRPr="00483255">
        <w:t>QoE</w:t>
      </w:r>
      <w:proofErr w:type="spellEnd"/>
      <w:r w:rsidRPr="00483255">
        <w:t xml:space="preserve"> </w:t>
      </w:r>
      <w:bookmarkEnd w:id="120"/>
      <w:bookmarkEnd w:id="121"/>
      <w:r w:rsidR="008E713D">
        <w:t>o</w:t>
      </w:r>
      <w:r w:rsidR="008E713D" w:rsidRPr="00483255">
        <w:t>ptimization</w:t>
      </w:r>
    </w:p>
    <w:p w14:paraId="1B64402E" w14:textId="04BD1DFC" w:rsidR="000C669E" w:rsidRPr="00483255" w:rsidRDefault="00932EC9" w:rsidP="003829E0">
      <w:pPr>
        <w:pStyle w:val="enumlev1"/>
      </w:pPr>
      <w:r>
        <w:rPr>
          <w:lang w:bidi="ar-DZ"/>
        </w:rPr>
        <w:t>•</w:t>
      </w:r>
      <w:r>
        <w:rPr>
          <w:lang w:bidi="ar-DZ"/>
        </w:rPr>
        <w:tab/>
      </w:r>
      <w:r w:rsidR="00F72EA6" w:rsidRPr="00483255">
        <w:t>MLFO enables data collection from various parts of the network, including service requirements for user services. It may store data in a ML data store for analytics.</w:t>
      </w:r>
    </w:p>
    <w:p w14:paraId="6FFEEC57" w14:textId="5A089F0B" w:rsidR="000C669E" w:rsidRPr="00483255" w:rsidRDefault="00703E49" w:rsidP="003829E0">
      <w:pPr>
        <w:pStyle w:val="Note"/>
        <w:ind w:left="794" w:hanging="794"/>
        <w:rPr>
          <w:rFonts w:ascii="Arial" w:eastAsia="Arial" w:hAnsi="Arial" w:cs="Arial"/>
          <w:szCs w:val="22"/>
        </w:rPr>
      </w:pPr>
      <w:r>
        <w:tab/>
      </w:r>
      <w:r w:rsidR="00F72EA6" w:rsidRPr="00483255">
        <w:t>NOTE</w:t>
      </w:r>
      <w:r w:rsidR="0048635D">
        <w:t xml:space="preserve"> </w:t>
      </w:r>
      <w:r w:rsidR="006F252D">
        <w:t xml:space="preserve">1 </w:t>
      </w:r>
      <w:r w:rsidR="0048635D">
        <w:sym w:font="Symbol" w:char="F02D"/>
      </w:r>
      <w:r w:rsidR="006F252D">
        <w:t xml:space="preserve"> </w:t>
      </w:r>
      <w:r w:rsidR="00F72EA6" w:rsidRPr="00483255">
        <w:t>The important data which needs to be collected includes user experience and QoS/</w:t>
      </w:r>
      <w:proofErr w:type="spellStart"/>
      <w:r w:rsidR="00F72EA6" w:rsidRPr="00483255">
        <w:t>QoE</w:t>
      </w:r>
      <w:proofErr w:type="spellEnd"/>
      <w:r w:rsidR="00F72EA6" w:rsidRPr="00483255">
        <w:t xml:space="preserve"> feedback data. The user experience data may consist of rebuffering time, staying time, and blockage frequency. QoS/</w:t>
      </w:r>
      <w:proofErr w:type="spellStart"/>
      <w:r w:rsidR="00F72EA6" w:rsidRPr="00483255">
        <w:t>QoE</w:t>
      </w:r>
      <w:proofErr w:type="spellEnd"/>
      <w:r w:rsidR="00F72EA6" w:rsidRPr="00483255">
        <w:t xml:space="preserve"> feedback data may include additional information of latency and jitter.</w:t>
      </w:r>
    </w:p>
    <w:p w14:paraId="21BDB853" w14:textId="3FADC228" w:rsidR="000C669E" w:rsidRPr="00483255" w:rsidRDefault="00932EC9" w:rsidP="003829E0">
      <w:pPr>
        <w:pStyle w:val="enumlev1"/>
      </w:pPr>
      <w:r>
        <w:rPr>
          <w:lang w:bidi="ar-DZ"/>
        </w:rPr>
        <w:t>•</w:t>
      </w:r>
      <w:r>
        <w:rPr>
          <w:lang w:bidi="ar-DZ"/>
        </w:rPr>
        <w:tab/>
      </w:r>
      <w:r w:rsidR="00F72EA6" w:rsidRPr="00483255">
        <w:t>MLFO enables pre-processing on the data.</w:t>
      </w:r>
    </w:p>
    <w:p w14:paraId="0654FF3A" w14:textId="4AA5F196" w:rsidR="000C669E" w:rsidRPr="00483255" w:rsidRDefault="00703E49" w:rsidP="003829E0">
      <w:pPr>
        <w:pStyle w:val="Note"/>
        <w:ind w:left="794" w:hanging="794"/>
      </w:pPr>
      <w:r>
        <w:tab/>
      </w:r>
      <w:r w:rsidR="00F72EA6" w:rsidRPr="00483255">
        <w:t>NOTE</w:t>
      </w:r>
      <w:r w:rsidR="006F252D">
        <w:t xml:space="preserve"> 2</w:t>
      </w:r>
      <w:r w:rsidR="00932EC9">
        <w:t xml:space="preserve"> – </w:t>
      </w:r>
      <w:r w:rsidR="00F72EA6" w:rsidRPr="00483255">
        <w:t>This may include refining raw network status data and to remove protocol dependent features</w:t>
      </w:r>
      <w:r w:rsidR="00F90E28">
        <w:t>.</w:t>
      </w:r>
    </w:p>
    <w:p w14:paraId="05D01AF5" w14:textId="7BBB2F73" w:rsidR="000C669E" w:rsidRPr="00483255" w:rsidRDefault="00932EC9" w:rsidP="003829E0">
      <w:pPr>
        <w:pStyle w:val="enumlev1"/>
      </w:pPr>
      <w:r>
        <w:rPr>
          <w:lang w:bidi="ar-DZ"/>
        </w:rPr>
        <w:t>•</w:t>
      </w:r>
      <w:r>
        <w:rPr>
          <w:lang w:bidi="ar-DZ"/>
        </w:rPr>
        <w:tab/>
      </w:r>
      <w:r w:rsidR="00F72EA6" w:rsidRPr="00483255">
        <w:t>MLFO selects a feature selection mechanism to extract the relevant features from the data, e.g., rebuffering time, and blockage frequency from the feedback and user experiences.</w:t>
      </w:r>
    </w:p>
    <w:p w14:paraId="1BA6D60A" w14:textId="7187B3A7" w:rsidR="000C669E" w:rsidRPr="00483255" w:rsidRDefault="00932EC9" w:rsidP="003829E0">
      <w:pPr>
        <w:pStyle w:val="enumlev1"/>
      </w:pPr>
      <w:r>
        <w:rPr>
          <w:lang w:bidi="ar-DZ"/>
        </w:rPr>
        <w:t>•</w:t>
      </w:r>
      <w:r>
        <w:rPr>
          <w:lang w:bidi="ar-DZ"/>
        </w:rPr>
        <w:tab/>
      </w:r>
      <w:r w:rsidR="00F72EA6" w:rsidRPr="00483255">
        <w:t>MLFO selects an ML model, e.g., supervised or hybrid, and train it by using preferable training approach.</w:t>
      </w:r>
    </w:p>
    <w:p w14:paraId="6A6DF77A" w14:textId="7A744885" w:rsidR="000C669E" w:rsidRPr="00483255" w:rsidRDefault="00932EC9" w:rsidP="003829E0">
      <w:pPr>
        <w:pStyle w:val="enumlev1"/>
      </w:pPr>
      <w:r>
        <w:rPr>
          <w:lang w:bidi="ar-DZ"/>
        </w:rPr>
        <w:t>•</w:t>
      </w:r>
      <w:r>
        <w:rPr>
          <w:lang w:bidi="ar-DZ"/>
        </w:rPr>
        <w:tab/>
      </w:r>
      <w:r w:rsidR="00F72EA6" w:rsidRPr="00483255">
        <w:t xml:space="preserve">MLFO may also use a reinforcement learning approach to consider real-time network states and service quality feedback from the users to perform configurations to increase </w:t>
      </w:r>
      <w:proofErr w:type="spellStart"/>
      <w:r w:rsidR="00F72EA6" w:rsidRPr="00483255">
        <w:t>QoE</w:t>
      </w:r>
      <w:proofErr w:type="spellEnd"/>
      <w:r w:rsidR="00F72EA6" w:rsidRPr="00483255">
        <w:t xml:space="preserve"> optimizations.</w:t>
      </w:r>
    </w:p>
    <w:p w14:paraId="17BBE5DB" w14:textId="2D31FA44" w:rsidR="000C669E" w:rsidRPr="00483255" w:rsidRDefault="00932EC9" w:rsidP="003829E0">
      <w:pPr>
        <w:pStyle w:val="enumlev1"/>
      </w:pPr>
      <w:r>
        <w:rPr>
          <w:lang w:bidi="ar-DZ"/>
        </w:rPr>
        <w:t>•</w:t>
      </w:r>
      <w:r>
        <w:rPr>
          <w:lang w:bidi="ar-DZ"/>
        </w:rPr>
        <w:tab/>
      </w:r>
      <w:r w:rsidR="00F72EA6" w:rsidRPr="00483255">
        <w:t xml:space="preserve">Based on the </w:t>
      </w:r>
      <w:proofErr w:type="spellStart"/>
      <w:r w:rsidR="00F72EA6" w:rsidRPr="00483255">
        <w:t>QoE</w:t>
      </w:r>
      <w:proofErr w:type="spellEnd"/>
      <w:r w:rsidR="00F72EA6" w:rsidRPr="00483255">
        <w:t xml:space="preserve"> score, MLFO interfaces with the management subsystem to configure the network within a given time</w:t>
      </w:r>
      <w:r w:rsidR="0048635D">
        <w:t>-</w:t>
      </w:r>
      <w:r w:rsidR="00F72EA6" w:rsidRPr="00483255">
        <w:t>limit.</w:t>
      </w:r>
    </w:p>
    <w:p w14:paraId="1E6DB091" w14:textId="788D79B7" w:rsidR="000C669E" w:rsidRPr="00483255" w:rsidRDefault="00932EC9" w:rsidP="003829E0">
      <w:pPr>
        <w:pStyle w:val="enumlev1"/>
      </w:pPr>
      <w:r>
        <w:rPr>
          <w:lang w:bidi="ar-DZ"/>
        </w:rPr>
        <w:t>•</w:t>
      </w:r>
      <w:r>
        <w:rPr>
          <w:lang w:bidi="ar-DZ"/>
        </w:rPr>
        <w:tab/>
      </w:r>
      <w:r w:rsidR="00F72EA6" w:rsidRPr="00483255">
        <w:t>MLFO enables user privacy and security for the data collected from the user.</w:t>
      </w:r>
    </w:p>
    <w:p w14:paraId="711B7261" w14:textId="5FD63B4E" w:rsidR="000C669E" w:rsidRPr="00483255" w:rsidRDefault="00932EC9" w:rsidP="003829E0">
      <w:pPr>
        <w:pStyle w:val="enumlev1"/>
      </w:pPr>
      <w:r>
        <w:rPr>
          <w:lang w:bidi="ar-DZ"/>
        </w:rPr>
        <w:t>•</w:t>
      </w:r>
      <w:r>
        <w:rPr>
          <w:lang w:bidi="ar-DZ"/>
        </w:rPr>
        <w:tab/>
      </w:r>
      <w:r w:rsidR="00F72EA6" w:rsidRPr="00483255">
        <w:t>MLFO enables application of ML output to multiple levels of the network.</w:t>
      </w:r>
    </w:p>
    <w:p w14:paraId="44FFECEC" w14:textId="6DA8FC0F" w:rsidR="000C669E" w:rsidRPr="00483255" w:rsidRDefault="00703E49" w:rsidP="003829E0">
      <w:pPr>
        <w:pStyle w:val="Note"/>
        <w:rPr>
          <w:rFonts w:ascii="Arial" w:eastAsia="Arial" w:hAnsi="Arial" w:cs="Arial"/>
          <w:szCs w:val="22"/>
        </w:rPr>
      </w:pPr>
      <w:r>
        <w:tab/>
      </w:r>
      <w:r w:rsidR="00F72EA6" w:rsidRPr="00483255">
        <w:t>NOTE</w:t>
      </w:r>
      <w:r w:rsidR="0048635D">
        <w:t xml:space="preserve"> </w:t>
      </w:r>
      <w:r w:rsidR="006F252D">
        <w:t xml:space="preserve">3 </w:t>
      </w:r>
      <w:r w:rsidR="0048635D">
        <w:sym w:font="Symbol" w:char="F02D"/>
      </w:r>
      <w:r w:rsidR="00F72EA6" w:rsidRPr="00483255">
        <w:t xml:space="preserve"> </w:t>
      </w:r>
      <w:r w:rsidR="0048635D">
        <w:t>E</w:t>
      </w:r>
      <w:r w:rsidR="00F72EA6" w:rsidRPr="00483255">
        <w:t>xamples of multiple levels in this case may be MEC and NMS.</w:t>
      </w:r>
    </w:p>
    <w:p w14:paraId="55E6211C" w14:textId="625D2A68" w:rsidR="000C669E" w:rsidRPr="00483255" w:rsidRDefault="00F72EA6" w:rsidP="003829E0">
      <w:pPr>
        <w:pStyle w:val="Headingb"/>
      </w:pPr>
      <w:bookmarkStart w:id="122" w:name="_heading=h.1pxezwc" w:colFirst="0" w:colLast="0"/>
      <w:bookmarkStart w:id="123" w:name="_Toc23275151"/>
      <w:bookmarkStart w:id="124" w:name="_Toc41075076"/>
      <w:bookmarkEnd w:id="122"/>
      <w:r w:rsidRPr="00483255">
        <w:t>Usage scenario</w:t>
      </w:r>
      <w:r w:rsidR="00F90E28">
        <w:t>:</w:t>
      </w:r>
      <w:r w:rsidRPr="00483255">
        <w:t xml:space="preserve"> use case 4.8: Radio </w:t>
      </w:r>
      <w:r w:rsidR="0048635D" w:rsidRPr="00483255">
        <w:t>resource management for network slicing</w:t>
      </w:r>
      <w:bookmarkEnd w:id="123"/>
      <w:bookmarkEnd w:id="124"/>
      <w:r w:rsidR="0048635D" w:rsidRPr="00483255">
        <w:t xml:space="preserve"> </w:t>
      </w:r>
    </w:p>
    <w:p w14:paraId="7891032A" w14:textId="07FE5FF0" w:rsidR="000C669E" w:rsidRPr="00483255" w:rsidRDefault="00932EC9" w:rsidP="003829E0">
      <w:pPr>
        <w:pStyle w:val="enumlev1"/>
      </w:pPr>
      <w:r>
        <w:rPr>
          <w:lang w:bidi="ar-DZ"/>
        </w:rPr>
        <w:t>•</w:t>
      </w:r>
      <w:r>
        <w:rPr>
          <w:lang w:bidi="ar-DZ"/>
        </w:rPr>
        <w:tab/>
      </w:r>
      <w:r w:rsidR="00F72EA6" w:rsidRPr="00483255">
        <w:t>MLFO performs data collection at multiple levels for real-time data. It may store data in a ML data store.</w:t>
      </w:r>
    </w:p>
    <w:p w14:paraId="6E3353D9" w14:textId="1240D6EF" w:rsidR="000C669E" w:rsidRPr="00483255" w:rsidRDefault="00703E49" w:rsidP="003829E0">
      <w:pPr>
        <w:pStyle w:val="Note"/>
        <w:ind w:left="794" w:hanging="794"/>
      </w:pPr>
      <w:r>
        <w:tab/>
      </w:r>
      <w:r w:rsidR="00F72EA6" w:rsidRPr="00483255">
        <w:t>NOTE</w:t>
      </w:r>
      <w:r w:rsidR="00932EC9">
        <w:t xml:space="preserve"> 1 – </w:t>
      </w:r>
      <w:r w:rsidR="00F72EA6" w:rsidRPr="00483255">
        <w:t xml:space="preserve">The collected data may </w:t>
      </w:r>
      <w:r w:rsidR="009B4DC0" w:rsidRPr="00483255">
        <w:t>include</w:t>
      </w:r>
      <w:r w:rsidR="00F72EA6" w:rsidRPr="00483255">
        <w:t xml:space="preserve"> slice level performance measurement parameters, slice level network performance measurements and alarm data, cell status query, user mobility and radio channel conditions data, and user service request, QoS and data monitoring.</w:t>
      </w:r>
    </w:p>
    <w:p w14:paraId="422493C2" w14:textId="10BC6082" w:rsidR="000C669E" w:rsidRPr="00483255" w:rsidRDefault="00932EC9" w:rsidP="003829E0">
      <w:pPr>
        <w:pStyle w:val="enumlev1"/>
      </w:pPr>
      <w:r>
        <w:rPr>
          <w:lang w:bidi="ar-DZ"/>
        </w:rPr>
        <w:t>•</w:t>
      </w:r>
      <w:r>
        <w:rPr>
          <w:lang w:bidi="ar-DZ"/>
        </w:rPr>
        <w:tab/>
      </w:r>
      <w:r w:rsidR="00F72EA6" w:rsidRPr="00483255">
        <w:t>MLFO should also specify an ML model to predict resource allocation in the network.</w:t>
      </w:r>
    </w:p>
    <w:p w14:paraId="104550EC" w14:textId="7B35F460" w:rsidR="000C669E" w:rsidRPr="00483255" w:rsidRDefault="00703E49" w:rsidP="003829E0">
      <w:pPr>
        <w:pStyle w:val="Note"/>
        <w:ind w:left="794" w:hanging="794"/>
        <w:rPr>
          <w:rFonts w:ascii="Arial" w:eastAsia="Arial" w:hAnsi="Arial" w:cs="Arial"/>
          <w:szCs w:val="22"/>
        </w:rPr>
      </w:pPr>
      <w:r>
        <w:tab/>
      </w:r>
      <w:r w:rsidR="00F72EA6" w:rsidRPr="00483255">
        <w:t>NOTE</w:t>
      </w:r>
      <w:r w:rsidR="0048635D">
        <w:t xml:space="preserve"> </w:t>
      </w:r>
      <w:r w:rsidR="00932EC9">
        <w:t>2</w:t>
      </w:r>
      <w:r w:rsidR="006F252D">
        <w:t xml:space="preserve"> </w:t>
      </w:r>
      <w:r w:rsidR="0048635D">
        <w:sym w:font="Symbol" w:char="F02D"/>
      </w:r>
      <w:r w:rsidR="00F72EA6" w:rsidRPr="00483255">
        <w:t xml:space="preserve"> e.g., CNN to predict the required allocation trajectory based on predicted per cell and per slice resource requirements.</w:t>
      </w:r>
    </w:p>
    <w:p w14:paraId="4E3E203C" w14:textId="07E9C837" w:rsidR="000C669E" w:rsidRPr="00483255" w:rsidRDefault="00932EC9" w:rsidP="003829E0">
      <w:pPr>
        <w:pStyle w:val="enumlev1"/>
      </w:pPr>
      <w:r>
        <w:rPr>
          <w:lang w:bidi="ar-DZ"/>
        </w:rPr>
        <w:t>•</w:t>
      </w:r>
      <w:r>
        <w:rPr>
          <w:lang w:bidi="ar-DZ"/>
        </w:rPr>
        <w:tab/>
      </w:r>
      <w:r w:rsidR="00F72EA6" w:rsidRPr="00483255">
        <w:t>MLFO enables the application of ML output at various levels in the network.</w:t>
      </w:r>
    </w:p>
    <w:p w14:paraId="406787F8" w14:textId="56C8E203" w:rsidR="000C669E" w:rsidRPr="00483255" w:rsidRDefault="00703E49" w:rsidP="003829E0">
      <w:pPr>
        <w:pStyle w:val="Note"/>
        <w:ind w:left="794" w:hanging="794"/>
        <w:rPr>
          <w:rFonts w:ascii="Arial" w:eastAsia="Arial" w:hAnsi="Arial" w:cs="Arial"/>
          <w:szCs w:val="22"/>
        </w:rPr>
      </w:pPr>
      <w:r>
        <w:tab/>
      </w:r>
      <w:r w:rsidR="00F72EA6" w:rsidRPr="00483255">
        <w:t>NOTE</w:t>
      </w:r>
      <w:r w:rsidR="006F252D">
        <w:t xml:space="preserve"> </w:t>
      </w:r>
      <w:r w:rsidR="00932EC9">
        <w:t>3</w:t>
      </w:r>
      <w:r w:rsidR="006F252D">
        <w:t xml:space="preserve"> </w:t>
      </w:r>
      <w:r w:rsidR="006F252D">
        <w:sym w:font="Symbol" w:char="F02D"/>
      </w:r>
      <w:r w:rsidR="00F72EA6" w:rsidRPr="00483255">
        <w:t xml:space="preserve"> e.g., NMS, CU, or </w:t>
      </w:r>
      <w:r w:rsidR="00407376" w:rsidRPr="00483255">
        <w:t xml:space="preserve">distributed unit </w:t>
      </w:r>
      <w:r w:rsidR="00407376">
        <w:t>(</w:t>
      </w:r>
      <w:r w:rsidR="00F72EA6" w:rsidRPr="00483255">
        <w:t>DU</w:t>
      </w:r>
      <w:r w:rsidR="00407376">
        <w:t>)</w:t>
      </w:r>
      <w:r w:rsidR="00F72EA6" w:rsidRPr="00483255">
        <w:t xml:space="preserve"> to optimize per slice performance with the help of optimal slice planning and appropriate slice radio resource scheduling.</w:t>
      </w:r>
    </w:p>
    <w:p w14:paraId="5ED81DB1" w14:textId="6D295950" w:rsidR="000C669E" w:rsidRPr="00483255" w:rsidRDefault="00932EC9" w:rsidP="003829E0">
      <w:pPr>
        <w:pStyle w:val="enumlev1"/>
      </w:pPr>
      <w:r>
        <w:rPr>
          <w:lang w:bidi="ar-DZ"/>
        </w:rPr>
        <w:lastRenderedPageBreak/>
        <w:t>•</w:t>
      </w:r>
      <w:r>
        <w:rPr>
          <w:lang w:bidi="ar-DZ"/>
        </w:rPr>
        <w:tab/>
      </w:r>
      <w:r w:rsidR="00F72EA6" w:rsidRPr="00483255">
        <w:t>MLFO may use a policy to interface with the management plane to communicate with the RAN, network core elements, and network managers.</w:t>
      </w:r>
    </w:p>
    <w:p w14:paraId="23F7FF05" w14:textId="78547CF1" w:rsidR="000C669E" w:rsidRPr="00483255" w:rsidRDefault="00932EC9" w:rsidP="003829E0">
      <w:pPr>
        <w:pStyle w:val="enumlev1"/>
      </w:pPr>
      <w:r>
        <w:rPr>
          <w:lang w:bidi="ar-DZ"/>
        </w:rPr>
        <w:t>•</w:t>
      </w:r>
      <w:r>
        <w:rPr>
          <w:lang w:bidi="ar-DZ"/>
        </w:rPr>
        <w:tab/>
      </w:r>
      <w:r w:rsidR="00F72EA6" w:rsidRPr="00483255">
        <w:t>MLFO may interface with a simulator to control and generate simulated events for training the model and it will minimi</w:t>
      </w:r>
      <w:r w:rsidR="0048635D">
        <w:t>z</w:t>
      </w:r>
      <w:r w:rsidR="00F72EA6" w:rsidRPr="00483255">
        <w:t>e the impact on the network for such events.</w:t>
      </w:r>
    </w:p>
    <w:p w14:paraId="7BFF35FC" w14:textId="3ACA62EB" w:rsidR="000C669E" w:rsidRPr="00483255" w:rsidRDefault="00703E49" w:rsidP="003829E0">
      <w:pPr>
        <w:pStyle w:val="Note"/>
        <w:rPr>
          <w:rFonts w:ascii="Arial" w:eastAsia="Arial" w:hAnsi="Arial" w:cs="Arial"/>
          <w:szCs w:val="22"/>
        </w:rPr>
      </w:pPr>
      <w:r>
        <w:tab/>
      </w:r>
      <w:r w:rsidR="00F72EA6" w:rsidRPr="00483255">
        <w:t>NOTE</w:t>
      </w:r>
      <w:r w:rsidR="0048635D">
        <w:t xml:space="preserve"> </w:t>
      </w:r>
      <w:r w:rsidR="00932EC9">
        <w:t>4</w:t>
      </w:r>
      <w:r w:rsidR="006F252D">
        <w:t xml:space="preserve"> </w:t>
      </w:r>
      <w:r w:rsidR="0048635D">
        <w:sym w:font="Symbol" w:char="F02D"/>
      </w:r>
      <w:r w:rsidR="00F72EA6" w:rsidRPr="00483255">
        <w:t xml:space="preserve"> </w:t>
      </w:r>
      <w:r w:rsidR="0048635D">
        <w:t>T</w:t>
      </w:r>
      <w:r w:rsidR="00F72EA6" w:rsidRPr="00483255">
        <w:t>his may include generation of rare events and it may include the use of a sandbox.</w:t>
      </w:r>
    </w:p>
    <w:p w14:paraId="08C6F637" w14:textId="2B30CE18" w:rsidR="000C669E" w:rsidRPr="00483255" w:rsidRDefault="00F72EA6" w:rsidP="003829E0">
      <w:pPr>
        <w:pStyle w:val="Headingb"/>
      </w:pPr>
      <w:bookmarkStart w:id="125" w:name="_heading=h.49x2ik5" w:colFirst="0" w:colLast="0"/>
      <w:bookmarkStart w:id="126" w:name="_Toc23275152"/>
      <w:bookmarkStart w:id="127" w:name="_Toc41075077"/>
      <w:bookmarkEnd w:id="125"/>
      <w:r w:rsidRPr="00483255">
        <w:t>Usage scenario</w:t>
      </w:r>
      <w:r w:rsidR="00F90E28">
        <w:t>:</w:t>
      </w:r>
      <w:r w:rsidRPr="00483255">
        <w:t xml:space="preserve"> use case 4.9: ML-based </w:t>
      </w:r>
      <w:r w:rsidR="0048635D" w:rsidRPr="00483255">
        <w:t xml:space="preserve">network management for industry </w:t>
      </w:r>
      <w:r w:rsidRPr="00483255">
        <w:t>4.0</w:t>
      </w:r>
      <w:bookmarkEnd w:id="126"/>
      <w:bookmarkEnd w:id="127"/>
    </w:p>
    <w:p w14:paraId="53E06496" w14:textId="32404816" w:rsidR="000C669E" w:rsidRPr="00483255" w:rsidRDefault="00932EC9" w:rsidP="003829E0">
      <w:pPr>
        <w:pStyle w:val="enumlev1"/>
      </w:pPr>
      <w:r>
        <w:rPr>
          <w:lang w:bidi="ar-DZ"/>
        </w:rPr>
        <w:t>•</w:t>
      </w:r>
      <w:r>
        <w:rPr>
          <w:lang w:bidi="ar-DZ"/>
        </w:rPr>
        <w:tab/>
      </w:r>
      <w:r w:rsidR="00F72EA6" w:rsidRPr="00483255">
        <w:t>The specification of ML application used as input to the MLFO should include the capabilities of device nodes to support APIs that enable setting/monitoring/measuring device parameters and network related functions.</w:t>
      </w:r>
    </w:p>
    <w:p w14:paraId="627FA8B4" w14:textId="5882E641" w:rsidR="000C669E" w:rsidRPr="00483255" w:rsidRDefault="00703E49" w:rsidP="003829E0">
      <w:pPr>
        <w:pStyle w:val="Note"/>
        <w:ind w:left="794" w:hanging="794"/>
      </w:pPr>
      <w:r>
        <w:tab/>
      </w:r>
      <w:r w:rsidR="00F72EA6" w:rsidRPr="00483255">
        <w:t>NOTE</w:t>
      </w:r>
      <w:r w:rsidR="0048635D">
        <w:t xml:space="preserve"> </w:t>
      </w:r>
      <w:r w:rsidR="006F252D">
        <w:t xml:space="preserve">1 </w:t>
      </w:r>
      <w:r w:rsidR="0048635D">
        <w:sym w:font="Symbol" w:char="F02D"/>
      </w:r>
      <w:r w:rsidR="00F72EA6" w:rsidRPr="00483255">
        <w:t xml:space="preserve"> </w:t>
      </w:r>
      <w:r w:rsidR="0048635D">
        <w:t>T</w:t>
      </w:r>
      <w:r w:rsidR="00F72EA6" w:rsidRPr="00483255">
        <w:t xml:space="preserve">his may include </w:t>
      </w:r>
      <w:r w:rsidR="0048635D" w:rsidRPr="00483255">
        <w:t xml:space="preserve">physical and link layer </w:t>
      </w:r>
      <w:r w:rsidR="00F72EA6" w:rsidRPr="00483255">
        <w:t xml:space="preserve">APIs, </w:t>
      </w:r>
      <w:r w:rsidR="0048635D" w:rsidRPr="00483255">
        <w:t>network formation/</w:t>
      </w:r>
      <w:r w:rsidR="00F72EA6" w:rsidRPr="00483255">
        <w:t xml:space="preserve">routing APIs, </w:t>
      </w:r>
      <w:r w:rsidR="0048635D" w:rsidRPr="00483255">
        <w:t xml:space="preserve">power and device state </w:t>
      </w:r>
      <w:r w:rsidR="00F72EA6" w:rsidRPr="00483255">
        <w:t>APIs.</w:t>
      </w:r>
    </w:p>
    <w:p w14:paraId="5677F5E7" w14:textId="3A276906" w:rsidR="000C669E" w:rsidRPr="00483255" w:rsidRDefault="005B4459" w:rsidP="003829E0">
      <w:pPr>
        <w:pStyle w:val="Note"/>
        <w:ind w:left="794" w:hanging="794"/>
      </w:pPr>
      <w:r>
        <w:tab/>
      </w:r>
      <w:r w:rsidR="00F72EA6" w:rsidRPr="00483255">
        <w:t>NOTE</w:t>
      </w:r>
      <w:r w:rsidR="0048635D">
        <w:t xml:space="preserve"> </w:t>
      </w:r>
      <w:r w:rsidR="006F252D">
        <w:t xml:space="preserve">2 </w:t>
      </w:r>
      <w:r w:rsidR="0048635D">
        <w:sym w:font="Symbol" w:char="F02D"/>
      </w:r>
      <w:r w:rsidR="00F72EA6" w:rsidRPr="00483255">
        <w:t xml:space="preserve"> </w:t>
      </w:r>
      <w:r w:rsidR="0048635D">
        <w:t>T</w:t>
      </w:r>
      <w:r w:rsidR="00F72EA6" w:rsidRPr="00483255">
        <w:t>his may include protocols to drive schedule delivery, network resource allocation, gateway association information, etc.</w:t>
      </w:r>
    </w:p>
    <w:p w14:paraId="53218A11" w14:textId="14F4E9AB" w:rsidR="000C669E" w:rsidRPr="00483255" w:rsidRDefault="005B4459" w:rsidP="003829E0">
      <w:pPr>
        <w:pStyle w:val="Note"/>
        <w:ind w:left="794" w:hanging="794"/>
      </w:pPr>
      <w:r>
        <w:tab/>
      </w:r>
      <w:r w:rsidR="00F72EA6" w:rsidRPr="00483255">
        <w:t>NOTE</w:t>
      </w:r>
      <w:r w:rsidR="0048635D">
        <w:t xml:space="preserve"> </w:t>
      </w:r>
      <w:r w:rsidR="006F252D">
        <w:t xml:space="preserve">3 </w:t>
      </w:r>
      <w:r w:rsidR="0048635D">
        <w:sym w:font="Symbol" w:char="F02D"/>
      </w:r>
      <w:r w:rsidR="00F72EA6" w:rsidRPr="00483255">
        <w:t xml:space="preserve"> </w:t>
      </w:r>
      <w:r w:rsidR="0048635D">
        <w:t>T</w:t>
      </w:r>
      <w:r w:rsidR="00F72EA6" w:rsidRPr="00483255">
        <w:t>his may also include data formats and protocol specification/standardization to provide interoperability among devices from different manufacturers.</w:t>
      </w:r>
    </w:p>
    <w:p w14:paraId="48BA7E46" w14:textId="2DF3E164" w:rsidR="000C669E" w:rsidRPr="00483255" w:rsidRDefault="00932EC9" w:rsidP="003829E0">
      <w:pPr>
        <w:pStyle w:val="enumlev1"/>
      </w:pPr>
      <w:r>
        <w:rPr>
          <w:lang w:bidi="ar-DZ"/>
        </w:rPr>
        <w:t>•</w:t>
      </w:r>
      <w:r>
        <w:rPr>
          <w:lang w:bidi="ar-DZ"/>
        </w:rPr>
        <w:tab/>
      </w:r>
      <w:r w:rsidR="00F72EA6" w:rsidRPr="00483255">
        <w:t>Accuracy, latency, and functional requirements of a specific service may be input to the MLFO.</w:t>
      </w:r>
    </w:p>
    <w:p w14:paraId="358B23F0" w14:textId="4551E575" w:rsidR="000C669E" w:rsidRPr="00483255" w:rsidRDefault="00932EC9" w:rsidP="003829E0">
      <w:pPr>
        <w:pStyle w:val="enumlev1"/>
      </w:pPr>
      <w:r>
        <w:rPr>
          <w:lang w:bidi="ar-DZ"/>
        </w:rPr>
        <w:t>•</w:t>
      </w:r>
      <w:r>
        <w:rPr>
          <w:lang w:bidi="ar-DZ"/>
        </w:rPr>
        <w:tab/>
      </w:r>
      <w:r w:rsidR="00F72EA6" w:rsidRPr="00483255">
        <w:t>Estimated additional overhead imposed by the collection of data for the ML application may be output from the MLFO based on the specification of the ML application and the topology.</w:t>
      </w:r>
    </w:p>
    <w:p w14:paraId="35EE863B" w14:textId="4937661A" w:rsidR="000C669E" w:rsidRPr="00483255" w:rsidRDefault="00932EC9" w:rsidP="003829E0">
      <w:pPr>
        <w:pStyle w:val="enumlev1"/>
      </w:pPr>
      <w:r>
        <w:rPr>
          <w:lang w:bidi="ar-DZ"/>
        </w:rPr>
        <w:t>•</w:t>
      </w:r>
      <w:r>
        <w:rPr>
          <w:lang w:bidi="ar-DZ"/>
        </w:rPr>
        <w:tab/>
      </w:r>
      <w:r w:rsidR="00F72EA6" w:rsidRPr="00483255">
        <w:t>Timing requirements on data collection, ML processing, and delivery of the output to the network may be specified to the MLFO.</w:t>
      </w:r>
    </w:p>
    <w:p w14:paraId="1AA04952" w14:textId="7FBC67AC" w:rsidR="000C669E" w:rsidRPr="00483255" w:rsidRDefault="00932EC9" w:rsidP="003829E0">
      <w:pPr>
        <w:pStyle w:val="enumlev1"/>
      </w:pPr>
      <w:r>
        <w:rPr>
          <w:lang w:bidi="ar-DZ"/>
        </w:rPr>
        <w:t>•</w:t>
      </w:r>
      <w:r>
        <w:rPr>
          <w:lang w:bidi="ar-DZ"/>
        </w:rPr>
        <w:tab/>
      </w:r>
      <w:r w:rsidR="00F72EA6" w:rsidRPr="00483255">
        <w:t>MLFO enables resilienc</w:t>
      </w:r>
      <w:r w:rsidR="00445F82">
        <w:t>e</w:t>
      </w:r>
      <w:r w:rsidR="00F72EA6" w:rsidRPr="00483255">
        <w:t xml:space="preserve"> in the framework used in processing events for the ML application so that any failures in the framework do not impact the ML output.</w:t>
      </w:r>
    </w:p>
    <w:p w14:paraId="60B8D6DE" w14:textId="398F381D" w:rsidR="000C669E" w:rsidRPr="00483255" w:rsidRDefault="00932EC9" w:rsidP="003829E0">
      <w:pPr>
        <w:pStyle w:val="enumlev1"/>
      </w:pPr>
      <w:r>
        <w:rPr>
          <w:lang w:bidi="ar-DZ"/>
        </w:rPr>
        <w:t>•</w:t>
      </w:r>
      <w:r>
        <w:rPr>
          <w:lang w:bidi="ar-DZ"/>
        </w:rPr>
        <w:tab/>
      </w:r>
      <w:r w:rsidR="00F72EA6" w:rsidRPr="00483255">
        <w:t>Security requirements of the data and messages should be specified to the MLFO.</w:t>
      </w:r>
    </w:p>
    <w:p w14:paraId="2E17FC8F" w14:textId="0A5F414B" w:rsidR="000C669E" w:rsidRPr="00483255" w:rsidRDefault="00F72EA6" w:rsidP="003829E0">
      <w:pPr>
        <w:pStyle w:val="Headingb"/>
      </w:pPr>
      <w:bookmarkStart w:id="128" w:name="_heading=h.2p2csry" w:colFirst="0" w:colLast="0"/>
      <w:bookmarkStart w:id="129" w:name="_Toc23275153"/>
      <w:bookmarkStart w:id="130" w:name="_Toc41075078"/>
      <w:bookmarkEnd w:id="128"/>
      <w:r w:rsidRPr="00483255">
        <w:t>Usage scenario</w:t>
      </w:r>
      <w:r w:rsidR="00F90E28">
        <w:t>:</w:t>
      </w:r>
      <w:r w:rsidRPr="00483255">
        <w:t xml:space="preserve"> use case 4.10: ML-based </w:t>
      </w:r>
      <w:r w:rsidR="0048635D" w:rsidRPr="00483255">
        <w:t xml:space="preserve">correlations between transport </w:t>
      </w:r>
      <w:r w:rsidRPr="00483255">
        <w:t xml:space="preserve">KPIs and </w:t>
      </w:r>
      <w:r w:rsidR="0048635D" w:rsidRPr="00483255">
        <w:t>r</w:t>
      </w:r>
      <w:r w:rsidRPr="00483255">
        <w:t>adio KPIs</w:t>
      </w:r>
      <w:bookmarkEnd w:id="129"/>
      <w:bookmarkEnd w:id="130"/>
    </w:p>
    <w:p w14:paraId="6940C1BA" w14:textId="3D8529A9" w:rsidR="000C669E" w:rsidRPr="00483255" w:rsidRDefault="001914A7" w:rsidP="003829E0">
      <w:pPr>
        <w:pStyle w:val="enumlev1"/>
      </w:pPr>
      <w:r>
        <w:rPr>
          <w:lang w:bidi="ar-DZ"/>
        </w:rPr>
        <w:t>•</w:t>
      </w:r>
      <w:r>
        <w:rPr>
          <w:lang w:bidi="ar-DZ"/>
        </w:rPr>
        <w:tab/>
      </w:r>
      <w:r w:rsidR="00F72EA6" w:rsidRPr="00483255">
        <w:t>Continuous collection of performance measurements at different levels of network may be enabled by MLFO.</w:t>
      </w:r>
    </w:p>
    <w:p w14:paraId="7454FD38" w14:textId="12B4FA79" w:rsidR="000C669E" w:rsidRPr="00483255" w:rsidRDefault="005B4459" w:rsidP="003829E0">
      <w:pPr>
        <w:pStyle w:val="Note"/>
      </w:pPr>
      <w:r>
        <w:tab/>
      </w:r>
      <w:r w:rsidR="00F72EA6" w:rsidRPr="00483255">
        <w:t>NOTE</w:t>
      </w:r>
      <w:r w:rsidR="00E7662E">
        <w:t xml:space="preserve"> </w:t>
      </w:r>
      <w:r w:rsidR="006F252D">
        <w:t xml:space="preserve">1 </w:t>
      </w:r>
      <w:r w:rsidR="00E7662E">
        <w:sym w:font="Symbol" w:char="F02D"/>
      </w:r>
      <w:r w:rsidR="00F72EA6" w:rsidRPr="00483255">
        <w:t xml:space="preserve"> this may include radio and transport networks.</w:t>
      </w:r>
    </w:p>
    <w:p w14:paraId="7B8348D2" w14:textId="5FBB352E" w:rsidR="000C669E" w:rsidRPr="00483255" w:rsidRDefault="001914A7" w:rsidP="003829E0">
      <w:pPr>
        <w:pStyle w:val="enumlev1"/>
      </w:pPr>
      <w:r>
        <w:rPr>
          <w:lang w:bidi="ar-DZ"/>
        </w:rPr>
        <w:t>•</w:t>
      </w:r>
      <w:r>
        <w:rPr>
          <w:lang w:bidi="ar-DZ"/>
        </w:rPr>
        <w:tab/>
      </w:r>
      <w:r w:rsidR="00F72EA6" w:rsidRPr="00483255">
        <w:t>ML application specification will include a granularity and frequency of collection of inputs from the data sources.</w:t>
      </w:r>
    </w:p>
    <w:p w14:paraId="768DADAD" w14:textId="44B320C7" w:rsidR="000C669E" w:rsidRPr="00483255" w:rsidRDefault="001914A7" w:rsidP="003829E0">
      <w:pPr>
        <w:pStyle w:val="enumlev1"/>
      </w:pPr>
      <w:r>
        <w:rPr>
          <w:lang w:bidi="ar-DZ"/>
        </w:rPr>
        <w:t>•</w:t>
      </w:r>
      <w:r>
        <w:rPr>
          <w:lang w:bidi="ar-DZ"/>
        </w:rPr>
        <w:tab/>
      </w:r>
      <w:r w:rsidR="00F72EA6" w:rsidRPr="00483255">
        <w:t>ML application will specify any specific interfaces to be used towards the sink.</w:t>
      </w:r>
    </w:p>
    <w:p w14:paraId="344CBCC3" w14:textId="43F9B405" w:rsidR="000C669E" w:rsidRPr="00483255" w:rsidRDefault="005B4459" w:rsidP="003829E0">
      <w:pPr>
        <w:pStyle w:val="Note"/>
        <w:ind w:left="794" w:hanging="794"/>
      </w:pPr>
      <w:r>
        <w:tab/>
      </w:r>
      <w:r w:rsidR="00F72EA6" w:rsidRPr="00483255">
        <w:t>NOTE</w:t>
      </w:r>
      <w:r w:rsidR="00E7662E">
        <w:t xml:space="preserve"> </w:t>
      </w:r>
      <w:r w:rsidR="006F252D">
        <w:t xml:space="preserve">2 </w:t>
      </w:r>
      <w:r w:rsidR="00E7662E">
        <w:sym w:font="Symbol" w:char="F02D"/>
      </w:r>
      <w:r w:rsidR="00F72EA6" w:rsidRPr="00483255">
        <w:t xml:space="preserve"> Active </w:t>
      </w:r>
      <w:r w:rsidR="00E7662E" w:rsidRPr="00483255">
        <w:t xml:space="preserve">probing monitoring systems </w:t>
      </w:r>
      <w:r w:rsidR="00F72EA6" w:rsidRPr="00483255">
        <w:t>connected to the network elements may support specific APIs or interfaces for transport KPIs (e.g.</w:t>
      </w:r>
      <w:r w:rsidR="00BE4925">
        <w:t>,</w:t>
      </w:r>
      <w:r w:rsidR="00F72EA6" w:rsidRPr="00483255">
        <w:t xml:space="preserve"> FLR, </w:t>
      </w:r>
      <w:r w:rsidR="00E7662E" w:rsidRPr="00483255">
        <w:t>delay and jitter</w:t>
      </w:r>
      <w:r w:rsidR="00F72EA6" w:rsidRPr="00483255">
        <w:t>).</w:t>
      </w:r>
    </w:p>
    <w:p w14:paraId="7EF24281" w14:textId="136DDAD6" w:rsidR="000C669E" w:rsidRPr="00483255" w:rsidRDefault="005B4459" w:rsidP="003829E0">
      <w:pPr>
        <w:pStyle w:val="Note"/>
      </w:pPr>
      <w:r>
        <w:tab/>
      </w:r>
      <w:r w:rsidR="00F72EA6" w:rsidRPr="00483255">
        <w:t>NOTE</w:t>
      </w:r>
      <w:r w:rsidR="00E7662E">
        <w:t xml:space="preserve"> </w:t>
      </w:r>
      <w:r w:rsidR="006F252D">
        <w:t xml:space="preserve">3 </w:t>
      </w:r>
      <w:r w:rsidR="00E7662E">
        <w:sym w:font="Symbol" w:char="F02D"/>
      </w:r>
      <w:r w:rsidR="00F72EA6" w:rsidRPr="00483255">
        <w:t xml:space="preserve"> </w:t>
      </w:r>
      <w:r w:rsidRPr="00483255">
        <w:t xml:space="preserve">Collecting </w:t>
      </w:r>
      <w:r w:rsidR="00F72EA6" w:rsidRPr="00483255">
        <w:t>and consolidating the data from all NMS</w:t>
      </w:r>
      <w:r w:rsidR="002F27A8" w:rsidRPr="00322DA4">
        <w:rPr>
          <w:sz w:val="24"/>
          <w:szCs w:val="24"/>
          <w:lang w:eastAsia="zh-CN"/>
        </w:rPr>
        <w:t>'</w:t>
      </w:r>
      <w:r w:rsidR="00F72EA6" w:rsidRPr="00483255">
        <w:t>s and active probes.</w:t>
      </w:r>
    </w:p>
    <w:p w14:paraId="2EEE3B83" w14:textId="72BF7015" w:rsidR="000C669E" w:rsidRPr="00483255" w:rsidRDefault="001914A7" w:rsidP="003829E0">
      <w:pPr>
        <w:pStyle w:val="enumlev1"/>
      </w:pPr>
      <w:r>
        <w:rPr>
          <w:lang w:bidi="ar-DZ"/>
        </w:rPr>
        <w:t>•</w:t>
      </w:r>
      <w:r>
        <w:rPr>
          <w:lang w:bidi="ar-DZ"/>
        </w:rPr>
        <w:tab/>
      </w:r>
      <w:r w:rsidR="00F72EA6" w:rsidRPr="00483255">
        <w:t xml:space="preserve">Compute, storage and network requirements of the ML application may be taken into consideration while selecting the placement of the ML model. </w:t>
      </w:r>
    </w:p>
    <w:p w14:paraId="043AF881" w14:textId="1AD4C6BD" w:rsidR="000C669E" w:rsidRPr="00483255" w:rsidRDefault="001914A7" w:rsidP="003829E0">
      <w:pPr>
        <w:pStyle w:val="enumlev1"/>
      </w:pPr>
      <w:r>
        <w:rPr>
          <w:lang w:bidi="ar-DZ"/>
        </w:rPr>
        <w:t>•</w:t>
      </w:r>
      <w:r>
        <w:rPr>
          <w:lang w:bidi="ar-DZ"/>
        </w:rPr>
        <w:tab/>
      </w:r>
      <w:r w:rsidR="00F72EA6" w:rsidRPr="00483255">
        <w:t>MLFO may enable data collection from real customer experience measurements from application specific readings (e.g.</w:t>
      </w:r>
      <w:r w:rsidR="00BE4925">
        <w:t>,</w:t>
      </w:r>
      <w:r w:rsidR="00F72EA6" w:rsidRPr="00483255">
        <w:t xml:space="preserve"> </w:t>
      </w:r>
      <w:r w:rsidR="00E7662E" w:rsidRPr="00483255">
        <w:t>web browsing, video streaming</w:t>
      </w:r>
      <w:r w:rsidR="00F72EA6" w:rsidRPr="00483255">
        <w:t xml:space="preserve">, VoIP, </w:t>
      </w:r>
      <w:r w:rsidR="00E7662E" w:rsidRPr="00483255">
        <w:t>online gaming</w:t>
      </w:r>
      <w:r w:rsidR="00F72EA6" w:rsidRPr="00483255">
        <w:t>, VR/AR, etc.). This data would be retrieved from crowdsourcing applications, or region-specific drive tests.</w:t>
      </w:r>
    </w:p>
    <w:p w14:paraId="655C1DCA" w14:textId="0358942B" w:rsidR="000C669E" w:rsidRPr="00483255" w:rsidRDefault="00F72EA6" w:rsidP="003829E0">
      <w:pPr>
        <w:pStyle w:val="Headingb"/>
      </w:pPr>
      <w:bookmarkStart w:id="131" w:name="_heading=h.147n2zr" w:colFirst="0" w:colLast="0"/>
      <w:bookmarkStart w:id="132" w:name="_Toc23275154"/>
      <w:bookmarkStart w:id="133" w:name="_Toc41075079"/>
      <w:bookmarkEnd w:id="131"/>
      <w:r w:rsidRPr="00483255">
        <w:t>Usage scenario</w:t>
      </w:r>
      <w:r w:rsidR="00F90E28">
        <w:t>:</w:t>
      </w:r>
      <w:r w:rsidRPr="00483255">
        <w:t xml:space="preserve"> use case 4.11: Retention and </w:t>
      </w:r>
      <w:r w:rsidR="00E7662E" w:rsidRPr="00483255">
        <w:t>storage intelligence function</w:t>
      </w:r>
      <w:bookmarkEnd w:id="132"/>
      <w:bookmarkEnd w:id="133"/>
    </w:p>
    <w:p w14:paraId="19EFBFAD" w14:textId="529EEB75" w:rsidR="000C669E" w:rsidRPr="00483255" w:rsidRDefault="001914A7" w:rsidP="003829E0">
      <w:pPr>
        <w:pStyle w:val="enumlev1"/>
      </w:pPr>
      <w:r>
        <w:rPr>
          <w:lang w:bidi="ar-DZ"/>
        </w:rPr>
        <w:t>•</w:t>
      </w:r>
      <w:r>
        <w:rPr>
          <w:lang w:bidi="ar-DZ"/>
        </w:rPr>
        <w:tab/>
      </w:r>
      <w:r w:rsidR="00F72EA6" w:rsidRPr="00483255">
        <w:t>MLFO should be provided with any input requirements from ML applications on data storage and any constraints on data storage.</w:t>
      </w:r>
    </w:p>
    <w:p w14:paraId="1D991BE7" w14:textId="7870FF4F" w:rsidR="000C669E" w:rsidRPr="00483255" w:rsidRDefault="005B4459" w:rsidP="003829E0">
      <w:pPr>
        <w:pStyle w:val="Note"/>
      </w:pPr>
      <w:r>
        <w:tab/>
      </w:r>
      <w:r w:rsidR="00F72EA6" w:rsidRPr="00483255">
        <w:t>NOTE</w:t>
      </w:r>
      <w:r w:rsidR="00E7662E">
        <w:t xml:space="preserve"> </w:t>
      </w:r>
      <w:r w:rsidR="006F252D">
        <w:t xml:space="preserve">1 </w:t>
      </w:r>
      <w:r w:rsidR="00E7662E">
        <w:sym w:font="Symbol" w:char="F02D"/>
      </w:r>
      <w:r w:rsidR="00F72EA6" w:rsidRPr="00483255">
        <w:t xml:space="preserve"> </w:t>
      </w:r>
      <w:r w:rsidR="00E7662E">
        <w:t>C</w:t>
      </w:r>
      <w:r w:rsidR="00F72EA6" w:rsidRPr="00483255">
        <w:t>onstraints may be in the form of size or latency.</w:t>
      </w:r>
    </w:p>
    <w:p w14:paraId="15D02E68" w14:textId="21FF630D" w:rsidR="000C669E" w:rsidRPr="00483255" w:rsidRDefault="005B4459" w:rsidP="003829E0">
      <w:pPr>
        <w:pStyle w:val="Note"/>
      </w:pPr>
      <w:r>
        <w:lastRenderedPageBreak/>
        <w:tab/>
      </w:r>
      <w:r w:rsidR="00F72EA6" w:rsidRPr="00483255">
        <w:t>NOTE</w:t>
      </w:r>
      <w:r w:rsidR="00E7662E">
        <w:t xml:space="preserve"> </w:t>
      </w:r>
      <w:r w:rsidR="006F252D">
        <w:t xml:space="preserve">2 </w:t>
      </w:r>
      <w:r w:rsidR="00E7662E">
        <w:sym w:font="Symbol" w:char="F02D"/>
      </w:r>
      <w:r w:rsidR="00F72EA6" w:rsidRPr="00483255">
        <w:t xml:space="preserve"> </w:t>
      </w:r>
      <w:r w:rsidR="00E7662E">
        <w:t>C</w:t>
      </w:r>
      <w:r w:rsidR="00F72EA6" w:rsidRPr="00483255">
        <w:t>onstraints may include the position of data e.g.</w:t>
      </w:r>
      <w:r w:rsidR="00BE4925">
        <w:t>,</w:t>
      </w:r>
      <w:r w:rsidR="00F72EA6" w:rsidRPr="00483255">
        <w:t xml:space="preserve"> core vs. edge.</w:t>
      </w:r>
    </w:p>
    <w:p w14:paraId="6E911C2D" w14:textId="5B31D903" w:rsidR="000C669E" w:rsidRPr="00483255" w:rsidRDefault="005B4459" w:rsidP="003829E0">
      <w:pPr>
        <w:pStyle w:val="Note"/>
      </w:pPr>
      <w:r>
        <w:tab/>
      </w:r>
      <w:r w:rsidR="00F72EA6" w:rsidRPr="00483255">
        <w:t>NOTE</w:t>
      </w:r>
      <w:r w:rsidR="00E7662E">
        <w:t xml:space="preserve"> </w:t>
      </w:r>
      <w:r w:rsidR="006F252D">
        <w:t xml:space="preserve">3 </w:t>
      </w:r>
      <w:r w:rsidR="00E7662E">
        <w:sym w:font="Symbol" w:char="F02D"/>
      </w:r>
      <w:r w:rsidR="00F72EA6" w:rsidRPr="00483255">
        <w:t xml:space="preserve"> </w:t>
      </w:r>
      <w:r w:rsidR="00E7662E">
        <w:t>T</w:t>
      </w:r>
      <w:r w:rsidR="00F72EA6" w:rsidRPr="00483255">
        <w:t>his may be used to automatically store data in slow or fast storage</w:t>
      </w:r>
      <w:r w:rsidR="00F90E28">
        <w:t>.</w:t>
      </w:r>
    </w:p>
    <w:p w14:paraId="4FF2E6BA" w14:textId="24EDCC99" w:rsidR="000C669E" w:rsidRPr="00483255" w:rsidRDefault="001914A7" w:rsidP="003829E0">
      <w:pPr>
        <w:pStyle w:val="enumlev1"/>
      </w:pPr>
      <w:r>
        <w:rPr>
          <w:lang w:bidi="ar-DZ"/>
        </w:rPr>
        <w:t>•</w:t>
      </w:r>
      <w:r>
        <w:rPr>
          <w:lang w:bidi="ar-DZ"/>
        </w:rPr>
        <w:tab/>
      </w:r>
      <w:r w:rsidR="00F72EA6" w:rsidRPr="00483255">
        <w:t>MLFO may interface with orchestration function in the ML underlay to understand the data storage capacity and capability.</w:t>
      </w:r>
    </w:p>
    <w:p w14:paraId="348A5B7E" w14:textId="38E56556" w:rsidR="000C669E" w:rsidRPr="00483255" w:rsidRDefault="005B4459" w:rsidP="003829E0">
      <w:pPr>
        <w:pStyle w:val="Note"/>
        <w:ind w:left="794" w:hanging="794"/>
      </w:pPr>
      <w:r>
        <w:tab/>
      </w:r>
      <w:r w:rsidR="00F72EA6" w:rsidRPr="00483255">
        <w:t>NOTE</w:t>
      </w:r>
      <w:r w:rsidR="00E7662E">
        <w:t xml:space="preserve"> </w:t>
      </w:r>
      <w:r w:rsidR="00111224">
        <w:t>4</w:t>
      </w:r>
      <w:r w:rsidR="00E7662E">
        <w:sym w:font="Symbol" w:char="F02D"/>
      </w:r>
      <w:r w:rsidR="00F72EA6" w:rsidRPr="00483255">
        <w:t xml:space="preserve"> </w:t>
      </w:r>
      <w:r w:rsidR="00E7662E">
        <w:t>T</w:t>
      </w:r>
      <w:r w:rsidR="00F72EA6" w:rsidRPr="00483255">
        <w:t>his may include the network capability in terms of latency for data transfer and memory capacity in terms of size or other storage characteristics.</w:t>
      </w:r>
    </w:p>
    <w:p w14:paraId="3AE4B628" w14:textId="07437DBD" w:rsidR="000C669E" w:rsidRPr="00483255" w:rsidRDefault="001914A7" w:rsidP="003829E0">
      <w:pPr>
        <w:pStyle w:val="enumlev1"/>
      </w:pPr>
      <w:r>
        <w:rPr>
          <w:lang w:bidi="ar-DZ"/>
        </w:rPr>
        <w:t>•</w:t>
      </w:r>
      <w:r>
        <w:rPr>
          <w:lang w:bidi="ar-DZ"/>
        </w:rPr>
        <w:tab/>
      </w:r>
      <w:r w:rsidR="00F72EA6" w:rsidRPr="00483255">
        <w:t>NOTE</w:t>
      </w:r>
      <w:r w:rsidR="00E7662E">
        <w:t xml:space="preserve"> </w:t>
      </w:r>
      <w:r w:rsidR="00E7662E">
        <w:sym w:font="Symbol" w:char="F02D"/>
      </w:r>
      <w:r w:rsidR="00F72EA6" w:rsidRPr="00483255">
        <w:t xml:space="preserve"> </w:t>
      </w:r>
      <w:r w:rsidR="00E7662E">
        <w:t>T</w:t>
      </w:r>
      <w:r w:rsidR="00F72EA6" w:rsidRPr="00483255">
        <w:t>his may include appropriate storage decisions within the network.</w:t>
      </w:r>
    </w:p>
    <w:p w14:paraId="732CFE03" w14:textId="6F589012" w:rsidR="000C669E" w:rsidRPr="00483255" w:rsidRDefault="001914A7" w:rsidP="003829E0">
      <w:pPr>
        <w:pStyle w:val="enumlev1"/>
      </w:pPr>
      <w:r>
        <w:rPr>
          <w:lang w:bidi="ar-DZ"/>
        </w:rPr>
        <w:t>•</w:t>
      </w:r>
      <w:r>
        <w:rPr>
          <w:lang w:bidi="ar-DZ"/>
        </w:rPr>
        <w:tab/>
      </w:r>
      <w:r w:rsidR="00F72EA6" w:rsidRPr="00483255">
        <w:t>MLFO may use policy inputs for storage and sharing decisions. This may be input for specific ML applications.</w:t>
      </w:r>
    </w:p>
    <w:p w14:paraId="20199EFF" w14:textId="536D5B0C" w:rsidR="000C669E" w:rsidRPr="00483255" w:rsidRDefault="005B4459" w:rsidP="003829E0">
      <w:pPr>
        <w:pStyle w:val="Note"/>
      </w:pPr>
      <w:r>
        <w:tab/>
      </w:r>
      <w:r w:rsidR="00F72EA6" w:rsidRPr="00483255">
        <w:t>NOTE</w:t>
      </w:r>
      <w:r w:rsidR="00E7662E">
        <w:t xml:space="preserve"> </w:t>
      </w:r>
      <w:r w:rsidR="00111224">
        <w:t xml:space="preserve">5 </w:t>
      </w:r>
      <w:r w:rsidR="00E7662E">
        <w:sym w:font="Symbol" w:char="F02D"/>
      </w:r>
      <w:r w:rsidR="00F72EA6" w:rsidRPr="00483255">
        <w:t xml:space="preserve"> </w:t>
      </w:r>
      <w:r w:rsidR="00E7662E">
        <w:t>S</w:t>
      </w:r>
      <w:r w:rsidR="00F72EA6" w:rsidRPr="00483255">
        <w:t>uch policy inputs may be used to comply with regulations.</w:t>
      </w:r>
    </w:p>
    <w:p w14:paraId="11F55150" w14:textId="254ACE27" w:rsidR="000C669E" w:rsidRPr="00483255" w:rsidRDefault="005B4459" w:rsidP="003829E0">
      <w:pPr>
        <w:pStyle w:val="Note"/>
      </w:pPr>
      <w:r>
        <w:tab/>
      </w:r>
      <w:r w:rsidR="00F72EA6" w:rsidRPr="00483255">
        <w:t>NOTE</w:t>
      </w:r>
      <w:r w:rsidR="00E7662E">
        <w:t xml:space="preserve"> </w:t>
      </w:r>
      <w:r w:rsidR="00111224">
        <w:t xml:space="preserve">6 </w:t>
      </w:r>
      <w:r w:rsidR="00E7662E">
        <w:sym w:font="Symbol" w:char="F02D"/>
      </w:r>
      <w:r w:rsidR="00F72EA6" w:rsidRPr="00483255">
        <w:t xml:space="preserve"> </w:t>
      </w:r>
      <w:r w:rsidR="00E7662E">
        <w:t>S</w:t>
      </w:r>
      <w:r w:rsidR="00F72EA6" w:rsidRPr="00483255">
        <w:t>uch policy inputs may be used to control the data retention.</w:t>
      </w:r>
    </w:p>
    <w:p w14:paraId="0B3D3824" w14:textId="41D36C22" w:rsidR="000C669E" w:rsidRPr="00483255" w:rsidRDefault="005B4459" w:rsidP="003829E0">
      <w:pPr>
        <w:pStyle w:val="Note"/>
        <w:rPr>
          <w:b/>
        </w:rPr>
      </w:pPr>
      <w:r>
        <w:tab/>
      </w:r>
      <w:r w:rsidR="00F72EA6" w:rsidRPr="00483255">
        <w:t>NOTE</w:t>
      </w:r>
      <w:r w:rsidR="00111224">
        <w:t xml:space="preserve"> 7 </w:t>
      </w:r>
      <w:r w:rsidR="00E7662E">
        <w:sym w:font="Symbol" w:char="F02D"/>
      </w:r>
      <w:r w:rsidR="00F72EA6" w:rsidRPr="00483255">
        <w:t xml:space="preserve"> </w:t>
      </w:r>
      <w:r w:rsidR="00E7662E">
        <w:t>D</w:t>
      </w:r>
      <w:r w:rsidR="00F72EA6" w:rsidRPr="00483255">
        <w:t>ata retention may be controlled also by the resource limitations</w:t>
      </w:r>
      <w:r w:rsidR="00F72EA6" w:rsidRPr="00483255">
        <w:rPr>
          <w:b/>
        </w:rPr>
        <w:t>.</w:t>
      </w:r>
    </w:p>
    <w:p w14:paraId="469F7AE5" w14:textId="2A193BBC" w:rsidR="000C669E" w:rsidRPr="00483255" w:rsidRDefault="001914A7" w:rsidP="003829E0">
      <w:pPr>
        <w:pStyle w:val="enumlev1"/>
      </w:pPr>
      <w:r>
        <w:rPr>
          <w:lang w:bidi="ar-DZ"/>
        </w:rPr>
        <w:t>•</w:t>
      </w:r>
      <w:r>
        <w:rPr>
          <w:lang w:bidi="ar-DZ"/>
        </w:rPr>
        <w:tab/>
      </w:r>
      <w:r w:rsidR="00F72EA6" w:rsidRPr="00483255">
        <w:t>MLFO may monitor the performance of ML models and optimize the location and delete/archive of data storage accordingly.</w:t>
      </w:r>
    </w:p>
    <w:p w14:paraId="6F3A7769" w14:textId="66E83681" w:rsidR="000C669E" w:rsidRPr="00483255" w:rsidRDefault="005B4459" w:rsidP="003829E0">
      <w:pPr>
        <w:pStyle w:val="Note"/>
      </w:pPr>
      <w:r>
        <w:tab/>
      </w:r>
      <w:r w:rsidR="00F72EA6" w:rsidRPr="00483255">
        <w:t>NOTE</w:t>
      </w:r>
      <w:r w:rsidR="00E7662E">
        <w:t xml:space="preserve"> </w:t>
      </w:r>
      <w:r w:rsidR="00111224">
        <w:t xml:space="preserve">8 </w:t>
      </w:r>
      <w:r w:rsidR="00E7662E">
        <w:sym w:font="Symbol" w:char="F02D"/>
      </w:r>
      <w:r w:rsidR="00F72EA6" w:rsidRPr="00483255">
        <w:t xml:space="preserve"> </w:t>
      </w:r>
      <w:r w:rsidR="00E7662E">
        <w:t>R</w:t>
      </w:r>
      <w:r w:rsidR="00F72EA6" w:rsidRPr="00483255">
        <w:t>elativity of the data may be used to perform proactive archiving/deletion decisions.</w:t>
      </w:r>
    </w:p>
    <w:p w14:paraId="3103D747" w14:textId="757FF11D" w:rsidR="000C669E" w:rsidRPr="00483255" w:rsidRDefault="005B4459" w:rsidP="003829E0">
      <w:pPr>
        <w:pStyle w:val="Note"/>
        <w:ind w:left="794" w:hanging="794"/>
      </w:pPr>
      <w:r>
        <w:tab/>
      </w:r>
      <w:r w:rsidR="00F72EA6" w:rsidRPr="00483255">
        <w:t>NOTE</w:t>
      </w:r>
      <w:r w:rsidR="00E7662E">
        <w:t xml:space="preserve"> </w:t>
      </w:r>
      <w:r w:rsidR="00111224">
        <w:t xml:space="preserve">9 </w:t>
      </w:r>
      <w:r w:rsidR="00E7662E">
        <w:sym w:font="Symbol" w:char="F02D"/>
      </w:r>
      <w:r w:rsidR="00F72EA6" w:rsidRPr="00483255">
        <w:t xml:space="preserve"> </w:t>
      </w:r>
      <w:r w:rsidR="00E7662E">
        <w:t>T</w:t>
      </w:r>
      <w:r w:rsidR="00F72EA6" w:rsidRPr="00483255">
        <w:t>his may include identification of data that is technically obsolete to make a purge decision.</w:t>
      </w:r>
    </w:p>
    <w:p w14:paraId="7B669A6D" w14:textId="7838F8C1" w:rsidR="000C669E" w:rsidRPr="00483255" w:rsidRDefault="00F72EA6" w:rsidP="003829E0">
      <w:pPr>
        <w:pStyle w:val="Headingb"/>
      </w:pPr>
      <w:bookmarkStart w:id="134" w:name="_heading=h.3o7alnk" w:colFirst="0" w:colLast="0"/>
      <w:bookmarkStart w:id="135" w:name="_Toc23275155"/>
      <w:bookmarkStart w:id="136" w:name="_Toc41075080"/>
      <w:bookmarkEnd w:id="134"/>
      <w:r w:rsidRPr="00483255">
        <w:t>Usage scenario</w:t>
      </w:r>
      <w:r w:rsidR="00F90E28">
        <w:t>:</w:t>
      </w:r>
      <w:r w:rsidRPr="00483255">
        <w:t xml:space="preserve"> use case 4.12: End-to-</w:t>
      </w:r>
      <w:r w:rsidR="001C6A26" w:rsidRPr="00483255">
        <w:t xml:space="preserve">end network operation automation </w:t>
      </w:r>
      <w:r w:rsidRPr="00483255">
        <w:t xml:space="preserve">- Service </w:t>
      </w:r>
      <w:r w:rsidR="001C6A26" w:rsidRPr="00483255">
        <w:t>d</w:t>
      </w:r>
      <w:r w:rsidRPr="00483255">
        <w:t>esign</w:t>
      </w:r>
      <w:bookmarkEnd w:id="135"/>
      <w:bookmarkEnd w:id="136"/>
    </w:p>
    <w:p w14:paraId="5989EB98" w14:textId="0059A9A0" w:rsidR="000C669E" w:rsidRPr="00483255" w:rsidRDefault="001914A7" w:rsidP="003829E0">
      <w:pPr>
        <w:pStyle w:val="enumlev1"/>
      </w:pPr>
      <w:r>
        <w:rPr>
          <w:lang w:bidi="ar-DZ"/>
        </w:rPr>
        <w:t>•</w:t>
      </w:r>
      <w:r>
        <w:rPr>
          <w:lang w:bidi="ar-DZ"/>
        </w:rPr>
        <w:tab/>
      </w:r>
      <w:r w:rsidR="00F72EA6" w:rsidRPr="00483255">
        <w:t>MLFO inputs the service requirements of the ML application and determines the network configurations based on it.</w:t>
      </w:r>
    </w:p>
    <w:p w14:paraId="1B200B60" w14:textId="4851E836" w:rsidR="000C669E" w:rsidRPr="00483255" w:rsidRDefault="005B4459" w:rsidP="003829E0">
      <w:pPr>
        <w:pStyle w:val="Note"/>
      </w:pPr>
      <w:r>
        <w:tab/>
      </w:r>
      <w:r w:rsidR="00F72EA6" w:rsidRPr="00483255">
        <w:t>NOTE</w:t>
      </w:r>
      <w:r w:rsidR="00957EBC">
        <w:t xml:space="preserve"> </w:t>
      </w:r>
      <w:r w:rsidR="00111224">
        <w:t xml:space="preserve">1 </w:t>
      </w:r>
      <w:r w:rsidR="00957EBC">
        <w:sym w:font="Symbol" w:char="F02D"/>
      </w:r>
      <w:r w:rsidR="00F72EA6" w:rsidRPr="00483255">
        <w:t xml:space="preserve"> </w:t>
      </w:r>
      <w:r w:rsidR="00957EBC">
        <w:t>T</w:t>
      </w:r>
      <w:r w:rsidR="00F72EA6" w:rsidRPr="00483255">
        <w:t xml:space="preserve">his may include </w:t>
      </w:r>
      <w:r w:rsidR="00957EBC">
        <w:t xml:space="preserve">the </w:t>
      </w:r>
      <w:r w:rsidR="00F72EA6" w:rsidRPr="00483255">
        <w:t>selection of a data model.</w:t>
      </w:r>
    </w:p>
    <w:p w14:paraId="37611D98" w14:textId="1406ED3F" w:rsidR="000C669E" w:rsidRPr="00483255" w:rsidRDefault="001914A7" w:rsidP="003829E0">
      <w:pPr>
        <w:pStyle w:val="enumlev1"/>
      </w:pPr>
      <w:r>
        <w:rPr>
          <w:lang w:bidi="ar-DZ"/>
        </w:rPr>
        <w:t>•</w:t>
      </w:r>
      <w:r>
        <w:rPr>
          <w:lang w:bidi="ar-DZ"/>
        </w:rPr>
        <w:tab/>
      </w:r>
      <w:r w:rsidR="00F72EA6" w:rsidRPr="00483255">
        <w:t>MLFO monitors the performance of the ML application and modifies the network configurations accordingly.</w:t>
      </w:r>
    </w:p>
    <w:p w14:paraId="23B92125" w14:textId="0F978CD8" w:rsidR="000C669E" w:rsidRPr="00483255" w:rsidRDefault="001914A7" w:rsidP="003829E0">
      <w:pPr>
        <w:pStyle w:val="enumlev1"/>
      </w:pPr>
      <w:r>
        <w:rPr>
          <w:lang w:bidi="ar-DZ"/>
        </w:rPr>
        <w:t>•</w:t>
      </w:r>
      <w:r>
        <w:rPr>
          <w:lang w:bidi="ar-DZ"/>
        </w:rPr>
        <w:tab/>
      </w:r>
      <w:r w:rsidR="00F72EA6" w:rsidRPr="00483255">
        <w:t>MLFO interfaces with the management plane to enable predicted network service deployment, mapped from the logical network requirements.</w:t>
      </w:r>
    </w:p>
    <w:p w14:paraId="10394284" w14:textId="3CABFABA" w:rsidR="000C669E" w:rsidRPr="00483255" w:rsidRDefault="00F72EA6" w:rsidP="003829E0">
      <w:pPr>
        <w:pStyle w:val="Headingb"/>
      </w:pPr>
      <w:bookmarkStart w:id="137" w:name="_heading=h.23ckvvd" w:colFirst="0" w:colLast="0"/>
      <w:bookmarkStart w:id="138" w:name="_Toc23275156"/>
      <w:bookmarkStart w:id="139" w:name="_Toc41075081"/>
      <w:bookmarkEnd w:id="137"/>
      <w:r w:rsidRPr="00483255">
        <w:t>Usage scenario</w:t>
      </w:r>
      <w:r w:rsidR="00F90E28">
        <w:t>:</w:t>
      </w:r>
      <w:r w:rsidRPr="00483255">
        <w:t xml:space="preserve"> use case 4.13: End-to-</w:t>
      </w:r>
      <w:r w:rsidR="00957EBC" w:rsidRPr="00483255">
        <w:t xml:space="preserve">end network operation automation </w:t>
      </w:r>
      <w:r w:rsidR="008269B3">
        <w:t>–</w:t>
      </w:r>
      <w:r w:rsidRPr="00483255">
        <w:t xml:space="preserve"> Logical </w:t>
      </w:r>
      <w:r w:rsidR="00957EBC" w:rsidRPr="00483255">
        <w:t>network design and deployment</w:t>
      </w:r>
      <w:bookmarkEnd w:id="138"/>
      <w:bookmarkEnd w:id="139"/>
    </w:p>
    <w:p w14:paraId="7FB96CA9" w14:textId="31AC306E" w:rsidR="000C669E" w:rsidRPr="00483255" w:rsidRDefault="001914A7" w:rsidP="003829E0">
      <w:pPr>
        <w:pStyle w:val="enumlev1"/>
      </w:pPr>
      <w:r>
        <w:rPr>
          <w:lang w:bidi="ar-DZ"/>
        </w:rPr>
        <w:t>•</w:t>
      </w:r>
      <w:r>
        <w:rPr>
          <w:lang w:bidi="ar-DZ"/>
        </w:rPr>
        <w:tab/>
      </w:r>
      <w:r w:rsidR="00F72EA6" w:rsidRPr="00483255">
        <w:t xml:space="preserve">MLFO should enable the collection of large number of design intents </w:t>
      </w:r>
      <w:r w:rsidR="00FB7958">
        <w:t>and</w:t>
      </w:r>
      <w:r w:rsidR="00FB7958" w:rsidRPr="00483255">
        <w:t xml:space="preserve"> </w:t>
      </w:r>
      <w:r w:rsidR="00F72EA6" w:rsidRPr="00483255">
        <w:t>design results, e.g.,</w:t>
      </w:r>
      <w:r w:rsidR="00BE4925">
        <w:t> </w:t>
      </w:r>
      <w:r w:rsidR="00F72EA6" w:rsidRPr="00483255">
        <w:t>TOSCA/OASIS.</w:t>
      </w:r>
    </w:p>
    <w:p w14:paraId="078A7DC5" w14:textId="09463111" w:rsidR="000C669E" w:rsidRPr="00483255" w:rsidRDefault="005B4459" w:rsidP="003829E0">
      <w:pPr>
        <w:pStyle w:val="Note"/>
        <w:ind w:left="794" w:hanging="794"/>
      </w:pPr>
      <w:r>
        <w:tab/>
      </w:r>
      <w:r w:rsidR="00F72EA6" w:rsidRPr="00483255">
        <w:t>NOTE</w:t>
      </w:r>
      <w:r w:rsidR="00111224">
        <w:t xml:space="preserve"> 1 </w:t>
      </w:r>
      <w:r w:rsidR="00111224">
        <w:sym w:font="Symbol" w:char="F02D"/>
      </w:r>
      <w:r w:rsidR="00F72EA6" w:rsidRPr="00483255">
        <w:t xml:space="preserve"> These intents may consist of logical network descriptions with functional/non-functional requirements along with concrete design information in a machine-readable format.</w:t>
      </w:r>
    </w:p>
    <w:p w14:paraId="6707911B" w14:textId="64D51DA9" w:rsidR="000C669E" w:rsidRPr="00483255" w:rsidRDefault="005B4459" w:rsidP="003829E0">
      <w:pPr>
        <w:pStyle w:val="Note"/>
        <w:ind w:left="794" w:hanging="794"/>
      </w:pPr>
      <w:r>
        <w:tab/>
      </w:r>
      <w:r w:rsidR="00F72EA6" w:rsidRPr="00483255">
        <w:t>NOTE</w:t>
      </w:r>
      <w:r w:rsidR="00111224">
        <w:t xml:space="preserve"> 2 </w:t>
      </w:r>
      <w:r w:rsidR="00111224">
        <w:sym w:font="Symbol" w:char="F02D"/>
      </w:r>
      <w:r w:rsidR="00F72EA6" w:rsidRPr="00483255">
        <w:t xml:space="preserve"> The logical network descriptions may include logical network descriptions with concrete design information including components, mapping to physical nodes, configurations parameters, etc.</w:t>
      </w:r>
    </w:p>
    <w:p w14:paraId="2856AEE6" w14:textId="5D042E99" w:rsidR="000C669E" w:rsidRPr="00483255" w:rsidRDefault="001914A7" w:rsidP="003829E0">
      <w:pPr>
        <w:pStyle w:val="enumlev1"/>
      </w:pPr>
      <w:r>
        <w:rPr>
          <w:lang w:bidi="ar-DZ"/>
        </w:rPr>
        <w:t>•</w:t>
      </w:r>
      <w:r>
        <w:rPr>
          <w:lang w:bidi="ar-DZ"/>
        </w:rPr>
        <w:tab/>
      </w:r>
      <w:r w:rsidR="00F72EA6" w:rsidRPr="00483255">
        <w:t xml:space="preserve">MLFO should enable appropriate storage of these intents </w:t>
      </w:r>
      <w:r w:rsidR="00FB7958">
        <w:t>and</w:t>
      </w:r>
      <w:r w:rsidR="00FB7958" w:rsidRPr="00483255">
        <w:t xml:space="preserve"> </w:t>
      </w:r>
      <w:r w:rsidR="00F72EA6" w:rsidRPr="00483255">
        <w:t>design results in a ML data store.</w:t>
      </w:r>
    </w:p>
    <w:p w14:paraId="20806B39" w14:textId="2B33138F" w:rsidR="000C669E" w:rsidRPr="00483255" w:rsidRDefault="001914A7" w:rsidP="003829E0">
      <w:pPr>
        <w:pStyle w:val="enumlev1"/>
      </w:pPr>
      <w:r>
        <w:rPr>
          <w:lang w:bidi="ar-DZ"/>
        </w:rPr>
        <w:t>•</w:t>
      </w:r>
      <w:r>
        <w:rPr>
          <w:lang w:bidi="ar-DZ"/>
        </w:rPr>
        <w:tab/>
      </w:r>
      <w:r w:rsidR="009C6C05" w:rsidRPr="00483255">
        <w:t xml:space="preserve">MLFO </w:t>
      </w:r>
      <w:r w:rsidR="00F72EA6" w:rsidRPr="00483255">
        <w:t>interfaces with the management plane to interface with a workflow generator to generate</w:t>
      </w:r>
      <w:r w:rsidR="00A6770F">
        <w:t xml:space="preserve"> an</w:t>
      </w:r>
      <w:r w:rsidR="00F72EA6" w:rsidRPr="00483255">
        <w:t xml:space="preserve"> executable workflow to safely reconfigure the current network infrastructure status to the desired status.</w:t>
      </w:r>
    </w:p>
    <w:p w14:paraId="44A3E549" w14:textId="575E6EAE" w:rsidR="000C669E" w:rsidRPr="00483255" w:rsidRDefault="001914A7" w:rsidP="003829E0">
      <w:pPr>
        <w:pStyle w:val="enumlev1"/>
      </w:pPr>
      <w:r>
        <w:rPr>
          <w:lang w:bidi="ar-DZ"/>
        </w:rPr>
        <w:t>•</w:t>
      </w:r>
      <w:r>
        <w:rPr>
          <w:lang w:bidi="ar-DZ"/>
        </w:rPr>
        <w:tab/>
      </w:r>
      <w:r w:rsidR="009C6C05" w:rsidRPr="00483255">
        <w:t xml:space="preserve">MLFO </w:t>
      </w:r>
      <w:r w:rsidR="00F72EA6" w:rsidRPr="00483255">
        <w:t xml:space="preserve">understands the technology-agnostic data model specified in the intent, and interfaces with the management plane which in turn interfaces with an executor to allow deployment of </w:t>
      </w:r>
      <w:r w:rsidR="00A6770F">
        <w:t xml:space="preserve">the </w:t>
      </w:r>
      <w:r w:rsidR="00F72EA6" w:rsidRPr="00483255">
        <w:t>designed logical network on the physical network.</w:t>
      </w:r>
    </w:p>
    <w:p w14:paraId="5E9FFC68" w14:textId="2CBE79BA" w:rsidR="000C669E" w:rsidRPr="00483255" w:rsidRDefault="00F72EA6" w:rsidP="003829E0">
      <w:pPr>
        <w:pStyle w:val="Headingb"/>
      </w:pPr>
      <w:bookmarkStart w:id="140" w:name="_heading=h.ihv636" w:colFirst="0" w:colLast="0"/>
      <w:bookmarkStart w:id="141" w:name="_Toc23275157"/>
      <w:bookmarkStart w:id="142" w:name="_Toc41075082"/>
      <w:bookmarkEnd w:id="140"/>
      <w:r w:rsidRPr="00483255">
        <w:lastRenderedPageBreak/>
        <w:t>Usage scenario</w:t>
      </w:r>
      <w:r w:rsidR="00F90E28">
        <w:t>:</w:t>
      </w:r>
      <w:r w:rsidRPr="00483255">
        <w:t xml:space="preserve"> use case 4.14: End-to-end </w:t>
      </w:r>
      <w:r w:rsidR="00A6770F" w:rsidRPr="00483255">
        <w:t xml:space="preserve">network operation automation </w:t>
      </w:r>
      <w:r w:rsidRPr="00483255">
        <w:t xml:space="preserve">- Fault </w:t>
      </w:r>
      <w:r w:rsidR="00A6770F" w:rsidRPr="00483255">
        <w:t>detection and recovery</w:t>
      </w:r>
      <w:bookmarkEnd w:id="141"/>
      <w:bookmarkEnd w:id="142"/>
      <w:r w:rsidR="00A6770F" w:rsidRPr="00483255">
        <w:t xml:space="preserve"> </w:t>
      </w:r>
    </w:p>
    <w:p w14:paraId="3AA30849" w14:textId="72F5C8C8" w:rsidR="000C669E" w:rsidRPr="00483255" w:rsidRDefault="001914A7" w:rsidP="003829E0">
      <w:pPr>
        <w:pStyle w:val="enumlev1"/>
      </w:pPr>
      <w:r>
        <w:rPr>
          <w:lang w:bidi="ar-DZ"/>
        </w:rPr>
        <w:t>•</w:t>
      </w:r>
      <w:r>
        <w:rPr>
          <w:lang w:bidi="ar-DZ"/>
        </w:rPr>
        <w:tab/>
      </w:r>
      <w:r w:rsidR="00F72EA6" w:rsidRPr="00483255">
        <w:t xml:space="preserve">MLFO should have </w:t>
      </w:r>
      <w:r w:rsidR="00DD3F9D">
        <w:t xml:space="preserve">an </w:t>
      </w:r>
      <w:r w:rsidR="00F72EA6" w:rsidRPr="00483255">
        <w:t xml:space="preserve">appropriate mechanism to collect performance, events, topology, and configuration and failure data from </w:t>
      </w:r>
      <w:r w:rsidR="00DD3F9D">
        <w:t xml:space="preserve">the </w:t>
      </w:r>
      <w:r w:rsidR="00F72EA6" w:rsidRPr="00483255">
        <w:t>orchestrator of the ML underlay.</w:t>
      </w:r>
    </w:p>
    <w:p w14:paraId="1B819E94" w14:textId="5EDFB6FB" w:rsidR="000C669E" w:rsidRPr="00483255" w:rsidRDefault="005B4459" w:rsidP="003829E0">
      <w:pPr>
        <w:pStyle w:val="Note"/>
        <w:ind w:left="794" w:hanging="794"/>
      </w:pPr>
      <w:r>
        <w:tab/>
      </w:r>
      <w:r w:rsidR="00F72EA6" w:rsidRPr="00483255">
        <w:t>NOTE</w:t>
      </w:r>
      <w:r w:rsidR="00DD3F9D">
        <w:t xml:space="preserve"> </w:t>
      </w:r>
      <w:r w:rsidR="00111224">
        <w:t xml:space="preserve">1 </w:t>
      </w:r>
      <w:r w:rsidR="00DD3F9D">
        <w:sym w:font="Symbol" w:char="F02D"/>
      </w:r>
      <w:r w:rsidR="00F72EA6" w:rsidRPr="00483255">
        <w:t xml:space="preserve"> This data may include performance data related to network function (NF) and NFV infrastructure (NFVI) (e.g., CPU utilization, memory utilization, Disk I/O</w:t>
      </w:r>
      <w:r w:rsidR="0075263E">
        <w:t>,</w:t>
      </w:r>
      <w:r w:rsidR="00F72EA6" w:rsidRPr="00483255">
        <w:t xml:space="preserve"> etc.) described in a common data format. Other data may include traffic information.</w:t>
      </w:r>
    </w:p>
    <w:p w14:paraId="56AD673C" w14:textId="477BAC2D" w:rsidR="000C669E" w:rsidRPr="00483255" w:rsidRDefault="005B4459" w:rsidP="003829E0">
      <w:pPr>
        <w:pStyle w:val="Note"/>
        <w:ind w:left="794" w:hanging="794"/>
      </w:pPr>
      <w:bookmarkStart w:id="143" w:name="_heading=h.1ksv4uv" w:colFirst="0" w:colLast="0"/>
      <w:bookmarkEnd w:id="143"/>
      <w:r>
        <w:tab/>
      </w:r>
      <w:r w:rsidR="00F72EA6" w:rsidRPr="00483255">
        <w:t>NOTE</w:t>
      </w:r>
      <w:r w:rsidR="00111224">
        <w:t xml:space="preserve"> 2</w:t>
      </w:r>
      <w:r w:rsidR="00DD3F9D">
        <w:t xml:space="preserve"> </w:t>
      </w:r>
      <w:r w:rsidR="00DD3F9D">
        <w:sym w:font="Symbol" w:char="F02D"/>
      </w:r>
      <w:r w:rsidR="00F72EA6" w:rsidRPr="00483255">
        <w:t xml:space="preserve"> </w:t>
      </w:r>
      <w:r w:rsidR="00DD3F9D">
        <w:t>T</w:t>
      </w:r>
      <w:r w:rsidR="00F72EA6" w:rsidRPr="00483255">
        <w:t>his may include queries to the management plane for the corresponding technology-specific interface to perform fault detection, RCA, and automated recovery</w:t>
      </w:r>
      <w:r w:rsidR="001914A7">
        <w:t>.</w:t>
      </w:r>
    </w:p>
    <w:p w14:paraId="555E4FF9" w14:textId="234CBB99" w:rsidR="000C669E" w:rsidRPr="00483255" w:rsidRDefault="001914A7" w:rsidP="003829E0">
      <w:pPr>
        <w:pStyle w:val="enumlev1"/>
      </w:pPr>
      <w:r>
        <w:rPr>
          <w:lang w:bidi="ar-DZ"/>
        </w:rPr>
        <w:t>•</w:t>
      </w:r>
      <w:r>
        <w:rPr>
          <w:lang w:bidi="ar-DZ"/>
        </w:rPr>
        <w:tab/>
      </w:r>
      <w:r w:rsidR="00F72EA6" w:rsidRPr="00483255">
        <w:t>MLFO monitors and analyses the performance of ML models.</w:t>
      </w:r>
    </w:p>
    <w:p w14:paraId="1E2EE1DE" w14:textId="6E8910E3" w:rsidR="000C669E" w:rsidRPr="00483255" w:rsidRDefault="005B4459" w:rsidP="003829E0">
      <w:pPr>
        <w:pStyle w:val="Note"/>
      </w:pPr>
      <w:r>
        <w:tab/>
      </w:r>
      <w:r w:rsidR="00F72EA6" w:rsidRPr="00483255">
        <w:t>NOTE</w:t>
      </w:r>
      <w:r w:rsidR="00111224">
        <w:t xml:space="preserve"> 3 </w:t>
      </w:r>
      <w:r w:rsidR="00111224">
        <w:sym w:font="Symbol" w:char="F02D"/>
      </w:r>
      <w:r w:rsidR="00F72EA6" w:rsidRPr="00483255">
        <w:t xml:space="preserve"> Testing of ML models may be enabled based on simulated data.</w:t>
      </w:r>
    </w:p>
    <w:p w14:paraId="079BD665" w14:textId="1B59CCCD" w:rsidR="000C669E" w:rsidRPr="00483255" w:rsidRDefault="005B4459" w:rsidP="003829E0">
      <w:pPr>
        <w:pStyle w:val="Note"/>
        <w:rPr>
          <w:rFonts w:ascii="Arial" w:eastAsia="Arial" w:hAnsi="Arial" w:cs="Arial"/>
          <w:szCs w:val="22"/>
        </w:rPr>
      </w:pPr>
      <w:r>
        <w:tab/>
      </w:r>
      <w:r w:rsidR="00F72EA6" w:rsidRPr="00483255">
        <w:t>NOTE</w:t>
      </w:r>
      <w:r w:rsidR="001647CF">
        <w:t xml:space="preserve"> </w:t>
      </w:r>
      <w:r w:rsidR="00111224">
        <w:t xml:space="preserve">4 </w:t>
      </w:r>
      <w:r w:rsidR="001647CF">
        <w:sym w:font="Symbol" w:char="F02D"/>
      </w:r>
      <w:r w:rsidR="00F72EA6" w:rsidRPr="00483255">
        <w:t xml:space="preserve"> RCA for failure</w:t>
      </w:r>
      <w:r w:rsidR="003D1A17">
        <w:t>s</w:t>
      </w:r>
      <w:r w:rsidR="00F72EA6" w:rsidRPr="00483255">
        <w:t xml:space="preserve"> </w:t>
      </w:r>
      <w:r w:rsidR="003D1A17">
        <w:t>in</w:t>
      </w:r>
      <w:r w:rsidR="00F72EA6" w:rsidRPr="00483255">
        <w:t xml:space="preserve"> ML models may be performed based on collected data.</w:t>
      </w:r>
    </w:p>
    <w:p w14:paraId="48CE0A74" w14:textId="4D3AB54F" w:rsidR="000C669E" w:rsidRPr="00483255" w:rsidRDefault="001914A7" w:rsidP="003829E0">
      <w:pPr>
        <w:pStyle w:val="enumlev1"/>
      </w:pPr>
      <w:r>
        <w:rPr>
          <w:lang w:bidi="ar-DZ"/>
        </w:rPr>
        <w:t>•</w:t>
      </w:r>
      <w:r>
        <w:rPr>
          <w:lang w:bidi="ar-DZ"/>
        </w:rPr>
        <w:tab/>
      </w:r>
      <w:r w:rsidR="00F72EA6" w:rsidRPr="00483255">
        <w:t xml:space="preserve">MLFO should enable </w:t>
      </w:r>
      <w:r w:rsidR="003D1A17">
        <w:t xml:space="preserve">an </w:t>
      </w:r>
      <w:r w:rsidR="00F72EA6" w:rsidRPr="00483255">
        <w:t>appropriate generation mechanism for training data based either on test environment</w:t>
      </w:r>
      <w:r w:rsidR="003D1A17">
        <w:t xml:space="preserve"> or</w:t>
      </w:r>
      <w:r w:rsidR="00F72EA6" w:rsidRPr="00483255">
        <w:t xml:space="preserve"> previous knowledge data related to fault detection and recovery procedure.</w:t>
      </w:r>
    </w:p>
    <w:p w14:paraId="2373DF42" w14:textId="21922F1E" w:rsidR="000C669E" w:rsidRPr="00483255" w:rsidRDefault="00F72EA6" w:rsidP="003829E0">
      <w:pPr>
        <w:pStyle w:val="Headingb"/>
      </w:pPr>
      <w:bookmarkStart w:id="144" w:name="_heading=h.32hioqz" w:colFirst="0" w:colLast="0"/>
      <w:bookmarkStart w:id="145" w:name="_Toc23275158"/>
      <w:bookmarkStart w:id="146" w:name="_Toc41075083"/>
      <w:bookmarkEnd w:id="144"/>
      <w:r w:rsidRPr="00483255">
        <w:t xml:space="preserve">Usage scenario: use case 4.15: End-to-end </w:t>
      </w:r>
      <w:r w:rsidR="00111224" w:rsidRPr="00483255">
        <w:t xml:space="preserve">network operation automation </w:t>
      </w:r>
      <w:r w:rsidRPr="00483255">
        <w:t xml:space="preserve">- Network </w:t>
      </w:r>
      <w:r w:rsidR="00111224" w:rsidRPr="00483255">
        <w:t>resource adaptation</w:t>
      </w:r>
      <w:bookmarkEnd w:id="145"/>
      <w:bookmarkEnd w:id="146"/>
      <w:r w:rsidR="00111224" w:rsidRPr="00483255">
        <w:t xml:space="preserve"> </w:t>
      </w:r>
    </w:p>
    <w:p w14:paraId="2F48A11F" w14:textId="08316FBF" w:rsidR="000C669E" w:rsidRPr="00483255" w:rsidRDefault="001914A7" w:rsidP="003829E0">
      <w:pPr>
        <w:pStyle w:val="enumlev1"/>
      </w:pPr>
      <w:r>
        <w:rPr>
          <w:lang w:bidi="ar-DZ"/>
        </w:rPr>
        <w:t>•</w:t>
      </w:r>
      <w:r>
        <w:rPr>
          <w:lang w:bidi="ar-DZ"/>
        </w:rPr>
        <w:tab/>
      </w:r>
      <w:r w:rsidR="00F72EA6" w:rsidRPr="00483255">
        <w:t>MLFO enables collection of resource information from NFs including control, service plane, and data plane information.</w:t>
      </w:r>
    </w:p>
    <w:p w14:paraId="1059FA4E" w14:textId="5F12A385" w:rsidR="000C669E" w:rsidRPr="00483255" w:rsidRDefault="005B4459" w:rsidP="003829E0">
      <w:pPr>
        <w:pStyle w:val="Note"/>
        <w:ind w:left="794" w:hanging="794"/>
      </w:pPr>
      <w:r>
        <w:tab/>
      </w:r>
      <w:r w:rsidR="00F72EA6" w:rsidRPr="00483255">
        <w:t>NOTE</w:t>
      </w:r>
      <w:r w:rsidR="001647CF">
        <w:t xml:space="preserve"> </w:t>
      </w:r>
      <w:r w:rsidR="00111224">
        <w:t xml:space="preserve">1 </w:t>
      </w:r>
      <w:r w:rsidR="001647CF">
        <w:sym w:font="Symbol" w:char="F02D"/>
      </w:r>
      <w:r w:rsidR="00F72EA6" w:rsidRPr="00483255">
        <w:t xml:space="preserve"> Control information may include information of control requests from an external controller or orchestrator. Service-plane information may include state data along with identification and configuration information, e.g., computational resources such as CPU, memory, and storage for </w:t>
      </w:r>
      <w:r w:rsidR="00C53945" w:rsidRPr="00483255">
        <w:t xml:space="preserve">network function virtualization </w:t>
      </w:r>
      <w:r w:rsidR="00C53945">
        <w:t>(</w:t>
      </w:r>
      <w:r w:rsidR="00F72EA6" w:rsidRPr="00483255">
        <w:t>NFV</w:t>
      </w:r>
      <w:r w:rsidR="00C53945">
        <w:t>)</w:t>
      </w:r>
      <w:r w:rsidR="00F72EA6" w:rsidRPr="00483255">
        <w:t xml:space="preserve"> and SFC. State data in data-plane include</w:t>
      </w:r>
      <w:r w:rsidR="001647CF">
        <w:t>s</w:t>
      </w:r>
      <w:r w:rsidR="00F72EA6" w:rsidRPr="00483255">
        <w:t xml:space="preserve"> information about network resources, e.g.,</w:t>
      </w:r>
      <w:r w:rsidR="00BE4925">
        <w:t> </w:t>
      </w:r>
      <w:r w:rsidR="00F72EA6" w:rsidRPr="00483255">
        <w:t>physical switch and link along with information of identifications and configurations.</w:t>
      </w:r>
    </w:p>
    <w:p w14:paraId="66E44638" w14:textId="6918175B" w:rsidR="000C669E" w:rsidRPr="00483255" w:rsidRDefault="005B4459" w:rsidP="003829E0">
      <w:pPr>
        <w:pStyle w:val="Note"/>
      </w:pPr>
      <w:r>
        <w:tab/>
      </w:r>
      <w:r w:rsidR="00F72EA6" w:rsidRPr="00483255">
        <w:t>NOTE</w:t>
      </w:r>
      <w:r w:rsidR="001647CF">
        <w:t xml:space="preserve"> </w:t>
      </w:r>
      <w:r w:rsidR="00111224">
        <w:t xml:space="preserve">2 </w:t>
      </w:r>
      <w:r w:rsidR="001647CF">
        <w:sym w:font="Symbol" w:char="F02D"/>
      </w:r>
      <w:r w:rsidR="00F72EA6" w:rsidRPr="00483255">
        <w:t xml:space="preserve"> </w:t>
      </w:r>
      <w:r w:rsidR="001647CF">
        <w:t>T</w:t>
      </w:r>
      <w:r w:rsidR="00F72EA6" w:rsidRPr="00483255">
        <w:t>his may be achieved using an interface with the orchestrator of the ML underlay.</w:t>
      </w:r>
    </w:p>
    <w:p w14:paraId="2729F33E" w14:textId="6AE867EF" w:rsidR="000C669E" w:rsidRPr="00483255" w:rsidRDefault="001914A7" w:rsidP="003829E0">
      <w:pPr>
        <w:pStyle w:val="enumlev1"/>
      </w:pPr>
      <w:r>
        <w:rPr>
          <w:lang w:bidi="ar-DZ"/>
        </w:rPr>
        <w:t>•</w:t>
      </w:r>
      <w:r>
        <w:rPr>
          <w:lang w:bidi="ar-DZ"/>
        </w:rPr>
        <w:tab/>
      </w:r>
      <w:r w:rsidR="00F72EA6" w:rsidRPr="00483255">
        <w:t>MLFO interacts with the management plane to interface with the NFVO to enable NF autoscaling, migration, and placement decisions.</w:t>
      </w:r>
    </w:p>
    <w:p w14:paraId="0F656512" w14:textId="2250AB57" w:rsidR="000C669E" w:rsidRPr="00483255" w:rsidRDefault="00F72EA6" w:rsidP="003829E0">
      <w:pPr>
        <w:pStyle w:val="Headingb"/>
      </w:pPr>
      <w:bookmarkStart w:id="147" w:name="_heading=h.1hmsyys" w:colFirst="0" w:colLast="0"/>
      <w:bookmarkStart w:id="148" w:name="_Toc23275159"/>
      <w:bookmarkStart w:id="149" w:name="_Toc41075084"/>
      <w:bookmarkEnd w:id="147"/>
      <w:r w:rsidRPr="00483255">
        <w:t>Usage scenario</w:t>
      </w:r>
      <w:r w:rsidR="00F90E28">
        <w:t>:</w:t>
      </w:r>
      <w:r w:rsidRPr="00483255">
        <w:t xml:space="preserve"> use case 4.16: Application-</w:t>
      </w:r>
      <w:r w:rsidR="001647CF" w:rsidRPr="00483255">
        <w:t>specific network slicing through in-network deep learning</w:t>
      </w:r>
      <w:bookmarkEnd w:id="148"/>
      <w:bookmarkEnd w:id="149"/>
    </w:p>
    <w:p w14:paraId="0901C315" w14:textId="5D9E65BF" w:rsidR="000C669E" w:rsidRPr="00483255" w:rsidRDefault="009C364D" w:rsidP="003829E0">
      <w:pPr>
        <w:pStyle w:val="enumlev1"/>
      </w:pPr>
      <w:r>
        <w:rPr>
          <w:lang w:bidi="ar-DZ"/>
        </w:rPr>
        <w:t>•</w:t>
      </w:r>
      <w:r>
        <w:rPr>
          <w:lang w:bidi="ar-DZ"/>
        </w:rPr>
        <w:tab/>
      </w:r>
      <w:r w:rsidR="00F72EA6" w:rsidRPr="00483255">
        <w:t>MLFO enables data collection and processing from NFs, where packets are tagged with the information of the application transmitting them.</w:t>
      </w:r>
    </w:p>
    <w:p w14:paraId="23A5AB63" w14:textId="5C44E96E" w:rsidR="000C669E" w:rsidRPr="00483255" w:rsidRDefault="005B4459" w:rsidP="003829E0">
      <w:pPr>
        <w:pStyle w:val="Note"/>
        <w:ind w:left="794" w:hanging="794"/>
      </w:pPr>
      <w:r>
        <w:tab/>
      </w:r>
      <w:r w:rsidR="00F72EA6" w:rsidRPr="00483255">
        <w:t>NOTE</w:t>
      </w:r>
      <w:r w:rsidR="00B40A5A">
        <w:t xml:space="preserve"> </w:t>
      </w:r>
      <w:r w:rsidR="00111224">
        <w:t xml:space="preserve">1 </w:t>
      </w:r>
      <w:r w:rsidR="00B40A5A">
        <w:sym w:font="Symbol" w:char="F02D"/>
      </w:r>
      <w:r w:rsidR="00F72EA6" w:rsidRPr="00483255">
        <w:t xml:space="preserve"> As an example, this may be done using a set of UEs </w:t>
      </w:r>
      <w:r w:rsidR="00B40A5A">
        <w:t>that</w:t>
      </w:r>
      <w:r w:rsidR="00B40A5A" w:rsidRPr="00483255">
        <w:t xml:space="preserve"> </w:t>
      </w:r>
      <w:r w:rsidR="00F72EA6" w:rsidRPr="00483255">
        <w:t xml:space="preserve">may be programmed to tag the packets with the application information. Another example may be a simulated NF which tags the packets with the application information. To ensure privacy, information like &lt; </w:t>
      </w:r>
      <w:proofErr w:type="spellStart"/>
      <w:r w:rsidR="00F72EA6" w:rsidRPr="00483255">
        <w:t>dst_ip</w:t>
      </w:r>
      <w:proofErr w:type="spellEnd"/>
      <w:r w:rsidR="00F72EA6" w:rsidRPr="00483255">
        <w:t xml:space="preserve">, </w:t>
      </w:r>
      <w:proofErr w:type="spellStart"/>
      <w:r w:rsidR="00F72EA6" w:rsidRPr="00483255">
        <w:t>dst_port</w:t>
      </w:r>
      <w:proofErr w:type="spellEnd"/>
      <w:r w:rsidR="00F72EA6" w:rsidRPr="00483255">
        <w:t xml:space="preserve">, protocol, </w:t>
      </w:r>
      <w:proofErr w:type="spellStart"/>
      <w:r w:rsidR="00F72EA6" w:rsidRPr="00483255">
        <w:t>ttl</w:t>
      </w:r>
      <w:proofErr w:type="spellEnd"/>
      <w:r w:rsidR="00F72EA6" w:rsidRPr="00483255">
        <w:t xml:space="preserve">, </w:t>
      </w:r>
      <w:proofErr w:type="spellStart"/>
      <w:r w:rsidR="00F72EA6" w:rsidRPr="00483255">
        <w:t>packet_size</w:t>
      </w:r>
      <w:proofErr w:type="spellEnd"/>
      <w:r w:rsidR="00F72EA6" w:rsidRPr="00483255">
        <w:t xml:space="preserve"> &gt; can be used as flow features without deep packet inspection.</w:t>
      </w:r>
    </w:p>
    <w:p w14:paraId="25ACB5A1" w14:textId="214280D4" w:rsidR="000C669E" w:rsidRPr="00483255" w:rsidRDefault="005B4459" w:rsidP="003829E0">
      <w:pPr>
        <w:pStyle w:val="enumlev1"/>
      </w:pPr>
      <w:r>
        <w:rPr>
          <w:lang w:bidi="ar-DZ"/>
        </w:rPr>
        <w:t>•</w:t>
      </w:r>
      <w:r>
        <w:rPr>
          <w:lang w:bidi="ar-DZ"/>
        </w:rPr>
        <w:tab/>
      </w:r>
      <w:r w:rsidR="009C6C05" w:rsidRPr="00483255">
        <w:t xml:space="preserve">MLFO </w:t>
      </w:r>
      <w:r w:rsidR="00F72EA6" w:rsidRPr="00483255">
        <w:t>may enable deep learning in the user plan to extract relevant features, to perform labelling, and classification features in a train of packets contained in the flow.</w:t>
      </w:r>
    </w:p>
    <w:p w14:paraId="6DC0B1F5" w14:textId="5ABC05F7" w:rsidR="000C669E" w:rsidRPr="00483255" w:rsidRDefault="005B4459" w:rsidP="003829E0">
      <w:pPr>
        <w:pStyle w:val="Note"/>
      </w:pPr>
      <w:r>
        <w:tab/>
      </w:r>
      <w:r w:rsidR="00F72EA6" w:rsidRPr="00483255">
        <w:t>NOTE</w:t>
      </w:r>
      <w:r w:rsidR="00780FD4">
        <w:t xml:space="preserve"> </w:t>
      </w:r>
      <w:r w:rsidR="00111224">
        <w:t xml:space="preserve">2 </w:t>
      </w:r>
      <w:r w:rsidR="00780FD4">
        <w:sym w:font="Symbol" w:char="F02D"/>
      </w:r>
      <w:r w:rsidR="00F72EA6" w:rsidRPr="00483255">
        <w:t xml:space="preserve"> </w:t>
      </w:r>
      <w:r w:rsidR="00780FD4">
        <w:t>T</w:t>
      </w:r>
      <w:r w:rsidR="00F72EA6" w:rsidRPr="00483255">
        <w:t xml:space="preserve">he above function may be performed in </w:t>
      </w:r>
      <w:r w:rsidR="001D212C" w:rsidRPr="00483255">
        <w:t xml:space="preserve">packet gateway </w:t>
      </w:r>
      <w:r w:rsidR="00F72EA6" w:rsidRPr="00483255">
        <w:t>(P-GW) or MEC, for example.</w:t>
      </w:r>
    </w:p>
    <w:p w14:paraId="1478075B" w14:textId="362AF7F8" w:rsidR="000C669E" w:rsidRPr="00483255" w:rsidRDefault="005B4459" w:rsidP="003829E0">
      <w:pPr>
        <w:pStyle w:val="Note"/>
      </w:pPr>
      <w:r>
        <w:tab/>
      </w:r>
      <w:r w:rsidR="00F72EA6" w:rsidRPr="00483255">
        <w:t>NOTE</w:t>
      </w:r>
      <w:r w:rsidR="00780FD4">
        <w:t xml:space="preserve"> </w:t>
      </w:r>
      <w:r w:rsidR="00111224">
        <w:t xml:space="preserve">3 </w:t>
      </w:r>
      <w:r w:rsidR="00780FD4">
        <w:sym w:font="Symbol" w:char="F02D"/>
      </w:r>
      <w:r w:rsidR="00F72EA6" w:rsidRPr="00483255">
        <w:t xml:space="preserve"> </w:t>
      </w:r>
      <w:r w:rsidR="00780FD4">
        <w:t>T</w:t>
      </w:r>
      <w:r w:rsidR="00F72EA6" w:rsidRPr="00483255">
        <w:t>his may be done without looking into the payload of packets.</w:t>
      </w:r>
    </w:p>
    <w:p w14:paraId="47463AC4" w14:textId="225F39E8" w:rsidR="000C669E" w:rsidRPr="00483255" w:rsidRDefault="005B4459" w:rsidP="003829E0">
      <w:pPr>
        <w:pStyle w:val="Note"/>
        <w:ind w:left="794" w:hanging="794"/>
      </w:pPr>
      <w:r>
        <w:tab/>
      </w:r>
      <w:r w:rsidR="00F72EA6" w:rsidRPr="00483255">
        <w:t>NOTE</w:t>
      </w:r>
      <w:r w:rsidR="00780FD4">
        <w:t xml:space="preserve"> </w:t>
      </w:r>
      <w:r w:rsidR="00111224">
        <w:t xml:space="preserve">4 </w:t>
      </w:r>
      <w:r w:rsidR="00780FD4">
        <w:sym w:font="Symbol" w:char="F02D"/>
      </w:r>
      <w:r w:rsidR="00111224">
        <w:t xml:space="preserve"> </w:t>
      </w:r>
      <w:r w:rsidR="00F72EA6" w:rsidRPr="00483255">
        <w:t>To enable application</w:t>
      </w:r>
      <w:r w:rsidR="00A5533A">
        <w:t>-</w:t>
      </w:r>
      <w:r w:rsidR="00F72EA6" w:rsidRPr="00483255">
        <w:t>specific RAN spectrum allocation, TCP SYN/ACK packets with zero-payload can be tagged with application information</w:t>
      </w:r>
      <w:r w:rsidR="00F90E28">
        <w:t>.</w:t>
      </w:r>
    </w:p>
    <w:p w14:paraId="6C494B0A" w14:textId="4461A5AF" w:rsidR="000C669E" w:rsidRPr="00483255" w:rsidRDefault="009C364D" w:rsidP="003829E0">
      <w:pPr>
        <w:pStyle w:val="enumlev1"/>
      </w:pPr>
      <w:r>
        <w:rPr>
          <w:lang w:bidi="ar-DZ"/>
        </w:rPr>
        <w:t>•</w:t>
      </w:r>
      <w:r>
        <w:rPr>
          <w:lang w:bidi="ar-DZ"/>
        </w:rPr>
        <w:tab/>
      </w:r>
      <w:r w:rsidR="00F72EA6" w:rsidRPr="00483255">
        <w:t xml:space="preserve">MLFO should enable training of </w:t>
      </w:r>
      <w:r w:rsidR="00A5533A">
        <w:t xml:space="preserve">a </w:t>
      </w:r>
      <w:r w:rsidR="00F72EA6" w:rsidRPr="00483255">
        <w:t>deep learning model using appropriate tagged data to be used as training data.</w:t>
      </w:r>
    </w:p>
    <w:p w14:paraId="52D0B6AB" w14:textId="13FE39FE" w:rsidR="000C669E" w:rsidRPr="00483255" w:rsidRDefault="009C364D" w:rsidP="003829E0">
      <w:pPr>
        <w:pStyle w:val="enumlev1"/>
      </w:pPr>
      <w:r>
        <w:rPr>
          <w:lang w:bidi="ar-DZ"/>
        </w:rPr>
        <w:t>•</w:t>
      </w:r>
      <w:r>
        <w:rPr>
          <w:lang w:bidi="ar-DZ"/>
        </w:rPr>
        <w:tab/>
      </w:r>
      <w:r w:rsidR="00F72EA6" w:rsidRPr="00483255">
        <w:t>MLFO enables classification of packets using ML output at various places in the network.</w:t>
      </w:r>
    </w:p>
    <w:p w14:paraId="14530A8F" w14:textId="6DF975A1" w:rsidR="000C669E" w:rsidRPr="00483255" w:rsidRDefault="005B4459" w:rsidP="003829E0">
      <w:pPr>
        <w:pStyle w:val="Note"/>
      </w:pPr>
      <w:r>
        <w:lastRenderedPageBreak/>
        <w:tab/>
      </w:r>
      <w:r w:rsidR="00F72EA6" w:rsidRPr="00483255">
        <w:t>NOTE</w:t>
      </w:r>
      <w:r w:rsidR="00780FD4">
        <w:t xml:space="preserve"> </w:t>
      </w:r>
      <w:r w:rsidR="007B39EC">
        <w:t xml:space="preserve">5 </w:t>
      </w:r>
      <w:r w:rsidR="00780FD4">
        <w:sym w:font="Symbol" w:char="F02D"/>
      </w:r>
      <w:r w:rsidR="00F72EA6" w:rsidRPr="00483255">
        <w:t xml:space="preserve"> ML output for classification may be applied at MEC or AN.</w:t>
      </w:r>
    </w:p>
    <w:p w14:paraId="50C8D375" w14:textId="0BC9E91F" w:rsidR="000C669E" w:rsidRPr="00483255" w:rsidRDefault="00F72EA6" w:rsidP="003829E0">
      <w:pPr>
        <w:pStyle w:val="Headingb"/>
      </w:pPr>
      <w:bookmarkStart w:id="150" w:name="_heading=h.41mghml" w:colFirst="0" w:colLast="0"/>
      <w:bookmarkStart w:id="151" w:name="_Toc23275160"/>
      <w:bookmarkStart w:id="152" w:name="_Toc41075085"/>
      <w:bookmarkEnd w:id="150"/>
      <w:r w:rsidRPr="00483255">
        <w:t>Usage scenario</w:t>
      </w:r>
      <w:r w:rsidR="00F90E28">
        <w:t>:</w:t>
      </w:r>
      <w:r w:rsidRPr="00483255">
        <w:t xml:space="preserve"> use case 4.17: Smart </w:t>
      </w:r>
      <w:r w:rsidR="003E4F03" w:rsidRPr="00483255">
        <w:t xml:space="preserve">traffic mirror </w:t>
      </w:r>
      <w:r w:rsidRPr="00483255">
        <w:t xml:space="preserve">– </w:t>
      </w:r>
      <w:r w:rsidR="0074599E">
        <w:t>A</w:t>
      </w:r>
      <w:r w:rsidR="0074599E" w:rsidRPr="00483255">
        <w:t xml:space="preserve">n </w:t>
      </w:r>
      <w:r w:rsidRPr="00483255">
        <w:t xml:space="preserve">ML-assisted </w:t>
      </w:r>
      <w:r w:rsidR="003E4F03" w:rsidRPr="00483255">
        <w:t>network service</w:t>
      </w:r>
      <w:bookmarkEnd w:id="151"/>
      <w:bookmarkEnd w:id="152"/>
    </w:p>
    <w:p w14:paraId="43652298" w14:textId="23A7B557" w:rsidR="000C669E" w:rsidRPr="00483255" w:rsidRDefault="00714940" w:rsidP="003829E0">
      <w:pPr>
        <w:pStyle w:val="enumlev1"/>
      </w:pPr>
      <w:r>
        <w:rPr>
          <w:lang w:bidi="ar-DZ"/>
        </w:rPr>
        <w:t>•</w:t>
      </w:r>
      <w:r>
        <w:rPr>
          <w:lang w:bidi="ar-DZ"/>
        </w:rPr>
        <w:tab/>
      </w:r>
      <w:r w:rsidR="00F72EA6" w:rsidRPr="00483255">
        <w:t>MLFO should enable collection and processing of video stream in real-time.</w:t>
      </w:r>
    </w:p>
    <w:p w14:paraId="19ECFB0F" w14:textId="16228DB0" w:rsidR="000C669E" w:rsidRPr="00483255" w:rsidRDefault="005B4459" w:rsidP="003829E0">
      <w:pPr>
        <w:pStyle w:val="Note"/>
      </w:pPr>
      <w:r>
        <w:tab/>
      </w:r>
      <w:r w:rsidR="00F72EA6" w:rsidRPr="00483255">
        <w:t>NOTE</w:t>
      </w:r>
      <w:r w:rsidR="00BD6695">
        <w:t xml:space="preserve"> </w:t>
      </w:r>
      <w:r w:rsidR="007B39EC">
        <w:t xml:space="preserve">1 </w:t>
      </w:r>
      <w:r w:rsidR="00BD6695">
        <w:sym w:font="Symbol" w:char="F02D"/>
      </w:r>
      <w:r w:rsidR="00F72EA6" w:rsidRPr="00483255">
        <w:t xml:space="preserve"> </w:t>
      </w:r>
      <w:r w:rsidR="00BD6695">
        <w:t>T</w:t>
      </w:r>
      <w:r w:rsidR="00F72EA6" w:rsidRPr="00483255">
        <w:t>his may be done at the edge.</w:t>
      </w:r>
    </w:p>
    <w:p w14:paraId="3368401F" w14:textId="4B813C78" w:rsidR="000C669E" w:rsidRPr="00483255" w:rsidRDefault="00714940" w:rsidP="003829E0">
      <w:pPr>
        <w:pStyle w:val="enumlev1"/>
      </w:pPr>
      <w:r>
        <w:rPr>
          <w:lang w:bidi="ar-DZ"/>
        </w:rPr>
        <w:t>•</w:t>
      </w:r>
      <w:r>
        <w:rPr>
          <w:lang w:bidi="ar-DZ"/>
        </w:rPr>
        <w:tab/>
      </w:r>
      <w:r w:rsidR="00F72EA6" w:rsidRPr="00483255">
        <w:t>MLFO may enable pre-processing to extract useful features from the collected data.</w:t>
      </w:r>
    </w:p>
    <w:p w14:paraId="4170BEA7" w14:textId="46A25781" w:rsidR="000C669E" w:rsidRPr="00483255" w:rsidRDefault="005B4459" w:rsidP="003829E0">
      <w:pPr>
        <w:pStyle w:val="Note"/>
      </w:pPr>
      <w:r>
        <w:tab/>
      </w:r>
      <w:r w:rsidR="00F72EA6" w:rsidRPr="00483255">
        <w:t>NOTE</w:t>
      </w:r>
      <w:r w:rsidR="00BD6695">
        <w:t xml:space="preserve"> </w:t>
      </w:r>
      <w:r w:rsidR="007B39EC">
        <w:t xml:space="preserve">2 </w:t>
      </w:r>
      <w:r w:rsidR="00BD6695">
        <w:sym w:font="Symbol" w:char="F02D"/>
      </w:r>
      <w:r w:rsidR="007B39EC">
        <w:t xml:space="preserve"> </w:t>
      </w:r>
      <w:r w:rsidR="00F72EA6" w:rsidRPr="00483255">
        <w:t>MLFO may enable these pre-processing capabilities as a capability out of the network.</w:t>
      </w:r>
    </w:p>
    <w:p w14:paraId="75304EF1" w14:textId="5D03BD0A" w:rsidR="000C669E" w:rsidRPr="00483255" w:rsidRDefault="005B4459" w:rsidP="003829E0">
      <w:pPr>
        <w:pStyle w:val="Note"/>
        <w:ind w:left="794" w:hanging="794"/>
      </w:pPr>
      <w:r>
        <w:tab/>
      </w:r>
      <w:r w:rsidR="00F72EA6" w:rsidRPr="00483255">
        <w:t>NOTE</w:t>
      </w:r>
      <w:r w:rsidR="00BD6695">
        <w:t xml:space="preserve"> </w:t>
      </w:r>
      <w:r w:rsidR="007B39EC">
        <w:t xml:space="preserve">3 </w:t>
      </w:r>
      <w:r w:rsidR="00BD6695">
        <w:sym w:font="Symbol" w:char="F02D"/>
      </w:r>
      <w:r w:rsidR="00F72EA6" w:rsidRPr="00483255">
        <w:t xml:space="preserve"> It is not essential to collect data from all streams, only a small part of </w:t>
      </w:r>
      <w:r w:rsidR="00FC6934">
        <w:t xml:space="preserve">the </w:t>
      </w:r>
      <w:r w:rsidR="00F72EA6" w:rsidRPr="00483255">
        <w:t xml:space="preserve">stream may be enough (without incurring any timing constraints) should be </w:t>
      </w:r>
      <w:r w:rsidR="009B4DC0" w:rsidRPr="00483255">
        <w:t>enough</w:t>
      </w:r>
      <w:r w:rsidR="00F72EA6" w:rsidRPr="00483255">
        <w:t xml:space="preserve"> to re-train the ML model.</w:t>
      </w:r>
    </w:p>
    <w:p w14:paraId="595165E4" w14:textId="0144680D" w:rsidR="000C669E" w:rsidRPr="00483255" w:rsidRDefault="00714940" w:rsidP="003829E0">
      <w:pPr>
        <w:pStyle w:val="enumlev1"/>
      </w:pPr>
      <w:r>
        <w:rPr>
          <w:lang w:bidi="ar-DZ"/>
        </w:rPr>
        <w:t>•</w:t>
      </w:r>
      <w:r>
        <w:rPr>
          <w:lang w:bidi="ar-DZ"/>
        </w:rPr>
        <w:tab/>
      </w:r>
      <w:r w:rsidR="00F72EA6" w:rsidRPr="00483255">
        <w:t>MLFO enables specification of an appropriate ML model on the edge or cloud based on the stringent application requirements</w:t>
      </w:r>
      <w:r w:rsidR="00EC4384">
        <w:t>.</w:t>
      </w:r>
    </w:p>
    <w:p w14:paraId="22BEBCDD" w14:textId="737805EA" w:rsidR="000C669E" w:rsidRPr="00483255" w:rsidRDefault="005B4459" w:rsidP="003829E0">
      <w:pPr>
        <w:pStyle w:val="Note"/>
        <w:rPr>
          <w:rFonts w:ascii="Arial" w:eastAsia="Arial" w:hAnsi="Arial" w:cs="Arial"/>
          <w:szCs w:val="22"/>
        </w:rPr>
      </w:pPr>
      <w:r>
        <w:tab/>
      </w:r>
      <w:r w:rsidR="00F72EA6" w:rsidRPr="00483255">
        <w:t>NOTE</w:t>
      </w:r>
      <w:r w:rsidR="00BD6695">
        <w:t xml:space="preserve"> </w:t>
      </w:r>
      <w:r w:rsidR="007B39EC">
        <w:t xml:space="preserve">4 </w:t>
      </w:r>
      <w:r w:rsidR="00BD6695">
        <w:sym w:font="Symbol" w:char="F02D"/>
      </w:r>
      <w:r w:rsidR="00F72EA6" w:rsidRPr="00483255">
        <w:t xml:space="preserve"> </w:t>
      </w:r>
      <w:r w:rsidR="007B39EC">
        <w:t>E</w:t>
      </w:r>
      <w:r w:rsidR="00F72EA6" w:rsidRPr="00483255">
        <w:t>.g., CNN or RNN to predict in less time.</w:t>
      </w:r>
    </w:p>
    <w:p w14:paraId="0A602662" w14:textId="33D608B6" w:rsidR="000C669E" w:rsidRPr="00483255" w:rsidRDefault="00714940" w:rsidP="003829E0">
      <w:pPr>
        <w:pStyle w:val="enumlev1"/>
      </w:pPr>
      <w:r>
        <w:rPr>
          <w:lang w:bidi="ar-DZ"/>
        </w:rPr>
        <w:t>•</w:t>
      </w:r>
      <w:r>
        <w:rPr>
          <w:lang w:bidi="ar-DZ"/>
        </w:rPr>
        <w:tab/>
      </w:r>
      <w:r w:rsidR="00F72EA6" w:rsidRPr="00483255">
        <w:t>Input to MLFO may specify the appropriate training of the selected ML model</w:t>
      </w:r>
      <w:r w:rsidR="00EC4384">
        <w:t>.</w:t>
      </w:r>
    </w:p>
    <w:p w14:paraId="25AD24A4" w14:textId="5E87E7AE" w:rsidR="000C669E" w:rsidRPr="00483255" w:rsidRDefault="005B4459" w:rsidP="003829E0">
      <w:pPr>
        <w:pStyle w:val="Note"/>
        <w:rPr>
          <w:rFonts w:ascii="Arial" w:eastAsia="Arial" w:hAnsi="Arial" w:cs="Arial"/>
          <w:szCs w:val="22"/>
        </w:rPr>
      </w:pPr>
      <w:r>
        <w:tab/>
      </w:r>
      <w:r w:rsidR="00F72EA6" w:rsidRPr="00483255">
        <w:t>NOTE</w:t>
      </w:r>
      <w:r w:rsidR="00BD6695">
        <w:t xml:space="preserve"> </w:t>
      </w:r>
      <w:r w:rsidR="007B39EC">
        <w:t xml:space="preserve">5 </w:t>
      </w:r>
      <w:r w:rsidR="00BD6695">
        <w:sym w:font="Symbol" w:char="F02D"/>
      </w:r>
      <w:r w:rsidR="00F72EA6" w:rsidRPr="00483255">
        <w:t xml:space="preserve"> </w:t>
      </w:r>
      <w:r w:rsidR="007B39EC">
        <w:t>E</w:t>
      </w:r>
      <w:r w:rsidR="00F72EA6" w:rsidRPr="00483255">
        <w:t>.g., offline training based on the collected data or specified data in the ML intent.</w:t>
      </w:r>
    </w:p>
    <w:p w14:paraId="7E637367" w14:textId="58FA4701" w:rsidR="000C669E" w:rsidRPr="00483255" w:rsidRDefault="00714940" w:rsidP="003829E0">
      <w:pPr>
        <w:pStyle w:val="enumlev1"/>
      </w:pPr>
      <w:r>
        <w:rPr>
          <w:lang w:bidi="ar-DZ"/>
        </w:rPr>
        <w:t>•</w:t>
      </w:r>
      <w:r>
        <w:rPr>
          <w:lang w:bidi="ar-DZ"/>
        </w:rPr>
        <w:tab/>
      </w:r>
      <w:r w:rsidR="00F72EA6" w:rsidRPr="00483255">
        <w:t>MLFO enables the distribution of training, data collection and transfer of knowledge.</w:t>
      </w:r>
    </w:p>
    <w:p w14:paraId="20E6CF69" w14:textId="1ECFD9DA" w:rsidR="000C669E" w:rsidRPr="00483255" w:rsidRDefault="005B4459" w:rsidP="003829E0">
      <w:pPr>
        <w:pStyle w:val="Note"/>
        <w:ind w:left="794" w:hanging="794"/>
      </w:pPr>
      <w:r>
        <w:tab/>
      </w:r>
      <w:r w:rsidR="00F72EA6" w:rsidRPr="00483255">
        <w:t>NOTE</w:t>
      </w:r>
      <w:r w:rsidR="00BD6695">
        <w:t xml:space="preserve"> </w:t>
      </w:r>
      <w:r w:rsidR="007B39EC">
        <w:t xml:space="preserve">6 </w:t>
      </w:r>
      <w:r w:rsidR="00BD6695">
        <w:sym w:font="Symbol" w:char="F02D"/>
      </w:r>
      <w:r w:rsidR="00F72EA6" w:rsidRPr="00483255">
        <w:t xml:space="preserve"> </w:t>
      </w:r>
      <w:r w:rsidR="00BD6695">
        <w:t>T</w:t>
      </w:r>
      <w:r w:rsidR="00F72EA6" w:rsidRPr="00483255">
        <w:t>raining may be done at the central core (based on limited data), data collection may be done at the edge (for training and inference), and transfer of knowledge may be done from the central core to the edge.</w:t>
      </w:r>
    </w:p>
    <w:p w14:paraId="5A4C1BF1" w14:textId="5C010CCC" w:rsidR="000C669E" w:rsidRPr="00483255" w:rsidRDefault="00F72EA6" w:rsidP="003829E0">
      <w:pPr>
        <w:pStyle w:val="Headingb"/>
      </w:pPr>
      <w:bookmarkStart w:id="153" w:name="_heading=h.2grqrue" w:colFirst="0" w:colLast="0"/>
      <w:bookmarkStart w:id="154" w:name="_Toc23275161"/>
      <w:bookmarkStart w:id="155" w:name="_Toc41075086"/>
      <w:bookmarkEnd w:id="153"/>
      <w:r w:rsidRPr="00483255">
        <w:t>Usage scenario</w:t>
      </w:r>
      <w:r w:rsidR="00F90E28">
        <w:t>:</w:t>
      </w:r>
      <w:r w:rsidRPr="00483255">
        <w:t xml:space="preserve"> use case 4.18: ML-based E2E </w:t>
      </w:r>
      <w:r w:rsidR="009A5EA2" w:rsidRPr="00483255">
        <w:t xml:space="preserve">network management </w:t>
      </w:r>
      <w:r w:rsidRPr="00483255">
        <w:t xml:space="preserve">for 5G and </w:t>
      </w:r>
      <w:r w:rsidR="009A5EA2" w:rsidRPr="00483255">
        <w:t>be</w:t>
      </w:r>
      <w:r w:rsidRPr="00483255">
        <w:t>yond</w:t>
      </w:r>
      <w:bookmarkEnd w:id="154"/>
      <w:bookmarkEnd w:id="155"/>
      <w:r w:rsidRPr="00483255">
        <w:t xml:space="preserve"> </w:t>
      </w:r>
    </w:p>
    <w:p w14:paraId="34D8C9C3" w14:textId="7329B9DA" w:rsidR="000C669E" w:rsidRPr="00483255" w:rsidRDefault="00714940" w:rsidP="003829E0">
      <w:pPr>
        <w:pStyle w:val="enumlev1"/>
      </w:pPr>
      <w:r>
        <w:rPr>
          <w:lang w:bidi="ar-DZ"/>
        </w:rPr>
        <w:t>•</w:t>
      </w:r>
      <w:r>
        <w:rPr>
          <w:lang w:bidi="ar-DZ"/>
        </w:rPr>
        <w:tab/>
      </w:r>
      <w:r w:rsidR="00F72EA6" w:rsidRPr="00483255">
        <w:t>MLFO enables collection of data regarding network management</w:t>
      </w:r>
      <w:r w:rsidR="00EC4384">
        <w:t>.</w:t>
      </w:r>
    </w:p>
    <w:p w14:paraId="7BC1162D" w14:textId="26E5394B" w:rsidR="000C669E" w:rsidRPr="00483255" w:rsidRDefault="005B4459" w:rsidP="003829E0">
      <w:pPr>
        <w:pStyle w:val="Note"/>
        <w:ind w:left="794" w:hanging="794"/>
        <w:rPr>
          <w:rFonts w:ascii="Arial" w:eastAsia="Arial" w:hAnsi="Arial" w:cs="Arial"/>
          <w:szCs w:val="22"/>
        </w:rPr>
      </w:pPr>
      <w:r>
        <w:tab/>
      </w:r>
      <w:r w:rsidR="00F72EA6" w:rsidRPr="00483255">
        <w:t>NOTE</w:t>
      </w:r>
      <w:r w:rsidR="003A5B4A">
        <w:t xml:space="preserve"> </w:t>
      </w:r>
      <w:r w:rsidR="007B39EC">
        <w:t xml:space="preserve">1 </w:t>
      </w:r>
      <w:r w:rsidR="003A5B4A">
        <w:sym w:font="Symbol" w:char="F02D"/>
      </w:r>
      <w:r w:rsidR="00F72EA6" w:rsidRPr="00483255">
        <w:t xml:space="preserve"> </w:t>
      </w:r>
      <w:r w:rsidR="003A5B4A">
        <w:t>T</w:t>
      </w:r>
      <w:r w:rsidR="00F72EA6" w:rsidRPr="00483255">
        <w:t>he collection of data may be from multiple domains of radio, transport, and core networks.</w:t>
      </w:r>
    </w:p>
    <w:p w14:paraId="397CC278" w14:textId="42D3B575" w:rsidR="000C669E" w:rsidRPr="00483255" w:rsidRDefault="005B4459" w:rsidP="003829E0">
      <w:pPr>
        <w:pStyle w:val="Note"/>
        <w:ind w:left="794" w:hanging="794"/>
      </w:pPr>
      <w:r>
        <w:tab/>
      </w:r>
      <w:r w:rsidR="00F72EA6" w:rsidRPr="00483255">
        <w:t>NOTE</w:t>
      </w:r>
      <w:r w:rsidR="003A5B4A">
        <w:t xml:space="preserve"> </w:t>
      </w:r>
      <w:r w:rsidR="007B39EC">
        <w:t xml:space="preserve">2 </w:t>
      </w:r>
      <w:r w:rsidR="003A5B4A">
        <w:sym w:font="Symbol" w:char="F02D"/>
      </w:r>
      <w:r w:rsidR="00F72EA6" w:rsidRPr="00483255">
        <w:t xml:space="preserve"> The data consists of information from events, inventory, topology, and storage. The information for end-to-end network management may include service request, network resources, path characteristics, and connection information.</w:t>
      </w:r>
    </w:p>
    <w:p w14:paraId="023D54D5" w14:textId="4EE520B8" w:rsidR="000C669E" w:rsidRPr="00483255" w:rsidRDefault="005B4459" w:rsidP="003829E0">
      <w:pPr>
        <w:pStyle w:val="Note"/>
      </w:pPr>
      <w:r>
        <w:tab/>
      </w:r>
      <w:r w:rsidR="00F72EA6" w:rsidRPr="00483255">
        <w:t>NOTE</w:t>
      </w:r>
      <w:r w:rsidR="003A5B4A">
        <w:t xml:space="preserve"> </w:t>
      </w:r>
      <w:r w:rsidR="007B39EC">
        <w:t xml:space="preserve">3 </w:t>
      </w:r>
      <w:r w:rsidR="003A5B4A">
        <w:sym w:font="Symbol" w:char="F02D"/>
      </w:r>
      <w:r w:rsidR="00F72EA6" w:rsidRPr="00483255">
        <w:t xml:space="preserve"> </w:t>
      </w:r>
      <w:r w:rsidR="003A5B4A">
        <w:t>U</w:t>
      </w:r>
      <w:r w:rsidR="00F72EA6" w:rsidRPr="00483255">
        <w:t>sage of standard data model is critical for this purpose.</w:t>
      </w:r>
    </w:p>
    <w:p w14:paraId="05EC1DB0" w14:textId="7CD5DC72" w:rsidR="000C669E" w:rsidRPr="00483255" w:rsidRDefault="00714940" w:rsidP="003829E0">
      <w:pPr>
        <w:pStyle w:val="enumlev1"/>
      </w:pPr>
      <w:r>
        <w:rPr>
          <w:lang w:bidi="ar-DZ"/>
        </w:rPr>
        <w:t>•</w:t>
      </w:r>
      <w:r>
        <w:rPr>
          <w:lang w:bidi="ar-DZ"/>
        </w:rPr>
        <w:tab/>
      </w:r>
      <w:r w:rsidR="00F72EA6" w:rsidRPr="00483255">
        <w:t>MLFO interfaces with the management plane to select the corresponding technology-specific interface so that the application of ML output is enabled in the ML underlay networks.</w:t>
      </w:r>
    </w:p>
    <w:p w14:paraId="4E3BA628" w14:textId="47251D2B" w:rsidR="000C669E" w:rsidRPr="00483255" w:rsidRDefault="005B4459" w:rsidP="003829E0">
      <w:pPr>
        <w:pStyle w:val="Note"/>
        <w:rPr>
          <w:rFonts w:ascii="Arial" w:eastAsia="Arial" w:hAnsi="Arial" w:cs="Arial"/>
          <w:szCs w:val="22"/>
        </w:rPr>
      </w:pPr>
      <w:r>
        <w:tab/>
      </w:r>
      <w:r w:rsidR="00F72EA6" w:rsidRPr="00483255">
        <w:t>NOTE</w:t>
      </w:r>
      <w:r w:rsidR="007B39EC">
        <w:t xml:space="preserve"> 4 </w:t>
      </w:r>
      <w:r w:rsidR="003A5B4A">
        <w:sym w:font="Symbol" w:char="F02D"/>
      </w:r>
      <w:r w:rsidR="003A5B4A">
        <w:t xml:space="preserve"> E</w:t>
      </w:r>
      <w:r w:rsidR="00F72EA6" w:rsidRPr="00483255">
        <w:t>.g.</w:t>
      </w:r>
      <w:r w:rsidR="00BE4925">
        <w:t>,</w:t>
      </w:r>
      <w:r w:rsidR="00F72EA6" w:rsidRPr="00483255">
        <w:t xml:space="preserve"> for fault prediction, RCA, and automated recovery.</w:t>
      </w:r>
    </w:p>
    <w:p w14:paraId="6162265C" w14:textId="2F54D357" w:rsidR="000C669E" w:rsidRPr="00483255" w:rsidRDefault="00F72EA6" w:rsidP="003829E0">
      <w:pPr>
        <w:pStyle w:val="Headingb"/>
      </w:pPr>
      <w:bookmarkStart w:id="156" w:name="_heading=h.vx1227" w:colFirst="0" w:colLast="0"/>
      <w:bookmarkStart w:id="157" w:name="_Toc23275162"/>
      <w:bookmarkStart w:id="158" w:name="_Toc41075087"/>
      <w:bookmarkEnd w:id="156"/>
      <w:r w:rsidRPr="00483255">
        <w:t>Usage scenario</w:t>
      </w:r>
      <w:r w:rsidR="00F90E28">
        <w:t>:</w:t>
      </w:r>
      <w:r w:rsidRPr="00483255">
        <w:t xml:space="preserve"> use case 4.19: ML-aided </w:t>
      </w:r>
      <w:r w:rsidR="003A5B4A" w:rsidRPr="00483255">
        <w:t>channel model</w:t>
      </w:r>
      <w:r w:rsidR="003A5B4A">
        <w:t>l</w:t>
      </w:r>
      <w:r w:rsidR="003A5B4A" w:rsidRPr="00483255">
        <w:t>ing and channel prediction</w:t>
      </w:r>
      <w:bookmarkEnd w:id="157"/>
      <w:bookmarkEnd w:id="158"/>
    </w:p>
    <w:p w14:paraId="0D66802D" w14:textId="14BF7665" w:rsidR="000C669E" w:rsidRPr="00483255" w:rsidRDefault="00164226" w:rsidP="003829E0">
      <w:pPr>
        <w:pStyle w:val="enumlev1"/>
      </w:pPr>
      <w:r>
        <w:rPr>
          <w:lang w:bidi="ar-DZ"/>
        </w:rPr>
        <w:t>•</w:t>
      </w:r>
      <w:r>
        <w:rPr>
          <w:lang w:bidi="ar-DZ"/>
        </w:rPr>
        <w:tab/>
      </w:r>
      <w:r w:rsidR="00F72EA6" w:rsidRPr="00483255">
        <w:t>MLFO enables collection of data with the assistance of data acquisition APIs on BS or UE that follows standard or partially standard format. Context of the data or metadata may be recorded along with the data.</w:t>
      </w:r>
    </w:p>
    <w:p w14:paraId="304FEF47" w14:textId="75DCCACB" w:rsidR="000C669E" w:rsidRPr="00483255" w:rsidRDefault="005B4459" w:rsidP="003829E0">
      <w:pPr>
        <w:pStyle w:val="Note"/>
        <w:ind w:left="794" w:hanging="794"/>
      </w:pPr>
      <w:r>
        <w:tab/>
      </w:r>
      <w:r w:rsidR="00F72EA6" w:rsidRPr="00483255">
        <w:t>NOTE</w:t>
      </w:r>
      <w:r w:rsidR="003A5B4A">
        <w:t xml:space="preserve"> </w:t>
      </w:r>
      <w:r w:rsidR="007B39EC">
        <w:t xml:space="preserve">1 </w:t>
      </w:r>
      <w:r w:rsidR="003A5B4A">
        <w:sym w:font="Symbol" w:char="F02D"/>
      </w:r>
      <w:r w:rsidR="00F72EA6" w:rsidRPr="00483255">
        <w:t xml:space="preserve"> Metadata may include scenario-specific channel measurements, environmental data, and system configuration for the measurement equipment or the BS/UE configuration.</w:t>
      </w:r>
    </w:p>
    <w:p w14:paraId="059B41BA" w14:textId="5FF88ED3" w:rsidR="000C669E" w:rsidRPr="00483255" w:rsidRDefault="00164226" w:rsidP="003829E0">
      <w:pPr>
        <w:pStyle w:val="enumlev1"/>
      </w:pPr>
      <w:r>
        <w:rPr>
          <w:lang w:bidi="ar-DZ"/>
        </w:rPr>
        <w:t>•</w:t>
      </w:r>
      <w:r>
        <w:rPr>
          <w:lang w:bidi="ar-DZ"/>
        </w:rPr>
        <w:tab/>
      </w:r>
      <w:r w:rsidR="00F72EA6" w:rsidRPr="00483255">
        <w:t>MLFO should be able to perform pre-processing to handle time-series data, and data with different dimensions.</w:t>
      </w:r>
    </w:p>
    <w:p w14:paraId="30352243" w14:textId="657A060A" w:rsidR="000C669E" w:rsidRPr="00483255" w:rsidRDefault="00164226" w:rsidP="003829E0">
      <w:pPr>
        <w:pStyle w:val="enumlev1"/>
      </w:pPr>
      <w:r>
        <w:rPr>
          <w:lang w:bidi="ar-DZ"/>
        </w:rPr>
        <w:t>•</w:t>
      </w:r>
      <w:r>
        <w:rPr>
          <w:lang w:bidi="ar-DZ"/>
        </w:rPr>
        <w:tab/>
      </w:r>
      <w:r w:rsidR="00F72EA6" w:rsidRPr="00483255">
        <w:t>MLFO should enable protection of the data, and ensure its integrity, accessibility, and availability.</w:t>
      </w:r>
    </w:p>
    <w:p w14:paraId="017025D5" w14:textId="2DB8310A" w:rsidR="000C669E" w:rsidRPr="00483255" w:rsidRDefault="00164226" w:rsidP="003829E0">
      <w:pPr>
        <w:pStyle w:val="enumlev1"/>
      </w:pPr>
      <w:r>
        <w:rPr>
          <w:lang w:bidi="ar-DZ"/>
        </w:rPr>
        <w:t>•</w:t>
      </w:r>
      <w:r>
        <w:rPr>
          <w:lang w:bidi="ar-DZ"/>
        </w:rPr>
        <w:tab/>
      </w:r>
      <w:r w:rsidR="00F72EA6" w:rsidRPr="00483255">
        <w:t>MLFO may enable specification of a</w:t>
      </w:r>
      <w:r w:rsidR="00113102">
        <w:t>n</w:t>
      </w:r>
      <w:r w:rsidR="00F72EA6" w:rsidRPr="00483255">
        <w:t xml:space="preserve"> ML model or mechanism to perform channel modelling.</w:t>
      </w:r>
    </w:p>
    <w:p w14:paraId="4668066A" w14:textId="325CB539" w:rsidR="000C669E" w:rsidRPr="00483255" w:rsidRDefault="005B4459" w:rsidP="003829E0">
      <w:pPr>
        <w:pStyle w:val="Note"/>
        <w:ind w:left="794" w:hanging="794"/>
        <w:rPr>
          <w:rFonts w:ascii="Arial" w:eastAsia="Arial" w:hAnsi="Arial" w:cs="Arial"/>
          <w:szCs w:val="22"/>
        </w:rPr>
      </w:pPr>
      <w:r>
        <w:tab/>
      </w:r>
      <w:r w:rsidR="00F72EA6" w:rsidRPr="00483255">
        <w:t>NOTE</w:t>
      </w:r>
      <w:r w:rsidR="003A5B4A">
        <w:t xml:space="preserve"> </w:t>
      </w:r>
      <w:r w:rsidR="007B39EC">
        <w:t xml:space="preserve">2 </w:t>
      </w:r>
      <w:r w:rsidR="003A5B4A">
        <w:sym w:font="Symbol" w:char="F02D"/>
      </w:r>
      <w:r w:rsidR="00F72EA6" w:rsidRPr="00483255">
        <w:t xml:space="preserve"> The ML model must ensure that ML output is generated in a format to be linked later to form a unified channel model.</w:t>
      </w:r>
    </w:p>
    <w:p w14:paraId="1FCAE687" w14:textId="687B756C" w:rsidR="000C669E" w:rsidRPr="00483255" w:rsidRDefault="00164226" w:rsidP="003829E0">
      <w:pPr>
        <w:pStyle w:val="enumlev1"/>
      </w:pPr>
      <w:r>
        <w:rPr>
          <w:lang w:bidi="ar-DZ"/>
        </w:rPr>
        <w:lastRenderedPageBreak/>
        <w:t>•</w:t>
      </w:r>
      <w:r>
        <w:rPr>
          <w:lang w:bidi="ar-DZ"/>
        </w:rPr>
        <w:tab/>
      </w:r>
      <w:r w:rsidR="00F72EA6" w:rsidRPr="00483255">
        <w:t>MLFO should also facilitate with federated learning or distributed learning to address the computational demands of specific domains.</w:t>
      </w:r>
    </w:p>
    <w:p w14:paraId="45FA9C10" w14:textId="29A11FB4" w:rsidR="000C669E" w:rsidRPr="00483255" w:rsidRDefault="005B4459" w:rsidP="003829E0">
      <w:pPr>
        <w:pStyle w:val="Note"/>
        <w:rPr>
          <w:rFonts w:ascii="Arial" w:eastAsia="Arial" w:hAnsi="Arial" w:cs="Arial"/>
          <w:szCs w:val="22"/>
        </w:rPr>
      </w:pPr>
      <w:r>
        <w:tab/>
      </w:r>
      <w:r w:rsidR="00F72EA6" w:rsidRPr="00483255">
        <w:t>NOTE</w:t>
      </w:r>
      <w:r w:rsidR="003A5B4A">
        <w:t xml:space="preserve"> </w:t>
      </w:r>
      <w:r w:rsidR="007B39EC">
        <w:t xml:space="preserve">3 </w:t>
      </w:r>
      <w:r w:rsidR="003A5B4A">
        <w:sym w:font="Symbol" w:char="F02D"/>
      </w:r>
      <w:r w:rsidR="00F72EA6" w:rsidRPr="00483255">
        <w:t xml:space="preserve"> </w:t>
      </w:r>
      <w:r w:rsidR="003A5B4A">
        <w:t>E</w:t>
      </w:r>
      <w:r w:rsidR="00F72EA6" w:rsidRPr="00483255">
        <w:t>.g.</w:t>
      </w:r>
      <w:r w:rsidR="00BE4925">
        <w:t>,</w:t>
      </w:r>
      <w:r w:rsidR="00F72EA6" w:rsidRPr="00483255">
        <w:t xml:space="preserve"> wide-band channel data and massive MIMO data.</w:t>
      </w:r>
    </w:p>
    <w:p w14:paraId="3A41F58B" w14:textId="0BAB8C9E" w:rsidR="000C669E" w:rsidRPr="00483255" w:rsidRDefault="00164226" w:rsidP="003829E0">
      <w:pPr>
        <w:pStyle w:val="enumlev1"/>
      </w:pPr>
      <w:r>
        <w:rPr>
          <w:lang w:bidi="ar-DZ"/>
        </w:rPr>
        <w:t>•</w:t>
      </w:r>
      <w:r>
        <w:rPr>
          <w:lang w:bidi="ar-DZ"/>
        </w:rPr>
        <w:tab/>
      </w:r>
      <w:r w:rsidR="00F72EA6" w:rsidRPr="00483255">
        <w:t>MLFO should ensure appropriate training of the deployed ML models</w:t>
      </w:r>
      <w:r w:rsidR="00EC5074">
        <w:t>.</w:t>
      </w:r>
    </w:p>
    <w:p w14:paraId="0F75A646" w14:textId="254A079F" w:rsidR="000C669E" w:rsidRPr="00483255" w:rsidRDefault="005B4459" w:rsidP="003829E0">
      <w:pPr>
        <w:pStyle w:val="Note"/>
        <w:rPr>
          <w:rFonts w:ascii="Arial" w:eastAsia="Arial" w:hAnsi="Arial" w:cs="Arial"/>
          <w:szCs w:val="22"/>
        </w:rPr>
      </w:pPr>
      <w:r>
        <w:tab/>
      </w:r>
      <w:r w:rsidR="00F72EA6" w:rsidRPr="00483255">
        <w:t>NOTE</w:t>
      </w:r>
      <w:r w:rsidR="003A5B4A">
        <w:t xml:space="preserve"> </w:t>
      </w:r>
      <w:r w:rsidR="007B39EC">
        <w:t xml:space="preserve">4 </w:t>
      </w:r>
      <w:r w:rsidR="003A5B4A">
        <w:sym w:font="Symbol" w:char="F02D"/>
      </w:r>
      <w:r w:rsidR="00F72EA6" w:rsidRPr="00483255">
        <w:t xml:space="preserve"> </w:t>
      </w:r>
      <w:r w:rsidR="003A5B4A">
        <w:t>E</w:t>
      </w:r>
      <w:r w:rsidR="00F72EA6" w:rsidRPr="00483255">
        <w:t>.g., a distributed model may be trained offline and then updated locally.</w:t>
      </w:r>
    </w:p>
    <w:p w14:paraId="2F787790" w14:textId="1F6D892C" w:rsidR="000C669E" w:rsidRPr="00483255" w:rsidRDefault="00164226" w:rsidP="003829E0">
      <w:pPr>
        <w:pStyle w:val="enumlev1"/>
      </w:pPr>
      <w:r>
        <w:rPr>
          <w:lang w:bidi="ar-DZ"/>
        </w:rPr>
        <w:t>•</w:t>
      </w:r>
      <w:r>
        <w:rPr>
          <w:lang w:bidi="ar-DZ"/>
        </w:rPr>
        <w:tab/>
      </w:r>
      <w:r w:rsidR="00F72EA6" w:rsidRPr="00483255">
        <w:t>MLFO should interface with the management plane to query a technology-agnostic interface to the underlying physical processes</w:t>
      </w:r>
      <w:r w:rsidR="00EC5074">
        <w:t>.</w:t>
      </w:r>
    </w:p>
    <w:p w14:paraId="1144EFC0" w14:textId="24132053" w:rsidR="000C669E" w:rsidRPr="00483255" w:rsidRDefault="005B4459" w:rsidP="003829E0">
      <w:pPr>
        <w:pStyle w:val="Note"/>
        <w:rPr>
          <w:rFonts w:ascii="Arial" w:eastAsia="Arial" w:hAnsi="Arial" w:cs="Arial"/>
          <w:szCs w:val="22"/>
        </w:rPr>
      </w:pPr>
      <w:r>
        <w:tab/>
      </w:r>
      <w:r w:rsidR="00F72EA6" w:rsidRPr="00483255">
        <w:t>NOTE</w:t>
      </w:r>
      <w:r w:rsidR="003A5B4A">
        <w:t xml:space="preserve"> </w:t>
      </w:r>
      <w:r w:rsidR="007B39EC">
        <w:t xml:space="preserve">5 </w:t>
      </w:r>
      <w:r w:rsidR="003A5B4A">
        <w:sym w:font="Symbol" w:char="F02D"/>
      </w:r>
      <w:r w:rsidR="00F72EA6" w:rsidRPr="00483255">
        <w:t xml:space="preserve"> </w:t>
      </w:r>
      <w:r w:rsidR="003A5B4A">
        <w:t>E</w:t>
      </w:r>
      <w:r w:rsidR="00F72EA6" w:rsidRPr="00483255">
        <w:t>.g.</w:t>
      </w:r>
      <w:r w:rsidR="00BE4925">
        <w:t>,</w:t>
      </w:r>
      <w:r w:rsidR="00F72EA6" w:rsidRPr="00483255">
        <w:t xml:space="preserve"> to reduce the pilot.</w:t>
      </w:r>
    </w:p>
    <w:p w14:paraId="1CAE4243" w14:textId="643C734A" w:rsidR="000C669E" w:rsidRPr="00483255" w:rsidRDefault="00F72EA6" w:rsidP="003829E0">
      <w:pPr>
        <w:pStyle w:val="Headingb"/>
      </w:pPr>
      <w:bookmarkStart w:id="159" w:name="_heading=h.3fwokq0" w:colFirst="0" w:colLast="0"/>
      <w:bookmarkStart w:id="160" w:name="_Toc23275163"/>
      <w:bookmarkStart w:id="161" w:name="_Toc41075088"/>
      <w:bookmarkEnd w:id="159"/>
      <w:r w:rsidRPr="00483255">
        <w:t>Usage scenario</w:t>
      </w:r>
      <w:r w:rsidR="00F90E28">
        <w:t>:</w:t>
      </w:r>
      <w:r w:rsidRPr="00483255">
        <w:t xml:space="preserve"> use case 4.20: ML-based </w:t>
      </w:r>
      <w:r w:rsidR="0074599E" w:rsidRPr="00483255">
        <w:t>link adaptation optimization</w:t>
      </w:r>
      <w:bookmarkEnd w:id="160"/>
      <w:bookmarkEnd w:id="161"/>
    </w:p>
    <w:p w14:paraId="6430CFF1" w14:textId="5C942D07" w:rsidR="000C669E" w:rsidRPr="00483255" w:rsidRDefault="00164226" w:rsidP="003829E0">
      <w:pPr>
        <w:pStyle w:val="enumlev1"/>
      </w:pPr>
      <w:r>
        <w:rPr>
          <w:lang w:bidi="ar-DZ"/>
        </w:rPr>
        <w:t>•</w:t>
      </w:r>
      <w:r>
        <w:rPr>
          <w:lang w:bidi="ar-DZ"/>
        </w:rPr>
        <w:tab/>
      </w:r>
      <w:r w:rsidR="00F72EA6" w:rsidRPr="00483255">
        <w:t>MLFO enables collection of data from multiple levels of the network.</w:t>
      </w:r>
    </w:p>
    <w:p w14:paraId="3FA634F4" w14:textId="0CCBE786" w:rsidR="000C669E" w:rsidRPr="00483255" w:rsidRDefault="005B4459" w:rsidP="003829E0">
      <w:pPr>
        <w:pStyle w:val="Note"/>
        <w:ind w:left="794" w:hanging="794"/>
      </w:pPr>
      <w:r>
        <w:tab/>
      </w:r>
      <w:r w:rsidR="00F72EA6" w:rsidRPr="00483255">
        <w:t>NOTE</w:t>
      </w:r>
      <w:r w:rsidR="00596653">
        <w:t xml:space="preserve"> </w:t>
      </w:r>
      <w:r w:rsidR="007B39EC">
        <w:t xml:space="preserve">1 </w:t>
      </w:r>
      <w:r w:rsidR="00596653">
        <w:sym w:font="Symbol" w:char="F02D"/>
      </w:r>
      <w:r w:rsidR="00F72EA6" w:rsidRPr="00483255">
        <w:t xml:space="preserve"> The data may include layer 1 UE level feedback, layer 1 </w:t>
      </w:r>
      <w:r w:rsidR="00FB7958">
        <w:t>and</w:t>
      </w:r>
      <w:r w:rsidR="00FB7958" w:rsidRPr="00483255">
        <w:t xml:space="preserve"> </w:t>
      </w:r>
      <w:r w:rsidR="00F72EA6" w:rsidRPr="00483255">
        <w:t xml:space="preserve">layer 2 BS measurements. Layer 1 UE feedback may include CQI, RI, PMI, </w:t>
      </w:r>
      <w:r w:rsidR="00596653" w:rsidRPr="00483255">
        <w:t>downlink</w:t>
      </w:r>
      <w:r w:rsidR="00F72EA6" w:rsidRPr="00483255">
        <w:t xml:space="preserve"> RSRP measurement, and ACK/NACK. Layer 1 BS measurements may consist of MIMO precoder, U</w:t>
      </w:r>
      <w:r w:rsidR="00596653" w:rsidRPr="00483255">
        <w:t>p</w:t>
      </w:r>
      <w:r w:rsidR="00F72EA6" w:rsidRPr="00483255">
        <w:t>link RSRP measurements CQI/PMI/RI feedback delay, and estimated doppler frequency offset.</w:t>
      </w:r>
    </w:p>
    <w:p w14:paraId="4DFBFBF9" w14:textId="057DAB38" w:rsidR="000C669E" w:rsidRPr="00483255" w:rsidRDefault="005B4459" w:rsidP="003829E0">
      <w:pPr>
        <w:pStyle w:val="Note"/>
        <w:ind w:left="794" w:hanging="794"/>
      </w:pPr>
      <w:r>
        <w:tab/>
      </w:r>
      <w:r w:rsidR="00F72EA6" w:rsidRPr="00483255">
        <w:t>NOTE</w:t>
      </w:r>
      <w:r w:rsidR="00596653">
        <w:t xml:space="preserve"> </w:t>
      </w:r>
      <w:r w:rsidR="007B39EC">
        <w:t xml:space="preserve">2 </w:t>
      </w:r>
      <w:r w:rsidR="00596653">
        <w:sym w:font="Symbol" w:char="F02D"/>
      </w:r>
      <w:r w:rsidR="007B39EC">
        <w:t xml:space="preserve"> </w:t>
      </w:r>
      <w:r w:rsidR="00F72EA6" w:rsidRPr="00483255">
        <w:t xml:space="preserve">Layer 2 BS measurements which should be collected include PRB </w:t>
      </w:r>
      <w:r w:rsidR="00596653" w:rsidRPr="00483255">
        <w:t xml:space="preserve">usage ratio, scheduled </w:t>
      </w:r>
      <w:r w:rsidR="00F72EA6" w:rsidRPr="00483255">
        <w:t xml:space="preserve">MCS, </w:t>
      </w:r>
      <w:r w:rsidR="00596653" w:rsidRPr="00483255">
        <w:t>sc</w:t>
      </w:r>
      <w:r w:rsidR="00F72EA6" w:rsidRPr="00483255">
        <w:t>heduled RANK, user number, and interference from neighbour</w:t>
      </w:r>
      <w:r w:rsidR="00596653">
        <w:t>ing</w:t>
      </w:r>
      <w:r w:rsidR="00F72EA6" w:rsidRPr="00483255">
        <w:t xml:space="preserve"> cell</w:t>
      </w:r>
      <w:r w:rsidR="00596653">
        <w:t>s</w:t>
      </w:r>
      <w:r w:rsidR="00F72EA6" w:rsidRPr="00483255">
        <w:t>.</w:t>
      </w:r>
    </w:p>
    <w:p w14:paraId="56FE5C24" w14:textId="0A0A8223" w:rsidR="000C669E" w:rsidRPr="00483255" w:rsidRDefault="00164226" w:rsidP="003829E0">
      <w:pPr>
        <w:pStyle w:val="enumlev1"/>
      </w:pPr>
      <w:r>
        <w:rPr>
          <w:lang w:bidi="ar-DZ"/>
        </w:rPr>
        <w:t>•</w:t>
      </w:r>
      <w:r>
        <w:rPr>
          <w:lang w:bidi="ar-DZ"/>
        </w:rPr>
        <w:tab/>
      </w:r>
      <w:r w:rsidR="00F72EA6" w:rsidRPr="00483255">
        <w:t>MLFO specifies an ML model to learn complicated relationships between model</w:t>
      </w:r>
      <w:r w:rsidR="00596653">
        <w:t>l</w:t>
      </w:r>
      <w:r w:rsidR="00F72EA6" w:rsidRPr="00483255">
        <w:t>ing parameters across network layers.</w:t>
      </w:r>
    </w:p>
    <w:p w14:paraId="7721C55D" w14:textId="411E24E9" w:rsidR="000C669E" w:rsidRPr="00483255" w:rsidRDefault="005B4459" w:rsidP="003829E0">
      <w:pPr>
        <w:pStyle w:val="Note"/>
        <w:ind w:left="794" w:hanging="794"/>
        <w:rPr>
          <w:rFonts w:ascii="Arial" w:eastAsia="Arial" w:hAnsi="Arial" w:cs="Arial"/>
          <w:szCs w:val="22"/>
        </w:rPr>
      </w:pPr>
      <w:r>
        <w:tab/>
      </w:r>
      <w:r w:rsidR="00F72EA6" w:rsidRPr="00483255">
        <w:t>NOTE</w:t>
      </w:r>
      <w:r w:rsidR="00596653">
        <w:t xml:space="preserve"> </w:t>
      </w:r>
      <w:r w:rsidR="007B39EC">
        <w:t xml:space="preserve">3 </w:t>
      </w:r>
      <w:r w:rsidR="00596653">
        <w:sym w:font="Symbol" w:char="F02D"/>
      </w:r>
      <w:r w:rsidR="00F72EA6" w:rsidRPr="00483255">
        <w:t xml:space="preserve"> </w:t>
      </w:r>
      <w:r w:rsidR="00596653">
        <w:t>E</w:t>
      </w:r>
      <w:r w:rsidR="00F72EA6" w:rsidRPr="00483255">
        <w:t>.g.</w:t>
      </w:r>
      <w:r w:rsidR="00BE4925">
        <w:t>,</w:t>
      </w:r>
      <w:r w:rsidR="00F72EA6" w:rsidRPr="00483255">
        <w:t xml:space="preserve"> measurement like BLER with the CQI, PMI, RI, RSRP, interference, ACK/NACK, etc</w:t>
      </w:r>
      <w:r w:rsidR="0075263E">
        <w:t>.</w:t>
      </w:r>
      <w:r w:rsidR="00F72EA6" w:rsidRPr="00483255">
        <w:t xml:space="preserve"> and predict an appropriate RANK/MCS for a link.</w:t>
      </w:r>
    </w:p>
    <w:p w14:paraId="659D7D64" w14:textId="4ADB74C4" w:rsidR="000C669E" w:rsidRPr="00483255" w:rsidRDefault="00164226" w:rsidP="003829E0">
      <w:pPr>
        <w:pStyle w:val="enumlev1"/>
      </w:pPr>
      <w:r>
        <w:rPr>
          <w:lang w:bidi="ar-DZ"/>
        </w:rPr>
        <w:t>•</w:t>
      </w:r>
      <w:r>
        <w:rPr>
          <w:lang w:bidi="ar-DZ"/>
        </w:rPr>
        <w:tab/>
      </w:r>
      <w:r w:rsidR="00F72EA6" w:rsidRPr="00483255">
        <w:t>MLFO queries an appropriate interface from the management plane to interface with the ML underlay networks to apply the relevant ML output.</w:t>
      </w:r>
    </w:p>
    <w:p w14:paraId="65E041DD" w14:textId="3C7AE6DF" w:rsidR="000C669E" w:rsidRPr="00483255" w:rsidRDefault="005B4459" w:rsidP="003829E0">
      <w:pPr>
        <w:pStyle w:val="Note"/>
        <w:rPr>
          <w:rFonts w:ascii="Arial" w:eastAsia="Arial" w:hAnsi="Arial" w:cs="Arial"/>
          <w:szCs w:val="22"/>
        </w:rPr>
      </w:pPr>
      <w:r>
        <w:tab/>
      </w:r>
      <w:r w:rsidR="00F72EA6" w:rsidRPr="00483255">
        <w:t>NOTE</w:t>
      </w:r>
      <w:r w:rsidR="00D159FF">
        <w:t xml:space="preserve"> </w:t>
      </w:r>
      <w:r w:rsidR="007B39EC">
        <w:t xml:space="preserve">4 </w:t>
      </w:r>
      <w:r w:rsidR="00D159FF">
        <w:sym w:font="Symbol" w:char="F02D"/>
      </w:r>
      <w:r w:rsidR="00F72EA6" w:rsidRPr="00483255">
        <w:t xml:space="preserve"> </w:t>
      </w:r>
      <w:r w:rsidR="00D159FF">
        <w:t>T</w:t>
      </w:r>
      <w:r w:rsidR="00F72EA6" w:rsidRPr="00483255">
        <w:t>his may include execution of predicted MCS and RI selection policy.</w:t>
      </w:r>
    </w:p>
    <w:p w14:paraId="674BA1A3" w14:textId="7E1FD10B" w:rsidR="000C669E" w:rsidRPr="00483255" w:rsidRDefault="00F72EA6" w:rsidP="003829E0">
      <w:pPr>
        <w:pStyle w:val="Headingb"/>
      </w:pPr>
      <w:bookmarkStart w:id="162" w:name="_heading=h.1v1yuxt" w:colFirst="0" w:colLast="0"/>
      <w:bookmarkStart w:id="163" w:name="_Toc23275164"/>
      <w:bookmarkStart w:id="164" w:name="_Toc41075089"/>
      <w:bookmarkEnd w:id="162"/>
      <w:r w:rsidRPr="00483255">
        <w:t>Usage scenario</w:t>
      </w:r>
      <w:r w:rsidR="00F90E28">
        <w:t>:</w:t>
      </w:r>
      <w:r w:rsidRPr="00483255">
        <w:t xml:space="preserve"> use case 4.21: ML-</w:t>
      </w:r>
      <w:r w:rsidR="00D159FF" w:rsidRPr="00483255">
        <w:t xml:space="preserve">based end-to-end network slicing </w:t>
      </w:r>
      <w:r w:rsidRPr="00483255">
        <w:t>for 5G</w:t>
      </w:r>
      <w:bookmarkEnd w:id="163"/>
      <w:bookmarkEnd w:id="164"/>
      <w:r w:rsidRPr="00483255">
        <w:t xml:space="preserve"> </w:t>
      </w:r>
    </w:p>
    <w:p w14:paraId="5B84C8B3" w14:textId="798F0621" w:rsidR="000C669E" w:rsidRPr="00483255" w:rsidRDefault="00164226" w:rsidP="003829E0">
      <w:pPr>
        <w:pStyle w:val="enumlev1"/>
      </w:pPr>
      <w:r>
        <w:rPr>
          <w:lang w:bidi="ar-DZ"/>
        </w:rPr>
        <w:t>•</w:t>
      </w:r>
      <w:r>
        <w:rPr>
          <w:lang w:bidi="ar-DZ"/>
        </w:rPr>
        <w:tab/>
      </w:r>
      <w:r w:rsidR="00F72EA6" w:rsidRPr="00483255">
        <w:t>MLFO enables appropriate collection of data.</w:t>
      </w:r>
    </w:p>
    <w:p w14:paraId="101456BE" w14:textId="51F7C5E3" w:rsidR="000C669E" w:rsidRPr="00483255" w:rsidRDefault="005B4459" w:rsidP="003829E0">
      <w:pPr>
        <w:pStyle w:val="Note"/>
        <w:ind w:left="794" w:hanging="794"/>
        <w:rPr>
          <w:rFonts w:ascii="Arial" w:eastAsia="Arial" w:hAnsi="Arial" w:cs="Arial"/>
          <w:szCs w:val="22"/>
        </w:rPr>
      </w:pPr>
      <w:r>
        <w:tab/>
      </w:r>
      <w:r w:rsidR="00F72EA6" w:rsidRPr="00483255">
        <w:t>NOTE</w:t>
      </w:r>
      <w:r w:rsidR="00AB1AF3">
        <w:t xml:space="preserve"> 1</w:t>
      </w:r>
      <w:r w:rsidR="00001803">
        <w:t xml:space="preserve"> </w:t>
      </w:r>
      <w:r w:rsidR="00001803">
        <w:sym w:font="Symbol" w:char="F02D"/>
      </w:r>
      <w:r w:rsidR="00F72EA6" w:rsidRPr="00483255">
        <w:t xml:space="preserve"> </w:t>
      </w:r>
      <w:r w:rsidR="00001803">
        <w:t>T</w:t>
      </w:r>
      <w:r w:rsidR="00F72EA6" w:rsidRPr="00483255">
        <w:t xml:space="preserve">he collection of data may include the data from </w:t>
      </w:r>
      <w:r w:rsidR="00001803">
        <w:t xml:space="preserve">the </w:t>
      </w:r>
      <w:r w:rsidR="00F72EA6" w:rsidRPr="00483255">
        <w:t>radio access network, core network, and transport network.</w:t>
      </w:r>
    </w:p>
    <w:p w14:paraId="77507716" w14:textId="296F7D3E" w:rsidR="000C669E" w:rsidRPr="00483255" w:rsidRDefault="005B4459" w:rsidP="003829E0">
      <w:pPr>
        <w:pStyle w:val="Note"/>
        <w:ind w:left="794" w:hanging="794"/>
      </w:pPr>
      <w:r>
        <w:tab/>
      </w:r>
      <w:r w:rsidR="00F72EA6" w:rsidRPr="00483255">
        <w:t>NOTE</w:t>
      </w:r>
      <w:r w:rsidR="00001803">
        <w:t xml:space="preserve"> </w:t>
      </w:r>
      <w:r w:rsidR="00AB1AF3">
        <w:t xml:space="preserve">2 </w:t>
      </w:r>
      <w:r w:rsidR="00001803">
        <w:sym w:font="Symbol" w:char="F02D"/>
      </w:r>
      <w:r w:rsidR="00F72EA6" w:rsidRPr="00483255">
        <w:t xml:space="preserve"> The radio access network data may include GPS, </w:t>
      </w:r>
      <w:r w:rsidR="001D35C4" w:rsidRPr="00483255">
        <w:t>m</w:t>
      </w:r>
      <w:r w:rsidR="00F72EA6" w:rsidRPr="00483255">
        <w:t>easurement report</w:t>
      </w:r>
      <w:r w:rsidR="001D35C4">
        <w:t>s</w:t>
      </w:r>
      <w:r w:rsidR="00F72EA6" w:rsidRPr="00483255">
        <w:t xml:space="preserve"> for radio condition, resources allocated, connection signalling events, traffic type classified, service target indicator per user/node. It may also include cell/node resources utilization and cell/node KPIs.</w:t>
      </w:r>
    </w:p>
    <w:p w14:paraId="64F56C71" w14:textId="35247CF4" w:rsidR="000C669E" w:rsidRPr="00483255" w:rsidRDefault="005B4459" w:rsidP="003829E0">
      <w:pPr>
        <w:pStyle w:val="Note"/>
        <w:ind w:left="794" w:hanging="794"/>
      </w:pPr>
      <w:r>
        <w:tab/>
      </w:r>
      <w:r w:rsidR="00F72EA6" w:rsidRPr="00483255">
        <w:t>NOTE</w:t>
      </w:r>
      <w:r w:rsidR="00001803">
        <w:t xml:space="preserve"> </w:t>
      </w:r>
      <w:r w:rsidR="00AB1AF3">
        <w:t xml:space="preserve">3 </w:t>
      </w:r>
      <w:r w:rsidR="00001803">
        <w:sym w:font="Symbol" w:char="F02D"/>
      </w:r>
      <w:r w:rsidR="00F72EA6" w:rsidRPr="00483255">
        <w:t xml:space="preserve"> The core network data includes KPIs, traffic figures, network utilization KPIs, and additional CDRs, and log files. The transport network data may include transport utilization, failures, and bandwidth.</w:t>
      </w:r>
    </w:p>
    <w:p w14:paraId="364E2928" w14:textId="3AD59BEB" w:rsidR="000C669E" w:rsidRPr="00483255" w:rsidRDefault="00164226" w:rsidP="003829E0">
      <w:pPr>
        <w:pStyle w:val="enumlev1"/>
      </w:pPr>
      <w:r>
        <w:rPr>
          <w:lang w:bidi="ar-DZ"/>
        </w:rPr>
        <w:t>•</w:t>
      </w:r>
      <w:r>
        <w:rPr>
          <w:lang w:bidi="ar-DZ"/>
        </w:rPr>
        <w:tab/>
      </w:r>
      <w:r w:rsidR="00F72EA6" w:rsidRPr="00483255">
        <w:t>MLFO enables an ML mechanism to predict the best RA to allocate slices based on the service type. A slice may reflect an optimized service with respect to minimum QoS guarantees according to the service type.</w:t>
      </w:r>
    </w:p>
    <w:p w14:paraId="6F8DB1E7" w14:textId="53DA76C7" w:rsidR="000C669E" w:rsidRPr="00483255" w:rsidRDefault="005B4459" w:rsidP="003829E0">
      <w:pPr>
        <w:pStyle w:val="Note"/>
      </w:pPr>
      <w:r>
        <w:tab/>
      </w:r>
      <w:r w:rsidR="00F72EA6" w:rsidRPr="00483255">
        <w:t>NOTE</w:t>
      </w:r>
      <w:r w:rsidR="00001803">
        <w:t xml:space="preserve"> </w:t>
      </w:r>
      <w:r w:rsidR="00AB1AF3">
        <w:t xml:space="preserve">4 </w:t>
      </w:r>
      <w:r w:rsidR="00001803">
        <w:sym w:font="Symbol" w:char="F02D"/>
      </w:r>
      <w:r w:rsidR="00F72EA6" w:rsidRPr="00483255">
        <w:t xml:space="preserve"> </w:t>
      </w:r>
      <w:r w:rsidR="00001803">
        <w:t>T</w:t>
      </w:r>
      <w:r w:rsidR="00F72EA6" w:rsidRPr="00483255">
        <w:t>his may be using ML mechanism e.g., supervised learning</w:t>
      </w:r>
      <w:r w:rsidR="00164226">
        <w:t>.</w:t>
      </w:r>
    </w:p>
    <w:p w14:paraId="29EEEAF9" w14:textId="3627879B" w:rsidR="000C669E" w:rsidRPr="00483255" w:rsidRDefault="00164226" w:rsidP="003829E0">
      <w:pPr>
        <w:pStyle w:val="enumlev1"/>
      </w:pPr>
      <w:r>
        <w:rPr>
          <w:lang w:bidi="ar-DZ"/>
        </w:rPr>
        <w:t>•</w:t>
      </w:r>
      <w:r>
        <w:rPr>
          <w:lang w:bidi="ar-DZ"/>
        </w:rPr>
        <w:tab/>
      </w:r>
      <w:r w:rsidR="00F72EA6" w:rsidRPr="00483255">
        <w:t>MLFO coordinates with the management plane to interface via with the orchestration mechanism of ML underlays to configure network resources.</w:t>
      </w:r>
    </w:p>
    <w:p w14:paraId="4DB91644" w14:textId="7F0B9DD6" w:rsidR="000C669E" w:rsidRPr="00483255" w:rsidRDefault="005B4459" w:rsidP="003829E0">
      <w:pPr>
        <w:pStyle w:val="Note"/>
      </w:pPr>
      <w:r>
        <w:tab/>
      </w:r>
      <w:r w:rsidR="00F72EA6" w:rsidRPr="00483255">
        <w:t>NOTE</w:t>
      </w:r>
      <w:r w:rsidR="00001803">
        <w:t xml:space="preserve"> </w:t>
      </w:r>
      <w:r w:rsidR="00AB1AF3">
        <w:t xml:space="preserve">5 </w:t>
      </w:r>
      <w:r w:rsidR="00001803">
        <w:sym w:font="Symbol" w:char="F02D"/>
      </w:r>
      <w:r w:rsidR="00F72EA6" w:rsidRPr="00483255">
        <w:t xml:space="preserve"> </w:t>
      </w:r>
      <w:r w:rsidR="00001803">
        <w:t>T</w:t>
      </w:r>
      <w:r w:rsidR="00F72EA6" w:rsidRPr="00483255">
        <w:t>he configuration may be applied to network slices.</w:t>
      </w:r>
    </w:p>
    <w:p w14:paraId="75C2D4B0" w14:textId="25A39A2B" w:rsidR="000C669E" w:rsidRPr="00483255" w:rsidRDefault="009C5DEF" w:rsidP="003829E0">
      <w:pPr>
        <w:pStyle w:val="Headingb"/>
      </w:pPr>
      <w:bookmarkStart w:id="165" w:name="_heading=h.4f1mdlm" w:colFirst="0" w:colLast="0"/>
      <w:bookmarkStart w:id="166" w:name="_Toc23275165"/>
      <w:bookmarkStart w:id="167" w:name="_Toc41075090"/>
      <w:bookmarkEnd w:id="165"/>
      <w:r>
        <w:t>U</w:t>
      </w:r>
      <w:r w:rsidR="00F72EA6" w:rsidRPr="00483255">
        <w:t>sage scenario</w:t>
      </w:r>
      <w:r w:rsidR="00F90E28">
        <w:t>:</w:t>
      </w:r>
      <w:r w:rsidR="00F72EA6" w:rsidRPr="00483255">
        <w:t xml:space="preserve"> use case 4.22: Data-</w:t>
      </w:r>
      <w:r w:rsidR="00001803" w:rsidRPr="00483255">
        <w:t xml:space="preserve">driven architecture </w:t>
      </w:r>
      <w:r w:rsidR="00F72EA6" w:rsidRPr="00483255">
        <w:t xml:space="preserve">for ML at the </w:t>
      </w:r>
      <w:r w:rsidR="00001803" w:rsidRPr="00483255">
        <w:t>e</w:t>
      </w:r>
      <w:r w:rsidR="00F72EA6" w:rsidRPr="00483255">
        <w:t>dge</w:t>
      </w:r>
      <w:bookmarkEnd w:id="166"/>
      <w:bookmarkEnd w:id="167"/>
      <w:r w:rsidR="00F72EA6" w:rsidRPr="00483255">
        <w:t xml:space="preserve"> </w:t>
      </w:r>
    </w:p>
    <w:p w14:paraId="4E665D78" w14:textId="5C2B3230" w:rsidR="000C669E" w:rsidRPr="00483255" w:rsidRDefault="00085DDF" w:rsidP="003829E0">
      <w:pPr>
        <w:pStyle w:val="enumlev1"/>
      </w:pPr>
      <w:r>
        <w:rPr>
          <w:lang w:bidi="ar-DZ"/>
        </w:rPr>
        <w:t>•</w:t>
      </w:r>
      <w:r>
        <w:rPr>
          <w:lang w:bidi="ar-DZ"/>
        </w:rPr>
        <w:tab/>
      </w:r>
      <w:r w:rsidR="00F72EA6" w:rsidRPr="00483255">
        <w:t>MLFO enables collection of contextual information data in real-time fro</w:t>
      </w:r>
      <w:r w:rsidR="001D35C4">
        <w:t>m</w:t>
      </w:r>
      <w:r w:rsidR="00F72EA6" w:rsidRPr="00483255">
        <w:t xml:space="preserve"> ML underlay networks.</w:t>
      </w:r>
    </w:p>
    <w:p w14:paraId="481CB669" w14:textId="7BB30A02" w:rsidR="000C669E" w:rsidRPr="00483255" w:rsidRDefault="005B4459" w:rsidP="003829E0">
      <w:pPr>
        <w:pStyle w:val="Note"/>
        <w:rPr>
          <w:rFonts w:ascii="Arial" w:eastAsia="Arial" w:hAnsi="Arial" w:cs="Arial"/>
          <w:szCs w:val="22"/>
        </w:rPr>
      </w:pPr>
      <w:r>
        <w:tab/>
      </w:r>
      <w:r w:rsidR="00F72EA6" w:rsidRPr="00483255">
        <w:t>NOTE</w:t>
      </w:r>
      <w:r w:rsidR="001D35C4">
        <w:t xml:space="preserve"> </w:t>
      </w:r>
      <w:r w:rsidR="00AB1AF3">
        <w:t xml:space="preserve">1 </w:t>
      </w:r>
      <w:r w:rsidR="001D35C4">
        <w:sym w:font="Symbol" w:char="F02D"/>
      </w:r>
      <w:r w:rsidR="00F72EA6" w:rsidRPr="00483255">
        <w:t xml:space="preserve"> </w:t>
      </w:r>
      <w:r w:rsidR="001D35C4">
        <w:t>E</w:t>
      </w:r>
      <w:r w:rsidR="00F72EA6" w:rsidRPr="00483255">
        <w:t>.g.</w:t>
      </w:r>
      <w:r w:rsidR="00BE4925">
        <w:t>,</w:t>
      </w:r>
      <w:r w:rsidR="00F72EA6" w:rsidRPr="00483255">
        <w:t xml:space="preserve"> from RAN controllers or MEC.</w:t>
      </w:r>
    </w:p>
    <w:p w14:paraId="108EB09D" w14:textId="1E93E4E4" w:rsidR="000C669E" w:rsidRPr="00483255" w:rsidRDefault="005B4459" w:rsidP="003829E0">
      <w:pPr>
        <w:pStyle w:val="Note"/>
        <w:ind w:left="794" w:hanging="794"/>
      </w:pPr>
      <w:r>
        <w:lastRenderedPageBreak/>
        <w:tab/>
      </w:r>
      <w:r w:rsidR="00F72EA6" w:rsidRPr="00483255">
        <w:t>NOTE</w:t>
      </w:r>
      <w:r w:rsidR="001D35C4">
        <w:t xml:space="preserve"> </w:t>
      </w:r>
      <w:r w:rsidR="00AB1AF3">
        <w:t xml:space="preserve">2 </w:t>
      </w:r>
      <w:r w:rsidR="001D35C4">
        <w:sym w:font="Symbol" w:char="F02D"/>
      </w:r>
      <w:r w:rsidR="00F72EA6" w:rsidRPr="00483255">
        <w:t>This data may include network state data including Identification information, number of users per cell, and number of handovers. MLFO enables the use of spatial information that is introduced by user mobility.</w:t>
      </w:r>
    </w:p>
    <w:p w14:paraId="4D1A420A" w14:textId="41B12D94" w:rsidR="000C669E" w:rsidRPr="00483255" w:rsidRDefault="00085DDF" w:rsidP="003829E0">
      <w:pPr>
        <w:pStyle w:val="enumlev1"/>
      </w:pPr>
      <w:r>
        <w:rPr>
          <w:lang w:bidi="ar-DZ"/>
        </w:rPr>
        <w:t>•</w:t>
      </w:r>
      <w:r>
        <w:rPr>
          <w:lang w:bidi="ar-DZ"/>
        </w:rPr>
        <w:tab/>
      </w:r>
      <w:r w:rsidR="00F72EA6" w:rsidRPr="00483255">
        <w:t>The pre-processing extracts the relevant metrics that can be used to train the ML algorithm.</w:t>
      </w:r>
    </w:p>
    <w:p w14:paraId="03644CA8" w14:textId="7EE0EA8C" w:rsidR="000C669E" w:rsidRPr="00483255" w:rsidRDefault="00085DDF" w:rsidP="003829E0">
      <w:pPr>
        <w:pStyle w:val="enumlev1"/>
      </w:pPr>
      <w:r>
        <w:rPr>
          <w:lang w:bidi="ar-DZ"/>
        </w:rPr>
        <w:t>•</w:t>
      </w:r>
      <w:r>
        <w:rPr>
          <w:lang w:bidi="ar-DZ"/>
        </w:rPr>
        <w:tab/>
      </w:r>
      <w:r w:rsidR="00F72EA6" w:rsidRPr="00483255">
        <w:t xml:space="preserve">MLFO enables the training </w:t>
      </w:r>
      <w:r w:rsidR="002F5169">
        <w:t xml:space="preserve">of </w:t>
      </w:r>
      <w:r w:rsidR="00F72EA6" w:rsidRPr="00483255">
        <w:t xml:space="preserve">the ML model based on real-world data sets by using a training method, the training data must capture correlations </w:t>
      </w:r>
      <w:r w:rsidR="002F5169">
        <w:t>such as</w:t>
      </w:r>
      <w:r w:rsidR="002F5169" w:rsidRPr="00483255">
        <w:t xml:space="preserve"> </w:t>
      </w:r>
      <w:r w:rsidR="00F72EA6" w:rsidRPr="00483255">
        <w:t>real-world data that are difficult to model in artificial data sets.</w:t>
      </w:r>
    </w:p>
    <w:p w14:paraId="39DD8666" w14:textId="2AC0C38A" w:rsidR="000C669E" w:rsidRPr="00483255" w:rsidRDefault="005B4459" w:rsidP="003829E0">
      <w:pPr>
        <w:pStyle w:val="Note"/>
        <w:rPr>
          <w:rFonts w:ascii="Arial" w:eastAsia="Arial" w:hAnsi="Arial" w:cs="Arial"/>
          <w:szCs w:val="22"/>
        </w:rPr>
      </w:pPr>
      <w:r>
        <w:tab/>
      </w:r>
      <w:r w:rsidR="00F72EA6" w:rsidRPr="00483255">
        <w:t>NOTE</w:t>
      </w:r>
      <w:r w:rsidR="001D35C4">
        <w:t xml:space="preserve"> </w:t>
      </w:r>
      <w:r w:rsidR="00AB1AF3">
        <w:t xml:space="preserve">3 </w:t>
      </w:r>
      <w:r w:rsidR="001D35C4">
        <w:sym w:font="Symbol" w:char="F02D"/>
      </w:r>
      <w:r w:rsidR="00F72EA6" w:rsidRPr="00483255">
        <w:t xml:space="preserve"> </w:t>
      </w:r>
      <w:r w:rsidR="002F5169">
        <w:t>S</w:t>
      </w:r>
      <w:r w:rsidR="00F72EA6" w:rsidRPr="00483255">
        <w:t>imulated data can be used to augment the training.</w:t>
      </w:r>
    </w:p>
    <w:p w14:paraId="0279C7D5" w14:textId="3C665F91" w:rsidR="000C669E" w:rsidRPr="00483255" w:rsidRDefault="00085DDF" w:rsidP="003829E0">
      <w:pPr>
        <w:pStyle w:val="enumlev1"/>
      </w:pPr>
      <w:r>
        <w:rPr>
          <w:lang w:bidi="ar-DZ"/>
        </w:rPr>
        <w:t>•</w:t>
      </w:r>
      <w:r>
        <w:rPr>
          <w:lang w:bidi="ar-DZ"/>
        </w:rPr>
        <w:tab/>
      </w:r>
      <w:r w:rsidR="00F72EA6" w:rsidRPr="00483255">
        <w:t>MLFO enables selection of an appropriate ML mechanism to run on RAN controller at the edge, to control the network itself and provide new services to the users.</w:t>
      </w:r>
    </w:p>
    <w:p w14:paraId="14F3E284" w14:textId="401A4E43" w:rsidR="000C669E" w:rsidRPr="00483255" w:rsidRDefault="005B4459" w:rsidP="003829E0">
      <w:pPr>
        <w:pStyle w:val="Note"/>
        <w:rPr>
          <w:rFonts w:ascii="Arial" w:eastAsia="Arial" w:hAnsi="Arial" w:cs="Arial"/>
          <w:szCs w:val="22"/>
        </w:rPr>
      </w:pPr>
      <w:r>
        <w:tab/>
      </w:r>
      <w:r w:rsidR="00F72EA6" w:rsidRPr="00483255">
        <w:t>NOTE</w:t>
      </w:r>
      <w:r w:rsidR="001D35C4">
        <w:t xml:space="preserve"> </w:t>
      </w:r>
      <w:r w:rsidR="00AB1AF3">
        <w:t xml:space="preserve">4 </w:t>
      </w:r>
      <w:r w:rsidR="001D35C4">
        <w:sym w:font="Symbol" w:char="F02D"/>
      </w:r>
      <w:r w:rsidR="00F72EA6" w:rsidRPr="00483255">
        <w:t xml:space="preserve"> </w:t>
      </w:r>
      <w:r w:rsidR="001D35C4">
        <w:t>E</w:t>
      </w:r>
      <w:r w:rsidR="00F72EA6" w:rsidRPr="00483255">
        <w:t>.g., supervised, semi-supervised, reinforcement learning, or hybrid learning mechanisms.</w:t>
      </w:r>
    </w:p>
    <w:p w14:paraId="6B4594E8" w14:textId="50CAD5A3" w:rsidR="000C669E" w:rsidRPr="00483255" w:rsidRDefault="00085DDF" w:rsidP="003829E0">
      <w:pPr>
        <w:pStyle w:val="enumlev1"/>
      </w:pPr>
      <w:r>
        <w:rPr>
          <w:lang w:bidi="ar-DZ"/>
        </w:rPr>
        <w:t>•</w:t>
      </w:r>
      <w:r>
        <w:rPr>
          <w:lang w:bidi="ar-DZ"/>
        </w:rPr>
        <w:tab/>
      </w:r>
      <w:r w:rsidR="00F72EA6" w:rsidRPr="00483255">
        <w:t>MLFO shall select and coordinate the positioning of ML models.</w:t>
      </w:r>
    </w:p>
    <w:p w14:paraId="676E668A" w14:textId="4C3944F8" w:rsidR="000C669E" w:rsidRPr="00483255" w:rsidRDefault="005B4459" w:rsidP="003829E0">
      <w:pPr>
        <w:pStyle w:val="Note"/>
        <w:ind w:left="794" w:hanging="794"/>
      </w:pPr>
      <w:r>
        <w:tab/>
      </w:r>
      <w:r w:rsidR="00F72EA6" w:rsidRPr="00483255">
        <w:t>NOTE</w:t>
      </w:r>
      <w:r w:rsidR="001D35C4">
        <w:t xml:space="preserve"> </w:t>
      </w:r>
      <w:r w:rsidR="00AB1AF3">
        <w:t xml:space="preserve">5 </w:t>
      </w:r>
      <w:r w:rsidR="001D35C4">
        <w:sym w:font="Symbol" w:char="F02D"/>
      </w:r>
      <w:r w:rsidR="00F72EA6" w:rsidRPr="00483255">
        <w:t xml:space="preserve"> The RAN controllers, deployed at the edge, are associated with a cluster of base stations, and are thus responsible not only for RAN control, but also for running the ML infrastructure with a point of view that captures the spatial correlation. The network controller, placed in the operator</w:t>
      </w:r>
      <w:r w:rsidR="002F27A8" w:rsidRPr="00322DA4">
        <w:rPr>
          <w:sz w:val="24"/>
          <w:szCs w:val="24"/>
          <w:lang w:eastAsia="zh-CN"/>
        </w:rPr>
        <w:t>'</w:t>
      </w:r>
      <w:r w:rsidR="00F72EA6" w:rsidRPr="00483255">
        <w:t>s cloud, orchestrates the operations of the RAN controllers. MLFO shall select and coordinate the positioning of such ML models.</w:t>
      </w:r>
    </w:p>
    <w:p w14:paraId="1160A975" w14:textId="4C17B5C2" w:rsidR="000C669E" w:rsidRPr="00483255" w:rsidRDefault="005B4459" w:rsidP="003829E0">
      <w:pPr>
        <w:pStyle w:val="Note"/>
        <w:rPr>
          <w:rFonts w:ascii="Arial" w:eastAsia="Arial" w:hAnsi="Arial" w:cs="Arial"/>
          <w:szCs w:val="22"/>
        </w:rPr>
      </w:pPr>
      <w:r>
        <w:tab/>
      </w:r>
      <w:r w:rsidR="00F72EA6" w:rsidRPr="00085DDF">
        <w:t>NOTE</w:t>
      </w:r>
      <w:r w:rsidR="001D35C4">
        <w:t xml:space="preserve"> </w:t>
      </w:r>
      <w:r w:rsidR="00AB1AF3">
        <w:t xml:space="preserve">6 </w:t>
      </w:r>
      <w:r w:rsidR="001D35C4">
        <w:sym w:font="Symbol" w:char="F02D"/>
      </w:r>
      <w:r w:rsidR="00F72EA6" w:rsidRPr="00483255">
        <w:t xml:space="preserve"> The model can perform real-time predictions and optimizations based on network conditions including congestion, load of base stations, and mobility patterns.</w:t>
      </w:r>
    </w:p>
    <w:p w14:paraId="4451A181" w14:textId="105E312D" w:rsidR="000C669E" w:rsidRPr="00483255" w:rsidRDefault="00F72EA6" w:rsidP="003829E0">
      <w:pPr>
        <w:pStyle w:val="Headingb"/>
      </w:pPr>
      <w:bookmarkStart w:id="168" w:name="_heading=h.2u6wntf" w:colFirst="0" w:colLast="0"/>
      <w:bookmarkStart w:id="169" w:name="_Toc23275166"/>
      <w:bookmarkStart w:id="170" w:name="_Toc41075091"/>
      <w:bookmarkEnd w:id="168"/>
      <w:r w:rsidRPr="00483255">
        <w:t>Usage scenario</w:t>
      </w:r>
      <w:r w:rsidR="00F90E28">
        <w:t>:</w:t>
      </w:r>
      <w:r w:rsidRPr="00483255">
        <w:t xml:space="preserve"> use case 4.23: Long-term </w:t>
      </w:r>
      <w:r w:rsidR="001D35C4" w:rsidRPr="00483255">
        <w:t>traffic forecasting</w:t>
      </w:r>
      <w:bookmarkEnd w:id="169"/>
      <w:bookmarkEnd w:id="170"/>
    </w:p>
    <w:p w14:paraId="0AADADF4" w14:textId="68F1871C" w:rsidR="000C669E" w:rsidRPr="00483255" w:rsidRDefault="00085DDF" w:rsidP="003829E0">
      <w:pPr>
        <w:pStyle w:val="enumlev1"/>
      </w:pPr>
      <w:r>
        <w:rPr>
          <w:lang w:bidi="ar-DZ"/>
        </w:rPr>
        <w:t>•</w:t>
      </w:r>
      <w:r>
        <w:rPr>
          <w:lang w:bidi="ar-DZ"/>
        </w:rPr>
        <w:tab/>
      </w:r>
      <w:r w:rsidR="00F72EA6" w:rsidRPr="00483255">
        <w:t>MLFO enables collection of data with the assistance of dedicated measurement infrastructure.</w:t>
      </w:r>
    </w:p>
    <w:p w14:paraId="43F7262F" w14:textId="44A4C13F" w:rsidR="000C669E" w:rsidRPr="00483255" w:rsidRDefault="005B4459" w:rsidP="003829E0">
      <w:pPr>
        <w:pStyle w:val="Note"/>
      </w:pPr>
      <w:r>
        <w:tab/>
      </w:r>
      <w:r w:rsidR="00F72EA6" w:rsidRPr="00483255">
        <w:t>NOTE</w:t>
      </w:r>
      <w:r w:rsidR="00675C28">
        <w:t xml:space="preserve"> 1</w:t>
      </w:r>
      <w:r w:rsidR="002F5169">
        <w:t xml:space="preserve"> </w:t>
      </w:r>
      <w:r w:rsidR="002F5169">
        <w:sym w:font="Symbol" w:char="F02D"/>
      </w:r>
      <w:r w:rsidR="00F72EA6" w:rsidRPr="00483255">
        <w:t xml:space="preserve"> </w:t>
      </w:r>
      <w:r w:rsidR="002F5169">
        <w:t>E</w:t>
      </w:r>
      <w:r w:rsidR="00F72EA6" w:rsidRPr="00483255">
        <w:t xml:space="preserve">.g., plugins at </w:t>
      </w:r>
      <w:proofErr w:type="spellStart"/>
      <w:r w:rsidR="00F72EA6" w:rsidRPr="00483255">
        <w:t>gNB</w:t>
      </w:r>
      <w:proofErr w:type="spellEnd"/>
      <w:r w:rsidR="00F72EA6" w:rsidRPr="00483255">
        <w:t>.</w:t>
      </w:r>
    </w:p>
    <w:p w14:paraId="7B80A9EB" w14:textId="7F966BB2" w:rsidR="000C669E" w:rsidRPr="00483255" w:rsidRDefault="005B4459" w:rsidP="003829E0">
      <w:pPr>
        <w:pStyle w:val="Note"/>
        <w:ind w:left="794" w:hanging="794"/>
      </w:pPr>
      <w:r>
        <w:tab/>
      </w:r>
      <w:r w:rsidR="00F72EA6" w:rsidRPr="00483255">
        <w:t>NOTE</w:t>
      </w:r>
      <w:r w:rsidR="00675C28">
        <w:t xml:space="preserve"> 2 </w:t>
      </w:r>
      <w:r w:rsidR="00675C28">
        <w:sym w:font="Symbol" w:char="F02D"/>
      </w:r>
      <w:r w:rsidR="00F72EA6" w:rsidRPr="00483255">
        <w:t xml:space="preserve"> The collected data may include measurements at </w:t>
      </w:r>
      <w:r w:rsidR="002F5169">
        <w:t xml:space="preserve">the </w:t>
      </w:r>
      <w:r w:rsidR="00F72EA6" w:rsidRPr="00483255">
        <w:t>base station level for a sufficiently long duration to ensure training can be performed with high accuracy.</w:t>
      </w:r>
    </w:p>
    <w:p w14:paraId="2F8C25DF" w14:textId="48AE7563" w:rsidR="000C669E" w:rsidRPr="00483255" w:rsidRDefault="005B4459" w:rsidP="003829E0">
      <w:pPr>
        <w:pStyle w:val="Note"/>
        <w:ind w:left="794" w:hanging="794"/>
      </w:pPr>
      <w:r>
        <w:tab/>
      </w:r>
      <w:r w:rsidR="00F72EA6" w:rsidRPr="00483255">
        <w:t>NOTE</w:t>
      </w:r>
      <w:r w:rsidR="002F5169">
        <w:t xml:space="preserve"> </w:t>
      </w:r>
      <w:r w:rsidR="00675C28">
        <w:t xml:space="preserve">3 </w:t>
      </w:r>
      <w:r w:rsidR="002F5169">
        <w:sym w:font="Symbol" w:char="F02D"/>
      </w:r>
      <w:r w:rsidR="00F72EA6" w:rsidRPr="00483255">
        <w:t xml:space="preserve"> MLFO should be able to collect episodic observations of the traffic demand. Additional context information that may be relevant includes: cell ID, number of antennas, and average number of connected users/intervals.</w:t>
      </w:r>
    </w:p>
    <w:p w14:paraId="2E95B195" w14:textId="300AB7A0" w:rsidR="000C669E" w:rsidRPr="00483255" w:rsidRDefault="00085DDF" w:rsidP="003829E0">
      <w:pPr>
        <w:pStyle w:val="enumlev1"/>
      </w:pPr>
      <w:r>
        <w:rPr>
          <w:lang w:bidi="ar-DZ"/>
        </w:rPr>
        <w:t>•</w:t>
      </w:r>
      <w:r>
        <w:rPr>
          <w:lang w:bidi="ar-DZ"/>
        </w:rPr>
        <w:tab/>
      </w:r>
      <w:r w:rsidR="00F72EA6" w:rsidRPr="00483255">
        <w:t>MLFO assures appropriate storage of collected data.</w:t>
      </w:r>
    </w:p>
    <w:p w14:paraId="3FCA653D" w14:textId="17344D72" w:rsidR="000C669E" w:rsidRPr="00483255" w:rsidRDefault="00085DDF" w:rsidP="003829E0">
      <w:pPr>
        <w:pStyle w:val="enumlev1"/>
      </w:pPr>
      <w:r>
        <w:rPr>
          <w:lang w:bidi="ar-DZ"/>
        </w:rPr>
        <w:t>•</w:t>
      </w:r>
      <w:r>
        <w:rPr>
          <w:lang w:bidi="ar-DZ"/>
        </w:rPr>
        <w:tab/>
      </w:r>
      <w:r w:rsidR="00F72EA6" w:rsidRPr="00483255">
        <w:t xml:space="preserve">MLFO enables pre-processing on collected data to process it in a form </w:t>
      </w:r>
      <w:r w:rsidR="002F5169">
        <w:t>that</w:t>
      </w:r>
      <w:r w:rsidR="002F5169" w:rsidRPr="00483255">
        <w:t xml:space="preserve"> </w:t>
      </w:r>
      <w:r w:rsidR="00F72EA6" w:rsidRPr="00483255">
        <w:t>can be fed to the model for training.</w:t>
      </w:r>
    </w:p>
    <w:p w14:paraId="529AB345" w14:textId="67DA3C31" w:rsidR="000C669E" w:rsidRPr="00483255" w:rsidRDefault="005B4459" w:rsidP="003829E0">
      <w:pPr>
        <w:pStyle w:val="Note"/>
        <w:ind w:left="794" w:hanging="794"/>
        <w:rPr>
          <w:rFonts w:ascii="Arial" w:eastAsia="Arial" w:hAnsi="Arial" w:cs="Arial"/>
          <w:szCs w:val="22"/>
        </w:rPr>
      </w:pPr>
      <w:r>
        <w:tab/>
      </w:r>
      <w:r w:rsidR="00F72EA6" w:rsidRPr="00483255">
        <w:t>NOTE</w:t>
      </w:r>
      <w:r w:rsidR="002F5169">
        <w:t xml:space="preserve"> </w:t>
      </w:r>
      <w:r w:rsidR="00675C28">
        <w:t xml:space="preserve">4 </w:t>
      </w:r>
      <w:r w:rsidR="002F5169">
        <w:sym w:font="Symbol" w:char="F02D"/>
      </w:r>
      <w:r w:rsidR="00F72EA6" w:rsidRPr="00483255">
        <w:t xml:space="preserve"> Further, MLFO may represent episodic traffic updates through metadata as summaries sampled e.g.</w:t>
      </w:r>
      <w:r w:rsidR="00BE4925">
        <w:t>,</w:t>
      </w:r>
      <w:r w:rsidR="00F72EA6" w:rsidRPr="00483255">
        <w:t xml:space="preserve"> every 5-10 minutes.</w:t>
      </w:r>
    </w:p>
    <w:p w14:paraId="13DC3D4E" w14:textId="14D92EEA" w:rsidR="000C669E" w:rsidRPr="00483255" w:rsidRDefault="00085DDF" w:rsidP="003829E0">
      <w:pPr>
        <w:pStyle w:val="enumlev1"/>
      </w:pPr>
      <w:r>
        <w:rPr>
          <w:lang w:bidi="ar-DZ"/>
        </w:rPr>
        <w:t>•</w:t>
      </w:r>
      <w:r>
        <w:rPr>
          <w:lang w:bidi="ar-DZ"/>
        </w:rPr>
        <w:tab/>
      </w:r>
      <w:r w:rsidR="00F72EA6" w:rsidRPr="00483255">
        <w:t>MLFO provides specification to train the deep learning model using offline training based on processed data.</w:t>
      </w:r>
    </w:p>
    <w:p w14:paraId="032887A5" w14:textId="3A440CDA" w:rsidR="000C669E" w:rsidRPr="00483255" w:rsidRDefault="005B4459" w:rsidP="003829E0">
      <w:pPr>
        <w:pStyle w:val="Note"/>
        <w:ind w:left="794" w:hanging="794"/>
      </w:pPr>
      <w:r>
        <w:tab/>
      </w:r>
      <w:r w:rsidR="00F72EA6" w:rsidRPr="00483255">
        <w:t>NOTE</w:t>
      </w:r>
      <w:r w:rsidR="00675C28">
        <w:t xml:space="preserve"> 5</w:t>
      </w:r>
      <w:r w:rsidR="002F5169">
        <w:t xml:space="preserve"> </w:t>
      </w:r>
      <w:r w:rsidR="002F5169">
        <w:sym w:font="Symbol" w:char="F02D"/>
      </w:r>
      <w:r w:rsidR="00F72EA6" w:rsidRPr="00483255">
        <w:t xml:space="preserve"> Once trained, MLFO should support online training based on summar</w:t>
      </w:r>
      <w:r w:rsidR="002F5169">
        <w:t>y</w:t>
      </w:r>
      <w:r w:rsidR="00F72EA6" w:rsidRPr="00483255">
        <w:t xml:space="preserve"> samples of traffic demand. </w:t>
      </w:r>
    </w:p>
    <w:p w14:paraId="44E88228" w14:textId="46595C16" w:rsidR="000C669E" w:rsidRPr="00483255" w:rsidRDefault="005B4459" w:rsidP="003829E0">
      <w:pPr>
        <w:pStyle w:val="Note"/>
        <w:ind w:left="794" w:hanging="794"/>
        <w:rPr>
          <w:rFonts w:ascii="Arial" w:eastAsia="Arial" w:hAnsi="Arial" w:cs="Arial"/>
          <w:szCs w:val="22"/>
        </w:rPr>
      </w:pPr>
      <w:r>
        <w:tab/>
      </w:r>
      <w:r w:rsidR="00F72EA6" w:rsidRPr="00483255">
        <w:t>NOTE</w:t>
      </w:r>
      <w:r w:rsidR="002F5169">
        <w:t xml:space="preserve"> </w:t>
      </w:r>
      <w:r w:rsidR="00675C28">
        <w:t xml:space="preserve">6 </w:t>
      </w:r>
      <w:r w:rsidR="002F5169">
        <w:sym w:font="Symbol" w:char="F02D"/>
      </w:r>
      <w:r w:rsidR="00F72EA6" w:rsidRPr="00483255">
        <w:t xml:space="preserve"> MLFO may enable parallel training capabilities to exploit parallel computing capabilities of GPUs.</w:t>
      </w:r>
    </w:p>
    <w:p w14:paraId="26D621BC" w14:textId="4CADAA56" w:rsidR="000C669E" w:rsidRPr="00483255" w:rsidRDefault="00085DDF" w:rsidP="003829E0">
      <w:pPr>
        <w:pStyle w:val="enumlev1"/>
      </w:pPr>
      <w:r>
        <w:rPr>
          <w:lang w:bidi="ar-DZ"/>
        </w:rPr>
        <w:t>•</w:t>
      </w:r>
      <w:r>
        <w:rPr>
          <w:lang w:bidi="ar-DZ"/>
        </w:rPr>
        <w:tab/>
      </w:r>
      <w:r w:rsidR="009C6C05" w:rsidRPr="00483255">
        <w:t xml:space="preserve">MLFO </w:t>
      </w:r>
      <w:r w:rsidR="00F72EA6" w:rsidRPr="00483255">
        <w:t>selects specification of an ML model to perform network-wide traffic forecasting at a central location.</w:t>
      </w:r>
    </w:p>
    <w:p w14:paraId="7FD8F4AC" w14:textId="6D2E89A9" w:rsidR="000C669E" w:rsidRPr="00483255" w:rsidRDefault="005B4459" w:rsidP="003829E0">
      <w:pPr>
        <w:pStyle w:val="Note"/>
        <w:ind w:left="794" w:hanging="794"/>
        <w:rPr>
          <w:rFonts w:ascii="Arial" w:eastAsia="Arial" w:hAnsi="Arial" w:cs="Arial"/>
          <w:szCs w:val="22"/>
        </w:rPr>
      </w:pPr>
      <w:r>
        <w:tab/>
      </w:r>
      <w:r w:rsidR="00F72EA6" w:rsidRPr="00483255">
        <w:t>NOTE</w:t>
      </w:r>
      <w:r w:rsidR="002F5169">
        <w:t xml:space="preserve"> </w:t>
      </w:r>
      <w:r w:rsidR="00675C28">
        <w:t xml:space="preserve">7 </w:t>
      </w:r>
      <w:r w:rsidR="002F5169">
        <w:sym w:font="Symbol" w:char="F02D"/>
      </w:r>
      <w:r w:rsidR="00F72EA6" w:rsidRPr="00483255">
        <w:t xml:space="preserve"> </w:t>
      </w:r>
      <w:r w:rsidR="002F5169">
        <w:t>E</w:t>
      </w:r>
      <w:r w:rsidR="00F72EA6" w:rsidRPr="00483255">
        <w:t xml:space="preserve">.g., 3D-CNNs or </w:t>
      </w:r>
      <w:proofErr w:type="spellStart"/>
      <w:r w:rsidR="00F72EA6" w:rsidRPr="00483255">
        <w:t>ConvLSTMs</w:t>
      </w:r>
      <w:proofErr w:type="spellEnd"/>
      <w:r w:rsidR="00F72EA6" w:rsidRPr="00483255">
        <w:t xml:space="preserve"> to perform network-wide traffic forecasting at a central location, e.g., P-GW.</w:t>
      </w:r>
    </w:p>
    <w:p w14:paraId="412F6059" w14:textId="1424E97B" w:rsidR="000C669E" w:rsidRPr="00483255" w:rsidRDefault="00F72EA6" w:rsidP="003829E0">
      <w:pPr>
        <w:pStyle w:val="Headingb"/>
        <w:rPr>
          <w:highlight w:val="white"/>
        </w:rPr>
      </w:pPr>
      <w:bookmarkStart w:id="171" w:name="_Toc23275167"/>
      <w:bookmarkStart w:id="172" w:name="_Toc41075092"/>
      <w:r w:rsidRPr="00483255">
        <w:lastRenderedPageBreak/>
        <w:t>Usage scenario: use case 4.24: ML-based utility maximisation of sliced backhauls</w:t>
      </w:r>
      <w:bookmarkEnd w:id="171"/>
      <w:bookmarkEnd w:id="172"/>
    </w:p>
    <w:p w14:paraId="51900588" w14:textId="4AB9174D" w:rsidR="000C669E" w:rsidRPr="00483255" w:rsidRDefault="00085DDF" w:rsidP="003829E0">
      <w:pPr>
        <w:pStyle w:val="enumlev1"/>
      </w:pPr>
      <w:r>
        <w:rPr>
          <w:lang w:bidi="ar-DZ"/>
        </w:rPr>
        <w:t>•</w:t>
      </w:r>
      <w:r>
        <w:rPr>
          <w:lang w:bidi="ar-DZ"/>
        </w:rPr>
        <w:tab/>
      </w:r>
      <w:r w:rsidR="00F72EA6" w:rsidRPr="00483255">
        <w:t>MLFO enables collection of data including detailed measurements at network entry points. MLFO can adjust the measurement granularity based on delay sensitivities of each application.</w:t>
      </w:r>
    </w:p>
    <w:p w14:paraId="1D310C06" w14:textId="2D641826" w:rsidR="000C669E" w:rsidRPr="00483255" w:rsidRDefault="005B4459" w:rsidP="003829E0">
      <w:pPr>
        <w:pStyle w:val="Note"/>
        <w:ind w:left="794" w:hanging="794"/>
      </w:pPr>
      <w:r>
        <w:tab/>
      </w:r>
      <w:r w:rsidR="00F72EA6" w:rsidRPr="00483255">
        <w:t>NOTE</w:t>
      </w:r>
      <w:r w:rsidR="006C681C">
        <w:t xml:space="preserve"> </w:t>
      </w:r>
      <w:r w:rsidR="00675C28">
        <w:t xml:space="preserve">1 </w:t>
      </w:r>
      <w:r w:rsidR="006C681C">
        <w:sym w:font="Symbol" w:char="F02D"/>
      </w:r>
      <w:r w:rsidR="00F72EA6" w:rsidRPr="00483255">
        <w:t xml:space="preserve"> The collected data may include information from the uplink/downlink in the backhaul. The information includes </w:t>
      </w:r>
      <w:r w:rsidR="006C681C">
        <w:t>the</w:t>
      </w:r>
      <w:r w:rsidR="00F72EA6" w:rsidRPr="00483255">
        <w:t xml:space="preserve"> point of entry, e.g., </w:t>
      </w:r>
      <w:proofErr w:type="spellStart"/>
      <w:r w:rsidR="00F72EA6" w:rsidRPr="00483255">
        <w:t>gNB</w:t>
      </w:r>
      <w:proofErr w:type="spellEnd"/>
      <w:r w:rsidR="00F72EA6" w:rsidRPr="00483255">
        <w:t>, flow path within the backhaul, flow type, and target KPIs.</w:t>
      </w:r>
    </w:p>
    <w:p w14:paraId="7DA6FEF1" w14:textId="39BFC75B" w:rsidR="000C669E" w:rsidRPr="00483255" w:rsidRDefault="00085DDF" w:rsidP="003829E0">
      <w:pPr>
        <w:pStyle w:val="enumlev1"/>
      </w:pPr>
      <w:r>
        <w:rPr>
          <w:lang w:bidi="ar-DZ"/>
        </w:rPr>
        <w:t>•</w:t>
      </w:r>
      <w:r>
        <w:rPr>
          <w:lang w:bidi="ar-DZ"/>
        </w:rPr>
        <w:tab/>
      </w:r>
      <w:r w:rsidR="00F72EA6" w:rsidRPr="00483255">
        <w:t>MLFO enables specification of a deep learning model.</w:t>
      </w:r>
    </w:p>
    <w:p w14:paraId="0A8F6FAC" w14:textId="73FF381A" w:rsidR="000C669E" w:rsidRPr="00483255" w:rsidRDefault="005B4459" w:rsidP="003829E0">
      <w:pPr>
        <w:pStyle w:val="Note"/>
        <w:ind w:left="794" w:hanging="794"/>
        <w:rPr>
          <w:rFonts w:ascii="Arial" w:eastAsia="Arial" w:hAnsi="Arial" w:cs="Arial"/>
          <w:szCs w:val="22"/>
        </w:rPr>
      </w:pPr>
      <w:r>
        <w:tab/>
      </w:r>
      <w:r w:rsidR="00F72EA6" w:rsidRPr="00483255">
        <w:t>NOTE</w:t>
      </w:r>
      <w:r w:rsidR="006C681C">
        <w:t xml:space="preserve"> </w:t>
      </w:r>
      <w:r w:rsidR="00675C28">
        <w:t xml:space="preserve">2 </w:t>
      </w:r>
      <w:r w:rsidR="006C681C">
        <w:sym w:font="Symbol" w:char="F02D"/>
      </w:r>
      <w:r w:rsidR="00F72EA6" w:rsidRPr="00483255">
        <w:t xml:space="preserve"> </w:t>
      </w:r>
      <w:r w:rsidR="006C681C">
        <w:t>E</w:t>
      </w:r>
      <w:r w:rsidR="00F72EA6" w:rsidRPr="00483255">
        <w:t>.g., CNN to predict an optimal resource allocation to maximise the utility of multi-service backhauls networks.</w:t>
      </w:r>
    </w:p>
    <w:p w14:paraId="3BBBC05F" w14:textId="278E6882" w:rsidR="000C669E" w:rsidRPr="00483255" w:rsidRDefault="00085DDF" w:rsidP="003829E0">
      <w:pPr>
        <w:pStyle w:val="enumlev1"/>
      </w:pPr>
      <w:r>
        <w:rPr>
          <w:lang w:bidi="ar-DZ"/>
        </w:rPr>
        <w:t>•</w:t>
      </w:r>
      <w:r>
        <w:rPr>
          <w:lang w:bidi="ar-DZ"/>
        </w:rPr>
        <w:tab/>
      </w:r>
      <w:r w:rsidR="00F72EA6" w:rsidRPr="00483255">
        <w:t>MLFO enables the training of the DL model centrally.</w:t>
      </w:r>
    </w:p>
    <w:p w14:paraId="2CCFE0C4" w14:textId="21183688" w:rsidR="000C669E" w:rsidRPr="00483255" w:rsidRDefault="005B4459" w:rsidP="003829E0">
      <w:pPr>
        <w:pStyle w:val="Note"/>
        <w:ind w:left="794" w:hanging="794"/>
        <w:rPr>
          <w:rFonts w:ascii="Arial" w:eastAsia="Arial" w:hAnsi="Arial" w:cs="Arial"/>
          <w:szCs w:val="22"/>
        </w:rPr>
      </w:pPr>
      <w:r>
        <w:tab/>
      </w:r>
      <w:r w:rsidR="00F72EA6" w:rsidRPr="00483255">
        <w:t>NOTE</w:t>
      </w:r>
      <w:r w:rsidR="006C681C">
        <w:t xml:space="preserve"> </w:t>
      </w:r>
      <w:r w:rsidR="00675C28">
        <w:t xml:space="preserve">3 </w:t>
      </w:r>
      <w:r w:rsidR="006C681C">
        <w:sym w:font="Symbol" w:char="F02D"/>
      </w:r>
      <w:r w:rsidR="006C681C">
        <w:t xml:space="preserve"> E</w:t>
      </w:r>
      <w:r w:rsidR="00F72EA6" w:rsidRPr="00483255">
        <w:t>.g., gateway, with appropriate training method, e.g., offline training along with a set of hyperparameters.</w:t>
      </w:r>
    </w:p>
    <w:p w14:paraId="3DEE9A64" w14:textId="45CC15B9" w:rsidR="000C669E" w:rsidRPr="00483255" w:rsidRDefault="00085DDF" w:rsidP="003829E0">
      <w:pPr>
        <w:pStyle w:val="enumlev1"/>
      </w:pPr>
      <w:r>
        <w:rPr>
          <w:lang w:bidi="ar-DZ"/>
        </w:rPr>
        <w:t>•</w:t>
      </w:r>
      <w:r>
        <w:rPr>
          <w:lang w:bidi="ar-DZ"/>
        </w:rPr>
        <w:tab/>
      </w:r>
      <w:r w:rsidR="00F72EA6" w:rsidRPr="00483255">
        <w:t xml:space="preserve">MLFO may exploit data parallelism/model parallelism to use parallel computing capabilities of GPUs at </w:t>
      </w:r>
      <w:r w:rsidR="006C681C">
        <w:t xml:space="preserve">a </w:t>
      </w:r>
      <w:r w:rsidR="00F72EA6" w:rsidRPr="00483255">
        <w:t>central node.</w:t>
      </w:r>
    </w:p>
    <w:p w14:paraId="05A5CA58" w14:textId="38F0C743" w:rsidR="000C669E" w:rsidRPr="00483255" w:rsidRDefault="005B4459" w:rsidP="003829E0">
      <w:pPr>
        <w:pStyle w:val="Note"/>
        <w:rPr>
          <w:rFonts w:ascii="Arial" w:eastAsia="Arial" w:hAnsi="Arial" w:cs="Arial"/>
          <w:szCs w:val="22"/>
        </w:rPr>
      </w:pPr>
      <w:r>
        <w:tab/>
      </w:r>
      <w:r w:rsidR="00F72EA6" w:rsidRPr="00483255">
        <w:t>NOTE</w:t>
      </w:r>
      <w:r w:rsidR="006C681C">
        <w:t xml:space="preserve"> </w:t>
      </w:r>
      <w:r w:rsidR="00675C28">
        <w:t xml:space="preserve">4 </w:t>
      </w:r>
      <w:r w:rsidR="006C681C">
        <w:sym w:font="Symbol" w:char="F02D"/>
      </w:r>
      <w:r w:rsidR="00F72EA6" w:rsidRPr="00483255">
        <w:t xml:space="preserve"> P-GW may be an example of a central node in this case.</w:t>
      </w:r>
    </w:p>
    <w:p w14:paraId="4450478B" w14:textId="3F2D240A" w:rsidR="000C669E" w:rsidRPr="00483255" w:rsidRDefault="00085DDF" w:rsidP="003829E0">
      <w:pPr>
        <w:pStyle w:val="enumlev1"/>
      </w:pPr>
      <w:r>
        <w:rPr>
          <w:lang w:bidi="ar-DZ"/>
        </w:rPr>
        <w:t>•</w:t>
      </w:r>
      <w:r>
        <w:rPr>
          <w:lang w:bidi="ar-DZ"/>
        </w:rPr>
        <w:tab/>
      </w:r>
      <w:r w:rsidR="00F72EA6" w:rsidRPr="00483255">
        <w:t>MLFO interfaces with the management plane to distribute the ML output to different parts of the network.</w:t>
      </w:r>
    </w:p>
    <w:p w14:paraId="56D57477" w14:textId="0819369A" w:rsidR="000C669E" w:rsidRPr="00483255" w:rsidRDefault="005B4459" w:rsidP="003829E0">
      <w:pPr>
        <w:pStyle w:val="Note"/>
      </w:pPr>
      <w:r>
        <w:tab/>
      </w:r>
      <w:r w:rsidR="00F72EA6" w:rsidRPr="00483255">
        <w:t>NOTE</w:t>
      </w:r>
      <w:r w:rsidR="00D557DF">
        <w:t xml:space="preserve"> </w:t>
      </w:r>
      <w:r w:rsidR="00675C28">
        <w:t xml:space="preserve">5 </w:t>
      </w:r>
      <w:r w:rsidR="00D557DF">
        <w:sym w:font="Symbol" w:char="F02D"/>
      </w:r>
      <w:r w:rsidR="00D557DF">
        <w:t xml:space="preserve"> T</w:t>
      </w:r>
      <w:r w:rsidR="00F72EA6" w:rsidRPr="00483255">
        <w:t>his may include optimal signalling allocations to each hop along relevant paths.</w:t>
      </w:r>
    </w:p>
    <w:p w14:paraId="55E1D252" w14:textId="774EC1D2" w:rsidR="000C669E" w:rsidRPr="00483255" w:rsidRDefault="00F72EA6" w:rsidP="003829E0">
      <w:pPr>
        <w:pStyle w:val="Headingb"/>
      </w:pPr>
      <w:r w:rsidRPr="00483255">
        <w:t>Usage scenario: use case 4.25: Emergency services based on ML</w:t>
      </w:r>
    </w:p>
    <w:p w14:paraId="534E6C81" w14:textId="5781AE31" w:rsidR="000C669E" w:rsidRPr="00483255" w:rsidRDefault="00085DDF" w:rsidP="003829E0">
      <w:pPr>
        <w:pStyle w:val="enumlev1"/>
      </w:pPr>
      <w:r>
        <w:rPr>
          <w:lang w:bidi="ar-DZ"/>
        </w:rPr>
        <w:t>•</w:t>
      </w:r>
      <w:r>
        <w:rPr>
          <w:lang w:bidi="ar-DZ"/>
        </w:rPr>
        <w:tab/>
      </w:r>
      <w:r w:rsidR="00F72EA6" w:rsidRPr="00483255">
        <w:t>MLFO can enable event-driven collection of data which can be triggered based on real</w:t>
      </w:r>
      <w:r w:rsidR="00D557DF">
        <w:t>-</w:t>
      </w:r>
      <w:r w:rsidR="00F72EA6" w:rsidRPr="00483255">
        <w:t>time alerts.</w:t>
      </w:r>
    </w:p>
    <w:p w14:paraId="02A56D1B" w14:textId="4A505C94" w:rsidR="000C669E" w:rsidRPr="00483255" w:rsidRDefault="005B4459" w:rsidP="003829E0">
      <w:pPr>
        <w:pStyle w:val="Note"/>
        <w:ind w:left="794" w:hanging="794"/>
      </w:pPr>
      <w:r>
        <w:tab/>
      </w:r>
      <w:r w:rsidR="00F72EA6" w:rsidRPr="00483255">
        <w:t>NOTE</w:t>
      </w:r>
      <w:r w:rsidR="00D557DF">
        <w:t xml:space="preserve"> </w:t>
      </w:r>
      <w:r w:rsidR="00675C28">
        <w:t xml:space="preserve">1 </w:t>
      </w:r>
      <w:r w:rsidR="00D557DF">
        <w:sym w:font="Symbol" w:char="F02D"/>
      </w:r>
      <w:r w:rsidR="00F72EA6" w:rsidRPr="00483255">
        <w:t xml:space="preserve"> IoT sensors, cameras, people alert or authority warning may be examples of real</w:t>
      </w:r>
      <w:r w:rsidR="00D557DF">
        <w:t>-</w:t>
      </w:r>
      <w:r w:rsidR="00F72EA6" w:rsidRPr="00483255">
        <w:t>time alerts.</w:t>
      </w:r>
    </w:p>
    <w:p w14:paraId="1F5748ED" w14:textId="07FC812C" w:rsidR="000C669E" w:rsidRPr="00483255" w:rsidRDefault="005B4459" w:rsidP="003829E0">
      <w:pPr>
        <w:pStyle w:val="Note"/>
        <w:ind w:left="794" w:hanging="794"/>
      </w:pPr>
      <w:r>
        <w:tab/>
      </w:r>
      <w:r w:rsidR="00F72EA6" w:rsidRPr="00483255">
        <w:t>NOTE</w:t>
      </w:r>
      <w:r w:rsidR="00D557DF">
        <w:t xml:space="preserve"> </w:t>
      </w:r>
      <w:r w:rsidR="00675C28">
        <w:t xml:space="preserve">2 </w:t>
      </w:r>
      <w:r w:rsidR="00D557DF">
        <w:sym w:font="Symbol" w:char="F02D"/>
      </w:r>
      <w:r w:rsidR="00F72EA6" w:rsidRPr="00483255">
        <w:t xml:space="preserve"> This data may include specific measurements based on an event, e.g., position estimates, external network detection information, and additional information from users, e.g., text, image, or video.</w:t>
      </w:r>
    </w:p>
    <w:p w14:paraId="729574B4" w14:textId="72C3A1FD" w:rsidR="000C669E" w:rsidRPr="00483255" w:rsidRDefault="00085DDF" w:rsidP="003829E0">
      <w:pPr>
        <w:pStyle w:val="enumlev1"/>
      </w:pPr>
      <w:r>
        <w:rPr>
          <w:lang w:bidi="ar-DZ"/>
        </w:rPr>
        <w:t>•</w:t>
      </w:r>
      <w:r>
        <w:rPr>
          <w:lang w:bidi="ar-DZ"/>
        </w:rPr>
        <w:tab/>
      </w:r>
      <w:r w:rsidR="00F72EA6" w:rsidRPr="00483255">
        <w:t>MLFO enables a</w:t>
      </w:r>
      <w:r w:rsidR="00D557DF">
        <w:t>n</w:t>
      </w:r>
      <w:r w:rsidR="00F72EA6" w:rsidRPr="00483255">
        <w:t xml:space="preserve"> ML mechanism, to correlate information from images, external sources, IoT devices, sensors, and alarms</w:t>
      </w:r>
      <w:r w:rsidR="0075263E">
        <w:t>,</w:t>
      </w:r>
      <w:r w:rsidR="00F72EA6" w:rsidRPr="00483255">
        <w:t xml:space="preserve"> etc. to predict an emergency.</w:t>
      </w:r>
    </w:p>
    <w:p w14:paraId="6AAB0E9B" w14:textId="7CF41B92" w:rsidR="000C669E" w:rsidRPr="00483255" w:rsidRDefault="005B4459" w:rsidP="003829E0">
      <w:pPr>
        <w:pStyle w:val="Note"/>
        <w:rPr>
          <w:rFonts w:ascii="Arial" w:eastAsia="Arial" w:hAnsi="Arial" w:cs="Arial"/>
          <w:szCs w:val="22"/>
        </w:rPr>
      </w:pPr>
      <w:r>
        <w:tab/>
      </w:r>
      <w:r w:rsidR="00F72EA6" w:rsidRPr="00483255">
        <w:t>NOTE</w:t>
      </w:r>
      <w:r w:rsidR="00675C28">
        <w:t xml:space="preserve"> 3</w:t>
      </w:r>
      <w:r w:rsidR="00D557DF">
        <w:t xml:space="preserve"> </w:t>
      </w:r>
      <w:r w:rsidR="00D557DF">
        <w:sym w:font="Symbol" w:char="F02D"/>
      </w:r>
      <w:r w:rsidR="00F72EA6" w:rsidRPr="00483255">
        <w:t xml:space="preserve"> </w:t>
      </w:r>
      <w:r w:rsidR="00D557DF">
        <w:t>E</w:t>
      </w:r>
      <w:r w:rsidR="00F72EA6" w:rsidRPr="00483255">
        <w:t>.g., CNN may be used a</w:t>
      </w:r>
      <w:r w:rsidR="00D557DF">
        <w:t>s a</w:t>
      </w:r>
      <w:r w:rsidR="00F72EA6" w:rsidRPr="00483255">
        <w:t xml:space="preserve">n example of </w:t>
      </w:r>
      <w:r w:rsidR="00D557DF">
        <w:t xml:space="preserve">an </w:t>
      </w:r>
      <w:r w:rsidR="00F72EA6" w:rsidRPr="00483255">
        <w:t>ML mechanism.</w:t>
      </w:r>
    </w:p>
    <w:p w14:paraId="3F5C3BD5" w14:textId="71CE9612" w:rsidR="000C669E" w:rsidRPr="00483255" w:rsidRDefault="00085DDF" w:rsidP="003829E0">
      <w:pPr>
        <w:pStyle w:val="enumlev1"/>
      </w:pPr>
      <w:r>
        <w:rPr>
          <w:lang w:bidi="ar-DZ"/>
        </w:rPr>
        <w:t>•</w:t>
      </w:r>
      <w:r>
        <w:rPr>
          <w:lang w:bidi="ar-DZ"/>
        </w:rPr>
        <w:tab/>
      </w:r>
      <w:r w:rsidR="00F72EA6" w:rsidRPr="00483255">
        <w:t>MLFO may enable a distributed learning approach, where parts of learning are enabled on the edge and core.</w:t>
      </w:r>
    </w:p>
    <w:p w14:paraId="507026F4" w14:textId="3BD29EC9" w:rsidR="000C669E" w:rsidRPr="00483255" w:rsidRDefault="005B4459" w:rsidP="003829E0">
      <w:pPr>
        <w:pStyle w:val="Note"/>
        <w:ind w:left="794" w:hanging="794"/>
        <w:rPr>
          <w:rFonts w:ascii="Arial" w:eastAsia="Arial" w:hAnsi="Arial" w:cs="Arial"/>
          <w:szCs w:val="22"/>
        </w:rPr>
      </w:pPr>
      <w:r>
        <w:tab/>
      </w:r>
      <w:r w:rsidR="00F72EA6" w:rsidRPr="00483255">
        <w:t>NOTE</w:t>
      </w:r>
      <w:r w:rsidR="00D557DF">
        <w:t xml:space="preserve"> </w:t>
      </w:r>
      <w:r w:rsidR="00675C28">
        <w:t xml:space="preserve">4 </w:t>
      </w:r>
      <w:r w:rsidR="00D557DF">
        <w:sym w:font="Symbol" w:char="F02D"/>
      </w:r>
      <w:r w:rsidR="009B4DC0" w:rsidRPr="00483255">
        <w:t xml:space="preserve"> </w:t>
      </w:r>
      <w:r w:rsidR="00D557DF">
        <w:t>E</w:t>
      </w:r>
      <w:r w:rsidR="009B4DC0" w:rsidRPr="00483255">
        <w:t>.g.</w:t>
      </w:r>
      <w:r w:rsidR="00F72EA6" w:rsidRPr="00483255">
        <w:t>, MLFO may specify a deep learning model for accurate prediction at the core and a lightweight ML model at the edge to handle emergencies in real-time.</w:t>
      </w:r>
    </w:p>
    <w:p w14:paraId="2393AE32" w14:textId="689DADA1" w:rsidR="000C669E" w:rsidRPr="00483255" w:rsidRDefault="00085DDF" w:rsidP="003829E0">
      <w:pPr>
        <w:pStyle w:val="enumlev1"/>
      </w:pPr>
      <w:r>
        <w:rPr>
          <w:lang w:bidi="ar-DZ"/>
        </w:rPr>
        <w:t>•</w:t>
      </w:r>
      <w:r>
        <w:rPr>
          <w:lang w:bidi="ar-DZ"/>
        </w:rPr>
        <w:tab/>
      </w:r>
      <w:r w:rsidR="00F72EA6" w:rsidRPr="00483255">
        <w:t>MLFO interfaces with the management plane to query interfaces for the radio network, core network, or a</w:t>
      </w:r>
      <w:r w:rsidR="00D557DF">
        <w:t>n</w:t>
      </w:r>
      <w:r w:rsidR="00F72EA6" w:rsidRPr="00483255">
        <w:t xml:space="preserve"> ML server to send the warning messages and notifications to people or connected devices.</w:t>
      </w:r>
    </w:p>
    <w:p w14:paraId="738E8CCD" w14:textId="18751D69" w:rsidR="000C669E" w:rsidRPr="00483255" w:rsidRDefault="00F72EA6" w:rsidP="003829E0">
      <w:pPr>
        <w:pStyle w:val="Headingb"/>
      </w:pPr>
      <w:bookmarkStart w:id="173" w:name="_heading=h.19c6y18" w:colFirst="0" w:colLast="0"/>
      <w:bookmarkStart w:id="174" w:name="_Toc23275168"/>
      <w:bookmarkStart w:id="175" w:name="_Toc41075093"/>
      <w:bookmarkEnd w:id="173"/>
      <w:r w:rsidRPr="00483255">
        <w:t xml:space="preserve">Usage scenario: use case 4.26: Energy </w:t>
      </w:r>
      <w:r w:rsidR="00266E99" w:rsidRPr="00483255">
        <w:t xml:space="preserve">efficient trusted multi-tenancy </w:t>
      </w:r>
      <w:r w:rsidRPr="00483255">
        <w:t>in 5G-</w:t>
      </w:r>
      <w:r w:rsidR="00266E99" w:rsidRPr="00483255">
        <w:t>c</w:t>
      </w:r>
      <w:r w:rsidRPr="00483255">
        <w:t>rosshaul</w:t>
      </w:r>
      <w:bookmarkEnd w:id="174"/>
      <w:bookmarkEnd w:id="175"/>
    </w:p>
    <w:p w14:paraId="3EBC901B" w14:textId="0E1A43A0" w:rsidR="000C669E" w:rsidRPr="00483255" w:rsidRDefault="00085DDF" w:rsidP="003829E0">
      <w:pPr>
        <w:pStyle w:val="enumlev1"/>
      </w:pPr>
      <w:r>
        <w:rPr>
          <w:lang w:bidi="ar-DZ"/>
        </w:rPr>
        <w:t>•</w:t>
      </w:r>
      <w:r>
        <w:rPr>
          <w:lang w:bidi="ar-DZ"/>
        </w:rPr>
        <w:tab/>
      </w:r>
      <w:r w:rsidR="00F72EA6" w:rsidRPr="00483255">
        <w:t>MLFO enables collection of information from the monitored environment for situational and operational awareness.</w:t>
      </w:r>
    </w:p>
    <w:p w14:paraId="62F12A8E" w14:textId="1A224A7B" w:rsidR="000C669E" w:rsidRPr="00483255" w:rsidRDefault="005B4459" w:rsidP="003829E0">
      <w:pPr>
        <w:pStyle w:val="Note"/>
        <w:ind w:left="794" w:hanging="794"/>
      </w:pPr>
      <w:r>
        <w:tab/>
      </w:r>
      <w:r w:rsidR="00F72EA6" w:rsidRPr="00483255">
        <w:t>NOTE</w:t>
      </w:r>
      <w:r w:rsidR="00224AA0">
        <w:t xml:space="preserve"> </w:t>
      </w:r>
      <w:r w:rsidR="00675C28">
        <w:t xml:space="preserve">1 </w:t>
      </w:r>
      <w:r w:rsidR="00224AA0">
        <w:sym w:font="Symbol" w:char="F02D"/>
      </w:r>
      <w:r w:rsidR="00F72EA6" w:rsidRPr="00483255">
        <w:t xml:space="preserve"> MLFO may perform this collection with the help of knowledge representation and representation strategies.</w:t>
      </w:r>
    </w:p>
    <w:p w14:paraId="58FA861E" w14:textId="309012C6" w:rsidR="000C669E" w:rsidRPr="00483255" w:rsidRDefault="005B4459" w:rsidP="003829E0">
      <w:pPr>
        <w:pStyle w:val="Note"/>
        <w:ind w:left="794" w:hanging="794"/>
      </w:pPr>
      <w:r>
        <w:tab/>
      </w:r>
      <w:r w:rsidR="00F72EA6" w:rsidRPr="00483255">
        <w:t>NOTE</w:t>
      </w:r>
      <w:r w:rsidR="00224AA0">
        <w:t xml:space="preserve"> </w:t>
      </w:r>
      <w:r w:rsidR="00675C28">
        <w:t xml:space="preserve">2 </w:t>
      </w:r>
      <w:r w:rsidR="00224AA0">
        <w:sym w:font="Symbol" w:char="F02D"/>
      </w:r>
      <w:r w:rsidR="00F72EA6" w:rsidRPr="00483255">
        <w:t xml:space="preserve"> This may include information across the network for each slice, e.g., throughput, congestion, transmission delays, availability, risk level, and registered events, etc.</w:t>
      </w:r>
    </w:p>
    <w:p w14:paraId="1DF80265" w14:textId="222CF15A" w:rsidR="000C669E" w:rsidRPr="00483255" w:rsidRDefault="005B4459" w:rsidP="003829E0">
      <w:pPr>
        <w:pStyle w:val="Note"/>
      </w:pPr>
      <w:r>
        <w:lastRenderedPageBreak/>
        <w:tab/>
      </w:r>
      <w:r w:rsidR="00F72EA6" w:rsidRPr="00483255">
        <w:t>NOTE</w:t>
      </w:r>
      <w:r w:rsidR="00224AA0">
        <w:t xml:space="preserve"> </w:t>
      </w:r>
      <w:r w:rsidR="00675C28">
        <w:t xml:space="preserve">3 </w:t>
      </w:r>
      <w:r w:rsidR="00224AA0">
        <w:sym w:font="Symbol" w:char="F02D"/>
      </w:r>
      <w:r w:rsidR="00F72EA6" w:rsidRPr="00483255">
        <w:t xml:space="preserve"> Sensors and external data repositories may also act as critical sources of factual knowledge.</w:t>
      </w:r>
    </w:p>
    <w:p w14:paraId="4E8099D5" w14:textId="3133BEBF" w:rsidR="000C669E" w:rsidRPr="00483255" w:rsidRDefault="005B4459" w:rsidP="003829E0">
      <w:pPr>
        <w:pStyle w:val="Note"/>
      </w:pPr>
      <w:r>
        <w:tab/>
      </w:r>
      <w:r w:rsidR="00F72EA6" w:rsidRPr="00483255">
        <w:t>NOTE</w:t>
      </w:r>
      <w:r w:rsidR="00675C28">
        <w:t xml:space="preserve"> 4</w:t>
      </w:r>
      <w:r w:rsidR="00224AA0">
        <w:t xml:space="preserve"> </w:t>
      </w:r>
      <w:r w:rsidR="00224AA0">
        <w:sym w:font="Symbol" w:char="F02D"/>
      </w:r>
      <w:r w:rsidR="00224AA0">
        <w:t xml:space="preserve"> </w:t>
      </w:r>
      <w:r w:rsidR="00F72EA6" w:rsidRPr="00483255">
        <w:t>A flexible data model may be specified in the ML intent for an appropriate data collection.</w:t>
      </w:r>
    </w:p>
    <w:p w14:paraId="369A629C" w14:textId="4D590404" w:rsidR="000C669E" w:rsidRPr="00483255" w:rsidRDefault="00085DDF" w:rsidP="003829E0">
      <w:pPr>
        <w:pStyle w:val="enumlev1"/>
      </w:pPr>
      <w:r>
        <w:rPr>
          <w:lang w:bidi="ar-DZ"/>
        </w:rPr>
        <w:t>•</w:t>
      </w:r>
      <w:r>
        <w:rPr>
          <w:lang w:bidi="ar-DZ"/>
        </w:rPr>
        <w:tab/>
      </w:r>
      <w:r w:rsidR="00F72EA6" w:rsidRPr="00483255">
        <w:t>MLFO may enable essential data pre-processing tasks including event-related correlations.</w:t>
      </w:r>
    </w:p>
    <w:p w14:paraId="5BC5D988" w14:textId="29296FF1" w:rsidR="000C669E" w:rsidRPr="00483255" w:rsidRDefault="005B4459" w:rsidP="003829E0">
      <w:pPr>
        <w:pStyle w:val="Note"/>
        <w:ind w:left="794" w:hanging="794"/>
      </w:pPr>
      <w:r>
        <w:tab/>
      </w:r>
      <w:r w:rsidR="00F72EA6" w:rsidRPr="00483255">
        <w:t>NOTE</w:t>
      </w:r>
      <w:r w:rsidR="00224AA0">
        <w:t xml:space="preserve"> </w:t>
      </w:r>
      <w:r w:rsidR="00085DDF">
        <w:rPr>
          <w:rFonts w:hint="cs"/>
          <w:rtl/>
        </w:rPr>
        <w:t>5</w:t>
      </w:r>
      <w:r w:rsidR="00675C28">
        <w:t xml:space="preserve"> </w:t>
      </w:r>
      <w:r w:rsidR="00224AA0">
        <w:sym w:font="Symbol" w:char="F02D"/>
      </w:r>
      <w:r w:rsidR="00F72EA6" w:rsidRPr="00483255">
        <w:t xml:space="preserve"> These pre-processing tasks may include normalization, aggregation/fusion, verification, prioritization, and reconstruction.</w:t>
      </w:r>
    </w:p>
    <w:p w14:paraId="50370E99" w14:textId="35B84020" w:rsidR="000C669E" w:rsidRPr="00483255" w:rsidRDefault="005B4459" w:rsidP="003829E0">
      <w:pPr>
        <w:pStyle w:val="Note"/>
        <w:ind w:left="794" w:hanging="794"/>
      </w:pPr>
      <w:r>
        <w:tab/>
      </w:r>
      <w:r w:rsidR="00F72EA6" w:rsidRPr="00483255">
        <w:t>NOTE</w:t>
      </w:r>
      <w:r w:rsidR="00224AA0">
        <w:t xml:space="preserve"> </w:t>
      </w:r>
      <w:r w:rsidR="00085DDF">
        <w:rPr>
          <w:rFonts w:hint="cs"/>
          <w:rtl/>
        </w:rPr>
        <w:t>6</w:t>
      </w:r>
      <w:r w:rsidR="00675C28">
        <w:t xml:space="preserve"> </w:t>
      </w:r>
      <w:r w:rsidR="00224AA0">
        <w:sym w:font="Symbol" w:char="F02D"/>
      </w:r>
      <w:r w:rsidR="00F72EA6" w:rsidRPr="00483255">
        <w:t xml:space="preserve"> MLFO may consider case-based or attribute-based reasoning to find dependencies between events and resources.</w:t>
      </w:r>
    </w:p>
    <w:p w14:paraId="6B37D567" w14:textId="64954744" w:rsidR="000C669E" w:rsidRPr="00483255" w:rsidRDefault="00085DDF" w:rsidP="003829E0">
      <w:pPr>
        <w:pStyle w:val="enumlev1"/>
      </w:pPr>
      <w:r>
        <w:rPr>
          <w:lang w:bidi="ar-DZ"/>
        </w:rPr>
        <w:t>•</w:t>
      </w:r>
      <w:r>
        <w:rPr>
          <w:lang w:bidi="ar-DZ"/>
        </w:rPr>
        <w:tab/>
      </w:r>
      <w:r w:rsidR="00F72EA6" w:rsidRPr="00483255">
        <w:t>MLFO may enable specification of adaptive machine learning mechanisms or ML models to support secure, trusted, and energy-efficient multi-tenancy.</w:t>
      </w:r>
    </w:p>
    <w:p w14:paraId="5802B7BE" w14:textId="7880E1B7" w:rsidR="000C669E" w:rsidRPr="00483255" w:rsidRDefault="005B4459" w:rsidP="003829E0">
      <w:pPr>
        <w:pStyle w:val="Note"/>
        <w:rPr>
          <w:rFonts w:ascii="Arial" w:eastAsia="Arial" w:hAnsi="Arial" w:cs="Arial"/>
          <w:szCs w:val="22"/>
        </w:rPr>
      </w:pPr>
      <w:r>
        <w:tab/>
      </w:r>
      <w:r w:rsidR="00F72EA6" w:rsidRPr="00483255">
        <w:t>NOTE</w:t>
      </w:r>
      <w:r w:rsidR="00224AA0">
        <w:t xml:space="preserve"> </w:t>
      </w:r>
      <w:r w:rsidR="00085DDF">
        <w:rPr>
          <w:rFonts w:hint="cs"/>
          <w:rtl/>
        </w:rPr>
        <w:t>7</w:t>
      </w:r>
      <w:r w:rsidR="00675C28">
        <w:t xml:space="preserve"> </w:t>
      </w:r>
      <w:r w:rsidR="00224AA0">
        <w:sym w:font="Symbol" w:char="F02D"/>
      </w:r>
      <w:r w:rsidR="00F72EA6" w:rsidRPr="00483255">
        <w:t xml:space="preserve"> </w:t>
      </w:r>
      <w:r w:rsidR="00224AA0">
        <w:t>M</w:t>
      </w:r>
      <w:r w:rsidR="00224AA0" w:rsidRPr="00483255">
        <w:t>ulti</w:t>
      </w:r>
      <w:r w:rsidR="00F72EA6" w:rsidRPr="00483255">
        <w:t>tenancy is defined in [ITU-T Y.3111]</w:t>
      </w:r>
    </w:p>
    <w:p w14:paraId="7B4FE071" w14:textId="0922B9F9" w:rsidR="000C669E" w:rsidRPr="00483255" w:rsidRDefault="005B4459" w:rsidP="003829E0">
      <w:pPr>
        <w:pStyle w:val="Note"/>
        <w:ind w:left="794" w:hanging="794"/>
      </w:pPr>
      <w:r>
        <w:tab/>
      </w:r>
      <w:r w:rsidR="00F72EA6" w:rsidRPr="00483255">
        <w:t>NOTE</w:t>
      </w:r>
      <w:r w:rsidR="00224AA0">
        <w:t xml:space="preserve"> </w:t>
      </w:r>
      <w:r w:rsidR="00085DDF">
        <w:rPr>
          <w:rFonts w:hint="cs"/>
          <w:rtl/>
        </w:rPr>
        <w:t>8</w:t>
      </w:r>
      <w:r w:rsidR="00675C28">
        <w:t xml:space="preserve"> </w:t>
      </w:r>
      <w:r w:rsidR="00224AA0">
        <w:sym w:font="Symbol" w:char="F02D"/>
      </w:r>
      <w:r w:rsidR="00F72EA6" w:rsidRPr="00483255">
        <w:t xml:space="preserve"> </w:t>
      </w:r>
      <w:r w:rsidR="009C6C05" w:rsidRPr="00483255">
        <w:t xml:space="preserve">MLFO </w:t>
      </w:r>
      <w:r w:rsidR="00F72EA6" w:rsidRPr="00483255">
        <w:t>may enable adaptive reinforcement learning, deep learning, or hybrid ML mechanisms.</w:t>
      </w:r>
    </w:p>
    <w:p w14:paraId="426248E2" w14:textId="1979E3C7" w:rsidR="000C669E" w:rsidRPr="00483255" w:rsidRDefault="005B4459" w:rsidP="003829E0">
      <w:pPr>
        <w:pStyle w:val="Note"/>
        <w:ind w:left="794" w:hanging="794"/>
      </w:pPr>
      <w:r>
        <w:tab/>
      </w:r>
      <w:r w:rsidR="00F72EA6" w:rsidRPr="00483255">
        <w:t>NOTE</w:t>
      </w:r>
      <w:r w:rsidR="00224AA0">
        <w:t xml:space="preserve"> </w:t>
      </w:r>
      <w:r w:rsidR="00085DDF">
        <w:rPr>
          <w:rFonts w:hint="cs"/>
          <w:rtl/>
        </w:rPr>
        <w:t>9</w:t>
      </w:r>
      <w:r w:rsidR="00675C28">
        <w:t xml:space="preserve"> </w:t>
      </w:r>
      <w:r w:rsidR="00224AA0">
        <w:sym w:font="Symbol" w:char="F02D"/>
      </w:r>
      <w:r w:rsidR="00F72EA6" w:rsidRPr="00483255">
        <w:t xml:space="preserve"> To support multi-tenancy, these ML mechanisms can allocate virtual resources to different tenants according to SLAs with appropriate configurations while ensuring appropriate isolation.</w:t>
      </w:r>
    </w:p>
    <w:p w14:paraId="18E615A8" w14:textId="77777777" w:rsidR="009C6C05" w:rsidRDefault="005B4459" w:rsidP="003829E0">
      <w:pPr>
        <w:pStyle w:val="Note"/>
        <w:ind w:left="794" w:hanging="794"/>
      </w:pPr>
      <w:r>
        <w:tab/>
      </w:r>
      <w:r w:rsidR="00F72EA6" w:rsidRPr="00483255">
        <w:t>NOTE</w:t>
      </w:r>
      <w:r w:rsidR="00224AA0">
        <w:t xml:space="preserve"> </w:t>
      </w:r>
      <w:r w:rsidR="00085DDF">
        <w:rPr>
          <w:rFonts w:hint="cs"/>
          <w:rtl/>
        </w:rPr>
        <w:t>10</w:t>
      </w:r>
      <w:r w:rsidR="00675C28">
        <w:t xml:space="preserve"> </w:t>
      </w:r>
      <w:r w:rsidR="00224AA0">
        <w:sym w:font="Symbol" w:char="F02D"/>
      </w:r>
      <w:r w:rsidR="00F72EA6" w:rsidRPr="00483255">
        <w:t xml:space="preserve"> These ML mechanisms may enable </w:t>
      </w:r>
      <w:proofErr w:type="spellStart"/>
      <w:r w:rsidR="00F72EA6" w:rsidRPr="00483255">
        <w:t>crosshaul</w:t>
      </w:r>
      <w:proofErr w:type="spellEnd"/>
      <w:r w:rsidR="00F72EA6" w:rsidRPr="00483255">
        <w:t xml:space="preserve"> resource orchestration, i.e., provide resource orchestration at the FH, BH, and </w:t>
      </w:r>
      <w:proofErr w:type="spellStart"/>
      <w:r w:rsidR="00F72EA6" w:rsidRPr="00483255">
        <w:t>midhaul</w:t>
      </w:r>
      <w:proofErr w:type="spellEnd"/>
      <w:r w:rsidR="00F72EA6" w:rsidRPr="00483255">
        <w:t xml:space="preserve"> at the tenant level. </w:t>
      </w:r>
    </w:p>
    <w:p w14:paraId="4F92ED6D" w14:textId="1AA33D41" w:rsidR="000C669E" w:rsidRPr="00483255" w:rsidRDefault="009C6C05" w:rsidP="003829E0">
      <w:pPr>
        <w:pStyle w:val="Note"/>
        <w:ind w:left="794" w:hanging="794"/>
      </w:pPr>
      <w:r>
        <w:tab/>
      </w:r>
      <w:r w:rsidR="00F72EA6" w:rsidRPr="00483255">
        <w:t>NOTE</w:t>
      </w:r>
      <w:r>
        <w:t xml:space="preserve"> </w:t>
      </w:r>
      <w:r>
        <w:rPr>
          <w:rFonts w:hint="cs"/>
          <w:rtl/>
        </w:rPr>
        <w:t>1</w:t>
      </w:r>
      <w:r>
        <w:rPr>
          <w:lang w:val="es-ES"/>
        </w:rPr>
        <w:t>1</w:t>
      </w:r>
      <w:r>
        <w:t xml:space="preserve"> </w:t>
      </w:r>
      <w:r>
        <w:sym w:font="Symbol" w:char="F02D"/>
      </w:r>
      <w:r w:rsidRPr="00483255">
        <w:t xml:space="preserve"> </w:t>
      </w:r>
      <w:r w:rsidR="00F72EA6" w:rsidRPr="00483255">
        <w:t xml:space="preserve">MLFO may calibrate/recalibrate lightweight ML mechanisms to filter security threats at the </w:t>
      </w:r>
      <w:proofErr w:type="spellStart"/>
      <w:r w:rsidR="00F72EA6" w:rsidRPr="00483255">
        <w:t>midhaul</w:t>
      </w:r>
      <w:proofErr w:type="spellEnd"/>
      <w:r w:rsidR="00F72EA6" w:rsidRPr="00483255">
        <w:t xml:space="preserve"> (FH may be resource-constrained).</w:t>
      </w:r>
    </w:p>
    <w:p w14:paraId="52AB5AF1" w14:textId="3CD4609E" w:rsidR="000C669E" w:rsidRPr="00483255" w:rsidRDefault="005B4459" w:rsidP="003829E0">
      <w:pPr>
        <w:pStyle w:val="Note"/>
        <w:ind w:left="794" w:hanging="794"/>
      </w:pPr>
      <w:bookmarkStart w:id="176" w:name="_heading=h.3tbugp1" w:colFirst="0" w:colLast="0"/>
      <w:bookmarkEnd w:id="176"/>
      <w:r>
        <w:tab/>
      </w:r>
      <w:r w:rsidR="00F72EA6" w:rsidRPr="00483255">
        <w:t>NOTE</w:t>
      </w:r>
      <w:r w:rsidR="005633B3">
        <w:t xml:space="preserve"> </w:t>
      </w:r>
      <w:r w:rsidR="00085DDF">
        <w:rPr>
          <w:rFonts w:hint="cs"/>
          <w:rtl/>
        </w:rPr>
        <w:t>1</w:t>
      </w:r>
      <w:r w:rsidR="009C6C05">
        <w:rPr>
          <w:lang w:val="es-ES"/>
        </w:rPr>
        <w:t>2</w:t>
      </w:r>
      <w:r w:rsidR="00675C28">
        <w:t xml:space="preserve"> </w:t>
      </w:r>
      <w:r w:rsidR="005633B3">
        <w:sym w:font="Symbol" w:char="F02D"/>
      </w:r>
      <w:r w:rsidR="00F72EA6" w:rsidRPr="00483255">
        <w:t xml:space="preserve"> MLFO may enable these ML mechanisms at the BH to countermeasure future threats, its replicas, and possible propagation holes.</w:t>
      </w:r>
    </w:p>
    <w:p w14:paraId="12CCC26B" w14:textId="0ED999CC" w:rsidR="000C669E" w:rsidRPr="00483255" w:rsidRDefault="005B4459" w:rsidP="003829E0">
      <w:pPr>
        <w:pStyle w:val="Note"/>
        <w:ind w:left="794" w:hanging="794"/>
      </w:pPr>
      <w:r>
        <w:tab/>
      </w:r>
      <w:r w:rsidR="00F72EA6" w:rsidRPr="00483255">
        <w:t>NOTE</w:t>
      </w:r>
      <w:r w:rsidR="005633B3">
        <w:t xml:space="preserve"> </w:t>
      </w:r>
      <w:r w:rsidR="00085DDF">
        <w:rPr>
          <w:rFonts w:hint="cs"/>
          <w:rtl/>
        </w:rPr>
        <w:t>1</w:t>
      </w:r>
      <w:r w:rsidR="009C6C05">
        <w:rPr>
          <w:lang w:val="es-ES"/>
        </w:rPr>
        <w:t>3</w:t>
      </w:r>
      <w:r w:rsidR="00675C28">
        <w:t xml:space="preserve"> </w:t>
      </w:r>
      <w:r w:rsidR="005633B3">
        <w:sym w:font="Symbol" w:char="F02D"/>
      </w:r>
      <w:r w:rsidR="00F72EA6" w:rsidRPr="00483255">
        <w:t xml:space="preserve"> These ML mechanisms may provide anticipatory responses according to future expected events, evolution, and propagation of discovered threats.</w:t>
      </w:r>
    </w:p>
    <w:p w14:paraId="544B47CE" w14:textId="5A4C70A8" w:rsidR="000C669E" w:rsidRPr="00483255" w:rsidRDefault="005B4459" w:rsidP="003829E0">
      <w:pPr>
        <w:pStyle w:val="Note"/>
        <w:ind w:left="794" w:hanging="794"/>
      </w:pPr>
      <w:r>
        <w:tab/>
      </w:r>
      <w:r w:rsidR="00F72EA6" w:rsidRPr="00483255">
        <w:t>NOTE</w:t>
      </w:r>
      <w:r w:rsidR="005633B3">
        <w:t xml:space="preserve"> </w:t>
      </w:r>
      <w:r w:rsidR="00085DDF">
        <w:rPr>
          <w:rFonts w:hint="cs"/>
          <w:rtl/>
        </w:rPr>
        <w:t>1</w:t>
      </w:r>
      <w:r w:rsidR="009C6C05">
        <w:rPr>
          <w:lang w:val="es-ES"/>
        </w:rPr>
        <w:t>4</w:t>
      </w:r>
      <w:r w:rsidR="00675C28">
        <w:t xml:space="preserve"> </w:t>
      </w:r>
      <w:r w:rsidR="005633B3">
        <w:sym w:font="Symbol" w:char="F02D"/>
      </w:r>
      <w:r w:rsidR="00F72EA6" w:rsidRPr="00483255">
        <w:t xml:space="preserve"> The ML models may consider </w:t>
      </w:r>
      <w:r w:rsidR="003E7093">
        <w:t xml:space="preserve">a </w:t>
      </w:r>
      <w:r w:rsidR="00F72EA6" w:rsidRPr="00483255">
        <w:t>continuous and collaborative decision-making process to offer a service in a multi-stakeholder scenario.</w:t>
      </w:r>
    </w:p>
    <w:p w14:paraId="670E87DE" w14:textId="145939A4" w:rsidR="000C669E" w:rsidRPr="00483255" w:rsidRDefault="00085DDF" w:rsidP="003829E0">
      <w:pPr>
        <w:pStyle w:val="enumlev1"/>
      </w:pPr>
      <w:r>
        <w:rPr>
          <w:lang w:bidi="ar-DZ"/>
        </w:rPr>
        <w:t>•</w:t>
      </w:r>
      <w:r>
        <w:rPr>
          <w:lang w:bidi="ar-DZ"/>
        </w:rPr>
        <w:tab/>
      </w:r>
      <w:r w:rsidR="00F72EA6" w:rsidRPr="00483255">
        <w:t>MLFO may select these mechanisms/models to enforce contextual adaptation of trust models, e.g., timely detection of virtual network function (VNF) anomalies.</w:t>
      </w:r>
    </w:p>
    <w:p w14:paraId="35EAD295" w14:textId="0398E38A" w:rsidR="000C669E" w:rsidRPr="00483255" w:rsidRDefault="005B4459" w:rsidP="003829E0">
      <w:pPr>
        <w:pStyle w:val="Note"/>
        <w:ind w:left="794" w:hanging="794"/>
      </w:pPr>
      <w:r>
        <w:tab/>
      </w:r>
      <w:r w:rsidR="00F72EA6" w:rsidRPr="00483255">
        <w:t>NOTE</w:t>
      </w:r>
      <w:r w:rsidR="005633B3">
        <w:t xml:space="preserve"> </w:t>
      </w:r>
      <w:r w:rsidR="00675C28">
        <w:t>1</w:t>
      </w:r>
      <w:r w:rsidR="009C6C05">
        <w:rPr>
          <w:lang w:val="es-ES"/>
        </w:rPr>
        <w:t>5</w:t>
      </w:r>
      <w:r w:rsidR="00675C28">
        <w:t xml:space="preserve"> </w:t>
      </w:r>
      <w:r w:rsidR="005633B3">
        <w:sym w:font="Symbol" w:char="F02D"/>
      </w:r>
      <w:r w:rsidR="00F72EA6" w:rsidRPr="00483255">
        <w:t xml:space="preserve"> MLFO may enable deep learning ML models to countermeasure cloud-level threats at the tenant-level to prevent their propagation.</w:t>
      </w:r>
    </w:p>
    <w:p w14:paraId="0C9D8156" w14:textId="35B3D5F0" w:rsidR="000C669E" w:rsidRPr="00483255" w:rsidRDefault="00085DDF" w:rsidP="003829E0">
      <w:pPr>
        <w:pStyle w:val="enumlev1"/>
      </w:pPr>
      <w:r>
        <w:rPr>
          <w:lang w:bidi="ar-DZ"/>
        </w:rPr>
        <w:t>•</w:t>
      </w:r>
      <w:r>
        <w:rPr>
          <w:lang w:bidi="ar-DZ"/>
        </w:rPr>
        <w:tab/>
      </w:r>
      <w:r w:rsidR="00F72EA6" w:rsidRPr="00483255">
        <w:t>MLFO may be augmented with a closed loop system, where expected key performance indicators (KPIs) can be assessed and appropriate corrective tactics can be taken.</w:t>
      </w:r>
    </w:p>
    <w:p w14:paraId="1177869A" w14:textId="78EA1A3F" w:rsidR="000C669E" w:rsidRPr="00483255" w:rsidRDefault="005B4459" w:rsidP="003829E0">
      <w:pPr>
        <w:pStyle w:val="Note"/>
        <w:ind w:left="794" w:hanging="794"/>
      </w:pPr>
      <w:r>
        <w:tab/>
      </w:r>
      <w:r w:rsidR="00F72EA6" w:rsidRPr="00483255">
        <w:t>NOTE</w:t>
      </w:r>
      <w:r w:rsidR="005633B3">
        <w:t xml:space="preserve"> </w:t>
      </w:r>
      <w:r w:rsidR="00675C28">
        <w:t>1</w:t>
      </w:r>
      <w:r w:rsidR="009C6C05">
        <w:rPr>
          <w:lang w:val="es-ES"/>
        </w:rPr>
        <w:t>6</w:t>
      </w:r>
      <w:r w:rsidR="00675C28">
        <w:t xml:space="preserve"> </w:t>
      </w:r>
      <w:r w:rsidR="005633B3">
        <w:sym w:font="Symbol" w:char="F02D"/>
      </w:r>
      <w:r w:rsidR="00F72EA6" w:rsidRPr="00483255">
        <w:t xml:space="preserve"> These tactics may include modification of statistical models, data pre-processing rules </w:t>
      </w:r>
      <w:r w:rsidR="00675C28">
        <w:t>and</w:t>
      </w:r>
      <w:r w:rsidR="00675C28" w:rsidRPr="00483255">
        <w:t xml:space="preserve"> </w:t>
      </w:r>
      <w:r w:rsidR="00F72EA6" w:rsidRPr="00483255">
        <w:t>inference rules, and recalibration of heuristics.</w:t>
      </w:r>
    </w:p>
    <w:p w14:paraId="31738AED" w14:textId="6317F98A" w:rsidR="000C669E" w:rsidRPr="00483255" w:rsidRDefault="00085DDF" w:rsidP="003829E0">
      <w:pPr>
        <w:pStyle w:val="enumlev1"/>
      </w:pPr>
      <w:r>
        <w:rPr>
          <w:lang w:bidi="ar-DZ"/>
        </w:rPr>
        <w:t>•</w:t>
      </w:r>
      <w:r>
        <w:rPr>
          <w:lang w:bidi="ar-DZ"/>
        </w:rPr>
        <w:tab/>
      </w:r>
      <w:r w:rsidR="00F72EA6" w:rsidRPr="00483255">
        <w:t>MLFO may enable a metacognition layer to optimize its operation under unforeseen events/threats.</w:t>
      </w:r>
    </w:p>
    <w:p w14:paraId="38A57CCA" w14:textId="7325CDDB" w:rsidR="000C669E" w:rsidRPr="00483255" w:rsidRDefault="005B4459" w:rsidP="003829E0">
      <w:pPr>
        <w:pStyle w:val="Note"/>
      </w:pPr>
      <w:r>
        <w:tab/>
      </w:r>
      <w:r w:rsidR="00F72EA6" w:rsidRPr="00483255">
        <w:t>NOTE</w:t>
      </w:r>
      <w:r w:rsidR="005633B3">
        <w:t xml:space="preserve"> </w:t>
      </w:r>
      <w:r w:rsidR="00675C28">
        <w:t>1</w:t>
      </w:r>
      <w:r w:rsidR="009C6C05">
        <w:rPr>
          <w:lang w:val="es-ES"/>
        </w:rPr>
        <w:t>7</w:t>
      </w:r>
      <w:r w:rsidR="00675C28">
        <w:t xml:space="preserve"> </w:t>
      </w:r>
      <w:r w:rsidR="005633B3">
        <w:sym w:font="Symbol" w:char="F02D"/>
      </w:r>
      <w:r w:rsidR="00F72EA6" w:rsidRPr="00483255">
        <w:t xml:space="preserve"> </w:t>
      </w:r>
      <w:r w:rsidR="003E7093">
        <w:t>E</w:t>
      </w:r>
      <w:r w:rsidR="00F72EA6" w:rsidRPr="00483255">
        <w:t>.g., this layer can monitor a reinforcement learning-based ML model to optimize it.</w:t>
      </w:r>
    </w:p>
    <w:p w14:paraId="3FB1314B" w14:textId="07C2BBDF" w:rsidR="000C669E" w:rsidRPr="00483255" w:rsidRDefault="005B4459" w:rsidP="003829E0">
      <w:pPr>
        <w:pStyle w:val="Note"/>
        <w:ind w:left="794" w:hanging="794"/>
      </w:pPr>
      <w:r>
        <w:tab/>
      </w:r>
      <w:r w:rsidR="00F72EA6" w:rsidRPr="00483255">
        <w:t>NOTE</w:t>
      </w:r>
      <w:r w:rsidR="005633B3">
        <w:t xml:space="preserve"> </w:t>
      </w:r>
      <w:r w:rsidR="00675C28">
        <w:t>1</w:t>
      </w:r>
      <w:r w:rsidR="009C6C05">
        <w:rPr>
          <w:lang w:val="es-ES"/>
        </w:rPr>
        <w:t>8</w:t>
      </w:r>
      <w:r w:rsidR="00675C28">
        <w:t xml:space="preserve"> </w:t>
      </w:r>
      <w:r w:rsidR="005633B3">
        <w:sym w:font="Symbol" w:char="F02D"/>
      </w:r>
      <w:r w:rsidR="00675C28">
        <w:t xml:space="preserve"> </w:t>
      </w:r>
      <w:r w:rsidR="00F72EA6" w:rsidRPr="00483255">
        <w:t>This layer should be able to dynamically acquire and validate the consequences of decision making with the help of operational knowledge.</w:t>
      </w:r>
    </w:p>
    <w:p w14:paraId="0BBCD0E8" w14:textId="31C1832E" w:rsidR="000C669E" w:rsidRPr="00483255" w:rsidRDefault="005B4459" w:rsidP="003829E0">
      <w:pPr>
        <w:pStyle w:val="Note"/>
        <w:ind w:left="794" w:hanging="794"/>
      </w:pPr>
      <w:r>
        <w:tab/>
      </w:r>
      <w:r w:rsidR="00F72EA6" w:rsidRPr="00483255">
        <w:t>NOTE</w:t>
      </w:r>
      <w:r w:rsidR="005633B3">
        <w:t xml:space="preserve"> </w:t>
      </w:r>
      <w:r w:rsidR="00675C28">
        <w:t>1</w:t>
      </w:r>
      <w:r w:rsidR="009C6C05">
        <w:rPr>
          <w:lang w:val="es-ES"/>
        </w:rPr>
        <w:t>9</w:t>
      </w:r>
      <w:r w:rsidR="00675C28">
        <w:t xml:space="preserve"> </w:t>
      </w:r>
      <w:r w:rsidR="005633B3">
        <w:sym w:font="Symbol" w:char="F02D"/>
      </w:r>
      <w:r w:rsidR="00F72EA6" w:rsidRPr="00483255">
        <w:t xml:space="preserve"> The metacognition layer may incorporate efficient onboarded security and energy policies complemented with situational awareness to take appropriate resource allocation decisions for each tenant.</w:t>
      </w:r>
    </w:p>
    <w:p w14:paraId="65A712C5" w14:textId="79E1A570" w:rsidR="000C669E" w:rsidRPr="00483255" w:rsidRDefault="00085DDF" w:rsidP="003829E0">
      <w:pPr>
        <w:pStyle w:val="enumlev1"/>
      </w:pPr>
      <w:r>
        <w:rPr>
          <w:lang w:bidi="ar-DZ"/>
        </w:rPr>
        <w:t>•</w:t>
      </w:r>
      <w:r>
        <w:rPr>
          <w:lang w:bidi="ar-DZ"/>
        </w:rPr>
        <w:tab/>
      </w:r>
      <w:r w:rsidR="00F72EA6" w:rsidRPr="00483255">
        <w:t>MLFO may enable ML mechanisms for flow-level security driven by authorization/privacy policies at the edge in real-time.</w:t>
      </w:r>
    </w:p>
    <w:p w14:paraId="5587FC23" w14:textId="292CBF57" w:rsidR="000C669E" w:rsidRPr="00483255" w:rsidRDefault="00085DDF" w:rsidP="003829E0">
      <w:pPr>
        <w:pStyle w:val="enumlev1"/>
      </w:pPr>
      <w:r>
        <w:rPr>
          <w:lang w:bidi="ar-DZ"/>
        </w:rPr>
        <w:t>•</w:t>
      </w:r>
      <w:r>
        <w:rPr>
          <w:lang w:bidi="ar-DZ"/>
        </w:rPr>
        <w:tab/>
      </w:r>
      <w:r w:rsidR="00F72EA6" w:rsidRPr="00483255">
        <w:t>These mechanisms should comply with the trust model and energy-saving policies required by different 5G actors, e.g., slice owners, Telcos, and verticals.</w:t>
      </w:r>
    </w:p>
    <w:p w14:paraId="5CE0AC1F" w14:textId="4F2328CF" w:rsidR="000C669E" w:rsidRPr="00483255" w:rsidRDefault="00085DDF" w:rsidP="003829E0">
      <w:pPr>
        <w:pStyle w:val="enumlev1"/>
      </w:pPr>
      <w:r>
        <w:rPr>
          <w:lang w:bidi="ar-DZ"/>
        </w:rPr>
        <w:lastRenderedPageBreak/>
        <w:t>•</w:t>
      </w:r>
      <w:r>
        <w:rPr>
          <w:lang w:bidi="ar-DZ"/>
        </w:rPr>
        <w:tab/>
      </w:r>
      <w:r w:rsidR="00F72EA6" w:rsidRPr="00483255">
        <w:t>MLFO may deploy ML mechanisms to audit data integrity of each slice, e.g., resilience, and VNF anomaly detection.</w:t>
      </w:r>
    </w:p>
    <w:p w14:paraId="32380032" w14:textId="3F180813" w:rsidR="000C669E" w:rsidRPr="00483255" w:rsidRDefault="00085DDF" w:rsidP="003829E0">
      <w:pPr>
        <w:pStyle w:val="enumlev1"/>
      </w:pPr>
      <w:r>
        <w:rPr>
          <w:lang w:bidi="ar-DZ"/>
        </w:rPr>
        <w:t>•</w:t>
      </w:r>
      <w:r>
        <w:rPr>
          <w:lang w:bidi="ar-DZ"/>
        </w:rPr>
        <w:tab/>
      </w:r>
      <w:r w:rsidR="00F72EA6" w:rsidRPr="00483255">
        <w:t xml:space="preserve">MLFO ML mechanisms </w:t>
      </w:r>
      <w:r w:rsidR="003E7093">
        <w:t xml:space="preserve">are </w:t>
      </w:r>
      <w:r w:rsidR="00F72EA6" w:rsidRPr="00483255">
        <w:t>compliant with ETSI enhanced high-level NFV security management framework [</w:t>
      </w:r>
      <w:r w:rsidR="0092190A">
        <w:t>b-</w:t>
      </w:r>
      <w:r w:rsidR="007B1150">
        <w:t>I</w:t>
      </w:r>
      <w:r w:rsidR="0092190A">
        <w:t>TEH</w:t>
      </w:r>
      <w:r w:rsidR="00F72EA6" w:rsidRPr="00483255">
        <w:t>] to entail energy-efficient security measures.</w:t>
      </w:r>
    </w:p>
    <w:p w14:paraId="296C5D53" w14:textId="1C9D52BA" w:rsidR="000C669E" w:rsidRPr="005B4459" w:rsidRDefault="005B4459" w:rsidP="003829E0">
      <w:pPr>
        <w:pStyle w:val="Note"/>
      </w:pPr>
      <w:r w:rsidRPr="005B4459">
        <w:tab/>
      </w:r>
      <w:r w:rsidR="00F72EA6" w:rsidRPr="005B4459">
        <w:t>NOTE</w:t>
      </w:r>
      <w:r w:rsidR="00675C28" w:rsidRPr="005B4459">
        <w:t xml:space="preserve"> </w:t>
      </w:r>
      <w:r w:rsidR="009C6C05">
        <w:t>20</w:t>
      </w:r>
      <w:r w:rsidR="00675C28" w:rsidRPr="005B4459">
        <w:t xml:space="preserve"> </w:t>
      </w:r>
      <w:r w:rsidR="00924778" w:rsidRPr="005B4459">
        <w:sym w:font="Symbol" w:char="F02D"/>
      </w:r>
      <w:r w:rsidR="00924778" w:rsidRPr="005B4459">
        <w:t xml:space="preserve"> E</w:t>
      </w:r>
      <w:r w:rsidR="00F72EA6" w:rsidRPr="005B4459">
        <w:t>.g., supervised or reinforcement learning or deep reinforcement learning.</w:t>
      </w:r>
    </w:p>
    <w:p w14:paraId="3D4506DA" w14:textId="4C7C06B3" w:rsidR="000C669E" w:rsidRPr="00483255" w:rsidRDefault="005B4459" w:rsidP="003829E0">
      <w:pPr>
        <w:pStyle w:val="Note"/>
        <w:ind w:left="794" w:hanging="794"/>
      </w:pPr>
      <w:r w:rsidRPr="005B4459">
        <w:rPr>
          <w:szCs w:val="22"/>
        </w:rPr>
        <w:tab/>
      </w:r>
      <w:r w:rsidR="00F72EA6" w:rsidRPr="005B4459">
        <w:rPr>
          <w:szCs w:val="22"/>
        </w:rPr>
        <w:t>NOTE</w:t>
      </w:r>
      <w:r w:rsidR="00924778" w:rsidRPr="005B4459">
        <w:rPr>
          <w:szCs w:val="22"/>
        </w:rPr>
        <w:t xml:space="preserve"> </w:t>
      </w:r>
      <w:r w:rsidR="00085DDF" w:rsidRPr="005B4459">
        <w:rPr>
          <w:rFonts w:hint="cs"/>
          <w:szCs w:val="22"/>
          <w:rtl/>
        </w:rPr>
        <w:t>2</w:t>
      </w:r>
      <w:r w:rsidR="009C6C05">
        <w:rPr>
          <w:szCs w:val="22"/>
          <w:lang w:val="es-ES"/>
        </w:rPr>
        <w:t>1</w:t>
      </w:r>
      <w:r w:rsidR="00675C28" w:rsidRPr="005B4459">
        <w:rPr>
          <w:szCs w:val="22"/>
        </w:rPr>
        <w:t xml:space="preserve"> </w:t>
      </w:r>
      <w:r w:rsidR="00924778" w:rsidRPr="005B4459">
        <w:rPr>
          <w:szCs w:val="22"/>
        </w:rPr>
        <w:sym w:font="Symbol" w:char="F02D"/>
      </w:r>
      <w:r w:rsidR="00924778" w:rsidRPr="005B4459">
        <w:rPr>
          <w:szCs w:val="22"/>
        </w:rPr>
        <w:t xml:space="preserve"> E</w:t>
      </w:r>
      <w:r w:rsidR="00F72EA6" w:rsidRPr="005B4459">
        <w:rPr>
          <w:szCs w:val="22"/>
        </w:rPr>
        <w:t xml:space="preserve">.g., </w:t>
      </w:r>
      <w:r w:rsidR="00924778" w:rsidRPr="005B4459">
        <w:rPr>
          <w:szCs w:val="22"/>
        </w:rPr>
        <w:t xml:space="preserve">convolutional neural networks </w:t>
      </w:r>
      <w:r w:rsidR="00F72EA6" w:rsidRPr="005B4459">
        <w:rPr>
          <w:szCs w:val="22"/>
        </w:rPr>
        <w:t>(CNN) can be used to enable trust by enforcing</w:t>
      </w:r>
      <w:r w:rsidR="00F72EA6" w:rsidRPr="00483255">
        <w:t xml:space="preserve"> appropriate levels of security and trust, thus enabling trusted execution environment (TEE).</w:t>
      </w:r>
    </w:p>
    <w:p w14:paraId="1C24C0E6" w14:textId="3F6971B4" w:rsidR="000C669E" w:rsidRPr="00483255" w:rsidRDefault="00085DDF" w:rsidP="003829E0">
      <w:pPr>
        <w:pStyle w:val="enumlev1"/>
      </w:pPr>
      <w:r>
        <w:rPr>
          <w:lang w:bidi="ar-DZ"/>
        </w:rPr>
        <w:t>•</w:t>
      </w:r>
      <w:r>
        <w:rPr>
          <w:lang w:bidi="ar-DZ"/>
        </w:rPr>
        <w:tab/>
      </w:r>
      <w:r w:rsidR="009C6C05" w:rsidRPr="00483255">
        <w:t xml:space="preserve">MLFO </w:t>
      </w:r>
      <w:r w:rsidR="00F72EA6" w:rsidRPr="00483255">
        <w:t>may enable training/retraining mechanisms for deep learning models to ensure high accuracy.</w:t>
      </w:r>
    </w:p>
    <w:p w14:paraId="4908FA04" w14:textId="0A4689A1" w:rsidR="000C669E" w:rsidRPr="00483255" w:rsidRDefault="00F72EA6" w:rsidP="003829E0">
      <w:pPr>
        <w:pStyle w:val="Headingb"/>
      </w:pPr>
      <w:bookmarkStart w:id="177" w:name="_heading=h.28h4qwu" w:colFirst="0" w:colLast="0"/>
      <w:bookmarkStart w:id="178" w:name="_Toc23275169"/>
      <w:bookmarkStart w:id="179" w:name="_Toc41075094"/>
      <w:bookmarkEnd w:id="177"/>
      <w:r w:rsidRPr="00483255">
        <w:t xml:space="preserve">Usage scenario: use case 4.27: Network </w:t>
      </w:r>
      <w:r w:rsidR="00924778" w:rsidRPr="00483255">
        <w:t>sli</w:t>
      </w:r>
      <w:r w:rsidRPr="00483255">
        <w:t xml:space="preserve">ce SLA </w:t>
      </w:r>
      <w:r w:rsidR="00924778" w:rsidRPr="00483255">
        <w:t>as</w:t>
      </w:r>
      <w:r w:rsidRPr="00483255">
        <w:t>surance based on ML</w:t>
      </w:r>
      <w:bookmarkEnd w:id="178"/>
      <w:bookmarkEnd w:id="179"/>
    </w:p>
    <w:p w14:paraId="786C49B6" w14:textId="2FD7574D" w:rsidR="000C669E" w:rsidRPr="00483255" w:rsidRDefault="001424F1" w:rsidP="003829E0">
      <w:pPr>
        <w:pStyle w:val="enumlev1"/>
      </w:pPr>
      <w:r>
        <w:rPr>
          <w:lang w:bidi="ar-DZ"/>
        </w:rPr>
        <w:t>•</w:t>
      </w:r>
      <w:r>
        <w:rPr>
          <w:lang w:bidi="ar-DZ"/>
        </w:rPr>
        <w:tab/>
      </w:r>
      <w:r w:rsidR="00F72EA6" w:rsidRPr="00483255">
        <w:t>MLFO enables continuous collection of (large amount) of traffic data or measurements provided by operation, administration, and maintenance tools (OAM) tools.</w:t>
      </w:r>
    </w:p>
    <w:p w14:paraId="6D54B849" w14:textId="51445E0E" w:rsidR="000C669E" w:rsidRPr="00483255" w:rsidRDefault="005B4459" w:rsidP="003829E0">
      <w:pPr>
        <w:pStyle w:val="Note"/>
      </w:pPr>
      <w:r>
        <w:tab/>
      </w:r>
      <w:r w:rsidR="00F72EA6" w:rsidRPr="00483255">
        <w:t>NOTE</w:t>
      </w:r>
      <w:r w:rsidR="00924778">
        <w:t xml:space="preserve"> </w:t>
      </w:r>
      <w:r w:rsidR="00675C28">
        <w:t xml:space="preserve">1 </w:t>
      </w:r>
      <w:r w:rsidR="00924778">
        <w:sym w:font="Symbol" w:char="F02D"/>
      </w:r>
      <w:r w:rsidR="00F72EA6" w:rsidRPr="00483255">
        <w:t xml:space="preserve"> </w:t>
      </w:r>
      <w:r w:rsidR="009C6C05" w:rsidRPr="00483255">
        <w:t xml:space="preserve">MLFO </w:t>
      </w:r>
      <w:r w:rsidR="00F72EA6" w:rsidRPr="00483255">
        <w:t>may use this collected data to calculate service measurements, i.e., KPIs.</w:t>
      </w:r>
    </w:p>
    <w:p w14:paraId="662EBB62" w14:textId="1EA6C00F" w:rsidR="000C669E" w:rsidRPr="00483255" w:rsidRDefault="00403294" w:rsidP="003829E0">
      <w:pPr>
        <w:pStyle w:val="enumlev1"/>
      </w:pPr>
      <w:r>
        <w:rPr>
          <w:lang w:bidi="ar-DZ"/>
        </w:rPr>
        <w:t>•</w:t>
      </w:r>
      <w:r>
        <w:rPr>
          <w:lang w:bidi="ar-DZ"/>
        </w:rPr>
        <w:tab/>
      </w:r>
      <w:r w:rsidR="00F72EA6" w:rsidRPr="00483255">
        <w:t>MLFO may enable a ML mechanism to predict the level of assurance for each slice.</w:t>
      </w:r>
    </w:p>
    <w:p w14:paraId="29D789FA" w14:textId="7B934210" w:rsidR="000C669E" w:rsidRPr="00483255" w:rsidRDefault="005B4459" w:rsidP="003829E0">
      <w:pPr>
        <w:pStyle w:val="Note"/>
      </w:pPr>
      <w:r>
        <w:tab/>
      </w:r>
      <w:r w:rsidR="00F72EA6" w:rsidRPr="00483255">
        <w:t>NOTE</w:t>
      </w:r>
      <w:r w:rsidR="00924778">
        <w:t xml:space="preserve"> </w:t>
      </w:r>
      <w:r w:rsidR="00675C28">
        <w:t xml:space="preserve">2 </w:t>
      </w:r>
      <w:r w:rsidR="00924778">
        <w:sym w:font="Symbol" w:char="F02D"/>
      </w:r>
      <w:r w:rsidR="00F72EA6" w:rsidRPr="00483255">
        <w:t xml:space="preserve"> </w:t>
      </w:r>
      <w:r w:rsidR="00924778">
        <w:t>E</w:t>
      </w:r>
      <w:r w:rsidR="00F72EA6" w:rsidRPr="00483255">
        <w:t>.g., a supervised learning mechanism to predict the assurance level based on KPIs.</w:t>
      </w:r>
    </w:p>
    <w:p w14:paraId="4CD4FA76" w14:textId="3A4CBC89" w:rsidR="000C669E" w:rsidRPr="00483255" w:rsidRDefault="00403294" w:rsidP="003829E0">
      <w:pPr>
        <w:pStyle w:val="enumlev1"/>
      </w:pPr>
      <w:r>
        <w:rPr>
          <w:lang w:bidi="ar-DZ"/>
        </w:rPr>
        <w:t>•</w:t>
      </w:r>
      <w:r>
        <w:rPr>
          <w:lang w:bidi="ar-DZ"/>
        </w:rPr>
        <w:tab/>
      </w:r>
      <w:r w:rsidR="00F72EA6" w:rsidRPr="00483255">
        <w:t xml:space="preserve">MLFO interface with the management module of ML underlay can be used to interact with the data collection frameworks, </w:t>
      </w:r>
    </w:p>
    <w:p w14:paraId="21995504" w14:textId="5B5A5D2B" w:rsidR="000C669E" w:rsidRPr="00483255" w:rsidRDefault="005B4459" w:rsidP="003829E0">
      <w:pPr>
        <w:pStyle w:val="Note"/>
        <w:rPr>
          <w:rFonts w:ascii="Arial" w:eastAsia="Arial" w:hAnsi="Arial" w:cs="Arial"/>
          <w:szCs w:val="22"/>
        </w:rPr>
      </w:pPr>
      <w:r>
        <w:tab/>
      </w:r>
      <w:r w:rsidR="00F72EA6" w:rsidRPr="00483255">
        <w:t>NOTE</w:t>
      </w:r>
      <w:r w:rsidR="00924778">
        <w:t xml:space="preserve"> </w:t>
      </w:r>
      <w:r w:rsidR="00675C28">
        <w:t xml:space="preserve">3 </w:t>
      </w:r>
      <w:r w:rsidR="00924778">
        <w:sym w:font="Symbol" w:char="F02D"/>
      </w:r>
      <w:r w:rsidR="00F72EA6" w:rsidRPr="00483255">
        <w:t xml:space="preserve"> </w:t>
      </w:r>
      <w:r w:rsidR="00924778">
        <w:t>E</w:t>
      </w:r>
      <w:r w:rsidR="00F72EA6" w:rsidRPr="00483255">
        <w:t xml:space="preserve">.g., for </w:t>
      </w:r>
      <w:r w:rsidR="00201C69" w:rsidRPr="00483255">
        <w:t xml:space="preserve">service-based architecture </w:t>
      </w:r>
      <w:r w:rsidR="00201C69">
        <w:t>(</w:t>
      </w:r>
      <w:r w:rsidR="00F72EA6" w:rsidRPr="00483255">
        <w:t>SBA</w:t>
      </w:r>
      <w:r w:rsidR="00201C69">
        <w:t>)</w:t>
      </w:r>
      <w:r w:rsidR="00F72EA6" w:rsidRPr="00483255">
        <w:t>/SBI to the SBI bus system.</w:t>
      </w:r>
    </w:p>
    <w:p w14:paraId="125F2D42" w14:textId="4786D4F4" w:rsidR="000C669E" w:rsidRPr="00483255" w:rsidRDefault="00403294" w:rsidP="003829E0">
      <w:pPr>
        <w:pStyle w:val="enumlev1"/>
      </w:pPr>
      <w:r>
        <w:rPr>
          <w:lang w:bidi="ar-DZ"/>
        </w:rPr>
        <w:t>•</w:t>
      </w:r>
      <w:r>
        <w:rPr>
          <w:lang w:bidi="ar-DZ"/>
        </w:rPr>
        <w:tab/>
      </w:r>
      <w:r w:rsidR="00F72EA6" w:rsidRPr="00483255">
        <w:t>MLFO may enable an execution environment to train/retrain the ML models according to the collected data.</w:t>
      </w:r>
    </w:p>
    <w:p w14:paraId="6857F64B" w14:textId="118C15B4" w:rsidR="000C669E" w:rsidRPr="00483255" w:rsidRDefault="00F72EA6" w:rsidP="003829E0">
      <w:pPr>
        <w:pStyle w:val="Headingb"/>
      </w:pPr>
      <w:bookmarkStart w:id="180" w:name="_heading=h.nmf14n" w:colFirst="0" w:colLast="0"/>
      <w:bookmarkStart w:id="181" w:name="_Toc23275170"/>
      <w:bookmarkStart w:id="182" w:name="_Toc41075095"/>
      <w:bookmarkEnd w:id="180"/>
      <w:r w:rsidRPr="00483255">
        <w:t xml:space="preserve">Usage scenario: use case 4.28: ML </w:t>
      </w:r>
      <w:r w:rsidR="00F90E28" w:rsidRPr="00483255">
        <w:t xml:space="preserve">service </w:t>
      </w:r>
      <w:r w:rsidR="00924778" w:rsidRPr="00483255">
        <w:t>management for smart cities</w:t>
      </w:r>
      <w:bookmarkEnd w:id="181"/>
      <w:bookmarkEnd w:id="182"/>
    </w:p>
    <w:p w14:paraId="119099BA" w14:textId="2440EE27" w:rsidR="000C669E" w:rsidRPr="00483255" w:rsidRDefault="00403294" w:rsidP="003829E0">
      <w:pPr>
        <w:pStyle w:val="enumlev1"/>
      </w:pPr>
      <w:r>
        <w:rPr>
          <w:lang w:bidi="ar-DZ"/>
        </w:rPr>
        <w:t>•</w:t>
      </w:r>
      <w:r>
        <w:rPr>
          <w:lang w:bidi="ar-DZ"/>
        </w:rPr>
        <w:tab/>
      </w:r>
      <w:r w:rsidR="00F72EA6" w:rsidRPr="00483255">
        <w:t>MLFO enables a ML mechanism or model to offer the services based on the application type and constraints.</w:t>
      </w:r>
    </w:p>
    <w:p w14:paraId="73663F6C" w14:textId="34B5101E" w:rsidR="000C669E" w:rsidRPr="00483255" w:rsidRDefault="005B4459" w:rsidP="003829E0">
      <w:pPr>
        <w:pStyle w:val="Note"/>
      </w:pPr>
      <w:r>
        <w:tab/>
      </w:r>
      <w:r w:rsidR="00F72EA6" w:rsidRPr="00483255">
        <w:t>NOTE</w:t>
      </w:r>
      <w:r w:rsidR="00924778">
        <w:t xml:space="preserve"> </w:t>
      </w:r>
      <w:r w:rsidR="00675C28">
        <w:t xml:space="preserve">1 </w:t>
      </w:r>
      <w:r w:rsidR="00924778">
        <w:sym w:font="Symbol" w:char="F02D"/>
      </w:r>
      <w:r w:rsidR="00F72EA6" w:rsidRPr="00483255">
        <w:t xml:space="preserve"> This ML mechanism can be used to optimize the slices according to the user requirements.</w:t>
      </w:r>
    </w:p>
    <w:p w14:paraId="349BFDAF" w14:textId="23F901D8" w:rsidR="000C669E" w:rsidRPr="00483255" w:rsidRDefault="00403294" w:rsidP="003829E0">
      <w:pPr>
        <w:pStyle w:val="enumlev1"/>
      </w:pPr>
      <w:r>
        <w:rPr>
          <w:lang w:bidi="ar-DZ"/>
        </w:rPr>
        <w:t>•</w:t>
      </w:r>
      <w:r>
        <w:rPr>
          <w:lang w:bidi="ar-DZ"/>
        </w:rPr>
        <w:tab/>
      </w:r>
      <w:r w:rsidR="00F72EA6" w:rsidRPr="00483255">
        <w:t>MLFO may enable pre-processing to label the packets according to the application type.</w:t>
      </w:r>
    </w:p>
    <w:p w14:paraId="5F5FE855" w14:textId="21380C0B" w:rsidR="000C669E" w:rsidRPr="00483255" w:rsidRDefault="005B4459" w:rsidP="003829E0">
      <w:pPr>
        <w:pStyle w:val="Note"/>
      </w:pPr>
      <w:r>
        <w:tab/>
      </w:r>
      <w:r w:rsidR="00F72EA6" w:rsidRPr="00483255">
        <w:t>NOTE</w:t>
      </w:r>
      <w:r w:rsidR="00924778">
        <w:t xml:space="preserve"> </w:t>
      </w:r>
      <w:r w:rsidR="00675C28">
        <w:t xml:space="preserve">2 </w:t>
      </w:r>
      <w:r w:rsidR="00924778">
        <w:sym w:font="Symbol" w:char="F02D"/>
      </w:r>
      <w:r w:rsidR="00F72EA6" w:rsidRPr="00483255">
        <w:t xml:space="preserve"> </w:t>
      </w:r>
      <w:r w:rsidR="00924778">
        <w:t>E</w:t>
      </w:r>
      <w:r w:rsidR="00F72EA6" w:rsidRPr="00483255">
        <w:t xml:space="preserve">.g., traffic types may include </w:t>
      </w:r>
      <w:proofErr w:type="spellStart"/>
      <w:r w:rsidR="00F72EA6" w:rsidRPr="00483255">
        <w:t>mIoT</w:t>
      </w:r>
      <w:proofErr w:type="spellEnd"/>
      <w:r w:rsidR="00F72EA6" w:rsidRPr="00483255">
        <w:t xml:space="preserve">, URLLC, and </w:t>
      </w:r>
      <w:proofErr w:type="spellStart"/>
      <w:r w:rsidR="00F72EA6" w:rsidRPr="00483255">
        <w:t>eMBB</w:t>
      </w:r>
      <w:proofErr w:type="spellEnd"/>
      <w:r w:rsidR="00F72EA6" w:rsidRPr="00483255">
        <w:t>.</w:t>
      </w:r>
    </w:p>
    <w:p w14:paraId="7D60E2D6" w14:textId="498FDC59" w:rsidR="000C669E" w:rsidRPr="00483255" w:rsidRDefault="00403294" w:rsidP="003829E0">
      <w:pPr>
        <w:pStyle w:val="enumlev1"/>
      </w:pPr>
      <w:r>
        <w:rPr>
          <w:lang w:bidi="ar-DZ"/>
        </w:rPr>
        <w:t>•</w:t>
      </w:r>
      <w:r>
        <w:rPr>
          <w:lang w:bidi="ar-DZ"/>
        </w:rPr>
        <w:tab/>
      </w:r>
      <w:r w:rsidR="00F72EA6" w:rsidRPr="00483255">
        <w:t>MLFO enables a ML mechanism/model for cross-slice pollination to provide the smart behaviour in the network.</w:t>
      </w:r>
    </w:p>
    <w:p w14:paraId="08EB2368" w14:textId="7E32BDDC" w:rsidR="000C669E" w:rsidRPr="00483255" w:rsidRDefault="005B4459" w:rsidP="003829E0">
      <w:pPr>
        <w:pStyle w:val="Note"/>
      </w:pPr>
      <w:r>
        <w:tab/>
      </w:r>
      <w:r w:rsidR="00F72EA6" w:rsidRPr="00483255">
        <w:t>NOTE</w:t>
      </w:r>
      <w:r w:rsidR="00924778">
        <w:t xml:space="preserve"> </w:t>
      </w:r>
      <w:r w:rsidR="00675C28">
        <w:t xml:space="preserve">3 </w:t>
      </w:r>
      <w:r w:rsidR="00924778">
        <w:sym w:font="Symbol" w:char="F02D"/>
      </w:r>
      <w:r w:rsidR="00924778">
        <w:t>E</w:t>
      </w:r>
      <w:r w:rsidR="00F72EA6" w:rsidRPr="00483255">
        <w:t>.g., smart cities.</w:t>
      </w:r>
    </w:p>
    <w:p w14:paraId="3FBA0368" w14:textId="79CA136B" w:rsidR="000C669E" w:rsidRPr="00483255" w:rsidRDefault="00403294" w:rsidP="003829E0">
      <w:pPr>
        <w:pStyle w:val="enumlev1"/>
      </w:pPr>
      <w:r>
        <w:rPr>
          <w:lang w:bidi="ar-DZ"/>
        </w:rPr>
        <w:t>•</w:t>
      </w:r>
      <w:r>
        <w:rPr>
          <w:lang w:bidi="ar-DZ"/>
        </w:rPr>
        <w:tab/>
      </w:r>
      <w:r w:rsidR="00F72EA6" w:rsidRPr="00483255">
        <w:t>MLFO may enable interoperable transfer of knowledge from one operator to another.</w:t>
      </w:r>
    </w:p>
    <w:p w14:paraId="5E217037" w14:textId="48789447" w:rsidR="000C669E" w:rsidRPr="00483255" w:rsidRDefault="00F72EA6" w:rsidP="003829E0">
      <w:pPr>
        <w:pStyle w:val="Headingb"/>
      </w:pPr>
      <w:bookmarkStart w:id="183" w:name="_heading=h.37m2jsg" w:colFirst="0" w:colLast="0"/>
      <w:bookmarkStart w:id="184" w:name="_Toc23275171"/>
      <w:bookmarkStart w:id="185" w:name="_Toc41075096"/>
      <w:bookmarkEnd w:id="183"/>
      <w:r w:rsidRPr="00483255">
        <w:t xml:space="preserve">Usage scenario: use case 4.29: Automated </w:t>
      </w:r>
      <w:r w:rsidR="00924778" w:rsidRPr="00483255">
        <w:t>testing of services</w:t>
      </w:r>
      <w:bookmarkEnd w:id="184"/>
      <w:bookmarkEnd w:id="185"/>
    </w:p>
    <w:p w14:paraId="43DADA1A" w14:textId="1BB28FAD" w:rsidR="000C669E" w:rsidRPr="00483255" w:rsidRDefault="008329CC" w:rsidP="003829E0">
      <w:pPr>
        <w:pStyle w:val="enumlev1"/>
      </w:pPr>
      <w:r>
        <w:rPr>
          <w:lang w:bidi="ar-DZ"/>
        </w:rPr>
        <w:t>•</w:t>
      </w:r>
      <w:r>
        <w:rPr>
          <w:lang w:bidi="ar-DZ"/>
        </w:rPr>
        <w:tab/>
      </w:r>
      <w:r w:rsidR="00F72EA6" w:rsidRPr="00483255">
        <w:t>MLFO may monitor the performance of different ML models with respect to different services in a 5G network.</w:t>
      </w:r>
    </w:p>
    <w:p w14:paraId="3DEDF568" w14:textId="43DA6865" w:rsidR="000C669E" w:rsidRPr="00483255" w:rsidRDefault="008329CC" w:rsidP="003829E0">
      <w:pPr>
        <w:pStyle w:val="enumlev1"/>
      </w:pPr>
      <w:r>
        <w:rPr>
          <w:lang w:bidi="ar-DZ"/>
        </w:rPr>
        <w:t>•</w:t>
      </w:r>
      <w:r>
        <w:rPr>
          <w:lang w:bidi="ar-DZ"/>
        </w:rPr>
        <w:tab/>
      </w:r>
      <w:r w:rsidR="00F72EA6" w:rsidRPr="00483255">
        <w:t>MLFO interface</w:t>
      </w:r>
      <w:r w:rsidR="00E76B24">
        <w:t>s</w:t>
      </w:r>
      <w:r w:rsidR="00F72EA6" w:rsidRPr="00483255">
        <w:t xml:space="preserve"> with the management module of ML underlay be used to interact with the testbed for automated testing of ML models.</w:t>
      </w:r>
    </w:p>
    <w:p w14:paraId="6CEC6813" w14:textId="7BAAA624" w:rsidR="000C669E" w:rsidRPr="00483255" w:rsidRDefault="005B4459" w:rsidP="003829E0">
      <w:pPr>
        <w:pStyle w:val="Note"/>
      </w:pPr>
      <w:r>
        <w:tab/>
      </w:r>
      <w:r w:rsidR="00F72EA6" w:rsidRPr="00483255">
        <w:t>NOTE</w:t>
      </w:r>
      <w:r w:rsidR="00675C28">
        <w:t xml:space="preserve"> </w:t>
      </w:r>
      <w:r w:rsidR="00675C28">
        <w:sym w:font="Symbol" w:char="F02D"/>
      </w:r>
      <w:r w:rsidR="00F72EA6" w:rsidRPr="00483255">
        <w:t xml:space="preserve"> This testing should be standalone without affecting the operator KPIs.</w:t>
      </w:r>
    </w:p>
    <w:p w14:paraId="4461A42D" w14:textId="124D1237" w:rsidR="000C669E" w:rsidRPr="00483255" w:rsidRDefault="008329CC" w:rsidP="003829E0">
      <w:pPr>
        <w:pStyle w:val="enumlev1"/>
      </w:pPr>
      <w:r>
        <w:rPr>
          <w:lang w:bidi="ar-DZ"/>
        </w:rPr>
        <w:t>•</w:t>
      </w:r>
      <w:r>
        <w:rPr>
          <w:lang w:bidi="ar-DZ"/>
        </w:rPr>
        <w:tab/>
      </w:r>
      <w:r w:rsidR="00F72EA6" w:rsidRPr="00483255">
        <w:t xml:space="preserve">MLFO may verify ML models in the testbed in compliance with the local regulatory policies before deploying </w:t>
      </w:r>
      <w:r w:rsidR="00E76B24">
        <w:t>them</w:t>
      </w:r>
      <w:r w:rsidR="00E76B24" w:rsidRPr="00483255">
        <w:t xml:space="preserve"> </w:t>
      </w:r>
      <w:r w:rsidR="00F72EA6" w:rsidRPr="00483255">
        <w:t>in the general availability network.</w:t>
      </w:r>
    </w:p>
    <w:p w14:paraId="70E4352D" w14:textId="35BE29BA" w:rsidR="000C669E" w:rsidRPr="00483255" w:rsidRDefault="00F72EA6" w:rsidP="003829E0">
      <w:pPr>
        <w:pStyle w:val="Headingb"/>
      </w:pPr>
      <w:bookmarkStart w:id="186" w:name="_heading=h.1mrcu09" w:colFirst="0" w:colLast="0"/>
      <w:bookmarkStart w:id="187" w:name="_Toc23275172"/>
      <w:bookmarkStart w:id="188" w:name="_Toc41075097"/>
      <w:bookmarkEnd w:id="186"/>
      <w:r w:rsidRPr="00483255">
        <w:t xml:space="preserve">Usage scenario: use case 4.30: Combating </w:t>
      </w:r>
      <w:r w:rsidR="00E76B24" w:rsidRPr="00483255">
        <w:t xml:space="preserve">use of counterfeit </w:t>
      </w:r>
      <w:r w:rsidRPr="00483255">
        <w:t>ICT devices – ML</w:t>
      </w:r>
      <w:r w:rsidR="00E76B24">
        <w:t>-</w:t>
      </w:r>
      <w:r w:rsidRPr="00483255">
        <w:t xml:space="preserve">assisted </w:t>
      </w:r>
      <w:r w:rsidR="00E76B24" w:rsidRPr="00483255">
        <w:t>network service</w:t>
      </w:r>
      <w:bookmarkEnd w:id="187"/>
      <w:bookmarkEnd w:id="188"/>
    </w:p>
    <w:p w14:paraId="7DD8EF96" w14:textId="454DB15B" w:rsidR="000C669E" w:rsidRPr="00483255" w:rsidRDefault="008329CC" w:rsidP="003829E0">
      <w:pPr>
        <w:pStyle w:val="enumlev1"/>
      </w:pPr>
      <w:r>
        <w:rPr>
          <w:lang w:bidi="ar-DZ"/>
        </w:rPr>
        <w:t>•</w:t>
      </w:r>
      <w:r>
        <w:rPr>
          <w:lang w:bidi="ar-DZ"/>
        </w:rPr>
        <w:tab/>
      </w:r>
      <w:r w:rsidR="00F72EA6" w:rsidRPr="00483255">
        <w:t>MLFO enables continuous collection of traffic data at different levels of the network.</w:t>
      </w:r>
    </w:p>
    <w:p w14:paraId="066C5198" w14:textId="5CB4B1C8" w:rsidR="000C669E" w:rsidRPr="00483255" w:rsidRDefault="005B4459" w:rsidP="003829E0">
      <w:pPr>
        <w:pStyle w:val="Note"/>
        <w:ind w:left="794" w:hanging="794"/>
        <w:rPr>
          <w:b/>
        </w:rPr>
      </w:pPr>
      <w:r>
        <w:lastRenderedPageBreak/>
        <w:tab/>
      </w:r>
      <w:r w:rsidR="00F72EA6" w:rsidRPr="008329CC">
        <w:t>NOTE</w:t>
      </w:r>
      <w:r w:rsidR="00E76B24">
        <w:t xml:space="preserve"> </w:t>
      </w:r>
      <w:r w:rsidR="00675C28">
        <w:t xml:space="preserve">1 </w:t>
      </w:r>
      <w:r w:rsidR="00E76B24">
        <w:sym w:font="Symbol" w:char="F02D"/>
      </w:r>
      <w:r w:rsidR="00F72EA6" w:rsidRPr="00483255">
        <w:t xml:space="preserve"> This may include data from the radio access network including device</w:t>
      </w:r>
      <w:r w:rsidR="00F72EA6" w:rsidRPr="00483255">
        <w:rPr>
          <w:b/>
        </w:rPr>
        <w:t xml:space="preserve"> </w:t>
      </w:r>
      <w:r w:rsidR="00F72EA6" w:rsidRPr="00483255">
        <w:t>characteristics, e.g., number of antennas, MIMO, etc. Other information may include IMEI/model of the device.</w:t>
      </w:r>
    </w:p>
    <w:p w14:paraId="0482F0B1" w14:textId="2660F5F5" w:rsidR="000C669E" w:rsidRPr="00483255" w:rsidRDefault="008329CC" w:rsidP="003829E0">
      <w:pPr>
        <w:pStyle w:val="enumlev1"/>
      </w:pPr>
      <w:r>
        <w:rPr>
          <w:lang w:bidi="ar-DZ"/>
        </w:rPr>
        <w:t>•</w:t>
      </w:r>
      <w:r>
        <w:rPr>
          <w:lang w:bidi="ar-DZ"/>
        </w:rPr>
        <w:tab/>
      </w:r>
      <w:r w:rsidR="00F72EA6" w:rsidRPr="00483255">
        <w:t>MLFO may enable pre-processing to classify the traffic data according to the capabilities listed against the IMEI.</w:t>
      </w:r>
    </w:p>
    <w:p w14:paraId="2E5859D1" w14:textId="1B15257E" w:rsidR="000C669E" w:rsidRPr="00483255" w:rsidRDefault="005B4459" w:rsidP="003829E0">
      <w:pPr>
        <w:pStyle w:val="Note"/>
        <w:ind w:left="794" w:hanging="794"/>
      </w:pPr>
      <w:r>
        <w:tab/>
      </w:r>
      <w:r w:rsidR="00F72EA6" w:rsidRPr="00483255">
        <w:t>NOTE</w:t>
      </w:r>
      <w:r w:rsidR="00E76B24">
        <w:t xml:space="preserve"> </w:t>
      </w:r>
      <w:r w:rsidR="00675C28">
        <w:t xml:space="preserve">2 </w:t>
      </w:r>
      <w:r w:rsidR="00E76B24">
        <w:sym w:font="Symbol" w:char="F02D"/>
      </w:r>
      <w:r w:rsidR="00F72EA6" w:rsidRPr="00483255">
        <w:t xml:space="preserve"> The capabilities may include internet access, antenna capability, and MIMO capability, etc.</w:t>
      </w:r>
    </w:p>
    <w:p w14:paraId="0E7A8484" w14:textId="46A8DB04" w:rsidR="000C669E" w:rsidRPr="00483255" w:rsidRDefault="008329CC" w:rsidP="003829E0">
      <w:pPr>
        <w:pStyle w:val="enumlev1"/>
      </w:pPr>
      <w:r>
        <w:rPr>
          <w:lang w:bidi="ar-DZ"/>
        </w:rPr>
        <w:t>•</w:t>
      </w:r>
      <w:r>
        <w:rPr>
          <w:lang w:bidi="ar-DZ"/>
        </w:rPr>
        <w:tab/>
      </w:r>
      <w:r w:rsidR="00F72EA6" w:rsidRPr="00483255">
        <w:t xml:space="preserve">MLFO enables </w:t>
      </w:r>
      <w:r w:rsidR="001E3C2D">
        <w:t xml:space="preserve">an </w:t>
      </w:r>
      <w:r w:rsidR="00F72EA6" w:rsidRPr="00483255">
        <w:t>ML model or mechanisms to identify the cloned IMEI based on the capabilities associated with the IMEI available in the core network node.</w:t>
      </w:r>
    </w:p>
    <w:p w14:paraId="0D3A6A69" w14:textId="154C1277" w:rsidR="000C669E" w:rsidRPr="00483255" w:rsidRDefault="005B4459" w:rsidP="003829E0">
      <w:pPr>
        <w:pStyle w:val="Note"/>
        <w:ind w:left="794" w:hanging="794"/>
      </w:pPr>
      <w:r>
        <w:tab/>
      </w:r>
      <w:r w:rsidR="00F72EA6" w:rsidRPr="00483255">
        <w:t>NOTE</w:t>
      </w:r>
      <w:r w:rsidR="00E76B24">
        <w:t xml:space="preserve"> </w:t>
      </w:r>
      <w:r w:rsidR="00675C28">
        <w:t xml:space="preserve">3 </w:t>
      </w:r>
      <w:r w:rsidR="00E76B24">
        <w:sym w:font="Symbol" w:char="F02D"/>
      </w:r>
      <w:r w:rsidR="00F72EA6" w:rsidRPr="00483255">
        <w:t xml:space="preserve"> MLFO may deploy these ML models/mechanisms at the edge to prevent cloned devices </w:t>
      </w:r>
      <w:r w:rsidR="001E3C2D">
        <w:t xml:space="preserve">from </w:t>
      </w:r>
      <w:r w:rsidR="00F72EA6" w:rsidRPr="00483255">
        <w:t>access</w:t>
      </w:r>
      <w:r w:rsidR="007378AB">
        <w:t>ing</w:t>
      </w:r>
      <w:r w:rsidR="00F72EA6" w:rsidRPr="00483255">
        <w:t xml:space="preserve"> the network.</w:t>
      </w:r>
    </w:p>
    <w:p w14:paraId="1511094D" w14:textId="149E280A" w:rsidR="000C669E" w:rsidRPr="00483255" w:rsidRDefault="008329CC" w:rsidP="003829E0">
      <w:pPr>
        <w:pStyle w:val="enumlev1"/>
      </w:pPr>
      <w:r>
        <w:rPr>
          <w:lang w:bidi="ar-DZ"/>
        </w:rPr>
        <w:t>•</w:t>
      </w:r>
      <w:r>
        <w:rPr>
          <w:lang w:bidi="ar-DZ"/>
        </w:rPr>
        <w:tab/>
      </w:r>
      <w:r w:rsidR="00F72EA6" w:rsidRPr="00483255">
        <w:t>MLFO may train/retrain the models to continuously update them for faster and accurate actions against the cloned IMEI devices.</w:t>
      </w:r>
    </w:p>
    <w:p w14:paraId="499E8991" w14:textId="05DCCECC" w:rsidR="000C669E" w:rsidRPr="00483255" w:rsidRDefault="00F72EA6" w:rsidP="003829E0">
      <w:pPr>
        <w:pStyle w:val="Headingb"/>
      </w:pPr>
      <w:bookmarkStart w:id="189" w:name="_heading=h.46r0co2" w:colFirst="0" w:colLast="0"/>
      <w:bookmarkStart w:id="190" w:name="_Toc23275173"/>
      <w:bookmarkStart w:id="191" w:name="_Toc41075098"/>
      <w:bookmarkEnd w:id="189"/>
      <w:r w:rsidRPr="00483255">
        <w:t xml:space="preserve">Usage scenario: use case 4.31: ML-based </w:t>
      </w:r>
      <w:r w:rsidR="00675C28" w:rsidRPr="00483255">
        <w:t xml:space="preserve">identification of illegal exchanges </w:t>
      </w:r>
      <w:r w:rsidRPr="00483255">
        <w:t>using</w:t>
      </w:r>
      <w:r w:rsidR="00201C69">
        <w:t xml:space="preserve"> the s</w:t>
      </w:r>
      <w:r w:rsidR="00201C69" w:rsidRPr="00483255">
        <w:t>imulator</w:t>
      </w:r>
      <w:r w:rsidRPr="00483255">
        <w:t xml:space="preserve"> </w:t>
      </w:r>
      <w:r w:rsidR="00201C69">
        <w:t>(</w:t>
      </w:r>
      <w:r w:rsidRPr="00483255">
        <w:t>SIM</w:t>
      </w:r>
      <w:r w:rsidR="00201C69">
        <w:t>)</w:t>
      </w:r>
      <w:r w:rsidRPr="00483255">
        <w:t xml:space="preserve"> </w:t>
      </w:r>
      <w:r w:rsidR="00675C28" w:rsidRPr="00483255">
        <w:t>b</w:t>
      </w:r>
      <w:r w:rsidRPr="00483255">
        <w:t>oxes</w:t>
      </w:r>
      <w:bookmarkEnd w:id="190"/>
      <w:bookmarkEnd w:id="191"/>
    </w:p>
    <w:p w14:paraId="62105B29" w14:textId="3B99EBFA" w:rsidR="000C669E" w:rsidRPr="00483255" w:rsidRDefault="008329CC" w:rsidP="003829E0">
      <w:pPr>
        <w:pStyle w:val="enumlev1"/>
      </w:pPr>
      <w:r>
        <w:rPr>
          <w:lang w:bidi="ar-DZ"/>
        </w:rPr>
        <w:t>•</w:t>
      </w:r>
      <w:r>
        <w:rPr>
          <w:lang w:bidi="ar-DZ"/>
        </w:rPr>
        <w:tab/>
      </w:r>
      <w:r w:rsidR="00F72EA6" w:rsidRPr="00483255">
        <w:t>MLFO enables collection of continuous real-time data at the network edge.</w:t>
      </w:r>
    </w:p>
    <w:p w14:paraId="28862BC8" w14:textId="7EC3342E" w:rsidR="000C669E" w:rsidRPr="00483255" w:rsidRDefault="008329CC" w:rsidP="003829E0">
      <w:pPr>
        <w:pStyle w:val="enumlev1"/>
      </w:pPr>
      <w:r>
        <w:rPr>
          <w:lang w:bidi="ar-DZ"/>
        </w:rPr>
        <w:t>•</w:t>
      </w:r>
      <w:r>
        <w:rPr>
          <w:lang w:bidi="ar-DZ"/>
        </w:rPr>
        <w:tab/>
      </w:r>
      <w:r w:rsidR="00F72EA6" w:rsidRPr="00483255">
        <w:t>MLFO may enable pre-processing tasks to classify the real-time traffic based on SIM number.</w:t>
      </w:r>
    </w:p>
    <w:p w14:paraId="3E4A631C" w14:textId="397FB02E" w:rsidR="000C669E" w:rsidRPr="00483255" w:rsidRDefault="008329CC" w:rsidP="003829E0">
      <w:pPr>
        <w:pStyle w:val="enumlev1"/>
      </w:pPr>
      <w:r>
        <w:rPr>
          <w:lang w:bidi="ar-DZ"/>
        </w:rPr>
        <w:t>•</w:t>
      </w:r>
      <w:r>
        <w:rPr>
          <w:lang w:bidi="ar-DZ"/>
        </w:rPr>
        <w:tab/>
      </w:r>
      <w:r w:rsidR="00F72EA6" w:rsidRPr="00483255">
        <w:t xml:space="preserve">MLFO enables </w:t>
      </w:r>
      <w:r w:rsidR="00E76B24">
        <w:t xml:space="preserve">an </w:t>
      </w:r>
      <w:r w:rsidR="00F72EA6" w:rsidRPr="00483255">
        <w:t>ML model or mechanism to predict illegal SIM exchanges at the edge.</w:t>
      </w:r>
    </w:p>
    <w:p w14:paraId="46C8FFA4" w14:textId="226D21D8" w:rsidR="000C669E" w:rsidRPr="00483255" w:rsidRDefault="005B4459" w:rsidP="003829E0">
      <w:pPr>
        <w:pStyle w:val="Note"/>
      </w:pPr>
      <w:r>
        <w:tab/>
      </w:r>
      <w:r w:rsidR="00F72EA6" w:rsidRPr="00483255">
        <w:t>NOTE</w:t>
      </w:r>
      <w:r w:rsidR="001E3C2D">
        <w:t xml:space="preserve"> </w:t>
      </w:r>
      <w:r w:rsidR="00675C28">
        <w:t xml:space="preserve">1 </w:t>
      </w:r>
      <w:r w:rsidR="001E3C2D">
        <w:sym w:font="Symbol" w:char="F02D"/>
      </w:r>
      <w:r w:rsidR="001E3C2D">
        <w:t xml:space="preserve"> </w:t>
      </w:r>
      <w:r w:rsidR="00F72EA6" w:rsidRPr="00483255">
        <w:t>This ensures that illegal traffic does not pass through the network.</w:t>
      </w:r>
    </w:p>
    <w:p w14:paraId="28040195" w14:textId="64F9A745" w:rsidR="000C669E" w:rsidRPr="00483255" w:rsidRDefault="008329CC" w:rsidP="003829E0">
      <w:pPr>
        <w:pStyle w:val="enumlev1"/>
      </w:pPr>
      <w:r>
        <w:rPr>
          <w:lang w:bidi="ar-DZ"/>
        </w:rPr>
        <w:t>•</w:t>
      </w:r>
      <w:r>
        <w:rPr>
          <w:lang w:bidi="ar-DZ"/>
        </w:rPr>
        <w:tab/>
      </w:r>
      <w:r w:rsidR="00F72EA6" w:rsidRPr="00483255">
        <w:t>MLFO enables training/retraining of ML models based on the traffic patterns from illegal SIM exchanges.</w:t>
      </w:r>
    </w:p>
    <w:p w14:paraId="3CBD8426" w14:textId="4FB8214D" w:rsidR="000C669E" w:rsidRPr="00483255" w:rsidRDefault="005B4459" w:rsidP="003829E0">
      <w:pPr>
        <w:pStyle w:val="Note"/>
      </w:pPr>
      <w:r>
        <w:tab/>
      </w:r>
      <w:r w:rsidR="00F72EA6" w:rsidRPr="00483255">
        <w:t>NOTE</w:t>
      </w:r>
      <w:r w:rsidR="00E76B24">
        <w:t xml:space="preserve"> </w:t>
      </w:r>
      <w:r w:rsidR="00675C28">
        <w:t xml:space="preserve">2 </w:t>
      </w:r>
      <w:r w:rsidR="00675C28">
        <w:sym w:font="Symbol" w:char="F02D"/>
      </w:r>
      <w:r w:rsidR="00F72EA6" w:rsidRPr="00483255">
        <w:t xml:space="preserve"> </w:t>
      </w:r>
      <w:r w:rsidR="00E76B24">
        <w:t>E</w:t>
      </w:r>
      <w:r w:rsidR="00F72EA6" w:rsidRPr="00483255">
        <w:t>.g., VOIP traffic patterns.</w:t>
      </w:r>
    </w:p>
    <w:p w14:paraId="4D838989" w14:textId="0DFC3F5A" w:rsidR="000C669E" w:rsidRPr="00483255" w:rsidRDefault="008329CC" w:rsidP="003829E0">
      <w:pPr>
        <w:pStyle w:val="enumlev1"/>
      </w:pPr>
      <w:r>
        <w:rPr>
          <w:lang w:bidi="ar-DZ"/>
        </w:rPr>
        <w:t>•</w:t>
      </w:r>
      <w:r>
        <w:rPr>
          <w:lang w:bidi="ar-DZ"/>
        </w:rPr>
        <w:tab/>
      </w:r>
      <w:r w:rsidR="00F72EA6" w:rsidRPr="00483255">
        <w:t>MLFO interface</w:t>
      </w:r>
      <w:r w:rsidR="001E3C2D">
        <w:t>s</w:t>
      </w:r>
      <w:r w:rsidR="00F72EA6" w:rsidRPr="00483255">
        <w:t xml:space="preserve"> with the ML underlay may be used to communicate the ML output to the operator configured authority.</w:t>
      </w:r>
    </w:p>
    <w:p w14:paraId="18BA2FFF" w14:textId="639A3057" w:rsidR="00E42AC1" w:rsidRPr="00483255" w:rsidRDefault="00E42AC1" w:rsidP="003829E0">
      <w:r w:rsidRPr="00483255">
        <w:br w:type="page"/>
      </w:r>
    </w:p>
    <w:p w14:paraId="39CFFC97" w14:textId="068F8387" w:rsidR="000C669E" w:rsidRPr="00483255" w:rsidRDefault="00F72EA6" w:rsidP="003829E0">
      <w:pPr>
        <w:pStyle w:val="AppendixNoTitle"/>
      </w:pPr>
      <w:bookmarkStart w:id="192" w:name="_Toc41075099"/>
      <w:bookmarkStart w:id="193" w:name="_Toc242254757"/>
      <w:bookmarkStart w:id="194" w:name="_Toc242263289"/>
      <w:bookmarkStart w:id="195" w:name="_Toc242266763"/>
      <w:r w:rsidRPr="00483255">
        <w:lastRenderedPageBreak/>
        <w:t>Appendix</w:t>
      </w:r>
      <w:r w:rsidR="009F4B0C">
        <w:t xml:space="preserve"> </w:t>
      </w:r>
      <w:r w:rsidR="00516DC9" w:rsidRPr="00483255">
        <w:t>II</w:t>
      </w:r>
      <w:r w:rsidR="00AD3E62">
        <w:br/>
      </w:r>
      <w:r w:rsidR="00AD3E62">
        <w:br/>
      </w:r>
      <w:r w:rsidRPr="00483255">
        <w:t>MLFO requirements analysis for the use cases</w:t>
      </w:r>
      <w:bookmarkEnd w:id="192"/>
      <w:bookmarkEnd w:id="193"/>
      <w:bookmarkEnd w:id="194"/>
      <w:bookmarkEnd w:id="195"/>
    </w:p>
    <w:p w14:paraId="2DB6CC69" w14:textId="616193E8" w:rsidR="000C669E" w:rsidRPr="00483255" w:rsidRDefault="00F72EA6" w:rsidP="003829E0">
      <w:pPr>
        <w:pStyle w:val="Normalaftertitle"/>
      </w:pPr>
      <w:r w:rsidRPr="00483255">
        <w:t xml:space="preserve">The requirements for MLFO are derived from the usage scenarios described in </w:t>
      </w:r>
      <w:r w:rsidR="00657C6F" w:rsidRPr="00483255">
        <w:t>Appendix</w:t>
      </w:r>
      <w:r w:rsidR="009F4B0C">
        <w:t xml:space="preserve"> </w:t>
      </w:r>
      <w:r w:rsidR="00A83CD9">
        <w:t>I</w:t>
      </w:r>
      <w:r w:rsidRPr="00483255">
        <w:t>.</w:t>
      </w:r>
      <w:r w:rsidR="005632F5">
        <w:t xml:space="preserve"> Table II.1 shows the </w:t>
      </w:r>
      <w:r w:rsidR="005632F5" w:rsidRPr="00483255">
        <w:t>MLFO requirements analysis for the use cases</w:t>
      </w:r>
      <w:r w:rsidR="005632F5">
        <w:t>.</w:t>
      </w:r>
    </w:p>
    <w:tbl>
      <w:tblPr>
        <w:tblStyle w:val="1"/>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7201"/>
      </w:tblGrid>
      <w:tr w:rsidR="009F4B0C" w:rsidRPr="00483255" w14:paraId="16F93658" w14:textId="77777777" w:rsidTr="009F4B0C">
        <w:trPr>
          <w:cantSplit/>
          <w:tblHeader/>
          <w:jc w:val="center"/>
        </w:trPr>
        <w:tc>
          <w:tcPr>
            <w:tcW w:w="9639" w:type="dxa"/>
            <w:gridSpan w:val="2"/>
            <w:tcBorders>
              <w:top w:val="nil"/>
              <w:left w:val="nil"/>
              <w:right w:val="nil"/>
            </w:tcBorders>
            <w:tcMar>
              <w:top w:w="100" w:type="dxa"/>
              <w:left w:w="100" w:type="dxa"/>
              <w:bottom w:w="100" w:type="dxa"/>
              <w:right w:w="100" w:type="dxa"/>
            </w:tcMar>
          </w:tcPr>
          <w:p w14:paraId="417740AE" w14:textId="1293D161" w:rsidR="009F4B0C" w:rsidRPr="00483255" w:rsidRDefault="009F4B0C" w:rsidP="003829E0">
            <w:pPr>
              <w:pStyle w:val="TableNoTitle"/>
            </w:pPr>
            <w:r w:rsidRPr="00465852">
              <w:t xml:space="preserve">Table II.1 </w:t>
            </w:r>
            <w:r w:rsidRPr="00465852">
              <w:sym w:font="Symbol" w:char="F02D"/>
            </w:r>
            <w:r w:rsidRPr="00465852">
              <w:t xml:space="preserve"> MLFO requirements analysis for the use cases</w:t>
            </w:r>
          </w:p>
        </w:tc>
      </w:tr>
      <w:tr w:rsidR="000C669E" w:rsidRPr="00483255" w14:paraId="7A6FD80F" w14:textId="77777777" w:rsidTr="005B4459">
        <w:trPr>
          <w:cantSplit/>
          <w:tblHeader/>
          <w:jc w:val="center"/>
        </w:trPr>
        <w:tc>
          <w:tcPr>
            <w:tcW w:w="2438" w:type="dxa"/>
            <w:tcMar>
              <w:top w:w="100" w:type="dxa"/>
              <w:left w:w="100" w:type="dxa"/>
              <w:bottom w:w="100" w:type="dxa"/>
              <w:right w:w="100" w:type="dxa"/>
            </w:tcMar>
            <w:vAlign w:val="center"/>
          </w:tcPr>
          <w:p w14:paraId="69419449" w14:textId="3A524A18" w:rsidR="000C669E" w:rsidRPr="00483255" w:rsidRDefault="00F72EA6" w:rsidP="003829E0">
            <w:pPr>
              <w:pStyle w:val="Tablehead"/>
            </w:pPr>
            <w:r w:rsidRPr="00483255">
              <w:t>Corresponding use case in</w:t>
            </w:r>
            <w:r w:rsidR="005B4459">
              <w:t xml:space="preserve"> </w:t>
            </w:r>
            <w:r w:rsidR="00760AD8" w:rsidRPr="00483255">
              <w:rPr>
                <w:color w:val="000000"/>
              </w:rPr>
              <w:t>[ML5G-I-227-R2]</w:t>
            </w:r>
          </w:p>
        </w:tc>
        <w:tc>
          <w:tcPr>
            <w:tcW w:w="7201" w:type="dxa"/>
            <w:tcMar>
              <w:top w:w="100" w:type="dxa"/>
              <w:left w:w="100" w:type="dxa"/>
              <w:bottom w:w="100" w:type="dxa"/>
              <w:right w:w="100" w:type="dxa"/>
            </w:tcMar>
            <w:vAlign w:val="center"/>
          </w:tcPr>
          <w:p w14:paraId="13E2AF68" w14:textId="77777777" w:rsidR="000C669E" w:rsidRPr="00483255" w:rsidRDefault="00F72EA6" w:rsidP="003829E0">
            <w:pPr>
              <w:pStyle w:val="Tablehead"/>
            </w:pPr>
            <w:r w:rsidRPr="00483255">
              <w:t>Requirement</w:t>
            </w:r>
          </w:p>
        </w:tc>
      </w:tr>
      <w:tr w:rsidR="000C669E" w:rsidRPr="00483255" w14:paraId="568FEFCE" w14:textId="77777777" w:rsidTr="009F4B0C">
        <w:trPr>
          <w:jc w:val="center"/>
        </w:trPr>
        <w:tc>
          <w:tcPr>
            <w:tcW w:w="2438" w:type="dxa"/>
            <w:tcMar>
              <w:top w:w="100" w:type="dxa"/>
              <w:left w:w="100" w:type="dxa"/>
              <w:bottom w:w="100" w:type="dxa"/>
              <w:right w:w="100" w:type="dxa"/>
            </w:tcMar>
          </w:tcPr>
          <w:p w14:paraId="2FC0A8E4" w14:textId="20C1BA80" w:rsidR="000C669E" w:rsidRPr="00483255" w:rsidRDefault="00F72EA6" w:rsidP="003829E0">
            <w:pPr>
              <w:pStyle w:val="Tabletext"/>
            </w:pPr>
            <w:r w:rsidRPr="00483255">
              <w:t xml:space="preserve">4.1 Traffic </w:t>
            </w:r>
            <w:r w:rsidR="00405A52" w:rsidRPr="00483255">
              <w:t>classification</w:t>
            </w:r>
          </w:p>
        </w:tc>
        <w:tc>
          <w:tcPr>
            <w:tcW w:w="7201" w:type="dxa"/>
            <w:tcMar>
              <w:top w:w="100" w:type="dxa"/>
              <w:left w:w="100" w:type="dxa"/>
              <w:bottom w:w="100" w:type="dxa"/>
              <w:right w:w="100" w:type="dxa"/>
            </w:tcMar>
          </w:tcPr>
          <w:p w14:paraId="0D1C0CF8" w14:textId="43F2BE41" w:rsidR="000C669E" w:rsidRPr="00483255" w:rsidRDefault="009F4B0C" w:rsidP="003829E0">
            <w:pPr>
              <w:pStyle w:val="Tabletext"/>
            </w:pPr>
            <w:r>
              <w:rPr>
                <w:lang w:bidi="ar-DZ"/>
              </w:rPr>
              <w:t>•</w:t>
            </w:r>
            <w:r>
              <w:rPr>
                <w:lang w:bidi="ar-DZ"/>
              </w:rPr>
              <w:tab/>
            </w:r>
            <w:r w:rsidR="00F72EA6" w:rsidRPr="00483255">
              <w:t>MLFO is required to take as input, the nature of data collection.</w:t>
            </w:r>
          </w:p>
          <w:p w14:paraId="082A4D48" w14:textId="2F1D65DD" w:rsidR="000C669E" w:rsidRPr="00483255" w:rsidRDefault="00F72EA6" w:rsidP="003829E0">
            <w:pPr>
              <w:pStyle w:val="Tabletext"/>
            </w:pPr>
            <w:r w:rsidRPr="00483255">
              <w:t>NOTE</w:t>
            </w:r>
            <w:r w:rsidR="00060D55">
              <w:t xml:space="preserve"> 1 </w:t>
            </w:r>
            <w:r w:rsidR="00060D55">
              <w:sym w:font="Symbol" w:char="F02D"/>
            </w:r>
            <w:r w:rsidR="00060D55">
              <w:t xml:space="preserve"> E</w:t>
            </w:r>
            <w:r w:rsidRPr="00483255">
              <w:t>.g.</w:t>
            </w:r>
            <w:r w:rsidR="00BE4925">
              <w:t>,</w:t>
            </w:r>
            <w:r w:rsidRPr="00483255">
              <w:t xml:space="preserve"> real</w:t>
            </w:r>
            <w:r w:rsidR="00060D55">
              <w:t>-</w:t>
            </w:r>
            <w:r w:rsidRPr="00483255">
              <w:t>time, batch, etc.</w:t>
            </w:r>
          </w:p>
          <w:p w14:paraId="59E365B2" w14:textId="51E4B80F" w:rsidR="000C669E" w:rsidRPr="00483255" w:rsidRDefault="00375DF3" w:rsidP="00C13DB3">
            <w:pPr>
              <w:pStyle w:val="Tabletext"/>
              <w:ind w:left="284" w:hanging="284"/>
            </w:pPr>
            <w:r>
              <w:rPr>
                <w:lang w:bidi="ar-DZ"/>
              </w:rPr>
              <w:t>•</w:t>
            </w:r>
            <w:r>
              <w:rPr>
                <w:lang w:bidi="ar-DZ"/>
              </w:rPr>
              <w:tab/>
            </w:r>
            <w:r w:rsidR="00F72EA6" w:rsidRPr="00483255">
              <w:t>MLFO is recommended to take as input, the specification of pre-processing tasks.</w:t>
            </w:r>
          </w:p>
          <w:p w14:paraId="03C153C1" w14:textId="775FFBC6" w:rsidR="000C669E" w:rsidRPr="00483255" w:rsidRDefault="00F72EA6" w:rsidP="003829E0">
            <w:pPr>
              <w:pStyle w:val="Tabletext"/>
            </w:pPr>
            <w:r w:rsidRPr="00483255">
              <w:t>NOTE</w:t>
            </w:r>
            <w:r w:rsidR="004E32DA">
              <w:t xml:space="preserve"> 2 </w:t>
            </w:r>
            <w:r w:rsidR="004E32DA">
              <w:sym w:font="Symbol" w:char="F02D"/>
            </w:r>
            <w:r w:rsidRPr="00483255">
              <w:t xml:space="preserve"> </w:t>
            </w:r>
            <w:r w:rsidR="004E32DA">
              <w:t>T</w:t>
            </w:r>
            <w:r w:rsidRPr="00483255">
              <w:t>his may include tasks such as labelling of data according to application and protocol type to train the model.</w:t>
            </w:r>
          </w:p>
          <w:p w14:paraId="2AB6D0C8" w14:textId="3F71F2BD" w:rsidR="000C669E" w:rsidRPr="00483255" w:rsidRDefault="009F4B0C" w:rsidP="003829E0">
            <w:pPr>
              <w:pStyle w:val="Tabletext"/>
            </w:pPr>
            <w:r>
              <w:rPr>
                <w:lang w:bidi="ar-DZ"/>
              </w:rPr>
              <w:t>•</w:t>
            </w:r>
            <w:r>
              <w:rPr>
                <w:lang w:bidi="ar-DZ"/>
              </w:rPr>
              <w:tab/>
            </w:r>
            <w:r w:rsidR="00F72EA6" w:rsidRPr="00483255">
              <w:t>MLFO is recommended to manage data storage to store collected data.</w:t>
            </w:r>
          </w:p>
          <w:p w14:paraId="42744EF0" w14:textId="7A943943" w:rsidR="000C669E" w:rsidRPr="00483255" w:rsidRDefault="00375DF3" w:rsidP="00C13DB3">
            <w:pPr>
              <w:pStyle w:val="Tabletext"/>
              <w:ind w:left="284" w:hanging="284"/>
            </w:pPr>
            <w:bookmarkStart w:id="196" w:name="_Hlk11752484"/>
            <w:r>
              <w:rPr>
                <w:lang w:bidi="ar-DZ"/>
              </w:rPr>
              <w:t>•</w:t>
            </w:r>
            <w:r>
              <w:rPr>
                <w:lang w:bidi="ar-DZ"/>
              </w:rPr>
              <w:tab/>
            </w:r>
            <w:r w:rsidR="00F72EA6" w:rsidRPr="00483255">
              <w:t>It is required that MLFO should be able to enable and configure sources of data based on the specification of a</w:t>
            </w:r>
            <w:r w:rsidR="004E32DA">
              <w:t>n</w:t>
            </w:r>
            <w:r w:rsidR="00F72EA6" w:rsidRPr="00483255">
              <w:t xml:space="preserve"> ML application.</w:t>
            </w:r>
          </w:p>
          <w:bookmarkEnd w:id="196"/>
          <w:p w14:paraId="03053591" w14:textId="15D991E6" w:rsidR="000C669E" w:rsidRPr="00483255" w:rsidRDefault="00F72EA6" w:rsidP="003829E0">
            <w:pPr>
              <w:pStyle w:val="Tabletext"/>
            </w:pPr>
            <w:r w:rsidRPr="00483255">
              <w:t>NOTE</w:t>
            </w:r>
            <w:r w:rsidR="004E32DA">
              <w:t xml:space="preserve"> 3 </w:t>
            </w:r>
            <w:r w:rsidR="004E32DA">
              <w:sym w:font="Symbol" w:char="F02D"/>
            </w:r>
            <w:r w:rsidRPr="00483255">
              <w:t xml:space="preserve"> </w:t>
            </w:r>
            <w:r w:rsidR="004E32DA">
              <w:t>E</w:t>
            </w:r>
            <w:r w:rsidRPr="00483255">
              <w:t>.g.</w:t>
            </w:r>
            <w:r w:rsidR="00BE4925">
              <w:t>,</w:t>
            </w:r>
            <w:r w:rsidRPr="00483255">
              <w:t xml:space="preserve"> the data should include network information, the transport layer payload, and some relevant protocol fields in the data.</w:t>
            </w:r>
          </w:p>
          <w:p w14:paraId="79E4B01F" w14:textId="108EF363" w:rsidR="000C669E" w:rsidRPr="00483255" w:rsidRDefault="00375DF3" w:rsidP="00C13DB3">
            <w:pPr>
              <w:pStyle w:val="Tabletext"/>
              <w:ind w:left="284" w:hanging="284"/>
            </w:pPr>
            <w:bookmarkStart w:id="197" w:name="_Hlk11752545"/>
            <w:r>
              <w:rPr>
                <w:lang w:bidi="ar-DZ"/>
              </w:rPr>
              <w:t>•</w:t>
            </w:r>
            <w:r>
              <w:rPr>
                <w:lang w:bidi="ar-DZ"/>
              </w:rPr>
              <w:tab/>
            </w:r>
            <w:r w:rsidR="00F72EA6" w:rsidRPr="00483255">
              <w:t>It is required that MLFO enable</w:t>
            </w:r>
            <w:r w:rsidR="004E32DA">
              <w:t>s the</w:t>
            </w:r>
            <w:r w:rsidR="00F72EA6" w:rsidRPr="00483255">
              <w:t xml:space="preserve"> selection of different types of models for an ML application based on the characteristics of ML application, data, and other constraints.</w:t>
            </w:r>
          </w:p>
          <w:bookmarkEnd w:id="197"/>
          <w:p w14:paraId="55459B29" w14:textId="571BE2A6" w:rsidR="000C669E" w:rsidRPr="00483255" w:rsidRDefault="00F72EA6" w:rsidP="003829E0">
            <w:pPr>
              <w:pStyle w:val="Tabletext"/>
            </w:pPr>
            <w:r w:rsidRPr="00483255">
              <w:t>NOTE</w:t>
            </w:r>
            <w:r w:rsidR="004E32DA">
              <w:t xml:space="preserve"> 4 </w:t>
            </w:r>
            <w:r w:rsidR="004E32DA">
              <w:sym w:font="Symbol" w:char="F02D"/>
            </w:r>
            <w:r w:rsidRPr="00483255">
              <w:t xml:space="preserve"> For example, CNNs, RNNs, or hybrid models can be selected for a use case.</w:t>
            </w:r>
          </w:p>
          <w:p w14:paraId="6A5E5513" w14:textId="63D2D14B" w:rsidR="000C669E" w:rsidRPr="00483255" w:rsidRDefault="00375DF3" w:rsidP="00C13DB3">
            <w:pPr>
              <w:pStyle w:val="Tabletext"/>
              <w:ind w:left="284" w:hanging="284"/>
            </w:pPr>
            <w:bookmarkStart w:id="198" w:name="_Hlk11752576"/>
            <w:bookmarkStart w:id="199" w:name="_Hlk11782726"/>
            <w:r>
              <w:rPr>
                <w:lang w:bidi="ar-DZ"/>
              </w:rPr>
              <w:t>•</w:t>
            </w:r>
            <w:r>
              <w:rPr>
                <w:lang w:bidi="ar-DZ"/>
              </w:rPr>
              <w:tab/>
            </w:r>
            <w:r w:rsidR="00F72EA6" w:rsidRPr="00483255">
              <w:t>It is required that MLFO monitor</w:t>
            </w:r>
            <w:r w:rsidR="004D29CD">
              <w:t>s</w:t>
            </w:r>
            <w:r w:rsidR="00F72EA6" w:rsidRPr="00483255">
              <w:t xml:space="preserve"> various ML pipeline nodes and provide their real-time status to the operator</w:t>
            </w:r>
            <w:bookmarkEnd w:id="198"/>
            <w:r w:rsidR="00F72EA6" w:rsidRPr="00483255">
              <w:t>.</w:t>
            </w:r>
          </w:p>
          <w:p w14:paraId="3FF2AA4C" w14:textId="29B42608" w:rsidR="000C669E" w:rsidRPr="00483255" w:rsidRDefault="00375DF3" w:rsidP="003829E0">
            <w:pPr>
              <w:pStyle w:val="Tabletext"/>
            </w:pPr>
            <w:bookmarkStart w:id="200" w:name="_Hlk11752602"/>
            <w:bookmarkStart w:id="201" w:name="_Hlk11786112"/>
            <w:bookmarkEnd w:id="199"/>
            <w:r>
              <w:rPr>
                <w:lang w:bidi="ar-DZ"/>
              </w:rPr>
              <w:t>•</w:t>
            </w:r>
            <w:r>
              <w:rPr>
                <w:lang w:bidi="ar-DZ"/>
              </w:rPr>
              <w:tab/>
            </w:r>
            <w:r w:rsidR="00F72EA6" w:rsidRPr="00483255">
              <w:t>It is required that MLFO support</w:t>
            </w:r>
            <w:r w:rsidR="004D29CD">
              <w:t>s the</w:t>
            </w:r>
            <w:r w:rsidR="00F72EA6" w:rsidRPr="00483255">
              <w:t xml:space="preserve"> configuration of data models.</w:t>
            </w:r>
          </w:p>
          <w:bookmarkEnd w:id="200"/>
          <w:p w14:paraId="5B7BEAC4" w14:textId="57A3A52C" w:rsidR="000C669E" w:rsidRPr="00483255" w:rsidRDefault="00F72EA6" w:rsidP="003829E0">
            <w:pPr>
              <w:pStyle w:val="Tabletext"/>
            </w:pPr>
            <w:r w:rsidRPr="00483255">
              <w:t>NOTE</w:t>
            </w:r>
            <w:r w:rsidR="004E32DA">
              <w:t xml:space="preserve"> 5 </w:t>
            </w:r>
            <w:r w:rsidR="004E32DA">
              <w:sym w:font="Symbol" w:char="F02D"/>
            </w:r>
            <w:r w:rsidRPr="00483255">
              <w:t xml:space="preserve"> This may be according to the source and the type of ML model used or according to other criteria such as </w:t>
            </w:r>
            <w:r w:rsidR="004D29CD">
              <w:t xml:space="preserve">the </w:t>
            </w:r>
            <w:r w:rsidRPr="00483255">
              <w:t>type of data sources used.</w:t>
            </w:r>
          </w:p>
          <w:p w14:paraId="3BEA5425" w14:textId="7F23B713" w:rsidR="000C669E" w:rsidRPr="00483255" w:rsidRDefault="00375DF3" w:rsidP="00C13DB3">
            <w:pPr>
              <w:pStyle w:val="Tabletext"/>
              <w:ind w:left="284" w:hanging="284"/>
            </w:pPr>
            <w:bookmarkStart w:id="202" w:name="_Hlk11752678"/>
            <w:bookmarkStart w:id="203" w:name="_Hlk11768337"/>
            <w:bookmarkEnd w:id="201"/>
            <w:r>
              <w:rPr>
                <w:lang w:bidi="ar-DZ"/>
              </w:rPr>
              <w:t>•</w:t>
            </w:r>
            <w:r>
              <w:rPr>
                <w:lang w:bidi="ar-DZ"/>
              </w:rPr>
              <w:tab/>
            </w:r>
            <w:r w:rsidR="00F72EA6" w:rsidRPr="00483255">
              <w:t>It is required that MLFO support</w:t>
            </w:r>
            <w:r w:rsidR="004D29CD">
              <w:t>s the</w:t>
            </w:r>
            <w:r w:rsidR="00F72EA6" w:rsidRPr="00483255">
              <w:t xml:space="preserve"> update and retraining of ML models with minimal impact on the performance of an ML application.</w:t>
            </w:r>
          </w:p>
          <w:bookmarkEnd w:id="202"/>
          <w:p w14:paraId="27AADB58" w14:textId="12160A62" w:rsidR="000C669E" w:rsidRPr="00483255" w:rsidRDefault="00F72EA6" w:rsidP="003829E0">
            <w:pPr>
              <w:pStyle w:val="Tabletext"/>
            </w:pPr>
            <w:r w:rsidRPr="00483255">
              <w:t>NOTE</w:t>
            </w:r>
            <w:r w:rsidR="004E32DA">
              <w:t xml:space="preserve"> 6 </w:t>
            </w:r>
            <w:r w:rsidR="004E32DA">
              <w:sym w:font="Symbol" w:char="F02D"/>
            </w:r>
            <w:r w:rsidRPr="00483255">
              <w:t xml:space="preserve"> </w:t>
            </w:r>
            <w:r w:rsidR="004E32DA">
              <w:t>T</w:t>
            </w:r>
            <w:r w:rsidRPr="00483255">
              <w:t>he performance KPI of the ML application may be defined in the ML intent.</w:t>
            </w:r>
          </w:p>
          <w:p w14:paraId="60AD98E2" w14:textId="060E6C09" w:rsidR="000C669E" w:rsidRPr="00483255" w:rsidRDefault="00375DF3" w:rsidP="00C13DB3">
            <w:pPr>
              <w:pStyle w:val="Tabletext"/>
              <w:ind w:left="284" w:hanging="284"/>
            </w:pPr>
            <w:bookmarkStart w:id="204" w:name="_Hlk11752703"/>
            <w:bookmarkStart w:id="205" w:name="_Hlk11787344"/>
            <w:bookmarkEnd w:id="203"/>
            <w:r>
              <w:rPr>
                <w:lang w:bidi="ar-DZ"/>
              </w:rPr>
              <w:t>•</w:t>
            </w:r>
            <w:r>
              <w:rPr>
                <w:lang w:bidi="ar-DZ"/>
              </w:rPr>
              <w:tab/>
            </w:r>
            <w:r w:rsidR="00F72EA6" w:rsidRPr="00483255">
              <w:t>It is required that MLFO support</w:t>
            </w:r>
            <w:r w:rsidR="004D29CD">
              <w:t>s</w:t>
            </w:r>
            <w:r w:rsidR="00F72EA6" w:rsidRPr="00483255">
              <w:t xml:space="preserve"> security requirements for data handling.</w:t>
            </w:r>
          </w:p>
          <w:bookmarkEnd w:id="204"/>
          <w:p w14:paraId="02DC4000" w14:textId="18D9D232" w:rsidR="000C669E" w:rsidRPr="00483255" w:rsidRDefault="00F72EA6" w:rsidP="003829E0">
            <w:pPr>
              <w:pStyle w:val="Tabletext"/>
            </w:pPr>
            <w:r w:rsidRPr="00483255">
              <w:t>NOTE</w:t>
            </w:r>
            <w:r w:rsidR="004E32DA">
              <w:t xml:space="preserve"> 7 </w:t>
            </w:r>
            <w:r w:rsidR="004E32DA">
              <w:sym w:font="Symbol" w:char="F02D"/>
            </w:r>
            <w:r w:rsidRPr="00483255">
              <w:t xml:space="preserve"> MLFO must be aware of any encryption/decryption that has been performed on data and this information must be specified within the ML application specification. It will be used by the MLFO to configure the data sources, accordingly.</w:t>
            </w:r>
            <w:bookmarkEnd w:id="205"/>
          </w:p>
        </w:tc>
      </w:tr>
      <w:tr w:rsidR="000C669E" w:rsidRPr="00483255" w14:paraId="54DE23C5" w14:textId="77777777" w:rsidTr="009F4B0C">
        <w:trPr>
          <w:jc w:val="center"/>
        </w:trPr>
        <w:tc>
          <w:tcPr>
            <w:tcW w:w="2438" w:type="dxa"/>
            <w:tcMar>
              <w:top w:w="100" w:type="dxa"/>
              <w:left w:w="100" w:type="dxa"/>
              <w:bottom w:w="100" w:type="dxa"/>
              <w:right w:w="100" w:type="dxa"/>
            </w:tcMar>
          </w:tcPr>
          <w:p w14:paraId="6AEF8754" w14:textId="49ADC4CB" w:rsidR="000C669E" w:rsidRPr="00483255" w:rsidRDefault="00F72EA6" w:rsidP="003829E0">
            <w:pPr>
              <w:pStyle w:val="Tabletext"/>
              <w:rPr>
                <w:sz w:val="20"/>
              </w:rPr>
            </w:pPr>
            <w:r w:rsidRPr="00483255">
              <w:t>4.2 RAN-</w:t>
            </w:r>
            <w:r w:rsidR="00F90E28" w:rsidRPr="00483255">
              <w:t xml:space="preserve">assisted </w:t>
            </w:r>
            <w:r w:rsidR="00405A52" w:rsidRPr="00483255">
              <w:t>transmission control protocol window optimization</w:t>
            </w:r>
          </w:p>
        </w:tc>
        <w:tc>
          <w:tcPr>
            <w:tcW w:w="7201" w:type="dxa"/>
            <w:tcMar>
              <w:top w:w="100" w:type="dxa"/>
              <w:left w:w="100" w:type="dxa"/>
              <w:bottom w:w="100" w:type="dxa"/>
              <w:right w:w="100" w:type="dxa"/>
            </w:tcMar>
          </w:tcPr>
          <w:p w14:paraId="02279C07" w14:textId="3772D25E" w:rsidR="000C669E" w:rsidRPr="00483255" w:rsidRDefault="00AA0219" w:rsidP="00C13DB3">
            <w:pPr>
              <w:pStyle w:val="Tabletext"/>
              <w:ind w:left="284" w:hanging="284"/>
            </w:pPr>
            <w:r>
              <w:rPr>
                <w:lang w:bidi="ar-DZ"/>
              </w:rPr>
              <w:t>•</w:t>
            </w:r>
            <w:r>
              <w:rPr>
                <w:lang w:bidi="ar-DZ"/>
              </w:rPr>
              <w:tab/>
            </w:r>
            <w:r w:rsidR="00F72EA6" w:rsidRPr="00483255">
              <w:t>MLFO is required to enable collection of data required for the use case in real</w:t>
            </w:r>
            <w:r w:rsidR="004908A3">
              <w:t xml:space="preserve"> </w:t>
            </w:r>
            <w:r w:rsidR="00F72EA6" w:rsidRPr="00483255">
              <w:t>time.</w:t>
            </w:r>
          </w:p>
          <w:p w14:paraId="44996B6B" w14:textId="4379CEC3" w:rsidR="000C669E" w:rsidRPr="00483255" w:rsidRDefault="00F72EA6" w:rsidP="003829E0">
            <w:pPr>
              <w:pStyle w:val="Tabletext"/>
            </w:pPr>
            <w:r w:rsidRPr="00483255">
              <w:t>NOTE</w:t>
            </w:r>
            <w:r w:rsidR="004908A3">
              <w:t xml:space="preserve"> 1 </w:t>
            </w:r>
            <w:r w:rsidR="004908A3">
              <w:sym w:font="Symbol" w:char="F02D"/>
            </w:r>
            <w:r w:rsidRPr="00483255">
              <w:t xml:space="preserve"> This data may include provisioning of real</w:t>
            </w:r>
            <w:r w:rsidR="00FC6778">
              <w:t>-</w:t>
            </w:r>
            <w:r w:rsidRPr="00483255">
              <w:t xml:space="preserve">time interfaces </w:t>
            </w:r>
            <w:r w:rsidR="006A50DA">
              <w:t>at</w:t>
            </w:r>
            <w:r w:rsidR="006A50DA" w:rsidRPr="00483255">
              <w:t xml:space="preserve"> </w:t>
            </w:r>
            <w:r w:rsidRPr="00483255">
              <w:t>different levels of the network.</w:t>
            </w:r>
          </w:p>
          <w:p w14:paraId="4CBACE86" w14:textId="4AFD326C" w:rsidR="000C669E" w:rsidRPr="00483255" w:rsidRDefault="00AA0219" w:rsidP="00C13DB3">
            <w:pPr>
              <w:pStyle w:val="Tabletext"/>
              <w:ind w:left="284" w:hanging="284"/>
            </w:pPr>
            <w:r>
              <w:rPr>
                <w:lang w:bidi="ar-DZ"/>
              </w:rPr>
              <w:lastRenderedPageBreak/>
              <w:t>•</w:t>
            </w:r>
            <w:r>
              <w:rPr>
                <w:lang w:bidi="ar-DZ"/>
              </w:rPr>
              <w:tab/>
            </w:r>
            <w:r w:rsidR="00F72EA6" w:rsidRPr="00483255">
              <w:t xml:space="preserve">MLFO is recommended to enable specific learning mechanisms required for the use case along with appropriate training mechanisms </w:t>
            </w:r>
          </w:p>
          <w:p w14:paraId="3591D5AE" w14:textId="36856A5E" w:rsidR="000C669E" w:rsidRPr="00483255" w:rsidRDefault="00F72EA6" w:rsidP="003829E0">
            <w:pPr>
              <w:pStyle w:val="Tabletext"/>
            </w:pPr>
            <w:r w:rsidRPr="00483255">
              <w:t>NOTE</w:t>
            </w:r>
            <w:r w:rsidR="004908A3">
              <w:t xml:space="preserve"> 2 </w:t>
            </w:r>
            <w:r w:rsidR="004908A3">
              <w:sym w:font="Symbol" w:char="F02D"/>
            </w:r>
            <w:r w:rsidRPr="00483255">
              <w:t xml:space="preserve"> </w:t>
            </w:r>
            <w:r w:rsidR="004908A3">
              <w:t>E</w:t>
            </w:r>
            <w:r w:rsidRPr="00483255">
              <w:t>.g.</w:t>
            </w:r>
            <w:r w:rsidR="00BE4925">
              <w:t>,</w:t>
            </w:r>
            <w:r w:rsidRPr="00483255">
              <w:t xml:space="preserve"> supervised learning and offline training of the corresponding model.</w:t>
            </w:r>
          </w:p>
          <w:p w14:paraId="36BF3660" w14:textId="7FB2E33F" w:rsidR="000C669E" w:rsidRPr="00483255" w:rsidRDefault="00AA0219" w:rsidP="00C13DB3">
            <w:pPr>
              <w:pStyle w:val="Tabletext"/>
              <w:ind w:left="284" w:hanging="284"/>
            </w:pPr>
            <w:r>
              <w:rPr>
                <w:lang w:bidi="ar-DZ"/>
              </w:rPr>
              <w:t>•</w:t>
            </w:r>
            <w:r>
              <w:rPr>
                <w:lang w:bidi="ar-DZ"/>
              </w:rPr>
              <w:tab/>
            </w:r>
            <w:r w:rsidR="00F72EA6" w:rsidRPr="00483255">
              <w:t xml:space="preserve">MLFO is recommended to interface with the management plane of the ML underlay to understand </w:t>
            </w:r>
            <w:r w:rsidR="006A50DA">
              <w:t xml:space="preserve">the </w:t>
            </w:r>
            <w:r w:rsidR="00F72EA6" w:rsidRPr="00483255">
              <w:t>data and service capabilities of the ML underlay.</w:t>
            </w:r>
          </w:p>
          <w:p w14:paraId="6095C343" w14:textId="3C8BFFF5" w:rsidR="000C669E" w:rsidRPr="00483255" w:rsidRDefault="00F72EA6" w:rsidP="003829E0">
            <w:pPr>
              <w:pStyle w:val="Tabletext"/>
            </w:pPr>
            <w:r w:rsidRPr="00483255">
              <w:t>NOTE</w:t>
            </w:r>
            <w:r w:rsidR="004908A3">
              <w:t xml:space="preserve"> 3 </w:t>
            </w:r>
            <w:r w:rsidR="004908A3">
              <w:sym w:font="Symbol" w:char="F02D"/>
            </w:r>
            <w:r w:rsidRPr="00483255">
              <w:t xml:space="preserve"> </w:t>
            </w:r>
            <w:r w:rsidR="004908A3">
              <w:t>E</w:t>
            </w:r>
            <w:r w:rsidRPr="00483255">
              <w:t>.g., network topology, metadata of data models, and service orchestration capabilities of the management plane of the ML underlay may be examples of such capabilities of the underlay.</w:t>
            </w:r>
          </w:p>
          <w:p w14:paraId="6C70B8A1" w14:textId="03C8B883" w:rsidR="000C669E" w:rsidRPr="00483255" w:rsidRDefault="00F72EA6" w:rsidP="003829E0">
            <w:pPr>
              <w:pStyle w:val="Tabletext"/>
            </w:pPr>
            <w:r w:rsidRPr="00483255">
              <w:t>NOTE</w:t>
            </w:r>
            <w:r w:rsidR="004908A3">
              <w:t xml:space="preserve"> 4 </w:t>
            </w:r>
            <w:r w:rsidR="004908A3">
              <w:sym w:font="Symbol" w:char="F02D"/>
            </w:r>
            <w:r w:rsidRPr="00483255">
              <w:t xml:space="preserve"> </w:t>
            </w:r>
            <w:r w:rsidR="006A50DA">
              <w:t>S</w:t>
            </w:r>
            <w:r w:rsidR="006A50DA" w:rsidRPr="00483255">
              <w:t xml:space="preserve">uch </w:t>
            </w:r>
            <w:r w:rsidRPr="00483255">
              <w:t>metadata may be used for interoperability in data handling [b-ML-</w:t>
            </w:r>
            <w:r w:rsidRPr="00394BC1">
              <w:t>Schema</w:t>
            </w:r>
            <w:r w:rsidRPr="00483255">
              <w:t xml:space="preserve">-Gustavo] by deriving schema information </w:t>
            </w:r>
            <w:r w:rsidR="006A50DA">
              <w:t>that</w:t>
            </w:r>
            <w:r w:rsidR="006A50DA" w:rsidRPr="00483255">
              <w:t xml:space="preserve"> </w:t>
            </w:r>
            <w:r w:rsidRPr="00483255">
              <w:t>is supported by the ML underlay.</w:t>
            </w:r>
          </w:p>
          <w:p w14:paraId="3B67E9C8" w14:textId="6BDB1CE2" w:rsidR="000C669E" w:rsidRPr="00483255" w:rsidRDefault="00F72EA6" w:rsidP="003829E0">
            <w:pPr>
              <w:pStyle w:val="Tabletext"/>
            </w:pPr>
            <w:r w:rsidRPr="00483255">
              <w:t>NOTE</w:t>
            </w:r>
            <w:r w:rsidR="004908A3">
              <w:t xml:space="preserve"> 5 </w:t>
            </w:r>
            <w:r w:rsidR="004908A3">
              <w:sym w:font="Symbol" w:char="F02D"/>
            </w:r>
            <w:r w:rsidRPr="00483255">
              <w:t xml:space="preserve"> MLFO understands the technology-agnostic data model specified in the ML </w:t>
            </w:r>
            <w:r w:rsidR="006A50DA">
              <w:t>i</w:t>
            </w:r>
            <w:r w:rsidR="006A50DA" w:rsidRPr="00483255">
              <w:t>ntent</w:t>
            </w:r>
            <w:r w:rsidRPr="00483255">
              <w:t xml:space="preserve">, queries the management plane for the corresponding technology-specific interface, and then configures the </w:t>
            </w:r>
            <w:proofErr w:type="spellStart"/>
            <w:r w:rsidRPr="00483255">
              <w:t>DBr</w:t>
            </w:r>
            <w:proofErr w:type="spellEnd"/>
            <w:r w:rsidRPr="00483255">
              <w:t>-CP accordingly.</w:t>
            </w:r>
          </w:p>
          <w:p w14:paraId="1C8069B6" w14:textId="31B4A292" w:rsidR="000C669E" w:rsidRPr="00483255" w:rsidRDefault="00AA0219" w:rsidP="00C13DB3">
            <w:pPr>
              <w:pStyle w:val="Tabletext"/>
              <w:ind w:left="284" w:hanging="284"/>
            </w:pPr>
            <w:r>
              <w:rPr>
                <w:lang w:bidi="ar-DZ"/>
              </w:rPr>
              <w:t>•</w:t>
            </w:r>
            <w:r>
              <w:rPr>
                <w:lang w:bidi="ar-DZ"/>
              </w:rPr>
              <w:tab/>
            </w:r>
            <w:r w:rsidR="00F72EA6" w:rsidRPr="00483255">
              <w:t xml:space="preserve">Based on the capabilities of the NF or AF, MLFO is recommended to enable </w:t>
            </w:r>
            <w:r w:rsidR="006A50DA">
              <w:t xml:space="preserve">a </w:t>
            </w:r>
            <w:r w:rsidR="00F72EA6" w:rsidRPr="00483255">
              <w:t xml:space="preserve">specific interface towards </w:t>
            </w:r>
            <w:r w:rsidR="00694491">
              <w:t xml:space="preserve">the </w:t>
            </w:r>
            <w:r w:rsidR="00F72EA6" w:rsidRPr="00483255">
              <w:t>NF or AF for ML data collection or ML output-based configurations.</w:t>
            </w:r>
          </w:p>
          <w:p w14:paraId="6F1006B4" w14:textId="374E7596" w:rsidR="000C669E" w:rsidRPr="009F4B0C" w:rsidRDefault="00F72EA6" w:rsidP="003829E0">
            <w:pPr>
              <w:pStyle w:val="Tabletext"/>
              <w:rPr>
                <w:sz w:val="24"/>
              </w:rPr>
            </w:pPr>
            <w:r w:rsidRPr="00483255">
              <w:t>NOTE</w:t>
            </w:r>
            <w:r w:rsidR="00FC6778">
              <w:t xml:space="preserve"> 6 </w:t>
            </w:r>
            <w:r w:rsidR="00FC6778">
              <w:sym w:font="Symbol" w:char="F02D"/>
            </w:r>
            <w:r w:rsidRPr="00483255">
              <w:t xml:space="preserve"> </w:t>
            </w:r>
            <w:r w:rsidR="00FC6778">
              <w:t>E</w:t>
            </w:r>
            <w:r w:rsidRPr="00483255">
              <w:t>.g.</w:t>
            </w:r>
            <w:r w:rsidR="00BE4925">
              <w:t>,</w:t>
            </w:r>
            <w:r w:rsidRPr="00483255">
              <w:t xml:space="preserve"> This may be implemented in the form of an interface plugin. The interface plugin may be specified in the ML intent as an input to the MLFO.</w:t>
            </w:r>
            <w:bookmarkStart w:id="206" w:name="_heading=h.44sinio" w:colFirst="0" w:colLast="0"/>
            <w:bookmarkEnd w:id="206"/>
          </w:p>
        </w:tc>
      </w:tr>
      <w:tr w:rsidR="000C669E" w:rsidRPr="00483255" w14:paraId="627CB676" w14:textId="77777777" w:rsidTr="009F4B0C">
        <w:trPr>
          <w:jc w:val="center"/>
        </w:trPr>
        <w:tc>
          <w:tcPr>
            <w:tcW w:w="2438" w:type="dxa"/>
            <w:tcMar>
              <w:top w:w="100" w:type="dxa"/>
              <w:left w:w="100" w:type="dxa"/>
              <w:bottom w:w="100" w:type="dxa"/>
              <w:right w:w="100" w:type="dxa"/>
            </w:tcMar>
          </w:tcPr>
          <w:p w14:paraId="05DDC2CC" w14:textId="55E059A4" w:rsidR="000C669E" w:rsidRPr="009F4B0C" w:rsidRDefault="00F72EA6" w:rsidP="003829E0">
            <w:pPr>
              <w:pStyle w:val="Tabletext"/>
              <w:rPr>
                <w:sz w:val="24"/>
              </w:rPr>
            </w:pPr>
            <w:r w:rsidRPr="00483255">
              <w:lastRenderedPageBreak/>
              <w:t xml:space="preserve">4.3 ML-based </w:t>
            </w:r>
            <w:r w:rsidR="00405A52" w:rsidRPr="00483255">
              <w:t>mobility pattern prediction</w:t>
            </w:r>
          </w:p>
        </w:tc>
        <w:tc>
          <w:tcPr>
            <w:tcW w:w="7201" w:type="dxa"/>
            <w:tcMar>
              <w:top w:w="100" w:type="dxa"/>
              <w:left w:w="100" w:type="dxa"/>
              <w:bottom w:w="100" w:type="dxa"/>
              <w:right w:w="100" w:type="dxa"/>
            </w:tcMar>
          </w:tcPr>
          <w:p w14:paraId="2786C73B" w14:textId="75C131DD" w:rsidR="000C669E" w:rsidRPr="00483255" w:rsidRDefault="00305653" w:rsidP="00C13DB3">
            <w:pPr>
              <w:pStyle w:val="Tabletext"/>
              <w:ind w:left="284" w:hanging="284"/>
            </w:pPr>
            <w:r>
              <w:rPr>
                <w:lang w:bidi="ar-DZ"/>
              </w:rPr>
              <w:t>•</w:t>
            </w:r>
            <w:r>
              <w:rPr>
                <w:lang w:bidi="ar-DZ"/>
              </w:rPr>
              <w:tab/>
            </w:r>
            <w:r w:rsidR="00F72EA6" w:rsidRPr="00483255">
              <w:t>Application-specific KPI requirements are recommended to be specified in the ML intent.</w:t>
            </w:r>
          </w:p>
          <w:p w14:paraId="7895E1F8" w14:textId="0FA2D9BC" w:rsidR="000C669E" w:rsidRPr="00483255" w:rsidRDefault="00305653" w:rsidP="003829E0">
            <w:pPr>
              <w:pStyle w:val="Tabletext"/>
            </w:pPr>
            <w:r>
              <w:rPr>
                <w:lang w:bidi="ar-DZ"/>
              </w:rPr>
              <w:t>•</w:t>
            </w:r>
            <w:r>
              <w:rPr>
                <w:lang w:bidi="ar-DZ"/>
              </w:rPr>
              <w:tab/>
            </w:r>
            <w:r w:rsidR="00F72EA6" w:rsidRPr="00483255">
              <w:t>MLFO is required to enable collection of data at various network levels.</w:t>
            </w:r>
          </w:p>
          <w:p w14:paraId="290AE87F" w14:textId="5A69CAD9" w:rsidR="000C669E" w:rsidRPr="00483255" w:rsidRDefault="00F72EA6" w:rsidP="003829E0">
            <w:pPr>
              <w:pStyle w:val="Tabletext"/>
              <w:rPr>
                <w:rFonts w:ascii="Arial" w:eastAsia="Arial" w:hAnsi="Arial" w:cs="Arial"/>
                <w:szCs w:val="22"/>
              </w:rPr>
            </w:pPr>
            <w:r w:rsidRPr="00483255">
              <w:t>NOTE</w:t>
            </w:r>
            <w:r w:rsidR="00305653">
              <w:t xml:space="preserve"> 1 – </w:t>
            </w:r>
            <w:r w:rsidRPr="00483255">
              <w:t>Some of the data sources may be relevant to environmental information, e.g., GPS data.</w:t>
            </w:r>
          </w:p>
          <w:p w14:paraId="22861E4A" w14:textId="0A462B72" w:rsidR="000C669E" w:rsidRPr="00483255" w:rsidRDefault="00F72EA6" w:rsidP="003829E0">
            <w:pPr>
              <w:pStyle w:val="Tabletext"/>
              <w:rPr>
                <w:rFonts w:ascii="Arial" w:eastAsia="Arial" w:hAnsi="Arial" w:cs="Arial"/>
                <w:szCs w:val="22"/>
              </w:rPr>
            </w:pPr>
            <w:r w:rsidRPr="00483255">
              <w:t>NOT</w:t>
            </w:r>
            <w:r w:rsidR="00305653">
              <w:t xml:space="preserve">E 2 – </w:t>
            </w:r>
            <w:r w:rsidRPr="00483255">
              <w:t>This data may include network performance data, cell status quer</w:t>
            </w:r>
            <w:r w:rsidR="00F5002B">
              <w:t>ies</w:t>
            </w:r>
            <w:r w:rsidRPr="00483255">
              <w:t>, sleep/wake-up instructions, context data, environmental information, configuration information, and other current network interactions.</w:t>
            </w:r>
          </w:p>
          <w:p w14:paraId="0E44C1AC" w14:textId="7587AAE1" w:rsidR="000C669E" w:rsidRPr="00483255" w:rsidRDefault="00305653" w:rsidP="00C13DB3">
            <w:pPr>
              <w:pStyle w:val="Tabletext"/>
              <w:ind w:left="284" w:hanging="284"/>
            </w:pPr>
            <w:r>
              <w:rPr>
                <w:lang w:bidi="ar-DZ"/>
              </w:rPr>
              <w:t>•</w:t>
            </w:r>
            <w:r>
              <w:rPr>
                <w:lang w:bidi="ar-DZ"/>
              </w:rPr>
              <w:tab/>
            </w:r>
            <w:r w:rsidR="00F72EA6" w:rsidRPr="00483255">
              <w:t xml:space="preserve">MLFO is recommended to select the type of ML model and </w:t>
            </w:r>
            <w:r w:rsidR="00F5002B">
              <w:t xml:space="preserve">the </w:t>
            </w:r>
            <w:r w:rsidR="00F72EA6" w:rsidRPr="00483255">
              <w:t>type of learning.</w:t>
            </w:r>
          </w:p>
          <w:p w14:paraId="7EC68D37" w14:textId="55F756F2" w:rsidR="000C669E" w:rsidRPr="00483255" w:rsidRDefault="00F72EA6" w:rsidP="003829E0">
            <w:pPr>
              <w:pStyle w:val="Tabletext"/>
            </w:pPr>
            <w:r w:rsidRPr="00483255">
              <w:t>NOTE</w:t>
            </w:r>
            <w:r w:rsidR="00F5002B">
              <w:t xml:space="preserve"> </w:t>
            </w:r>
            <w:r w:rsidR="00305653">
              <w:t>3</w:t>
            </w:r>
            <w:r w:rsidR="00F5002B">
              <w:t xml:space="preserve"> </w:t>
            </w:r>
            <w:r w:rsidR="00F5002B">
              <w:sym w:font="Symbol" w:char="F02D"/>
            </w:r>
            <w:r w:rsidRPr="00483255">
              <w:t xml:space="preserve"> this may include deep learning or hybrid ML models, e.g., RNN, reinforcement learning, or deep reinforcement learning for local predictions of a user trajectory.</w:t>
            </w:r>
          </w:p>
          <w:p w14:paraId="22247DDB" w14:textId="0B5E7D03" w:rsidR="000C669E" w:rsidRPr="00483255" w:rsidRDefault="00F72EA6" w:rsidP="003829E0">
            <w:pPr>
              <w:pStyle w:val="Tabletext"/>
              <w:rPr>
                <w:rFonts w:ascii="Arial" w:eastAsia="Arial" w:hAnsi="Arial" w:cs="Arial"/>
                <w:szCs w:val="22"/>
              </w:rPr>
            </w:pPr>
            <w:r w:rsidRPr="00483255">
              <w:t>NOTE</w:t>
            </w:r>
            <w:r w:rsidR="00F5002B">
              <w:t xml:space="preserve"> </w:t>
            </w:r>
            <w:r w:rsidR="00305653">
              <w:t>4</w:t>
            </w:r>
            <w:r w:rsidR="00F5002B">
              <w:t xml:space="preserve"> </w:t>
            </w:r>
            <w:r w:rsidR="00F5002B">
              <w:sym w:font="Symbol" w:char="F02D"/>
            </w:r>
            <w:r w:rsidRPr="00483255">
              <w:t xml:space="preserve"> It also selects and specifies an appropriate deep learning model, e.g., </w:t>
            </w:r>
            <w:r w:rsidR="00F5002B">
              <w:t xml:space="preserve">an </w:t>
            </w:r>
            <w:r w:rsidRPr="00483255">
              <w:t>LSTM for network-wide global predictions of a user trajectory based on local predictions.</w:t>
            </w:r>
          </w:p>
          <w:p w14:paraId="6CFCEC3C" w14:textId="70B372AB" w:rsidR="000C669E" w:rsidRPr="00483255" w:rsidRDefault="00305653" w:rsidP="00C13DB3">
            <w:pPr>
              <w:pStyle w:val="Tabletext"/>
              <w:ind w:left="284" w:hanging="284"/>
            </w:pPr>
            <w:r>
              <w:rPr>
                <w:lang w:bidi="ar-DZ"/>
              </w:rPr>
              <w:t>•</w:t>
            </w:r>
            <w:r>
              <w:rPr>
                <w:lang w:bidi="ar-DZ"/>
              </w:rPr>
              <w:tab/>
            </w:r>
            <w:r w:rsidR="00F72EA6" w:rsidRPr="00483255">
              <w:t>MLFO is recommended to manage the storage requirements of the ML application.</w:t>
            </w:r>
          </w:p>
          <w:p w14:paraId="3DFFA40C" w14:textId="545A071B" w:rsidR="000C669E" w:rsidRPr="00483255" w:rsidRDefault="00F72EA6" w:rsidP="003829E0">
            <w:pPr>
              <w:pStyle w:val="Tabletext"/>
              <w:rPr>
                <w:rFonts w:ascii="Arial" w:eastAsia="Arial" w:hAnsi="Arial" w:cs="Arial"/>
                <w:szCs w:val="22"/>
              </w:rPr>
            </w:pPr>
            <w:r w:rsidRPr="00483255">
              <w:t>NOTE</w:t>
            </w:r>
            <w:r w:rsidR="00F5002B">
              <w:t xml:space="preserve"> </w:t>
            </w:r>
            <w:r w:rsidR="00305653">
              <w:t>5</w:t>
            </w:r>
            <w:r w:rsidR="00F5002B">
              <w:t xml:space="preserve"> </w:t>
            </w:r>
            <w:r w:rsidR="00F5002B">
              <w:sym w:font="Symbol" w:char="F02D"/>
            </w:r>
            <w:r w:rsidRPr="00483255">
              <w:t xml:space="preserve"> </w:t>
            </w:r>
            <w:r w:rsidR="00F5002B">
              <w:t>T</w:t>
            </w:r>
            <w:r w:rsidRPr="00483255">
              <w:t>his may include providing or enabling a caching module to store data and updating results of local and global predictions.</w:t>
            </w:r>
          </w:p>
          <w:p w14:paraId="134529B8" w14:textId="2C224B59" w:rsidR="000C669E" w:rsidRPr="00483255" w:rsidRDefault="00F72EA6" w:rsidP="003829E0">
            <w:pPr>
              <w:pStyle w:val="Tabletext"/>
            </w:pPr>
            <w:r w:rsidRPr="00483255">
              <w:lastRenderedPageBreak/>
              <w:t>NOTE</w:t>
            </w:r>
            <w:r w:rsidR="00F5002B">
              <w:t xml:space="preserve"> </w:t>
            </w:r>
            <w:r w:rsidR="00305653">
              <w:t>6</w:t>
            </w:r>
            <w:r w:rsidR="00F5002B">
              <w:t xml:space="preserve"> </w:t>
            </w:r>
            <w:r w:rsidR="00F5002B">
              <w:sym w:font="Symbol" w:char="F02D"/>
            </w:r>
            <w:r w:rsidRPr="00483255">
              <w:t xml:space="preserve"> For example, this may be used to store a user</w:t>
            </w:r>
            <w:r w:rsidR="002F27A8" w:rsidRPr="00322DA4">
              <w:rPr>
                <w:sz w:val="24"/>
                <w:szCs w:val="24"/>
                <w:lang w:eastAsia="zh-CN"/>
              </w:rPr>
              <w:t>'</w:t>
            </w:r>
            <w:r w:rsidRPr="00483255">
              <w:t>s predicted trajectory.</w:t>
            </w:r>
          </w:p>
          <w:p w14:paraId="5F5E24A6" w14:textId="3D027F11" w:rsidR="000C669E" w:rsidRPr="00483255" w:rsidRDefault="00394BC1" w:rsidP="00C13DB3">
            <w:pPr>
              <w:pStyle w:val="Tabletext"/>
              <w:ind w:left="284" w:hanging="284"/>
            </w:pPr>
            <w:r>
              <w:rPr>
                <w:lang w:bidi="ar-DZ"/>
              </w:rPr>
              <w:t>•</w:t>
            </w:r>
            <w:r>
              <w:rPr>
                <w:lang w:bidi="ar-DZ"/>
              </w:rPr>
              <w:tab/>
            </w:r>
            <w:r w:rsidR="00F72EA6" w:rsidRPr="00483255">
              <w:t>MLFO is recommended to enable the SINK to interface with the corresponding management modules in the underlay to configure the ML output.</w:t>
            </w:r>
          </w:p>
          <w:p w14:paraId="39B0E5F9" w14:textId="35C1EFD0" w:rsidR="000C669E" w:rsidRPr="00483255" w:rsidRDefault="00F72EA6" w:rsidP="003829E0">
            <w:pPr>
              <w:pStyle w:val="Tabletext"/>
            </w:pPr>
            <w:r w:rsidRPr="00483255">
              <w:t>NOTE</w:t>
            </w:r>
            <w:r w:rsidR="00442602">
              <w:t xml:space="preserve"> </w:t>
            </w:r>
            <w:r w:rsidR="00394BC1">
              <w:t>7</w:t>
            </w:r>
            <w:r w:rsidR="00442602">
              <w:t xml:space="preserve"> </w:t>
            </w:r>
            <w:r w:rsidR="00442602">
              <w:sym w:font="Symbol" w:char="F02D"/>
            </w:r>
            <w:r w:rsidRPr="00483255">
              <w:t xml:space="preserve"> </w:t>
            </w:r>
            <w:r w:rsidR="00442602">
              <w:t>T</w:t>
            </w:r>
            <w:r w:rsidRPr="00483255">
              <w:t xml:space="preserve">his may include an execution module to generate man-machine language, which is then to </w:t>
            </w:r>
            <w:r w:rsidR="001C300D">
              <w:t xml:space="preserve">be </w:t>
            </w:r>
            <w:r w:rsidRPr="00483255">
              <w:t xml:space="preserve">communicated to a BTS and other elements of the core and managers, e.g., </w:t>
            </w:r>
            <w:proofErr w:type="spellStart"/>
            <w:r w:rsidRPr="00483255">
              <w:t>vNFM</w:t>
            </w:r>
            <w:proofErr w:type="spellEnd"/>
            <w:r w:rsidRPr="00483255">
              <w:t>, SDNV, etc.</w:t>
            </w:r>
          </w:p>
          <w:p w14:paraId="527349FD" w14:textId="7BE8EEEE" w:rsidR="000C669E" w:rsidRPr="00483255" w:rsidRDefault="00394BC1" w:rsidP="00C13DB3">
            <w:pPr>
              <w:pStyle w:val="Tabletext"/>
              <w:ind w:left="284" w:hanging="284"/>
            </w:pPr>
            <w:r>
              <w:rPr>
                <w:lang w:bidi="ar-DZ"/>
              </w:rPr>
              <w:t>•</w:t>
            </w:r>
            <w:r>
              <w:rPr>
                <w:lang w:bidi="ar-DZ"/>
              </w:rPr>
              <w:tab/>
            </w:r>
            <w:r w:rsidR="00F72EA6" w:rsidRPr="00483255">
              <w:t>MLFO is recommended to enable training/retraining of deep learning or hybrid ML models based on real-time data.</w:t>
            </w:r>
          </w:p>
          <w:p w14:paraId="2BEA4228" w14:textId="32934700" w:rsidR="000C669E" w:rsidRPr="00483255" w:rsidRDefault="00F72EA6" w:rsidP="003829E0">
            <w:pPr>
              <w:pStyle w:val="Tabletext"/>
              <w:rPr>
                <w:rFonts w:ascii="Arial" w:eastAsia="Arial" w:hAnsi="Arial" w:cs="Arial"/>
                <w:szCs w:val="22"/>
              </w:rPr>
            </w:pPr>
            <w:r w:rsidRPr="00483255">
              <w:t>NOTE</w:t>
            </w:r>
            <w:r w:rsidR="00442602">
              <w:t xml:space="preserve"> </w:t>
            </w:r>
            <w:r w:rsidR="00394BC1">
              <w:t>8</w:t>
            </w:r>
            <w:r w:rsidR="00442602">
              <w:t xml:space="preserve"> </w:t>
            </w:r>
            <w:r w:rsidR="00442602">
              <w:sym w:font="Symbol" w:char="F02D"/>
            </w:r>
            <w:r w:rsidRPr="00483255">
              <w:t xml:space="preserve"> </w:t>
            </w:r>
            <w:r w:rsidR="00442602">
              <w:t>T</w:t>
            </w:r>
            <w:r w:rsidRPr="00483255">
              <w:t xml:space="preserve">his may be used to improve </w:t>
            </w:r>
            <w:r w:rsidR="001C300D">
              <w:t xml:space="preserve">the </w:t>
            </w:r>
            <w:r w:rsidRPr="00483255">
              <w:t xml:space="preserve">accuracy and effectiveness of </w:t>
            </w:r>
            <w:r w:rsidR="001C300D">
              <w:t xml:space="preserve">the </w:t>
            </w:r>
            <w:r w:rsidRPr="00483255">
              <w:t>selected models both for the local and global predictions.</w:t>
            </w:r>
          </w:p>
          <w:p w14:paraId="54F8CACD" w14:textId="3223089D" w:rsidR="000C669E" w:rsidRPr="00483255" w:rsidRDefault="00394BC1" w:rsidP="00C13DB3">
            <w:pPr>
              <w:pStyle w:val="Tabletext"/>
              <w:ind w:left="284" w:hanging="284"/>
            </w:pPr>
            <w:r>
              <w:rPr>
                <w:lang w:bidi="ar-DZ"/>
              </w:rPr>
              <w:t>•</w:t>
            </w:r>
            <w:r>
              <w:rPr>
                <w:lang w:bidi="ar-DZ"/>
              </w:rPr>
              <w:tab/>
            </w:r>
            <w:r w:rsidR="00F72EA6" w:rsidRPr="00483255">
              <w:t>MLFO is recommended to enable the use of stored data, including historical information for training of ML models.</w:t>
            </w:r>
          </w:p>
          <w:p w14:paraId="6789053E" w14:textId="41D39580" w:rsidR="000C669E" w:rsidRPr="00483255" w:rsidRDefault="00F72EA6" w:rsidP="003829E0">
            <w:pPr>
              <w:pStyle w:val="Tabletext"/>
              <w:rPr>
                <w:rFonts w:ascii="Arial" w:eastAsia="Arial" w:hAnsi="Arial" w:cs="Arial"/>
                <w:szCs w:val="22"/>
              </w:rPr>
            </w:pPr>
            <w:r w:rsidRPr="00483255">
              <w:t>NOTE</w:t>
            </w:r>
            <w:r w:rsidR="004D048C">
              <w:t xml:space="preserve"> </w:t>
            </w:r>
            <w:r w:rsidR="00394BC1">
              <w:t>9</w:t>
            </w:r>
            <w:r w:rsidR="004D048C">
              <w:t xml:space="preserve"> </w:t>
            </w:r>
            <w:r w:rsidR="004D048C">
              <w:sym w:font="Symbol" w:char="F02D"/>
            </w:r>
            <w:r w:rsidRPr="00483255">
              <w:t xml:space="preserve"> </w:t>
            </w:r>
            <w:r w:rsidR="001C300D">
              <w:t>T</w:t>
            </w:r>
            <w:r w:rsidRPr="00483255">
              <w:t>his historical information includes reference signal received power/quality (RSRP/RSRQ).</w:t>
            </w:r>
          </w:p>
          <w:p w14:paraId="0E9B1583" w14:textId="148A3AD8" w:rsidR="000C669E" w:rsidRPr="00483255" w:rsidRDefault="00F72EA6" w:rsidP="003829E0">
            <w:pPr>
              <w:pStyle w:val="Tabletext"/>
              <w:rPr>
                <w:rFonts w:ascii="Arial" w:eastAsia="Arial" w:hAnsi="Arial" w:cs="Arial"/>
                <w:szCs w:val="22"/>
              </w:rPr>
            </w:pPr>
            <w:r w:rsidRPr="00483255">
              <w:t>NOTE</w:t>
            </w:r>
            <w:r w:rsidR="004D048C">
              <w:t xml:space="preserve"> </w:t>
            </w:r>
            <w:r w:rsidR="00394BC1">
              <w:t>10</w:t>
            </w:r>
            <w:r w:rsidR="004D048C">
              <w:t xml:space="preserve"> </w:t>
            </w:r>
            <w:r w:rsidR="004D048C">
              <w:sym w:font="Symbol" w:char="F02D"/>
            </w:r>
            <w:r w:rsidRPr="00483255">
              <w:t xml:space="preserve"> Other historical information which can be used to train the model includes network load, throughput, interruption time, awareness and prediction of UE position, moving direction, and speed, etc.</w:t>
            </w:r>
          </w:p>
          <w:p w14:paraId="6E94EAF9" w14:textId="15F74AB4" w:rsidR="000C669E" w:rsidRPr="00483255" w:rsidRDefault="00F72EA6" w:rsidP="003829E0">
            <w:pPr>
              <w:pStyle w:val="Tabletext"/>
            </w:pPr>
            <w:r w:rsidRPr="00483255">
              <w:t>N</w:t>
            </w:r>
            <w:r w:rsidR="004D048C">
              <w:t xml:space="preserve">OTE </w:t>
            </w:r>
            <w:r w:rsidR="00394BC1">
              <w:t>11</w:t>
            </w:r>
            <w:r w:rsidR="004D048C">
              <w:t xml:space="preserve"> </w:t>
            </w:r>
            <w:r w:rsidR="004D048C">
              <w:sym w:font="Symbol" w:char="F02D"/>
            </w:r>
            <w:r w:rsidRPr="00483255">
              <w:t xml:space="preserve"> RNNs can predict mobility pattern</w:t>
            </w:r>
            <w:r w:rsidR="00C326F8">
              <w:t>s</w:t>
            </w:r>
            <w:r w:rsidRPr="00483255">
              <w:t xml:space="preserve"> predictions</w:t>
            </w:r>
            <w:r w:rsidR="00C326F8">
              <w:t xml:space="preserve"> </w:t>
            </w:r>
            <w:r w:rsidRPr="00483255">
              <w:t xml:space="preserve">better </w:t>
            </w:r>
            <w:r w:rsidR="00AB3E96">
              <w:t>than</w:t>
            </w:r>
            <w:r w:rsidRPr="00483255">
              <w:t xml:space="preserve"> traditional ANNs (e.g., FNNs). RNNs have small memory, which may store historical information.</w:t>
            </w:r>
          </w:p>
          <w:p w14:paraId="62074EFC" w14:textId="050E3519" w:rsidR="000C669E" w:rsidRPr="00483255" w:rsidRDefault="00394BC1" w:rsidP="003829E0">
            <w:pPr>
              <w:pStyle w:val="Tabletext"/>
            </w:pPr>
            <w:r>
              <w:rPr>
                <w:lang w:bidi="ar-DZ"/>
              </w:rPr>
              <w:t>•</w:t>
            </w:r>
            <w:r>
              <w:rPr>
                <w:lang w:bidi="ar-DZ"/>
              </w:rPr>
              <w:tab/>
            </w:r>
            <w:r w:rsidR="00F72EA6" w:rsidRPr="00483255">
              <w:t>MLFO is recommended to enable simulated data sources.</w:t>
            </w:r>
          </w:p>
          <w:p w14:paraId="4D6E158D" w14:textId="0D17AD31" w:rsidR="000C669E" w:rsidRPr="00483255" w:rsidRDefault="00394BC1" w:rsidP="00C13DB3">
            <w:pPr>
              <w:pStyle w:val="Tabletext"/>
              <w:ind w:left="284" w:hanging="284"/>
            </w:pPr>
            <w:r>
              <w:rPr>
                <w:lang w:bidi="ar-DZ"/>
              </w:rPr>
              <w:t>•</w:t>
            </w:r>
            <w:r>
              <w:rPr>
                <w:lang w:bidi="ar-DZ"/>
              </w:rPr>
              <w:tab/>
            </w:r>
            <w:r w:rsidR="00F72EA6" w:rsidRPr="00483255">
              <w:t>MLFO is recommended to enable ML models based on the different levels of data.</w:t>
            </w:r>
          </w:p>
          <w:p w14:paraId="133DB3AB" w14:textId="605BF19D" w:rsidR="000C669E" w:rsidRPr="00483255" w:rsidRDefault="00F72EA6" w:rsidP="003829E0">
            <w:pPr>
              <w:pStyle w:val="Tabletext"/>
            </w:pPr>
            <w:r w:rsidRPr="00483255">
              <w:t>NOTE</w:t>
            </w:r>
            <w:r w:rsidR="004D048C">
              <w:t xml:space="preserve"> 1</w:t>
            </w:r>
            <w:r w:rsidR="00394BC1">
              <w:t>2</w:t>
            </w:r>
            <w:r w:rsidR="004D048C">
              <w:t xml:space="preserve"> </w:t>
            </w:r>
            <w:r w:rsidR="004D048C">
              <w:sym w:font="Symbol" w:char="F02D"/>
            </w:r>
            <w:r w:rsidRPr="00483255">
              <w:t xml:space="preserve"> For example, </w:t>
            </w:r>
            <w:r w:rsidR="00886CD1">
              <w:t xml:space="preserve">a </w:t>
            </w:r>
            <w:r w:rsidRPr="00483255">
              <w:t>UE level ML model may be used for UE level predictions.</w:t>
            </w:r>
          </w:p>
          <w:p w14:paraId="41225ABF" w14:textId="4250F272" w:rsidR="000C669E" w:rsidRPr="00483255" w:rsidRDefault="00394BC1" w:rsidP="00C13DB3">
            <w:pPr>
              <w:pStyle w:val="Tabletext"/>
              <w:ind w:left="284" w:hanging="284"/>
            </w:pPr>
            <w:r>
              <w:rPr>
                <w:lang w:bidi="ar-DZ"/>
              </w:rPr>
              <w:t>•</w:t>
            </w:r>
            <w:r>
              <w:rPr>
                <w:lang w:bidi="ar-DZ"/>
              </w:rPr>
              <w:tab/>
            </w:r>
            <w:r w:rsidR="00F72EA6" w:rsidRPr="00483255">
              <w:t>MLFO is required to enable configuration of data privacy and security policies from different authorized sources.</w:t>
            </w:r>
          </w:p>
          <w:p w14:paraId="5E0030FE" w14:textId="4D566606" w:rsidR="000C669E" w:rsidRPr="00483255" w:rsidRDefault="00F72EA6" w:rsidP="003829E0">
            <w:pPr>
              <w:pStyle w:val="Tabletext"/>
              <w:rPr>
                <w:rFonts w:ascii="Arial" w:eastAsia="Arial" w:hAnsi="Arial" w:cs="Arial"/>
                <w:szCs w:val="22"/>
              </w:rPr>
            </w:pPr>
            <w:r w:rsidRPr="00483255">
              <w:t>NOTE</w:t>
            </w:r>
            <w:r w:rsidR="004D048C">
              <w:t xml:space="preserve"> 1</w:t>
            </w:r>
            <w:r w:rsidR="00394BC1">
              <w:t>3</w:t>
            </w:r>
            <w:r w:rsidR="004D048C">
              <w:t xml:space="preserve"> </w:t>
            </w:r>
            <w:r w:rsidR="004D048C">
              <w:sym w:font="Symbol" w:char="F02D"/>
            </w:r>
            <w:r w:rsidRPr="00483255">
              <w:t xml:space="preserve"> </w:t>
            </w:r>
            <w:r w:rsidR="001C300D">
              <w:t>T</w:t>
            </w:r>
            <w:r w:rsidRPr="00483255">
              <w:t xml:space="preserve">his may include policies for handling mobility data and user trajectory prediction of individual users. This may have geographic regulations and may be related to </w:t>
            </w:r>
            <w:r w:rsidR="00886CD1">
              <w:t xml:space="preserve">the </w:t>
            </w:r>
            <w:r w:rsidRPr="00483255">
              <w:t>storage and use of data.</w:t>
            </w:r>
          </w:p>
          <w:p w14:paraId="486477C9" w14:textId="14799972" w:rsidR="000C669E" w:rsidRPr="00483255" w:rsidRDefault="00F72EA6" w:rsidP="003829E0">
            <w:pPr>
              <w:pStyle w:val="Tabletext"/>
            </w:pPr>
            <w:r w:rsidRPr="00483255">
              <w:t>NOTE</w:t>
            </w:r>
            <w:r w:rsidR="004D048C">
              <w:t xml:space="preserve"> 1</w:t>
            </w:r>
            <w:r w:rsidR="00394BC1">
              <w:t>4</w:t>
            </w:r>
            <w:r w:rsidR="004D048C">
              <w:t xml:space="preserve"> </w:t>
            </w:r>
            <w:r w:rsidR="004D048C">
              <w:sym w:font="Symbol" w:char="F02D"/>
            </w:r>
            <w:r w:rsidRPr="00483255">
              <w:t xml:space="preserve"> MLFO may chain and configure the sources and sinks based on the data privacy policies. ML sink may include MEC.</w:t>
            </w:r>
          </w:p>
          <w:p w14:paraId="515428FE" w14:textId="3671D429" w:rsidR="000C669E" w:rsidRPr="00483255" w:rsidRDefault="00394BC1" w:rsidP="00C13DB3">
            <w:pPr>
              <w:pStyle w:val="Tabletext"/>
              <w:ind w:left="284" w:hanging="284"/>
            </w:pPr>
            <w:bookmarkStart w:id="207" w:name="_Hlk11786211"/>
            <w:r>
              <w:rPr>
                <w:lang w:bidi="ar-DZ"/>
              </w:rPr>
              <w:t>•</w:t>
            </w:r>
            <w:r>
              <w:rPr>
                <w:lang w:bidi="ar-DZ"/>
              </w:rPr>
              <w:tab/>
            </w:r>
            <w:r w:rsidR="00F72EA6" w:rsidRPr="00483255">
              <w:t xml:space="preserve">MLFO is recommended to enable </w:t>
            </w:r>
            <w:r w:rsidR="00886CD1">
              <w:t xml:space="preserve">the </w:t>
            </w:r>
            <w:r w:rsidR="00F72EA6" w:rsidRPr="00483255">
              <w:t>application of ML output at different levels in the network.</w:t>
            </w:r>
          </w:p>
          <w:p w14:paraId="24B58359" w14:textId="64326210" w:rsidR="000C669E" w:rsidRPr="00483255" w:rsidRDefault="00F72EA6" w:rsidP="003829E0">
            <w:pPr>
              <w:pStyle w:val="Tabletext"/>
              <w:rPr>
                <w:sz w:val="20"/>
              </w:rPr>
            </w:pPr>
            <w:r w:rsidRPr="00483255">
              <w:t>NOTE</w:t>
            </w:r>
            <w:r w:rsidR="004D048C">
              <w:t xml:space="preserve"> 1</w:t>
            </w:r>
            <w:r w:rsidR="00394BC1">
              <w:t>5</w:t>
            </w:r>
            <w:r w:rsidR="004D048C">
              <w:t xml:space="preserve"> </w:t>
            </w:r>
            <w:r w:rsidR="004D048C">
              <w:sym w:font="Symbol" w:char="F02D"/>
            </w:r>
            <w:r w:rsidRPr="00483255">
              <w:t xml:space="preserve"> </w:t>
            </w:r>
            <w:r w:rsidR="001C300D">
              <w:t>E</w:t>
            </w:r>
            <w:r w:rsidRPr="00483255">
              <w:t>.g., high</w:t>
            </w:r>
            <w:r w:rsidR="00253DF1">
              <w:t>-</w:t>
            </w:r>
            <w:r w:rsidRPr="00483255">
              <w:t xml:space="preserve">level MEC and low level MEC may be examples where such ML output may be applied. </w:t>
            </w:r>
            <w:bookmarkEnd w:id="207"/>
          </w:p>
        </w:tc>
      </w:tr>
      <w:tr w:rsidR="000C669E" w:rsidRPr="00483255" w14:paraId="409B445E" w14:textId="77777777" w:rsidTr="009F4B0C">
        <w:trPr>
          <w:jc w:val="center"/>
        </w:trPr>
        <w:tc>
          <w:tcPr>
            <w:tcW w:w="2438" w:type="dxa"/>
            <w:tcMar>
              <w:top w:w="100" w:type="dxa"/>
              <w:left w:w="100" w:type="dxa"/>
              <w:bottom w:w="100" w:type="dxa"/>
              <w:right w:w="100" w:type="dxa"/>
            </w:tcMar>
          </w:tcPr>
          <w:p w14:paraId="6570B17E" w14:textId="77777777" w:rsidR="000C669E" w:rsidRPr="00483255" w:rsidRDefault="00F72EA6" w:rsidP="003829E0">
            <w:pPr>
              <w:pStyle w:val="Tabletext"/>
              <w:rPr>
                <w:sz w:val="20"/>
              </w:rPr>
            </w:pPr>
            <w:r w:rsidRPr="00483255">
              <w:lastRenderedPageBreak/>
              <w:t>4.4 Load balance and cell splitting/merging</w:t>
            </w:r>
          </w:p>
        </w:tc>
        <w:tc>
          <w:tcPr>
            <w:tcW w:w="7201" w:type="dxa"/>
            <w:tcMar>
              <w:top w:w="100" w:type="dxa"/>
              <w:left w:w="100" w:type="dxa"/>
              <w:bottom w:w="100" w:type="dxa"/>
              <w:right w:w="100" w:type="dxa"/>
            </w:tcMar>
          </w:tcPr>
          <w:p w14:paraId="2F562CCE" w14:textId="47E4ED14" w:rsidR="000C669E" w:rsidRPr="00483255" w:rsidRDefault="00394BC1" w:rsidP="00C13DB3">
            <w:pPr>
              <w:pStyle w:val="Tabletext"/>
              <w:ind w:left="284" w:hanging="284"/>
            </w:pPr>
            <w:r>
              <w:rPr>
                <w:lang w:bidi="ar-DZ"/>
              </w:rPr>
              <w:t>•</w:t>
            </w:r>
            <w:r>
              <w:rPr>
                <w:lang w:bidi="ar-DZ"/>
              </w:rPr>
              <w:tab/>
            </w:r>
            <w:r w:rsidR="00F72EA6" w:rsidRPr="00483255">
              <w:t>MLFO is required to have a data collection mechanism to collect information of a cell and its neighbouring cells.</w:t>
            </w:r>
          </w:p>
          <w:p w14:paraId="1801A23F" w14:textId="349D0B74" w:rsidR="000C669E" w:rsidRPr="00483255" w:rsidRDefault="00F72EA6" w:rsidP="003829E0">
            <w:pPr>
              <w:pStyle w:val="Tabletext"/>
            </w:pPr>
            <w:r w:rsidRPr="00483255">
              <w:t>NOTE</w:t>
            </w:r>
            <w:r w:rsidR="00C33BCF">
              <w:t xml:space="preserve"> 1 </w:t>
            </w:r>
            <w:r w:rsidR="00C33BCF">
              <w:sym w:font="Symbol" w:char="F02D"/>
            </w:r>
            <w:r w:rsidR="00C33BCF">
              <w:t xml:space="preserve"> E</w:t>
            </w:r>
            <w:r w:rsidRPr="00483255">
              <w:t>.g., real-time data</w:t>
            </w:r>
            <w:r w:rsidR="0075263E">
              <w:t>,</w:t>
            </w:r>
            <w:r w:rsidRPr="00483255">
              <w:t xml:space="preserve"> etc.</w:t>
            </w:r>
          </w:p>
          <w:p w14:paraId="11BA0256" w14:textId="74B81693" w:rsidR="000C669E" w:rsidRPr="00483255" w:rsidRDefault="00F72EA6" w:rsidP="003829E0">
            <w:pPr>
              <w:pStyle w:val="Tabletext"/>
            </w:pPr>
            <w:r w:rsidRPr="00483255">
              <w:lastRenderedPageBreak/>
              <w:t>NOTE</w:t>
            </w:r>
            <w:r w:rsidR="00C33BCF">
              <w:t xml:space="preserve"> 2 </w:t>
            </w:r>
            <w:r w:rsidR="00C33BCF">
              <w:sym w:font="Symbol" w:char="F02D"/>
            </w:r>
            <w:r w:rsidRPr="00483255">
              <w:t xml:space="preserve"> The information can include</w:t>
            </w:r>
            <w:r w:rsidR="00CF02AF">
              <w:t xml:space="preserve"> the</w:t>
            </w:r>
            <w:r w:rsidRPr="00483255">
              <w:t xml:space="preserve"> number of UEs, RB utilization, PDCP package number, </w:t>
            </w:r>
            <w:r w:rsidR="00CF02AF">
              <w:t xml:space="preserve">the </w:t>
            </w:r>
            <w:r w:rsidRPr="00483255">
              <w:t xml:space="preserve">number of RR connection requests, and </w:t>
            </w:r>
            <w:r w:rsidR="00CF02AF">
              <w:t xml:space="preserve">the </w:t>
            </w:r>
            <w:r w:rsidRPr="00483255">
              <w:t>active E-RAB number of current and neighbour cells.</w:t>
            </w:r>
          </w:p>
          <w:p w14:paraId="27F8609B" w14:textId="5546FBF0" w:rsidR="000C669E" w:rsidRPr="00483255" w:rsidRDefault="00F72EA6" w:rsidP="003829E0">
            <w:pPr>
              <w:pStyle w:val="Tabletext"/>
            </w:pPr>
            <w:r w:rsidRPr="00483255">
              <w:t>NOTE</w:t>
            </w:r>
            <w:r w:rsidR="00C33BCF">
              <w:t xml:space="preserve"> 3 </w:t>
            </w:r>
            <w:r w:rsidR="00C33BCF">
              <w:sym w:font="Symbol" w:char="F02D"/>
            </w:r>
            <w:r w:rsidRPr="00483255">
              <w:t xml:space="preserve"> This data can be collected from</w:t>
            </w:r>
            <w:r w:rsidR="00CF02AF">
              <w:t xml:space="preserve"> the</w:t>
            </w:r>
            <w:r w:rsidRPr="00483255">
              <w:t xml:space="preserve"> </w:t>
            </w:r>
            <w:proofErr w:type="spellStart"/>
            <w:r w:rsidRPr="00483255">
              <w:t>gNB</w:t>
            </w:r>
            <w:proofErr w:type="spellEnd"/>
            <w:r w:rsidRPr="00483255">
              <w:t xml:space="preserve"> and </w:t>
            </w:r>
            <w:r w:rsidR="00CF02AF">
              <w:t xml:space="preserve">the </w:t>
            </w:r>
            <w:r w:rsidRPr="00483255">
              <w:t>network management system.</w:t>
            </w:r>
          </w:p>
          <w:p w14:paraId="7E9ED918" w14:textId="3467FD58" w:rsidR="000C669E" w:rsidRPr="00483255" w:rsidRDefault="00394BC1" w:rsidP="003829E0">
            <w:pPr>
              <w:pStyle w:val="Tabletext"/>
            </w:pPr>
            <w:r>
              <w:rPr>
                <w:lang w:bidi="ar-DZ"/>
              </w:rPr>
              <w:t>•</w:t>
            </w:r>
            <w:r>
              <w:rPr>
                <w:lang w:bidi="ar-DZ"/>
              </w:rPr>
              <w:tab/>
            </w:r>
            <w:r w:rsidR="00F72EA6" w:rsidRPr="00483255">
              <w:t>MLFO is recommended to take a pre-processing specification as input.</w:t>
            </w:r>
          </w:p>
          <w:p w14:paraId="2EFB762A" w14:textId="12CAD941" w:rsidR="000C669E" w:rsidRPr="00483255" w:rsidRDefault="00F72EA6" w:rsidP="003829E0">
            <w:pPr>
              <w:pStyle w:val="Tabletext"/>
            </w:pPr>
            <w:r w:rsidRPr="00483255">
              <w:t>NOTE</w:t>
            </w:r>
            <w:r w:rsidR="00C33BCF">
              <w:t xml:space="preserve"> 4 </w:t>
            </w:r>
            <w:r w:rsidR="00C33BCF">
              <w:sym w:font="Symbol" w:char="F02D"/>
            </w:r>
            <w:r w:rsidRPr="00483255">
              <w:t xml:space="preserve"> </w:t>
            </w:r>
            <w:r w:rsidR="00CF02AF">
              <w:t>E</w:t>
            </w:r>
            <w:r w:rsidRPr="00483255">
              <w:t>.g., a pre-processing task can dictate application-specific labelling of data to aid the training of a model.</w:t>
            </w:r>
          </w:p>
          <w:p w14:paraId="7FF0FA40" w14:textId="146EF416" w:rsidR="000C669E" w:rsidRPr="00483255" w:rsidRDefault="00394BC1" w:rsidP="00C13DB3">
            <w:pPr>
              <w:pStyle w:val="Tabletext"/>
              <w:ind w:left="284" w:hanging="284"/>
            </w:pPr>
            <w:r>
              <w:rPr>
                <w:lang w:bidi="ar-DZ"/>
              </w:rPr>
              <w:t>•</w:t>
            </w:r>
            <w:r>
              <w:rPr>
                <w:lang w:bidi="ar-DZ"/>
              </w:rPr>
              <w:tab/>
            </w:r>
            <w:r w:rsidR="00F72EA6" w:rsidRPr="00483255">
              <w:t xml:space="preserve">It is required that MLFO enables </w:t>
            </w:r>
            <w:r w:rsidR="00CF02AF">
              <w:t xml:space="preserve">the </w:t>
            </w:r>
            <w:r w:rsidR="00F72EA6" w:rsidRPr="00483255">
              <w:t>selection of different ML models based on application requirements, data, and constraints.</w:t>
            </w:r>
          </w:p>
          <w:p w14:paraId="5ABD7703" w14:textId="0AFD590D" w:rsidR="000C669E" w:rsidRPr="00483255" w:rsidRDefault="00F72EA6" w:rsidP="003829E0">
            <w:pPr>
              <w:pStyle w:val="Tabletext"/>
            </w:pPr>
            <w:r w:rsidRPr="00483255">
              <w:t>NOTE</w:t>
            </w:r>
            <w:r w:rsidR="00C33BCF">
              <w:t xml:space="preserve"> 5 </w:t>
            </w:r>
            <w:r w:rsidR="00C33BCF">
              <w:sym w:font="Symbol" w:char="F02D"/>
            </w:r>
            <w:r w:rsidRPr="00483255">
              <w:t xml:space="preserve"> These models can include supervised, unsupervised or hybrid learning models.</w:t>
            </w:r>
          </w:p>
          <w:p w14:paraId="318BA168" w14:textId="344DF14F" w:rsidR="000C669E" w:rsidRPr="00483255" w:rsidRDefault="00F72EA6" w:rsidP="003829E0">
            <w:pPr>
              <w:pStyle w:val="Tabletext"/>
            </w:pPr>
            <w:r w:rsidRPr="00483255">
              <w:t>NOTE</w:t>
            </w:r>
            <w:r w:rsidR="00C33BCF">
              <w:t xml:space="preserve"> 6 </w:t>
            </w:r>
            <w:r w:rsidR="00C33BCF">
              <w:sym w:font="Symbol" w:char="F02D"/>
            </w:r>
            <w:r w:rsidRPr="00483255">
              <w:t xml:space="preserve"> These models can be used by the MLFO to perform different predictions including load balancing, cell splitting, cell merging, cell status prediction, and feasible mapping between UEs and cells.</w:t>
            </w:r>
          </w:p>
          <w:p w14:paraId="54BBDB29" w14:textId="7F969EAB" w:rsidR="000C669E" w:rsidRPr="00483255" w:rsidRDefault="00394BC1" w:rsidP="00C13DB3">
            <w:pPr>
              <w:pStyle w:val="Tabletext"/>
              <w:ind w:left="284" w:hanging="284"/>
            </w:pPr>
            <w:bookmarkStart w:id="208" w:name="_Hlk11783967"/>
            <w:r>
              <w:rPr>
                <w:lang w:bidi="ar-DZ"/>
              </w:rPr>
              <w:t>•</w:t>
            </w:r>
            <w:r>
              <w:rPr>
                <w:lang w:bidi="ar-DZ"/>
              </w:rPr>
              <w:tab/>
            </w:r>
            <w:r w:rsidR="00F72EA6" w:rsidRPr="00483255">
              <w:t>It is required that MLFO monitors various ML pipeline nodes and may provide output of one ML model as input to another model to make certain predictions.</w:t>
            </w:r>
          </w:p>
          <w:p w14:paraId="45D39F91" w14:textId="50520C8B" w:rsidR="000C669E" w:rsidRPr="00483255" w:rsidRDefault="00394BC1" w:rsidP="00C13DB3">
            <w:pPr>
              <w:pStyle w:val="Tabletext"/>
              <w:ind w:left="284" w:hanging="284"/>
            </w:pPr>
            <w:bookmarkStart w:id="209" w:name="_Hlk11768651"/>
            <w:bookmarkEnd w:id="208"/>
            <w:r>
              <w:rPr>
                <w:lang w:bidi="ar-DZ"/>
              </w:rPr>
              <w:t>•</w:t>
            </w:r>
            <w:r>
              <w:rPr>
                <w:lang w:bidi="ar-DZ"/>
              </w:rPr>
              <w:tab/>
            </w:r>
            <w:r w:rsidR="00F72EA6" w:rsidRPr="00483255">
              <w:t xml:space="preserve">It is required that MLFO regulates training and retraining of models based on any changes in data to retain the prediction accuracy </w:t>
            </w:r>
            <w:r w:rsidR="00CF02AF">
              <w:t>and</w:t>
            </w:r>
            <w:r w:rsidR="00CF02AF" w:rsidRPr="00483255">
              <w:t xml:space="preserve"> </w:t>
            </w:r>
            <w:r w:rsidR="00F72EA6" w:rsidRPr="00483255">
              <w:t>performance promises of ML models.</w:t>
            </w:r>
          </w:p>
          <w:p w14:paraId="629D5830" w14:textId="1100DBA1" w:rsidR="000C669E" w:rsidRPr="00483255" w:rsidRDefault="00F72EA6" w:rsidP="003829E0">
            <w:pPr>
              <w:pStyle w:val="Tabletext"/>
            </w:pPr>
            <w:r w:rsidRPr="00483255">
              <w:t>NOTE</w:t>
            </w:r>
            <w:r w:rsidR="00C33BCF">
              <w:t xml:space="preserve"> 7 </w:t>
            </w:r>
            <w:r w:rsidR="00C33BCF">
              <w:sym w:font="Symbol" w:char="F02D"/>
            </w:r>
            <w:r w:rsidRPr="00483255">
              <w:t xml:space="preserve"> MLFO can use either offline or online training mechanisms to adhere to performance KPIs and constraints as defined in the ML intent.</w:t>
            </w:r>
          </w:p>
          <w:bookmarkEnd w:id="209"/>
          <w:p w14:paraId="494D1376" w14:textId="76B8053D" w:rsidR="000C669E" w:rsidRPr="00483255" w:rsidRDefault="00394BC1" w:rsidP="00C13DB3">
            <w:pPr>
              <w:pStyle w:val="Tabletext"/>
              <w:ind w:left="284" w:hanging="284"/>
            </w:pPr>
            <w:r>
              <w:rPr>
                <w:lang w:bidi="ar-DZ"/>
              </w:rPr>
              <w:t>•</w:t>
            </w:r>
            <w:r>
              <w:rPr>
                <w:lang w:bidi="ar-DZ"/>
              </w:rPr>
              <w:tab/>
            </w:r>
            <w:r w:rsidR="00F72EA6" w:rsidRPr="00483255">
              <w:t>It is recommended that based on the prediction results, MLFO can choose a set of configuration parameters to execute</w:t>
            </w:r>
            <w:r w:rsidR="00CF02AF">
              <w:t xml:space="preserve"> the</w:t>
            </w:r>
            <w:r w:rsidR="00F72EA6" w:rsidRPr="00483255">
              <w:t xml:space="preserve"> cell splitting/merging process.</w:t>
            </w:r>
          </w:p>
          <w:p w14:paraId="2CF07088" w14:textId="0CADDFB6" w:rsidR="000C669E" w:rsidRPr="00483255" w:rsidRDefault="00394BC1" w:rsidP="00C13DB3">
            <w:pPr>
              <w:pStyle w:val="Tabletext"/>
              <w:ind w:left="284" w:hanging="284"/>
            </w:pPr>
            <w:r>
              <w:rPr>
                <w:lang w:bidi="ar-DZ"/>
              </w:rPr>
              <w:t>•</w:t>
            </w:r>
            <w:r>
              <w:rPr>
                <w:lang w:bidi="ar-DZ"/>
              </w:rPr>
              <w:tab/>
            </w:r>
            <w:r w:rsidR="00F72EA6" w:rsidRPr="00483255">
              <w:t xml:space="preserve">It is recommended that MLFO communicates the prediction results </w:t>
            </w:r>
            <w:r w:rsidR="00CF02AF">
              <w:t>to</w:t>
            </w:r>
            <w:r w:rsidR="00CF02AF" w:rsidRPr="00483255">
              <w:t xml:space="preserve"> </w:t>
            </w:r>
            <w:r w:rsidR="00F72EA6" w:rsidRPr="00483255">
              <w:t>the network management system through an interface with the management plane of the ML underlay.</w:t>
            </w:r>
          </w:p>
          <w:p w14:paraId="3F266FC9" w14:textId="4B43E076" w:rsidR="000C669E" w:rsidRPr="00483255" w:rsidRDefault="00F72EA6" w:rsidP="003829E0">
            <w:pPr>
              <w:pStyle w:val="Tabletext"/>
            </w:pPr>
            <w:r w:rsidRPr="00483255">
              <w:t>NOTE</w:t>
            </w:r>
            <w:r w:rsidR="00C33BCF">
              <w:t xml:space="preserve"> 8 </w:t>
            </w:r>
            <w:r w:rsidR="00C33BCF">
              <w:sym w:font="Symbol" w:char="F02D"/>
            </w:r>
            <w:r w:rsidRPr="00483255">
              <w:t xml:space="preserve"> </w:t>
            </w:r>
            <w:r w:rsidR="00CF02AF">
              <w:t xml:space="preserve">The </w:t>
            </w:r>
            <w:r w:rsidR="00FB574F">
              <w:t>n</w:t>
            </w:r>
            <w:r w:rsidR="00CF02AF" w:rsidRPr="00483255">
              <w:t xml:space="preserve">etwork </w:t>
            </w:r>
            <w:r w:rsidRPr="00483255">
              <w:t xml:space="preserve">management system in turn can directly control/balance the UEs connected to the </w:t>
            </w:r>
            <w:proofErr w:type="spellStart"/>
            <w:r w:rsidRPr="00483255">
              <w:t>eNodeBs</w:t>
            </w:r>
            <w:proofErr w:type="spellEnd"/>
            <w:r w:rsidRPr="00483255">
              <w:t>.</w:t>
            </w:r>
          </w:p>
        </w:tc>
      </w:tr>
      <w:tr w:rsidR="000C669E" w:rsidRPr="00483255" w14:paraId="0ADFC42F" w14:textId="77777777" w:rsidTr="009F4B0C">
        <w:trPr>
          <w:jc w:val="center"/>
        </w:trPr>
        <w:tc>
          <w:tcPr>
            <w:tcW w:w="2438" w:type="dxa"/>
            <w:tcMar>
              <w:top w:w="100" w:type="dxa"/>
              <w:left w:w="100" w:type="dxa"/>
              <w:bottom w:w="100" w:type="dxa"/>
              <w:right w:w="100" w:type="dxa"/>
            </w:tcMar>
          </w:tcPr>
          <w:p w14:paraId="1F9A9587" w14:textId="77777777" w:rsidR="000C669E" w:rsidRPr="00483255" w:rsidRDefault="00F72EA6" w:rsidP="003829E0">
            <w:pPr>
              <w:pStyle w:val="Tabletext"/>
              <w:rPr>
                <w:sz w:val="20"/>
              </w:rPr>
            </w:pPr>
            <w:r w:rsidRPr="00483255">
              <w:lastRenderedPageBreak/>
              <w:t>4.5 Cognitive heterogeneous networks</w:t>
            </w:r>
          </w:p>
        </w:tc>
        <w:tc>
          <w:tcPr>
            <w:tcW w:w="7201" w:type="dxa"/>
            <w:tcMar>
              <w:top w:w="100" w:type="dxa"/>
              <w:left w:w="100" w:type="dxa"/>
              <w:bottom w:w="100" w:type="dxa"/>
              <w:right w:w="100" w:type="dxa"/>
            </w:tcMar>
          </w:tcPr>
          <w:p w14:paraId="08672B8C" w14:textId="056C07FC" w:rsidR="000C669E" w:rsidRPr="00483255" w:rsidRDefault="00394BC1" w:rsidP="00C13DB3">
            <w:pPr>
              <w:pStyle w:val="Tabletext"/>
              <w:ind w:left="284" w:hanging="284"/>
            </w:pPr>
            <w:r>
              <w:rPr>
                <w:lang w:bidi="ar-DZ"/>
              </w:rPr>
              <w:t>•</w:t>
            </w:r>
            <w:r>
              <w:rPr>
                <w:lang w:bidi="ar-DZ"/>
              </w:rPr>
              <w:tab/>
            </w:r>
            <w:r w:rsidR="00F72EA6" w:rsidRPr="00483255">
              <w:t>It is recommended that the MLFO is supplied with the application requirements and constraints as an ML intent.</w:t>
            </w:r>
          </w:p>
          <w:p w14:paraId="78FE429E" w14:textId="1C7B113C" w:rsidR="000C669E" w:rsidRPr="00483255" w:rsidRDefault="00394BC1" w:rsidP="00C13DB3">
            <w:pPr>
              <w:pStyle w:val="Tabletext"/>
              <w:ind w:left="284" w:hanging="284"/>
            </w:pPr>
            <w:r>
              <w:rPr>
                <w:lang w:bidi="ar-DZ"/>
              </w:rPr>
              <w:t>•</w:t>
            </w:r>
            <w:r>
              <w:rPr>
                <w:lang w:bidi="ar-DZ"/>
              </w:rPr>
              <w:tab/>
            </w:r>
            <w:r w:rsidR="00F72EA6" w:rsidRPr="00483255">
              <w:t>MLFO is required to enable specification and collection of data from the network devices in real-time.</w:t>
            </w:r>
          </w:p>
          <w:p w14:paraId="4D4EA068" w14:textId="4AE93DB9" w:rsidR="000C669E" w:rsidRPr="00483255" w:rsidRDefault="00F72EA6" w:rsidP="003829E0">
            <w:pPr>
              <w:pStyle w:val="Tabletext"/>
            </w:pPr>
            <w:r w:rsidRPr="00483255">
              <w:t>NOTE</w:t>
            </w:r>
            <w:r w:rsidR="006A7CBE">
              <w:t xml:space="preserve"> 1 </w:t>
            </w:r>
            <w:r w:rsidR="006A7CBE">
              <w:sym w:font="Symbol" w:char="F02D"/>
            </w:r>
            <w:r w:rsidRPr="00483255">
              <w:t xml:space="preserve"> This data can include radio access network. core </w:t>
            </w:r>
            <w:r w:rsidR="00701AF5" w:rsidRPr="00483255">
              <w:t>network and</w:t>
            </w:r>
            <w:r w:rsidRPr="00483255">
              <w:t xml:space="preserve"> transport data. The radio access network data may include location information, radio conditions, resource allocation information, connection information, traffic type, service target indicator, cell/node resource utilization, cell/node KPIs. The core network data may include core network KPIs, core traffic figures, network utilization KPIs, CDRs, and log files. The transport </w:t>
            </w:r>
            <w:r w:rsidRPr="00483255">
              <w:lastRenderedPageBreak/>
              <w:t>data to be collected can include transport utilization, failure rate, and bandwidth.</w:t>
            </w:r>
          </w:p>
          <w:p w14:paraId="5C6C9D1B" w14:textId="3850F799" w:rsidR="000C669E" w:rsidRPr="00483255" w:rsidRDefault="00394BC1" w:rsidP="00C13DB3">
            <w:pPr>
              <w:pStyle w:val="Tabletext"/>
              <w:ind w:left="284" w:hanging="284"/>
            </w:pPr>
            <w:r>
              <w:rPr>
                <w:lang w:bidi="ar-DZ"/>
              </w:rPr>
              <w:t>•</w:t>
            </w:r>
            <w:r>
              <w:rPr>
                <w:lang w:bidi="ar-DZ"/>
              </w:rPr>
              <w:tab/>
            </w:r>
            <w:r w:rsidR="00F72EA6" w:rsidRPr="00483255">
              <w:t>MLFO is recommended to specify a pre-processing mechanism to assist in ML model training.</w:t>
            </w:r>
          </w:p>
          <w:p w14:paraId="4DD40128" w14:textId="15378964" w:rsidR="000C669E" w:rsidRPr="00483255" w:rsidRDefault="00394BC1" w:rsidP="00C13DB3">
            <w:pPr>
              <w:pStyle w:val="Tabletext"/>
              <w:ind w:left="284" w:hanging="284"/>
            </w:pPr>
            <w:r>
              <w:rPr>
                <w:lang w:bidi="ar-DZ"/>
              </w:rPr>
              <w:t>•</w:t>
            </w:r>
            <w:r>
              <w:rPr>
                <w:lang w:bidi="ar-DZ"/>
              </w:rPr>
              <w:tab/>
            </w:r>
            <w:r w:rsidR="00F72EA6" w:rsidRPr="00483255">
              <w:t>It is recommended that the MLFO can enable specification/selection of different ML models or combination of them.</w:t>
            </w:r>
          </w:p>
          <w:p w14:paraId="593D2808" w14:textId="0E9E8EE2" w:rsidR="000C669E" w:rsidRPr="00483255" w:rsidRDefault="00F72EA6" w:rsidP="003829E0">
            <w:pPr>
              <w:pStyle w:val="Tabletext"/>
            </w:pPr>
            <w:r w:rsidRPr="00483255">
              <w:t>NOTE</w:t>
            </w:r>
            <w:r w:rsidR="006A7CBE">
              <w:t xml:space="preserve"> 2 </w:t>
            </w:r>
            <w:r w:rsidR="006A7CBE">
              <w:sym w:font="Symbol" w:char="F02D"/>
            </w:r>
            <w:r w:rsidRPr="00483255">
              <w:t xml:space="preserve"> MLFO can select RNN or </w:t>
            </w:r>
            <w:r w:rsidR="00BE22FE">
              <w:t>f</w:t>
            </w:r>
            <w:r w:rsidR="00BE22FE" w:rsidRPr="00483255">
              <w:t xml:space="preserve">uzzy </w:t>
            </w:r>
            <w:r w:rsidRPr="00483255">
              <w:t>neural network models to allocate crowd blocks from different communication networks access nodes.</w:t>
            </w:r>
          </w:p>
          <w:p w14:paraId="1A35A635" w14:textId="54D685D1" w:rsidR="000C669E" w:rsidRPr="00483255" w:rsidRDefault="00F72EA6" w:rsidP="003829E0">
            <w:pPr>
              <w:pStyle w:val="Tabletext"/>
            </w:pPr>
            <w:r w:rsidRPr="00483255">
              <w:t>NOTE</w:t>
            </w:r>
            <w:r w:rsidR="006A7CBE">
              <w:t xml:space="preserve"> 3 </w:t>
            </w:r>
            <w:r w:rsidR="006A7CBE">
              <w:sym w:font="Symbol" w:char="F02D"/>
            </w:r>
            <w:r w:rsidRPr="00483255">
              <w:t xml:space="preserve">MLFO can select supervised, unsupervised, or </w:t>
            </w:r>
            <w:r w:rsidR="00BE22FE">
              <w:t xml:space="preserve">a </w:t>
            </w:r>
            <w:r w:rsidRPr="00483255">
              <w:t>combination of ML models for dynamic adjustment of parameters, e.g., transmit power</w:t>
            </w:r>
            <w:r w:rsidR="006A7CBE">
              <w:t xml:space="preserve"> and</w:t>
            </w:r>
            <w:r w:rsidR="009C6C05">
              <w:t xml:space="preserve"> </w:t>
            </w:r>
            <w:r w:rsidRPr="00483255">
              <w:t>dynamic on/off embedded nodes to optimize coverage, capacity, and quality.</w:t>
            </w:r>
          </w:p>
          <w:p w14:paraId="1735F6EE" w14:textId="5129442B" w:rsidR="000C669E" w:rsidRPr="00483255" w:rsidRDefault="00F72EA6" w:rsidP="003829E0">
            <w:pPr>
              <w:pStyle w:val="Tabletext"/>
            </w:pPr>
            <w:r w:rsidRPr="00483255">
              <w:t>NOTE</w:t>
            </w:r>
            <w:r w:rsidR="006A7CBE">
              <w:t xml:space="preserve"> 4 </w:t>
            </w:r>
            <w:r w:rsidR="006A7CBE">
              <w:sym w:font="Symbol" w:char="F02D"/>
            </w:r>
            <w:r w:rsidRPr="00483255">
              <w:t xml:space="preserve"> MLFO can select supervised, unsupervised, or a hybrid model to assist the </w:t>
            </w:r>
            <w:r w:rsidR="00BE22FE" w:rsidRPr="00483255">
              <w:t xml:space="preserve">central orchestrator </w:t>
            </w:r>
            <w:r w:rsidRPr="00483255">
              <w:t>to support optimized E2E actions.</w:t>
            </w:r>
          </w:p>
          <w:p w14:paraId="0C4EBA5E" w14:textId="73DC2780" w:rsidR="000C669E" w:rsidRPr="00483255" w:rsidRDefault="00394BC1" w:rsidP="00C13DB3">
            <w:pPr>
              <w:pStyle w:val="Tabletext"/>
              <w:ind w:left="284" w:hanging="284"/>
            </w:pPr>
            <w:r>
              <w:rPr>
                <w:lang w:bidi="ar-DZ"/>
              </w:rPr>
              <w:t>•</w:t>
            </w:r>
            <w:r>
              <w:rPr>
                <w:lang w:bidi="ar-DZ"/>
              </w:rPr>
              <w:tab/>
            </w:r>
            <w:r w:rsidR="00F72EA6" w:rsidRPr="00483255">
              <w:t>It is required that the MLFO can enable training/retraining of ML models to incorporate network dynamics and application requirements.</w:t>
            </w:r>
          </w:p>
          <w:p w14:paraId="43505A93" w14:textId="0A01204D" w:rsidR="000C669E" w:rsidRPr="00483255" w:rsidRDefault="00F72EA6" w:rsidP="003829E0">
            <w:pPr>
              <w:pStyle w:val="Tabletext"/>
            </w:pPr>
            <w:r w:rsidRPr="00483255">
              <w:t>NOTE</w:t>
            </w:r>
            <w:r w:rsidR="006A7CBE">
              <w:t xml:space="preserve"> 5 </w:t>
            </w:r>
            <w:r w:rsidR="006A7CBE">
              <w:sym w:font="Symbol" w:char="F02D"/>
            </w:r>
            <w:r w:rsidRPr="00483255">
              <w:t xml:space="preserve"> </w:t>
            </w:r>
            <w:r w:rsidR="006A7CBE">
              <w:t>E</w:t>
            </w:r>
            <w:r w:rsidRPr="00483255">
              <w:t>.g., MLFO can select either offline or online training for a</w:t>
            </w:r>
            <w:r w:rsidR="00F55863">
              <w:t>n</w:t>
            </w:r>
            <w:r w:rsidRPr="00483255">
              <w:t xml:space="preserve"> ML model depending on the constraints as specified in the intent.</w:t>
            </w:r>
          </w:p>
          <w:p w14:paraId="7CAF9C9B" w14:textId="5FE44A91" w:rsidR="000C669E" w:rsidRPr="00483255" w:rsidRDefault="00394BC1" w:rsidP="00C13DB3">
            <w:pPr>
              <w:pStyle w:val="Tabletext"/>
              <w:ind w:left="284" w:hanging="284"/>
            </w:pPr>
            <w:r>
              <w:rPr>
                <w:lang w:bidi="ar-DZ"/>
              </w:rPr>
              <w:t>•</w:t>
            </w:r>
            <w:r>
              <w:rPr>
                <w:lang w:bidi="ar-DZ"/>
              </w:rPr>
              <w:tab/>
            </w:r>
            <w:r w:rsidR="00F72EA6" w:rsidRPr="00483255">
              <w:t xml:space="preserve">It is recommended that the MLFO </w:t>
            </w:r>
            <w:r w:rsidR="00F55863" w:rsidRPr="00483255">
              <w:t>ha</w:t>
            </w:r>
            <w:r w:rsidR="00F55863">
              <w:t>s</w:t>
            </w:r>
            <w:r w:rsidR="00F55863" w:rsidRPr="00483255">
              <w:t xml:space="preserve"> </w:t>
            </w:r>
            <w:r w:rsidR="00F72EA6" w:rsidRPr="00483255">
              <w:t xml:space="preserve">an interface with the management plane of </w:t>
            </w:r>
            <w:r w:rsidR="00F55863">
              <w:t xml:space="preserve">the </w:t>
            </w:r>
            <w:r w:rsidR="00F72EA6" w:rsidRPr="00483255">
              <w:t>ML underlay.</w:t>
            </w:r>
          </w:p>
          <w:p w14:paraId="7817D307" w14:textId="7FCA2F08" w:rsidR="000C669E" w:rsidRPr="00483255" w:rsidRDefault="00F72EA6" w:rsidP="003829E0">
            <w:pPr>
              <w:pStyle w:val="Tabletext"/>
            </w:pPr>
            <w:r w:rsidRPr="00483255">
              <w:t>NOTE</w:t>
            </w:r>
            <w:r w:rsidR="006A7CBE">
              <w:t xml:space="preserve"> 6 </w:t>
            </w:r>
            <w:r w:rsidR="006A7CBE">
              <w:sym w:font="Symbol" w:char="F02D"/>
            </w:r>
            <w:r w:rsidRPr="00483255">
              <w:t xml:space="preserve"> MLFO can query the management plane for technology-specific interfaces for appropriate user behaviour-aware operations.</w:t>
            </w:r>
          </w:p>
          <w:p w14:paraId="4507A2F6" w14:textId="0A7B4750" w:rsidR="000C669E" w:rsidRPr="00483255" w:rsidRDefault="00F72EA6" w:rsidP="003829E0">
            <w:pPr>
              <w:pStyle w:val="Tabletext"/>
            </w:pPr>
            <w:r w:rsidRPr="00483255">
              <w:t>NOTE</w:t>
            </w:r>
            <w:r w:rsidR="006A7CBE">
              <w:t xml:space="preserve"> 7 </w:t>
            </w:r>
            <w:r w:rsidR="006A7CBE">
              <w:sym w:font="Symbol" w:char="F02D"/>
            </w:r>
            <w:r w:rsidRPr="00483255">
              <w:t xml:space="preserve"> This interface can help to understand the services of central and distributed orchestrators (MEC) to modify network parameters and settings automatically.</w:t>
            </w:r>
          </w:p>
          <w:p w14:paraId="5103951A" w14:textId="540D7A43" w:rsidR="000C669E" w:rsidRPr="00483255" w:rsidRDefault="00394BC1" w:rsidP="00C13DB3">
            <w:pPr>
              <w:pStyle w:val="Tabletext"/>
              <w:ind w:left="284" w:hanging="284"/>
            </w:pPr>
            <w:r>
              <w:rPr>
                <w:lang w:bidi="ar-DZ"/>
              </w:rPr>
              <w:t>•</w:t>
            </w:r>
            <w:r>
              <w:rPr>
                <w:lang w:bidi="ar-DZ"/>
              </w:rPr>
              <w:tab/>
            </w:r>
            <w:r w:rsidR="00F72EA6" w:rsidRPr="00483255">
              <w:t>It is recommended that the MLFO is equipped with distributed learning capability.</w:t>
            </w:r>
          </w:p>
          <w:p w14:paraId="59AE32CD" w14:textId="0606E377" w:rsidR="000C669E" w:rsidRPr="00483255" w:rsidRDefault="00F72EA6" w:rsidP="003829E0">
            <w:pPr>
              <w:pStyle w:val="Tabletext"/>
            </w:pPr>
            <w:r w:rsidRPr="00483255">
              <w:t>NOTE</w:t>
            </w:r>
            <w:r w:rsidR="006A7CBE">
              <w:t xml:space="preserve"> 8 </w:t>
            </w:r>
            <w:r w:rsidR="006A7CBE">
              <w:sym w:font="Symbol" w:char="F02D"/>
            </w:r>
            <w:r w:rsidRPr="00483255">
              <w:t xml:space="preserve"> </w:t>
            </w:r>
            <w:r w:rsidR="006A7CBE">
              <w:t>E</w:t>
            </w:r>
            <w:r w:rsidRPr="00483255">
              <w:t xml:space="preserve">.g., MLFO can perform ML model training on a centralized node and then distribute the trained model to </w:t>
            </w:r>
            <w:r w:rsidR="00F55863">
              <w:t xml:space="preserve">the </w:t>
            </w:r>
            <w:r w:rsidRPr="00483255">
              <w:t xml:space="preserve">edge to </w:t>
            </w:r>
            <w:r w:rsidR="00F55863" w:rsidRPr="00483255">
              <w:t>respon</w:t>
            </w:r>
            <w:r w:rsidR="00F55863">
              <w:t>d</w:t>
            </w:r>
            <w:r w:rsidR="00F55863" w:rsidRPr="00483255">
              <w:t xml:space="preserve"> </w:t>
            </w:r>
            <w:r w:rsidRPr="00483255">
              <w:t>in real-time to certain applications, e.g., drones and connected vehicles.</w:t>
            </w:r>
          </w:p>
        </w:tc>
      </w:tr>
      <w:tr w:rsidR="000C669E" w:rsidRPr="00483255" w14:paraId="5D2E99F8" w14:textId="77777777" w:rsidTr="009F4B0C">
        <w:trPr>
          <w:jc w:val="center"/>
        </w:trPr>
        <w:tc>
          <w:tcPr>
            <w:tcW w:w="2438" w:type="dxa"/>
            <w:tcMar>
              <w:top w:w="100" w:type="dxa"/>
              <w:left w:w="100" w:type="dxa"/>
              <w:bottom w:w="100" w:type="dxa"/>
              <w:right w:w="100" w:type="dxa"/>
            </w:tcMar>
          </w:tcPr>
          <w:p w14:paraId="4575ED28" w14:textId="6C7D423E" w:rsidR="000C669E" w:rsidRPr="00483255" w:rsidRDefault="00F90E28" w:rsidP="003829E0">
            <w:pPr>
              <w:pStyle w:val="Tabletext"/>
              <w:rPr>
                <w:sz w:val="20"/>
              </w:rPr>
            </w:pPr>
            <w:r w:rsidRPr="00483255">
              <w:lastRenderedPageBreak/>
              <w:t>4.</w:t>
            </w:r>
            <w:r>
              <w:t>6</w:t>
            </w:r>
            <w:r w:rsidRPr="00483255">
              <w:t xml:space="preserve"> </w:t>
            </w:r>
            <w:r w:rsidR="00F72EA6" w:rsidRPr="00483255">
              <w:t>ML</w:t>
            </w:r>
            <w:r w:rsidR="00D61952">
              <w:t>-</w:t>
            </w:r>
            <w:r w:rsidR="00F72EA6" w:rsidRPr="00483255">
              <w:t>based SON</w:t>
            </w:r>
          </w:p>
        </w:tc>
        <w:tc>
          <w:tcPr>
            <w:tcW w:w="7201" w:type="dxa"/>
            <w:tcMar>
              <w:top w:w="100" w:type="dxa"/>
              <w:left w:w="100" w:type="dxa"/>
              <w:bottom w:w="100" w:type="dxa"/>
              <w:right w:w="100" w:type="dxa"/>
            </w:tcMar>
          </w:tcPr>
          <w:p w14:paraId="5817E634" w14:textId="24183129" w:rsidR="000C669E" w:rsidRPr="00483255" w:rsidRDefault="00394BC1" w:rsidP="00C13DB3">
            <w:pPr>
              <w:pStyle w:val="Tabletext"/>
              <w:ind w:left="284" w:hanging="284"/>
            </w:pPr>
            <w:r>
              <w:rPr>
                <w:lang w:bidi="ar-DZ"/>
              </w:rPr>
              <w:t>•</w:t>
            </w:r>
            <w:r>
              <w:rPr>
                <w:lang w:bidi="ar-DZ"/>
              </w:rPr>
              <w:tab/>
            </w:r>
            <w:r w:rsidR="00F72EA6" w:rsidRPr="00483255">
              <w:t>Application-specific requirements and constraints are recommended to be specified in the ML intent.</w:t>
            </w:r>
          </w:p>
          <w:p w14:paraId="27E74E74" w14:textId="4F22BD0C" w:rsidR="000C669E" w:rsidRPr="00483255" w:rsidRDefault="00394BC1" w:rsidP="00C13DB3">
            <w:pPr>
              <w:pStyle w:val="Tabletext"/>
              <w:ind w:left="284" w:hanging="284"/>
            </w:pPr>
            <w:r>
              <w:rPr>
                <w:lang w:bidi="ar-DZ"/>
              </w:rPr>
              <w:t>•</w:t>
            </w:r>
            <w:r>
              <w:rPr>
                <w:lang w:bidi="ar-DZ"/>
              </w:rPr>
              <w:tab/>
            </w:r>
            <w:r w:rsidR="00F72EA6" w:rsidRPr="00483255">
              <w:t xml:space="preserve">MLFO is required to enable collection of data related </w:t>
            </w:r>
            <w:r w:rsidR="00C15C20">
              <w:t>to</w:t>
            </w:r>
            <w:r w:rsidR="00C15C20" w:rsidRPr="00483255">
              <w:t xml:space="preserve"> </w:t>
            </w:r>
            <w:r w:rsidR="00F72EA6" w:rsidRPr="00483255">
              <w:t>the past behaviour of the network.</w:t>
            </w:r>
          </w:p>
          <w:p w14:paraId="6FB991C1" w14:textId="12E17820" w:rsidR="000C669E" w:rsidRPr="00483255" w:rsidRDefault="00F72EA6" w:rsidP="003829E0">
            <w:pPr>
              <w:pStyle w:val="Tabletext"/>
            </w:pPr>
            <w:r w:rsidRPr="00483255">
              <w:t>NOTE</w:t>
            </w:r>
            <w:r w:rsidR="00340E26">
              <w:t xml:space="preserve"> 1 </w:t>
            </w:r>
            <w:r w:rsidR="00340E26">
              <w:sym w:font="Symbol" w:char="F02D"/>
            </w:r>
            <w:r w:rsidRPr="00483255">
              <w:t xml:space="preserve"> This data may include radio access, core network, and transport data. The radio access network data may include location information, radio conditions, resource allocation information, connection information, traffic type, service target indicator, cell/node resource utilization, cell/node KPIs, i.e., throughput, drops, accessibility, and power. The core network data may include core network KPIs, core traffic figures, and network utilization KPIs.</w:t>
            </w:r>
          </w:p>
          <w:p w14:paraId="3D197C3E" w14:textId="015B97D8" w:rsidR="000C669E" w:rsidRPr="00483255" w:rsidRDefault="00F72EA6" w:rsidP="003829E0">
            <w:pPr>
              <w:pStyle w:val="Tabletext"/>
            </w:pPr>
            <w:r w:rsidRPr="00483255">
              <w:t>The transport data to be collected can include transport utilization, failure rate, and bandwidth.</w:t>
            </w:r>
          </w:p>
          <w:p w14:paraId="15C03C5B" w14:textId="1D5385B9" w:rsidR="000C669E" w:rsidRPr="00483255" w:rsidRDefault="00F72EA6" w:rsidP="003829E0">
            <w:pPr>
              <w:pStyle w:val="Tabletext"/>
            </w:pPr>
            <w:r w:rsidRPr="00483255">
              <w:lastRenderedPageBreak/>
              <w:t>NOTE</w:t>
            </w:r>
            <w:r w:rsidR="00340E26">
              <w:t xml:space="preserve"> 2 </w:t>
            </w:r>
            <w:r w:rsidR="00340E26">
              <w:sym w:font="Symbol" w:char="F02D"/>
            </w:r>
            <w:r w:rsidRPr="00483255">
              <w:t xml:space="preserve"> MLFO can enable data collection at various data sources.</w:t>
            </w:r>
          </w:p>
          <w:p w14:paraId="0AD81CC5" w14:textId="5FCC7CE4" w:rsidR="000C669E" w:rsidRPr="00483255" w:rsidRDefault="003D51A6" w:rsidP="00C13DB3">
            <w:pPr>
              <w:pStyle w:val="Tabletext"/>
              <w:ind w:left="284" w:hanging="284"/>
            </w:pPr>
            <w:r>
              <w:rPr>
                <w:lang w:bidi="ar-DZ"/>
              </w:rPr>
              <w:t>•</w:t>
            </w:r>
            <w:r>
              <w:rPr>
                <w:lang w:bidi="ar-DZ"/>
              </w:rPr>
              <w:tab/>
            </w:r>
            <w:r w:rsidR="00F72EA6" w:rsidRPr="00483255">
              <w:t>MLFO is recommended to store the collected data in a</w:t>
            </w:r>
            <w:r w:rsidR="00C15C20">
              <w:t>n</w:t>
            </w:r>
            <w:r w:rsidR="00F72EA6" w:rsidRPr="00483255">
              <w:t xml:space="preserve"> ML data store for later use.</w:t>
            </w:r>
          </w:p>
          <w:p w14:paraId="1FD45D67" w14:textId="42E01025" w:rsidR="000C669E" w:rsidRPr="00483255" w:rsidRDefault="003D51A6" w:rsidP="00C13DB3">
            <w:pPr>
              <w:pStyle w:val="Tabletext"/>
              <w:ind w:left="284" w:hanging="284"/>
            </w:pPr>
            <w:r>
              <w:rPr>
                <w:lang w:bidi="ar-DZ"/>
              </w:rPr>
              <w:t>•</w:t>
            </w:r>
            <w:r>
              <w:rPr>
                <w:lang w:bidi="ar-DZ"/>
              </w:rPr>
              <w:tab/>
            </w:r>
            <w:r w:rsidR="00F72EA6" w:rsidRPr="00483255">
              <w:t xml:space="preserve">It is required that MLFO supports active probing across the network to collect transport KPIs, e.g., FLR, delay, and </w:t>
            </w:r>
            <w:r w:rsidR="00C15C20">
              <w:t>j</w:t>
            </w:r>
            <w:r w:rsidR="00C15C20" w:rsidRPr="00483255">
              <w:t>itter</w:t>
            </w:r>
            <w:r w:rsidR="00F72EA6" w:rsidRPr="00483255">
              <w:t>.</w:t>
            </w:r>
          </w:p>
          <w:p w14:paraId="310FF5DC" w14:textId="28D822B3" w:rsidR="000C669E" w:rsidRPr="00483255" w:rsidRDefault="003D51A6" w:rsidP="00C13DB3">
            <w:pPr>
              <w:pStyle w:val="Tabletext"/>
              <w:ind w:left="284" w:hanging="284"/>
            </w:pPr>
            <w:r>
              <w:rPr>
                <w:lang w:bidi="ar-DZ"/>
              </w:rPr>
              <w:t>•</w:t>
            </w:r>
            <w:r>
              <w:rPr>
                <w:lang w:bidi="ar-DZ"/>
              </w:rPr>
              <w:tab/>
            </w:r>
            <w:r w:rsidR="00F72EA6" w:rsidRPr="00483255">
              <w:t>It is required that MLFO consolidate</w:t>
            </w:r>
            <w:r w:rsidR="008962DD">
              <w:t>s</w:t>
            </w:r>
            <w:r w:rsidR="00F72EA6" w:rsidRPr="00483255">
              <w:t xml:space="preserve"> the collected data from the network management system and active probes.</w:t>
            </w:r>
          </w:p>
          <w:p w14:paraId="4C57D0AA" w14:textId="06B7FCE8" w:rsidR="000C669E" w:rsidRPr="00483255" w:rsidRDefault="003D51A6" w:rsidP="003829E0">
            <w:pPr>
              <w:pStyle w:val="Tabletext"/>
            </w:pPr>
            <w:r>
              <w:rPr>
                <w:lang w:bidi="ar-DZ"/>
              </w:rPr>
              <w:t>•</w:t>
            </w:r>
            <w:r>
              <w:rPr>
                <w:lang w:bidi="ar-DZ"/>
              </w:rPr>
              <w:tab/>
            </w:r>
            <w:r w:rsidR="00F72EA6" w:rsidRPr="00483255">
              <w:t>It is recommended that MLFO supports necessary pre-processing.</w:t>
            </w:r>
          </w:p>
          <w:p w14:paraId="5FECD822" w14:textId="51A2B77B" w:rsidR="000C669E" w:rsidRPr="00483255" w:rsidRDefault="00F72EA6" w:rsidP="003829E0">
            <w:pPr>
              <w:pStyle w:val="Tabletext"/>
            </w:pPr>
            <w:r w:rsidRPr="00483255">
              <w:t>NOTE</w:t>
            </w:r>
            <w:r w:rsidR="00340E26">
              <w:t xml:space="preserve"> 3 </w:t>
            </w:r>
            <w:r w:rsidR="00340E26">
              <w:sym w:font="Symbol" w:char="F02D"/>
            </w:r>
            <w:r w:rsidR="00340E26">
              <w:t xml:space="preserve"> E</w:t>
            </w:r>
            <w:r w:rsidRPr="00483255">
              <w:t>.g., MLFO can perform application-specific labelling on collected data to train the models.</w:t>
            </w:r>
          </w:p>
          <w:p w14:paraId="1C2C6A0B" w14:textId="508557DD" w:rsidR="000C669E" w:rsidRPr="00483255" w:rsidRDefault="003D51A6" w:rsidP="00C13DB3">
            <w:pPr>
              <w:pStyle w:val="Tabletext"/>
              <w:ind w:left="284" w:hanging="284"/>
            </w:pPr>
            <w:r>
              <w:rPr>
                <w:lang w:bidi="ar-DZ"/>
              </w:rPr>
              <w:t>•</w:t>
            </w:r>
            <w:r>
              <w:rPr>
                <w:lang w:bidi="ar-DZ"/>
              </w:rPr>
              <w:tab/>
            </w:r>
            <w:r w:rsidR="00F72EA6" w:rsidRPr="00483255">
              <w:t>It is required that MLFO enable</w:t>
            </w:r>
            <w:r w:rsidR="008962DD">
              <w:t>s the</w:t>
            </w:r>
            <w:r w:rsidR="00F72EA6" w:rsidRPr="00483255">
              <w:t xml:space="preserve"> selection of ML models or </w:t>
            </w:r>
            <w:r w:rsidR="008962DD">
              <w:t xml:space="preserve">a </w:t>
            </w:r>
            <w:r w:rsidR="00F72EA6" w:rsidRPr="00483255">
              <w:t>combination of them according to specified application requirements and constraints.</w:t>
            </w:r>
          </w:p>
          <w:p w14:paraId="6EECEBBB" w14:textId="6A65BECD" w:rsidR="000C669E" w:rsidRPr="00483255" w:rsidRDefault="00F72EA6" w:rsidP="003829E0">
            <w:pPr>
              <w:pStyle w:val="Tabletext"/>
            </w:pPr>
            <w:r w:rsidRPr="00483255">
              <w:t>NOTE</w:t>
            </w:r>
            <w:r w:rsidR="00340E26">
              <w:t xml:space="preserve"> 4 </w:t>
            </w:r>
            <w:r w:rsidR="00340E26">
              <w:sym w:font="Symbol" w:char="F02D"/>
            </w:r>
            <w:r w:rsidRPr="00483255">
              <w:t xml:space="preserve"> MLFO can select fuzzy Q-learning in each </w:t>
            </w:r>
            <w:proofErr w:type="spellStart"/>
            <w:r w:rsidRPr="00483255">
              <w:t>eNB</w:t>
            </w:r>
            <w:proofErr w:type="spellEnd"/>
            <w:r w:rsidRPr="00483255">
              <w:t xml:space="preserve"> to predict performances or behaviours of the network. For pattern identification or grouping, MLFO can select ML models e.g., Self-organizing Maps (SOMs) or Fuzzy C-means. </w:t>
            </w:r>
          </w:p>
          <w:p w14:paraId="121C4691" w14:textId="6ECA1ED1" w:rsidR="000C669E" w:rsidRPr="00483255" w:rsidRDefault="00F72EA6" w:rsidP="003829E0">
            <w:pPr>
              <w:pStyle w:val="Tabletext"/>
            </w:pPr>
            <w:r w:rsidRPr="00483255">
              <w:t>NOTE</w:t>
            </w:r>
            <w:r w:rsidR="00340E26">
              <w:t xml:space="preserve"> 5 </w:t>
            </w:r>
            <w:r w:rsidR="00340E26">
              <w:sym w:font="Symbol" w:char="F02D"/>
            </w:r>
            <w:r w:rsidRPr="00483255">
              <w:t xml:space="preserve"> MLFO can select ML techniques, e.g., genetic algorithm for cell planning, coverage, and power adjustments. To support specific learning, MLFO can use transfer learning, reinforcement learning, or a hybrid model to automatically configure parameters to provide best services.</w:t>
            </w:r>
          </w:p>
          <w:p w14:paraId="61CBF63A" w14:textId="5CBAEFF9" w:rsidR="000C669E" w:rsidRPr="00483255" w:rsidRDefault="00F72EA6" w:rsidP="003829E0">
            <w:pPr>
              <w:pStyle w:val="Tabletext"/>
            </w:pPr>
            <w:r w:rsidRPr="00483255">
              <w:t>NOTE</w:t>
            </w:r>
            <w:r w:rsidR="00340E26">
              <w:t xml:space="preserve"> 6 </w:t>
            </w:r>
            <w:r w:rsidR="00340E26">
              <w:sym w:font="Symbol" w:char="F02D"/>
            </w:r>
            <w:r w:rsidRPr="00483255">
              <w:t xml:space="preserve"> MLFO may select supervised, unsupervised, or a hybrid model and may chain them to achieve global network optimizations.</w:t>
            </w:r>
          </w:p>
          <w:p w14:paraId="68B1E8D5" w14:textId="0A950072" w:rsidR="000C669E" w:rsidRPr="00483255" w:rsidRDefault="00F72EA6" w:rsidP="003829E0">
            <w:pPr>
              <w:pStyle w:val="Tabletext"/>
            </w:pPr>
            <w:r w:rsidRPr="00483255">
              <w:t>NOTE</w:t>
            </w:r>
            <w:r w:rsidR="00340E26">
              <w:t xml:space="preserve"> 7 </w:t>
            </w:r>
            <w:r w:rsidR="00340E26">
              <w:sym w:font="Symbol" w:char="F02D"/>
            </w:r>
            <w:r w:rsidRPr="00483255">
              <w:t xml:space="preserve"> This may include supervised learning to identify a fault, classify it, and take necessary actions to recover from it, e.g., </w:t>
            </w:r>
            <w:r w:rsidR="00340E26">
              <w:t xml:space="preserve">the </w:t>
            </w:r>
            <w:r w:rsidRPr="00483255">
              <w:t>removal of failures and automatic adjustment of parameters.</w:t>
            </w:r>
          </w:p>
          <w:p w14:paraId="0C3E2473" w14:textId="268895F9" w:rsidR="000C669E" w:rsidRPr="00483255" w:rsidRDefault="003D51A6" w:rsidP="00C13DB3">
            <w:pPr>
              <w:pStyle w:val="Tabletext"/>
              <w:ind w:left="284" w:hanging="284"/>
            </w:pPr>
            <w:r>
              <w:rPr>
                <w:lang w:bidi="ar-DZ"/>
              </w:rPr>
              <w:t>•</w:t>
            </w:r>
            <w:r>
              <w:rPr>
                <w:lang w:bidi="ar-DZ"/>
              </w:rPr>
              <w:tab/>
            </w:r>
            <w:r w:rsidR="00F72EA6" w:rsidRPr="00483255">
              <w:t>It is recommended that MLFO interface with the corresponding management modules in the ML underlay.</w:t>
            </w:r>
          </w:p>
          <w:p w14:paraId="470906ED" w14:textId="113ED8DA" w:rsidR="000C669E" w:rsidRPr="00483255" w:rsidRDefault="00F72EA6" w:rsidP="003829E0">
            <w:pPr>
              <w:pStyle w:val="Tabletext"/>
            </w:pPr>
            <w:r w:rsidRPr="00483255">
              <w:t>NOTE</w:t>
            </w:r>
            <w:r w:rsidR="00340E26">
              <w:t xml:space="preserve"> 8 </w:t>
            </w:r>
            <w:r w:rsidR="00340E26">
              <w:sym w:font="Symbol" w:char="F02D"/>
            </w:r>
            <w:r w:rsidRPr="00483255">
              <w:t xml:space="preserve"> This interface can be used for automatic configuration of underlying network.</w:t>
            </w:r>
          </w:p>
          <w:p w14:paraId="405B7FF3" w14:textId="60EE3F61" w:rsidR="000C669E" w:rsidRPr="00483255" w:rsidRDefault="003D51A6" w:rsidP="00C13DB3">
            <w:pPr>
              <w:pStyle w:val="Tabletext"/>
              <w:ind w:left="284" w:hanging="284"/>
            </w:pPr>
            <w:r>
              <w:rPr>
                <w:lang w:bidi="ar-DZ"/>
              </w:rPr>
              <w:t>•</w:t>
            </w:r>
            <w:r>
              <w:rPr>
                <w:lang w:bidi="ar-DZ"/>
              </w:rPr>
              <w:tab/>
            </w:r>
            <w:r w:rsidR="00F72EA6" w:rsidRPr="00483255">
              <w:t>MLFO is required to enable training/re-training of deep learning or hybrid ML models based on real-time data.</w:t>
            </w:r>
          </w:p>
          <w:p w14:paraId="11485C8E" w14:textId="3311E8F4" w:rsidR="000C669E" w:rsidRPr="00483255" w:rsidRDefault="00F72EA6" w:rsidP="003829E0">
            <w:pPr>
              <w:pStyle w:val="Tabletext"/>
            </w:pPr>
            <w:bookmarkStart w:id="210" w:name="_Hlk11768977"/>
            <w:r w:rsidRPr="00483255">
              <w:t>NOTE</w:t>
            </w:r>
            <w:r w:rsidR="00340E26">
              <w:t xml:space="preserve"> 9 </w:t>
            </w:r>
            <w:r w:rsidR="00340E26">
              <w:sym w:font="Symbol" w:char="F02D"/>
            </w:r>
            <w:r w:rsidRPr="00483255">
              <w:t xml:space="preserve"> this training can be performed in an online or offline manner to improve accuracy and effectiveness of ML models according to the application requirements and constraints.</w:t>
            </w:r>
          </w:p>
          <w:bookmarkEnd w:id="210"/>
          <w:p w14:paraId="20136DCF" w14:textId="4FCF4DA8" w:rsidR="000C669E" w:rsidRPr="00483255" w:rsidRDefault="007E5E49" w:rsidP="00C13DB3">
            <w:pPr>
              <w:pStyle w:val="Tabletext"/>
              <w:ind w:left="284" w:hanging="284"/>
            </w:pPr>
            <w:r>
              <w:rPr>
                <w:lang w:bidi="ar-DZ"/>
              </w:rPr>
              <w:t>•</w:t>
            </w:r>
            <w:r>
              <w:rPr>
                <w:lang w:bidi="ar-DZ"/>
              </w:rPr>
              <w:tab/>
            </w:r>
            <w:r w:rsidR="00F72EA6" w:rsidRPr="00483255">
              <w:t>It is recommended that MLFO interfaces with the management modules of ML underlay.</w:t>
            </w:r>
          </w:p>
          <w:p w14:paraId="246856D9" w14:textId="5B0D24CC" w:rsidR="000C669E" w:rsidRPr="00483255" w:rsidRDefault="00F72EA6" w:rsidP="003829E0">
            <w:pPr>
              <w:pStyle w:val="Tabletext"/>
            </w:pPr>
            <w:r w:rsidRPr="00483255">
              <w:t>NOTE</w:t>
            </w:r>
            <w:r w:rsidR="00340E26">
              <w:t xml:space="preserve"> 10 </w:t>
            </w:r>
            <w:r w:rsidR="00340E26">
              <w:sym w:font="Symbol" w:char="F02D"/>
            </w:r>
            <w:r w:rsidRPr="00483255">
              <w:t xml:space="preserve"> This interface can be used by the MLFO to modify network parameters and settings through network management system.</w:t>
            </w:r>
          </w:p>
          <w:p w14:paraId="7A16F129" w14:textId="5AC6AA6D" w:rsidR="000C669E" w:rsidRPr="00483255" w:rsidRDefault="003D51A6" w:rsidP="00C13DB3">
            <w:pPr>
              <w:pStyle w:val="Tabletext"/>
              <w:ind w:left="284" w:hanging="284"/>
            </w:pPr>
            <w:r>
              <w:rPr>
                <w:lang w:bidi="ar-DZ"/>
              </w:rPr>
              <w:t>•</w:t>
            </w:r>
            <w:r>
              <w:rPr>
                <w:lang w:bidi="ar-DZ"/>
              </w:rPr>
              <w:tab/>
            </w:r>
            <w:r w:rsidR="00F72EA6" w:rsidRPr="00483255">
              <w:t>It is recommended that MLFO interfaces with the management plane to connect with diverse data sources and databases via APIs.</w:t>
            </w:r>
          </w:p>
        </w:tc>
      </w:tr>
      <w:tr w:rsidR="000C669E" w:rsidRPr="00483255" w14:paraId="09974F0F" w14:textId="77777777" w:rsidTr="009F4B0C">
        <w:trPr>
          <w:jc w:val="center"/>
        </w:trPr>
        <w:tc>
          <w:tcPr>
            <w:tcW w:w="2438" w:type="dxa"/>
            <w:tcMar>
              <w:top w:w="100" w:type="dxa"/>
              <w:left w:w="100" w:type="dxa"/>
              <w:bottom w:w="100" w:type="dxa"/>
              <w:right w:w="100" w:type="dxa"/>
            </w:tcMar>
          </w:tcPr>
          <w:p w14:paraId="5FD5A478" w14:textId="3BC4033E" w:rsidR="000C669E" w:rsidRPr="00483255" w:rsidRDefault="00F72EA6" w:rsidP="003829E0">
            <w:pPr>
              <w:pStyle w:val="Tabletext"/>
              <w:rPr>
                <w:sz w:val="20"/>
              </w:rPr>
            </w:pPr>
            <w:r w:rsidRPr="00483255">
              <w:lastRenderedPageBreak/>
              <w:t>4.7 ML</w:t>
            </w:r>
            <w:r w:rsidR="00D61952">
              <w:t>-</w:t>
            </w:r>
            <w:r w:rsidRPr="00483255">
              <w:t xml:space="preserve">based </w:t>
            </w:r>
            <w:proofErr w:type="spellStart"/>
            <w:r w:rsidRPr="00483255">
              <w:t>QoE</w:t>
            </w:r>
            <w:proofErr w:type="spellEnd"/>
            <w:r w:rsidRPr="00483255">
              <w:t xml:space="preserve"> optimization</w:t>
            </w:r>
          </w:p>
        </w:tc>
        <w:tc>
          <w:tcPr>
            <w:tcW w:w="7201" w:type="dxa"/>
            <w:tcMar>
              <w:top w:w="100" w:type="dxa"/>
              <w:left w:w="100" w:type="dxa"/>
              <w:bottom w:w="100" w:type="dxa"/>
              <w:right w:w="100" w:type="dxa"/>
            </w:tcMar>
          </w:tcPr>
          <w:p w14:paraId="22138695" w14:textId="5C309B9F" w:rsidR="000C669E" w:rsidRPr="00483255" w:rsidRDefault="00714358" w:rsidP="00C13DB3">
            <w:pPr>
              <w:pStyle w:val="Tabletext"/>
              <w:ind w:left="284" w:hanging="284"/>
            </w:pPr>
            <w:r>
              <w:rPr>
                <w:lang w:bidi="ar-DZ"/>
              </w:rPr>
              <w:t>•</w:t>
            </w:r>
            <w:r>
              <w:rPr>
                <w:lang w:bidi="ar-DZ"/>
              </w:rPr>
              <w:tab/>
            </w:r>
            <w:r w:rsidR="00F72EA6" w:rsidRPr="00483255">
              <w:t>It is recommended that application requirements and constraints be specified in the ML intent.</w:t>
            </w:r>
          </w:p>
          <w:p w14:paraId="621EC6B0" w14:textId="4FCF0478" w:rsidR="000C669E" w:rsidRPr="00483255" w:rsidRDefault="00714358" w:rsidP="00C13DB3">
            <w:pPr>
              <w:pStyle w:val="Tabletext"/>
              <w:ind w:left="284" w:hanging="284"/>
            </w:pPr>
            <w:bookmarkStart w:id="211" w:name="_Hlk11756495"/>
            <w:r>
              <w:rPr>
                <w:lang w:bidi="ar-DZ"/>
              </w:rPr>
              <w:t>•</w:t>
            </w:r>
            <w:r>
              <w:rPr>
                <w:lang w:bidi="ar-DZ"/>
              </w:rPr>
              <w:tab/>
            </w:r>
            <w:r w:rsidR="00F72EA6" w:rsidRPr="00483255">
              <w:t>MLFO is required to enable data collection in real-time at various network entry points.</w:t>
            </w:r>
          </w:p>
          <w:p w14:paraId="51B92F7E" w14:textId="13DCF3E8" w:rsidR="000C669E" w:rsidRPr="00483255" w:rsidRDefault="00F72EA6" w:rsidP="003829E0">
            <w:pPr>
              <w:pStyle w:val="Tabletext"/>
            </w:pPr>
            <w:r w:rsidRPr="00483255">
              <w:t>NOTE</w:t>
            </w:r>
            <w:r w:rsidR="00E83602">
              <w:t xml:space="preserve"> 1 </w:t>
            </w:r>
            <w:r w:rsidR="00E83602">
              <w:sym w:font="Symbol" w:char="F02D"/>
            </w:r>
            <w:r w:rsidRPr="00483255">
              <w:t xml:space="preserve"> </w:t>
            </w:r>
            <w:r w:rsidR="009C6C05" w:rsidRPr="00483255">
              <w:t xml:space="preserve">MLFO </w:t>
            </w:r>
            <w:r w:rsidRPr="00483255">
              <w:t xml:space="preserve">may deploy mechanisms to carry out accurate network measurements, service quality, and </w:t>
            </w:r>
            <w:r w:rsidR="00485066">
              <w:t xml:space="preserve">the </w:t>
            </w:r>
            <w:r w:rsidRPr="00483255">
              <w:t>recording of raw network status samples.</w:t>
            </w:r>
          </w:p>
          <w:bookmarkEnd w:id="211"/>
          <w:p w14:paraId="485FE1A5" w14:textId="54E5C769" w:rsidR="000C669E" w:rsidRPr="00483255" w:rsidRDefault="00F72EA6" w:rsidP="003829E0">
            <w:pPr>
              <w:pStyle w:val="Tabletext"/>
            </w:pPr>
            <w:r w:rsidRPr="00483255">
              <w:t>NOTE</w:t>
            </w:r>
            <w:r w:rsidR="00485066">
              <w:t xml:space="preserve"> 2 </w:t>
            </w:r>
            <w:r w:rsidR="00485066">
              <w:sym w:font="Symbol" w:char="F02D"/>
            </w:r>
            <w:r w:rsidRPr="00483255">
              <w:t xml:space="preserve"> The data to collect may include user experience and QoS/</w:t>
            </w:r>
            <w:proofErr w:type="spellStart"/>
            <w:r w:rsidRPr="00483255">
              <w:t>QoE</w:t>
            </w:r>
            <w:proofErr w:type="spellEnd"/>
            <w:r w:rsidRPr="00483255">
              <w:t xml:space="preserve"> feedback data. The user experience data consists of rebuffering time, staying time, and blockage frequency, whereas, QoS/</w:t>
            </w:r>
            <w:proofErr w:type="spellStart"/>
            <w:r w:rsidRPr="00483255">
              <w:t>QoE</w:t>
            </w:r>
            <w:proofErr w:type="spellEnd"/>
            <w:r w:rsidRPr="00483255">
              <w:t xml:space="preserve"> feedback data may include information o</w:t>
            </w:r>
            <w:r w:rsidR="00485066">
              <w:t>n</w:t>
            </w:r>
            <w:r w:rsidRPr="00483255">
              <w:t xml:space="preserve"> latency and jitter.</w:t>
            </w:r>
          </w:p>
          <w:p w14:paraId="21604DDC" w14:textId="53EB4409" w:rsidR="000C669E" w:rsidRPr="00483255" w:rsidRDefault="00714358" w:rsidP="00C13DB3">
            <w:pPr>
              <w:pStyle w:val="Tabletext"/>
              <w:ind w:left="284" w:hanging="284"/>
            </w:pPr>
            <w:r>
              <w:rPr>
                <w:lang w:bidi="ar-DZ"/>
              </w:rPr>
              <w:t>•</w:t>
            </w:r>
            <w:r>
              <w:rPr>
                <w:lang w:bidi="ar-DZ"/>
              </w:rPr>
              <w:tab/>
            </w:r>
            <w:r w:rsidR="00F72EA6" w:rsidRPr="00483255">
              <w:t>MLFO is recommended to support specifications of any required pre-processing.</w:t>
            </w:r>
          </w:p>
          <w:p w14:paraId="0697BF60" w14:textId="47BAED44" w:rsidR="000C669E" w:rsidRPr="00483255" w:rsidRDefault="00F72EA6" w:rsidP="003829E0">
            <w:pPr>
              <w:pStyle w:val="Tabletext"/>
            </w:pPr>
            <w:r w:rsidRPr="00483255">
              <w:t>NOTE</w:t>
            </w:r>
            <w:r w:rsidR="00E83602">
              <w:t xml:space="preserve"> </w:t>
            </w:r>
            <w:r w:rsidR="00485066">
              <w:t>3</w:t>
            </w:r>
            <w:r w:rsidR="00E83602">
              <w:t xml:space="preserve"> </w:t>
            </w:r>
            <w:r w:rsidR="00E83602">
              <w:sym w:font="Symbol" w:char="F02D"/>
            </w:r>
            <w:r w:rsidRPr="00483255">
              <w:t xml:space="preserve"> e.g., pre-processing can be used to refine raw network status data and to remove protocol</w:t>
            </w:r>
            <w:r w:rsidR="002D676D">
              <w:t>-</w:t>
            </w:r>
            <w:r w:rsidRPr="00483255">
              <w:t>dependent features. The pre-processing can also address missing information, e.g., QoS/</w:t>
            </w:r>
            <w:proofErr w:type="spellStart"/>
            <w:r w:rsidRPr="00483255">
              <w:t>QoE</w:t>
            </w:r>
            <w:proofErr w:type="spellEnd"/>
            <w:r w:rsidRPr="00483255">
              <w:t xml:space="preserve"> feedback information.</w:t>
            </w:r>
          </w:p>
          <w:p w14:paraId="0695802C" w14:textId="04CD50C2" w:rsidR="000C669E" w:rsidRPr="00483255" w:rsidRDefault="00F72EA6" w:rsidP="003829E0">
            <w:pPr>
              <w:pStyle w:val="Tabletext"/>
            </w:pPr>
            <w:r w:rsidRPr="00483255">
              <w:t>NOTE</w:t>
            </w:r>
            <w:r w:rsidR="00485066">
              <w:t xml:space="preserve"> 4 </w:t>
            </w:r>
            <w:r w:rsidR="00485066">
              <w:sym w:font="Symbol" w:char="F02D"/>
            </w:r>
            <w:r w:rsidRPr="00483255">
              <w:t xml:space="preserve"> MLFO can store these dependent features alongside the obtained KPIs in a network status database.</w:t>
            </w:r>
          </w:p>
          <w:p w14:paraId="3062D79A" w14:textId="039E0250" w:rsidR="000C669E" w:rsidRPr="00483255" w:rsidRDefault="00714358" w:rsidP="00C13DB3">
            <w:pPr>
              <w:pStyle w:val="Tabletext"/>
              <w:ind w:left="284" w:hanging="284"/>
            </w:pPr>
            <w:r>
              <w:rPr>
                <w:lang w:bidi="ar-DZ"/>
              </w:rPr>
              <w:t>•</w:t>
            </w:r>
            <w:r>
              <w:rPr>
                <w:lang w:bidi="ar-DZ"/>
              </w:rPr>
              <w:tab/>
            </w:r>
            <w:r w:rsidR="00F72EA6" w:rsidRPr="00483255">
              <w:t>MLFO is recommended to select types of feature extraction mechanisms to extract relevant features from the data.</w:t>
            </w:r>
          </w:p>
          <w:p w14:paraId="5AF5EA96" w14:textId="5FCB5FE6" w:rsidR="000C669E" w:rsidRPr="00483255" w:rsidRDefault="00F72EA6" w:rsidP="003829E0">
            <w:pPr>
              <w:pStyle w:val="Tabletext"/>
            </w:pPr>
            <w:r w:rsidRPr="00483255">
              <w:t>NOTE</w:t>
            </w:r>
            <w:r w:rsidR="00E83602">
              <w:t xml:space="preserve"> </w:t>
            </w:r>
            <w:r w:rsidR="00485066">
              <w:t>5</w:t>
            </w:r>
            <w:r w:rsidR="00E83602">
              <w:t xml:space="preserve"> </w:t>
            </w:r>
            <w:r w:rsidR="00E83602">
              <w:sym w:font="Symbol" w:char="F02D"/>
            </w:r>
            <w:r w:rsidR="00714358">
              <w:t xml:space="preserve"> </w:t>
            </w:r>
            <w:r w:rsidR="00E83602">
              <w:t>E</w:t>
            </w:r>
            <w:r w:rsidRPr="00483255">
              <w:t>.g., rebuffering time, staying time, and blockage frequency from the feedback and user experience.</w:t>
            </w:r>
          </w:p>
          <w:p w14:paraId="27356CD0" w14:textId="182AD42C" w:rsidR="000C669E" w:rsidRPr="00483255" w:rsidRDefault="00714358" w:rsidP="00C13DB3">
            <w:pPr>
              <w:pStyle w:val="Tabletext"/>
              <w:ind w:left="284" w:hanging="284"/>
            </w:pPr>
            <w:r>
              <w:rPr>
                <w:lang w:bidi="ar-DZ"/>
              </w:rPr>
              <w:t>•</w:t>
            </w:r>
            <w:r>
              <w:rPr>
                <w:lang w:bidi="ar-DZ"/>
              </w:rPr>
              <w:tab/>
            </w:r>
            <w:r w:rsidR="00F72EA6" w:rsidRPr="00483255">
              <w:t>MLFO is required to support the selection of ML models, e.g., supervised, unsupervised, or hybrid.</w:t>
            </w:r>
          </w:p>
          <w:p w14:paraId="479C25C1" w14:textId="7C1307B4" w:rsidR="000C669E" w:rsidRPr="00483255" w:rsidRDefault="00F72EA6" w:rsidP="003829E0">
            <w:pPr>
              <w:pStyle w:val="Tabletext"/>
            </w:pPr>
            <w:r w:rsidRPr="00483255">
              <w:t>NOTE</w:t>
            </w:r>
            <w:r w:rsidR="00E83602">
              <w:t xml:space="preserve"> </w:t>
            </w:r>
            <w:r w:rsidR="00485066">
              <w:t>6</w:t>
            </w:r>
            <w:r w:rsidR="00E83602">
              <w:t xml:space="preserve"> </w:t>
            </w:r>
            <w:r w:rsidR="00E83602">
              <w:sym w:font="Symbol" w:char="F02D"/>
            </w:r>
            <w:r w:rsidRPr="00483255">
              <w:t xml:space="preserve"> These ML models can be used by the MLFO to optimize the network configurations to maximize the </w:t>
            </w:r>
            <w:proofErr w:type="spellStart"/>
            <w:r w:rsidRPr="00483255">
              <w:t>QoE</w:t>
            </w:r>
            <w:proofErr w:type="spellEnd"/>
            <w:r w:rsidRPr="00483255">
              <w:t xml:space="preserve"> scores of network users while meeting network capacity and service requirements.</w:t>
            </w:r>
          </w:p>
          <w:p w14:paraId="4C612DD0" w14:textId="3E1A58C0" w:rsidR="000C669E" w:rsidRPr="00483255" w:rsidRDefault="00714358" w:rsidP="00C13DB3">
            <w:pPr>
              <w:pStyle w:val="Tabletext"/>
              <w:ind w:left="284" w:hanging="284"/>
            </w:pPr>
            <w:bookmarkStart w:id="212" w:name="_Hlk11788472"/>
            <w:r>
              <w:rPr>
                <w:lang w:bidi="ar-DZ"/>
              </w:rPr>
              <w:t>•</w:t>
            </w:r>
            <w:r>
              <w:rPr>
                <w:lang w:bidi="ar-DZ"/>
              </w:rPr>
              <w:tab/>
            </w:r>
            <w:r w:rsidR="00F72EA6" w:rsidRPr="00483255">
              <w:t>MLFO is required to select and deploy a</w:t>
            </w:r>
            <w:r w:rsidR="002D676D">
              <w:t>n</w:t>
            </w:r>
            <w:r w:rsidR="00F72EA6" w:rsidRPr="00483255">
              <w:t xml:space="preserve"> ML mechanism at the sink node or core node.</w:t>
            </w:r>
          </w:p>
          <w:p w14:paraId="47275017" w14:textId="13CBA381" w:rsidR="000C669E" w:rsidRPr="00483255" w:rsidRDefault="00714358" w:rsidP="00C13DB3">
            <w:pPr>
              <w:pStyle w:val="Tabletext"/>
              <w:ind w:left="284" w:hanging="284"/>
            </w:pPr>
            <w:r>
              <w:rPr>
                <w:lang w:bidi="ar-DZ"/>
              </w:rPr>
              <w:t>•</w:t>
            </w:r>
            <w:r>
              <w:rPr>
                <w:lang w:bidi="ar-DZ"/>
              </w:rPr>
              <w:tab/>
            </w:r>
            <w:r w:rsidR="00F72EA6" w:rsidRPr="00483255">
              <w:t>MLFO is required to deploy and monitor different nodes from the ML pipeline at the sink node or core node.</w:t>
            </w:r>
          </w:p>
          <w:bookmarkEnd w:id="212"/>
          <w:p w14:paraId="4A385FCA" w14:textId="064C58F8" w:rsidR="000C669E" w:rsidRPr="00483255" w:rsidRDefault="00714358" w:rsidP="00C13DB3">
            <w:pPr>
              <w:pStyle w:val="Tabletext"/>
              <w:ind w:left="284" w:hanging="284"/>
            </w:pPr>
            <w:r>
              <w:rPr>
                <w:lang w:bidi="ar-DZ"/>
              </w:rPr>
              <w:t>•</w:t>
            </w:r>
            <w:r>
              <w:rPr>
                <w:lang w:bidi="ar-DZ"/>
              </w:rPr>
              <w:tab/>
            </w:r>
            <w:r w:rsidR="00F72EA6" w:rsidRPr="00483255">
              <w:t>MLFO is required to provide different re-training/training mechanisms to train the models to make sure predictions are stable and proactive.</w:t>
            </w:r>
          </w:p>
          <w:p w14:paraId="6FBFB5A0" w14:textId="22497D1A" w:rsidR="000C669E" w:rsidRPr="00483255" w:rsidRDefault="00F72EA6" w:rsidP="003829E0">
            <w:pPr>
              <w:pStyle w:val="Tabletext"/>
            </w:pPr>
            <w:r w:rsidRPr="00483255">
              <w:t>NOTE</w:t>
            </w:r>
            <w:r w:rsidR="00E83602">
              <w:t xml:space="preserve"> </w:t>
            </w:r>
            <w:r w:rsidR="00485066">
              <w:t>7</w:t>
            </w:r>
            <w:r w:rsidR="00E83602">
              <w:t xml:space="preserve"> </w:t>
            </w:r>
            <w:r w:rsidR="00E83602">
              <w:sym w:font="Symbol" w:char="F02D"/>
            </w:r>
            <w:r w:rsidRPr="00483255">
              <w:t xml:space="preserve"> MLFO can use offline or online training mechanisms according to the application requirements and constraints.</w:t>
            </w:r>
          </w:p>
          <w:p w14:paraId="28A7B4E3" w14:textId="16FCD581" w:rsidR="000C669E" w:rsidRPr="00483255" w:rsidRDefault="00F72EA6" w:rsidP="003829E0">
            <w:pPr>
              <w:pStyle w:val="Tabletext"/>
            </w:pPr>
            <w:r w:rsidRPr="00483255">
              <w:t>NOTE</w:t>
            </w:r>
            <w:r w:rsidR="00E83602">
              <w:t xml:space="preserve"> </w:t>
            </w:r>
            <w:r w:rsidR="00485066">
              <w:t>8</w:t>
            </w:r>
            <w:r w:rsidR="00E83602">
              <w:t xml:space="preserve"> </w:t>
            </w:r>
            <w:r w:rsidR="00E83602">
              <w:sym w:font="Symbol" w:char="F02D"/>
            </w:r>
            <w:r w:rsidRPr="00483255">
              <w:t xml:space="preserve">It can also use </w:t>
            </w:r>
            <w:r w:rsidR="002D676D">
              <w:t xml:space="preserve">a </w:t>
            </w:r>
            <w:r w:rsidRPr="00483255">
              <w:t xml:space="preserve">reinforcement learning approach to consider real-time network states and service quality feedback from the users to perform configurations to increase the </w:t>
            </w:r>
            <w:proofErr w:type="spellStart"/>
            <w:r w:rsidRPr="00483255">
              <w:t>QoE</w:t>
            </w:r>
            <w:proofErr w:type="spellEnd"/>
            <w:r w:rsidRPr="00483255">
              <w:t xml:space="preserve"> optimizations.</w:t>
            </w:r>
          </w:p>
          <w:p w14:paraId="44D32262" w14:textId="39FDD20C" w:rsidR="000C669E" w:rsidRPr="00483255" w:rsidRDefault="00714358" w:rsidP="00C13DB3">
            <w:pPr>
              <w:pStyle w:val="Tabletext"/>
              <w:ind w:left="284" w:hanging="284"/>
            </w:pPr>
            <w:bookmarkStart w:id="213" w:name="_Hlk11788494"/>
            <w:r>
              <w:rPr>
                <w:lang w:bidi="ar-DZ"/>
              </w:rPr>
              <w:t>•</w:t>
            </w:r>
            <w:r>
              <w:rPr>
                <w:lang w:bidi="ar-DZ"/>
              </w:rPr>
              <w:tab/>
            </w:r>
            <w:r w:rsidR="00F72EA6" w:rsidRPr="00483255">
              <w:t xml:space="preserve">MLFO is recommended to have </w:t>
            </w:r>
            <w:r w:rsidR="002D676D">
              <w:t xml:space="preserve">an </w:t>
            </w:r>
            <w:r w:rsidR="00F72EA6" w:rsidRPr="00483255">
              <w:t>interface with the management modules in the underlay to configure</w:t>
            </w:r>
            <w:r w:rsidR="002D676D">
              <w:t xml:space="preserve"> the</w:t>
            </w:r>
            <w:r w:rsidR="00F72EA6" w:rsidRPr="00483255">
              <w:t xml:space="preserve"> network </w:t>
            </w:r>
            <w:r w:rsidR="002D676D">
              <w:t>and</w:t>
            </w:r>
            <w:r w:rsidR="002D676D" w:rsidRPr="00483255">
              <w:t xml:space="preserve"> </w:t>
            </w:r>
            <w:r w:rsidR="00F72EA6" w:rsidRPr="00483255">
              <w:t xml:space="preserve">MEC within a proper granularity with the help of </w:t>
            </w:r>
            <w:r w:rsidR="00481117">
              <w:t xml:space="preserve">the </w:t>
            </w:r>
            <w:r w:rsidR="00F72EA6" w:rsidRPr="00483255">
              <w:t>network management system.</w:t>
            </w:r>
          </w:p>
          <w:p w14:paraId="72DAF319" w14:textId="596FF9CA" w:rsidR="000C669E" w:rsidRPr="00483255" w:rsidRDefault="00714358" w:rsidP="00C13DB3">
            <w:pPr>
              <w:pStyle w:val="Tabletext"/>
              <w:ind w:left="284" w:hanging="284"/>
            </w:pPr>
            <w:bookmarkStart w:id="214" w:name="_Hlk11787488"/>
            <w:bookmarkEnd w:id="213"/>
            <w:r>
              <w:rPr>
                <w:lang w:bidi="ar-DZ"/>
              </w:rPr>
              <w:lastRenderedPageBreak/>
              <w:t>•</w:t>
            </w:r>
            <w:r>
              <w:rPr>
                <w:lang w:bidi="ar-DZ"/>
              </w:rPr>
              <w:tab/>
            </w:r>
            <w:r w:rsidR="00F72EA6" w:rsidRPr="00483255">
              <w:t>MLFO is required to ensure mechanisms for privacy and security for data handling.</w:t>
            </w:r>
          </w:p>
          <w:p w14:paraId="0B6700D3" w14:textId="37CE95A5" w:rsidR="000C669E" w:rsidRPr="00483255" w:rsidRDefault="00F72EA6" w:rsidP="003829E0">
            <w:pPr>
              <w:pStyle w:val="Tabletext"/>
            </w:pPr>
            <w:r w:rsidRPr="00483255">
              <w:t>NOTE</w:t>
            </w:r>
            <w:r w:rsidR="00E83602">
              <w:t xml:space="preserve"> </w:t>
            </w:r>
            <w:r w:rsidR="00485066">
              <w:t>9</w:t>
            </w:r>
            <w:r w:rsidR="00E83602">
              <w:t xml:space="preserve"> </w:t>
            </w:r>
            <w:r w:rsidR="00E83602">
              <w:sym w:font="Symbol" w:char="F02D"/>
            </w:r>
            <w:r w:rsidRPr="00483255">
              <w:t xml:space="preserve"> </w:t>
            </w:r>
            <w:r w:rsidR="00E83602">
              <w:t>E</w:t>
            </w:r>
            <w:r w:rsidRPr="00483255">
              <w:t>.g., MLFO can impose limits on the use and accessibility of data by other parties and for other purposes.</w:t>
            </w:r>
            <w:bookmarkStart w:id="215" w:name="_heading=h.2jxsxqh" w:colFirst="0" w:colLast="0"/>
            <w:bookmarkEnd w:id="214"/>
            <w:bookmarkEnd w:id="215"/>
          </w:p>
        </w:tc>
      </w:tr>
      <w:tr w:rsidR="000C669E" w:rsidRPr="00483255" w14:paraId="3CA46943" w14:textId="77777777" w:rsidTr="009F4B0C">
        <w:trPr>
          <w:jc w:val="center"/>
        </w:trPr>
        <w:tc>
          <w:tcPr>
            <w:tcW w:w="2438" w:type="dxa"/>
            <w:tcMar>
              <w:top w:w="100" w:type="dxa"/>
              <w:left w:w="100" w:type="dxa"/>
              <w:bottom w:w="100" w:type="dxa"/>
              <w:right w:w="100" w:type="dxa"/>
            </w:tcMar>
          </w:tcPr>
          <w:p w14:paraId="0CC0B2F7" w14:textId="77777777" w:rsidR="000C669E" w:rsidRPr="00483255" w:rsidRDefault="00F72EA6" w:rsidP="003829E0">
            <w:pPr>
              <w:pStyle w:val="Tabletext"/>
              <w:rPr>
                <w:sz w:val="20"/>
              </w:rPr>
            </w:pPr>
            <w:r w:rsidRPr="00483255">
              <w:lastRenderedPageBreak/>
              <w:t>4.8 RRM for network slicing</w:t>
            </w:r>
          </w:p>
        </w:tc>
        <w:tc>
          <w:tcPr>
            <w:tcW w:w="7201" w:type="dxa"/>
            <w:tcMar>
              <w:top w:w="100" w:type="dxa"/>
              <w:left w:w="100" w:type="dxa"/>
              <w:bottom w:w="100" w:type="dxa"/>
              <w:right w:w="100" w:type="dxa"/>
            </w:tcMar>
          </w:tcPr>
          <w:p w14:paraId="579E7044" w14:textId="2673C356" w:rsidR="000C669E" w:rsidRPr="00483255" w:rsidRDefault="006376DC" w:rsidP="00C13DB3">
            <w:pPr>
              <w:pStyle w:val="Tabletext"/>
              <w:ind w:left="284" w:hanging="284"/>
            </w:pPr>
            <w:r>
              <w:rPr>
                <w:lang w:bidi="ar-DZ"/>
              </w:rPr>
              <w:t>•</w:t>
            </w:r>
            <w:r>
              <w:rPr>
                <w:lang w:bidi="ar-DZ"/>
              </w:rPr>
              <w:tab/>
            </w:r>
            <w:r w:rsidR="00F72EA6" w:rsidRPr="00483255">
              <w:t>It is recommended that MLFO is provided with application requirements and constraints as a</w:t>
            </w:r>
            <w:r w:rsidR="00BF4CE8">
              <w:t>n</w:t>
            </w:r>
            <w:r w:rsidR="00F72EA6" w:rsidRPr="00483255">
              <w:t xml:space="preserve"> ML intent.</w:t>
            </w:r>
          </w:p>
          <w:p w14:paraId="7445C5EE" w14:textId="6910C9C8" w:rsidR="000C669E" w:rsidRPr="00483255" w:rsidRDefault="006376DC" w:rsidP="00C13DB3">
            <w:pPr>
              <w:pStyle w:val="Tabletext"/>
              <w:ind w:left="284" w:hanging="284"/>
            </w:pPr>
            <w:r>
              <w:rPr>
                <w:lang w:bidi="ar-DZ"/>
              </w:rPr>
              <w:t>•</w:t>
            </w:r>
            <w:r>
              <w:rPr>
                <w:lang w:bidi="ar-DZ"/>
              </w:rPr>
              <w:tab/>
            </w:r>
            <w:r w:rsidR="00F72EA6" w:rsidRPr="00483255">
              <w:t>MLFO is required to enable data collection of real-time data at various network entry points.</w:t>
            </w:r>
          </w:p>
          <w:p w14:paraId="33C72483" w14:textId="4F70377A" w:rsidR="000C669E" w:rsidRPr="00483255" w:rsidRDefault="00F72EA6" w:rsidP="003829E0">
            <w:pPr>
              <w:pStyle w:val="Tabletext"/>
            </w:pPr>
            <w:r w:rsidRPr="00483255">
              <w:t>NOTE</w:t>
            </w:r>
            <w:r w:rsidR="0094364A">
              <w:t xml:space="preserve"> 1 </w:t>
            </w:r>
            <w:r w:rsidR="0094364A">
              <w:sym w:font="Symbol" w:char="F02D"/>
            </w:r>
            <w:r w:rsidRPr="00483255">
              <w:t xml:space="preserve"> The collected data may include: slice</w:t>
            </w:r>
            <w:r w:rsidR="00BF4CE8">
              <w:t>-</w:t>
            </w:r>
            <w:r w:rsidRPr="00483255">
              <w:t>level performance measurement parameters, slice</w:t>
            </w:r>
            <w:r w:rsidR="00BF4CE8">
              <w:t>-</w:t>
            </w:r>
            <w:r w:rsidRPr="00483255">
              <w:t>level network performance measurements and alarm data, radio resource utilization patterns, cell status quer</w:t>
            </w:r>
            <w:r w:rsidR="00EA122B">
              <w:t>ies</w:t>
            </w:r>
            <w:r w:rsidRPr="00483255">
              <w:t>, user mobility and radio channel conditions data, slice profiles, user service request</w:t>
            </w:r>
            <w:r w:rsidR="00BF4CE8">
              <w:t>s</w:t>
            </w:r>
            <w:r w:rsidRPr="00483255">
              <w:t>, and QoS.</w:t>
            </w:r>
          </w:p>
          <w:p w14:paraId="79D0828A" w14:textId="4419FE9C" w:rsidR="000C669E" w:rsidRPr="00483255" w:rsidRDefault="006376DC" w:rsidP="00C13DB3">
            <w:pPr>
              <w:pStyle w:val="Tabletext"/>
              <w:ind w:left="284" w:hanging="284"/>
            </w:pPr>
            <w:r>
              <w:rPr>
                <w:lang w:bidi="ar-DZ"/>
              </w:rPr>
              <w:t>•</w:t>
            </w:r>
            <w:r>
              <w:rPr>
                <w:lang w:bidi="ar-DZ"/>
              </w:rPr>
              <w:tab/>
            </w:r>
            <w:r w:rsidR="00F72EA6" w:rsidRPr="00483255">
              <w:t>It is recommended that MLFO can generate data through simulations to improve training of ML models.</w:t>
            </w:r>
          </w:p>
          <w:p w14:paraId="4F2CD6E0" w14:textId="2D585EA1" w:rsidR="000C669E" w:rsidRPr="00483255" w:rsidRDefault="00F72EA6" w:rsidP="003829E0">
            <w:pPr>
              <w:pStyle w:val="Tabletext"/>
            </w:pPr>
            <w:r w:rsidRPr="00483255">
              <w:t>NOTE</w:t>
            </w:r>
            <w:r w:rsidR="0094364A">
              <w:t xml:space="preserve"> 2 </w:t>
            </w:r>
            <w:r w:rsidR="0094364A">
              <w:sym w:font="Symbol" w:char="F02D"/>
            </w:r>
            <w:r w:rsidRPr="00483255">
              <w:t xml:space="preserve"> </w:t>
            </w:r>
            <w:r w:rsidR="0094364A">
              <w:t>E</w:t>
            </w:r>
            <w:r w:rsidRPr="00483255">
              <w:t xml:space="preserve">.g., this data can represent rare events for which enough real-time data is not available. Simulated data can be helpful </w:t>
            </w:r>
            <w:r w:rsidR="00EB4FFD">
              <w:t>for</w:t>
            </w:r>
            <w:r w:rsidRPr="00483255">
              <w:t xml:space="preserve"> train</w:t>
            </w:r>
            <w:r w:rsidR="00EB4FFD">
              <w:t>ing</w:t>
            </w:r>
            <w:r w:rsidRPr="00483255">
              <w:t xml:space="preserve"> the models before </w:t>
            </w:r>
            <w:r w:rsidR="00EB4FFD">
              <w:t xml:space="preserve">the </w:t>
            </w:r>
            <w:r w:rsidRPr="00483255">
              <w:t>wide commercialization of slice use cases.</w:t>
            </w:r>
          </w:p>
          <w:p w14:paraId="063C3B33" w14:textId="3449714D" w:rsidR="000C669E" w:rsidRPr="00483255" w:rsidRDefault="006376DC" w:rsidP="00C13DB3">
            <w:pPr>
              <w:pStyle w:val="Tabletext"/>
              <w:ind w:left="567" w:hanging="567"/>
            </w:pPr>
            <w:r>
              <w:rPr>
                <w:lang w:bidi="ar-DZ"/>
              </w:rPr>
              <w:t>•</w:t>
            </w:r>
            <w:r>
              <w:rPr>
                <w:lang w:bidi="ar-DZ"/>
              </w:rPr>
              <w:tab/>
            </w:r>
            <w:r w:rsidR="00F72EA6" w:rsidRPr="00483255">
              <w:t>It is recommended that MLFO supports any required pre-processing.</w:t>
            </w:r>
          </w:p>
          <w:p w14:paraId="4FB7D59D" w14:textId="6CE7F9A5" w:rsidR="000C669E" w:rsidRPr="00483255" w:rsidRDefault="00F72EA6" w:rsidP="003829E0">
            <w:pPr>
              <w:pStyle w:val="Tabletext"/>
            </w:pPr>
            <w:r w:rsidRPr="00483255">
              <w:t>NOTE</w:t>
            </w:r>
            <w:r w:rsidR="000E6CA4">
              <w:t xml:space="preserve"> 3 </w:t>
            </w:r>
            <w:r w:rsidR="000E6CA4">
              <w:sym w:font="Symbol" w:char="F02D"/>
            </w:r>
            <w:r w:rsidR="000E6CA4">
              <w:t xml:space="preserve"> E</w:t>
            </w:r>
            <w:r w:rsidRPr="00483255">
              <w:t>.g., labelling of data based on application type to train the model.</w:t>
            </w:r>
          </w:p>
          <w:p w14:paraId="5A8AC9D1" w14:textId="0ED988C9" w:rsidR="000C669E" w:rsidRPr="00483255" w:rsidRDefault="006376DC" w:rsidP="00C13DB3">
            <w:pPr>
              <w:pStyle w:val="Tabletext"/>
              <w:ind w:left="284" w:hanging="284"/>
            </w:pPr>
            <w:r>
              <w:rPr>
                <w:lang w:bidi="ar-DZ"/>
              </w:rPr>
              <w:t>•</w:t>
            </w:r>
            <w:r>
              <w:rPr>
                <w:lang w:bidi="ar-DZ"/>
              </w:rPr>
              <w:tab/>
            </w:r>
            <w:r w:rsidR="009C6C05" w:rsidRPr="00483255">
              <w:t xml:space="preserve">MLFO </w:t>
            </w:r>
            <w:r w:rsidR="00F72EA6" w:rsidRPr="00483255">
              <w:t>is required to select different ML models based on application requirements and constraints.</w:t>
            </w:r>
          </w:p>
          <w:p w14:paraId="196D3257" w14:textId="384ACD1F" w:rsidR="000C669E" w:rsidRPr="00483255" w:rsidRDefault="00F72EA6" w:rsidP="003829E0">
            <w:pPr>
              <w:pStyle w:val="Tabletext"/>
            </w:pPr>
            <w:r w:rsidRPr="00483255">
              <w:t>NOTE</w:t>
            </w:r>
            <w:r w:rsidR="00646E9E">
              <w:t xml:space="preserve"> 4 </w:t>
            </w:r>
            <w:r w:rsidR="00646E9E">
              <w:sym w:font="Symbol" w:char="F02D"/>
            </w:r>
            <w:r w:rsidRPr="00483255">
              <w:t xml:space="preserve"> MLFO may select supervised learning, unsupervised learning or </w:t>
            </w:r>
            <w:r w:rsidR="00EB4FFD">
              <w:t xml:space="preserve">a </w:t>
            </w:r>
            <w:r w:rsidRPr="00483255">
              <w:t xml:space="preserve">deep reinforcement learning model to predict in real-time per slice/per-cell radio resource requirements and </w:t>
            </w:r>
            <w:r w:rsidR="00EB4FFD">
              <w:t xml:space="preserve">the </w:t>
            </w:r>
            <w:r w:rsidRPr="00483255">
              <w:t>optimal radio resource allocation trajectory to optimize the network operation. e.g., CNN. These prediction models can also predict slice performance, optimal slice planning, and optimization strategies.</w:t>
            </w:r>
          </w:p>
          <w:p w14:paraId="0D30FE2A" w14:textId="265232ED" w:rsidR="000C669E" w:rsidRPr="00483255" w:rsidRDefault="006376DC" w:rsidP="00C13DB3">
            <w:pPr>
              <w:pStyle w:val="Tabletext"/>
              <w:ind w:left="284" w:hanging="284"/>
            </w:pPr>
            <w:r>
              <w:rPr>
                <w:lang w:bidi="ar-DZ"/>
              </w:rPr>
              <w:t>•</w:t>
            </w:r>
            <w:r>
              <w:rPr>
                <w:lang w:bidi="ar-DZ"/>
              </w:rPr>
              <w:tab/>
            </w:r>
            <w:r w:rsidR="00F72EA6" w:rsidRPr="00483255">
              <w:t xml:space="preserve">MLFO is required to enable </w:t>
            </w:r>
            <w:r w:rsidR="00EB4FFD">
              <w:t xml:space="preserve">a </w:t>
            </w:r>
            <w:r w:rsidR="00F72EA6" w:rsidRPr="00483255">
              <w:t>training/retraining mechanism to improve</w:t>
            </w:r>
            <w:r w:rsidR="00646E9E">
              <w:t xml:space="preserve"> the</w:t>
            </w:r>
            <w:r w:rsidR="00F72EA6" w:rsidRPr="00483255">
              <w:t xml:space="preserve"> accuracy and effectiveness of ML models.</w:t>
            </w:r>
          </w:p>
          <w:p w14:paraId="2B933A78" w14:textId="10A059B5" w:rsidR="000C669E" w:rsidRPr="00483255" w:rsidRDefault="00F72EA6" w:rsidP="003829E0">
            <w:pPr>
              <w:pStyle w:val="Tabletext"/>
            </w:pPr>
            <w:r w:rsidRPr="00483255">
              <w:t>NOTE</w:t>
            </w:r>
            <w:r w:rsidR="001D77B6">
              <w:t xml:space="preserve"> 5 </w:t>
            </w:r>
            <w:r w:rsidR="006376DC">
              <w:t xml:space="preserve">– </w:t>
            </w:r>
            <w:r w:rsidR="009C6C05" w:rsidRPr="00483255">
              <w:t xml:space="preserve">MLFO </w:t>
            </w:r>
            <w:r w:rsidRPr="00483255">
              <w:t>may use online training mechanisms to continuously collect</w:t>
            </w:r>
            <w:r w:rsidR="00646E9E">
              <w:t xml:space="preserve"> data</w:t>
            </w:r>
            <w:r w:rsidRPr="00483255">
              <w:t xml:space="preserve"> and train the ML models.</w:t>
            </w:r>
          </w:p>
          <w:p w14:paraId="4A36E3B0" w14:textId="4561C0C3" w:rsidR="000C669E" w:rsidRPr="00483255" w:rsidRDefault="006376DC" w:rsidP="00C13DB3">
            <w:pPr>
              <w:pStyle w:val="Tabletext"/>
              <w:ind w:left="284" w:hanging="284"/>
            </w:pPr>
            <w:bookmarkStart w:id="216" w:name="_Hlk11788552"/>
            <w:r>
              <w:rPr>
                <w:lang w:bidi="ar-DZ"/>
              </w:rPr>
              <w:t>•</w:t>
            </w:r>
            <w:r>
              <w:rPr>
                <w:lang w:bidi="ar-DZ"/>
              </w:rPr>
              <w:tab/>
            </w:r>
            <w:r w:rsidR="00F72EA6" w:rsidRPr="00483255">
              <w:t xml:space="preserve">MLFO is recommended to have an interface with the management modules of </w:t>
            </w:r>
            <w:r w:rsidR="00646E9E">
              <w:t xml:space="preserve">the </w:t>
            </w:r>
            <w:r w:rsidR="00F72EA6" w:rsidRPr="00483255">
              <w:t>ML underlay.</w:t>
            </w:r>
          </w:p>
          <w:p w14:paraId="36C9A577" w14:textId="55193E6A" w:rsidR="000C669E" w:rsidRPr="00483255" w:rsidRDefault="00F72EA6" w:rsidP="003829E0">
            <w:pPr>
              <w:pStyle w:val="Tabletext"/>
            </w:pPr>
            <w:r w:rsidRPr="00483255">
              <w:t>NOTE</w:t>
            </w:r>
            <w:r w:rsidR="001D77B6">
              <w:t xml:space="preserve"> 6 </w:t>
            </w:r>
            <w:r w:rsidR="001D77B6">
              <w:sym w:font="Symbol" w:char="F02D"/>
            </w:r>
            <w:r w:rsidRPr="00483255">
              <w:t xml:space="preserve"> This interface can be used by the MLFO to interact with NMS, CU, or DU to enable data collection, access to non-real</w:t>
            </w:r>
            <w:r w:rsidR="00F96C72">
              <w:t>-</w:t>
            </w:r>
            <w:r w:rsidRPr="00483255">
              <w:t>time slice</w:t>
            </w:r>
            <w:r w:rsidR="00F96C72">
              <w:t>-</w:t>
            </w:r>
            <w:r w:rsidRPr="00483255">
              <w:t>related policies,</w:t>
            </w:r>
            <w:r w:rsidR="00F96C72">
              <w:t xml:space="preserve"> </w:t>
            </w:r>
            <w:r w:rsidRPr="00483255">
              <w:t xml:space="preserve">configurations, and dynamic radio resource schedulers </w:t>
            </w:r>
            <w:r w:rsidR="006A78E8">
              <w:t xml:space="preserve">at </w:t>
            </w:r>
            <w:r w:rsidRPr="00483255">
              <w:t>both the CU and DU level.</w:t>
            </w:r>
          </w:p>
          <w:p w14:paraId="70DD877E" w14:textId="522CD47A" w:rsidR="000C669E" w:rsidRPr="00483255" w:rsidRDefault="006376DC" w:rsidP="00C13DB3">
            <w:pPr>
              <w:pStyle w:val="Tabletext"/>
              <w:ind w:left="284" w:hanging="284"/>
            </w:pPr>
            <w:r>
              <w:rPr>
                <w:lang w:bidi="ar-DZ"/>
              </w:rPr>
              <w:t>•</w:t>
            </w:r>
            <w:r>
              <w:rPr>
                <w:lang w:bidi="ar-DZ"/>
              </w:rPr>
              <w:tab/>
            </w:r>
            <w:r w:rsidR="00F72EA6" w:rsidRPr="00483255">
              <w:t xml:space="preserve">MLFO is required to have an interface with the management plane to generate </w:t>
            </w:r>
            <w:r w:rsidR="006A78E8" w:rsidRPr="00483255">
              <w:t xml:space="preserve">man-machine language </w:t>
            </w:r>
            <w:r w:rsidR="00F72EA6" w:rsidRPr="00483255">
              <w:t>(MML) commands.</w:t>
            </w:r>
          </w:p>
          <w:p w14:paraId="103AD906" w14:textId="785123DC" w:rsidR="000C669E" w:rsidRPr="00483255" w:rsidRDefault="00F72EA6" w:rsidP="003829E0">
            <w:pPr>
              <w:pStyle w:val="Tabletext"/>
            </w:pPr>
            <w:r w:rsidRPr="00483255">
              <w:lastRenderedPageBreak/>
              <w:t>NOTE</w:t>
            </w:r>
            <w:r w:rsidR="001D77B6">
              <w:t xml:space="preserve"> 7 </w:t>
            </w:r>
            <w:r w:rsidR="001D77B6">
              <w:sym w:font="Symbol" w:char="F02D"/>
            </w:r>
            <w:r w:rsidRPr="00483255">
              <w:t xml:space="preserve"> These commands can be used by the MLFO to communicate with the RAN, network core elements, and network managers to execute appropriate slice resource allocation plan.</w:t>
            </w:r>
            <w:bookmarkEnd w:id="216"/>
          </w:p>
        </w:tc>
      </w:tr>
      <w:tr w:rsidR="000C669E" w:rsidRPr="00483255" w14:paraId="7DFADF80" w14:textId="77777777" w:rsidTr="009F4B0C">
        <w:trPr>
          <w:jc w:val="center"/>
        </w:trPr>
        <w:tc>
          <w:tcPr>
            <w:tcW w:w="2438" w:type="dxa"/>
            <w:tcMar>
              <w:top w:w="100" w:type="dxa"/>
              <w:left w:w="100" w:type="dxa"/>
              <w:bottom w:w="100" w:type="dxa"/>
              <w:right w:w="100" w:type="dxa"/>
            </w:tcMar>
          </w:tcPr>
          <w:p w14:paraId="0A66FE05" w14:textId="117D1D33" w:rsidR="000C669E" w:rsidRPr="00483255" w:rsidRDefault="00F72EA6" w:rsidP="003829E0">
            <w:pPr>
              <w:pStyle w:val="Tabletext"/>
              <w:rPr>
                <w:sz w:val="20"/>
              </w:rPr>
            </w:pPr>
            <w:r w:rsidRPr="00483255">
              <w:lastRenderedPageBreak/>
              <w:t>4.9 ML</w:t>
            </w:r>
            <w:r w:rsidR="00D61952">
              <w:t>-</w:t>
            </w:r>
            <w:r w:rsidRPr="00483255">
              <w:t xml:space="preserve">based network management for </w:t>
            </w:r>
            <w:r w:rsidR="00D61952">
              <w:t>i</w:t>
            </w:r>
            <w:r w:rsidR="00D61952" w:rsidRPr="00483255">
              <w:t xml:space="preserve">ndustry </w:t>
            </w:r>
            <w:r w:rsidRPr="00483255">
              <w:t>4.0</w:t>
            </w:r>
            <w:r w:rsidRPr="00483255">
              <w:rPr>
                <w:sz w:val="20"/>
              </w:rPr>
              <w:t xml:space="preserve"> </w:t>
            </w:r>
          </w:p>
        </w:tc>
        <w:tc>
          <w:tcPr>
            <w:tcW w:w="7201" w:type="dxa"/>
            <w:tcMar>
              <w:top w:w="100" w:type="dxa"/>
              <w:left w:w="100" w:type="dxa"/>
              <w:bottom w:w="100" w:type="dxa"/>
              <w:right w:w="100" w:type="dxa"/>
            </w:tcMar>
          </w:tcPr>
          <w:p w14:paraId="2C2BAEA7" w14:textId="405AD94C" w:rsidR="000C669E" w:rsidRPr="00483255" w:rsidRDefault="002C1A1F" w:rsidP="00C13DB3">
            <w:pPr>
              <w:pStyle w:val="Tabletext"/>
              <w:ind w:left="284" w:hanging="284"/>
            </w:pPr>
            <w:bookmarkStart w:id="217" w:name="_Hlk11753623"/>
            <w:r>
              <w:rPr>
                <w:lang w:bidi="ar-DZ"/>
              </w:rPr>
              <w:t>•</w:t>
            </w:r>
            <w:r>
              <w:rPr>
                <w:lang w:bidi="ar-DZ"/>
              </w:rPr>
              <w:tab/>
            </w:r>
            <w:r w:rsidR="00F72EA6" w:rsidRPr="00483255">
              <w:t>It is required that the MLFO is provided with the accuracy, latency, and other functional requirements of a specific application.</w:t>
            </w:r>
          </w:p>
          <w:bookmarkEnd w:id="217"/>
          <w:p w14:paraId="22D81649" w14:textId="0B80E318" w:rsidR="000C669E" w:rsidRPr="00483255" w:rsidRDefault="002C1A1F" w:rsidP="003829E0">
            <w:pPr>
              <w:pStyle w:val="Tabletext"/>
            </w:pPr>
            <w:r>
              <w:rPr>
                <w:lang w:bidi="ar-DZ"/>
              </w:rPr>
              <w:t>•</w:t>
            </w:r>
            <w:r>
              <w:rPr>
                <w:lang w:bidi="ar-DZ"/>
              </w:rPr>
              <w:tab/>
            </w:r>
            <w:r w:rsidR="00F72EA6" w:rsidRPr="00483255">
              <w:t>MLFO is required to enable data collection at various levels of the network.</w:t>
            </w:r>
          </w:p>
          <w:p w14:paraId="56DBAB49" w14:textId="3639519A" w:rsidR="000C669E" w:rsidRPr="00483255" w:rsidRDefault="00F72EA6" w:rsidP="003829E0">
            <w:pPr>
              <w:pStyle w:val="Tabletext"/>
            </w:pPr>
            <w:bookmarkStart w:id="218" w:name="_Hlk11756435"/>
            <w:r w:rsidRPr="00483255">
              <w:t>NOTE</w:t>
            </w:r>
            <w:r w:rsidR="006A78E8">
              <w:t xml:space="preserve"> 1 </w:t>
            </w:r>
            <w:r w:rsidR="006A78E8">
              <w:sym w:font="Symbol" w:char="F02D"/>
            </w:r>
            <w:r w:rsidRPr="00483255">
              <w:t xml:space="preserve"> This data can include real-time operational </w:t>
            </w:r>
            <w:r w:rsidR="00FB7958">
              <w:t>and</w:t>
            </w:r>
            <w:r w:rsidR="00FB7958" w:rsidRPr="00483255">
              <w:t xml:space="preserve"> </w:t>
            </w:r>
            <w:r w:rsidRPr="00483255">
              <w:t>planning data.</w:t>
            </w:r>
          </w:p>
          <w:bookmarkEnd w:id="218"/>
          <w:p w14:paraId="4446F546" w14:textId="4FFC49B3" w:rsidR="000C669E" w:rsidRPr="00483255" w:rsidRDefault="00F72EA6" w:rsidP="003829E0">
            <w:pPr>
              <w:pStyle w:val="Tabletext"/>
            </w:pPr>
            <w:r w:rsidRPr="00483255">
              <w:t>NOTE</w:t>
            </w:r>
            <w:r w:rsidR="006A78E8">
              <w:t xml:space="preserve"> 2 </w:t>
            </w:r>
            <w:r w:rsidR="006A78E8">
              <w:sym w:font="Symbol" w:char="F02D"/>
            </w:r>
            <w:r w:rsidRPr="00483255">
              <w:t xml:space="preserve"> The data collection process is recommended to impose stringent timing requirements to assist </w:t>
            </w:r>
            <w:r w:rsidR="00782E1E">
              <w:t xml:space="preserve">the </w:t>
            </w:r>
            <w:r w:rsidRPr="00483255">
              <w:t>response to real-time events.</w:t>
            </w:r>
          </w:p>
          <w:p w14:paraId="713C4B87" w14:textId="6A94B601" w:rsidR="000C669E" w:rsidRPr="00483255" w:rsidRDefault="00F72EA6" w:rsidP="003829E0">
            <w:pPr>
              <w:pStyle w:val="Tabletext"/>
            </w:pPr>
            <w:r w:rsidRPr="00483255">
              <w:t>NOTE</w:t>
            </w:r>
            <w:r w:rsidR="006A78E8">
              <w:t xml:space="preserve"> 3 </w:t>
            </w:r>
            <w:r w:rsidR="006A78E8">
              <w:sym w:font="Symbol" w:char="F02D"/>
            </w:r>
            <w:r w:rsidRPr="00483255">
              <w:t xml:space="preserve"> This data may be measurement data from sensors within a manufacturing or production deployment including signal strength, packet loss rate, spreading factor/multiplier, modulation, coding, spatial streams/ antenna usage. Other information may include context information data, planning data, and production data.</w:t>
            </w:r>
          </w:p>
          <w:p w14:paraId="312A76BA" w14:textId="643EEA9E" w:rsidR="000C669E" w:rsidRPr="00483255" w:rsidRDefault="00F72EA6" w:rsidP="003829E0">
            <w:pPr>
              <w:pStyle w:val="Tabletext"/>
            </w:pPr>
            <w:r w:rsidRPr="00483255">
              <w:t>NOTE</w:t>
            </w:r>
            <w:r w:rsidR="006A78E8">
              <w:t xml:space="preserve"> 4 </w:t>
            </w:r>
            <w:r w:rsidR="006A78E8">
              <w:sym w:font="Symbol" w:char="F02D"/>
            </w:r>
            <w:r w:rsidRPr="00483255">
              <w:t xml:space="preserve"> MLFO is recommended to consider data collection overhead during collector placement.</w:t>
            </w:r>
          </w:p>
          <w:p w14:paraId="45197AA3" w14:textId="66173D98" w:rsidR="000C669E" w:rsidRPr="00483255" w:rsidRDefault="002C1A1F" w:rsidP="003829E0">
            <w:pPr>
              <w:pStyle w:val="Tabletext"/>
            </w:pPr>
            <w:bookmarkStart w:id="219" w:name="_Hlk11758833"/>
            <w:r>
              <w:rPr>
                <w:lang w:bidi="ar-DZ"/>
              </w:rPr>
              <w:t>•</w:t>
            </w:r>
            <w:r>
              <w:rPr>
                <w:lang w:bidi="ar-DZ"/>
              </w:rPr>
              <w:tab/>
            </w:r>
            <w:r w:rsidR="00F72EA6" w:rsidRPr="00483255">
              <w:t xml:space="preserve">MLFO is recommended to specify pre-processing algorithms </w:t>
            </w:r>
            <w:r w:rsidR="00782E1E">
              <w:t>for</w:t>
            </w:r>
            <w:r w:rsidR="00782E1E" w:rsidRPr="00483255">
              <w:t xml:space="preserve"> </w:t>
            </w:r>
            <w:r w:rsidR="00F72EA6" w:rsidRPr="00483255">
              <w:t>input data.</w:t>
            </w:r>
          </w:p>
          <w:p w14:paraId="7D829A79" w14:textId="3D2D12A9" w:rsidR="000C669E" w:rsidRPr="00483255" w:rsidRDefault="00F72EA6" w:rsidP="003829E0">
            <w:pPr>
              <w:pStyle w:val="Tabletext"/>
            </w:pPr>
            <w:r w:rsidRPr="00483255">
              <w:t>NOTE</w:t>
            </w:r>
            <w:r w:rsidR="000E2FAA">
              <w:t xml:space="preserve"> 5 </w:t>
            </w:r>
            <w:r w:rsidR="000E2FAA">
              <w:sym w:font="Symbol" w:char="F02D"/>
            </w:r>
            <w:r w:rsidRPr="00483255">
              <w:t xml:space="preserve"> These algorithms can be used to perform labelling according to the application </w:t>
            </w:r>
            <w:r w:rsidR="00FB7958">
              <w:t>and</w:t>
            </w:r>
            <w:r w:rsidR="00FB7958" w:rsidRPr="00483255">
              <w:t xml:space="preserve"> </w:t>
            </w:r>
            <w:r w:rsidRPr="00483255">
              <w:t>protocol type o</w:t>
            </w:r>
            <w:r w:rsidR="005A200F">
              <w:t>f</w:t>
            </w:r>
            <w:r w:rsidRPr="00483255">
              <w:t xml:space="preserve"> the input data.</w:t>
            </w:r>
          </w:p>
          <w:p w14:paraId="166D1D4E" w14:textId="0531A481" w:rsidR="000C669E" w:rsidRPr="00483255" w:rsidRDefault="00F72EA6" w:rsidP="003829E0">
            <w:pPr>
              <w:pStyle w:val="Tabletext"/>
            </w:pPr>
            <w:r w:rsidRPr="00483255">
              <w:t>NOTE</w:t>
            </w:r>
            <w:r w:rsidR="000E2FAA">
              <w:t xml:space="preserve"> 6 </w:t>
            </w:r>
            <w:r w:rsidR="000E2FAA">
              <w:sym w:font="Symbol" w:char="F02D"/>
            </w:r>
            <w:r w:rsidRPr="00483255">
              <w:t xml:space="preserve"> The data pre-processing should impose stringent timing requirements to assist </w:t>
            </w:r>
            <w:r w:rsidR="005A200F">
              <w:t xml:space="preserve">the </w:t>
            </w:r>
            <w:r w:rsidRPr="00483255">
              <w:t>response to real-time events.</w:t>
            </w:r>
          </w:p>
          <w:p w14:paraId="7309EADC" w14:textId="1952F7E4" w:rsidR="000C669E" w:rsidRPr="00483255" w:rsidRDefault="002C1A1F" w:rsidP="00C13DB3">
            <w:pPr>
              <w:pStyle w:val="Tabletext"/>
              <w:ind w:left="284" w:hanging="284"/>
            </w:pPr>
            <w:bookmarkStart w:id="220" w:name="_Hlk11762460"/>
            <w:bookmarkEnd w:id="219"/>
            <w:r>
              <w:rPr>
                <w:lang w:bidi="ar-DZ"/>
              </w:rPr>
              <w:t>•</w:t>
            </w:r>
            <w:r>
              <w:rPr>
                <w:lang w:bidi="ar-DZ"/>
              </w:rPr>
              <w:tab/>
            </w:r>
            <w:r w:rsidR="00F72EA6" w:rsidRPr="00483255">
              <w:t>MLFO is required to select different types of ML models or learning mechanisms for different network-wide predictions.</w:t>
            </w:r>
          </w:p>
          <w:p w14:paraId="5E83FC98" w14:textId="1EFCB794" w:rsidR="000C669E" w:rsidRPr="00483255" w:rsidRDefault="00F72EA6" w:rsidP="003829E0">
            <w:pPr>
              <w:pStyle w:val="Tabletext"/>
            </w:pPr>
            <w:r w:rsidRPr="00483255">
              <w:t>NOTE</w:t>
            </w:r>
            <w:r w:rsidR="000E2FAA">
              <w:t xml:space="preserve"> 7 </w:t>
            </w:r>
            <w:r w:rsidR="000E2FAA">
              <w:sym w:font="Symbol" w:char="F02D"/>
            </w:r>
            <w:r w:rsidRPr="00483255">
              <w:t xml:space="preserve"> MLFO can select supervised, unsupervised, or hybrid ML modes to predict or forecast optimal network configurations in real</w:t>
            </w:r>
            <w:r w:rsidR="005A200F">
              <w:t xml:space="preserve"> </w:t>
            </w:r>
            <w:r w:rsidRPr="00483255">
              <w:t>time.</w:t>
            </w:r>
          </w:p>
          <w:p w14:paraId="087E4B08" w14:textId="0B11B870" w:rsidR="000C669E" w:rsidRPr="00483255" w:rsidRDefault="00F72EA6" w:rsidP="003829E0">
            <w:pPr>
              <w:pStyle w:val="Tabletext"/>
            </w:pPr>
            <w:r w:rsidRPr="00483255">
              <w:t>NOTE</w:t>
            </w:r>
            <w:r w:rsidR="000E2FAA">
              <w:t xml:space="preserve"> 8 </w:t>
            </w:r>
            <w:r w:rsidR="000E2FAA">
              <w:sym w:font="Symbol" w:char="F02D"/>
            </w:r>
            <w:r w:rsidRPr="00483255">
              <w:t xml:space="preserve"> MLFO can use multivariable linear regression as an error-based learning, whereas decision trees can be used as information-based learning by the MLFO.</w:t>
            </w:r>
          </w:p>
          <w:p w14:paraId="70113663" w14:textId="41DD50F1" w:rsidR="000C669E" w:rsidRPr="00483255" w:rsidRDefault="00F72EA6" w:rsidP="003829E0">
            <w:pPr>
              <w:pStyle w:val="Tabletext"/>
            </w:pPr>
            <w:r w:rsidRPr="00483255">
              <w:t>NOTE</w:t>
            </w:r>
            <w:r w:rsidR="000E2FAA">
              <w:t xml:space="preserve"> 9 </w:t>
            </w:r>
            <w:r w:rsidR="000E2FAA">
              <w:sym w:font="Symbol" w:char="F02D"/>
            </w:r>
            <w:r w:rsidRPr="00483255">
              <w:t xml:space="preserve"> MLFO should consider</w:t>
            </w:r>
            <w:r w:rsidR="0094640F">
              <w:t xml:space="preserve"> the</w:t>
            </w:r>
            <w:r w:rsidRPr="00483255">
              <w:t xml:space="preserve"> stringent timing requirements of</w:t>
            </w:r>
            <w:r w:rsidR="003912EA">
              <w:t xml:space="preserve"> the</w:t>
            </w:r>
            <w:r w:rsidRPr="00483255">
              <w:t xml:space="preserve"> industrial applications for model selection, e.g., MLFO can select light-weight ML solutions on the edge.</w:t>
            </w:r>
            <w:bookmarkEnd w:id="220"/>
          </w:p>
          <w:p w14:paraId="5F6074EA" w14:textId="601B62C2" w:rsidR="000C669E" w:rsidRPr="00483255" w:rsidRDefault="002C1A1F" w:rsidP="00C13DB3">
            <w:pPr>
              <w:pStyle w:val="Tabletext"/>
              <w:ind w:left="284" w:hanging="284"/>
            </w:pPr>
            <w:r>
              <w:rPr>
                <w:lang w:bidi="ar-DZ"/>
              </w:rPr>
              <w:t>•</w:t>
            </w:r>
            <w:r>
              <w:rPr>
                <w:lang w:bidi="ar-DZ"/>
              </w:rPr>
              <w:tab/>
            </w:r>
            <w:r w:rsidR="00F72EA6" w:rsidRPr="00483255">
              <w:t>MLFO is required to specify training/retraining mechanisms to train the ML models.</w:t>
            </w:r>
          </w:p>
          <w:p w14:paraId="12722614" w14:textId="0B40DA8E" w:rsidR="000C669E" w:rsidRPr="00483255" w:rsidRDefault="00F72EA6" w:rsidP="003829E0">
            <w:pPr>
              <w:pStyle w:val="Tabletext"/>
            </w:pPr>
            <w:bookmarkStart w:id="221" w:name="_Hlk11769189"/>
            <w:r w:rsidRPr="00483255">
              <w:t>NOTE</w:t>
            </w:r>
            <w:r w:rsidR="003912EA">
              <w:t xml:space="preserve"> 10 </w:t>
            </w:r>
            <w:r w:rsidR="003912EA">
              <w:sym w:font="Symbol" w:char="F02D"/>
            </w:r>
            <w:r w:rsidRPr="00483255">
              <w:t xml:space="preserve"> </w:t>
            </w:r>
            <w:r w:rsidR="003912EA">
              <w:t>E</w:t>
            </w:r>
            <w:r w:rsidRPr="00483255">
              <w:t>.g., offline or online according to the performance KPIs or unique requirements of industrial platform specified in the ML intent.</w:t>
            </w:r>
          </w:p>
          <w:p w14:paraId="402B846A" w14:textId="520D37B3" w:rsidR="000C669E" w:rsidRPr="00483255" w:rsidRDefault="00F72EA6" w:rsidP="003829E0">
            <w:pPr>
              <w:pStyle w:val="Tabletext"/>
            </w:pPr>
            <w:r w:rsidRPr="00483255">
              <w:t>NOTE</w:t>
            </w:r>
            <w:r w:rsidR="00E62813">
              <w:t xml:space="preserve"> 11 </w:t>
            </w:r>
            <w:r w:rsidR="00E62813">
              <w:sym w:font="Symbol" w:char="F02D"/>
            </w:r>
            <w:r w:rsidRPr="00483255">
              <w:t xml:space="preserve"> These unique requirements may include reliability, availability, security and determinism. MLFO must meet the accuracy, latency, and functional requirements of </w:t>
            </w:r>
            <w:r w:rsidR="00ED1C94">
              <w:t xml:space="preserve">a </w:t>
            </w:r>
            <w:r w:rsidRPr="00483255">
              <w:t>specific service.</w:t>
            </w:r>
          </w:p>
          <w:p w14:paraId="6083A45B" w14:textId="601EBE1E" w:rsidR="000C669E" w:rsidRPr="00483255" w:rsidRDefault="00F72EA6" w:rsidP="003829E0">
            <w:pPr>
              <w:pStyle w:val="Tabletext"/>
            </w:pPr>
            <w:r w:rsidRPr="00483255">
              <w:t>NOTE</w:t>
            </w:r>
            <w:r w:rsidR="00E62813">
              <w:t xml:space="preserve"> 12 </w:t>
            </w:r>
            <w:r w:rsidR="00E62813">
              <w:sym w:font="Symbol" w:char="F02D"/>
            </w:r>
            <w:r w:rsidRPr="00483255">
              <w:t xml:space="preserve"> The training process is recommended to impose stringent timing constraints to assist</w:t>
            </w:r>
            <w:r w:rsidR="00E62813">
              <w:t xml:space="preserve"> the</w:t>
            </w:r>
            <w:r w:rsidRPr="00483255">
              <w:t xml:space="preserve"> response to real-time events.</w:t>
            </w:r>
          </w:p>
          <w:bookmarkEnd w:id="221"/>
          <w:p w14:paraId="35452CB2" w14:textId="15A89CF2" w:rsidR="000C669E" w:rsidRPr="00483255" w:rsidRDefault="002C1A1F" w:rsidP="00C13DB3">
            <w:pPr>
              <w:pStyle w:val="Tabletext"/>
              <w:ind w:left="284" w:hanging="284"/>
            </w:pPr>
            <w:r>
              <w:rPr>
                <w:lang w:bidi="ar-DZ"/>
              </w:rPr>
              <w:lastRenderedPageBreak/>
              <w:t>•</w:t>
            </w:r>
            <w:r>
              <w:rPr>
                <w:lang w:bidi="ar-DZ"/>
              </w:rPr>
              <w:tab/>
            </w:r>
            <w:r w:rsidR="00F72EA6" w:rsidRPr="00483255">
              <w:t>MLFO is required to deploy security measures to secure industrial plants-specific data and messages.</w:t>
            </w:r>
          </w:p>
          <w:p w14:paraId="39D0893F" w14:textId="24CFBA74" w:rsidR="000C669E" w:rsidRPr="00483255" w:rsidRDefault="002C1A1F" w:rsidP="00C13DB3">
            <w:pPr>
              <w:pStyle w:val="Tabletext"/>
              <w:ind w:left="284" w:hanging="284"/>
            </w:pPr>
            <w:r>
              <w:rPr>
                <w:lang w:bidi="ar-DZ"/>
              </w:rPr>
              <w:t>•</w:t>
            </w:r>
            <w:r>
              <w:rPr>
                <w:lang w:bidi="ar-DZ"/>
              </w:rPr>
              <w:tab/>
            </w:r>
            <w:r w:rsidR="00F72EA6" w:rsidRPr="00483255">
              <w:t>MLFO is recommended to interface with the management modules of ML underlay with minimum time.</w:t>
            </w:r>
          </w:p>
          <w:p w14:paraId="102E14E6" w14:textId="16707AEA" w:rsidR="000C669E" w:rsidRPr="00483255" w:rsidRDefault="00F72EA6" w:rsidP="003829E0">
            <w:pPr>
              <w:pStyle w:val="Tabletext"/>
            </w:pPr>
            <w:r w:rsidRPr="00483255">
              <w:t>NOTE</w:t>
            </w:r>
            <w:r w:rsidR="0064695F">
              <w:t xml:space="preserve"> 13 </w:t>
            </w:r>
            <w:r w:rsidR="00633F01">
              <w:sym w:font="Symbol" w:char="F02D"/>
            </w:r>
            <w:r w:rsidRPr="00483255">
              <w:t xml:space="preserve"> This interface can be used to support specific APIs, which can enable setting/monitoring/measuring device parameters and network related functions </w:t>
            </w:r>
          </w:p>
          <w:p w14:paraId="52E47B51" w14:textId="742819B4" w:rsidR="000C669E" w:rsidRPr="00483255" w:rsidRDefault="00F72EA6" w:rsidP="003829E0">
            <w:pPr>
              <w:pStyle w:val="Tabletext"/>
            </w:pPr>
            <w:r w:rsidRPr="00483255">
              <w:t>NOTE</w:t>
            </w:r>
            <w:r w:rsidR="0064695F">
              <w:t xml:space="preserve"> 14 </w:t>
            </w:r>
            <w:r w:rsidR="00633F01">
              <w:sym w:font="Symbol" w:char="F02D"/>
            </w:r>
            <w:r w:rsidRPr="00483255">
              <w:t xml:space="preserve"> This interface can realize interoperability among devices from different manufacturers.</w:t>
            </w:r>
          </w:p>
          <w:p w14:paraId="225BC25F" w14:textId="7952AAC3" w:rsidR="000C669E" w:rsidRPr="00483255" w:rsidRDefault="00F72EA6" w:rsidP="003829E0">
            <w:pPr>
              <w:pStyle w:val="Tabletext"/>
            </w:pPr>
            <w:r w:rsidRPr="00483255">
              <w:t>NOTE</w:t>
            </w:r>
            <w:r w:rsidR="0064695F">
              <w:t xml:space="preserve"> 15 </w:t>
            </w:r>
            <w:r w:rsidR="00633F01">
              <w:sym w:font="Symbol" w:char="F02D"/>
            </w:r>
            <w:r w:rsidRPr="00483255">
              <w:t xml:space="preserve"> This interface can also be used to support industrial platform protocols to drive schedule</w:t>
            </w:r>
            <w:r w:rsidR="00633F01">
              <w:t>d</w:t>
            </w:r>
            <w:r w:rsidRPr="00483255">
              <w:t xml:space="preserve"> delivery, network resource allocation, gateway association information, etc.</w:t>
            </w:r>
          </w:p>
          <w:p w14:paraId="353C783A" w14:textId="5030C06B" w:rsidR="000C669E" w:rsidRPr="00483255" w:rsidRDefault="002C1A1F" w:rsidP="00C13DB3">
            <w:pPr>
              <w:pStyle w:val="Tabletext"/>
              <w:ind w:left="284" w:hanging="284"/>
            </w:pPr>
            <w:bookmarkStart w:id="222" w:name="_Hlk11788604"/>
            <w:r>
              <w:rPr>
                <w:lang w:bidi="ar-DZ"/>
              </w:rPr>
              <w:t>•</w:t>
            </w:r>
            <w:r>
              <w:rPr>
                <w:lang w:bidi="ar-DZ"/>
              </w:rPr>
              <w:tab/>
            </w:r>
            <w:r w:rsidR="00F72EA6" w:rsidRPr="00483255">
              <w:t>MLFO is recommended to efficiently deploy nodes of</w:t>
            </w:r>
            <w:r w:rsidR="00633F01">
              <w:t xml:space="preserve"> the</w:t>
            </w:r>
            <w:r w:rsidR="00F72EA6" w:rsidRPr="00483255">
              <w:t xml:space="preserve"> ML pipeline across the network to respon</w:t>
            </w:r>
            <w:r w:rsidR="00633F01">
              <w:t>d</w:t>
            </w:r>
            <w:r w:rsidR="00F72EA6" w:rsidRPr="00483255">
              <w:t xml:space="preserve"> to real-time events.</w:t>
            </w:r>
          </w:p>
          <w:p w14:paraId="6BDD0802" w14:textId="528EE49C" w:rsidR="000C669E" w:rsidRPr="00483255" w:rsidRDefault="00F72EA6" w:rsidP="003829E0">
            <w:pPr>
              <w:pStyle w:val="Tabletext"/>
            </w:pPr>
            <w:r w:rsidRPr="00483255">
              <w:t>NOTE</w:t>
            </w:r>
            <w:r w:rsidR="0064695F">
              <w:t xml:space="preserve"> 16 </w:t>
            </w:r>
            <w:r w:rsidR="00633F01">
              <w:sym w:font="Symbol" w:char="F02D"/>
            </w:r>
            <w:r w:rsidRPr="00483255">
              <w:t xml:space="preserve"> This requires efficient deployment of collectors, pre-processors, ML models, and training across the network.</w:t>
            </w:r>
          </w:p>
          <w:bookmarkEnd w:id="222"/>
          <w:p w14:paraId="198924BF" w14:textId="736DF3EC" w:rsidR="000C669E" w:rsidRPr="00483255" w:rsidRDefault="002C1A1F" w:rsidP="00C13DB3">
            <w:pPr>
              <w:pStyle w:val="Tabletext"/>
              <w:ind w:left="284" w:hanging="284"/>
            </w:pPr>
            <w:r>
              <w:rPr>
                <w:lang w:bidi="ar-DZ"/>
              </w:rPr>
              <w:t>•</w:t>
            </w:r>
            <w:r>
              <w:rPr>
                <w:lang w:bidi="ar-DZ"/>
              </w:rPr>
              <w:tab/>
            </w:r>
            <w:r w:rsidR="00F72EA6" w:rsidRPr="00483255">
              <w:t>MLFO is recommended to provide predictions which are resilient and does not impact the management of the devices under any failures.</w:t>
            </w:r>
          </w:p>
          <w:p w14:paraId="3D537C25" w14:textId="47BD62FB" w:rsidR="000C669E" w:rsidRPr="00483255" w:rsidRDefault="00F72EA6" w:rsidP="003829E0">
            <w:pPr>
              <w:pStyle w:val="Tabletext"/>
            </w:pPr>
            <w:r w:rsidRPr="00483255">
              <w:t>NOTE</w:t>
            </w:r>
            <w:r w:rsidR="0064695F">
              <w:t xml:space="preserve"> 17 </w:t>
            </w:r>
            <w:r w:rsidR="00633F01">
              <w:sym w:font="Symbol" w:char="F02D"/>
            </w:r>
            <w:r w:rsidR="00633F01">
              <w:t xml:space="preserve"> E</w:t>
            </w:r>
            <w:r w:rsidRPr="00483255">
              <w:t>.g., nodes from the ML pipeline can be deployed in a redundant and distributed fashion across the network.</w:t>
            </w:r>
          </w:p>
          <w:p w14:paraId="7541F257" w14:textId="41997BF9" w:rsidR="000C669E" w:rsidRPr="00483255" w:rsidRDefault="002C1A1F" w:rsidP="00C13DB3">
            <w:pPr>
              <w:pStyle w:val="Tabletext"/>
              <w:ind w:left="284" w:hanging="284"/>
            </w:pPr>
            <w:bookmarkStart w:id="223" w:name="_Hlk11790567"/>
            <w:r>
              <w:rPr>
                <w:lang w:bidi="ar-DZ"/>
              </w:rPr>
              <w:t>•</w:t>
            </w:r>
            <w:r>
              <w:rPr>
                <w:lang w:bidi="ar-DZ"/>
              </w:rPr>
              <w:tab/>
            </w:r>
            <w:r w:rsidR="00F72EA6" w:rsidRPr="00483255">
              <w:t>MLFO is recommended to support pre-specified/standardized data formats and protocols.</w:t>
            </w:r>
            <w:bookmarkEnd w:id="223"/>
          </w:p>
        </w:tc>
      </w:tr>
      <w:tr w:rsidR="000C669E" w:rsidRPr="00483255" w14:paraId="2076282D" w14:textId="77777777" w:rsidTr="009F4B0C">
        <w:trPr>
          <w:jc w:val="center"/>
        </w:trPr>
        <w:tc>
          <w:tcPr>
            <w:tcW w:w="2438" w:type="dxa"/>
            <w:tcMar>
              <w:top w:w="100" w:type="dxa"/>
              <w:left w:w="100" w:type="dxa"/>
              <w:bottom w:w="100" w:type="dxa"/>
              <w:right w:w="100" w:type="dxa"/>
            </w:tcMar>
          </w:tcPr>
          <w:p w14:paraId="1C5D20EC" w14:textId="478B185E" w:rsidR="000C669E" w:rsidRPr="00483255" w:rsidRDefault="00F72EA6" w:rsidP="003829E0">
            <w:pPr>
              <w:pStyle w:val="Tabletext"/>
              <w:rPr>
                <w:sz w:val="20"/>
              </w:rPr>
            </w:pPr>
            <w:r w:rsidRPr="00483255">
              <w:lastRenderedPageBreak/>
              <w:t>4.10 ML</w:t>
            </w:r>
            <w:r w:rsidR="00D61952">
              <w:t>-</w:t>
            </w:r>
            <w:r w:rsidRPr="00483255">
              <w:t>based correlations between transport KPI and radio KPI</w:t>
            </w:r>
          </w:p>
        </w:tc>
        <w:tc>
          <w:tcPr>
            <w:tcW w:w="7201" w:type="dxa"/>
            <w:tcMar>
              <w:top w:w="100" w:type="dxa"/>
              <w:left w:w="100" w:type="dxa"/>
              <w:bottom w:w="100" w:type="dxa"/>
              <w:right w:w="100" w:type="dxa"/>
            </w:tcMar>
          </w:tcPr>
          <w:p w14:paraId="3BC4B51B" w14:textId="105CEE48" w:rsidR="000C669E" w:rsidRPr="00483255" w:rsidRDefault="002C1A1F" w:rsidP="00C13DB3">
            <w:pPr>
              <w:pStyle w:val="Tabletext"/>
              <w:ind w:left="284" w:hanging="284"/>
            </w:pPr>
            <w:r>
              <w:rPr>
                <w:lang w:bidi="ar-DZ"/>
              </w:rPr>
              <w:t>•</w:t>
            </w:r>
            <w:r>
              <w:rPr>
                <w:lang w:bidi="ar-DZ"/>
              </w:rPr>
              <w:tab/>
            </w:r>
            <w:r w:rsidR="00F72EA6" w:rsidRPr="00483255">
              <w:t>It is recommended that MLFO be provided with the application specification including requirements and constraints.</w:t>
            </w:r>
          </w:p>
          <w:p w14:paraId="0464AF91" w14:textId="5BD9B1D2" w:rsidR="000C669E" w:rsidRPr="00483255" w:rsidRDefault="002C1A1F" w:rsidP="00C13DB3">
            <w:pPr>
              <w:pStyle w:val="Tabletext"/>
              <w:ind w:left="284" w:hanging="284"/>
            </w:pPr>
            <w:r>
              <w:rPr>
                <w:lang w:bidi="ar-DZ"/>
              </w:rPr>
              <w:t>•</w:t>
            </w:r>
            <w:r>
              <w:rPr>
                <w:lang w:bidi="ar-DZ"/>
              </w:rPr>
              <w:tab/>
            </w:r>
            <w:r w:rsidR="00F72EA6" w:rsidRPr="00483255">
              <w:t>MLFO is required to enable data collection from hourly instances to higher frequenc</w:t>
            </w:r>
            <w:r w:rsidR="0051380E">
              <w:t>ies</w:t>
            </w:r>
            <w:r w:rsidR="00F72EA6" w:rsidRPr="00483255">
              <w:t xml:space="preserve"> for longer periods of time.</w:t>
            </w:r>
          </w:p>
          <w:p w14:paraId="25B01097" w14:textId="3604E1DF" w:rsidR="000C669E" w:rsidRPr="00483255" w:rsidRDefault="00F72EA6" w:rsidP="003829E0">
            <w:pPr>
              <w:pStyle w:val="Tabletext"/>
            </w:pPr>
            <w:r w:rsidRPr="00483255">
              <w:t>NOTE</w:t>
            </w:r>
            <w:r w:rsidR="00BD6964">
              <w:t xml:space="preserve"> 1 </w:t>
            </w:r>
            <w:r w:rsidR="00BD6964">
              <w:sym w:font="Symbol" w:char="F02D"/>
            </w:r>
            <w:r w:rsidRPr="00483255">
              <w:t xml:space="preserve"> This data can include transport, network, and radio performance KPIs at different layers of the network.</w:t>
            </w:r>
          </w:p>
          <w:p w14:paraId="6E792C32" w14:textId="0C14862D" w:rsidR="000C669E" w:rsidRPr="00483255" w:rsidRDefault="00F72EA6" w:rsidP="003829E0">
            <w:pPr>
              <w:pStyle w:val="Tabletext"/>
            </w:pPr>
            <w:r w:rsidRPr="00483255">
              <w:t>NOTE</w:t>
            </w:r>
            <w:r w:rsidR="00BD6964">
              <w:t xml:space="preserve"> 2 </w:t>
            </w:r>
            <w:r w:rsidR="00BD6964">
              <w:sym w:font="Symbol" w:char="F02D"/>
            </w:r>
            <w:r w:rsidRPr="00483255">
              <w:t xml:space="preserve"> This data can include transport network topology data, transport measurements, and radio measurements. It may also include real customer experience measurements and data retrieved from crowdsourcing applications, or region-specific drive tests, e.g., Web browsing, Video streaming, VoIP, Online Gaming, VR/AR, etc.</w:t>
            </w:r>
          </w:p>
          <w:p w14:paraId="39A174F9" w14:textId="78834184" w:rsidR="000C669E" w:rsidRPr="00483255" w:rsidRDefault="002C1A1F" w:rsidP="00C13DB3">
            <w:pPr>
              <w:pStyle w:val="Tabletext"/>
              <w:ind w:left="284" w:hanging="284"/>
            </w:pPr>
            <w:r>
              <w:rPr>
                <w:lang w:bidi="ar-DZ"/>
              </w:rPr>
              <w:t>•</w:t>
            </w:r>
            <w:r>
              <w:rPr>
                <w:lang w:bidi="ar-DZ"/>
              </w:rPr>
              <w:tab/>
            </w:r>
            <w:r w:rsidR="00F72EA6" w:rsidRPr="00483255">
              <w:t>MLFO is recommended to collect data through active probing to get accurate results for transport KPIs.</w:t>
            </w:r>
          </w:p>
          <w:p w14:paraId="02114336" w14:textId="08D4BC78" w:rsidR="000C669E" w:rsidRPr="00483255" w:rsidRDefault="00F72EA6" w:rsidP="003829E0">
            <w:pPr>
              <w:pStyle w:val="Tabletext"/>
            </w:pPr>
            <w:r w:rsidRPr="00483255">
              <w:t>NOTE</w:t>
            </w:r>
            <w:r w:rsidR="00BD6964">
              <w:t xml:space="preserve"> 3</w:t>
            </w:r>
            <w:r w:rsidRPr="00483255">
              <w:t xml:space="preserve"> </w:t>
            </w:r>
            <w:r w:rsidR="00BD6964">
              <w:sym w:font="Symbol" w:char="F02D"/>
            </w:r>
            <w:r w:rsidR="00BD6964">
              <w:t xml:space="preserve"> E</w:t>
            </w:r>
            <w:r w:rsidRPr="00483255">
              <w:t xml:space="preserve">.g., FLR, </w:t>
            </w:r>
            <w:r w:rsidR="0051380E" w:rsidRPr="00483255">
              <w:t>delay and jitter</w:t>
            </w:r>
            <w:r w:rsidRPr="00483255">
              <w:t>.</w:t>
            </w:r>
          </w:p>
          <w:p w14:paraId="6B4C1E6B" w14:textId="5E7567B4" w:rsidR="000C669E" w:rsidRPr="00483255" w:rsidRDefault="002C1A1F" w:rsidP="003829E0">
            <w:pPr>
              <w:pStyle w:val="Tabletext"/>
            </w:pPr>
            <w:r>
              <w:rPr>
                <w:lang w:bidi="ar-DZ"/>
              </w:rPr>
              <w:t>•</w:t>
            </w:r>
            <w:r>
              <w:rPr>
                <w:lang w:bidi="ar-DZ"/>
              </w:rPr>
              <w:tab/>
            </w:r>
            <w:r w:rsidR="00F72EA6" w:rsidRPr="00483255">
              <w:t>MLFO is required to support configuration of data models.</w:t>
            </w:r>
          </w:p>
          <w:p w14:paraId="6237EABA" w14:textId="03E0862C" w:rsidR="000C669E" w:rsidRPr="00483255" w:rsidRDefault="00F72EA6" w:rsidP="003829E0">
            <w:pPr>
              <w:pStyle w:val="Tabletext"/>
            </w:pPr>
            <w:r w:rsidRPr="00483255">
              <w:t>NOTE</w:t>
            </w:r>
            <w:r w:rsidR="00BD6964">
              <w:t xml:space="preserve"> 4</w:t>
            </w:r>
            <w:r w:rsidRPr="00483255">
              <w:t xml:space="preserve"> </w:t>
            </w:r>
            <w:r w:rsidR="00BD6964">
              <w:sym w:font="Symbol" w:char="F02D"/>
            </w:r>
            <w:r w:rsidR="00BD6964">
              <w:t xml:space="preserve"> </w:t>
            </w:r>
            <w:r w:rsidRPr="00483255">
              <w:t>These models can be configured by using correlations between transport and radio KPIs at different layers of the network</w:t>
            </w:r>
            <w:r w:rsidR="002C1A1F">
              <w:t>.</w:t>
            </w:r>
          </w:p>
          <w:p w14:paraId="1634DC15" w14:textId="5787E71A" w:rsidR="000C669E" w:rsidRPr="00483255" w:rsidRDefault="002C1A1F" w:rsidP="00C13DB3">
            <w:pPr>
              <w:pStyle w:val="Tabletext"/>
              <w:ind w:left="284" w:hanging="284"/>
            </w:pPr>
            <w:r>
              <w:rPr>
                <w:lang w:bidi="ar-DZ"/>
              </w:rPr>
              <w:lastRenderedPageBreak/>
              <w:t>•</w:t>
            </w:r>
            <w:r>
              <w:rPr>
                <w:lang w:bidi="ar-DZ"/>
              </w:rPr>
              <w:tab/>
            </w:r>
            <w:r w:rsidR="00F72EA6" w:rsidRPr="00483255">
              <w:t xml:space="preserve">MLFO is recommended to manage </w:t>
            </w:r>
            <w:r w:rsidR="00A73093">
              <w:t xml:space="preserve">the </w:t>
            </w:r>
            <w:r w:rsidR="00F72EA6" w:rsidRPr="00483255">
              <w:t>storage requirements of</w:t>
            </w:r>
            <w:r w:rsidR="00A73093">
              <w:t xml:space="preserve"> the</w:t>
            </w:r>
            <w:r w:rsidR="00F72EA6" w:rsidRPr="00483255">
              <w:t xml:space="preserve"> big data platform to manage the </w:t>
            </w:r>
            <w:r w:rsidR="00A73093">
              <w:t>large</w:t>
            </w:r>
            <w:r w:rsidR="00A73093" w:rsidRPr="00483255">
              <w:t xml:space="preserve"> </w:t>
            </w:r>
            <w:r w:rsidR="00F72EA6" w:rsidRPr="00483255">
              <w:t xml:space="preserve">volume of data collected over </w:t>
            </w:r>
            <w:r w:rsidR="00A73093">
              <w:t xml:space="preserve">a </w:t>
            </w:r>
            <w:r w:rsidR="00F72EA6" w:rsidRPr="00483255">
              <w:t>long period with low granularity.</w:t>
            </w:r>
          </w:p>
          <w:p w14:paraId="04EBC46F" w14:textId="3ECFD197" w:rsidR="000C669E" w:rsidRPr="00483255" w:rsidRDefault="00F72EA6" w:rsidP="003829E0">
            <w:pPr>
              <w:pStyle w:val="Tabletext"/>
            </w:pPr>
            <w:r w:rsidRPr="00483255">
              <w:t>NOTE</w:t>
            </w:r>
            <w:r w:rsidR="00BD6964">
              <w:t xml:space="preserve"> 5 </w:t>
            </w:r>
            <w:r w:rsidR="00BD6964">
              <w:sym w:font="Symbol" w:char="F02D"/>
            </w:r>
            <w:r w:rsidRPr="00483255">
              <w:t xml:space="preserve"> These storage requirements should be enough to store transport, network, and radio performance KPIs.</w:t>
            </w:r>
          </w:p>
          <w:p w14:paraId="63DB8FA4" w14:textId="4987ABB7" w:rsidR="000C669E" w:rsidRPr="00483255" w:rsidRDefault="00DF5CEA" w:rsidP="00C13DB3">
            <w:pPr>
              <w:pStyle w:val="Tabletext"/>
              <w:ind w:left="284" w:hanging="284"/>
            </w:pPr>
            <w:r>
              <w:rPr>
                <w:lang w:bidi="ar-DZ"/>
              </w:rPr>
              <w:t>•</w:t>
            </w:r>
            <w:r>
              <w:rPr>
                <w:lang w:bidi="ar-DZ"/>
              </w:rPr>
              <w:tab/>
            </w:r>
            <w:r w:rsidR="00F72EA6" w:rsidRPr="00483255">
              <w:t>MLFO is recommended to perform necessary pre-processing tasks to the input data from various sources.</w:t>
            </w:r>
          </w:p>
          <w:p w14:paraId="7922850E" w14:textId="65744DCE" w:rsidR="000C669E" w:rsidRPr="00483255" w:rsidRDefault="00F72EA6" w:rsidP="003829E0">
            <w:pPr>
              <w:pStyle w:val="Tabletext"/>
            </w:pPr>
            <w:r w:rsidRPr="00483255">
              <w:t>NOTE</w:t>
            </w:r>
            <w:r w:rsidR="00BD6964">
              <w:t xml:space="preserve"> 6 </w:t>
            </w:r>
            <w:r w:rsidR="00BD6964">
              <w:sym w:font="Symbol" w:char="F02D"/>
            </w:r>
            <w:r w:rsidRPr="00483255">
              <w:t xml:space="preserve"> MLFO pre-processing can filter the interactions. e.g., sometimes interaction</w:t>
            </w:r>
            <w:r w:rsidR="00BD6964">
              <w:t>s</w:t>
            </w:r>
            <w:r w:rsidRPr="00483255">
              <w:t xml:space="preserve"> over an hour/day can be more of </w:t>
            </w:r>
            <w:r w:rsidR="00BD6964">
              <w:t xml:space="preserve">greater </w:t>
            </w:r>
            <w:r w:rsidRPr="00483255">
              <w:t xml:space="preserve">interest </w:t>
            </w:r>
            <w:r w:rsidR="00BD6964">
              <w:t>than</w:t>
            </w:r>
            <w:r w:rsidRPr="00483255">
              <w:t xml:space="preserve"> continuous interactions.</w:t>
            </w:r>
          </w:p>
          <w:p w14:paraId="3C575B4E" w14:textId="382F7478" w:rsidR="000C669E" w:rsidRPr="00483255" w:rsidRDefault="00F72EA6" w:rsidP="003829E0">
            <w:pPr>
              <w:pStyle w:val="Tabletext"/>
            </w:pPr>
            <w:r w:rsidRPr="00483255">
              <w:t>NOTE</w:t>
            </w:r>
            <w:r w:rsidR="00BD6964">
              <w:t xml:space="preserve"> 7 </w:t>
            </w:r>
            <w:r w:rsidR="00BD6964">
              <w:sym w:font="Symbol" w:char="F02D"/>
            </w:r>
            <w:r w:rsidR="00BD6964">
              <w:t xml:space="preserve"> </w:t>
            </w:r>
            <w:r w:rsidR="009C6C05" w:rsidRPr="00483255">
              <w:t xml:space="preserve">MLFO </w:t>
            </w:r>
            <w:r w:rsidRPr="00483255">
              <w:t xml:space="preserve">pre-processing can also consolidate data from the NMS and </w:t>
            </w:r>
            <w:r w:rsidR="00BD6964" w:rsidRPr="00483255">
              <w:t xml:space="preserve">active probes </w:t>
            </w:r>
            <w:r w:rsidRPr="00483255">
              <w:t>to train the ML models.</w:t>
            </w:r>
          </w:p>
          <w:p w14:paraId="7E56847E" w14:textId="46AF3BDF" w:rsidR="000C669E" w:rsidRPr="00483255" w:rsidRDefault="00DF5CEA" w:rsidP="00C13DB3">
            <w:pPr>
              <w:pStyle w:val="Tabletext"/>
              <w:ind w:left="284" w:hanging="284"/>
            </w:pPr>
            <w:bookmarkStart w:id="224" w:name="_Hlk11762491"/>
            <w:r>
              <w:rPr>
                <w:lang w:bidi="ar-DZ"/>
              </w:rPr>
              <w:t>•</w:t>
            </w:r>
            <w:r>
              <w:rPr>
                <w:lang w:bidi="ar-DZ"/>
              </w:rPr>
              <w:tab/>
            </w:r>
            <w:r w:rsidR="00F72EA6" w:rsidRPr="00483255">
              <w:t>MLFO is required to select different ML model to predict correlations between transport and radio KPIs.</w:t>
            </w:r>
          </w:p>
          <w:p w14:paraId="5825C8B6" w14:textId="729C56F5" w:rsidR="000C669E" w:rsidRPr="00483255" w:rsidRDefault="00F72EA6" w:rsidP="003829E0">
            <w:pPr>
              <w:pStyle w:val="Tabletext"/>
            </w:pPr>
            <w:r w:rsidRPr="00483255">
              <w:t>NOTE</w:t>
            </w:r>
            <w:r w:rsidR="00BD6964">
              <w:t xml:space="preserve"> 8</w:t>
            </w:r>
            <w:r w:rsidRPr="00483255">
              <w:t xml:space="preserve"> </w:t>
            </w:r>
            <w:r w:rsidR="00BD6964">
              <w:sym w:font="Symbol" w:char="F02D"/>
            </w:r>
            <w:r w:rsidR="00BD6964">
              <w:t xml:space="preserve"> E</w:t>
            </w:r>
            <w:r w:rsidRPr="00483255">
              <w:t>.g., MLFO can select supervised model to predict the performance of radio sites.</w:t>
            </w:r>
          </w:p>
          <w:p w14:paraId="3C91E089" w14:textId="72C0F940" w:rsidR="000C669E" w:rsidRPr="00483255" w:rsidRDefault="00F72EA6" w:rsidP="003829E0">
            <w:pPr>
              <w:pStyle w:val="Tabletext"/>
            </w:pPr>
            <w:r w:rsidRPr="00483255">
              <w:t>NOTE</w:t>
            </w:r>
            <w:r w:rsidR="00BD6964">
              <w:t xml:space="preserve"> 9 </w:t>
            </w:r>
            <w:r w:rsidR="00BD6964">
              <w:sym w:font="Symbol" w:char="F02D"/>
            </w:r>
            <w:r w:rsidR="00BD6964">
              <w:t xml:space="preserve"> </w:t>
            </w:r>
            <w:r w:rsidRPr="00483255">
              <w:t xml:space="preserve">MLFO can consider different models for predictions including CNNs, HMM, </w:t>
            </w:r>
            <w:r w:rsidR="00BD6964" w:rsidRPr="00483255">
              <w:t>l</w:t>
            </w:r>
            <w:r w:rsidRPr="00483255">
              <w:t>inear SVR, SVR Elastic Net, or hybrid</w:t>
            </w:r>
            <w:r w:rsidR="00BD6964">
              <w:t xml:space="preserve"> models</w:t>
            </w:r>
            <w:r w:rsidRPr="00483255">
              <w:t>.</w:t>
            </w:r>
          </w:p>
          <w:bookmarkEnd w:id="224"/>
          <w:p w14:paraId="435FA942" w14:textId="5F1111D7" w:rsidR="000C669E" w:rsidRPr="00483255" w:rsidRDefault="00DF5CEA" w:rsidP="00C13DB3">
            <w:pPr>
              <w:pStyle w:val="Tabletext"/>
              <w:ind w:left="284" w:hanging="284"/>
            </w:pPr>
            <w:r>
              <w:rPr>
                <w:lang w:bidi="ar-DZ"/>
              </w:rPr>
              <w:t>•</w:t>
            </w:r>
            <w:r>
              <w:rPr>
                <w:lang w:bidi="ar-DZ"/>
              </w:rPr>
              <w:tab/>
            </w:r>
            <w:r w:rsidR="00F72EA6" w:rsidRPr="00483255">
              <w:t>MLFO is required to use training/retraining mechanisms to meet the application requirements as specified in the ML intent.</w:t>
            </w:r>
          </w:p>
          <w:p w14:paraId="47ED1960" w14:textId="73D575B2" w:rsidR="000C669E" w:rsidRPr="00483255" w:rsidRDefault="00DF5CEA" w:rsidP="00C13DB3">
            <w:pPr>
              <w:pStyle w:val="Tabletext"/>
              <w:ind w:left="284" w:hanging="284"/>
            </w:pPr>
            <w:r>
              <w:rPr>
                <w:lang w:bidi="ar-DZ"/>
              </w:rPr>
              <w:t>•</w:t>
            </w:r>
            <w:r>
              <w:rPr>
                <w:lang w:bidi="ar-DZ"/>
              </w:rPr>
              <w:tab/>
            </w:r>
            <w:r w:rsidR="00F72EA6" w:rsidRPr="00483255">
              <w:t>MLFO is required to interface with the management plane of ML underlay to perform certain network-wide actions.</w:t>
            </w:r>
          </w:p>
          <w:p w14:paraId="6DF34DE4" w14:textId="701BCEFD" w:rsidR="000C669E" w:rsidRPr="00483255" w:rsidRDefault="00F72EA6" w:rsidP="003829E0">
            <w:pPr>
              <w:pStyle w:val="Tabletext"/>
            </w:pPr>
            <w:r w:rsidRPr="00483255">
              <w:t>NOTE</w:t>
            </w:r>
            <w:r w:rsidR="00BD6964">
              <w:t xml:space="preserve"> 10 </w:t>
            </w:r>
            <w:r w:rsidR="00BD6964">
              <w:sym w:font="Symbol" w:char="F02D"/>
            </w:r>
            <w:r w:rsidRPr="00483255">
              <w:t xml:space="preserve"> These interfaces can help the MLFO to optimize the current thresholds of</w:t>
            </w:r>
            <w:r w:rsidR="00BD6964">
              <w:t xml:space="preserve"> the</w:t>
            </w:r>
            <w:r w:rsidRPr="00483255">
              <w:t xml:space="preserve"> transport network to control KPIs.</w:t>
            </w:r>
          </w:p>
          <w:p w14:paraId="2A0011C0" w14:textId="0A94A26D" w:rsidR="000C669E" w:rsidRPr="00483255" w:rsidRDefault="00F72EA6" w:rsidP="003829E0">
            <w:pPr>
              <w:pStyle w:val="Tabletext"/>
            </w:pPr>
            <w:r w:rsidRPr="00483255">
              <w:t>NOTE</w:t>
            </w:r>
            <w:r w:rsidR="00BD6964">
              <w:t xml:space="preserve"> 11 </w:t>
            </w:r>
            <w:r w:rsidR="00BD6964">
              <w:sym w:font="Symbol" w:char="F02D"/>
            </w:r>
            <w:r w:rsidRPr="00483255">
              <w:t xml:space="preserve"> </w:t>
            </w:r>
            <w:r w:rsidR="00BD6964">
              <w:t>T</w:t>
            </w:r>
            <w:r w:rsidRPr="00483255">
              <w:t>his interface with the management plane of</w:t>
            </w:r>
            <w:r w:rsidR="00BD6964">
              <w:t xml:space="preserve"> the</w:t>
            </w:r>
            <w:r w:rsidRPr="00483255">
              <w:t xml:space="preserve"> ML underlay is required to interact with the network element manager system connected to different vendors to assist data collection.</w:t>
            </w:r>
          </w:p>
          <w:p w14:paraId="5968B1B4" w14:textId="48D66CA6" w:rsidR="000C669E" w:rsidRPr="00483255" w:rsidRDefault="00F72EA6" w:rsidP="003829E0">
            <w:pPr>
              <w:pStyle w:val="Tabletext"/>
            </w:pPr>
            <w:r w:rsidRPr="00483255">
              <w:t>NOTE</w:t>
            </w:r>
            <w:r w:rsidR="00BD6964">
              <w:t xml:space="preserve"> 12 </w:t>
            </w:r>
            <w:r w:rsidR="00BD6964">
              <w:sym w:font="Symbol" w:char="F02D"/>
            </w:r>
            <w:r w:rsidRPr="00483255">
              <w:t xml:space="preserve"> </w:t>
            </w:r>
            <w:r w:rsidR="00BD6964">
              <w:t>T</w:t>
            </w:r>
            <w:r w:rsidRPr="00483255">
              <w:t xml:space="preserve">his interface can also be used by the MLFO to communicate with the active probing monitoring system connected to network elements to </w:t>
            </w:r>
            <w:r w:rsidR="00BD6964">
              <w:t xml:space="preserve">obtain </w:t>
            </w:r>
            <w:r w:rsidRPr="00483255">
              <w:t>accurate transport KPIs.</w:t>
            </w:r>
          </w:p>
        </w:tc>
      </w:tr>
      <w:tr w:rsidR="000C669E" w:rsidRPr="00483255" w14:paraId="2EE1DA5E" w14:textId="77777777" w:rsidTr="009F4B0C">
        <w:trPr>
          <w:jc w:val="center"/>
        </w:trPr>
        <w:tc>
          <w:tcPr>
            <w:tcW w:w="2438" w:type="dxa"/>
            <w:tcMar>
              <w:top w:w="100" w:type="dxa"/>
              <w:left w:w="100" w:type="dxa"/>
              <w:bottom w:w="100" w:type="dxa"/>
              <w:right w:w="100" w:type="dxa"/>
            </w:tcMar>
          </w:tcPr>
          <w:p w14:paraId="6FEFFB65" w14:textId="77777777" w:rsidR="000C669E" w:rsidRPr="00483255" w:rsidRDefault="00F72EA6" w:rsidP="003829E0">
            <w:pPr>
              <w:pStyle w:val="Tabletext"/>
              <w:rPr>
                <w:sz w:val="20"/>
              </w:rPr>
            </w:pPr>
            <w:r w:rsidRPr="00483255">
              <w:lastRenderedPageBreak/>
              <w:t>4.11 Retention and storage</w:t>
            </w:r>
          </w:p>
        </w:tc>
        <w:tc>
          <w:tcPr>
            <w:tcW w:w="7201" w:type="dxa"/>
            <w:tcMar>
              <w:top w:w="100" w:type="dxa"/>
              <w:left w:w="100" w:type="dxa"/>
              <w:bottom w:w="100" w:type="dxa"/>
              <w:right w:w="100" w:type="dxa"/>
            </w:tcMar>
          </w:tcPr>
          <w:p w14:paraId="648C429B" w14:textId="54C45991" w:rsidR="000C669E" w:rsidRPr="00483255" w:rsidRDefault="00F45641" w:rsidP="00C13DB3">
            <w:pPr>
              <w:pStyle w:val="Tabletext"/>
              <w:ind w:left="284" w:hanging="284"/>
            </w:pPr>
            <w:r>
              <w:rPr>
                <w:lang w:bidi="ar-DZ"/>
              </w:rPr>
              <w:t>•</w:t>
            </w:r>
            <w:r>
              <w:rPr>
                <w:lang w:bidi="ar-DZ"/>
              </w:rPr>
              <w:tab/>
            </w:r>
            <w:r w:rsidR="00F72EA6" w:rsidRPr="00483255">
              <w:t>MLFO is recommended to take as input the specification of the use case including requirements and constraints.</w:t>
            </w:r>
          </w:p>
          <w:p w14:paraId="73E42A51" w14:textId="0BAD02B2" w:rsidR="000C669E" w:rsidRPr="00483255" w:rsidRDefault="00F45641" w:rsidP="00C13DB3">
            <w:pPr>
              <w:pStyle w:val="Tabletext"/>
              <w:ind w:left="284" w:hanging="284"/>
            </w:pPr>
            <w:bookmarkStart w:id="225" w:name="_Hlk11756330"/>
            <w:r>
              <w:rPr>
                <w:lang w:bidi="ar-DZ"/>
              </w:rPr>
              <w:t>•</w:t>
            </w:r>
            <w:r>
              <w:rPr>
                <w:lang w:bidi="ar-DZ"/>
              </w:rPr>
              <w:tab/>
            </w:r>
            <w:r w:rsidR="00F72EA6" w:rsidRPr="00483255">
              <w:t xml:space="preserve">MLFO is required to perform data collection at </w:t>
            </w:r>
            <w:r w:rsidR="009169FE">
              <w:t xml:space="preserve">a </w:t>
            </w:r>
            <w:r w:rsidR="00F72EA6" w:rsidRPr="00483255">
              <w:t xml:space="preserve">large scale at various levels in the network during </w:t>
            </w:r>
            <w:r w:rsidR="009169FE">
              <w:t xml:space="preserve">the </w:t>
            </w:r>
            <w:r w:rsidR="00F72EA6" w:rsidRPr="00483255">
              <w:t>entire lifecycle depending on the scenario.</w:t>
            </w:r>
          </w:p>
          <w:p w14:paraId="133868DA" w14:textId="3343F889" w:rsidR="000C669E" w:rsidRPr="00483255" w:rsidRDefault="00F72EA6" w:rsidP="003829E0">
            <w:pPr>
              <w:pStyle w:val="Tabletext"/>
            </w:pPr>
            <w:r w:rsidRPr="00483255">
              <w:t>NOTE</w:t>
            </w:r>
            <w:r w:rsidR="005243B6">
              <w:t xml:space="preserve"> 1 </w:t>
            </w:r>
            <w:r w:rsidR="005243B6">
              <w:sym w:font="Symbol" w:char="F02D"/>
            </w:r>
            <w:r w:rsidRPr="00483255">
              <w:t xml:space="preserve"> This data can be from key data sources from a core network including network parameters and service impact indicators, service usage and reference data from external sources, e.g., business specific, legal, or geographic.</w:t>
            </w:r>
          </w:p>
          <w:p w14:paraId="761B3DBF" w14:textId="3772B20F" w:rsidR="000C669E" w:rsidRPr="00483255" w:rsidRDefault="00F72EA6" w:rsidP="003829E0">
            <w:pPr>
              <w:pStyle w:val="Tabletext"/>
            </w:pPr>
            <w:r w:rsidRPr="00483255">
              <w:t>NOTE</w:t>
            </w:r>
            <w:r w:rsidR="005243B6">
              <w:t xml:space="preserve"> 2 </w:t>
            </w:r>
            <w:r w:rsidR="005243B6">
              <w:sym w:font="Symbol" w:char="F02D"/>
            </w:r>
            <w:r w:rsidRPr="00483255">
              <w:t xml:space="preserve"> Other data of interest can include fault and performance data, service quality and sensor data, and processed data from a core node.</w:t>
            </w:r>
          </w:p>
          <w:bookmarkEnd w:id="225"/>
          <w:p w14:paraId="0E1CBE54" w14:textId="22F22F4F" w:rsidR="000C669E" w:rsidRPr="00483255" w:rsidRDefault="00F45641" w:rsidP="003829E0">
            <w:pPr>
              <w:pStyle w:val="Tabletext"/>
            </w:pPr>
            <w:r>
              <w:rPr>
                <w:lang w:bidi="ar-DZ"/>
              </w:rPr>
              <w:t>•</w:t>
            </w:r>
            <w:r>
              <w:rPr>
                <w:lang w:bidi="ar-DZ"/>
              </w:rPr>
              <w:tab/>
            </w:r>
            <w:r w:rsidR="00F72EA6" w:rsidRPr="00483255">
              <w:t>MLFO is required to manage storage of big data at various network levels.</w:t>
            </w:r>
          </w:p>
          <w:p w14:paraId="7FBE4C64" w14:textId="400DBB72" w:rsidR="000C669E" w:rsidRPr="00483255" w:rsidRDefault="00F45641" w:rsidP="00C13DB3">
            <w:pPr>
              <w:pStyle w:val="Tabletext"/>
              <w:ind w:left="284" w:hanging="284"/>
            </w:pPr>
            <w:r>
              <w:rPr>
                <w:lang w:bidi="ar-DZ"/>
              </w:rPr>
              <w:lastRenderedPageBreak/>
              <w:t>•</w:t>
            </w:r>
            <w:r>
              <w:rPr>
                <w:lang w:bidi="ar-DZ"/>
              </w:rPr>
              <w:tab/>
            </w:r>
            <w:r w:rsidR="00F72EA6" w:rsidRPr="00483255">
              <w:t>MLFO is recommended to take as input the specifications of the pre-processing tasks.</w:t>
            </w:r>
          </w:p>
          <w:p w14:paraId="42859B27" w14:textId="1AF3126B" w:rsidR="000C669E" w:rsidRPr="00483255" w:rsidRDefault="00F72EA6" w:rsidP="003829E0">
            <w:pPr>
              <w:pStyle w:val="Tabletext"/>
            </w:pPr>
            <w:r w:rsidRPr="00483255">
              <w:t>NOTE</w:t>
            </w:r>
            <w:r w:rsidR="005243B6">
              <w:t xml:space="preserve"> 3 </w:t>
            </w:r>
            <w:r w:rsidR="005243B6">
              <w:sym w:font="Symbol" w:char="F02D"/>
            </w:r>
            <w:r w:rsidR="005243B6">
              <w:t xml:space="preserve"> E</w:t>
            </w:r>
            <w:r w:rsidRPr="00483255">
              <w:t>.g., MLFO can perform labelling on data based on application and protocol type to assist in classification.</w:t>
            </w:r>
          </w:p>
          <w:p w14:paraId="1A9E06B4" w14:textId="69DCE4C5" w:rsidR="000C669E" w:rsidRPr="00483255" w:rsidRDefault="00F45641" w:rsidP="00C13DB3">
            <w:pPr>
              <w:pStyle w:val="Tabletext"/>
              <w:ind w:left="284" w:hanging="284"/>
            </w:pPr>
            <w:bookmarkStart w:id="226" w:name="_Hlk11762555"/>
            <w:r>
              <w:rPr>
                <w:lang w:bidi="ar-DZ"/>
              </w:rPr>
              <w:t>•</w:t>
            </w:r>
            <w:r>
              <w:rPr>
                <w:lang w:bidi="ar-DZ"/>
              </w:rPr>
              <w:tab/>
            </w:r>
            <w:r w:rsidR="00F72EA6" w:rsidRPr="00483255">
              <w:t>It is required that MLFO can select different types of ML model</w:t>
            </w:r>
            <w:r w:rsidR="009169FE">
              <w:t>s</w:t>
            </w:r>
            <w:r w:rsidR="00F72EA6" w:rsidRPr="00483255">
              <w:t xml:space="preserve"> and learning mechanisms to perform different retention and storage intelligence functions.</w:t>
            </w:r>
          </w:p>
          <w:p w14:paraId="3B73F192" w14:textId="63E6B6C3" w:rsidR="000C669E" w:rsidRPr="00483255" w:rsidRDefault="00F72EA6" w:rsidP="003829E0">
            <w:pPr>
              <w:pStyle w:val="Tabletext"/>
            </w:pPr>
            <w:r w:rsidRPr="00483255">
              <w:t>NOTE</w:t>
            </w:r>
            <w:r w:rsidR="005243B6">
              <w:t xml:space="preserve"> 4 </w:t>
            </w:r>
            <w:r w:rsidR="005243B6">
              <w:sym w:font="Symbol" w:char="F02D"/>
            </w:r>
            <w:r w:rsidRPr="00483255">
              <w:t xml:space="preserve"> MLFO is required to select a model to classify the application based on service impact, user impact, regulatory impact and</w:t>
            </w:r>
            <w:r w:rsidR="00C05BFE">
              <w:t xml:space="preserve"> the basis of</w:t>
            </w:r>
            <w:r w:rsidRPr="00483255">
              <w:t xml:space="preserve"> future influence.</w:t>
            </w:r>
          </w:p>
          <w:p w14:paraId="6A074122" w14:textId="15C20766" w:rsidR="000C669E" w:rsidRPr="00483255" w:rsidRDefault="00F72EA6" w:rsidP="003829E0">
            <w:pPr>
              <w:pStyle w:val="Tabletext"/>
            </w:pPr>
            <w:r w:rsidRPr="00483255">
              <w:t>NOTE</w:t>
            </w:r>
            <w:r w:rsidR="005243B6">
              <w:t xml:space="preserve"> 5 </w:t>
            </w:r>
            <w:r w:rsidR="005243B6">
              <w:sym w:font="Symbol" w:char="F02D"/>
            </w:r>
            <w:r w:rsidRPr="00483255">
              <w:t xml:space="preserve"> MLFO is required to use a supervised, unsupervised, or a hybrid model to process on</w:t>
            </w:r>
            <w:r w:rsidR="00C05BFE">
              <w:t>-</w:t>
            </w:r>
            <w:r w:rsidRPr="00483255">
              <w:t>demand queries for data deletion or archiving.</w:t>
            </w:r>
          </w:p>
          <w:p w14:paraId="335AA00D" w14:textId="2C5B19DE" w:rsidR="000C669E" w:rsidRPr="00483255" w:rsidRDefault="00F72EA6" w:rsidP="003829E0">
            <w:pPr>
              <w:pStyle w:val="Tabletext"/>
            </w:pPr>
            <w:r w:rsidRPr="00483255">
              <w:t>NOTE</w:t>
            </w:r>
            <w:r w:rsidR="005243B6">
              <w:t xml:space="preserve"> 6 </w:t>
            </w:r>
            <w:r w:rsidR="005243B6">
              <w:sym w:font="Symbol" w:char="F02D"/>
            </w:r>
            <w:r w:rsidRPr="00483255">
              <w:t xml:space="preserve"> MLFO is required to enable </w:t>
            </w:r>
            <w:r w:rsidR="00C05BFE">
              <w:t xml:space="preserve">a </w:t>
            </w:r>
            <w:r w:rsidRPr="00483255">
              <w:t>supervised model, e.g., decision trees to classify data to archive or delete.</w:t>
            </w:r>
          </w:p>
          <w:p w14:paraId="36BADF60" w14:textId="3D783C0C" w:rsidR="000C669E" w:rsidRPr="00483255" w:rsidRDefault="00F72EA6" w:rsidP="003829E0">
            <w:pPr>
              <w:pStyle w:val="Tabletext"/>
            </w:pPr>
            <w:r w:rsidRPr="00483255">
              <w:t>NOTE</w:t>
            </w:r>
            <w:r w:rsidR="005243B6">
              <w:t xml:space="preserve"> 7 </w:t>
            </w:r>
            <w:r w:rsidR="005243B6">
              <w:sym w:font="Symbol" w:char="F02D"/>
            </w:r>
            <w:r w:rsidRPr="00483255">
              <w:t xml:space="preserve"> MLFO can also select a model to predict and proactively perform data clean-up under complex storage requirements.</w:t>
            </w:r>
          </w:p>
          <w:p w14:paraId="3A1838BF" w14:textId="692AEFC6" w:rsidR="000C669E" w:rsidRPr="00483255" w:rsidRDefault="00F72EA6" w:rsidP="003829E0">
            <w:pPr>
              <w:pStyle w:val="Tabletext"/>
            </w:pPr>
            <w:r w:rsidRPr="00483255">
              <w:t>NOTE</w:t>
            </w:r>
            <w:r w:rsidR="005243B6">
              <w:t xml:space="preserve"> 8 </w:t>
            </w:r>
            <w:r w:rsidR="005243B6">
              <w:sym w:font="Symbol" w:char="F02D"/>
            </w:r>
            <w:r w:rsidRPr="00483255">
              <w:t xml:space="preserve"> MLFO is required to select a</w:t>
            </w:r>
            <w:r w:rsidR="00C05BFE">
              <w:t>n</w:t>
            </w:r>
            <w:r w:rsidRPr="00483255">
              <w:t xml:space="preserve"> ML model, e.g., supervised learning to identify priority service data preservation, and data that can be disposed</w:t>
            </w:r>
            <w:r w:rsidR="00C05BFE">
              <w:t xml:space="preserve"> of</w:t>
            </w:r>
            <w:r w:rsidRPr="00483255">
              <w:t>.</w:t>
            </w:r>
          </w:p>
          <w:p w14:paraId="4E45CD2E" w14:textId="0A32E733" w:rsidR="000C669E" w:rsidRPr="00483255" w:rsidRDefault="00F72EA6" w:rsidP="003829E0">
            <w:pPr>
              <w:pStyle w:val="Tabletext"/>
            </w:pPr>
            <w:r w:rsidRPr="00483255">
              <w:t>NOTE</w:t>
            </w:r>
            <w:r w:rsidR="005243B6">
              <w:t xml:space="preserve"> 9 </w:t>
            </w:r>
            <w:r w:rsidR="005243B6">
              <w:sym w:font="Symbol" w:char="F02D"/>
            </w:r>
            <w:r w:rsidRPr="00483255">
              <w:t xml:space="preserve"> MLFO is required to select a ML model to learn the predictability </w:t>
            </w:r>
            <w:r w:rsidR="00FB7958">
              <w:t>and</w:t>
            </w:r>
            <w:r w:rsidR="00FB7958" w:rsidRPr="00483255">
              <w:t xml:space="preserve"> </w:t>
            </w:r>
            <w:r w:rsidRPr="00483255">
              <w:t>relativity of data to make archive or delete decisions</w:t>
            </w:r>
            <w:r w:rsidR="00F45641">
              <w:t>.</w:t>
            </w:r>
          </w:p>
          <w:p w14:paraId="66DD36B9" w14:textId="5DDC5356" w:rsidR="000C669E" w:rsidRPr="00483255" w:rsidRDefault="00F72EA6" w:rsidP="003829E0">
            <w:pPr>
              <w:pStyle w:val="Tabletext"/>
            </w:pPr>
            <w:r w:rsidRPr="00483255">
              <w:t>NOTE</w:t>
            </w:r>
            <w:r w:rsidR="005243B6">
              <w:t xml:space="preserve"> 10 </w:t>
            </w:r>
            <w:r w:rsidR="005243B6">
              <w:sym w:font="Symbol" w:char="F02D"/>
            </w:r>
            <w:r w:rsidRPr="00483255">
              <w:t xml:space="preserve"> MLFO is required to select a</w:t>
            </w:r>
            <w:r w:rsidR="00C05BFE">
              <w:t>n</w:t>
            </w:r>
            <w:r w:rsidRPr="00483255">
              <w:t xml:space="preserve"> ML model to establish business rules, e.g., supervised learning to automatically store data in slow or fast storage.</w:t>
            </w:r>
          </w:p>
          <w:p w14:paraId="4F894F51" w14:textId="6875F2D7" w:rsidR="000C669E" w:rsidRPr="00483255" w:rsidRDefault="00F72EA6" w:rsidP="003829E0">
            <w:pPr>
              <w:pStyle w:val="Tabletext"/>
            </w:pPr>
            <w:r w:rsidRPr="00483255">
              <w:t>NOTE</w:t>
            </w:r>
            <w:r w:rsidR="005243B6">
              <w:t xml:space="preserve"> 11 </w:t>
            </w:r>
            <w:r w:rsidR="005243B6">
              <w:sym w:font="Symbol" w:char="F02D"/>
            </w:r>
            <w:r w:rsidRPr="00483255">
              <w:t xml:space="preserve"> MLFO specif</w:t>
            </w:r>
            <w:r w:rsidR="00C05BFE">
              <w:t>ies</w:t>
            </w:r>
            <w:r w:rsidRPr="00483255">
              <w:t xml:space="preserve"> a</w:t>
            </w:r>
            <w:r w:rsidR="00C05BFE">
              <w:t>n</w:t>
            </w:r>
            <w:r w:rsidRPr="00483255">
              <w:t xml:space="preserve"> ML model to identify data that is technically obsolete to make a delete decision.</w:t>
            </w:r>
          </w:p>
          <w:p w14:paraId="61B4B6C8" w14:textId="0FF211D4" w:rsidR="000C669E" w:rsidRPr="00483255" w:rsidRDefault="00F45641" w:rsidP="00C13DB3">
            <w:pPr>
              <w:pStyle w:val="Tabletext"/>
              <w:ind w:left="284" w:hanging="284"/>
            </w:pPr>
            <w:r>
              <w:rPr>
                <w:lang w:bidi="ar-DZ"/>
              </w:rPr>
              <w:t>•</w:t>
            </w:r>
            <w:r>
              <w:rPr>
                <w:lang w:bidi="ar-DZ"/>
              </w:rPr>
              <w:tab/>
            </w:r>
            <w:r w:rsidR="00F72EA6" w:rsidRPr="00483255">
              <w:t xml:space="preserve">MLFO is required to train/retrain the ML models to ensure </w:t>
            </w:r>
            <w:r w:rsidR="00C05BFE">
              <w:t xml:space="preserve">the </w:t>
            </w:r>
            <w:r w:rsidR="00F72EA6" w:rsidRPr="00483255">
              <w:t>prediction accuracy of storage and retention decisions.</w:t>
            </w:r>
            <w:bookmarkEnd w:id="226"/>
          </w:p>
          <w:p w14:paraId="6CD5071F" w14:textId="198878F2" w:rsidR="000C669E" w:rsidRPr="00483255" w:rsidRDefault="00F72EA6" w:rsidP="003829E0">
            <w:pPr>
              <w:pStyle w:val="Tabletext"/>
            </w:pPr>
            <w:r w:rsidRPr="00483255">
              <w:t>NOTE</w:t>
            </w:r>
            <w:r w:rsidR="005243B6">
              <w:t xml:space="preserve"> 12 </w:t>
            </w:r>
            <w:r w:rsidR="005243B6">
              <w:sym w:font="Symbol" w:char="F02D"/>
            </w:r>
            <w:r w:rsidRPr="00483255">
              <w:t xml:space="preserve"> </w:t>
            </w:r>
            <w:r w:rsidR="005243B6">
              <w:t>E</w:t>
            </w:r>
            <w:r w:rsidRPr="00483255">
              <w:t>.g., offline training method.</w:t>
            </w:r>
          </w:p>
          <w:p w14:paraId="437F22C1" w14:textId="54A29ED2" w:rsidR="000C669E" w:rsidRPr="00483255" w:rsidRDefault="00F45641" w:rsidP="00C13DB3">
            <w:pPr>
              <w:pStyle w:val="Tabletext"/>
              <w:ind w:left="284" w:hanging="284"/>
            </w:pPr>
            <w:r>
              <w:rPr>
                <w:lang w:bidi="ar-DZ"/>
              </w:rPr>
              <w:t>•</w:t>
            </w:r>
            <w:r>
              <w:rPr>
                <w:lang w:bidi="ar-DZ"/>
              </w:rPr>
              <w:tab/>
            </w:r>
            <w:r w:rsidR="00F72EA6" w:rsidRPr="00483255">
              <w:t>MLFO is required to interface with the management modules of ML underlay for storage or deletion decisions within the network.</w:t>
            </w:r>
          </w:p>
          <w:p w14:paraId="7F650E91" w14:textId="36A51BA7" w:rsidR="000C669E" w:rsidRPr="00483255" w:rsidRDefault="00F72EA6" w:rsidP="003829E0">
            <w:pPr>
              <w:pStyle w:val="Tabletext"/>
            </w:pPr>
            <w:r w:rsidRPr="00483255">
              <w:t>NOTE</w:t>
            </w:r>
            <w:r w:rsidR="005243B6">
              <w:t xml:space="preserve"> 13 </w:t>
            </w:r>
            <w:r w:rsidR="005243B6">
              <w:sym w:font="Symbol" w:char="F02D"/>
            </w:r>
            <w:r w:rsidRPr="00483255">
              <w:t xml:space="preserve"> This interface can also be used by the MLFO to ensure interoperability and intelligence from one CSP to another CSP.</w:t>
            </w:r>
          </w:p>
          <w:p w14:paraId="62ECC350" w14:textId="7DB3CFF4" w:rsidR="000C669E" w:rsidRPr="00483255" w:rsidRDefault="00F45641" w:rsidP="00C13DB3">
            <w:pPr>
              <w:pStyle w:val="Tabletext"/>
              <w:ind w:left="284" w:hanging="284"/>
            </w:pPr>
            <w:r>
              <w:rPr>
                <w:lang w:bidi="ar-DZ"/>
              </w:rPr>
              <w:t>•</w:t>
            </w:r>
            <w:r>
              <w:rPr>
                <w:lang w:bidi="ar-DZ"/>
              </w:rPr>
              <w:tab/>
            </w:r>
            <w:r w:rsidR="00F72EA6" w:rsidRPr="00483255">
              <w:t xml:space="preserve">MLFO is required to consider dynamic business rules along with the output ML models to take </w:t>
            </w:r>
            <w:r w:rsidR="00133A64">
              <w:t xml:space="preserve">an </w:t>
            </w:r>
            <w:r w:rsidR="00F72EA6" w:rsidRPr="00483255">
              <w:t xml:space="preserve">optimal decision </w:t>
            </w:r>
            <w:r w:rsidR="00133A64">
              <w:t>regarding</w:t>
            </w:r>
            <w:r w:rsidR="00133A64" w:rsidRPr="00483255">
              <w:t xml:space="preserve"> </w:t>
            </w:r>
            <w:r w:rsidR="00F72EA6" w:rsidRPr="00483255">
              <w:t>data use, storage, and state transition.</w:t>
            </w:r>
          </w:p>
          <w:p w14:paraId="300DD0F8" w14:textId="0AC83C5C" w:rsidR="000C669E" w:rsidRPr="00483255" w:rsidRDefault="00F72EA6" w:rsidP="003829E0">
            <w:pPr>
              <w:pStyle w:val="Tabletext"/>
            </w:pPr>
            <w:r w:rsidRPr="00483255">
              <w:t>NOTE</w:t>
            </w:r>
            <w:r w:rsidR="005243B6">
              <w:t xml:space="preserve"> 14 </w:t>
            </w:r>
            <w:r w:rsidR="005243B6">
              <w:sym w:font="Symbol" w:char="F02D"/>
            </w:r>
            <w:r w:rsidRPr="00483255">
              <w:t xml:space="preserve"> MLFO should be able to work around dynamic business rules at all levels i.e.</w:t>
            </w:r>
            <w:r w:rsidR="0075263E">
              <w:t>,</w:t>
            </w:r>
            <w:r w:rsidRPr="00483255">
              <w:t xml:space="preserve"> </w:t>
            </w:r>
            <w:r w:rsidR="00133A64" w:rsidRPr="00483255">
              <w:t>application/service</w:t>
            </w:r>
            <w:r w:rsidRPr="00483255">
              <w:t>, network and radio layer.</w:t>
            </w:r>
          </w:p>
          <w:p w14:paraId="1D168C11" w14:textId="59FBDB84" w:rsidR="000C669E" w:rsidRPr="00483255" w:rsidRDefault="00F45641" w:rsidP="003829E0">
            <w:pPr>
              <w:pStyle w:val="Tabletext"/>
            </w:pPr>
            <w:r>
              <w:rPr>
                <w:lang w:bidi="ar-DZ"/>
              </w:rPr>
              <w:t>•</w:t>
            </w:r>
            <w:r>
              <w:rPr>
                <w:lang w:bidi="ar-DZ"/>
              </w:rPr>
              <w:tab/>
            </w:r>
            <w:r w:rsidR="00F72EA6" w:rsidRPr="00483255">
              <w:t xml:space="preserve">MLFO is required to support regional law </w:t>
            </w:r>
            <w:r w:rsidR="009C6C05" w:rsidRPr="009C6C05">
              <w:t>regarding</w:t>
            </w:r>
            <w:r w:rsidR="009C6C05">
              <w:t xml:space="preserve"> </w:t>
            </w:r>
            <w:r w:rsidR="00F72EA6" w:rsidRPr="00483255">
              <w:t>security and privacy.</w:t>
            </w:r>
          </w:p>
          <w:p w14:paraId="05083714" w14:textId="37F70504" w:rsidR="000C669E" w:rsidRPr="00483255" w:rsidRDefault="00F45641" w:rsidP="00C13DB3">
            <w:pPr>
              <w:pStyle w:val="Tabletext"/>
              <w:ind w:left="284" w:hanging="284"/>
            </w:pPr>
            <w:r>
              <w:rPr>
                <w:lang w:bidi="ar-DZ"/>
              </w:rPr>
              <w:t>•</w:t>
            </w:r>
            <w:r>
              <w:rPr>
                <w:lang w:bidi="ar-DZ"/>
              </w:rPr>
              <w:tab/>
            </w:r>
            <w:r w:rsidR="00F72EA6" w:rsidRPr="00483255">
              <w:t>MLFO is recommended to define the data retention to comply with regulations and privacy laws.</w:t>
            </w:r>
          </w:p>
          <w:p w14:paraId="2735B802" w14:textId="3BDB5323" w:rsidR="000C669E" w:rsidRPr="00483255" w:rsidRDefault="00F72EA6" w:rsidP="003829E0">
            <w:pPr>
              <w:pStyle w:val="Tabletext"/>
            </w:pPr>
            <w:r w:rsidRPr="00483255">
              <w:lastRenderedPageBreak/>
              <w:t>NOTE</w:t>
            </w:r>
            <w:r w:rsidR="005243B6">
              <w:t xml:space="preserve"> 15 </w:t>
            </w:r>
            <w:r w:rsidR="005243B6">
              <w:sym w:font="Symbol" w:char="F02D"/>
            </w:r>
            <w:r w:rsidRPr="00483255">
              <w:t xml:space="preserve"> </w:t>
            </w:r>
            <w:r w:rsidR="005243B6">
              <w:t>E</w:t>
            </w:r>
            <w:r w:rsidRPr="00483255">
              <w:t>.g., the policy needs to have rules for data sharing with external agencies and other CSPs.</w:t>
            </w:r>
          </w:p>
          <w:p w14:paraId="52E0F1FA" w14:textId="1A883CCD" w:rsidR="000C669E" w:rsidRPr="00483255" w:rsidRDefault="00F45641" w:rsidP="00C13DB3">
            <w:pPr>
              <w:pStyle w:val="Tabletext"/>
              <w:ind w:left="284" w:hanging="284"/>
            </w:pPr>
            <w:bookmarkStart w:id="227" w:name="_Hlk11788731"/>
            <w:r>
              <w:rPr>
                <w:lang w:bidi="ar-DZ"/>
              </w:rPr>
              <w:t>•</w:t>
            </w:r>
            <w:r>
              <w:rPr>
                <w:lang w:bidi="ar-DZ"/>
              </w:rPr>
              <w:tab/>
            </w:r>
            <w:r w:rsidR="00F72EA6" w:rsidRPr="00483255">
              <w:t>MLFO is recommended to perform time sensitivity analysis of proactive data clean-up to support complex storage requirement</w:t>
            </w:r>
            <w:r w:rsidR="00133A64">
              <w:t>s</w:t>
            </w:r>
            <w:r w:rsidR="00F72EA6" w:rsidRPr="00483255">
              <w:t xml:space="preserve"> scenarios.</w:t>
            </w:r>
          </w:p>
          <w:p w14:paraId="6966FC16" w14:textId="1CB12DB2" w:rsidR="000C669E" w:rsidRPr="009F4B0C" w:rsidRDefault="00F45641" w:rsidP="00C13DB3">
            <w:pPr>
              <w:pStyle w:val="Tabletext"/>
              <w:ind w:left="284" w:hanging="284"/>
            </w:pPr>
            <w:bookmarkStart w:id="228" w:name="_Hlk11788933"/>
            <w:bookmarkEnd w:id="227"/>
            <w:r>
              <w:rPr>
                <w:lang w:bidi="ar-DZ"/>
              </w:rPr>
              <w:t>•</w:t>
            </w:r>
            <w:r>
              <w:rPr>
                <w:lang w:bidi="ar-DZ"/>
              </w:rPr>
              <w:tab/>
            </w:r>
            <w:r w:rsidR="00F72EA6" w:rsidRPr="00483255">
              <w:t>MLFO is recommended to perform location sensitivity analysis of storage</w:t>
            </w:r>
            <w:r w:rsidR="00133A64">
              <w:t xml:space="preserve">, </w:t>
            </w:r>
            <w:r w:rsidR="00F72EA6" w:rsidRPr="00483255">
              <w:t xml:space="preserve">including hierarchical storage analysis from </w:t>
            </w:r>
            <w:r w:rsidR="00133A64" w:rsidRPr="00483255">
              <w:t>far-end</w:t>
            </w:r>
            <w:r w:rsidR="00F72EA6" w:rsidRPr="00483255">
              <w:t>/</w:t>
            </w:r>
            <w:r w:rsidR="00133A64" w:rsidRPr="00483255">
              <w:t>e</w:t>
            </w:r>
            <w:r w:rsidR="00F72EA6" w:rsidRPr="00483255">
              <w:t>dge to core.</w:t>
            </w:r>
            <w:bookmarkEnd w:id="228"/>
          </w:p>
        </w:tc>
      </w:tr>
      <w:tr w:rsidR="000C669E" w:rsidRPr="00483255" w14:paraId="5C14171F" w14:textId="77777777" w:rsidTr="009F4B0C">
        <w:trPr>
          <w:jc w:val="center"/>
        </w:trPr>
        <w:tc>
          <w:tcPr>
            <w:tcW w:w="2438" w:type="dxa"/>
            <w:tcMar>
              <w:top w:w="100" w:type="dxa"/>
              <w:left w:w="100" w:type="dxa"/>
              <w:bottom w:w="100" w:type="dxa"/>
              <w:right w:w="100" w:type="dxa"/>
            </w:tcMar>
          </w:tcPr>
          <w:p w14:paraId="29832416" w14:textId="39289D97" w:rsidR="000C669E" w:rsidRPr="00483255" w:rsidRDefault="00F72EA6" w:rsidP="003829E0">
            <w:pPr>
              <w:pStyle w:val="Tabletext"/>
              <w:rPr>
                <w:sz w:val="20"/>
              </w:rPr>
            </w:pPr>
            <w:r w:rsidRPr="00483255">
              <w:lastRenderedPageBreak/>
              <w:t xml:space="preserve">4.12 E2E network operation automation </w:t>
            </w:r>
            <w:r w:rsidR="00622B3E">
              <w:t>–</w:t>
            </w:r>
            <w:r w:rsidRPr="00483255">
              <w:t xml:space="preserve"> </w:t>
            </w:r>
            <w:r w:rsidR="00D61952" w:rsidRPr="00483255">
              <w:t>S</w:t>
            </w:r>
            <w:r w:rsidRPr="00483255">
              <w:t>ervice design</w:t>
            </w:r>
          </w:p>
        </w:tc>
        <w:tc>
          <w:tcPr>
            <w:tcW w:w="7201" w:type="dxa"/>
            <w:tcMar>
              <w:top w:w="100" w:type="dxa"/>
              <w:left w:w="100" w:type="dxa"/>
              <w:bottom w:w="100" w:type="dxa"/>
              <w:right w:w="100" w:type="dxa"/>
            </w:tcMar>
          </w:tcPr>
          <w:p w14:paraId="270C34F6" w14:textId="2AC06A45" w:rsidR="000C669E" w:rsidRPr="00483255" w:rsidRDefault="00622B3E" w:rsidP="00C13DB3">
            <w:pPr>
              <w:pStyle w:val="Tabletext"/>
              <w:ind w:left="284" w:hanging="284"/>
            </w:pPr>
            <w:r>
              <w:rPr>
                <w:lang w:bidi="ar-DZ"/>
              </w:rPr>
              <w:t>•</w:t>
            </w:r>
            <w:r>
              <w:rPr>
                <w:lang w:bidi="ar-DZ"/>
              </w:rPr>
              <w:tab/>
            </w:r>
            <w:r w:rsidR="00F72EA6" w:rsidRPr="00483255">
              <w:t>It is recommended that the MLFO is supplied with data models with specific service requirements as an intent.</w:t>
            </w:r>
          </w:p>
          <w:p w14:paraId="1A589A76" w14:textId="15EFC760" w:rsidR="000C669E" w:rsidRPr="00483255" w:rsidRDefault="00622B3E" w:rsidP="00C13DB3">
            <w:pPr>
              <w:pStyle w:val="Tabletext"/>
              <w:ind w:left="284" w:hanging="284"/>
            </w:pPr>
            <w:bookmarkStart w:id="229" w:name="_Hlk11756288"/>
            <w:r>
              <w:rPr>
                <w:lang w:bidi="ar-DZ"/>
              </w:rPr>
              <w:t>•</w:t>
            </w:r>
            <w:r>
              <w:rPr>
                <w:lang w:bidi="ar-DZ"/>
              </w:rPr>
              <w:tab/>
            </w:r>
            <w:r w:rsidR="00F72EA6" w:rsidRPr="00483255">
              <w:t>It is required that the MLFO enables and configures data sources for data collection at various network entry points</w:t>
            </w:r>
            <w:bookmarkEnd w:id="229"/>
            <w:r w:rsidR="00F72EA6" w:rsidRPr="00483255">
              <w:t>.</w:t>
            </w:r>
          </w:p>
          <w:p w14:paraId="542A5338" w14:textId="75A4BA7C" w:rsidR="000C669E" w:rsidRPr="00483255" w:rsidRDefault="00622B3E" w:rsidP="003829E0">
            <w:pPr>
              <w:pStyle w:val="Tabletext"/>
            </w:pPr>
            <w:r>
              <w:rPr>
                <w:lang w:bidi="ar-DZ"/>
              </w:rPr>
              <w:t>•</w:t>
            </w:r>
            <w:r>
              <w:rPr>
                <w:lang w:bidi="ar-DZ"/>
              </w:rPr>
              <w:tab/>
            </w:r>
            <w:r w:rsidR="00F72EA6" w:rsidRPr="00483255">
              <w:t>MLFO is recommended to manage data storage for collected data.</w:t>
            </w:r>
          </w:p>
          <w:p w14:paraId="76C76794" w14:textId="4B931C16" w:rsidR="000C669E" w:rsidRPr="00483255" w:rsidRDefault="00622B3E" w:rsidP="00C13DB3">
            <w:pPr>
              <w:pStyle w:val="Tabletext"/>
              <w:ind w:left="284" w:hanging="284"/>
            </w:pPr>
            <w:r>
              <w:rPr>
                <w:lang w:bidi="ar-DZ"/>
              </w:rPr>
              <w:t>•</w:t>
            </w:r>
            <w:r>
              <w:rPr>
                <w:lang w:bidi="ar-DZ"/>
              </w:rPr>
              <w:tab/>
            </w:r>
            <w:r w:rsidR="00F72EA6" w:rsidRPr="00483255">
              <w:t>MLFO is recommended to specify any pre-processing tasks to transform the data in</w:t>
            </w:r>
            <w:r w:rsidR="0097739D">
              <w:t>to</w:t>
            </w:r>
            <w:r w:rsidR="00F72EA6" w:rsidRPr="00483255">
              <w:t xml:space="preserve"> a reasonable format for training.</w:t>
            </w:r>
          </w:p>
          <w:p w14:paraId="5ADD899B" w14:textId="4706772E" w:rsidR="000C669E" w:rsidRPr="00483255" w:rsidRDefault="00F72EA6" w:rsidP="003829E0">
            <w:pPr>
              <w:pStyle w:val="Tabletext"/>
            </w:pPr>
            <w:bookmarkStart w:id="230" w:name="_Hlk11758748"/>
            <w:r w:rsidRPr="00483255">
              <w:t>NOTE</w:t>
            </w:r>
            <w:r w:rsidR="005243B6">
              <w:t xml:space="preserve"> </w:t>
            </w:r>
            <w:r w:rsidR="0097739D">
              <w:t xml:space="preserve">1 </w:t>
            </w:r>
            <w:r w:rsidR="005243B6">
              <w:sym w:font="Symbol" w:char="F02D"/>
            </w:r>
            <w:r w:rsidRPr="00483255">
              <w:t xml:space="preserve"> </w:t>
            </w:r>
            <w:r w:rsidR="0097739D">
              <w:t>E</w:t>
            </w:r>
            <w:r w:rsidRPr="00483255">
              <w:t>.g., MLFO pre-processing tasks can clean, format, or extract data from the raw data.</w:t>
            </w:r>
            <w:bookmarkEnd w:id="230"/>
          </w:p>
          <w:p w14:paraId="7FF4EE6C" w14:textId="65A94757" w:rsidR="000C669E" w:rsidRPr="00483255" w:rsidRDefault="00622B3E" w:rsidP="00C13DB3">
            <w:pPr>
              <w:pStyle w:val="Tabletext"/>
              <w:ind w:left="284" w:hanging="284"/>
            </w:pPr>
            <w:r>
              <w:rPr>
                <w:lang w:bidi="ar-DZ"/>
              </w:rPr>
              <w:t>•</w:t>
            </w:r>
            <w:r>
              <w:rPr>
                <w:lang w:bidi="ar-DZ"/>
              </w:rPr>
              <w:tab/>
            </w:r>
            <w:r w:rsidR="00F72EA6" w:rsidRPr="00483255">
              <w:t>MLFO is required to select ML models or learning mechanisms for certain network-wide predictions.</w:t>
            </w:r>
          </w:p>
          <w:p w14:paraId="726BB3BF" w14:textId="5E16FEDE" w:rsidR="000C669E" w:rsidRPr="00483255" w:rsidRDefault="00F72EA6" w:rsidP="003829E0">
            <w:pPr>
              <w:pStyle w:val="Tabletext"/>
            </w:pPr>
            <w:r w:rsidRPr="00483255">
              <w:t>NOTE</w:t>
            </w:r>
            <w:r w:rsidR="005243B6">
              <w:t xml:space="preserve"> </w:t>
            </w:r>
            <w:r w:rsidR="0097739D">
              <w:t xml:space="preserve">2 </w:t>
            </w:r>
            <w:r w:rsidR="005243B6">
              <w:sym w:font="Symbol" w:char="F02D"/>
            </w:r>
            <w:r w:rsidRPr="00483255">
              <w:t xml:space="preserve"> MLFO can select supervised or unsupervised learning to predict logical network requirements from the service user requirements stated in the data models, e.g., RNN or hybrid, etc.</w:t>
            </w:r>
          </w:p>
          <w:p w14:paraId="28DB92CF" w14:textId="2A22BC28" w:rsidR="000C669E" w:rsidRPr="00483255" w:rsidRDefault="00622B3E" w:rsidP="00C13DB3">
            <w:pPr>
              <w:pStyle w:val="Tabletext"/>
              <w:ind w:left="284" w:hanging="284"/>
            </w:pPr>
            <w:r>
              <w:rPr>
                <w:lang w:bidi="ar-DZ"/>
              </w:rPr>
              <w:t>•</w:t>
            </w:r>
            <w:r>
              <w:rPr>
                <w:lang w:bidi="ar-DZ"/>
              </w:rPr>
              <w:tab/>
            </w:r>
            <w:r w:rsidR="00F72EA6" w:rsidRPr="00483255">
              <w:t>MLFO is recommended to support configuration of data models as specified in the ML intent.</w:t>
            </w:r>
          </w:p>
          <w:p w14:paraId="0A9BE2BF" w14:textId="1199256C" w:rsidR="000C669E" w:rsidRPr="00483255" w:rsidRDefault="00622B3E" w:rsidP="00C13DB3">
            <w:pPr>
              <w:pStyle w:val="Tabletext"/>
              <w:ind w:left="284" w:hanging="284"/>
            </w:pPr>
            <w:r>
              <w:rPr>
                <w:lang w:bidi="ar-DZ"/>
              </w:rPr>
              <w:t>•</w:t>
            </w:r>
            <w:r>
              <w:rPr>
                <w:lang w:bidi="ar-DZ"/>
              </w:rPr>
              <w:tab/>
            </w:r>
            <w:r w:rsidR="00F72EA6" w:rsidRPr="00483255">
              <w:t>MLFO is recommended to update and retrain the ML models to ensure the accuracy of the ML predictions.</w:t>
            </w:r>
          </w:p>
          <w:p w14:paraId="1956812C" w14:textId="32D5F3D2" w:rsidR="000C669E" w:rsidRPr="00483255" w:rsidRDefault="00F72EA6" w:rsidP="003829E0">
            <w:pPr>
              <w:pStyle w:val="Tabletext"/>
            </w:pPr>
            <w:r w:rsidRPr="00483255">
              <w:t>NOTE</w:t>
            </w:r>
            <w:r w:rsidR="0097739D">
              <w:t xml:space="preserve"> 3</w:t>
            </w:r>
            <w:r w:rsidR="005243B6">
              <w:t xml:space="preserve"> </w:t>
            </w:r>
            <w:r w:rsidR="005243B6">
              <w:sym w:font="Symbol" w:char="F02D"/>
            </w:r>
            <w:r w:rsidRPr="00483255">
              <w:t xml:space="preserve"> MLFO can select </w:t>
            </w:r>
            <w:r w:rsidR="0097739D">
              <w:t xml:space="preserve">an </w:t>
            </w:r>
            <w:r w:rsidRPr="00483255">
              <w:t>online or offline training mechanism according to the service requirements as specified in the ML intent.</w:t>
            </w:r>
          </w:p>
          <w:p w14:paraId="26A628E9" w14:textId="3B3D6060" w:rsidR="000C669E" w:rsidRPr="00483255" w:rsidRDefault="00622B3E" w:rsidP="00C13DB3">
            <w:pPr>
              <w:pStyle w:val="Tabletext"/>
              <w:ind w:left="284" w:hanging="284"/>
            </w:pPr>
            <w:r>
              <w:rPr>
                <w:lang w:bidi="ar-DZ"/>
              </w:rPr>
              <w:t>•</w:t>
            </w:r>
            <w:r>
              <w:rPr>
                <w:lang w:bidi="ar-DZ"/>
              </w:rPr>
              <w:tab/>
            </w:r>
            <w:r w:rsidR="00F72EA6" w:rsidRPr="00483255">
              <w:t xml:space="preserve">MLFO is recommended to interface with the management plane of </w:t>
            </w:r>
            <w:r w:rsidR="005B6DFD">
              <w:t xml:space="preserve">the </w:t>
            </w:r>
            <w:r w:rsidR="00F72EA6" w:rsidRPr="00483255">
              <w:t>ML underlay to perform network-wide configurations and deployments.</w:t>
            </w:r>
          </w:p>
          <w:p w14:paraId="6DD9EADD" w14:textId="25D5278F" w:rsidR="000C669E" w:rsidRPr="00483255" w:rsidRDefault="00F72EA6" w:rsidP="003829E0">
            <w:pPr>
              <w:pStyle w:val="Tabletext"/>
            </w:pPr>
            <w:r w:rsidRPr="00483255">
              <w:t>NOTE</w:t>
            </w:r>
            <w:r w:rsidR="005243B6">
              <w:t xml:space="preserve"> </w:t>
            </w:r>
            <w:r w:rsidR="0097739D">
              <w:t xml:space="preserve">4 </w:t>
            </w:r>
            <w:r w:rsidR="005243B6">
              <w:sym w:font="Symbol" w:char="F02D"/>
            </w:r>
            <w:r w:rsidRPr="00483255">
              <w:t xml:space="preserve"> This interface can be used by MLFO to perform network service deployment to reflect the logical network requirements to meet the service requirements as specified in the data model in the intent.</w:t>
            </w:r>
          </w:p>
        </w:tc>
      </w:tr>
      <w:tr w:rsidR="000C669E" w:rsidRPr="00483255" w14:paraId="47793227" w14:textId="77777777" w:rsidTr="009F4B0C">
        <w:trPr>
          <w:jc w:val="center"/>
        </w:trPr>
        <w:tc>
          <w:tcPr>
            <w:tcW w:w="2438" w:type="dxa"/>
            <w:tcMar>
              <w:top w:w="100" w:type="dxa"/>
              <w:left w:w="100" w:type="dxa"/>
              <w:bottom w:w="100" w:type="dxa"/>
              <w:right w:w="100" w:type="dxa"/>
            </w:tcMar>
          </w:tcPr>
          <w:p w14:paraId="09C7DD67" w14:textId="2E78853D" w:rsidR="000C669E" w:rsidRPr="00483255" w:rsidRDefault="00F72EA6" w:rsidP="003829E0">
            <w:pPr>
              <w:pStyle w:val="Tabletext"/>
              <w:rPr>
                <w:sz w:val="20"/>
              </w:rPr>
            </w:pPr>
            <w:r w:rsidRPr="00483255">
              <w:t xml:space="preserve">4.13 E2E network operation automation </w:t>
            </w:r>
            <w:r w:rsidR="00622B3E">
              <w:t>–</w:t>
            </w:r>
            <w:r w:rsidRPr="00483255">
              <w:t xml:space="preserve"> </w:t>
            </w:r>
            <w:r w:rsidR="00D61952" w:rsidRPr="00483255">
              <w:t>L</w:t>
            </w:r>
            <w:r w:rsidRPr="00483255">
              <w:t>ogical network design and deployment</w:t>
            </w:r>
          </w:p>
        </w:tc>
        <w:tc>
          <w:tcPr>
            <w:tcW w:w="7201" w:type="dxa"/>
            <w:tcMar>
              <w:top w:w="100" w:type="dxa"/>
              <w:left w:w="100" w:type="dxa"/>
              <w:bottom w:w="100" w:type="dxa"/>
              <w:right w:w="100" w:type="dxa"/>
            </w:tcMar>
          </w:tcPr>
          <w:p w14:paraId="5385636D" w14:textId="7D5B5902" w:rsidR="000C669E" w:rsidRPr="00483255" w:rsidRDefault="00622B3E" w:rsidP="00C13DB3">
            <w:pPr>
              <w:pStyle w:val="Tabletext"/>
              <w:ind w:left="284" w:hanging="284"/>
            </w:pPr>
            <w:r>
              <w:rPr>
                <w:lang w:bidi="ar-DZ"/>
              </w:rPr>
              <w:t>•</w:t>
            </w:r>
            <w:r>
              <w:rPr>
                <w:lang w:bidi="ar-DZ"/>
              </w:rPr>
              <w:tab/>
            </w:r>
            <w:r w:rsidR="00F72EA6" w:rsidRPr="00483255">
              <w:t>It is required that MLFO is provided with the application requirements and constraints as an intent.</w:t>
            </w:r>
          </w:p>
          <w:p w14:paraId="3F44307A" w14:textId="65D7B875" w:rsidR="000C669E" w:rsidRPr="00483255" w:rsidRDefault="00622B3E" w:rsidP="00C13DB3">
            <w:pPr>
              <w:pStyle w:val="Tabletext"/>
              <w:ind w:left="284" w:hanging="284"/>
            </w:pPr>
            <w:r>
              <w:rPr>
                <w:lang w:bidi="ar-DZ"/>
              </w:rPr>
              <w:t>•</w:t>
            </w:r>
            <w:r>
              <w:rPr>
                <w:lang w:bidi="ar-DZ"/>
              </w:rPr>
              <w:tab/>
            </w:r>
            <w:r w:rsidR="00F72EA6" w:rsidRPr="00483255">
              <w:t xml:space="preserve">It is required that the MLFO is provided with </w:t>
            </w:r>
            <w:r w:rsidR="005B6DFD">
              <w:t xml:space="preserve">a </w:t>
            </w:r>
            <w:r w:rsidR="00F72EA6" w:rsidRPr="00483255">
              <w:t xml:space="preserve">collection of </w:t>
            </w:r>
            <w:r w:rsidR="005B6DFD">
              <w:t xml:space="preserve">a </w:t>
            </w:r>
            <w:r w:rsidR="00F72EA6" w:rsidRPr="00483255">
              <w:t xml:space="preserve">large number of design intents </w:t>
            </w:r>
            <w:r w:rsidR="00FB7958">
              <w:t>and</w:t>
            </w:r>
            <w:r w:rsidR="00FB7958" w:rsidRPr="00483255">
              <w:t xml:space="preserve"> </w:t>
            </w:r>
            <w:r w:rsidR="00F72EA6" w:rsidRPr="00483255">
              <w:t>design results in a machine-readable format.</w:t>
            </w:r>
          </w:p>
          <w:p w14:paraId="36049708" w14:textId="3A94399B" w:rsidR="000C669E" w:rsidRPr="00483255" w:rsidRDefault="00F72EA6" w:rsidP="003829E0">
            <w:pPr>
              <w:pStyle w:val="Tabletext"/>
            </w:pPr>
            <w:r w:rsidRPr="00483255">
              <w:t>NOTE</w:t>
            </w:r>
            <w:r w:rsidR="0097739D">
              <w:t xml:space="preserve"> </w:t>
            </w:r>
            <w:r w:rsidR="00622B3E">
              <w:t>1</w:t>
            </w:r>
            <w:r w:rsidR="0097739D">
              <w:t xml:space="preserve"> </w:t>
            </w:r>
            <w:r w:rsidR="0097739D">
              <w:sym w:font="Symbol" w:char="F02D"/>
            </w:r>
            <w:r w:rsidRPr="00483255">
              <w:t xml:space="preserve"> These intents may consist of logical network requirements </w:t>
            </w:r>
            <w:r w:rsidR="005B6DFD">
              <w:t>referred to</w:t>
            </w:r>
            <w:r w:rsidRPr="00483255">
              <w:t xml:space="preserve"> a design intent with functional/non-functional requirements along with concrete design information, e.g., TOSCA/OASIS.</w:t>
            </w:r>
          </w:p>
          <w:p w14:paraId="6922D828" w14:textId="42EC8763" w:rsidR="000C669E" w:rsidRPr="00483255" w:rsidRDefault="00F72EA6" w:rsidP="003829E0">
            <w:pPr>
              <w:pStyle w:val="Tabletext"/>
            </w:pPr>
            <w:r w:rsidRPr="00483255">
              <w:lastRenderedPageBreak/>
              <w:t>NOTE</w:t>
            </w:r>
            <w:r w:rsidR="0097739D">
              <w:t xml:space="preserve"> </w:t>
            </w:r>
            <w:r w:rsidR="00622B3E">
              <w:t>2</w:t>
            </w:r>
            <w:r w:rsidR="0097739D">
              <w:t xml:space="preserve"> </w:t>
            </w:r>
            <w:r w:rsidR="0097739D">
              <w:sym w:font="Symbol" w:char="F02D"/>
            </w:r>
            <w:r w:rsidRPr="00483255">
              <w:t xml:space="preserve"> The network design results may include concrete design information including components, mapping to physical nodes, and configuration parameters, etc.</w:t>
            </w:r>
          </w:p>
          <w:p w14:paraId="78CB76F5" w14:textId="5F23A2DB" w:rsidR="000C669E" w:rsidRPr="00483255" w:rsidRDefault="00622B3E" w:rsidP="00C13DB3">
            <w:pPr>
              <w:pStyle w:val="Tabletext"/>
              <w:ind w:left="284" w:hanging="284"/>
            </w:pPr>
            <w:r>
              <w:rPr>
                <w:lang w:bidi="ar-DZ"/>
              </w:rPr>
              <w:t>•</w:t>
            </w:r>
            <w:r>
              <w:rPr>
                <w:lang w:bidi="ar-DZ"/>
              </w:rPr>
              <w:tab/>
            </w:r>
            <w:r w:rsidR="00F72EA6" w:rsidRPr="00483255">
              <w:t xml:space="preserve">MLFO is required to manage data storage to store collected design intents </w:t>
            </w:r>
            <w:r w:rsidR="00FB7958">
              <w:t>and</w:t>
            </w:r>
            <w:r w:rsidR="00FB7958" w:rsidRPr="00483255">
              <w:t xml:space="preserve"> </w:t>
            </w:r>
            <w:r w:rsidR="00F72EA6" w:rsidRPr="00483255">
              <w:t>design results.</w:t>
            </w:r>
          </w:p>
          <w:p w14:paraId="309F7B95" w14:textId="752B908F" w:rsidR="000C669E" w:rsidRPr="00483255" w:rsidRDefault="00622B3E" w:rsidP="003829E0">
            <w:pPr>
              <w:pStyle w:val="Tabletext"/>
            </w:pPr>
            <w:r>
              <w:rPr>
                <w:lang w:bidi="ar-DZ"/>
              </w:rPr>
              <w:t>•</w:t>
            </w:r>
            <w:r>
              <w:rPr>
                <w:lang w:bidi="ar-DZ"/>
              </w:rPr>
              <w:tab/>
            </w:r>
            <w:r w:rsidR="00F72EA6" w:rsidRPr="00483255">
              <w:t>MLFO is required to take as input any required pre-processing tasks.</w:t>
            </w:r>
          </w:p>
          <w:p w14:paraId="7154D03A" w14:textId="72A3F8E1" w:rsidR="000C669E" w:rsidRPr="00483255" w:rsidRDefault="00F72EA6" w:rsidP="003829E0">
            <w:pPr>
              <w:pStyle w:val="Tabletext"/>
            </w:pPr>
            <w:r w:rsidRPr="00483255">
              <w:t>NOTE</w:t>
            </w:r>
            <w:r w:rsidR="0097739D">
              <w:t xml:space="preserve"> </w:t>
            </w:r>
            <w:r w:rsidR="00622B3E">
              <w:t>3</w:t>
            </w:r>
            <w:r w:rsidR="0097739D">
              <w:t xml:space="preserve"> </w:t>
            </w:r>
            <w:r w:rsidR="0097739D">
              <w:sym w:font="Symbol" w:char="F02D"/>
            </w:r>
            <w:r w:rsidRPr="00483255">
              <w:t xml:space="preserve"> </w:t>
            </w:r>
            <w:r w:rsidR="005B6DFD">
              <w:t>E</w:t>
            </w:r>
            <w:r w:rsidRPr="00483255">
              <w:t>.g., a pre-processing task can extract relevant data from the design intents and design results to train the models.</w:t>
            </w:r>
          </w:p>
          <w:p w14:paraId="5DC53DC0" w14:textId="2355B876" w:rsidR="000C669E" w:rsidRPr="00483255" w:rsidRDefault="00622B3E" w:rsidP="00C13DB3">
            <w:pPr>
              <w:pStyle w:val="Tabletext"/>
              <w:ind w:left="284" w:hanging="284"/>
            </w:pPr>
            <w:r>
              <w:rPr>
                <w:lang w:bidi="ar-DZ"/>
              </w:rPr>
              <w:t>•</w:t>
            </w:r>
            <w:r>
              <w:rPr>
                <w:lang w:bidi="ar-DZ"/>
              </w:rPr>
              <w:tab/>
            </w:r>
            <w:r w:rsidR="00F72EA6" w:rsidRPr="00483255">
              <w:t>MLFO is required to update and train ML models to ensure reasonable accuracy.</w:t>
            </w:r>
          </w:p>
          <w:p w14:paraId="72DED22D" w14:textId="00B39E8D" w:rsidR="000C669E" w:rsidRPr="00483255" w:rsidRDefault="00F72EA6" w:rsidP="003829E0">
            <w:pPr>
              <w:pStyle w:val="Tabletext"/>
            </w:pPr>
            <w:r w:rsidRPr="00483255">
              <w:t>NOTE</w:t>
            </w:r>
            <w:r w:rsidR="0097739D">
              <w:t xml:space="preserve"> </w:t>
            </w:r>
            <w:r w:rsidR="00622B3E">
              <w:t>4</w:t>
            </w:r>
            <w:r w:rsidR="0097739D">
              <w:t xml:space="preserve"> </w:t>
            </w:r>
            <w:r w:rsidR="0097739D">
              <w:sym w:font="Symbol" w:char="F02D"/>
            </w:r>
            <w:r w:rsidRPr="00483255">
              <w:t xml:space="preserve"> MLFO can select </w:t>
            </w:r>
            <w:r w:rsidR="005B6DFD">
              <w:t xml:space="preserve">a </w:t>
            </w:r>
            <w:r w:rsidRPr="00483255">
              <w:t>training mechanism, e.g., offline training to train the ML model based on the updated datasets.</w:t>
            </w:r>
          </w:p>
          <w:p w14:paraId="693209F9" w14:textId="2A9239BF" w:rsidR="000C669E" w:rsidRPr="00483255" w:rsidRDefault="00622B3E" w:rsidP="00C13DB3">
            <w:pPr>
              <w:pStyle w:val="Tabletext"/>
              <w:ind w:left="284" w:hanging="284"/>
            </w:pPr>
            <w:r>
              <w:rPr>
                <w:lang w:bidi="ar-DZ"/>
              </w:rPr>
              <w:t>•</w:t>
            </w:r>
            <w:r>
              <w:rPr>
                <w:lang w:bidi="ar-DZ"/>
              </w:rPr>
              <w:tab/>
            </w:r>
            <w:r w:rsidR="00F72EA6" w:rsidRPr="00483255">
              <w:t>MLFO is required to select ML models and learning mechanisms according to application characteristics, data, and constraints.</w:t>
            </w:r>
          </w:p>
          <w:p w14:paraId="3FB57896" w14:textId="3992F77B" w:rsidR="000C669E" w:rsidRPr="00483255" w:rsidRDefault="00F72EA6" w:rsidP="003829E0">
            <w:pPr>
              <w:pStyle w:val="Tabletext"/>
            </w:pPr>
            <w:r w:rsidRPr="00483255">
              <w:t>NOTE</w:t>
            </w:r>
            <w:r w:rsidR="0097739D">
              <w:t xml:space="preserve"> </w:t>
            </w:r>
            <w:r w:rsidR="00622B3E">
              <w:t>5</w:t>
            </w:r>
            <w:r w:rsidR="0097739D">
              <w:t xml:space="preserve"> </w:t>
            </w:r>
            <w:r w:rsidR="0097739D">
              <w:sym w:font="Symbol" w:char="F02D"/>
            </w:r>
            <w:r w:rsidRPr="00483255">
              <w:t xml:space="preserve"> e.g., </w:t>
            </w:r>
            <w:r w:rsidR="009C6C05" w:rsidRPr="00483255">
              <w:t xml:space="preserve">MLFO </w:t>
            </w:r>
            <w:r w:rsidRPr="00483255">
              <w:t xml:space="preserve">can select supervised learning, reinforcement learning, or hybrid </w:t>
            </w:r>
            <w:r w:rsidR="008F5012">
              <w:t xml:space="preserve">model </w:t>
            </w:r>
            <w:r w:rsidRPr="00483255">
              <w:t>to select</w:t>
            </w:r>
            <w:r w:rsidR="008F5012">
              <w:t xml:space="preserve"> a</w:t>
            </w:r>
            <w:r w:rsidRPr="00483255">
              <w:t xml:space="preserve"> template or script.</w:t>
            </w:r>
          </w:p>
          <w:p w14:paraId="2FDFF83F" w14:textId="1809BC10" w:rsidR="000C669E" w:rsidRPr="00483255" w:rsidRDefault="00622B3E" w:rsidP="00C13DB3">
            <w:pPr>
              <w:pStyle w:val="Tabletext"/>
              <w:ind w:left="284" w:hanging="284"/>
            </w:pPr>
            <w:r>
              <w:rPr>
                <w:lang w:bidi="ar-DZ"/>
              </w:rPr>
              <w:t>•</w:t>
            </w:r>
            <w:r>
              <w:rPr>
                <w:lang w:bidi="ar-DZ"/>
              </w:rPr>
              <w:tab/>
            </w:r>
            <w:r w:rsidR="009C6C05" w:rsidRPr="00483255">
              <w:t xml:space="preserve">MLFO </w:t>
            </w:r>
            <w:r w:rsidR="00F72EA6" w:rsidRPr="00483255">
              <w:t xml:space="preserve">is required to interface with the management modules of </w:t>
            </w:r>
            <w:r w:rsidR="008F5012">
              <w:t xml:space="preserve">the </w:t>
            </w:r>
            <w:r w:rsidR="00F72EA6" w:rsidRPr="00483255">
              <w:t>ML underlay.</w:t>
            </w:r>
          </w:p>
          <w:p w14:paraId="3E4355FD" w14:textId="634044C3" w:rsidR="000C669E" w:rsidRPr="00483255" w:rsidRDefault="00F72EA6" w:rsidP="003829E0">
            <w:pPr>
              <w:pStyle w:val="Tabletext"/>
            </w:pPr>
            <w:r w:rsidRPr="00483255">
              <w:t>NOTE</w:t>
            </w:r>
            <w:r w:rsidR="0097739D">
              <w:t xml:space="preserve"> </w:t>
            </w:r>
            <w:r w:rsidR="00622B3E">
              <w:t>6</w:t>
            </w:r>
            <w:r w:rsidR="0097739D">
              <w:t xml:space="preserve"> </w:t>
            </w:r>
            <w:r w:rsidR="0097739D">
              <w:sym w:font="Symbol" w:char="F02D"/>
            </w:r>
            <w:r w:rsidRPr="00483255">
              <w:t xml:space="preserve"> MLFO can use this interface to interact with a workflow generator to generate </w:t>
            </w:r>
            <w:r w:rsidR="008F5012">
              <w:t xml:space="preserve">an </w:t>
            </w:r>
            <w:r w:rsidRPr="00483255">
              <w:t>executable workflow to safely reconfigure the current network infrastructure status to the desired status.</w:t>
            </w:r>
          </w:p>
          <w:p w14:paraId="3846A13A" w14:textId="570C2D1E" w:rsidR="000C669E" w:rsidRPr="00483255" w:rsidRDefault="00F72EA6" w:rsidP="003829E0">
            <w:pPr>
              <w:pStyle w:val="Tabletext"/>
            </w:pPr>
            <w:r w:rsidRPr="00483255">
              <w:t>NOTE</w:t>
            </w:r>
            <w:r w:rsidR="0097739D">
              <w:t xml:space="preserve"> </w:t>
            </w:r>
            <w:r w:rsidR="00622B3E">
              <w:t>7</w:t>
            </w:r>
            <w:r w:rsidR="0097739D">
              <w:t xml:space="preserve"> </w:t>
            </w:r>
            <w:r w:rsidR="0097739D">
              <w:sym w:font="Symbol" w:char="F02D"/>
            </w:r>
            <w:r w:rsidRPr="00483255">
              <w:t xml:space="preserve"> MLFO can use this interface to interact with the infrastructure controller, e.g., OpenStack or Kubernetes to manage computing resources required to deploy logical network components.</w:t>
            </w:r>
          </w:p>
          <w:p w14:paraId="08A41181" w14:textId="6FE08834" w:rsidR="000C669E" w:rsidRPr="00483255" w:rsidRDefault="00F72EA6" w:rsidP="003829E0">
            <w:pPr>
              <w:pStyle w:val="Tabletext"/>
            </w:pPr>
            <w:r w:rsidRPr="00483255">
              <w:t>NOTE</w:t>
            </w:r>
            <w:r w:rsidR="0097739D">
              <w:t xml:space="preserve"> </w:t>
            </w:r>
            <w:r w:rsidR="00622B3E">
              <w:t>8</w:t>
            </w:r>
            <w:r w:rsidR="0097739D">
              <w:t xml:space="preserve"> </w:t>
            </w:r>
            <w:r w:rsidR="0097739D">
              <w:sym w:font="Symbol" w:char="F02D"/>
            </w:r>
            <w:r w:rsidRPr="00483255">
              <w:t xml:space="preserve"> MLFO can also use this interface to interact with a workflow executor to allow deployment of designed logical network on the physical network.</w:t>
            </w:r>
          </w:p>
          <w:p w14:paraId="194036C4" w14:textId="052C04D9" w:rsidR="000C669E" w:rsidRPr="00483255" w:rsidRDefault="00622B3E" w:rsidP="00C13DB3">
            <w:pPr>
              <w:pStyle w:val="Tabletext"/>
              <w:ind w:left="284" w:hanging="284"/>
            </w:pPr>
            <w:r>
              <w:rPr>
                <w:lang w:bidi="ar-DZ"/>
              </w:rPr>
              <w:t>•</w:t>
            </w:r>
            <w:r>
              <w:rPr>
                <w:lang w:bidi="ar-DZ"/>
              </w:rPr>
              <w:tab/>
            </w:r>
            <w:r w:rsidR="00F72EA6" w:rsidRPr="00483255">
              <w:t>It is required that the MLFO is provided network requirements in decretive form, i.e., as</w:t>
            </w:r>
            <w:r w:rsidR="009828BB">
              <w:t xml:space="preserve"> a</w:t>
            </w:r>
            <w:r w:rsidR="00F72EA6" w:rsidRPr="00483255">
              <w:t xml:space="preserve"> design intent.</w:t>
            </w:r>
          </w:p>
          <w:p w14:paraId="3EC2851B" w14:textId="1A75FCD9" w:rsidR="000C669E" w:rsidRPr="00483255" w:rsidRDefault="00F72EA6" w:rsidP="003829E0">
            <w:pPr>
              <w:pStyle w:val="Tabletext"/>
            </w:pPr>
            <w:r w:rsidRPr="00483255">
              <w:t>NOTE</w:t>
            </w:r>
            <w:r w:rsidR="0097739D">
              <w:t xml:space="preserve"> </w:t>
            </w:r>
            <w:r w:rsidR="00622B3E">
              <w:t>9</w:t>
            </w:r>
            <w:r w:rsidR="0097739D">
              <w:t xml:space="preserve"> </w:t>
            </w:r>
            <w:r w:rsidR="0097739D">
              <w:sym w:font="Symbol" w:char="F02D"/>
            </w:r>
            <w:r w:rsidRPr="00483255">
              <w:t xml:space="preserve"> The design intent represents logical network descriptions with functional/non-functional requirements and output design results.</w:t>
            </w:r>
          </w:p>
        </w:tc>
      </w:tr>
      <w:tr w:rsidR="000C669E" w:rsidRPr="00483255" w14:paraId="604EE0DB" w14:textId="77777777" w:rsidTr="009F4B0C">
        <w:trPr>
          <w:jc w:val="center"/>
        </w:trPr>
        <w:tc>
          <w:tcPr>
            <w:tcW w:w="2438" w:type="dxa"/>
            <w:tcMar>
              <w:top w:w="100" w:type="dxa"/>
              <w:left w:w="100" w:type="dxa"/>
              <w:bottom w:w="100" w:type="dxa"/>
              <w:right w:w="100" w:type="dxa"/>
            </w:tcMar>
          </w:tcPr>
          <w:p w14:paraId="0F85D7BD" w14:textId="5A79D136" w:rsidR="000C669E" w:rsidRPr="00483255" w:rsidRDefault="00F72EA6" w:rsidP="003829E0">
            <w:pPr>
              <w:pStyle w:val="Tabletext"/>
              <w:rPr>
                <w:sz w:val="20"/>
              </w:rPr>
            </w:pPr>
            <w:r w:rsidRPr="00483255">
              <w:lastRenderedPageBreak/>
              <w:t xml:space="preserve">4.14 E2E network operation automation </w:t>
            </w:r>
            <w:r w:rsidR="00782E9E">
              <w:t>–</w:t>
            </w:r>
            <w:r w:rsidRPr="00483255">
              <w:t xml:space="preserve"> </w:t>
            </w:r>
            <w:r w:rsidR="00D61952" w:rsidRPr="00483255">
              <w:t>F</w:t>
            </w:r>
            <w:r w:rsidRPr="00483255">
              <w:t>ault detection and recovery</w:t>
            </w:r>
          </w:p>
        </w:tc>
        <w:tc>
          <w:tcPr>
            <w:tcW w:w="7201" w:type="dxa"/>
            <w:tcMar>
              <w:top w:w="100" w:type="dxa"/>
              <w:left w:w="100" w:type="dxa"/>
              <w:bottom w:w="100" w:type="dxa"/>
              <w:right w:w="100" w:type="dxa"/>
            </w:tcMar>
          </w:tcPr>
          <w:p w14:paraId="1CB231C6" w14:textId="003C1F40" w:rsidR="000C669E" w:rsidRPr="00483255" w:rsidRDefault="00782E9E" w:rsidP="00C13DB3">
            <w:pPr>
              <w:pStyle w:val="Tabletext"/>
              <w:ind w:left="284" w:hanging="284"/>
            </w:pPr>
            <w:r>
              <w:rPr>
                <w:lang w:bidi="ar-DZ"/>
              </w:rPr>
              <w:t>•</w:t>
            </w:r>
            <w:r>
              <w:rPr>
                <w:lang w:bidi="ar-DZ"/>
              </w:rPr>
              <w:tab/>
            </w:r>
            <w:r w:rsidR="009C6C05" w:rsidRPr="00483255">
              <w:t xml:space="preserve">MLFO </w:t>
            </w:r>
            <w:r w:rsidR="00F72EA6" w:rsidRPr="00483255">
              <w:t>is required to perform data collection at various network levels including network functions and infrastructure on</w:t>
            </w:r>
            <w:r w:rsidR="00E278AE">
              <w:t xml:space="preserve"> a</w:t>
            </w:r>
            <w:r w:rsidR="00F72EA6" w:rsidRPr="00483255">
              <w:t xml:space="preserve"> real-time basis.</w:t>
            </w:r>
          </w:p>
          <w:p w14:paraId="7B2C30AC" w14:textId="677A8EAE" w:rsidR="000C669E" w:rsidRPr="00483255" w:rsidRDefault="00F72EA6" w:rsidP="003829E0">
            <w:pPr>
              <w:pStyle w:val="Tabletext"/>
            </w:pPr>
            <w:r w:rsidRPr="00483255">
              <w:t>NOTE</w:t>
            </w:r>
            <w:r w:rsidR="00101A31">
              <w:t xml:space="preserve"> 1 </w:t>
            </w:r>
            <w:r w:rsidR="00101A31">
              <w:sym w:font="Symbol" w:char="F02D"/>
            </w:r>
            <w:r w:rsidRPr="00483255">
              <w:t xml:space="preserve"> This data may include performance data related to network function (NF) and NFV infrastructure (NFVI), e.g., CPU utilization, memory utilization, </w:t>
            </w:r>
            <w:r w:rsidR="00E278AE" w:rsidRPr="00483255">
              <w:t>d</w:t>
            </w:r>
            <w:r w:rsidRPr="00483255">
              <w:t>isk I/O, etc.</w:t>
            </w:r>
          </w:p>
          <w:p w14:paraId="69543C14" w14:textId="71191A36" w:rsidR="000C669E" w:rsidRPr="00483255" w:rsidRDefault="00F72EA6" w:rsidP="003829E0">
            <w:pPr>
              <w:pStyle w:val="Tabletext"/>
            </w:pPr>
            <w:r w:rsidRPr="00483255">
              <w:t>NOTE</w:t>
            </w:r>
            <w:r w:rsidR="00101A31">
              <w:t xml:space="preserve"> 2 </w:t>
            </w:r>
            <w:r w:rsidR="00101A31">
              <w:sym w:font="Symbol" w:char="F02D"/>
            </w:r>
            <w:r w:rsidRPr="00483255">
              <w:t xml:space="preserve"> The collected data can include performance, event, topology, and configuration data from the NFV and NFVI in real</w:t>
            </w:r>
            <w:r w:rsidR="00E278AE">
              <w:t xml:space="preserve"> </w:t>
            </w:r>
            <w:r w:rsidRPr="00483255">
              <w:t>time.</w:t>
            </w:r>
          </w:p>
          <w:p w14:paraId="5F91C65F" w14:textId="07CD3B35" w:rsidR="000C669E" w:rsidRPr="00483255" w:rsidRDefault="00F72EA6" w:rsidP="003829E0">
            <w:pPr>
              <w:pStyle w:val="Tabletext"/>
            </w:pPr>
            <w:r w:rsidRPr="00483255">
              <w:t>NOTE</w:t>
            </w:r>
            <w:r w:rsidR="00101A31">
              <w:t xml:space="preserve"> 3 </w:t>
            </w:r>
            <w:r w:rsidR="00101A31">
              <w:sym w:font="Symbol" w:char="F02D"/>
            </w:r>
            <w:r w:rsidRPr="00483255">
              <w:t xml:space="preserve"> It can include traffic information, e.g., traffic volume, discard counter error counter</w:t>
            </w:r>
            <w:r w:rsidR="0075263E">
              <w:t>,</w:t>
            </w:r>
            <w:r w:rsidRPr="00483255">
              <w:t xml:space="preserve"> etc.</w:t>
            </w:r>
          </w:p>
          <w:p w14:paraId="7674150F" w14:textId="3204693B" w:rsidR="000C669E" w:rsidRPr="00483255" w:rsidRDefault="00F72EA6" w:rsidP="003829E0">
            <w:pPr>
              <w:pStyle w:val="Tabletext"/>
            </w:pPr>
            <w:r w:rsidRPr="00483255">
              <w:lastRenderedPageBreak/>
              <w:t>NOTE</w:t>
            </w:r>
            <w:r w:rsidR="00101A31">
              <w:t xml:space="preserve"> 4 </w:t>
            </w:r>
            <w:r w:rsidR="00101A31">
              <w:sym w:font="Symbol" w:char="F02D"/>
            </w:r>
            <w:r w:rsidRPr="00483255">
              <w:t xml:space="preserve"> It can be previous</w:t>
            </w:r>
            <w:r w:rsidR="00E134B1">
              <w:t>ly</w:t>
            </w:r>
            <w:r w:rsidRPr="00483255">
              <w:t xml:space="preserve"> </w:t>
            </w:r>
            <w:r w:rsidR="00E134B1" w:rsidRPr="00483255">
              <w:t>know</w:t>
            </w:r>
            <w:r w:rsidR="00E134B1">
              <w:t>n</w:t>
            </w:r>
            <w:r w:rsidR="00E134B1" w:rsidRPr="00483255">
              <w:t xml:space="preserve"> </w:t>
            </w:r>
            <w:r w:rsidRPr="00483255">
              <w:t>data related to fault detection and recovery procedure</w:t>
            </w:r>
            <w:r w:rsidR="00871A09">
              <w:t>s</w:t>
            </w:r>
            <w:r w:rsidRPr="00483255">
              <w:t>.</w:t>
            </w:r>
          </w:p>
          <w:p w14:paraId="5E58C587" w14:textId="75BF9CAE" w:rsidR="000C669E" w:rsidRPr="00483255" w:rsidRDefault="00782E9E" w:rsidP="00C13DB3">
            <w:pPr>
              <w:pStyle w:val="Tabletext"/>
              <w:ind w:left="284" w:hanging="284"/>
            </w:pPr>
            <w:bookmarkStart w:id="231" w:name="_Hlk11758701"/>
            <w:r>
              <w:rPr>
                <w:lang w:bidi="ar-DZ"/>
              </w:rPr>
              <w:t>•</w:t>
            </w:r>
            <w:r>
              <w:rPr>
                <w:lang w:bidi="ar-DZ"/>
              </w:rPr>
              <w:tab/>
            </w:r>
            <w:r w:rsidR="00F72EA6" w:rsidRPr="00483255">
              <w:t>MLFO is recommended to perform necessary pre-processing to bring the data in</w:t>
            </w:r>
            <w:r w:rsidR="00871A09">
              <w:t>to</w:t>
            </w:r>
            <w:r w:rsidR="00F72EA6" w:rsidRPr="00483255">
              <w:t xml:space="preserve"> a proper format.</w:t>
            </w:r>
          </w:p>
          <w:p w14:paraId="0E9EA73C" w14:textId="6E45D6A5" w:rsidR="000C669E" w:rsidRPr="00483255" w:rsidRDefault="00F72EA6" w:rsidP="003829E0">
            <w:pPr>
              <w:pStyle w:val="Tabletext"/>
            </w:pPr>
            <w:r w:rsidRPr="00483255">
              <w:t>NOTE</w:t>
            </w:r>
            <w:r w:rsidR="00101A31">
              <w:t xml:space="preserve"> 5 </w:t>
            </w:r>
            <w:r w:rsidR="00101A31">
              <w:sym w:font="Symbol" w:char="F02D"/>
            </w:r>
            <w:r w:rsidRPr="00483255">
              <w:t xml:space="preserve"> It can be used to extract common topology and configuration models from the data to understand network topology for efficient RCA.</w:t>
            </w:r>
          </w:p>
          <w:bookmarkEnd w:id="231"/>
          <w:p w14:paraId="77825E71" w14:textId="52EAC2C9" w:rsidR="000C669E" w:rsidRPr="00483255" w:rsidRDefault="00782E9E" w:rsidP="00C13DB3">
            <w:pPr>
              <w:pStyle w:val="Tabletext"/>
              <w:ind w:left="284" w:hanging="284"/>
            </w:pPr>
            <w:r>
              <w:rPr>
                <w:lang w:bidi="ar-DZ"/>
              </w:rPr>
              <w:t>•</w:t>
            </w:r>
            <w:r>
              <w:rPr>
                <w:lang w:bidi="ar-DZ"/>
              </w:rPr>
              <w:tab/>
            </w:r>
            <w:r w:rsidR="00F72EA6" w:rsidRPr="00483255">
              <w:t>MLFO is recommended to generate simulated data based on a test environment.</w:t>
            </w:r>
          </w:p>
          <w:p w14:paraId="5F6E1759" w14:textId="03ECB62F" w:rsidR="000C669E" w:rsidRPr="00483255" w:rsidRDefault="00782E9E" w:rsidP="00C13DB3">
            <w:pPr>
              <w:pStyle w:val="Tabletext"/>
              <w:ind w:left="284" w:hanging="284"/>
            </w:pPr>
            <w:bookmarkStart w:id="232" w:name="_Hlk11762609"/>
            <w:r>
              <w:rPr>
                <w:lang w:bidi="ar-DZ"/>
              </w:rPr>
              <w:t>•</w:t>
            </w:r>
            <w:r>
              <w:rPr>
                <w:lang w:bidi="ar-DZ"/>
              </w:rPr>
              <w:tab/>
            </w:r>
            <w:r w:rsidR="00F72EA6" w:rsidRPr="00483255">
              <w:t>MLFO is required to select ML models and mechanisms to meet the application characteristic, data, and constraints.</w:t>
            </w:r>
          </w:p>
          <w:p w14:paraId="1D82ACBE" w14:textId="72B13D1F" w:rsidR="000C669E" w:rsidRPr="00483255" w:rsidRDefault="00F72EA6" w:rsidP="003829E0">
            <w:pPr>
              <w:pStyle w:val="Tabletext"/>
            </w:pPr>
            <w:r w:rsidRPr="00483255">
              <w:t>NOTE</w:t>
            </w:r>
            <w:r w:rsidR="00101A31">
              <w:t xml:space="preserve"> 6 </w:t>
            </w:r>
            <w:r w:rsidR="00101A31">
              <w:sym w:font="Symbol" w:char="F02D"/>
            </w:r>
            <w:r w:rsidR="00101A31">
              <w:t xml:space="preserve"> </w:t>
            </w:r>
            <w:r w:rsidR="009C6C05" w:rsidRPr="00483255">
              <w:t xml:space="preserve">MLFO </w:t>
            </w:r>
            <w:r w:rsidRPr="00483255">
              <w:t>can select a supervised learning model to detect faults of various types.</w:t>
            </w:r>
          </w:p>
          <w:p w14:paraId="3929AEB8" w14:textId="34D57B81" w:rsidR="000C669E" w:rsidRPr="00483255" w:rsidRDefault="00F72EA6" w:rsidP="003829E0">
            <w:pPr>
              <w:pStyle w:val="Tabletext"/>
            </w:pPr>
            <w:r w:rsidRPr="00483255">
              <w:t>NOTE</w:t>
            </w:r>
            <w:r w:rsidR="00101A31">
              <w:t xml:space="preserve"> 7 </w:t>
            </w:r>
            <w:r w:rsidR="00101A31">
              <w:sym w:font="Symbol" w:char="F02D"/>
            </w:r>
            <w:r w:rsidRPr="00483255">
              <w:t xml:space="preserve"> MLFO can select a</w:t>
            </w:r>
            <w:r w:rsidR="00871A09">
              <w:t>n</w:t>
            </w:r>
            <w:r w:rsidRPr="00483255">
              <w:t xml:space="preserve"> ML model or learning mechanism to detect impe</w:t>
            </w:r>
            <w:r w:rsidR="00871A09">
              <w:t>n</w:t>
            </w:r>
            <w:r w:rsidRPr="00483255">
              <w:t>ding failures.</w:t>
            </w:r>
          </w:p>
          <w:p w14:paraId="0F209D71" w14:textId="5DAA2EA0" w:rsidR="000C669E" w:rsidRPr="00483255" w:rsidRDefault="00F72EA6" w:rsidP="003829E0">
            <w:pPr>
              <w:pStyle w:val="Tabletext"/>
            </w:pPr>
            <w:r w:rsidRPr="00483255">
              <w:t>NOTE</w:t>
            </w:r>
            <w:r w:rsidR="00101A31">
              <w:t xml:space="preserve"> 8 </w:t>
            </w:r>
            <w:r w:rsidR="00101A31">
              <w:sym w:font="Symbol" w:char="F02D"/>
            </w:r>
            <w:r w:rsidRPr="00483255">
              <w:t xml:space="preserve"> MLFO can also select a supervised learning model to predict the root cause of failure, e.g</w:t>
            </w:r>
            <w:r w:rsidR="00407376" w:rsidRPr="00483255">
              <w:t xml:space="preserve">., </w:t>
            </w:r>
            <w:r w:rsidR="00871A09">
              <w:t xml:space="preserve">a </w:t>
            </w:r>
            <w:r w:rsidR="00407376" w:rsidRPr="00483255">
              <w:t xml:space="preserve">deep neural network </w:t>
            </w:r>
            <w:r w:rsidR="00407376">
              <w:t>(</w:t>
            </w:r>
            <w:r w:rsidRPr="00483255">
              <w:t>DNN</w:t>
            </w:r>
            <w:r w:rsidR="00407376">
              <w:t>)</w:t>
            </w:r>
            <w:r w:rsidRPr="00483255">
              <w:t xml:space="preserve"> with autoencoders and autoregressive NN.</w:t>
            </w:r>
          </w:p>
          <w:p w14:paraId="7144AE4C" w14:textId="5556A9BC" w:rsidR="000C669E" w:rsidRPr="00483255" w:rsidRDefault="00F72EA6" w:rsidP="003829E0">
            <w:pPr>
              <w:pStyle w:val="Tabletext"/>
            </w:pPr>
            <w:r w:rsidRPr="00483255">
              <w:t>NOTE</w:t>
            </w:r>
            <w:r w:rsidR="00101A31">
              <w:t xml:space="preserve"> 9 </w:t>
            </w:r>
            <w:r w:rsidR="00101A31">
              <w:sym w:font="Symbol" w:char="F02D"/>
            </w:r>
            <w:r w:rsidRPr="00483255">
              <w:t xml:space="preserve"> MLFO can select a supervised or reinforcement learning ML mechanism e.g., </w:t>
            </w:r>
            <w:r w:rsidR="00A67E3C">
              <w:t xml:space="preserve">a </w:t>
            </w:r>
            <w:r w:rsidRPr="00483255">
              <w:t>partially observable Markov decision process (POMDP) to automatically select an optimal recovery action to improve the automated workflow.</w:t>
            </w:r>
          </w:p>
          <w:bookmarkEnd w:id="232"/>
          <w:p w14:paraId="72DF86ED" w14:textId="78BA7639" w:rsidR="000C669E" w:rsidRPr="00483255" w:rsidRDefault="00782E9E" w:rsidP="00C13DB3">
            <w:pPr>
              <w:pStyle w:val="Tabletext"/>
              <w:ind w:left="284" w:hanging="284"/>
            </w:pPr>
            <w:r>
              <w:rPr>
                <w:lang w:bidi="ar-DZ"/>
              </w:rPr>
              <w:t>•</w:t>
            </w:r>
            <w:r>
              <w:rPr>
                <w:lang w:bidi="ar-DZ"/>
              </w:rPr>
              <w:tab/>
            </w:r>
            <w:r w:rsidR="00F72EA6" w:rsidRPr="00483255">
              <w:t>MLFO is recommended to provide training mechanisms based on training datasets including</w:t>
            </w:r>
            <w:r w:rsidR="00A67E3C">
              <w:t xml:space="preserve"> an</w:t>
            </w:r>
            <w:r w:rsidR="00F72EA6" w:rsidRPr="00483255">
              <w:t xml:space="preserve"> actual or test environment.</w:t>
            </w:r>
          </w:p>
          <w:p w14:paraId="044832E7" w14:textId="0A121CDE" w:rsidR="000C669E" w:rsidRPr="00483255" w:rsidRDefault="00F72EA6" w:rsidP="003829E0">
            <w:pPr>
              <w:pStyle w:val="Tabletext"/>
            </w:pPr>
            <w:r w:rsidRPr="00483255">
              <w:t>NOTE</w:t>
            </w:r>
            <w:r w:rsidR="00101A31">
              <w:t xml:space="preserve"> 10 </w:t>
            </w:r>
            <w:r w:rsidR="00101A31">
              <w:sym w:font="Symbol" w:char="F02D"/>
            </w:r>
            <w:r w:rsidRPr="00483255">
              <w:t xml:space="preserve"> </w:t>
            </w:r>
            <w:r w:rsidR="00101A31">
              <w:t>E</w:t>
            </w:r>
            <w:r w:rsidRPr="00483255">
              <w:t>.g., offline or online training mechanisms.</w:t>
            </w:r>
          </w:p>
          <w:p w14:paraId="60D584AF" w14:textId="77777777" w:rsidR="000C669E" w:rsidRPr="00483255" w:rsidRDefault="00F72EA6" w:rsidP="003829E0">
            <w:pPr>
              <w:pStyle w:val="Tabletext"/>
            </w:pPr>
            <w:r w:rsidRPr="00483255">
              <w:t>MLFO is required to interface with the management modules of ML underlay to interact with network controllers.</w:t>
            </w:r>
          </w:p>
          <w:p w14:paraId="7A501353" w14:textId="73EA1F2D" w:rsidR="000C669E" w:rsidRPr="00483255" w:rsidRDefault="00F72EA6" w:rsidP="003829E0">
            <w:pPr>
              <w:pStyle w:val="Tabletext"/>
            </w:pPr>
            <w:r w:rsidRPr="00483255">
              <w:t>NOTE</w:t>
            </w:r>
            <w:r w:rsidR="00101A31">
              <w:t xml:space="preserve"> 11 </w:t>
            </w:r>
            <w:r w:rsidR="00101A31">
              <w:sym w:font="Symbol" w:char="F02D"/>
            </w:r>
            <w:r w:rsidRPr="00483255">
              <w:t xml:space="preserve"> This interface can be used by the MLFO to perform fault detection, RCA, and automated recovery.</w:t>
            </w:r>
          </w:p>
          <w:p w14:paraId="6D024A9D" w14:textId="24565C40" w:rsidR="000C669E" w:rsidRPr="00483255" w:rsidRDefault="00782E9E" w:rsidP="00C13DB3">
            <w:pPr>
              <w:pStyle w:val="Tabletext"/>
              <w:ind w:left="284" w:hanging="284"/>
            </w:pPr>
            <w:bookmarkStart w:id="233" w:name="_Hlk11790423"/>
            <w:r>
              <w:rPr>
                <w:lang w:bidi="ar-DZ"/>
              </w:rPr>
              <w:t>•</w:t>
            </w:r>
            <w:r>
              <w:rPr>
                <w:lang w:bidi="ar-DZ"/>
              </w:rPr>
              <w:tab/>
            </w:r>
            <w:r w:rsidR="00F72EA6" w:rsidRPr="00483255">
              <w:t>MLFO is recommended to perform a closed-loop function to improve the performance of the ML pipeline.</w:t>
            </w:r>
          </w:p>
          <w:p w14:paraId="0BF565CB" w14:textId="5B0F3D37" w:rsidR="000C669E" w:rsidRPr="00483255" w:rsidRDefault="00F72EA6" w:rsidP="003829E0">
            <w:pPr>
              <w:pStyle w:val="Tabletext"/>
            </w:pPr>
            <w:r w:rsidRPr="00483255">
              <w:t>NOTE</w:t>
            </w:r>
            <w:r w:rsidR="00101A31">
              <w:t xml:space="preserve"> 12 </w:t>
            </w:r>
            <w:r w:rsidR="00101A31">
              <w:sym w:font="Symbol" w:char="F02D"/>
            </w:r>
            <w:r w:rsidRPr="00483255">
              <w:t xml:space="preserve"> </w:t>
            </w:r>
            <w:r w:rsidR="00101A31">
              <w:t>E</w:t>
            </w:r>
            <w:r w:rsidRPr="00483255">
              <w:t>.g., results of RCA can be used by MLFO to improve the prediction accuracy of ML models for fault detection and recovery.</w:t>
            </w:r>
            <w:bookmarkEnd w:id="233"/>
          </w:p>
        </w:tc>
      </w:tr>
      <w:tr w:rsidR="000C669E" w:rsidRPr="00483255" w14:paraId="46317AEC" w14:textId="77777777" w:rsidTr="009F4B0C">
        <w:trPr>
          <w:jc w:val="center"/>
        </w:trPr>
        <w:tc>
          <w:tcPr>
            <w:tcW w:w="2438" w:type="dxa"/>
            <w:tcMar>
              <w:top w:w="100" w:type="dxa"/>
              <w:left w:w="100" w:type="dxa"/>
              <w:bottom w:w="100" w:type="dxa"/>
              <w:right w:w="100" w:type="dxa"/>
            </w:tcMar>
          </w:tcPr>
          <w:p w14:paraId="4D150FAB" w14:textId="2F81C909" w:rsidR="000C669E" w:rsidRPr="00483255" w:rsidRDefault="00F72EA6" w:rsidP="003829E0">
            <w:pPr>
              <w:pStyle w:val="Tabletext"/>
              <w:rPr>
                <w:sz w:val="20"/>
              </w:rPr>
            </w:pPr>
            <w:r w:rsidRPr="00483255">
              <w:lastRenderedPageBreak/>
              <w:t xml:space="preserve">4.15 E2E network operation automation </w:t>
            </w:r>
            <w:r w:rsidR="00782E9E">
              <w:t>–</w:t>
            </w:r>
            <w:r w:rsidRPr="00483255">
              <w:t xml:space="preserve"> </w:t>
            </w:r>
            <w:r w:rsidR="00D61952" w:rsidRPr="00483255">
              <w:t>N</w:t>
            </w:r>
            <w:r w:rsidRPr="00483255">
              <w:t>etwork resource adaptation</w:t>
            </w:r>
          </w:p>
        </w:tc>
        <w:tc>
          <w:tcPr>
            <w:tcW w:w="7201" w:type="dxa"/>
            <w:tcMar>
              <w:top w:w="100" w:type="dxa"/>
              <w:left w:w="100" w:type="dxa"/>
              <w:bottom w:w="100" w:type="dxa"/>
              <w:right w:w="100" w:type="dxa"/>
            </w:tcMar>
          </w:tcPr>
          <w:p w14:paraId="3C06F25B" w14:textId="210A31AB" w:rsidR="000C669E" w:rsidRPr="00483255" w:rsidRDefault="00782E9E" w:rsidP="00C13DB3">
            <w:pPr>
              <w:pStyle w:val="Tabletext"/>
              <w:ind w:left="284" w:hanging="284"/>
            </w:pPr>
            <w:r>
              <w:rPr>
                <w:lang w:bidi="ar-DZ"/>
              </w:rPr>
              <w:t>•</w:t>
            </w:r>
            <w:r>
              <w:rPr>
                <w:lang w:bidi="ar-DZ"/>
              </w:rPr>
              <w:tab/>
            </w:r>
            <w:r w:rsidR="00F72EA6" w:rsidRPr="00483255">
              <w:t>It is recommended that MLFO is provided with the application requirements and constraints as an intent.</w:t>
            </w:r>
          </w:p>
          <w:p w14:paraId="718C61BA" w14:textId="797C79DF" w:rsidR="000C669E" w:rsidRPr="00483255" w:rsidRDefault="00782E9E" w:rsidP="00C13DB3">
            <w:pPr>
              <w:pStyle w:val="Tabletext"/>
              <w:ind w:left="284" w:hanging="284"/>
            </w:pPr>
            <w:bookmarkStart w:id="234" w:name="_Hlk11756154"/>
            <w:r>
              <w:rPr>
                <w:lang w:bidi="ar-DZ"/>
              </w:rPr>
              <w:t>•</w:t>
            </w:r>
            <w:r>
              <w:rPr>
                <w:lang w:bidi="ar-DZ"/>
              </w:rPr>
              <w:tab/>
            </w:r>
            <w:r w:rsidR="009C6C05" w:rsidRPr="00483255">
              <w:t xml:space="preserve">MLFO </w:t>
            </w:r>
            <w:r w:rsidR="00F72EA6" w:rsidRPr="00483255">
              <w:t xml:space="preserve">is required to enable data collection from network functions (NFs) at various levels including </w:t>
            </w:r>
            <w:r w:rsidR="00637D44">
              <w:t xml:space="preserve">the </w:t>
            </w:r>
            <w:r w:rsidR="00F72EA6" w:rsidRPr="00483255">
              <w:t>control, service, and data plane</w:t>
            </w:r>
            <w:r w:rsidR="00637D44">
              <w:t>s</w:t>
            </w:r>
            <w:r w:rsidR="00F72EA6" w:rsidRPr="00483255">
              <w:t>.</w:t>
            </w:r>
          </w:p>
          <w:bookmarkEnd w:id="234"/>
          <w:p w14:paraId="318E0027" w14:textId="0439C9FF" w:rsidR="000C669E" w:rsidRPr="00483255" w:rsidRDefault="00F72EA6" w:rsidP="003829E0">
            <w:pPr>
              <w:pStyle w:val="Tabletext"/>
            </w:pPr>
            <w:r w:rsidRPr="00483255">
              <w:t>NOTE</w:t>
            </w:r>
            <w:r w:rsidR="005E6DB8">
              <w:t xml:space="preserve"> 1 </w:t>
            </w:r>
            <w:r w:rsidR="009A1DE9">
              <w:sym w:font="Symbol" w:char="F02D"/>
            </w:r>
            <w:r w:rsidRPr="00483255">
              <w:t xml:space="preserve"> Control plane information may include control requests from an external controller or orchestrator.</w:t>
            </w:r>
          </w:p>
          <w:p w14:paraId="2FA89B15" w14:textId="3806F868" w:rsidR="000C669E" w:rsidRPr="00483255" w:rsidRDefault="00F72EA6" w:rsidP="003829E0">
            <w:pPr>
              <w:pStyle w:val="Tabletext"/>
            </w:pPr>
            <w:r w:rsidRPr="00483255">
              <w:t>NOTE</w:t>
            </w:r>
            <w:r w:rsidR="005E6DB8">
              <w:t xml:space="preserve"> 2 </w:t>
            </w:r>
            <w:r w:rsidR="009A1DE9">
              <w:sym w:font="Symbol" w:char="F02D"/>
            </w:r>
            <w:r w:rsidR="009A1DE9">
              <w:t xml:space="preserve"> </w:t>
            </w:r>
            <w:r w:rsidRPr="00483255">
              <w:t xml:space="preserve">Service plane information may include state data along with identification and configuration information, e.g., computational resources </w:t>
            </w:r>
            <w:r w:rsidRPr="00483255">
              <w:lastRenderedPageBreak/>
              <w:t>such as CPU, memory, and storage for NFV and service function chains (SFCs).</w:t>
            </w:r>
          </w:p>
          <w:p w14:paraId="72522FF8" w14:textId="60CDB5CF" w:rsidR="000C669E" w:rsidRPr="00483255" w:rsidRDefault="00F72EA6" w:rsidP="003829E0">
            <w:pPr>
              <w:pStyle w:val="Tabletext"/>
            </w:pPr>
            <w:r w:rsidRPr="00483255">
              <w:t>NOTE</w:t>
            </w:r>
            <w:r w:rsidR="005E6DB8">
              <w:t xml:space="preserve"> 3 </w:t>
            </w:r>
            <w:r w:rsidR="009A1DE9">
              <w:sym w:font="Symbol" w:char="F02D"/>
            </w:r>
            <w:r w:rsidR="009A1DE9">
              <w:t xml:space="preserve"> </w:t>
            </w:r>
            <w:r w:rsidRPr="00483255">
              <w:t xml:space="preserve">State data in </w:t>
            </w:r>
            <w:r w:rsidR="00637D44">
              <w:t xml:space="preserve">the </w:t>
            </w:r>
            <w:r w:rsidRPr="00483255">
              <w:t>data plane may include information about the network resources, e.g., physical switches and links with identification and configuration information.</w:t>
            </w:r>
          </w:p>
          <w:p w14:paraId="560737E6" w14:textId="6B8B2AD4" w:rsidR="000C669E" w:rsidRPr="00483255" w:rsidRDefault="00782E9E" w:rsidP="00C13DB3">
            <w:pPr>
              <w:pStyle w:val="Tabletext"/>
              <w:ind w:left="284" w:hanging="284"/>
            </w:pPr>
            <w:r>
              <w:rPr>
                <w:lang w:bidi="ar-DZ"/>
              </w:rPr>
              <w:t>•</w:t>
            </w:r>
            <w:r>
              <w:rPr>
                <w:lang w:bidi="ar-DZ"/>
              </w:rPr>
              <w:tab/>
            </w:r>
            <w:r w:rsidR="009C6C05" w:rsidRPr="00483255">
              <w:t xml:space="preserve">MLFO </w:t>
            </w:r>
            <w:r w:rsidR="00F72EA6" w:rsidRPr="00483255">
              <w:t>is recommended to support necessary pre-processing tasks on available data.</w:t>
            </w:r>
          </w:p>
          <w:p w14:paraId="6DF867AA" w14:textId="58F22134" w:rsidR="000C669E" w:rsidRPr="00483255" w:rsidRDefault="00F72EA6" w:rsidP="003829E0">
            <w:pPr>
              <w:pStyle w:val="Tabletext"/>
            </w:pPr>
            <w:r w:rsidRPr="00483255">
              <w:t>NOTE</w:t>
            </w:r>
            <w:r w:rsidR="005E6DB8">
              <w:t xml:space="preserve"> 4 </w:t>
            </w:r>
            <w:r w:rsidR="009A1DE9">
              <w:sym w:font="Symbol" w:char="F02D"/>
            </w:r>
            <w:r w:rsidR="009A1DE9">
              <w:t xml:space="preserve"> E</w:t>
            </w:r>
            <w:r w:rsidRPr="00483255">
              <w:t>.g., labelling of data based on application and protocol type.</w:t>
            </w:r>
          </w:p>
          <w:p w14:paraId="6DADE149" w14:textId="6B83CB8A" w:rsidR="000C669E" w:rsidRPr="00483255" w:rsidRDefault="00782E9E" w:rsidP="00C13DB3">
            <w:pPr>
              <w:pStyle w:val="Tabletext"/>
              <w:ind w:left="284" w:hanging="284"/>
            </w:pPr>
            <w:r>
              <w:rPr>
                <w:lang w:bidi="ar-DZ"/>
              </w:rPr>
              <w:t>•</w:t>
            </w:r>
            <w:r>
              <w:rPr>
                <w:lang w:bidi="ar-DZ"/>
              </w:rPr>
              <w:tab/>
            </w:r>
            <w:r w:rsidR="00F72EA6" w:rsidRPr="00483255">
              <w:t xml:space="preserve">MLFO is required to enable </w:t>
            </w:r>
            <w:r w:rsidR="00637D44">
              <w:t xml:space="preserve">the </w:t>
            </w:r>
            <w:r w:rsidR="00F72EA6" w:rsidRPr="00483255">
              <w:t xml:space="preserve">selection of different types of models for ML applications based on </w:t>
            </w:r>
            <w:r w:rsidR="00637D44">
              <w:t xml:space="preserve">the </w:t>
            </w:r>
            <w:r w:rsidR="00F72EA6" w:rsidRPr="00483255">
              <w:t xml:space="preserve">characteristics of </w:t>
            </w:r>
            <w:r w:rsidR="00637D44">
              <w:t xml:space="preserve">the </w:t>
            </w:r>
            <w:r w:rsidR="00F72EA6" w:rsidRPr="00483255">
              <w:t>application, data, and constraints as specified in the intent.</w:t>
            </w:r>
          </w:p>
          <w:p w14:paraId="42A8A987" w14:textId="7A655B24" w:rsidR="000C669E" w:rsidRPr="00483255" w:rsidRDefault="00F72EA6" w:rsidP="003829E0">
            <w:pPr>
              <w:pStyle w:val="Tabletext"/>
            </w:pPr>
            <w:r w:rsidRPr="00483255">
              <w:t>NOTE</w:t>
            </w:r>
            <w:r w:rsidR="005E6DB8">
              <w:t xml:space="preserve"> 5 </w:t>
            </w:r>
            <w:r w:rsidR="009A1DE9">
              <w:sym w:font="Symbol" w:char="F02D"/>
            </w:r>
            <w:r w:rsidRPr="00483255">
              <w:t xml:space="preserve"> MLFO can select GNN or deep reinforcement learning to predict </w:t>
            </w:r>
            <w:r w:rsidR="00FB7958">
              <w:t>and</w:t>
            </w:r>
            <w:r w:rsidR="00FB7958" w:rsidRPr="00483255">
              <w:t xml:space="preserve"> </w:t>
            </w:r>
            <w:r w:rsidRPr="00483255">
              <w:t>dynamically adjust resources according to service requirements and traffic dynamics.</w:t>
            </w:r>
          </w:p>
          <w:p w14:paraId="5B7C6B32" w14:textId="22BA6E3B" w:rsidR="000C669E" w:rsidRPr="00483255" w:rsidRDefault="00F72EA6" w:rsidP="003829E0">
            <w:pPr>
              <w:pStyle w:val="Tabletext"/>
            </w:pPr>
            <w:r w:rsidRPr="00483255">
              <w:t>NOTE</w:t>
            </w:r>
            <w:r w:rsidR="005E6DB8">
              <w:t xml:space="preserve"> 6 </w:t>
            </w:r>
            <w:r w:rsidR="009A1DE9">
              <w:sym w:font="Symbol" w:char="F02D"/>
            </w:r>
            <w:r w:rsidRPr="00483255">
              <w:t xml:space="preserve"> </w:t>
            </w:r>
            <w:r w:rsidR="009C6C05" w:rsidRPr="00483255">
              <w:t xml:space="preserve">MLFO </w:t>
            </w:r>
            <w:r w:rsidRPr="00483255">
              <w:t xml:space="preserve">can select an ML model to predict the load on different NFs and can predict the candidate NFs </w:t>
            </w:r>
            <w:r w:rsidR="00637D44">
              <w:t xml:space="preserve">to which </w:t>
            </w:r>
            <w:r w:rsidRPr="00483255">
              <w:t>the current load can be migrated, and therefore can make a migration decision.</w:t>
            </w:r>
          </w:p>
          <w:p w14:paraId="4F293E1F" w14:textId="367C72CE" w:rsidR="000C669E" w:rsidRPr="00483255" w:rsidRDefault="00F72EA6" w:rsidP="003829E0">
            <w:pPr>
              <w:pStyle w:val="Tabletext"/>
            </w:pPr>
            <w:r w:rsidRPr="00483255">
              <w:t>NOTE</w:t>
            </w:r>
            <w:r w:rsidR="005E6DB8">
              <w:t xml:space="preserve"> 7 </w:t>
            </w:r>
            <w:r w:rsidR="009A1DE9">
              <w:sym w:font="Symbol" w:char="F02D"/>
            </w:r>
            <w:r w:rsidRPr="00483255">
              <w:t xml:space="preserve"> MLFO can select an ML model to predict the best order of NF placement and new network topology for a SFC.</w:t>
            </w:r>
          </w:p>
          <w:p w14:paraId="7C4106BF" w14:textId="5F4D2200" w:rsidR="000C669E" w:rsidRPr="00483255" w:rsidRDefault="00782E9E" w:rsidP="003829E0">
            <w:pPr>
              <w:pStyle w:val="Tabletext"/>
            </w:pPr>
            <w:bookmarkStart w:id="235" w:name="_Hlk11790389"/>
            <w:r>
              <w:rPr>
                <w:lang w:bidi="ar-DZ"/>
              </w:rPr>
              <w:t>•</w:t>
            </w:r>
            <w:r>
              <w:rPr>
                <w:lang w:bidi="ar-DZ"/>
              </w:rPr>
              <w:tab/>
            </w:r>
            <w:r w:rsidR="00F72EA6" w:rsidRPr="00483255">
              <w:t>MLFO is recommended to have the capability of agile closed-loop operation of resource control.</w:t>
            </w:r>
          </w:p>
          <w:p w14:paraId="3018D9E2" w14:textId="443457CA" w:rsidR="000C669E" w:rsidRPr="00483255" w:rsidRDefault="00F72EA6" w:rsidP="003829E0">
            <w:pPr>
              <w:pStyle w:val="Tabletext"/>
            </w:pPr>
            <w:r w:rsidRPr="00483255">
              <w:t>NOTE</w:t>
            </w:r>
            <w:r w:rsidR="005E6DB8">
              <w:t xml:space="preserve"> 8 </w:t>
            </w:r>
            <w:r w:rsidR="009A1DE9">
              <w:sym w:font="Symbol" w:char="F02D"/>
            </w:r>
            <w:r w:rsidRPr="00483255">
              <w:t xml:space="preserve"> Closed-loop operations of resource control can be used by the MLFO to adapt network resources to the dynamic environment</w:t>
            </w:r>
            <w:bookmarkEnd w:id="235"/>
            <w:r w:rsidR="001825A4">
              <w:t>.</w:t>
            </w:r>
          </w:p>
          <w:p w14:paraId="446B8992" w14:textId="1F3D4F00" w:rsidR="000C669E" w:rsidRPr="00483255" w:rsidRDefault="001825A4" w:rsidP="00C13DB3">
            <w:pPr>
              <w:pStyle w:val="Tabletext"/>
              <w:ind w:left="284" w:hanging="284"/>
            </w:pPr>
            <w:r>
              <w:rPr>
                <w:lang w:bidi="ar-DZ"/>
              </w:rPr>
              <w:t>•</w:t>
            </w:r>
            <w:r>
              <w:rPr>
                <w:lang w:bidi="ar-DZ"/>
              </w:rPr>
              <w:tab/>
            </w:r>
            <w:r w:rsidR="009C6C05" w:rsidRPr="00483255">
              <w:t xml:space="preserve">MLFO </w:t>
            </w:r>
            <w:r w:rsidR="00F72EA6" w:rsidRPr="00483255">
              <w:t xml:space="preserve">is required to select different types of training/retraining mechanisms to train the ML </w:t>
            </w:r>
            <w:r w:rsidR="00637D44" w:rsidRPr="00483255">
              <w:t>m</w:t>
            </w:r>
            <w:r w:rsidR="00F72EA6" w:rsidRPr="00483255">
              <w:t>odels to continuously meet diverse QoS requirements of various types of applications.</w:t>
            </w:r>
          </w:p>
          <w:p w14:paraId="6C89710A" w14:textId="173D7685" w:rsidR="000C669E" w:rsidRPr="00483255" w:rsidRDefault="00F72EA6" w:rsidP="003829E0">
            <w:pPr>
              <w:pStyle w:val="Tabletext"/>
            </w:pPr>
            <w:r w:rsidRPr="00483255">
              <w:t>NOTE</w:t>
            </w:r>
            <w:r w:rsidR="005E6DB8">
              <w:t xml:space="preserve"> 9 </w:t>
            </w:r>
            <w:r w:rsidR="009A1DE9">
              <w:sym w:font="Symbol" w:char="F02D"/>
            </w:r>
            <w:r w:rsidRPr="00483255">
              <w:t xml:space="preserve"> </w:t>
            </w:r>
            <w:r w:rsidR="009A1DE9">
              <w:t>E</w:t>
            </w:r>
            <w:r w:rsidRPr="00483255">
              <w:t>.g., MLFO can select data parallelism or model parallelism to speed up the training process in a distributed fashion.</w:t>
            </w:r>
          </w:p>
          <w:p w14:paraId="149C2B30" w14:textId="23BDC027" w:rsidR="000C669E" w:rsidRPr="00483255" w:rsidRDefault="001825A4" w:rsidP="00C13DB3">
            <w:pPr>
              <w:pStyle w:val="Tabletext"/>
              <w:ind w:left="284" w:hanging="284"/>
            </w:pPr>
            <w:r>
              <w:rPr>
                <w:lang w:bidi="ar-DZ"/>
              </w:rPr>
              <w:t>•</w:t>
            </w:r>
            <w:r>
              <w:rPr>
                <w:lang w:bidi="ar-DZ"/>
              </w:rPr>
              <w:tab/>
            </w:r>
            <w:r w:rsidR="00F72EA6" w:rsidRPr="00483255">
              <w:t xml:space="preserve">MLFO is required to interface with the management plane of </w:t>
            </w:r>
            <w:r w:rsidR="004167A0">
              <w:t xml:space="preserve">the </w:t>
            </w:r>
            <w:r w:rsidR="00F72EA6" w:rsidRPr="00483255">
              <w:t>ML underlay to interact with the NFVO to perform NF autoscaling, migration, NF placement decisions, and closed-loop operations of resource control.</w:t>
            </w:r>
          </w:p>
        </w:tc>
      </w:tr>
      <w:tr w:rsidR="000C669E" w:rsidRPr="00483255" w14:paraId="23D088F8" w14:textId="77777777" w:rsidTr="009F4B0C">
        <w:trPr>
          <w:jc w:val="center"/>
        </w:trPr>
        <w:tc>
          <w:tcPr>
            <w:tcW w:w="2438" w:type="dxa"/>
            <w:tcMar>
              <w:top w:w="100" w:type="dxa"/>
              <w:left w:w="100" w:type="dxa"/>
              <w:bottom w:w="100" w:type="dxa"/>
              <w:right w:w="100" w:type="dxa"/>
            </w:tcMar>
          </w:tcPr>
          <w:p w14:paraId="73458932" w14:textId="1D7D51DD" w:rsidR="000C669E" w:rsidRPr="00483255" w:rsidRDefault="00F72EA6" w:rsidP="003829E0">
            <w:pPr>
              <w:pStyle w:val="Tabletext"/>
              <w:rPr>
                <w:sz w:val="20"/>
              </w:rPr>
            </w:pPr>
            <w:r w:rsidRPr="00483255">
              <w:lastRenderedPageBreak/>
              <w:t xml:space="preserve">4.16 Application specific </w:t>
            </w:r>
            <w:r w:rsidR="00BC2B60" w:rsidRPr="00483255">
              <w:t>network slicing through in-network deep learning</w:t>
            </w:r>
          </w:p>
        </w:tc>
        <w:tc>
          <w:tcPr>
            <w:tcW w:w="7201" w:type="dxa"/>
            <w:tcMar>
              <w:top w:w="100" w:type="dxa"/>
              <w:left w:w="100" w:type="dxa"/>
              <w:bottom w:w="100" w:type="dxa"/>
              <w:right w:w="100" w:type="dxa"/>
            </w:tcMar>
          </w:tcPr>
          <w:p w14:paraId="4DAD3EB8" w14:textId="6A27855A" w:rsidR="000C669E" w:rsidRPr="00483255" w:rsidRDefault="008D2C4B" w:rsidP="00C13DB3">
            <w:pPr>
              <w:pStyle w:val="Tabletext"/>
              <w:ind w:left="284" w:hanging="284"/>
            </w:pPr>
            <w:r>
              <w:rPr>
                <w:lang w:bidi="ar-DZ"/>
              </w:rPr>
              <w:t>•</w:t>
            </w:r>
            <w:r>
              <w:rPr>
                <w:lang w:bidi="ar-DZ"/>
              </w:rPr>
              <w:tab/>
            </w:r>
            <w:r w:rsidR="00F72EA6" w:rsidRPr="00483255">
              <w:t xml:space="preserve">It is recommended that MLFO is provided with </w:t>
            </w:r>
            <w:r w:rsidR="004167A0">
              <w:t xml:space="preserve">the </w:t>
            </w:r>
            <w:r w:rsidR="00F72EA6" w:rsidRPr="00483255">
              <w:t>specification of the ML application including any requirements, constraints, and data models.</w:t>
            </w:r>
          </w:p>
          <w:p w14:paraId="0A4C06EB" w14:textId="0933C522" w:rsidR="000C669E" w:rsidRPr="00483255" w:rsidRDefault="008D2C4B" w:rsidP="00C13DB3">
            <w:pPr>
              <w:pStyle w:val="Tabletext"/>
              <w:ind w:left="284" w:hanging="284"/>
            </w:pPr>
            <w:r>
              <w:rPr>
                <w:lang w:bidi="ar-DZ"/>
              </w:rPr>
              <w:t>•</w:t>
            </w:r>
            <w:r>
              <w:rPr>
                <w:lang w:bidi="ar-DZ"/>
              </w:rPr>
              <w:tab/>
            </w:r>
            <w:r w:rsidR="00F72EA6" w:rsidRPr="00483255">
              <w:t>MLFO is required to enable data collection at various network levels with or without the assistance of customized UEs.</w:t>
            </w:r>
          </w:p>
          <w:p w14:paraId="21B21255" w14:textId="221E715C" w:rsidR="000C669E" w:rsidRPr="00483255" w:rsidRDefault="008D2C4B" w:rsidP="00C13DB3">
            <w:pPr>
              <w:pStyle w:val="Tabletext"/>
              <w:ind w:left="284" w:hanging="284"/>
            </w:pPr>
            <w:r>
              <w:rPr>
                <w:lang w:bidi="ar-DZ"/>
              </w:rPr>
              <w:t>•</w:t>
            </w:r>
            <w:r>
              <w:rPr>
                <w:lang w:bidi="ar-DZ"/>
              </w:rPr>
              <w:tab/>
            </w:r>
            <w:r w:rsidR="00F72EA6" w:rsidRPr="00483255">
              <w:t xml:space="preserve">MLFO is recommended to support different pre-processing tasks to transform data </w:t>
            </w:r>
            <w:r w:rsidR="004F3B78">
              <w:t>into a form</w:t>
            </w:r>
            <w:r w:rsidR="00F72EA6" w:rsidRPr="00483255">
              <w:t xml:space="preserve"> suitable for learning.</w:t>
            </w:r>
          </w:p>
          <w:p w14:paraId="4775F9C1" w14:textId="5855F439" w:rsidR="000C669E" w:rsidRPr="00483255" w:rsidRDefault="00F72EA6" w:rsidP="003829E0">
            <w:pPr>
              <w:pStyle w:val="Tabletext"/>
            </w:pPr>
            <w:r w:rsidRPr="00483255">
              <w:t>NOTE</w:t>
            </w:r>
            <w:r w:rsidR="005E6DB8">
              <w:t xml:space="preserve"> 1 </w:t>
            </w:r>
            <w:r w:rsidR="009A1DE9">
              <w:sym w:font="Symbol" w:char="F02D"/>
            </w:r>
            <w:r w:rsidRPr="00483255">
              <w:t xml:space="preserve"> </w:t>
            </w:r>
            <w:r w:rsidR="009A1DE9">
              <w:t>E</w:t>
            </w:r>
            <w:r w:rsidRPr="00483255">
              <w:t>.g., labelling of data based on application type.</w:t>
            </w:r>
          </w:p>
          <w:p w14:paraId="13FB47C5" w14:textId="74871E1F" w:rsidR="000C669E" w:rsidRPr="00483255" w:rsidRDefault="00F72EA6" w:rsidP="003829E0">
            <w:pPr>
              <w:pStyle w:val="Tabletext"/>
            </w:pPr>
            <w:r w:rsidRPr="00483255">
              <w:t>NOTE</w:t>
            </w:r>
            <w:r w:rsidR="005E6DB8">
              <w:t xml:space="preserve"> 2 </w:t>
            </w:r>
            <w:r w:rsidR="009A1DE9">
              <w:sym w:font="Symbol" w:char="F02D"/>
            </w:r>
            <w:r w:rsidR="009A1DE9">
              <w:t xml:space="preserve"> </w:t>
            </w:r>
            <w:r w:rsidRPr="00483255">
              <w:t>This labelling can be performed on specific UEs programmed to tag packets based on application information.</w:t>
            </w:r>
          </w:p>
          <w:p w14:paraId="29FCFE33" w14:textId="7E9B8F48" w:rsidR="000C669E" w:rsidRPr="00483255" w:rsidRDefault="00F72EA6" w:rsidP="003829E0">
            <w:pPr>
              <w:pStyle w:val="Tabletext"/>
            </w:pPr>
            <w:bookmarkStart w:id="236" w:name="_Hlk11758664"/>
            <w:r w:rsidRPr="00483255">
              <w:lastRenderedPageBreak/>
              <w:t>NOTE</w:t>
            </w:r>
            <w:r w:rsidR="005E6DB8">
              <w:t xml:space="preserve"> 3 </w:t>
            </w:r>
            <w:r w:rsidR="009A1DE9">
              <w:sym w:font="Symbol" w:char="F02D"/>
            </w:r>
            <w:r w:rsidRPr="00483255">
              <w:t xml:space="preserve"> This labelling can also be performed by a simulated NF.</w:t>
            </w:r>
          </w:p>
          <w:bookmarkEnd w:id="236"/>
          <w:p w14:paraId="69B0B5C1" w14:textId="04EF9F42" w:rsidR="000C669E" w:rsidRPr="00483255" w:rsidRDefault="008D2C4B" w:rsidP="00C13DB3">
            <w:pPr>
              <w:pStyle w:val="Tabletext"/>
              <w:ind w:left="284" w:hanging="284"/>
            </w:pPr>
            <w:r>
              <w:rPr>
                <w:lang w:bidi="ar-DZ"/>
              </w:rPr>
              <w:t>•</w:t>
            </w:r>
            <w:r>
              <w:rPr>
                <w:lang w:bidi="ar-DZ"/>
              </w:rPr>
              <w:tab/>
            </w:r>
            <w:r w:rsidR="00F72EA6" w:rsidRPr="00483255">
              <w:t xml:space="preserve">MLFO is recommended to deploy mechanisms to ensure </w:t>
            </w:r>
            <w:r w:rsidR="004F3B78">
              <w:t xml:space="preserve">the </w:t>
            </w:r>
            <w:r w:rsidR="00F72EA6" w:rsidRPr="00483255">
              <w:t>privacy of data across the ML pipeline.</w:t>
            </w:r>
          </w:p>
          <w:p w14:paraId="3B39950A" w14:textId="293F59C5" w:rsidR="000C669E" w:rsidRPr="00483255" w:rsidRDefault="00F72EA6" w:rsidP="003829E0">
            <w:pPr>
              <w:pStyle w:val="Tabletext"/>
            </w:pPr>
            <w:bookmarkStart w:id="237" w:name="_Hlk11789167"/>
            <w:r w:rsidRPr="00483255">
              <w:t>NOTE</w:t>
            </w:r>
            <w:r w:rsidR="005E6DB8">
              <w:t xml:space="preserve"> 4 </w:t>
            </w:r>
            <w:r w:rsidR="009A1DE9">
              <w:sym w:font="Symbol" w:char="F02D"/>
            </w:r>
            <w:r w:rsidRPr="00483255">
              <w:t xml:space="preserve"> MLFO can use header information </w:t>
            </w:r>
            <w:r w:rsidR="004F3B78">
              <w:t>such as</w:t>
            </w:r>
            <w:r w:rsidR="004F3B78" w:rsidRPr="00483255">
              <w:t xml:space="preserve"> </w:t>
            </w:r>
            <w:r w:rsidRPr="00483255">
              <w:t xml:space="preserve">&lt; </w:t>
            </w:r>
            <w:proofErr w:type="spellStart"/>
            <w:r w:rsidRPr="00483255">
              <w:t>dst_ip</w:t>
            </w:r>
            <w:proofErr w:type="spellEnd"/>
            <w:r w:rsidRPr="00483255">
              <w:t xml:space="preserve">, </w:t>
            </w:r>
            <w:proofErr w:type="spellStart"/>
            <w:r w:rsidRPr="00483255">
              <w:t>dst_port</w:t>
            </w:r>
            <w:proofErr w:type="spellEnd"/>
            <w:r w:rsidRPr="00483255">
              <w:t xml:space="preserve">, protocol, </w:t>
            </w:r>
            <w:proofErr w:type="spellStart"/>
            <w:r w:rsidRPr="00483255">
              <w:t>ttl</w:t>
            </w:r>
            <w:proofErr w:type="spellEnd"/>
            <w:r w:rsidRPr="00483255">
              <w:t xml:space="preserve">, </w:t>
            </w:r>
            <w:proofErr w:type="spellStart"/>
            <w:r w:rsidRPr="00483255">
              <w:t>packet_size</w:t>
            </w:r>
            <w:proofErr w:type="spellEnd"/>
            <w:r w:rsidRPr="00483255">
              <w:t xml:space="preserve"> &gt; as flow features without deep packet inspection.</w:t>
            </w:r>
          </w:p>
          <w:p w14:paraId="2B177800" w14:textId="20FDB0CF" w:rsidR="000C669E" w:rsidRPr="00483255" w:rsidRDefault="008D2C4B" w:rsidP="00C13DB3">
            <w:pPr>
              <w:pStyle w:val="Tabletext"/>
              <w:ind w:left="284" w:hanging="284"/>
            </w:pPr>
            <w:bookmarkStart w:id="238" w:name="_Hlk11762706"/>
            <w:bookmarkEnd w:id="237"/>
            <w:r>
              <w:rPr>
                <w:lang w:bidi="ar-DZ"/>
              </w:rPr>
              <w:t>•</w:t>
            </w:r>
            <w:r>
              <w:rPr>
                <w:lang w:bidi="ar-DZ"/>
              </w:rPr>
              <w:tab/>
            </w:r>
            <w:r w:rsidR="00F72EA6" w:rsidRPr="00483255">
              <w:t>MLFO is required to select different types of deep learning models according to the application characteristics, constraints, and data.</w:t>
            </w:r>
          </w:p>
          <w:p w14:paraId="3E6369E6" w14:textId="2BB7FE1E" w:rsidR="000C669E" w:rsidRPr="00483255" w:rsidRDefault="00F72EA6" w:rsidP="003829E0">
            <w:pPr>
              <w:pStyle w:val="Tabletext"/>
            </w:pPr>
            <w:r w:rsidRPr="00483255">
              <w:t>NOTE</w:t>
            </w:r>
            <w:r w:rsidR="005E6DB8">
              <w:t xml:space="preserve"> 5 </w:t>
            </w:r>
            <w:r w:rsidR="009A1DE9">
              <w:sym w:font="Symbol" w:char="F02D"/>
            </w:r>
            <w:r w:rsidRPr="00483255">
              <w:t xml:space="preserve"> </w:t>
            </w:r>
            <w:r w:rsidR="009A1DE9">
              <w:t>E</w:t>
            </w:r>
            <w:r w:rsidRPr="00483255">
              <w:t xml:space="preserve">.g., MLFO can deploy a deep learning model at the </w:t>
            </w:r>
            <w:r w:rsidR="009A1DE9" w:rsidRPr="00483255">
              <w:t xml:space="preserve">packet gateway </w:t>
            </w:r>
            <w:r w:rsidRPr="00483255">
              <w:t>(P-GW) or MEC to extract relevant features in a train of packets contained in the flow and can allocate resources accordingly.</w:t>
            </w:r>
          </w:p>
          <w:p w14:paraId="06E2647D" w14:textId="40842DDE" w:rsidR="000C669E" w:rsidRPr="00483255" w:rsidRDefault="00F72EA6" w:rsidP="003829E0">
            <w:pPr>
              <w:pStyle w:val="Tabletext"/>
            </w:pPr>
            <w:r w:rsidRPr="00483255">
              <w:t>NOTE</w:t>
            </w:r>
            <w:r w:rsidR="005E6DB8">
              <w:t xml:space="preserve"> 6 </w:t>
            </w:r>
            <w:r w:rsidR="009A1DE9">
              <w:sym w:font="Symbol" w:char="F02D"/>
            </w:r>
            <w:r w:rsidR="009A1DE9">
              <w:t xml:space="preserve"> </w:t>
            </w:r>
            <w:r w:rsidRPr="00483255">
              <w:t>To enable application</w:t>
            </w:r>
            <w:r w:rsidR="004F3B78">
              <w:t>-</w:t>
            </w:r>
            <w:r w:rsidRPr="00483255">
              <w:t>specific RAN spectrum allocation, the deep learning model can use TCP SYN/ACK packets with zero</w:t>
            </w:r>
            <w:r w:rsidR="004434A3">
              <w:t xml:space="preserve"> </w:t>
            </w:r>
            <w:r w:rsidRPr="00483255">
              <w:t xml:space="preserve">payload to tag </w:t>
            </w:r>
            <w:r w:rsidR="004434A3">
              <w:t xml:space="preserve">them </w:t>
            </w:r>
            <w:r w:rsidRPr="00483255">
              <w:t>with the application information.</w:t>
            </w:r>
          </w:p>
          <w:p w14:paraId="3635D146" w14:textId="0C540D0A" w:rsidR="000C669E" w:rsidRPr="00483255" w:rsidRDefault="00F72EA6" w:rsidP="003829E0">
            <w:pPr>
              <w:pStyle w:val="Tabletext"/>
            </w:pPr>
            <w:r w:rsidRPr="00483255">
              <w:t>NOTE</w:t>
            </w:r>
            <w:r w:rsidR="005E6DB8">
              <w:t xml:space="preserve"> 7 </w:t>
            </w:r>
            <w:r w:rsidR="009A1DE9">
              <w:sym w:font="Symbol" w:char="F02D"/>
            </w:r>
            <w:r w:rsidRPr="00483255">
              <w:t xml:space="preserve"> </w:t>
            </w:r>
            <w:r w:rsidR="009C6C05" w:rsidRPr="00483255">
              <w:t xml:space="preserve">MLFO </w:t>
            </w:r>
            <w:r w:rsidRPr="00483255">
              <w:t>can employ a</w:t>
            </w:r>
            <w:r w:rsidR="004434A3">
              <w:t>n</w:t>
            </w:r>
            <w:r w:rsidRPr="00483255">
              <w:t xml:space="preserve"> ML model to map slice/spectrum to uplink/downlink packets to or from the MEC, e.g., CNN or RNN at </w:t>
            </w:r>
            <w:r w:rsidR="004434A3">
              <w:t xml:space="preserve">an </w:t>
            </w:r>
            <w:proofErr w:type="spellStart"/>
            <w:r w:rsidRPr="00483255">
              <w:t>eNB</w:t>
            </w:r>
            <w:proofErr w:type="spellEnd"/>
            <w:r w:rsidRPr="00483255">
              <w:t xml:space="preserve"> for application-specific spectrum allocation to downlink packets.</w:t>
            </w:r>
          </w:p>
          <w:bookmarkEnd w:id="238"/>
          <w:p w14:paraId="2218931D" w14:textId="7E639C20" w:rsidR="000C669E" w:rsidRPr="009F4B0C" w:rsidRDefault="008D2C4B" w:rsidP="00C13DB3">
            <w:pPr>
              <w:pStyle w:val="Tabletext"/>
              <w:ind w:left="284" w:hanging="284"/>
              <w:rPr>
                <w:sz w:val="20"/>
              </w:rPr>
            </w:pPr>
            <w:r>
              <w:rPr>
                <w:lang w:bidi="ar-DZ"/>
              </w:rPr>
              <w:t>•</w:t>
            </w:r>
            <w:r>
              <w:rPr>
                <w:lang w:bidi="ar-DZ"/>
              </w:rPr>
              <w:tab/>
            </w:r>
            <w:r w:rsidR="00F72EA6" w:rsidRPr="00483255">
              <w:t xml:space="preserve">MLFO is recommended to have an interface with the management plane of </w:t>
            </w:r>
            <w:r w:rsidR="004434A3">
              <w:t xml:space="preserve">the </w:t>
            </w:r>
            <w:r w:rsidR="00F72EA6" w:rsidRPr="00483255">
              <w:t>ML underlay to interact with the slice manager or controller for application-specific resource allocation</w:t>
            </w:r>
            <w:r w:rsidR="004434A3">
              <w:t xml:space="preserve"> for</w:t>
            </w:r>
            <w:r w:rsidR="00F72EA6" w:rsidRPr="00483255">
              <w:t xml:space="preserve"> both uplink and downlink packets.</w:t>
            </w:r>
          </w:p>
        </w:tc>
      </w:tr>
      <w:tr w:rsidR="000C669E" w:rsidRPr="00483255" w14:paraId="0F0597A4" w14:textId="77777777" w:rsidTr="009F4B0C">
        <w:trPr>
          <w:jc w:val="center"/>
        </w:trPr>
        <w:tc>
          <w:tcPr>
            <w:tcW w:w="2438" w:type="dxa"/>
            <w:tcMar>
              <w:top w:w="100" w:type="dxa"/>
              <w:left w:w="100" w:type="dxa"/>
              <w:bottom w:w="100" w:type="dxa"/>
              <w:right w:w="100" w:type="dxa"/>
            </w:tcMar>
          </w:tcPr>
          <w:p w14:paraId="122345DF" w14:textId="4FE19C1B" w:rsidR="000C669E" w:rsidRPr="00483255" w:rsidRDefault="00F72EA6" w:rsidP="003829E0">
            <w:pPr>
              <w:pStyle w:val="Tabletext"/>
              <w:rPr>
                <w:sz w:val="20"/>
              </w:rPr>
            </w:pPr>
            <w:r w:rsidRPr="00483255">
              <w:lastRenderedPageBreak/>
              <w:t xml:space="preserve">4.17 </w:t>
            </w:r>
            <w:r w:rsidR="00BC2B60" w:rsidRPr="00483255">
              <w:t>S</w:t>
            </w:r>
            <w:r w:rsidRPr="00483255">
              <w:t>mart mirror</w:t>
            </w:r>
          </w:p>
        </w:tc>
        <w:tc>
          <w:tcPr>
            <w:tcW w:w="7201" w:type="dxa"/>
            <w:tcMar>
              <w:top w:w="100" w:type="dxa"/>
              <w:left w:w="100" w:type="dxa"/>
              <w:bottom w:w="100" w:type="dxa"/>
              <w:right w:w="100" w:type="dxa"/>
            </w:tcMar>
          </w:tcPr>
          <w:p w14:paraId="6E3C4331" w14:textId="530987B1" w:rsidR="000C669E" w:rsidRPr="00483255" w:rsidRDefault="00C30E28" w:rsidP="00C13DB3">
            <w:pPr>
              <w:pStyle w:val="Tabletext"/>
              <w:ind w:left="284" w:hanging="284"/>
            </w:pPr>
            <w:r>
              <w:rPr>
                <w:lang w:bidi="ar-DZ"/>
              </w:rPr>
              <w:t>•</w:t>
            </w:r>
            <w:r>
              <w:rPr>
                <w:lang w:bidi="ar-DZ"/>
              </w:rPr>
              <w:tab/>
            </w:r>
            <w:r w:rsidR="00F72EA6" w:rsidRPr="00483255">
              <w:t>It is recommended that the MLFO is provided with the application requirements and data model.</w:t>
            </w:r>
          </w:p>
          <w:p w14:paraId="18EA9E12" w14:textId="01441FF5" w:rsidR="000C669E" w:rsidRPr="00483255" w:rsidRDefault="00C30E28" w:rsidP="00C13DB3">
            <w:pPr>
              <w:pStyle w:val="Tabletext"/>
              <w:ind w:left="284" w:hanging="284"/>
            </w:pPr>
            <w:r>
              <w:rPr>
                <w:lang w:bidi="ar-DZ"/>
              </w:rPr>
              <w:t>•</w:t>
            </w:r>
            <w:r>
              <w:rPr>
                <w:lang w:bidi="ar-DZ"/>
              </w:rPr>
              <w:tab/>
            </w:r>
            <w:r w:rsidR="00F72EA6" w:rsidRPr="00483255">
              <w:t>MLFO is required to collect video stream data in real-time.</w:t>
            </w:r>
          </w:p>
          <w:p w14:paraId="7BBEE856" w14:textId="09DC2C11" w:rsidR="000C669E" w:rsidRPr="00483255" w:rsidRDefault="00F72EA6" w:rsidP="003829E0">
            <w:pPr>
              <w:pStyle w:val="Tabletext"/>
            </w:pPr>
            <w:r w:rsidRPr="00483255">
              <w:t>NOTE</w:t>
            </w:r>
            <w:r w:rsidR="005E6DB8">
              <w:t xml:space="preserve"> 1 </w:t>
            </w:r>
            <w:r w:rsidR="009A1DE9">
              <w:sym w:font="Symbol" w:char="F02D"/>
            </w:r>
            <w:r w:rsidRPr="00483255">
              <w:t xml:space="preserve"> It is not essential to collect all streams, only a small part of </w:t>
            </w:r>
            <w:r w:rsidR="00DD5F96">
              <w:t xml:space="preserve">the </w:t>
            </w:r>
            <w:r w:rsidRPr="00483255">
              <w:t>stream without any timing constraints should be enough to retrain the ML model.</w:t>
            </w:r>
          </w:p>
          <w:p w14:paraId="65E4163D" w14:textId="13020DBC" w:rsidR="000C669E" w:rsidRPr="00483255" w:rsidRDefault="00C30E28" w:rsidP="003829E0">
            <w:pPr>
              <w:pStyle w:val="Tabletext"/>
            </w:pPr>
            <w:r>
              <w:rPr>
                <w:lang w:bidi="ar-DZ"/>
              </w:rPr>
              <w:t>•</w:t>
            </w:r>
            <w:r>
              <w:rPr>
                <w:lang w:bidi="ar-DZ"/>
              </w:rPr>
              <w:tab/>
            </w:r>
            <w:r w:rsidR="00F72EA6" w:rsidRPr="00483255">
              <w:t>MLFO is recommended to manage the storage of data.</w:t>
            </w:r>
          </w:p>
          <w:p w14:paraId="7A360AAF" w14:textId="74D370EE" w:rsidR="000C669E" w:rsidRPr="00483255" w:rsidRDefault="00C30E28" w:rsidP="00C13DB3">
            <w:pPr>
              <w:pStyle w:val="Tabletext"/>
              <w:ind w:left="284" w:hanging="284"/>
            </w:pPr>
            <w:r>
              <w:rPr>
                <w:lang w:bidi="ar-DZ"/>
              </w:rPr>
              <w:t>•</w:t>
            </w:r>
            <w:r>
              <w:rPr>
                <w:lang w:bidi="ar-DZ"/>
              </w:rPr>
              <w:tab/>
            </w:r>
            <w:r w:rsidR="00F72EA6" w:rsidRPr="00483255">
              <w:t>MLFO is recommended to take as input the specification of any pre-processing tasks.</w:t>
            </w:r>
          </w:p>
          <w:p w14:paraId="0644C454" w14:textId="2D6D5229" w:rsidR="000C669E" w:rsidRPr="00483255" w:rsidRDefault="00C30E28" w:rsidP="00C13DB3">
            <w:pPr>
              <w:pStyle w:val="Tabletext"/>
              <w:ind w:left="284" w:hanging="284"/>
            </w:pPr>
            <w:r>
              <w:rPr>
                <w:lang w:bidi="ar-DZ"/>
              </w:rPr>
              <w:t>•</w:t>
            </w:r>
            <w:r>
              <w:rPr>
                <w:lang w:bidi="ar-DZ"/>
              </w:rPr>
              <w:tab/>
            </w:r>
            <w:r w:rsidR="00F72EA6" w:rsidRPr="00483255">
              <w:t>MLFO is required to select different types of ML models or learning mechanisms based on stringent application requirements to make useful action predictions.</w:t>
            </w:r>
          </w:p>
          <w:p w14:paraId="172C7B99" w14:textId="6EA0586A" w:rsidR="000C669E" w:rsidRPr="00483255" w:rsidRDefault="00F72EA6" w:rsidP="003829E0">
            <w:pPr>
              <w:pStyle w:val="Tabletext"/>
            </w:pPr>
            <w:r w:rsidRPr="00483255">
              <w:t>NOTE</w:t>
            </w:r>
            <w:r w:rsidR="005E6DB8">
              <w:t xml:space="preserve"> 2 </w:t>
            </w:r>
            <w:r w:rsidR="009A1DE9">
              <w:sym w:font="Symbol" w:char="F02D"/>
            </w:r>
            <w:r w:rsidRPr="00483255">
              <w:t xml:space="preserve"> </w:t>
            </w:r>
            <w:r w:rsidR="009A1DE9">
              <w:t>E</w:t>
            </w:r>
            <w:r w:rsidRPr="00483255">
              <w:t xml:space="preserve">.g., CNN which is a supervised learning model can extract useful knowledge from the </w:t>
            </w:r>
            <w:r w:rsidR="00DD5F96">
              <w:t>input</w:t>
            </w:r>
            <w:r w:rsidR="00DD5F96" w:rsidRPr="00483255">
              <w:t xml:space="preserve"> </w:t>
            </w:r>
            <w:r w:rsidRPr="00483255">
              <w:t>information and can execute actions based on this.</w:t>
            </w:r>
          </w:p>
          <w:p w14:paraId="208E4F16" w14:textId="77777777" w:rsidR="000C669E" w:rsidRPr="00483255" w:rsidRDefault="00F72EA6" w:rsidP="003829E0">
            <w:pPr>
              <w:pStyle w:val="Tabletext"/>
            </w:pPr>
            <w:r w:rsidRPr="00483255">
              <w:t>MLFO is recommended to make appropriate ML model deployment decisions based on stringent application requirements as given in the intent.</w:t>
            </w:r>
          </w:p>
          <w:p w14:paraId="0E7CC2CE" w14:textId="05D6C64A" w:rsidR="000C669E" w:rsidRPr="00483255" w:rsidRDefault="00F72EA6" w:rsidP="003829E0">
            <w:pPr>
              <w:pStyle w:val="Tabletext"/>
            </w:pPr>
            <w:r w:rsidRPr="00483255">
              <w:t>NOTE</w:t>
            </w:r>
            <w:r w:rsidR="005E6DB8">
              <w:t xml:space="preserve"> 3 </w:t>
            </w:r>
            <w:r w:rsidR="009A1DE9">
              <w:sym w:font="Symbol" w:char="F02D"/>
            </w:r>
            <w:r w:rsidRPr="00483255">
              <w:t xml:space="preserve"> </w:t>
            </w:r>
            <w:r w:rsidR="009A1DE9">
              <w:t>E</w:t>
            </w:r>
            <w:r w:rsidRPr="00483255">
              <w:t>.g., moving image processing required to prevent accidents can be deployed at the edge while less critical processing can be shifted to the cloud to avoid longer delays. For example, CNN or RNN can predict events in less time.</w:t>
            </w:r>
          </w:p>
          <w:p w14:paraId="634A1B12" w14:textId="29CB2BB8" w:rsidR="000C669E" w:rsidRPr="00483255" w:rsidRDefault="00C30E28" w:rsidP="00C13DB3">
            <w:pPr>
              <w:pStyle w:val="Tabletext"/>
              <w:ind w:left="284" w:hanging="284"/>
            </w:pPr>
            <w:r>
              <w:rPr>
                <w:lang w:bidi="ar-DZ"/>
              </w:rPr>
              <w:lastRenderedPageBreak/>
              <w:t>•</w:t>
            </w:r>
            <w:r>
              <w:rPr>
                <w:lang w:bidi="ar-DZ"/>
              </w:rPr>
              <w:tab/>
            </w:r>
            <w:r w:rsidR="00F72EA6" w:rsidRPr="00483255">
              <w:t xml:space="preserve">MLFO is recommended to enable training/retraining mechanisms to ensure </w:t>
            </w:r>
            <w:r w:rsidR="00DD5F96">
              <w:t xml:space="preserve">the </w:t>
            </w:r>
            <w:r w:rsidR="00F72EA6" w:rsidRPr="00483255">
              <w:t>accuracy of ML models.</w:t>
            </w:r>
          </w:p>
          <w:p w14:paraId="2CFD7142" w14:textId="59D83B1C" w:rsidR="000C669E" w:rsidRPr="00483255" w:rsidRDefault="00F72EA6" w:rsidP="003829E0">
            <w:pPr>
              <w:pStyle w:val="Tabletext"/>
            </w:pPr>
            <w:r w:rsidRPr="00483255">
              <w:t>NOTE</w:t>
            </w:r>
            <w:r w:rsidR="005E6DB8">
              <w:t xml:space="preserve"> 4 </w:t>
            </w:r>
            <w:r w:rsidR="009A1DE9">
              <w:sym w:font="Symbol" w:char="F02D"/>
            </w:r>
            <w:r w:rsidR="009A1DE9">
              <w:t xml:space="preserve"> E</w:t>
            </w:r>
            <w:r w:rsidRPr="00483255">
              <w:t>.g., offline or online training mechanisms.</w:t>
            </w:r>
          </w:p>
          <w:p w14:paraId="11EEC426" w14:textId="2F1648D4" w:rsidR="000C669E" w:rsidRPr="00483255" w:rsidRDefault="00F72EA6" w:rsidP="003829E0">
            <w:pPr>
              <w:pStyle w:val="Tabletext"/>
            </w:pPr>
            <w:bookmarkStart w:id="239" w:name="_Hlk11769610"/>
            <w:r w:rsidRPr="00483255">
              <w:t>NOTE</w:t>
            </w:r>
            <w:r w:rsidR="005E6DB8">
              <w:t xml:space="preserve"> 5 </w:t>
            </w:r>
            <w:r w:rsidR="009A1DE9">
              <w:sym w:font="Symbol" w:char="F02D"/>
            </w:r>
            <w:r w:rsidRPr="00483255">
              <w:t xml:space="preserve"> To ensure </w:t>
            </w:r>
            <w:r w:rsidR="00DD5F96">
              <w:t xml:space="preserve">a </w:t>
            </w:r>
            <w:r w:rsidRPr="00483255">
              <w:t>short turnaround time, MLFO may select only a sample stream to retrain or improve the ML models.</w:t>
            </w:r>
            <w:bookmarkEnd w:id="239"/>
          </w:p>
          <w:p w14:paraId="468247B4" w14:textId="202E72AC" w:rsidR="000C669E" w:rsidRPr="009F4B0C" w:rsidRDefault="00C30E28" w:rsidP="00C13DB3">
            <w:pPr>
              <w:pStyle w:val="Tabletext"/>
              <w:ind w:left="284" w:hanging="284"/>
            </w:pPr>
            <w:r>
              <w:rPr>
                <w:lang w:bidi="ar-DZ"/>
              </w:rPr>
              <w:t>•</w:t>
            </w:r>
            <w:r>
              <w:rPr>
                <w:lang w:bidi="ar-DZ"/>
              </w:rPr>
              <w:tab/>
            </w:r>
            <w:r w:rsidR="00F72EA6" w:rsidRPr="00483255">
              <w:t xml:space="preserve">MLFO is recommended to interface with the management modules of </w:t>
            </w:r>
            <w:r w:rsidR="00A81655">
              <w:t xml:space="preserve">the </w:t>
            </w:r>
            <w:r w:rsidR="00F72EA6" w:rsidRPr="00483255">
              <w:t xml:space="preserve">ML underlay to take actions </w:t>
            </w:r>
            <w:r w:rsidR="00A81655">
              <w:t xml:space="preserve">based on </w:t>
            </w:r>
            <w:r w:rsidR="00F72EA6" w:rsidRPr="00483255">
              <w:t>inference while ensuring stringent timing requirements.</w:t>
            </w:r>
          </w:p>
        </w:tc>
      </w:tr>
      <w:tr w:rsidR="000C669E" w:rsidRPr="00483255" w14:paraId="2E3C95E6" w14:textId="77777777" w:rsidTr="009F4B0C">
        <w:trPr>
          <w:jc w:val="center"/>
        </w:trPr>
        <w:tc>
          <w:tcPr>
            <w:tcW w:w="2438" w:type="dxa"/>
            <w:tcMar>
              <w:top w:w="100" w:type="dxa"/>
              <w:left w:w="100" w:type="dxa"/>
              <w:bottom w:w="100" w:type="dxa"/>
              <w:right w:w="100" w:type="dxa"/>
            </w:tcMar>
          </w:tcPr>
          <w:p w14:paraId="64971A7C" w14:textId="77777777" w:rsidR="000C669E" w:rsidRPr="00483255" w:rsidRDefault="00F72EA6" w:rsidP="003829E0">
            <w:pPr>
              <w:pStyle w:val="Tabletext"/>
              <w:rPr>
                <w:sz w:val="20"/>
              </w:rPr>
            </w:pPr>
            <w:r w:rsidRPr="00483255">
              <w:lastRenderedPageBreak/>
              <w:t>4.18 ML based E2E network management for 5G and beyond</w:t>
            </w:r>
          </w:p>
        </w:tc>
        <w:tc>
          <w:tcPr>
            <w:tcW w:w="7201" w:type="dxa"/>
            <w:tcMar>
              <w:top w:w="100" w:type="dxa"/>
              <w:left w:w="100" w:type="dxa"/>
              <w:bottom w:w="100" w:type="dxa"/>
              <w:right w:w="100" w:type="dxa"/>
            </w:tcMar>
          </w:tcPr>
          <w:p w14:paraId="13DFF1D3" w14:textId="0CEB522E" w:rsidR="000C669E" w:rsidRPr="00483255" w:rsidRDefault="00C30E28" w:rsidP="00C13DB3">
            <w:pPr>
              <w:pStyle w:val="Tabletext"/>
              <w:ind w:left="284" w:hanging="284"/>
            </w:pPr>
            <w:r>
              <w:rPr>
                <w:lang w:bidi="ar-DZ"/>
              </w:rPr>
              <w:t>•</w:t>
            </w:r>
            <w:r>
              <w:rPr>
                <w:lang w:bidi="ar-DZ"/>
              </w:rPr>
              <w:tab/>
            </w:r>
            <w:r w:rsidR="00F72EA6" w:rsidRPr="00483255">
              <w:t>It is recommended that the MLFO is supplied with application requirements and data models in a generic format.</w:t>
            </w:r>
          </w:p>
          <w:p w14:paraId="114CD8EA" w14:textId="539B0ABD" w:rsidR="000C669E" w:rsidRPr="00483255" w:rsidRDefault="00C30E28" w:rsidP="00C13DB3">
            <w:pPr>
              <w:pStyle w:val="Tabletext"/>
              <w:ind w:left="284" w:hanging="284"/>
            </w:pPr>
            <w:r>
              <w:rPr>
                <w:lang w:bidi="ar-DZ"/>
              </w:rPr>
              <w:t>•</w:t>
            </w:r>
            <w:r>
              <w:rPr>
                <w:lang w:bidi="ar-DZ"/>
              </w:rPr>
              <w:tab/>
            </w:r>
            <w:r w:rsidR="00F72EA6" w:rsidRPr="00483255">
              <w:t>MLFO is required to enable big data collection at different network levels and entry points.</w:t>
            </w:r>
          </w:p>
          <w:p w14:paraId="4C2A3165" w14:textId="03A9AED3" w:rsidR="000C669E" w:rsidRPr="00483255" w:rsidRDefault="00F72EA6" w:rsidP="003829E0">
            <w:pPr>
              <w:pStyle w:val="Tabletext"/>
            </w:pPr>
            <w:bookmarkStart w:id="240" w:name="_Hlk11756066"/>
            <w:r w:rsidRPr="00483255">
              <w:t>NOTE</w:t>
            </w:r>
            <w:r w:rsidR="005E6DB8">
              <w:t xml:space="preserve"> 1 </w:t>
            </w:r>
            <w:r w:rsidR="009A1DE9">
              <w:sym w:font="Symbol" w:char="F02D"/>
            </w:r>
            <w:r w:rsidRPr="00483255">
              <w:t xml:space="preserve"> </w:t>
            </w:r>
            <w:r w:rsidR="009A1DE9">
              <w:t>E</w:t>
            </w:r>
            <w:r w:rsidRPr="00483255">
              <w:t>.g., the sources of data can include radio, transport, and core networks.</w:t>
            </w:r>
          </w:p>
          <w:bookmarkEnd w:id="240"/>
          <w:p w14:paraId="09B5C5DD" w14:textId="60EC90D3" w:rsidR="000C669E" w:rsidRPr="00483255" w:rsidRDefault="00F72EA6" w:rsidP="003829E0">
            <w:pPr>
              <w:pStyle w:val="Tabletext"/>
            </w:pPr>
            <w:r w:rsidRPr="00483255">
              <w:t>NOTE</w:t>
            </w:r>
            <w:r w:rsidR="005E6DB8">
              <w:t xml:space="preserve"> 2 </w:t>
            </w:r>
            <w:r w:rsidR="009A1DE9">
              <w:sym w:font="Symbol" w:char="F02D"/>
            </w:r>
            <w:r w:rsidRPr="00483255">
              <w:t xml:space="preserve"> The data to</w:t>
            </w:r>
            <w:r w:rsidR="00A81655">
              <w:t xml:space="preserve"> be</w:t>
            </w:r>
            <w:r w:rsidRPr="00483255">
              <w:t xml:space="preserve"> collect</w:t>
            </w:r>
            <w:r w:rsidR="00A81655">
              <w:t>ed</w:t>
            </w:r>
            <w:r w:rsidRPr="00483255">
              <w:t xml:space="preserve"> may include information about alarms, events, inventory, topology, and storage.</w:t>
            </w:r>
          </w:p>
          <w:p w14:paraId="1D745E6B" w14:textId="292DE666" w:rsidR="000C669E" w:rsidRPr="00483255" w:rsidRDefault="00F72EA6" w:rsidP="003829E0">
            <w:pPr>
              <w:pStyle w:val="Tabletext"/>
            </w:pPr>
            <w:r w:rsidRPr="00483255">
              <w:t>NOTE</w:t>
            </w:r>
            <w:r w:rsidR="005E6DB8">
              <w:t xml:space="preserve"> 3 </w:t>
            </w:r>
            <w:r w:rsidR="009A1DE9">
              <w:sym w:font="Symbol" w:char="F02D"/>
            </w:r>
            <w:r w:rsidRPr="00483255">
              <w:t xml:space="preserve"> It may also include information related to end-to-end network management including service request</w:t>
            </w:r>
            <w:r w:rsidR="00A81655">
              <w:t>s</w:t>
            </w:r>
            <w:r w:rsidRPr="00483255">
              <w:t xml:space="preserve">, </w:t>
            </w:r>
            <w:r w:rsidR="00A81655">
              <w:t xml:space="preserve">the </w:t>
            </w:r>
            <w:r w:rsidRPr="00483255">
              <w:t>status of network resources, path characteristics, topology, and connection information.</w:t>
            </w:r>
          </w:p>
          <w:p w14:paraId="1456EC04" w14:textId="7A685412" w:rsidR="000C669E" w:rsidRPr="00483255" w:rsidRDefault="00C30E28" w:rsidP="003829E0">
            <w:pPr>
              <w:pStyle w:val="Tabletext"/>
            </w:pPr>
            <w:r>
              <w:rPr>
                <w:lang w:bidi="ar-DZ"/>
              </w:rPr>
              <w:t>•</w:t>
            </w:r>
            <w:r>
              <w:rPr>
                <w:lang w:bidi="ar-DZ"/>
              </w:rPr>
              <w:tab/>
            </w:r>
            <w:r w:rsidR="009C6C05" w:rsidRPr="00483255">
              <w:t xml:space="preserve">MLFO </w:t>
            </w:r>
            <w:r w:rsidR="00F72EA6" w:rsidRPr="00483255">
              <w:t>is required to take as input the specification of pre-processing tasks.</w:t>
            </w:r>
          </w:p>
          <w:p w14:paraId="65A91152" w14:textId="4D59061C" w:rsidR="000C669E" w:rsidRPr="00483255" w:rsidRDefault="00F72EA6" w:rsidP="003829E0">
            <w:pPr>
              <w:pStyle w:val="Tabletext"/>
            </w:pPr>
            <w:r w:rsidRPr="00483255">
              <w:t>NOTE</w:t>
            </w:r>
            <w:r w:rsidR="005E6DB8">
              <w:t xml:space="preserve"> 4 </w:t>
            </w:r>
            <w:r w:rsidR="009A1DE9">
              <w:sym w:font="Symbol" w:char="F02D"/>
            </w:r>
            <w:r w:rsidRPr="00483255">
              <w:t xml:space="preserve"> These pre-processing tasks can extract common topology, configuration, and data models from the big data platform.</w:t>
            </w:r>
          </w:p>
          <w:p w14:paraId="220A55A7" w14:textId="2084C2A1" w:rsidR="000C669E" w:rsidRPr="00483255" w:rsidRDefault="00C30E28" w:rsidP="00C13DB3">
            <w:pPr>
              <w:pStyle w:val="Tabletext"/>
              <w:ind w:left="284" w:hanging="284"/>
            </w:pPr>
            <w:r>
              <w:rPr>
                <w:lang w:bidi="ar-DZ"/>
              </w:rPr>
              <w:t>•</w:t>
            </w:r>
            <w:r>
              <w:rPr>
                <w:lang w:bidi="ar-DZ"/>
              </w:rPr>
              <w:tab/>
            </w:r>
            <w:r w:rsidR="00F72EA6" w:rsidRPr="00483255">
              <w:t>MLFO is recommended to enable</w:t>
            </w:r>
            <w:r w:rsidR="00A81655">
              <w:t xml:space="preserve"> the</w:t>
            </w:r>
            <w:r w:rsidR="00F72EA6" w:rsidRPr="00483255">
              <w:t xml:space="preserve"> selection of different types of ML models based on the application requirements, data models, and constraints as specified in the intent.</w:t>
            </w:r>
          </w:p>
          <w:p w14:paraId="01849980" w14:textId="312F2627" w:rsidR="000C669E" w:rsidRPr="00483255" w:rsidRDefault="00F72EA6" w:rsidP="003829E0">
            <w:pPr>
              <w:pStyle w:val="Tabletext"/>
            </w:pPr>
            <w:r w:rsidRPr="00483255">
              <w:t>NOTE</w:t>
            </w:r>
            <w:r w:rsidR="005E6DB8">
              <w:t xml:space="preserve"> 5 </w:t>
            </w:r>
            <w:r w:rsidR="009A1DE9">
              <w:sym w:font="Symbol" w:char="F02D"/>
            </w:r>
            <w:r w:rsidRPr="00483255">
              <w:t xml:space="preserve"> MLFO can select supervised, reinforcement, or hybrid models, e.g.,</w:t>
            </w:r>
            <w:r w:rsidR="0075263E">
              <w:t> </w:t>
            </w:r>
            <w:r w:rsidRPr="00483255">
              <w:t xml:space="preserve">MLFO may select DNN, i.e., </w:t>
            </w:r>
            <w:r w:rsidR="00A81655">
              <w:t xml:space="preserve">a </w:t>
            </w:r>
            <w:r w:rsidRPr="00483255">
              <w:t>supervised learning model with autoencoders and autoregressive NN for fault detection.</w:t>
            </w:r>
          </w:p>
          <w:p w14:paraId="57016EF5" w14:textId="2C7BA3F1" w:rsidR="000C669E" w:rsidRPr="00483255" w:rsidRDefault="00F72EA6" w:rsidP="003829E0">
            <w:pPr>
              <w:pStyle w:val="Tabletext"/>
            </w:pPr>
            <w:r w:rsidRPr="00483255">
              <w:t>NOTE</w:t>
            </w:r>
            <w:r w:rsidR="005E6DB8">
              <w:t xml:space="preserve"> 6 </w:t>
            </w:r>
            <w:r w:rsidR="009A1DE9">
              <w:sym w:font="Symbol" w:char="F02D"/>
            </w:r>
            <w:r w:rsidRPr="00483255">
              <w:t xml:space="preserve"> MLFO may select</w:t>
            </w:r>
            <w:r w:rsidR="00183385">
              <w:t xml:space="preserve"> a</w:t>
            </w:r>
            <w:r w:rsidRPr="00483255">
              <w:t xml:space="preserve"> partially observable Markov decision process (POMDP) to automatically select </w:t>
            </w:r>
            <w:r w:rsidR="00A81655">
              <w:t xml:space="preserve">an </w:t>
            </w:r>
            <w:r w:rsidRPr="00483255">
              <w:t>optimal recovery action.</w:t>
            </w:r>
          </w:p>
          <w:p w14:paraId="6D0A9454" w14:textId="018E82EB" w:rsidR="000C669E" w:rsidRPr="00483255" w:rsidRDefault="00C30E28" w:rsidP="00C13DB3">
            <w:pPr>
              <w:pStyle w:val="Tabletext"/>
              <w:ind w:left="284" w:hanging="284"/>
            </w:pPr>
            <w:r>
              <w:rPr>
                <w:lang w:bidi="ar-DZ"/>
              </w:rPr>
              <w:t>•</w:t>
            </w:r>
            <w:r>
              <w:rPr>
                <w:lang w:bidi="ar-DZ"/>
              </w:rPr>
              <w:tab/>
            </w:r>
            <w:r w:rsidR="00F72EA6" w:rsidRPr="00483255">
              <w:t xml:space="preserve">MLFO is recommended to support </w:t>
            </w:r>
            <w:r w:rsidR="00A81655">
              <w:t xml:space="preserve">the </w:t>
            </w:r>
            <w:r w:rsidR="00F72EA6" w:rsidRPr="00483255">
              <w:t>training and retraining of ML models using different types of training mechanism</w:t>
            </w:r>
            <w:r>
              <w:t>.</w:t>
            </w:r>
          </w:p>
          <w:p w14:paraId="49E95253" w14:textId="6064A738" w:rsidR="000C669E" w:rsidRPr="00483255" w:rsidRDefault="00F72EA6" w:rsidP="003829E0">
            <w:pPr>
              <w:pStyle w:val="Tabletext"/>
            </w:pPr>
            <w:r w:rsidRPr="00483255">
              <w:t>NOTE</w:t>
            </w:r>
            <w:r w:rsidR="005E6DB8">
              <w:t xml:space="preserve"> 7 </w:t>
            </w:r>
            <w:r w:rsidR="009A1DE9">
              <w:sym w:font="Symbol" w:char="F02D"/>
            </w:r>
            <w:r w:rsidR="009A1DE9">
              <w:t xml:space="preserve"> E</w:t>
            </w:r>
            <w:r w:rsidRPr="00483255">
              <w:t>.g., offline training or online training.</w:t>
            </w:r>
          </w:p>
          <w:p w14:paraId="17082514" w14:textId="53413209" w:rsidR="000C669E" w:rsidRPr="00483255" w:rsidRDefault="00C30E28" w:rsidP="00C13DB3">
            <w:pPr>
              <w:pStyle w:val="Tabletext"/>
              <w:ind w:left="284" w:hanging="284"/>
            </w:pPr>
            <w:bookmarkStart w:id="241" w:name="_Hlk11789379"/>
            <w:r>
              <w:rPr>
                <w:lang w:bidi="ar-DZ"/>
              </w:rPr>
              <w:t>•</w:t>
            </w:r>
            <w:r>
              <w:rPr>
                <w:lang w:bidi="ar-DZ"/>
              </w:rPr>
              <w:tab/>
            </w:r>
            <w:r w:rsidR="00F72EA6" w:rsidRPr="00483255">
              <w:t xml:space="preserve">It is recommended that MLFO has interfaces with the management modules of </w:t>
            </w:r>
            <w:r w:rsidR="00183385">
              <w:t xml:space="preserve">the </w:t>
            </w:r>
            <w:r w:rsidR="00F72EA6" w:rsidRPr="00483255">
              <w:t>ML underlay to perform fault prediction, RCA, and automated recovery at various points in the network.</w:t>
            </w:r>
          </w:p>
          <w:p w14:paraId="2E832B76" w14:textId="394EE6CF" w:rsidR="000C669E" w:rsidRPr="00483255" w:rsidRDefault="00C30E28" w:rsidP="00C13DB3">
            <w:pPr>
              <w:pStyle w:val="Tabletext"/>
              <w:ind w:left="284" w:hanging="284"/>
            </w:pPr>
            <w:bookmarkStart w:id="242" w:name="_Hlk11790362"/>
            <w:bookmarkEnd w:id="241"/>
            <w:r>
              <w:rPr>
                <w:lang w:bidi="ar-DZ"/>
              </w:rPr>
              <w:t>•</w:t>
            </w:r>
            <w:r>
              <w:rPr>
                <w:lang w:bidi="ar-DZ"/>
              </w:rPr>
              <w:tab/>
            </w:r>
            <w:r w:rsidR="00F72EA6" w:rsidRPr="00483255">
              <w:t>MLFO is recommended to derive timing constraint</w:t>
            </w:r>
            <w:r w:rsidR="00183385">
              <w:t>s</w:t>
            </w:r>
            <w:r w:rsidR="00F72EA6" w:rsidRPr="00483255">
              <w:t xml:space="preserve"> for each service or application.</w:t>
            </w:r>
          </w:p>
          <w:p w14:paraId="7927145F" w14:textId="106FFE8A" w:rsidR="000C669E" w:rsidRPr="00483255" w:rsidRDefault="00F72EA6" w:rsidP="003829E0">
            <w:pPr>
              <w:pStyle w:val="Tabletext"/>
            </w:pPr>
            <w:r w:rsidRPr="00483255">
              <w:lastRenderedPageBreak/>
              <w:t>NOTE</w:t>
            </w:r>
            <w:r w:rsidR="005E6DB8">
              <w:t xml:space="preserve"> 8 </w:t>
            </w:r>
            <w:r w:rsidR="009A1DE9">
              <w:sym w:font="Symbol" w:char="F02D"/>
            </w:r>
            <w:r w:rsidRPr="00483255">
              <w:t xml:space="preserve"> MLFO can calculate this timing constrain</w:t>
            </w:r>
            <w:r w:rsidR="00183385">
              <w:t>t</w:t>
            </w:r>
            <w:r w:rsidRPr="00483255">
              <w:t xml:space="preserve"> by using </w:t>
            </w:r>
            <w:r w:rsidR="00183385">
              <w:t xml:space="preserve">the </w:t>
            </w:r>
            <w:r w:rsidRPr="00483255">
              <w:t xml:space="preserve">timing threshold of </w:t>
            </w:r>
            <w:r w:rsidR="00183385">
              <w:t xml:space="preserve">the </w:t>
            </w:r>
            <w:r w:rsidRPr="00483255">
              <w:t xml:space="preserve">application, </w:t>
            </w:r>
            <w:r w:rsidR="00183385">
              <w:t xml:space="preserve">the </w:t>
            </w:r>
            <w:r w:rsidRPr="00483255">
              <w:t xml:space="preserve">prediction time of </w:t>
            </w:r>
            <w:r w:rsidR="00183385">
              <w:t xml:space="preserve">the </w:t>
            </w:r>
            <w:r w:rsidRPr="00483255">
              <w:t xml:space="preserve">ML model, </w:t>
            </w:r>
            <w:r w:rsidR="00183385">
              <w:t xml:space="preserve">the </w:t>
            </w:r>
            <w:r w:rsidRPr="00483255">
              <w:t xml:space="preserve">time to communicate </w:t>
            </w:r>
            <w:r w:rsidR="00183385">
              <w:t xml:space="preserve">the </w:t>
            </w:r>
            <w:r w:rsidRPr="00483255">
              <w:t xml:space="preserve">prediction, and </w:t>
            </w:r>
            <w:r w:rsidR="00183385">
              <w:t xml:space="preserve">the </w:t>
            </w:r>
            <w:r w:rsidRPr="00483255">
              <w:t>time to act.</w:t>
            </w:r>
          </w:p>
          <w:bookmarkEnd w:id="242"/>
          <w:p w14:paraId="63F7A332" w14:textId="525E48A4" w:rsidR="000C669E" w:rsidRPr="009F4B0C" w:rsidRDefault="00C30E28" w:rsidP="00C13DB3">
            <w:pPr>
              <w:pStyle w:val="Tabletext"/>
              <w:ind w:left="284" w:hanging="284"/>
              <w:rPr>
                <w:sz w:val="24"/>
              </w:rPr>
            </w:pPr>
            <w:r>
              <w:rPr>
                <w:lang w:bidi="ar-DZ"/>
              </w:rPr>
              <w:t>•</w:t>
            </w:r>
            <w:r>
              <w:rPr>
                <w:lang w:bidi="ar-DZ"/>
              </w:rPr>
              <w:tab/>
            </w:r>
            <w:r w:rsidR="00F72EA6" w:rsidRPr="00483255">
              <w:t xml:space="preserve">MLFO is recommended to interface with the management modules of </w:t>
            </w:r>
            <w:r w:rsidR="00183385">
              <w:t xml:space="preserve">the </w:t>
            </w:r>
            <w:r w:rsidR="00F72EA6" w:rsidRPr="00483255">
              <w:t xml:space="preserve">ML underlay to controllers to deliver </w:t>
            </w:r>
            <w:proofErr w:type="spellStart"/>
            <w:r w:rsidR="00F72EA6" w:rsidRPr="00483255">
              <w:t>eMBB</w:t>
            </w:r>
            <w:proofErr w:type="spellEnd"/>
            <w:r w:rsidR="00F72EA6" w:rsidRPr="00483255">
              <w:t xml:space="preserve">, </w:t>
            </w:r>
            <w:proofErr w:type="spellStart"/>
            <w:r w:rsidR="00F72EA6" w:rsidRPr="00483255">
              <w:t>uRLLC</w:t>
            </w:r>
            <w:proofErr w:type="spellEnd"/>
            <w:r w:rsidR="00F72EA6" w:rsidRPr="00483255">
              <w:t xml:space="preserve">, and </w:t>
            </w:r>
            <w:proofErr w:type="spellStart"/>
            <w:r w:rsidR="00F72EA6" w:rsidRPr="00483255">
              <w:t>mMTC</w:t>
            </w:r>
            <w:proofErr w:type="spellEnd"/>
            <w:r w:rsidR="00F72EA6" w:rsidRPr="00483255">
              <w:t xml:space="preserve"> services.</w:t>
            </w:r>
          </w:p>
        </w:tc>
      </w:tr>
      <w:tr w:rsidR="000C669E" w:rsidRPr="00483255" w14:paraId="724A0224" w14:textId="77777777" w:rsidTr="009F4B0C">
        <w:trPr>
          <w:jc w:val="center"/>
        </w:trPr>
        <w:tc>
          <w:tcPr>
            <w:tcW w:w="2438" w:type="dxa"/>
            <w:tcMar>
              <w:top w:w="100" w:type="dxa"/>
              <w:left w:w="100" w:type="dxa"/>
              <w:bottom w:w="100" w:type="dxa"/>
              <w:right w:w="100" w:type="dxa"/>
            </w:tcMar>
          </w:tcPr>
          <w:p w14:paraId="654F5F23" w14:textId="67166BCA" w:rsidR="000C669E" w:rsidRPr="00483255" w:rsidRDefault="00F72EA6" w:rsidP="003829E0">
            <w:pPr>
              <w:pStyle w:val="Tabletext"/>
              <w:rPr>
                <w:sz w:val="20"/>
              </w:rPr>
            </w:pPr>
            <w:r w:rsidRPr="00483255">
              <w:lastRenderedPageBreak/>
              <w:t>4.19 ML-aided channel model</w:t>
            </w:r>
            <w:r w:rsidR="00BC2B60">
              <w:t>l</w:t>
            </w:r>
            <w:r w:rsidRPr="00483255">
              <w:t>ing and channel prediction</w:t>
            </w:r>
          </w:p>
        </w:tc>
        <w:tc>
          <w:tcPr>
            <w:tcW w:w="7201" w:type="dxa"/>
            <w:tcMar>
              <w:top w:w="100" w:type="dxa"/>
              <w:left w:w="100" w:type="dxa"/>
              <w:bottom w:w="100" w:type="dxa"/>
              <w:right w:w="100" w:type="dxa"/>
            </w:tcMar>
          </w:tcPr>
          <w:p w14:paraId="31019F9A" w14:textId="13703A9A" w:rsidR="000C669E" w:rsidRPr="00483255" w:rsidRDefault="00DE48D8" w:rsidP="00C13DB3">
            <w:pPr>
              <w:pStyle w:val="Tabletext"/>
              <w:ind w:left="284" w:hanging="284"/>
            </w:pPr>
            <w:r>
              <w:rPr>
                <w:lang w:bidi="ar-DZ"/>
              </w:rPr>
              <w:t>•</w:t>
            </w:r>
            <w:r>
              <w:rPr>
                <w:lang w:bidi="ar-DZ"/>
              </w:rPr>
              <w:tab/>
            </w:r>
            <w:r w:rsidR="009C6C05" w:rsidRPr="00483255">
              <w:t>MLFO</w:t>
            </w:r>
            <w:r w:rsidR="00F72EA6" w:rsidRPr="00483255">
              <w:t xml:space="preserve"> is recommended to be provided with clear application requirements, constraints, or data models.</w:t>
            </w:r>
          </w:p>
          <w:p w14:paraId="2654A147" w14:textId="63303A2E" w:rsidR="000C669E" w:rsidRPr="00483255" w:rsidRDefault="00DE48D8" w:rsidP="00C13DB3">
            <w:pPr>
              <w:pStyle w:val="Tabletext"/>
              <w:ind w:left="284" w:hanging="284"/>
            </w:pPr>
            <w:r>
              <w:rPr>
                <w:lang w:bidi="ar-DZ"/>
              </w:rPr>
              <w:t>•</w:t>
            </w:r>
            <w:r>
              <w:rPr>
                <w:lang w:bidi="ar-DZ"/>
              </w:rPr>
              <w:tab/>
            </w:r>
            <w:r w:rsidR="00F72EA6" w:rsidRPr="00483255">
              <w:t>MLFO is required to enable collection of large amounts of real-time scenario-specific data.</w:t>
            </w:r>
          </w:p>
          <w:p w14:paraId="17BBDB77" w14:textId="3384BCE4" w:rsidR="000C669E" w:rsidRPr="00483255" w:rsidRDefault="00F72EA6" w:rsidP="003829E0">
            <w:pPr>
              <w:pStyle w:val="Tabletext"/>
            </w:pPr>
            <w:r w:rsidRPr="00483255">
              <w:t>NOTE</w:t>
            </w:r>
            <w:r w:rsidR="005E6DB8">
              <w:t xml:space="preserve"> 1 </w:t>
            </w:r>
            <w:r w:rsidR="009A1DE9">
              <w:sym w:font="Symbol" w:char="F02D"/>
            </w:r>
            <w:r w:rsidRPr="00483255">
              <w:t xml:space="preserve"> This data can include scenario-specific measurements, e.g., impulse response, which can be carried </w:t>
            </w:r>
            <w:r w:rsidR="007C354B">
              <w:t xml:space="preserve">out </w:t>
            </w:r>
            <w:r w:rsidRPr="00483255">
              <w:t>both at the RAN and UE level.</w:t>
            </w:r>
          </w:p>
          <w:p w14:paraId="1CDF2053" w14:textId="283BCB4F" w:rsidR="000C669E" w:rsidRPr="00483255" w:rsidRDefault="00F72EA6" w:rsidP="003829E0">
            <w:pPr>
              <w:pStyle w:val="Tabletext"/>
            </w:pPr>
            <w:r w:rsidRPr="00483255">
              <w:t>NOTE</w:t>
            </w:r>
            <w:r w:rsidR="005E6DB8">
              <w:t xml:space="preserve"> 2 </w:t>
            </w:r>
            <w:r w:rsidR="009A1DE9">
              <w:sym w:font="Symbol" w:char="F02D"/>
            </w:r>
            <w:r w:rsidRPr="00483255">
              <w:t xml:space="preserve"> </w:t>
            </w:r>
            <w:r w:rsidR="009A1DE9">
              <w:t>S</w:t>
            </w:r>
            <w:r w:rsidRPr="00483255">
              <w:t xml:space="preserve">cenario-specific data means that the measurements should be at various frequency bands across 0-100GHz, multiple antenna elements at both the RAN and UE, and different propagation environment, e.g., urban </w:t>
            </w:r>
            <w:r w:rsidR="007C354B" w:rsidRPr="00483255">
              <w:t>macro, urban micro</w:t>
            </w:r>
            <w:r w:rsidRPr="00483255">
              <w:t>, rural, high-speed train, and indoor, etc.</w:t>
            </w:r>
          </w:p>
          <w:p w14:paraId="36E7DD8E" w14:textId="7DA72262" w:rsidR="000C669E" w:rsidRPr="00483255" w:rsidRDefault="00F72EA6" w:rsidP="003829E0">
            <w:pPr>
              <w:pStyle w:val="Tabletext"/>
            </w:pPr>
            <w:r w:rsidRPr="00483255">
              <w:t>NOTE</w:t>
            </w:r>
            <w:r w:rsidR="005E6DB8">
              <w:t xml:space="preserve"> 3 </w:t>
            </w:r>
            <w:r w:rsidR="009A1DE9">
              <w:sym w:font="Symbol" w:char="F02D"/>
            </w:r>
            <w:r w:rsidRPr="00483255">
              <w:t xml:space="preserve"> </w:t>
            </w:r>
            <w:r w:rsidR="009A1DE9">
              <w:t>T</w:t>
            </w:r>
            <w:r w:rsidRPr="00483255">
              <w:t>he environmental data can include information o</w:t>
            </w:r>
            <w:r w:rsidR="00B073B1">
              <w:t xml:space="preserve">n a </w:t>
            </w:r>
            <w:r w:rsidRPr="00483255">
              <w:t>3D map of the propagation environment</w:t>
            </w:r>
            <w:r w:rsidR="007C354B">
              <w:t>s</w:t>
            </w:r>
            <w:r w:rsidRPr="00483255">
              <w:t>, transmitter and receiver location</w:t>
            </w:r>
            <w:r w:rsidR="00B073B1">
              <w:t>s</w:t>
            </w:r>
            <w:r w:rsidRPr="00483255">
              <w:t>, identified reflectors and scatters, material EM properties, and surface roughness, etc.</w:t>
            </w:r>
          </w:p>
          <w:p w14:paraId="782B5C69" w14:textId="6B075258" w:rsidR="000C669E" w:rsidRPr="00483255" w:rsidRDefault="00F72EA6" w:rsidP="003829E0">
            <w:pPr>
              <w:pStyle w:val="Tabletext"/>
            </w:pPr>
            <w:r w:rsidRPr="00483255">
              <w:t>NOTE</w:t>
            </w:r>
            <w:r w:rsidR="005E6DB8">
              <w:t xml:space="preserve"> 4 </w:t>
            </w:r>
            <w:r w:rsidR="009A1DE9">
              <w:sym w:font="Symbol" w:char="F02D"/>
            </w:r>
            <w:r w:rsidR="009A1DE9">
              <w:t xml:space="preserve"> </w:t>
            </w:r>
            <w:r w:rsidRPr="00483255">
              <w:t>Other measurements of interest can include system configuration for the measurement set</w:t>
            </w:r>
            <w:r w:rsidR="00334F6D">
              <w:t>-</w:t>
            </w:r>
            <w:r w:rsidRPr="00483255">
              <w:t>up, for instance, the antenna pattern and configuration, MIMO mode, operating frequency, transmit power, bandwidth, sampling rate, thermal noise level, and waveform used, etc.</w:t>
            </w:r>
          </w:p>
          <w:p w14:paraId="32852174" w14:textId="0FDF119A" w:rsidR="000C669E" w:rsidRPr="00483255" w:rsidRDefault="00F72EA6" w:rsidP="003829E0">
            <w:pPr>
              <w:pStyle w:val="Tabletext"/>
            </w:pPr>
            <w:r w:rsidRPr="00483255">
              <w:t>NOTE</w:t>
            </w:r>
            <w:r w:rsidR="005E6DB8">
              <w:t xml:space="preserve"> 5 </w:t>
            </w:r>
            <w:r w:rsidR="009A1DE9">
              <w:sym w:font="Symbol" w:char="F02D"/>
            </w:r>
            <w:r w:rsidRPr="00483255">
              <w:t xml:space="preserve"> The UE-specific channel impulse responses estimated by the BS or reported by the UE are collected and stored with time stamps in</w:t>
            </w:r>
            <w:r w:rsidR="00334F6D">
              <w:t xml:space="preserve"> the</w:t>
            </w:r>
            <w:r w:rsidRPr="00483255">
              <w:t xml:space="preserve"> correct sequential order.</w:t>
            </w:r>
          </w:p>
          <w:p w14:paraId="38613BFA" w14:textId="05F3A2DE" w:rsidR="000C669E" w:rsidRPr="00483255" w:rsidRDefault="00F72EA6" w:rsidP="003829E0">
            <w:pPr>
              <w:pStyle w:val="Tabletext"/>
            </w:pPr>
            <w:r w:rsidRPr="00483255">
              <w:t>NOTE</w:t>
            </w:r>
            <w:r w:rsidR="005E6DB8">
              <w:t xml:space="preserve"> 6 </w:t>
            </w:r>
            <w:r w:rsidR="009A1DE9">
              <w:sym w:font="Symbol" w:char="F02D"/>
            </w:r>
            <w:r w:rsidRPr="00483255">
              <w:t xml:space="preserve"> It is important to collect information o</w:t>
            </w:r>
            <w:r w:rsidR="00334F6D">
              <w:t>n</w:t>
            </w:r>
            <w:r w:rsidRPr="00483255">
              <w:t xml:space="preserve"> UE and BS location</w:t>
            </w:r>
            <w:r w:rsidR="00334F6D">
              <w:t>s</w:t>
            </w:r>
            <w:r w:rsidRPr="00483255">
              <w:t xml:space="preserve"> including GPS or channel-information-inferred distance, and angular information, etc.</w:t>
            </w:r>
          </w:p>
          <w:p w14:paraId="0546C1B0" w14:textId="7BB2E821" w:rsidR="000C669E" w:rsidRPr="00483255" w:rsidRDefault="00DE48D8" w:rsidP="00C13DB3">
            <w:pPr>
              <w:pStyle w:val="Tabletext"/>
              <w:ind w:left="284" w:hanging="284"/>
            </w:pPr>
            <w:bookmarkStart w:id="243" w:name="_Hlk11787632"/>
            <w:r>
              <w:rPr>
                <w:lang w:bidi="ar-DZ"/>
              </w:rPr>
              <w:t>•</w:t>
            </w:r>
            <w:r>
              <w:rPr>
                <w:lang w:bidi="ar-DZ"/>
              </w:rPr>
              <w:tab/>
            </w:r>
            <w:r w:rsidR="00F72EA6" w:rsidRPr="00483255">
              <w:t>MLFO is required to ensure privacy, security, integrity, accessibility, and availability of data.</w:t>
            </w:r>
          </w:p>
          <w:bookmarkEnd w:id="243"/>
          <w:p w14:paraId="06812494" w14:textId="19803A1E" w:rsidR="000C669E" w:rsidRPr="00483255" w:rsidRDefault="00DE48D8" w:rsidP="00C13DB3">
            <w:pPr>
              <w:pStyle w:val="Tabletext"/>
              <w:ind w:left="284" w:hanging="284"/>
            </w:pPr>
            <w:r>
              <w:rPr>
                <w:lang w:bidi="ar-DZ"/>
              </w:rPr>
              <w:t>•</w:t>
            </w:r>
            <w:r>
              <w:rPr>
                <w:lang w:bidi="ar-DZ"/>
              </w:rPr>
              <w:tab/>
            </w:r>
            <w:r w:rsidR="00F72EA6" w:rsidRPr="00483255">
              <w:t>MLFO is recommended to take as input the specification of the pre-processing tasks to manipulate data.</w:t>
            </w:r>
          </w:p>
          <w:p w14:paraId="2364F89D" w14:textId="6EBBDBB6" w:rsidR="000C669E" w:rsidRPr="00483255" w:rsidRDefault="00F72EA6" w:rsidP="003829E0">
            <w:pPr>
              <w:pStyle w:val="Tabletext"/>
            </w:pPr>
            <w:bookmarkStart w:id="244" w:name="_Hlk11758579"/>
            <w:r w:rsidRPr="00483255">
              <w:t>NOTE</w:t>
            </w:r>
            <w:r w:rsidR="005E6DB8">
              <w:t xml:space="preserve"> 7 </w:t>
            </w:r>
            <w:r w:rsidR="009A1DE9">
              <w:sym w:font="Symbol" w:char="F02D"/>
            </w:r>
            <w:r w:rsidRPr="00483255">
              <w:t xml:space="preserve"> The pre-processing task can convert the data to</w:t>
            </w:r>
            <w:r w:rsidR="00334F6D">
              <w:t xml:space="preserve"> a</w:t>
            </w:r>
            <w:r w:rsidRPr="00483255">
              <w:t xml:space="preserve"> standard format to enable information sharing.</w:t>
            </w:r>
          </w:p>
          <w:p w14:paraId="73A2775F" w14:textId="37E8D6BE" w:rsidR="000C669E" w:rsidRPr="00483255" w:rsidRDefault="00F72EA6" w:rsidP="003829E0">
            <w:pPr>
              <w:pStyle w:val="Tabletext"/>
            </w:pPr>
            <w:r w:rsidRPr="00483255">
              <w:t>NOTE</w:t>
            </w:r>
            <w:r w:rsidR="005E6DB8">
              <w:t xml:space="preserve"> 8 </w:t>
            </w:r>
            <w:r w:rsidR="009A1DE9">
              <w:sym w:font="Symbol" w:char="F02D"/>
            </w:r>
            <w:r w:rsidRPr="00483255">
              <w:t xml:space="preserve"> The pre-processing task can categorize the data according to certain attributes, such as environment, frequency, and purpose, etc.</w:t>
            </w:r>
          </w:p>
          <w:p w14:paraId="3ACA7DA2" w14:textId="7A831A26" w:rsidR="000C669E" w:rsidRPr="00483255" w:rsidRDefault="00F72EA6" w:rsidP="003829E0">
            <w:pPr>
              <w:pStyle w:val="Tabletext"/>
            </w:pPr>
            <w:r w:rsidRPr="00483255">
              <w:t>NOTE</w:t>
            </w:r>
            <w:r w:rsidR="005E6DB8">
              <w:t xml:space="preserve"> 9 </w:t>
            </w:r>
            <w:r w:rsidR="009A1DE9">
              <w:sym w:font="Symbol" w:char="F02D"/>
            </w:r>
            <w:r w:rsidR="009A1DE9">
              <w:t xml:space="preserve"> </w:t>
            </w:r>
            <w:r w:rsidRPr="00483255">
              <w:t>The pre-processing task should convert the time-series data and data with different dimensions in</w:t>
            </w:r>
            <w:r w:rsidR="00334F6D">
              <w:t>to</w:t>
            </w:r>
            <w:r w:rsidRPr="00483255">
              <w:t xml:space="preserve"> a format to be fed to the ML model for training.</w:t>
            </w:r>
          </w:p>
          <w:bookmarkEnd w:id="244"/>
          <w:p w14:paraId="05428F17" w14:textId="67425BC0" w:rsidR="000C669E" w:rsidRPr="00483255" w:rsidRDefault="00DE48D8" w:rsidP="00C13DB3">
            <w:pPr>
              <w:pStyle w:val="Tabletext"/>
              <w:ind w:left="284" w:hanging="284"/>
            </w:pPr>
            <w:r>
              <w:rPr>
                <w:lang w:bidi="ar-DZ"/>
              </w:rPr>
              <w:t>•</w:t>
            </w:r>
            <w:r>
              <w:rPr>
                <w:lang w:bidi="ar-DZ"/>
              </w:rPr>
              <w:tab/>
            </w:r>
            <w:r w:rsidR="00F72EA6" w:rsidRPr="00483255">
              <w:t xml:space="preserve">It is required that the MLFO can select different ML models and learning mechanisms based on requirements and constraints given in the intent to </w:t>
            </w:r>
            <w:r w:rsidR="00F72EA6" w:rsidRPr="00483255">
              <w:lastRenderedPageBreak/>
              <w:t>accomplish different tasks related to channel modelling and channel prediction.</w:t>
            </w:r>
          </w:p>
          <w:p w14:paraId="657813A9" w14:textId="7B0CD0CC" w:rsidR="000C669E" w:rsidRPr="00483255" w:rsidRDefault="00F72EA6" w:rsidP="003829E0">
            <w:pPr>
              <w:pStyle w:val="Tabletext"/>
            </w:pPr>
            <w:r w:rsidRPr="00483255">
              <w:t>NOTE</w:t>
            </w:r>
            <w:r w:rsidR="005E6DB8">
              <w:t xml:space="preserve"> 10 </w:t>
            </w:r>
            <w:r w:rsidR="009A1DE9">
              <w:sym w:font="Symbol" w:char="F02D"/>
            </w:r>
            <w:r w:rsidR="009A1DE9">
              <w:t xml:space="preserve"> E</w:t>
            </w:r>
            <w:r w:rsidRPr="00483255">
              <w:t>.g., MLFO can select clustering, feature extraction, and classification for channel modelling.</w:t>
            </w:r>
          </w:p>
          <w:p w14:paraId="4A971DF9" w14:textId="35B323A9" w:rsidR="000C669E" w:rsidRPr="00483255" w:rsidRDefault="00F72EA6" w:rsidP="003829E0">
            <w:pPr>
              <w:pStyle w:val="Tabletext"/>
            </w:pPr>
            <w:r w:rsidRPr="00483255">
              <w:t>NOTE</w:t>
            </w:r>
            <w:r w:rsidR="005E6DB8">
              <w:t xml:space="preserve"> 11 </w:t>
            </w:r>
            <w:r w:rsidR="009A1DE9">
              <w:sym w:font="Symbol" w:char="F02D"/>
            </w:r>
            <w:r w:rsidR="009A1DE9">
              <w:t xml:space="preserve"> </w:t>
            </w:r>
            <w:r w:rsidRPr="00483255">
              <w:t>MLFO can select different supervised learning mechanisms to predict the future channel response based on historic and user-specific data.</w:t>
            </w:r>
          </w:p>
          <w:p w14:paraId="2265C2A9" w14:textId="2A75DF97" w:rsidR="000C669E" w:rsidRPr="00483255" w:rsidRDefault="00F72EA6" w:rsidP="003829E0">
            <w:pPr>
              <w:pStyle w:val="Tabletext"/>
            </w:pPr>
            <w:r w:rsidRPr="00483255">
              <w:t>NOTE</w:t>
            </w:r>
            <w:r w:rsidR="005E6DB8">
              <w:t xml:space="preserve"> 12</w:t>
            </w:r>
            <w:r w:rsidR="009A1DE9">
              <w:t xml:space="preserve"> </w:t>
            </w:r>
            <w:r w:rsidR="009A1DE9">
              <w:sym w:font="Symbol" w:char="F02D"/>
            </w:r>
            <w:r w:rsidRPr="00483255">
              <w:t xml:space="preserve"> Based on the input/output of ML models given in the intent, MLFO call</w:t>
            </w:r>
            <w:r w:rsidR="006650DF">
              <w:t>s</w:t>
            </w:r>
            <w:r w:rsidRPr="00483255">
              <w:t xml:space="preserve"> ML sub-models which </w:t>
            </w:r>
            <w:r w:rsidR="006650DF">
              <w:t>are</w:t>
            </w:r>
            <w:r w:rsidRPr="00483255">
              <w:t xml:space="preserve"> packaged as software/containers and can chain them to form a unified channel modelling process</w:t>
            </w:r>
          </w:p>
          <w:p w14:paraId="34E981C5" w14:textId="1EC82A23" w:rsidR="000C669E" w:rsidRPr="00483255" w:rsidRDefault="00F72EA6" w:rsidP="003829E0">
            <w:pPr>
              <w:pStyle w:val="Tabletext"/>
            </w:pPr>
            <w:r w:rsidRPr="00483255">
              <w:t>NOTE</w:t>
            </w:r>
            <w:r w:rsidR="005E6DB8">
              <w:t xml:space="preserve"> 13 </w:t>
            </w:r>
            <w:r w:rsidR="009A1DE9">
              <w:sym w:font="Symbol" w:char="F02D"/>
            </w:r>
            <w:r w:rsidRPr="00483255">
              <w:t xml:space="preserve"> MLFO can use distributed learning based on the application requirements given in the intent to elevate the computation demand of a processing node.</w:t>
            </w:r>
          </w:p>
          <w:p w14:paraId="7D243B21" w14:textId="77C6C032" w:rsidR="000C669E" w:rsidRPr="00483255" w:rsidRDefault="00DE48D8" w:rsidP="00C13DB3">
            <w:pPr>
              <w:pStyle w:val="Tabletext"/>
              <w:ind w:left="284" w:hanging="284"/>
            </w:pPr>
            <w:r>
              <w:rPr>
                <w:lang w:bidi="ar-DZ"/>
              </w:rPr>
              <w:t>•</w:t>
            </w:r>
            <w:r>
              <w:rPr>
                <w:lang w:bidi="ar-DZ"/>
              </w:rPr>
              <w:tab/>
            </w:r>
            <w:r w:rsidR="00F72EA6" w:rsidRPr="00483255">
              <w:t>MLFO is recommended to have an interface with the close-loop monitoring system.</w:t>
            </w:r>
          </w:p>
          <w:p w14:paraId="71FD55A6" w14:textId="619704C0" w:rsidR="000C669E" w:rsidRPr="00483255" w:rsidRDefault="00F72EA6" w:rsidP="003829E0">
            <w:pPr>
              <w:pStyle w:val="Tabletext"/>
            </w:pPr>
            <w:r w:rsidRPr="00483255">
              <w:t>NOTE</w:t>
            </w:r>
            <w:r w:rsidR="005E6DB8">
              <w:t xml:space="preserve"> 14 </w:t>
            </w:r>
            <w:r w:rsidR="009A1DE9">
              <w:sym w:font="Symbol" w:char="F02D"/>
            </w:r>
            <w:r w:rsidRPr="00483255">
              <w:t xml:space="preserve"> This interface can help to improve the performance of </w:t>
            </w:r>
            <w:r w:rsidR="008059E5">
              <w:t xml:space="preserve">the </w:t>
            </w:r>
            <w:r w:rsidRPr="00483255">
              <w:t xml:space="preserve">model and </w:t>
            </w:r>
            <w:r w:rsidR="008059E5">
              <w:t xml:space="preserve">be </w:t>
            </w:r>
            <w:r w:rsidRPr="00483255">
              <w:t>able to fall</w:t>
            </w:r>
            <w:r w:rsidR="008059E5">
              <w:t xml:space="preserve"> </w:t>
            </w:r>
            <w:r w:rsidRPr="00483255">
              <w:t>back to traditional channel estimation if required.</w:t>
            </w:r>
          </w:p>
          <w:p w14:paraId="1ECBBA77" w14:textId="000550D1" w:rsidR="000C669E" w:rsidRPr="00483255" w:rsidRDefault="00DE48D8" w:rsidP="00C13DB3">
            <w:pPr>
              <w:pStyle w:val="Tabletext"/>
              <w:ind w:left="284" w:hanging="284"/>
            </w:pPr>
            <w:r>
              <w:rPr>
                <w:lang w:bidi="ar-DZ"/>
              </w:rPr>
              <w:t>•</w:t>
            </w:r>
            <w:r>
              <w:rPr>
                <w:lang w:bidi="ar-DZ"/>
              </w:rPr>
              <w:tab/>
            </w:r>
            <w:r w:rsidR="00F72EA6" w:rsidRPr="00483255">
              <w:t xml:space="preserve">MLFO is required to select </w:t>
            </w:r>
            <w:r w:rsidR="008059E5">
              <w:t xml:space="preserve">a </w:t>
            </w:r>
            <w:r w:rsidR="00F72EA6" w:rsidRPr="00483255">
              <w:t>training/retraining mechanism for ML models based on the accuracy and latency constraints as specified in the intent.</w:t>
            </w:r>
          </w:p>
          <w:p w14:paraId="08BD3622" w14:textId="665517E9" w:rsidR="000C669E" w:rsidRPr="00483255" w:rsidRDefault="00F72EA6" w:rsidP="003829E0">
            <w:pPr>
              <w:pStyle w:val="Tabletext"/>
            </w:pPr>
            <w:r w:rsidRPr="00483255">
              <w:t>NOTE</w:t>
            </w:r>
            <w:r w:rsidR="005E6DB8">
              <w:t xml:space="preserve"> 15 </w:t>
            </w:r>
            <w:r w:rsidR="009A1DE9">
              <w:sym w:font="Symbol" w:char="F02D"/>
            </w:r>
            <w:r w:rsidR="009A1DE9">
              <w:t xml:space="preserve"> E</w:t>
            </w:r>
            <w:r w:rsidRPr="00483255">
              <w:t xml:space="preserve">.g., </w:t>
            </w:r>
            <w:r w:rsidR="00225F8E">
              <w:t xml:space="preserve">an </w:t>
            </w:r>
            <w:r w:rsidRPr="00483255">
              <w:t>offline training mechanism can be used for increasing accuracy at the expense of high latency.</w:t>
            </w:r>
          </w:p>
          <w:p w14:paraId="5DD27417" w14:textId="66FA1C11" w:rsidR="000C669E" w:rsidRPr="00483255" w:rsidRDefault="00DE48D8" w:rsidP="00C13DB3">
            <w:pPr>
              <w:pStyle w:val="Tabletext"/>
              <w:ind w:left="284" w:hanging="284"/>
            </w:pPr>
            <w:r>
              <w:rPr>
                <w:lang w:bidi="ar-DZ"/>
              </w:rPr>
              <w:t>•</w:t>
            </w:r>
            <w:r>
              <w:rPr>
                <w:lang w:bidi="ar-DZ"/>
              </w:rPr>
              <w:tab/>
            </w:r>
            <w:r w:rsidR="00F72EA6" w:rsidRPr="00483255">
              <w:t xml:space="preserve">MLFO is required to have an interface with the management plane of ML underlay to interface </w:t>
            </w:r>
            <w:r w:rsidR="00225F8E">
              <w:t>with</w:t>
            </w:r>
            <w:r w:rsidR="00F72EA6" w:rsidRPr="00483255">
              <w:t xml:space="preserve"> the physical layer processes</w:t>
            </w:r>
          </w:p>
          <w:p w14:paraId="6DBC89F8" w14:textId="7B45E1B3" w:rsidR="000C669E" w:rsidRPr="00483255" w:rsidRDefault="00F72EA6" w:rsidP="003829E0">
            <w:pPr>
              <w:pStyle w:val="Tabletext"/>
            </w:pPr>
            <w:r w:rsidRPr="00483255">
              <w:t>NOTE</w:t>
            </w:r>
            <w:r w:rsidR="005E6DB8">
              <w:t xml:space="preserve"> 16 </w:t>
            </w:r>
            <w:r w:rsidR="009A1DE9">
              <w:sym w:font="Symbol" w:char="F02D"/>
            </w:r>
            <w:r w:rsidRPr="00483255">
              <w:t xml:space="preserve"> This interface can help to configure measurement equipment, e.g.,</w:t>
            </w:r>
            <w:r w:rsidR="0075263E">
              <w:t> </w:t>
            </w:r>
            <w:r w:rsidRPr="00483255">
              <w:t>antennas, MIMO mode, frequency band, transmit power, and bandwidth</w:t>
            </w:r>
            <w:r w:rsidR="00DE48D8">
              <w:t>.</w:t>
            </w:r>
          </w:p>
          <w:p w14:paraId="7B89D8AB" w14:textId="32984051" w:rsidR="000C669E" w:rsidRPr="00483255" w:rsidRDefault="00DE48D8" w:rsidP="00C13DB3">
            <w:pPr>
              <w:pStyle w:val="Tabletext"/>
              <w:ind w:left="284" w:hanging="284"/>
            </w:pPr>
            <w:r>
              <w:rPr>
                <w:lang w:bidi="ar-DZ"/>
              </w:rPr>
              <w:t>•</w:t>
            </w:r>
            <w:r>
              <w:rPr>
                <w:lang w:bidi="ar-DZ"/>
              </w:rPr>
              <w:tab/>
            </w:r>
            <w:r w:rsidR="00F72EA6" w:rsidRPr="00483255">
              <w:t>MLFO is recommended to have an interface with a protocol which can enable subscription, distribution, and maintenance of a trained model.</w:t>
            </w:r>
          </w:p>
        </w:tc>
      </w:tr>
      <w:tr w:rsidR="000C669E" w:rsidRPr="00483255" w14:paraId="5BEB5F83" w14:textId="77777777" w:rsidTr="009F4B0C">
        <w:trPr>
          <w:jc w:val="center"/>
        </w:trPr>
        <w:tc>
          <w:tcPr>
            <w:tcW w:w="2438" w:type="dxa"/>
            <w:tcMar>
              <w:top w:w="100" w:type="dxa"/>
              <w:left w:w="100" w:type="dxa"/>
              <w:bottom w:w="100" w:type="dxa"/>
              <w:right w:w="100" w:type="dxa"/>
            </w:tcMar>
          </w:tcPr>
          <w:p w14:paraId="1C41202F" w14:textId="77777777" w:rsidR="000C669E" w:rsidRPr="00483255" w:rsidRDefault="00F72EA6" w:rsidP="003829E0">
            <w:pPr>
              <w:pStyle w:val="Tabletext"/>
              <w:rPr>
                <w:sz w:val="20"/>
              </w:rPr>
            </w:pPr>
            <w:r w:rsidRPr="00483255">
              <w:lastRenderedPageBreak/>
              <w:t>4.20 ML-based link adaptation optimization</w:t>
            </w:r>
          </w:p>
        </w:tc>
        <w:tc>
          <w:tcPr>
            <w:tcW w:w="7201" w:type="dxa"/>
            <w:tcMar>
              <w:top w:w="100" w:type="dxa"/>
              <w:left w:w="100" w:type="dxa"/>
              <w:bottom w:w="100" w:type="dxa"/>
              <w:right w:w="100" w:type="dxa"/>
            </w:tcMar>
          </w:tcPr>
          <w:p w14:paraId="097C5D5B" w14:textId="31C890E1" w:rsidR="000C669E" w:rsidRPr="00483255" w:rsidRDefault="00BC5B8B" w:rsidP="00C13DB3">
            <w:pPr>
              <w:pStyle w:val="Tabletext"/>
              <w:ind w:left="284" w:hanging="284"/>
            </w:pPr>
            <w:r>
              <w:rPr>
                <w:lang w:bidi="ar-DZ"/>
              </w:rPr>
              <w:t>•</w:t>
            </w:r>
            <w:r>
              <w:rPr>
                <w:lang w:bidi="ar-DZ"/>
              </w:rPr>
              <w:tab/>
            </w:r>
            <w:r w:rsidR="00F72EA6" w:rsidRPr="00483255">
              <w:t>It is recommended that the MLFO is given application specifications including requirements and constraints as an input.</w:t>
            </w:r>
          </w:p>
          <w:p w14:paraId="03161AF8" w14:textId="766ADB48" w:rsidR="000C669E" w:rsidRPr="00483255" w:rsidRDefault="00BC5B8B" w:rsidP="003829E0">
            <w:pPr>
              <w:pStyle w:val="Tabletext"/>
            </w:pPr>
            <w:r>
              <w:rPr>
                <w:lang w:bidi="ar-DZ"/>
              </w:rPr>
              <w:t>•</w:t>
            </w:r>
            <w:r>
              <w:rPr>
                <w:lang w:bidi="ar-DZ"/>
              </w:rPr>
              <w:tab/>
            </w:r>
            <w:r w:rsidR="00F72EA6" w:rsidRPr="00483255">
              <w:t>MLFO is required to enable collection of data for model training.</w:t>
            </w:r>
          </w:p>
          <w:p w14:paraId="02154456" w14:textId="40FBC308" w:rsidR="000C669E" w:rsidRPr="00483255" w:rsidRDefault="00F72EA6" w:rsidP="003829E0">
            <w:pPr>
              <w:pStyle w:val="Tabletext"/>
            </w:pPr>
            <w:r w:rsidRPr="00483255">
              <w:t>NOTE</w:t>
            </w:r>
            <w:r w:rsidR="009A1DE9">
              <w:t xml:space="preserve"> 1 </w:t>
            </w:r>
            <w:r w:rsidR="009A1DE9">
              <w:sym w:font="Symbol" w:char="F02D"/>
            </w:r>
            <w:r w:rsidRPr="00483255">
              <w:t xml:space="preserve"> The data may include layer 1 UE level feedback and layer 1 </w:t>
            </w:r>
            <w:r w:rsidR="00FB7958">
              <w:t>and</w:t>
            </w:r>
            <w:r w:rsidR="00FB7958" w:rsidRPr="00483255">
              <w:t xml:space="preserve"> </w:t>
            </w:r>
            <w:r w:rsidRPr="00483255">
              <w:t>layer 2 BS measurements.</w:t>
            </w:r>
          </w:p>
          <w:p w14:paraId="04EB391E" w14:textId="74EEB68D" w:rsidR="000C669E" w:rsidRPr="00483255" w:rsidRDefault="00F72EA6" w:rsidP="003829E0">
            <w:pPr>
              <w:pStyle w:val="Tabletext"/>
            </w:pPr>
            <w:r w:rsidRPr="00483255">
              <w:t>NOTE</w:t>
            </w:r>
            <w:r w:rsidR="009A1DE9">
              <w:t xml:space="preserve"> 2 </w:t>
            </w:r>
            <w:r w:rsidR="009A1DE9">
              <w:sym w:font="Symbol" w:char="F02D"/>
            </w:r>
            <w:r w:rsidRPr="00483255">
              <w:t xml:space="preserve"> Layer 1 UE feedback may include CQI, RI, PMI, </w:t>
            </w:r>
            <w:r w:rsidR="0066740B" w:rsidRPr="00483255">
              <w:t>d</w:t>
            </w:r>
            <w:r w:rsidRPr="00483255">
              <w:t>ownlink RSRP measurement, and ACK/NACK.</w:t>
            </w:r>
          </w:p>
          <w:p w14:paraId="4EFADBE8" w14:textId="1998E768" w:rsidR="000C669E" w:rsidRPr="00483255" w:rsidRDefault="00F72EA6" w:rsidP="003829E0">
            <w:pPr>
              <w:pStyle w:val="Tabletext"/>
            </w:pPr>
            <w:r w:rsidRPr="00483255">
              <w:t>NOTE</w:t>
            </w:r>
            <w:r w:rsidR="009A1DE9">
              <w:t xml:space="preserve"> 3 </w:t>
            </w:r>
            <w:r w:rsidR="009A1DE9">
              <w:sym w:font="Symbol" w:char="F02D"/>
            </w:r>
            <w:r w:rsidRPr="00483255">
              <w:t xml:space="preserve"> Layer 1 BS measurements may include MIMO precoder</w:t>
            </w:r>
            <w:r w:rsidR="0066740B">
              <w:t>s</w:t>
            </w:r>
            <w:r w:rsidRPr="00483255">
              <w:t xml:space="preserve">, </w:t>
            </w:r>
            <w:r w:rsidR="0066740B" w:rsidRPr="00483255">
              <w:t>u</w:t>
            </w:r>
            <w:r w:rsidRPr="00483255">
              <w:t>plink RSRP measurements, CQI/PMI/RI feedback delay, and estimated doppler frequency offset.</w:t>
            </w:r>
          </w:p>
          <w:p w14:paraId="08D32558" w14:textId="1C6C2029" w:rsidR="000C669E" w:rsidRPr="00483255" w:rsidRDefault="00F72EA6" w:rsidP="003829E0">
            <w:pPr>
              <w:pStyle w:val="Tabletext"/>
            </w:pPr>
            <w:r w:rsidRPr="00483255">
              <w:t>NOTE</w:t>
            </w:r>
            <w:r w:rsidR="009A1DE9">
              <w:t xml:space="preserve"> 4 </w:t>
            </w:r>
            <w:r w:rsidR="009A1DE9">
              <w:sym w:font="Symbol" w:char="F02D"/>
            </w:r>
            <w:r w:rsidRPr="00483255">
              <w:t xml:space="preserve"> Layer 2 BS measurements which should be collected include PRB </w:t>
            </w:r>
            <w:r w:rsidR="0066740B" w:rsidRPr="00483255">
              <w:t>usage ratio</w:t>
            </w:r>
            <w:r w:rsidRPr="00483255">
              <w:t xml:space="preserve">, </w:t>
            </w:r>
            <w:r w:rsidR="0066740B" w:rsidRPr="00483255">
              <w:t>s</w:t>
            </w:r>
            <w:r w:rsidRPr="00483255">
              <w:t xml:space="preserve">cheduled MCS, </w:t>
            </w:r>
            <w:r w:rsidR="0066740B" w:rsidRPr="00483255">
              <w:t>s</w:t>
            </w:r>
            <w:r w:rsidRPr="00483255">
              <w:t>cheduled RANK, user number, and interference from neighbour cell</w:t>
            </w:r>
            <w:r w:rsidR="0066740B">
              <w:t>s</w:t>
            </w:r>
            <w:r w:rsidRPr="00483255">
              <w:t>.</w:t>
            </w:r>
          </w:p>
          <w:p w14:paraId="274C6754" w14:textId="2C30E36A" w:rsidR="000C669E" w:rsidRPr="00483255" w:rsidRDefault="00BC5B8B" w:rsidP="00C13DB3">
            <w:pPr>
              <w:pStyle w:val="Tabletext"/>
              <w:ind w:left="284" w:hanging="284"/>
            </w:pPr>
            <w:bookmarkStart w:id="245" w:name="_Hlk11758536"/>
            <w:r>
              <w:rPr>
                <w:lang w:bidi="ar-DZ"/>
              </w:rPr>
              <w:lastRenderedPageBreak/>
              <w:t>•</w:t>
            </w:r>
            <w:r>
              <w:rPr>
                <w:lang w:bidi="ar-DZ"/>
              </w:rPr>
              <w:tab/>
            </w:r>
            <w:r w:rsidR="009C6C05" w:rsidRPr="00483255">
              <w:t>MLFO</w:t>
            </w:r>
            <w:r w:rsidR="00F72EA6" w:rsidRPr="00483255">
              <w:t xml:space="preserve"> is recommended to select different types of pre-processing tasks to handle multi-dimensional data to train the ML models.</w:t>
            </w:r>
          </w:p>
          <w:p w14:paraId="3924CA7F" w14:textId="4301353E" w:rsidR="000C669E" w:rsidRPr="00483255" w:rsidRDefault="00BC5B8B" w:rsidP="00C13DB3">
            <w:pPr>
              <w:pStyle w:val="Tabletext"/>
              <w:ind w:left="284" w:hanging="284"/>
            </w:pPr>
            <w:bookmarkStart w:id="246" w:name="_Hlk11762834"/>
            <w:bookmarkEnd w:id="245"/>
            <w:r>
              <w:rPr>
                <w:lang w:bidi="ar-DZ"/>
              </w:rPr>
              <w:t>•</w:t>
            </w:r>
            <w:r>
              <w:rPr>
                <w:lang w:bidi="ar-DZ"/>
              </w:rPr>
              <w:tab/>
            </w:r>
            <w:r w:rsidR="00F72EA6" w:rsidRPr="00483255">
              <w:t>MLFO is required to select different types of ML models for predictive link adaptation.</w:t>
            </w:r>
          </w:p>
          <w:p w14:paraId="537940D4" w14:textId="1F3A5CC0" w:rsidR="000C669E" w:rsidRPr="00483255" w:rsidRDefault="00F72EA6" w:rsidP="003829E0">
            <w:pPr>
              <w:pStyle w:val="Tabletext"/>
            </w:pPr>
            <w:r w:rsidRPr="00483255">
              <w:t>NOTE</w:t>
            </w:r>
            <w:r w:rsidR="009A1DE9">
              <w:t xml:space="preserve"> 5 </w:t>
            </w:r>
            <w:r w:rsidR="009A1DE9">
              <w:sym w:font="Symbol" w:char="F02D"/>
            </w:r>
            <w:r w:rsidR="009A1DE9">
              <w:t xml:space="preserve"> E</w:t>
            </w:r>
            <w:r w:rsidRPr="00483255">
              <w:t>.g., MLFO can select a supervised learning mechanism, e.g., RNN to learn complicated relationship from processed data and predict appropriate RANK/MCS for a link.</w:t>
            </w:r>
          </w:p>
          <w:p w14:paraId="6DB8E4EC" w14:textId="2E1659E0" w:rsidR="000C669E" w:rsidRPr="00483255" w:rsidRDefault="00F72EA6" w:rsidP="003829E0">
            <w:pPr>
              <w:pStyle w:val="Tabletext"/>
            </w:pPr>
            <w:r w:rsidRPr="00483255">
              <w:t>NOTE</w:t>
            </w:r>
            <w:r w:rsidR="009A1DE9">
              <w:t xml:space="preserve"> 6 </w:t>
            </w:r>
            <w:r w:rsidR="009A1DE9">
              <w:sym w:font="Symbol" w:char="F02D"/>
            </w:r>
            <w:r w:rsidRPr="00483255">
              <w:t xml:space="preserve"> These complicated relationships can be between BLER with the CQI, PMI, RI, RSRP, interference, ACK/NACK, etc.</w:t>
            </w:r>
          </w:p>
          <w:bookmarkEnd w:id="246"/>
          <w:p w14:paraId="69331EC1" w14:textId="2A82A624" w:rsidR="000C669E" w:rsidRPr="00483255" w:rsidRDefault="00BC5B8B" w:rsidP="00C13DB3">
            <w:pPr>
              <w:pStyle w:val="Tabletext"/>
              <w:ind w:left="284" w:hanging="284"/>
            </w:pPr>
            <w:r>
              <w:rPr>
                <w:lang w:bidi="ar-DZ"/>
              </w:rPr>
              <w:t>•</w:t>
            </w:r>
            <w:r>
              <w:rPr>
                <w:lang w:bidi="ar-DZ"/>
              </w:rPr>
              <w:tab/>
            </w:r>
            <w:r w:rsidR="00F72EA6" w:rsidRPr="00483255">
              <w:t xml:space="preserve">It is recommended that the MLFO can update, train, or retrain </w:t>
            </w:r>
            <w:r w:rsidR="0066740B">
              <w:t xml:space="preserve">the </w:t>
            </w:r>
            <w:r w:rsidR="00F72EA6" w:rsidRPr="00483255">
              <w:t>ML model based on the application requirements and constraints as specified in the intent.</w:t>
            </w:r>
          </w:p>
          <w:p w14:paraId="692FB70A" w14:textId="712C7CA8" w:rsidR="000C669E" w:rsidRPr="00483255" w:rsidRDefault="00BC5B8B" w:rsidP="00C13DB3">
            <w:pPr>
              <w:pStyle w:val="Tabletext"/>
              <w:ind w:left="284" w:hanging="284"/>
            </w:pPr>
            <w:r>
              <w:rPr>
                <w:lang w:bidi="ar-DZ"/>
              </w:rPr>
              <w:t>•</w:t>
            </w:r>
            <w:r>
              <w:rPr>
                <w:lang w:bidi="ar-DZ"/>
              </w:rPr>
              <w:tab/>
            </w:r>
            <w:r w:rsidR="00F72EA6" w:rsidRPr="00483255">
              <w:t>MLFO is recommended to have an interface with the management modules of ML underlay.</w:t>
            </w:r>
          </w:p>
          <w:p w14:paraId="668DEE2C" w14:textId="1D4800FA" w:rsidR="000C669E" w:rsidRPr="00483255" w:rsidRDefault="00F72EA6" w:rsidP="003829E0">
            <w:pPr>
              <w:pStyle w:val="Tabletext"/>
            </w:pPr>
            <w:r w:rsidRPr="00483255">
              <w:t>NOTE</w:t>
            </w:r>
            <w:r w:rsidR="009A1DE9">
              <w:t xml:space="preserve"> 7 </w:t>
            </w:r>
            <w:r w:rsidR="009A1DE9">
              <w:sym w:font="Symbol" w:char="F02D"/>
            </w:r>
            <w:r w:rsidRPr="00483255">
              <w:t xml:space="preserve"> This interface can be used by the MLFO to interface with the BS scheduler to deploy trained models.</w:t>
            </w:r>
          </w:p>
          <w:p w14:paraId="34AC9560" w14:textId="106B02A3" w:rsidR="000C669E" w:rsidRPr="00483255" w:rsidRDefault="00F72EA6" w:rsidP="003829E0">
            <w:pPr>
              <w:pStyle w:val="Tabletext"/>
            </w:pPr>
            <w:r w:rsidRPr="00483255">
              <w:t>NOTE</w:t>
            </w:r>
            <w:r w:rsidR="009A1DE9">
              <w:t xml:space="preserve"> 8 </w:t>
            </w:r>
            <w:r w:rsidR="009A1DE9">
              <w:sym w:font="Symbol" w:char="F02D"/>
            </w:r>
            <w:r w:rsidRPr="00483255">
              <w:t xml:space="preserve"> MLFO can use this interface to execute predicted MCS and RI selection policies on BS schedulers.</w:t>
            </w:r>
          </w:p>
        </w:tc>
      </w:tr>
      <w:tr w:rsidR="000C669E" w:rsidRPr="00483255" w14:paraId="67C85183" w14:textId="77777777" w:rsidTr="009F4B0C">
        <w:trPr>
          <w:jc w:val="center"/>
        </w:trPr>
        <w:tc>
          <w:tcPr>
            <w:tcW w:w="2438" w:type="dxa"/>
            <w:tcMar>
              <w:top w:w="100" w:type="dxa"/>
              <w:left w:w="100" w:type="dxa"/>
              <w:bottom w:w="100" w:type="dxa"/>
              <w:right w:w="100" w:type="dxa"/>
            </w:tcMar>
          </w:tcPr>
          <w:p w14:paraId="6FBC040C" w14:textId="77777777" w:rsidR="000C669E" w:rsidRPr="00483255" w:rsidRDefault="00F72EA6" w:rsidP="003829E0">
            <w:pPr>
              <w:pStyle w:val="Tabletext"/>
              <w:rPr>
                <w:sz w:val="20"/>
              </w:rPr>
            </w:pPr>
            <w:r w:rsidRPr="00483255">
              <w:lastRenderedPageBreak/>
              <w:t>4.21 ML-based E2E network slicing for 5G</w:t>
            </w:r>
          </w:p>
        </w:tc>
        <w:tc>
          <w:tcPr>
            <w:tcW w:w="7201" w:type="dxa"/>
            <w:tcMar>
              <w:top w:w="100" w:type="dxa"/>
              <w:left w:w="100" w:type="dxa"/>
              <w:bottom w:w="100" w:type="dxa"/>
              <w:right w:w="100" w:type="dxa"/>
            </w:tcMar>
          </w:tcPr>
          <w:p w14:paraId="1AF429F0" w14:textId="237BB04D" w:rsidR="000C669E" w:rsidRPr="00483255" w:rsidRDefault="001E1910" w:rsidP="00C13DB3">
            <w:pPr>
              <w:pStyle w:val="Tabletext"/>
              <w:ind w:left="284" w:hanging="284"/>
            </w:pPr>
            <w:r>
              <w:rPr>
                <w:lang w:bidi="ar-DZ"/>
              </w:rPr>
              <w:t>•</w:t>
            </w:r>
            <w:r>
              <w:rPr>
                <w:lang w:bidi="ar-DZ"/>
              </w:rPr>
              <w:tab/>
            </w:r>
            <w:r w:rsidR="00F72EA6" w:rsidRPr="00483255">
              <w:t>MLFO is recommended to be provided with the application requirements, constraints, and data.</w:t>
            </w:r>
          </w:p>
          <w:p w14:paraId="23F98D1E" w14:textId="5D46A7B4" w:rsidR="000C669E" w:rsidRPr="00483255" w:rsidRDefault="001E1910" w:rsidP="00C13DB3">
            <w:pPr>
              <w:pStyle w:val="Tabletext"/>
              <w:ind w:left="284" w:hanging="284"/>
            </w:pPr>
            <w:r>
              <w:rPr>
                <w:lang w:bidi="ar-DZ"/>
              </w:rPr>
              <w:t>•</w:t>
            </w:r>
            <w:r>
              <w:rPr>
                <w:lang w:bidi="ar-DZ"/>
              </w:rPr>
              <w:tab/>
            </w:r>
            <w:r w:rsidR="009C6C05" w:rsidRPr="00483255">
              <w:t>MLFO</w:t>
            </w:r>
            <w:r w:rsidR="00F72EA6" w:rsidRPr="00483255">
              <w:t xml:space="preserve"> is required to enable collection of data at various network levels including radio access, core, and transport.</w:t>
            </w:r>
          </w:p>
          <w:p w14:paraId="37A782D4" w14:textId="0B070F6F" w:rsidR="000C669E" w:rsidRPr="00483255" w:rsidRDefault="00F72EA6" w:rsidP="003829E0">
            <w:pPr>
              <w:pStyle w:val="Tabletext"/>
            </w:pPr>
            <w:r w:rsidRPr="00483255">
              <w:t>NOTE</w:t>
            </w:r>
            <w:r w:rsidR="009A1DE9">
              <w:t xml:space="preserve"> 1 </w:t>
            </w:r>
            <w:r w:rsidR="009A1DE9">
              <w:sym w:font="Symbol" w:char="F02D"/>
            </w:r>
            <w:r w:rsidRPr="00483255">
              <w:t xml:space="preserve"> The radio access network data may include geo</w:t>
            </w:r>
            <w:r w:rsidR="0066740B">
              <w:t>-</w:t>
            </w:r>
            <w:r w:rsidRPr="00483255">
              <w:t>location reading</w:t>
            </w:r>
            <w:r w:rsidR="0066740B">
              <w:t xml:space="preserve"> from</w:t>
            </w:r>
            <w:r w:rsidRPr="00483255">
              <w:t xml:space="preserve"> GPS, measurement report</w:t>
            </w:r>
            <w:r w:rsidR="0066740B">
              <w:t>s</w:t>
            </w:r>
            <w:r w:rsidRPr="00483255">
              <w:t xml:space="preserve"> for radio condition, </w:t>
            </w:r>
            <w:r w:rsidR="0066740B">
              <w:t xml:space="preserve">allocated </w:t>
            </w:r>
            <w:r w:rsidRPr="00483255">
              <w:t xml:space="preserve">resources, connection signalling events, </w:t>
            </w:r>
            <w:r w:rsidR="00CE2830">
              <w:t xml:space="preserve">classified </w:t>
            </w:r>
            <w:r w:rsidRPr="00483255">
              <w:t>traffic type</w:t>
            </w:r>
            <w:r w:rsidR="00CE2830">
              <w:t>s</w:t>
            </w:r>
            <w:r w:rsidRPr="00483255">
              <w:t>, service target indicator</w:t>
            </w:r>
            <w:r w:rsidR="00CE2830">
              <w:t>s</w:t>
            </w:r>
            <w:r w:rsidRPr="00483255">
              <w:t xml:space="preserve"> per user/node. It may also include cell/node resources utilization and cell/node KPIs.</w:t>
            </w:r>
          </w:p>
          <w:p w14:paraId="3052CB12" w14:textId="66EF50C9" w:rsidR="000C669E" w:rsidRPr="00483255" w:rsidRDefault="00F72EA6" w:rsidP="003829E0">
            <w:pPr>
              <w:pStyle w:val="Tabletext"/>
            </w:pPr>
            <w:r w:rsidRPr="00483255">
              <w:t>NOTE</w:t>
            </w:r>
            <w:r w:rsidR="009A1DE9">
              <w:t xml:space="preserve"> 2 </w:t>
            </w:r>
            <w:r w:rsidR="009A1DE9">
              <w:sym w:font="Symbol" w:char="F02D"/>
            </w:r>
            <w:r w:rsidR="001E1910">
              <w:t xml:space="preserve"> </w:t>
            </w:r>
            <w:r w:rsidRPr="00483255">
              <w:t>The core network data includes KPIs, traffic figures, network utilization KPIs, and additional CDRs, and log files.</w:t>
            </w:r>
          </w:p>
          <w:p w14:paraId="73453306" w14:textId="186E9FA6" w:rsidR="000C669E" w:rsidRPr="00483255" w:rsidRDefault="00F72EA6" w:rsidP="003829E0">
            <w:pPr>
              <w:pStyle w:val="Tabletext"/>
            </w:pPr>
            <w:r w:rsidRPr="00483255">
              <w:t>NOTE</w:t>
            </w:r>
            <w:r w:rsidR="009A1DE9">
              <w:t xml:space="preserve"> 3 </w:t>
            </w:r>
            <w:r w:rsidR="009A1DE9">
              <w:sym w:font="Symbol" w:char="F02D"/>
            </w:r>
            <w:r w:rsidR="009A1DE9">
              <w:t xml:space="preserve"> </w:t>
            </w:r>
            <w:r w:rsidRPr="00483255">
              <w:t>The transport network data may include transport utilization, failures, and bandwidth.</w:t>
            </w:r>
          </w:p>
          <w:p w14:paraId="40C363F1" w14:textId="24370BB7" w:rsidR="000C669E" w:rsidRPr="00483255" w:rsidRDefault="00F72EA6" w:rsidP="003829E0">
            <w:pPr>
              <w:pStyle w:val="Tabletext"/>
            </w:pPr>
            <w:r w:rsidRPr="00483255">
              <w:t>NOTE</w:t>
            </w:r>
            <w:r w:rsidR="009A1DE9">
              <w:t xml:space="preserve"> 4 </w:t>
            </w:r>
            <w:r w:rsidR="009A1DE9">
              <w:sym w:font="Symbol" w:char="F02D"/>
            </w:r>
            <w:r w:rsidRPr="00483255">
              <w:t xml:space="preserve"> MLFO can enable this collection with the help of </w:t>
            </w:r>
            <w:r w:rsidR="00CE2830">
              <w:t xml:space="preserve">an </w:t>
            </w:r>
            <w:r w:rsidRPr="00483255">
              <w:t>end-to-end orchestrator</w:t>
            </w:r>
            <w:r w:rsidR="00CE2830">
              <w:t>-</w:t>
            </w:r>
            <w:r w:rsidRPr="00483255">
              <w:t>connected universal system to collect network data, counters, and KPIs.</w:t>
            </w:r>
          </w:p>
          <w:p w14:paraId="22DDEAA5" w14:textId="4B42485C" w:rsidR="000C669E" w:rsidRPr="00483255" w:rsidRDefault="00F72EA6" w:rsidP="003829E0">
            <w:pPr>
              <w:pStyle w:val="Tabletext"/>
            </w:pPr>
            <w:r w:rsidRPr="00483255">
              <w:t>NOTE</w:t>
            </w:r>
            <w:r w:rsidR="009A1DE9">
              <w:t xml:space="preserve"> 5 </w:t>
            </w:r>
            <w:r w:rsidR="009A1DE9">
              <w:sym w:font="Symbol" w:char="F02D"/>
            </w:r>
            <w:r w:rsidRPr="00483255">
              <w:t xml:space="preserve"> MLFO can collect some results for transport KPIs, e.g., FLR, </w:t>
            </w:r>
            <w:r w:rsidR="00CE2830" w:rsidRPr="00483255">
              <w:t xml:space="preserve">delay, and jitter with the integration of active probing monitoring systems </w:t>
            </w:r>
            <w:r w:rsidRPr="00483255">
              <w:t>connected to the network elements.</w:t>
            </w:r>
          </w:p>
          <w:p w14:paraId="367F8A78" w14:textId="638BED9C" w:rsidR="000C669E" w:rsidRPr="00483255" w:rsidRDefault="001E1910" w:rsidP="00C13DB3">
            <w:pPr>
              <w:pStyle w:val="Tabletext"/>
              <w:ind w:left="284" w:hanging="284"/>
            </w:pPr>
            <w:r>
              <w:rPr>
                <w:lang w:bidi="ar-DZ"/>
              </w:rPr>
              <w:t>•</w:t>
            </w:r>
            <w:r>
              <w:rPr>
                <w:lang w:bidi="ar-DZ"/>
              </w:rPr>
              <w:tab/>
            </w:r>
            <w:r w:rsidR="009C6C05" w:rsidRPr="00483255">
              <w:t>MLFO</w:t>
            </w:r>
            <w:r w:rsidR="00F72EA6" w:rsidRPr="00483255">
              <w:t xml:space="preserve"> is recommended to perform necessary pre-processing actions on the collected data to transform it into a format suitable to train the ML models.</w:t>
            </w:r>
          </w:p>
          <w:p w14:paraId="55EFDEDB" w14:textId="26147BEB" w:rsidR="000C669E" w:rsidRPr="00483255" w:rsidRDefault="00F72EA6" w:rsidP="003829E0">
            <w:pPr>
              <w:pStyle w:val="Tabletext"/>
            </w:pPr>
            <w:r w:rsidRPr="00483255">
              <w:lastRenderedPageBreak/>
              <w:t>NOTE</w:t>
            </w:r>
            <w:r w:rsidR="009A1DE9">
              <w:t xml:space="preserve"> 6 </w:t>
            </w:r>
            <w:r w:rsidR="009A1DE9">
              <w:sym w:font="Symbol" w:char="F02D"/>
            </w:r>
            <w:r w:rsidR="009A1DE9">
              <w:t xml:space="preserve"> E</w:t>
            </w:r>
            <w:r w:rsidRPr="00483255">
              <w:t>.g., the pre-processing label</w:t>
            </w:r>
            <w:r w:rsidR="00CE2830">
              <w:t>s</w:t>
            </w:r>
            <w:r w:rsidRPr="00483255">
              <w:t xml:space="preserve"> the data according to</w:t>
            </w:r>
            <w:r w:rsidR="00CE2830">
              <w:t xml:space="preserve"> the</w:t>
            </w:r>
            <w:r w:rsidRPr="00483255">
              <w:t xml:space="preserve"> service identifier (linked to </w:t>
            </w:r>
            <w:r w:rsidR="00CE2830">
              <w:t>its</w:t>
            </w:r>
            <w:r w:rsidR="00CE2830" w:rsidRPr="00483255">
              <w:t xml:space="preserve"> </w:t>
            </w:r>
            <w:r w:rsidRPr="00483255">
              <w:t>ID) per service, which identifies the slice the user is connected to.</w:t>
            </w:r>
          </w:p>
          <w:p w14:paraId="6E45596A" w14:textId="7AE2B63E" w:rsidR="000C669E" w:rsidRPr="00483255" w:rsidRDefault="001E1910" w:rsidP="00C13DB3">
            <w:pPr>
              <w:pStyle w:val="Tabletext"/>
              <w:ind w:left="284" w:hanging="284"/>
            </w:pPr>
            <w:r>
              <w:rPr>
                <w:lang w:bidi="ar-DZ"/>
              </w:rPr>
              <w:t>•</w:t>
            </w:r>
            <w:r>
              <w:rPr>
                <w:lang w:bidi="ar-DZ"/>
              </w:rPr>
              <w:tab/>
            </w:r>
            <w:r w:rsidR="00F72EA6" w:rsidRPr="00483255">
              <w:t>MLFO is required to select different types of ML models and learning mechanisms.</w:t>
            </w:r>
          </w:p>
          <w:p w14:paraId="758419E3" w14:textId="23ABA43B" w:rsidR="000C669E" w:rsidRPr="00483255" w:rsidRDefault="00F72EA6" w:rsidP="003829E0">
            <w:pPr>
              <w:pStyle w:val="Tabletext"/>
            </w:pPr>
            <w:r w:rsidRPr="00483255">
              <w:t>NOTE</w:t>
            </w:r>
            <w:r w:rsidR="009A1DE9">
              <w:t xml:space="preserve"> 7 </w:t>
            </w:r>
            <w:r w:rsidR="009A1DE9">
              <w:sym w:font="Symbol" w:char="F02D"/>
            </w:r>
            <w:r w:rsidRPr="00483255">
              <w:t xml:space="preserve"> </w:t>
            </w:r>
            <w:r w:rsidR="009A1DE9">
              <w:t>E</w:t>
            </w:r>
            <w:r w:rsidRPr="00483255">
              <w:t>.g., MLFO can select an unsupervised learning technique, e.g.,</w:t>
            </w:r>
            <w:r w:rsidR="0075263E">
              <w:t> </w:t>
            </w:r>
            <w:r w:rsidRPr="00483255">
              <w:t>clustering technique to determine the best slice allocation based on the service type.</w:t>
            </w:r>
          </w:p>
          <w:p w14:paraId="67E20655" w14:textId="657A51E3" w:rsidR="000C669E" w:rsidRPr="00483255" w:rsidRDefault="001E1910" w:rsidP="00C13DB3">
            <w:pPr>
              <w:pStyle w:val="Tabletext"/>
              <w:ind w:left="284" w:hanging="284"/>
            </w:pPr>
            <w:r>
              <w:rPr>
                <w:lang w:bidi="ar-DZ"/>
              </w:rPr>
              <w:t>•</w:t>
            </w:r>
            <w:r>
              <w:rPr>
                <w:lang w:bidi="ar-DZ"/>
              </w:rPr>
              <w:tab/>
            </w:r>
            <w:r w:rsidR="00F72EA6" w:rsidRPr="00483255">
              <w:t>MLFO is recommended to deploy the ML models using a centralized or decentralized approach based on application-specific constraints.</w:t>
            </w:r>
          </w:p>
          <w:p w14:paraId="6519E83B" w14:textId="54063BB0" w:rsidR="000C669E" w:rsidRPr="00483255" w:rsidRDefault="00F72EA6" w:rsidP="003829E0">
            <w:pPr>
              <w:pStyle w:val="Tabletext"/>
            </w:pPr>
            <w:r w:rsidRPr="00483255">
              <w:t>NOTE</w:t>
            </w:r>
            <w:r w:rsidR="009A1DE9">
              <w:t xml:space="preserve"> 8 </w:t>
            </w:r>
            <w:r w:rsidR="009A1DE9">
              <w:sym w:font="Symbol" w:char="F02D"/>
            </w:r>
            <w:r w:rsidRPr="00483255">
              <w:t xml:space="preserve"> </w:t>
            </w:r>
            <w:r w:rsidR="009A1DE9">
              <w:t>E</w:t>
            </w:r>
            <w:r w:rsidRPr="00483255">
              <w:t>.g., for latency</w:t>
            </w:r>
            <w:r w:rsidR="001C4933">
              <w:t>-</w:t>
            </w:r>
            <w:r w:rsidRPr="00483255">
              <w:t>sensitive applications, MLFO can deploy the prediction models on the network edge.</w:t>
            </w:r>
          </w:p>
          <w:p w14:paraId="2DEF1B37" w14:textId="20A4618F" w:rsidR="000C669E" w:rsidRPr="00483255" w:rsidRDefault="001E1910" w:rsidP="00C13DB3">
            <w:pPr>
              <w:pStyle w:val="Tabletext"/>
              <w:ind w:left="284" w:hanging="284"/>
            </w:pPr>
            <w:r>
              <w:rPr>
                <w:lang w:bidi="ar-DZ"/>
              </w:rPr>
              <w:t>•</w:t>
            </w:r>
            <w:r>
              <w:rPr>
                <w:lang w:bidi="ar-DZ"/>
              </w:rPr>
              <w:tab/>
            </w:r>
            <w:r w:rsidR="00F72EA6" w:rsidRPr="00483255">
              <w:t>MLFO is recommended to enable the specification of training/retraining mechanisms.</w:t>
            </w:r>
          </w:p>
          <w:p w14:paraId="48F3E984" w14:textId="653C2A78" w:rsidR="000C669E" w:rsidRPr="00483255" w:rsidRDefault="00F72EA6" w:rsidP="003829E0">
            <w:pPr>
              <w:pStyle w:val="Tabletext"/>
            </w:pPr>
            <w:r w:rsidRPr="00483255">
              <w:t>NOTE</w:t>
            </w:r>
            <w:r w:rsidR="009A1DE9">
              <w:t xml:space="preserve"> 9 </w:t>
            </w:r>
            <w:r w:rsidR="009A1DE9">
              <w:sym w:font="Symbol" w:char="F02D"/>
            </w:r>
            <w:r w:rsidRPr="00483255">
              <w:t xml:space="preserve"> </w:t>
            </w:r>
            <w:r w:rsidR="009A1DE9">
              <w:t>E</w:t>
            </w:r>
            <w:r w:rsidRPr="00483255">
              <w:t>.g., offline or online training depending on application constraints and system dynamics.</w:t>
            </w:r>
          </w:p>
          <w:p w14:paraId="5052534E" w14:textId="15019292" w:rsidR="000C669E" w:rsidRPr="00483255" w:rsidRDefault="00F72EA6" w:rsidP="003829E0">
            <w:pPr>
              <w:pStyle w:val="Tabletext"/>
            </w:pPr>
            <w:bookmarkStart w:id="247" w:name="_Hlk11769736"/>
            <w:r w:rsidRPr="00483255">
              <w:t>NOTE</w:t>
            </w:r>
            <w:r w:rsidR="009A1DE9">
              <w:t xml:space="preserve"> 10 </w:t>
            </w:r>
            <w:r w:rsidR="009A1DE9">
              <w:sym w:font="Symbol" w:char="F02D"/>
            </w:r>
            <w:r w:rsidRPr="00483255">
              <w:t xml:space="preserve"> MLFO can retrain the models based on a model </w:t>
            </w:r>
            <w:r w:rsidR="002F27A8" w:rsidRPr="00322DA4">
              <w:rPr>
                <w:sz w:val="24"/>
                <w:szCs w:val="24"/>
                <w:lang w:eastAsia="zh-CN"/>
              </w:rPr>
              <w:t>'</w:t>
            </w:r>
            <w:r w:rsidRPr="00483255">
              <w:t xml:space="preserve">s actual use and performance and </w:t>
            </w:r>
            <w:r w:rsidR="001C4933">
              <w:t xml:space="preserve">the </w:t>
            </w:r>
            <w:r w:rsidRPr="00483255">
              <w:t>results of its decisions.</w:t>
            </w:r>
          </w:p>
          <w:bookmarkEnd w:id="247"/>
          <w:p w14:paraId="0152B5D3" w14:textId="5D3F7A99" w:rsidR="000C669E" w:rsidRPr="00483255" w:rsidRDefault="001E1910" w:rsidP="00C13DB3">
            <w:pPr>
              <w:pStyle w:val="Tabletext"/>
              <w:ind w:left="284" w:hanging="284"/>
            </w:pPr>
            <w:r>
              <w:rPr>
                <w:lang w:bidi="ar-DZ"/>
              </w:rPr>
              <w:t>•</w:t>
            </w:r>
            <w:r>
              <w:rPr>
                <w:lang w:bidi="ar-DZ"/>
              </w:rPr>
              <w:tab/>
            </w:r>
            <w:r w:rsidR="00F72EA6" w:rsidRPr="00483255">
              <w:t>MLFO is recommended to have an interface with the management modules of ML underlay.</w:t>
            </w:r>
          </w:p>
          <w:p w14:paraId="3330876E" w14:textId="2F0A08D4" w:rsidR="000C669E" w:rsidRPr="00483255" w:rsidRDefault="00F72EA6" w:rsidP="003829E0">
            <w:pPr>
              <w:pStyle w:val="Tabletext"/>
            </w:pPr>
            <w:r w:rsidRPr="00483255">
              <w:t>NOTE</w:t>
            </w:r>
            <w:r w:rsidR="009A1DE9">
              <w:t xml:space="preserve"> 11 </w:t>
            </w:r>
            <w:r w:rsidR="009A1DE9">
              <w:sym w:font="Symbol" w:char="F02D"/>
            </w:r>
            <w:r w:rsidR="009A1DE9">
              <w:t xml:space="preserve"> </w:t>
            </w:r>
            <w:r w:rsidRPr="00483255">
              <w:t xml:space="preserve">This interface will be used by the MLFO to coordinate with the central orchestrator, distributed </w:t>
            </w:r>
            <w:r w:rsidR="001C4933" w:rsidRPr="00483255">
              <w:t>o</w:t>
            </w:r>
            <w:r w:rsidRPr="00483255">
              <w:t>rchestrators, transport protocols, and with the NFV and SDN controllers.</w:t>
            </w:r>
          </w:p>
        </w:tc>
      </w:tr>
      <w:tr w:rsidR="000C669E" w:rsidRPr="00483255" w14:paraId="01656518" w14:textId="77777777" w:rsidTr="009F4B0C">
        <w:trPr>
          <w:jc w:val="center"/>
        </w:trPr>
        <w:tc>
          <w:tcPr>
            <w:tcW w:w="2438" w:type="dxa"/>
            <w:tcMar>
              <w:top w:w="100" w:type="dxa"/>
              <w:left w:w="100" w:type="dxa"/>
              <w:bottom w:w="100" w:type="dxa"/>
              <w:right w:w="100" w:type="dxa"/>
            </w:tcMar>
          </w:tcPr>
          <w:p w14:paraId="0AEC0488" w14:textId="097E7F87" w:rsidR="000C669E" w:rsidRPr="00483255" w:rsidRDefault="00F72EA6" w:rsidP="003829E0">
            <w:pPr>
              <w:pStyle w:val="Tabletext"/>
              <w:rPr>
                <w:sz w:val="20"/>
              </w:rPr>
            </w:pPr>
            <w:r w:rsidRPr="00483255">
              <w:lastRenderedPageBreak/>
              <w:t xml:space="preserve">4.22 </w:t>
            </w:r>
            <w:r w:rsidR="00BC2B60" w:rsidRPr="00483255">
              <w:t>D</w:t>
            </w:r>
            <w:r w:rsidRPr="00483255">
              <w:t>ata-driven architecture for ML at the edge</w:t>
            </w:r>
          </w:p>
        </w:tc>
        <w:tc>
          <w:tcPr>
            <w:tcW w:w="7201" w:type="dxa"/>
            <w:tcMar>
              <w:top w:w="100" w:type="dxa"/>
              <w:left w:w="100" w:type="dxa"/>
              <w:bottom w:w="100" w:type="dxa"/>
              <w:right w:w="100" w:type="dxa"/>
            </w:tcMar>
          </w:tcPr>
          <w:p w14:paraId="1B768523" w14:textId="5CC580D4" w:rsidR="000C669E" w:rsidRPr="00483255" w:rsidRDefault="007F23FD" w:rsidP="00C13DB3">
            <w:pPr>
              <w:pStyle w:val="Tabletext"/>
              <w:ind w:left="284" w:hanging="284"/>
            </w:pPr>
            <w:r>
              <w:rPr>
                <w:lang w:bidi="ar-DZ"/>
              </w:rPr>
              <w:t>•</w:t>
            </w:r>
            <w:r>
              <w:rPr>
                <w:lang w:bidi="ar-DZ"/>
              </w:rPr>
              <w:tab/>
            </w:r>
            <w:r w:rsidR="00F72EA6" w:rsidRPr="00483255">
              <w:t>MLFO is required to collect network-generated data in real-time at various network levels.</w:t>
            </w:r>
          </w:p>
          <w:p w14:paraId="2CDE5E3E" w14:textId="7F0B61CF" w:rsidR="000C669E" w:rsidRPr="00483255" w:rsidRDefault="00F72EA6" w:rsidP="003829E0">
            <w:pPr>
              <w:pStyle w:val="Tabletext"/>
            </w:pPr>
            <w:bookmarkStart w:id="248" w:name="_Hlk11755827"/>
            <w:r w:rsidRPr="00483255">
              <w:t>NOTE</w:t>
            </w:r>
            <w:r w:rsidR="00643637">
              <w:t xml:space="preserve"> 1 </w:t>
            </w:r>
            <w:r w:rsidR="00643637">
              <w:sym w:font="Symbol" w:char="F02D"/>
            </w:r>
            <w:r w:rsidR="00643637">
              <w:t xml:space="preserve"> E</w:t>
            </w:r>
            <w:r w:rsidRPr="00483255">
              <w:t>.g., MLFO can collect this information on RAN controllers on MEC and by using cloud facilities.</w:t>
            </w:r>
            <w:bookmarkEnd w:id="248"/>
          </w:p>
          <w:p w14:paraId="69D231C9" w14:textId="1FEC3C14" w:rsidR="000C669E" w:rsidRPr="00483255" w:rsidRDefault="00F72EA6" w:rsidP="003829E0">
            <w:pPr>
              <w:pStyle w:val="Tabletext"/>
            </w:pPr>
            <w:r w:rsidRPr="00483255">
              <w:t>NOTE</w:t>
            </w:r>
            <w:r w:rsidR="00643637">
              <w:t xml:space="preserve"> 2 </w:t>
            </w:r>
            <w:r w:rsidR="00643637">
              <w:sym w:font="Symbol" w:char="F02D"/>
            </w:r>
            <w:r w:rsidRPr="00483255">
              <w:t xml:space="preserve"> This data may include network state data including Identification information, number of users per cell, and number of handovers.</w:t>
            </w:r>
          </w:p>
          <w:p w14:paraId="3FCCCDE0" w14:textId="04AAC730" w:rsidR="000C669E" w:rsidRPr="00483255" w:rsidRDefault="007F23FD" w:rsidP="00C13DB3">
            <w:pPr>
              <w:pStyle w:val="Tabletext"/>
              <w:ind w:left="284" w:hanging="284"/>
            </w:pPr>
            <w:r>
              <w:rPr>
                <w:lang w:bidi="ar-DZ"/>
              </w:rPr>
              <w:t>•</w:t>
            </w:r>
            <w:r>
              <w:rPr>
                <w:lang w:bidi="ar-DZ"/>
              </w:rPr>
              <w:tab/>
            </w:r>
            <w:r w:rsidR="00F72EA6" w:rsidRPr="00483255">
              <w:t xml:space="preserve">MLFO is recommended to perform pre-processing on </w:t>
            </w:r>
            <w:r w:rsidR="008964AF">
              <w:t xml:space="preserve">the </w:t>
            </w:r>
            <w:r w:rsidR="00F72EA6" w:rsidRPr="00483255">
              <w:t>collected data without losing awareness of the spatial information.</w:t>
            </w:r>
          </w:p>
          <w:p w14:paraId="2F02ECC2" w14:textId="26A81CF5" w:rsidR="000C669E" w:rsidRPr="00483255" w:rsidRDefault="007F23FD" w:rsidP="00C13DB3">
            <w:pPr>
              <w:pStyle w:val="Tabletext"/>
              <w:ind w:left="284" w:hanging="284"/>
            </w:pPr>
            <w:r>
              <w:rPr>
                <w:lang w:bidi="ar-DZ"/>
              </w:rPr>
              <w:t>•</w:t>
            </w:r>
            <w:r>
              <w:rPr>
                <w:lang w:bidi="ar-DZ"/>
              </w:rPr>
              <w:tab/>
            </w:r>
            <w:r w:rsidR="00F72EA6" w:rsidRPr="00483255">
              <w:t>MLFO is recommended to support different types of training and retraining mechanisms to train ML models.</w:t>
            </w:r>
          </w:p>
          <w:p w14:paraId="1E4194E9" w14:textId="070145F1" w:rsidR="000C669E" w:rsidRPr="00483255" w:rsidRDefault="00F72EA6" w:rsidP="003829E0">
            <w:pPr>
              <w:pStyle w:val="Tabletext"/>
            </w:pPr>
            <w:r w:rsidRPr="00483255">
              <w:t>NOTE</w:t>
            </w:r>
            <w:r w:rsidR="00643637">
              <w:t xml:space="preserve"> 3 </w:t>
            </w:r>
            <w:r w:rsidR="00643637">
              <w:sym w:font="Symbol" w:char="F02D"/>
            </w:r>
            <w:r w:rsidRPr="00483255">
              <w:t xml:space="preserve"> This training/retraining can be support</w:t>
            </w:r>
            <w:r w:rsidR="008964AF">
              <w:t>ed</w:t>
            </w:r>
            <w:r w:rsidRPr="00483255">
              <w:t xml:space="preserve"> with the help of diverse real-world data sets which can be augmented with simulation</w:t>
            </w:r>
            <w:r w:rsidR="008964AF">
              <w:t>-</w:t>
            </w:r>
            <w:r w:rsidRPr="00483255">
              <w:t>generated data to reflect unseen events.</w:t>
            </w:r>
          </w:p>
          <w:p w14:paraId="54FA7E98" w14:textId="4004D549" w:rsidR="000C669E" w:rsidRPr="00483255" w:rsidRDefault="00F72EA6" w:rsidP="003829E0">
            <w:pPr>
              <w:pStyle w:val="Tabletext"/>
            </w:pPr>
            <w:r w:rsidRPr="00483255">
              <w:t>NOTE</w:t>
            </w:r>
            <w:r w:rsidR="00643637">
              <w:t xml:space="preserve"> 4 </w:t>
            </w:r>
            <w:r w:rsidR="00643637">
              <w:sym w:font="Symbol" w:char="F02D"/>
            </w:r>
            <w:r w:rsidRPr="00483255">
              <w:t xml:space="preserve"> The training data must capture correlations </w:t>
            </w:r>
            <w:r w:rsidR="008964AF">
              <w:t>such as</w:t>
            </w:r>
            <w:r w:rsidR="008964AF" w:rsidRPr="00483255">
              <w:t xml:space="preserve"> </w:t>
            </w:r>
            <w:r w:rsidRPr="00483255">
              <w:t>real-world data that are difficult to model in artificial data sets.</w:t>
            </w:r>
          </w:p>
          <w:p w14:paraId="28D75FCB" w14:textId="1477236B" w:rsidR="000C669E" w:rsidRPr="00483255" w:rsidRDefault="007F23FD" w:rsidP="00C13DB3">
            <w:pPr>
              <w:pStyle w:val="Tabletext"/>
              <w:ind w:left="284" w:hanging="284"/>
            </w:pPr>
            <w:r>
              <w:rPr>
                <w:lang w:bidi="ar-DZ"/>
              </w:rPr>
              <w:t>•</w:t>
            </w:r>
            <w:r>
              <w:rPr>
                <w:lang w:bidi="ar-DZ"/>
              </w:rPr>
              <w:tab/>
            </w:r>
            <w:r w:rsidR="00F72EA6" w:rsidRPr="00483255">
              <w:t>MLFO is required to enable selection of different types of ML models and ML mechanisms to support big-data analytics.</w:t>
            </w:r>
          </w:p>
          <w:p w14:paraId="6982A8AA" w14:textId="0F8008A2" w:rsidR="000C669E" w:rsidRPr="00483255" w:rsidRDefault="00F72EA6" w:rsidP="003829E0">
            <w:pPr>
              <w:pStyle w:val="Tabletext"/>
            </w:pPr>
            <w:r w:rsidRPr="00483255">
              <w:lastRenderedPageBreak/>
              <w:t>NOTE</w:t>
            </w:r>
            <w:r w:rsidR="00643637">
              <w:t xml:space="preserve"> 5 </w:t>
            </w:r>
            <w:r w:rsidR="00643637">
              <w:sym w:font="Symbol" w:char="F02D"/>
            </w:r>
            <w:r w:rsidRPr="00483255">
              <w:t xml:space="preserve"> MLFO can select a model to control the network itself and provide new services to the users.</w:t>
            </w:r>
          </w:p>
          <w:p w14:paraId="548D6B42" w14:textId="22B2CF24" w:rsidR="000C669E" w:rsidRPr="00483255" w:rsidRDefault="00F72EA6" w:rsidP="003829E0">
            <w:pPr>
              <w:pStyle w:val="Tabletext"/>
            </w:pPr>
            <w:r w:rsidRPr="00483255">
              <w:t>NOTE</w:t>
            </w:r>
            <w:r w:rsidR="00643637">
              <w:t xml:space="preserve"> 6 </w:t>
            </w:r>
            <w:r w:rsidR="00643637">
              <w:sym w:font="Symbol" w:char="F02D"/>
            </w:r>
            <w:r w:rsidRPr="00483255">
              <w:t xml:space="preserve"> </w:t>
            </w:r>
            <w:r w:rsidR="009C6C05" w:rsidRPr="00483255">
              <w:t>MLFO</w:t>
            </w:r>
            <w:r w:rsidRPr="00483255">
              <w:t xml:space="preserve"> can select a</w:t>
            </w:r>
            <w:r w:rsidR="008964AF">
              <w:t>n</w:t>
            </w:r>
            <w:r w:rsidRPr="00483255">
              <w:t xml:space="preserve"> ML model for real-time predictions and optimizations based on network conditions including congestion, load of base stations, and mobility patterns.</w:t>
            </w:r>
          </w:p>
          <w:p w14:paraId="50589339" w14:textId="188C631D" w:rsidR="000C669E" w:rsidRPr="00483255" w:rsidRDefault="00F72EA6" w:rsidP="003829E0">
            <w:pPr>
              <w:pStyle w:val="Tabletext"/>
            </w:pPr>
            <w:r w:rsidRPr="00483255">
              <w:t>NOTE</w:t>
            </w:r>
            <w:r w:rsidR="00643637">
              <w:t xml:space="preserve"> 7 </w:t>
            </w:r>
            <w:r w:rsidR="00643637">
              <w:sym w:font="Symbol" w:char="F02D"/>
            </w:r>
            <w:r w:rsidRPr="00483255">
              <w:t xml:space="preserve"> MLFO can select a model, e.g., supervised or reinforcement or hybrid to perform online predictions, clustering, and network management by capturing spatial correlations.</w:t>
            </w:r>
          </w:p>
          <w:p w14:paraId="7114E026" w14:textId="5CC31657" w:rsidR="000C669E" w:rsidRPr="00483255" w:rsidRDefault="007F23FD" w:rsidP="00C13DB3">
            <w:pPr>
              <w:pStyle w:val="Tabletext"/>
              <w:ind w:left="284" w:hanging="284"/>
            </w:pPr>
            <w:r>
              <w:rPr>
                <w:lang w:bidi="ar-DZ"/>
              </w:rPr>
              <w:t>•</w:t>
            </w:r>
            <w:r>
              <w:rPr>
                <w:lang w:bidi="ar-DZ"/>
              </w:rPr>
              <w:tab/>
            </w:r>
            <w:r w:rsidR="00F72EA6" w:rsidRPr="00483255">
              <w:t>MLFO is recommended to take deployment decisions for ML models which can</w:t>
            </w:r>
            <w:r w:rsidR="00C61A91">
              <w:t xml:space="preserve"> be</w:t>
            </w:r>
            <w:r w:rsidR="00F72EA6" w:rsidRPr="00483255">
              <w:t xml:space="preserve"> deployed on RAN controller at the edge or cloud.</w:t>
            </w:r>
          </w:p>
          <w:p w14:paraId="48E807F7" w14:textId="5FA60CC5" w:rsidR="000C669E" w:rsidRPr="00483255" w:rsidRDefault="00F72EA6" w:rsidP="003829E0">
            <w:pPr>
              <w:pStyle w:val="Tabletext"/>
            </w:pPr>
            <w:r w:rsidRPr="00483255">
              <w:t>NOTE</w:t>
            </w:r>
            <w:r w:rsidR="00643637">
              <w:t xml:space="preserve"> 8 </w:t>
            </w:r>
            <w:r w:rsidR="00643637">
              <w:sym w:font="Symbol" w:char="F02D"/>
            </w:r>
            <w:r w:rsidR="00643637">
              <w:t xml:space="preserve"> E</w:t>
            </w:r>
            <w:r w:rsidRPr="00483255">
              <w:t>.g., supervised, semi-supervised, reinforcement learning, or hybrid.</w:t>
            </w:r>
          </w:p>
          <w:p w14:paraId="088679CF" w14:textId="32757267" w:rsidR="000C669E" w:rsidRPr="00483255" w:rsidRDefault="00F72EA6" w:rsidP="003829E0">
            <w:pPr>
              <w:pStyle w:val="Tabletext"/>
            </w:pPr>
            <w:r w:rsidRPr="00483255">
              <w:t>NOTE</w:t>
            </w:r>
            <w:r w:rsidR="00643637">
              <w:t xml:space="preserve"> 9 </w:t>
            </w:r>
            <w:r w:rsidR="00643637">
              <w:sym w:font="Symbol" w:char="F02D"/>
            </w:r>
            <w:r w:rsidRPr="00483255">
              <w:t xml:space="preserve"> MLFO should also specify another ML model to predict and orchestrate the RAN controllers by using supervised or semi-supervised ML mechanism</w:t>
            </w:r>
            <w:r w:rsidR="00C61A91">
              <w:t>s.</w:t>
            </w:r>
          </w:p>
          <w:p w14:paraId="34C1945C" w14:textId="56CC2698" w:rsidR="000C669E" w:rsidRPr="00483255" w:rsidRDefault="007F23FD" w:rsidP="00C13DB3">
            <w:pPr>
              <w:pStyle w:val="Tabletext"/>
              <w:ind w:left="284" w:hanging="284"/>
            </w:pPr>
            <w:r>
              <w:rPr>
                <w:lang w:bidi="ar-DZ"/>
              </w:rPr>
              <w:t>•</w:t>
            </w:r>
            <w:r>
              <w:rPr>
                <w:lang w:bidi="ar-DZ"/>
              </w:rPr>
              <w:tab/>
            </w:r>
            <w:r w:rsidR="009C6C05" w:rsidRPr="00483255">
              <w:t>MLFO</w:t>
            </w:r>
            <w:r w:rsidR="00F72EA6" w:rsidRPr="00483255">
              <w:t xml:space="preserve"> is recommended to interface with the management modules of ML underlay to orchestrate the operations of the RAN controllers.</w:t>
            </w:r>
          </w:p>
        </w:tc>
      </w:tr>
      <w:tr w:rsidR="000C669E" w:rsidRPr="00483255" w14:paraId="12CE66C2" w14:textId="77777777" w:rsidTr="009F4B0C">
        <w:trPr>
          <w:jc w:val="center"/>
        </w:trPr>
        <w:tc>
          <w:tcPr>
            <w:tcW w:w="2438" w:type="dxa"/>
            <w:tcMar>
              <w:top w:w="100" w:type="dxa"/>
              <w:left w:w="100" w:type="dxa"/>
              <w:bottom w:w="100" w:type="dxa"/>
              <w:right w:w="100" w:type="dxa"/>
            </w:tcMar>
          </w:tcPr>
          <w:p w14:paraId="29E3EAC4" w14:textId="77777777" w:rsidR="000C669E" w:rsidRPr="00483255" w:rsidRDefault="00F72EA6" w:rsidP="003829E0">
            <w:pPr>
              <w:pStyle w:val="Tabletext"/>
              <w:rPr>
                <w:sz w:val="20"/>
              </w:rPr>
            </w:pPr>
            <w:r w:rsidRPr="00483255">
              <w:lastRenderedPageBreak/>
              <w:t>4.23 Long term traffic forecasting</w:t>
            </w:r>
          </w:p>
        </w:tc>
        <w:tc>
          <w:tcPr>
            <w:tcW w:w="7201" w:type="dxa"/>
            <w:tcMar>
              <w:top w:w="100" w:type="dxa"/>
              <w:left w:w="100" w:type="dxa"/>
              <w:bottom w:w="100" w:type="dxa"/>
              <w:right w:w="100" w:type="dxa"/>
            </w:tcMar>
          </w:tcPr>
          <w:p w14:paraId="27B218A7" w14:textId="4A18E207" w:rsidR="000C669E" w:rsidRPr="00483255" w:rsidRDefault="00EC3B51" w:rsidP="00C13DB3">
            <w:pPr>
              <w:pStyle w:val="Tabletext"/>
              <w:ind w:left="284" w:hanging="284"/>
            </w:pPr>
            <w:r>
              <w:rPr>
                <w:lang w:bidi="ar-DZ"/>
              </w:rPr>
              <w:t>•</w:t>
            </w:r>
            <w:r>
              <w:rPr>
                <w:lang w:bidi="ar-DZ"/>
              </w:rPr>
              <w:tab/>
            </w:r>
            <w:r w:rsidR="00F72EA6" w:rsidRPr="00483255">
              <w:t>It is recommended that the MLFO is provided with the application specification including requirements and constraints as an intent.</w:t>
            </w:r>
          </w:p>
          <w:p w14:paraId="76688D87" w14:textId="37A3F285" w:rsidR="000C669E" w:rsidRPr="00483255" w:rsidRDefault="00EC3B51" w:rsidP="003829E0">
            <w:pPr>
              <w:pStyle w:val="Tabletext"/>
            </w:pPr>
            <w:r>
              <w:rPr>
                <w:lang w:bidi="ar-DZ"/>
              </w:rPr>
              <w:t>•</w:t>
            </w:r>
            <w:r>
              <w:rPr>
                <w:lang w:bidi="ar-DZ"/>
              </w:rPr>
              <w:tab/>
            </w:r>
            <w:r w:rsidR="00F72EA6" w:rsidRPr="00483255">
              <w:t>MLFO enables data collection at different network levels.</w:t>
            </w:r>
          </w:p>
          <w:p w14:paraId="240A67D9" w14:textId="1CC691F5" w:rsidR="000C669E" w:rsidRPr="00483255" w:rsidRDefault="00F72EA6" w:rsidP="003829E0">
            <w:pPr>
              <w:pStyle w:val="Tabletext"/>
            </w:pPr>
            <w:r w:rsidRPr="00483255">
              <w:t>NOTE</w:t>
            </w:r>
            <w:r w:rsidR="00643637">
              <w:t xml:space="preserve"> 1 </w:t>
            </w:r>
            <w:r w:rsidR="00643637">
              <w:sym w:font="Symbol" w:char="F02D"/>
            </w:r>
            <w:r w:rsidRPr="00483255">
              <w:t xml:space="preserve"> The collected data can include time-stamped measurements, geographical coordinates of </w:t>
            </w:r>
            <w:r w:rsidR="00C61A91">
              <w:t xml:space="preserve">the </w:t>
            </w:r>
            <w:r w:rsidRPr="00483255">
              <w:t>collecting entity. Additional context information that may be relevant includes: cell ID, number of antennas, and average number of connected users/intervals.</w:t>
            </w:r>
          </w:p>
          <w:p w14:paraId="05595060" w14:textId="65AA1873" w:rsidR="000C669E" w:rsidRPr="00483255" w:rsidRDefault="00F72EA6" w:rsidP="003829E0">
            <w:pPr>
              <w:pStyle w:val="Tabletext"/>
            </w:pPr>
            <w:r w:rsidRPr="00483255">
              <w:t>NOTE</w:t>
            </w:r>
            <w:r w:rsidR="00643637">
              <w:t xml:space="preserve"> 2 </w:t>
            </w:r>
            <w:r w:rsidR="00643637">
              <w:sym w:font="Symbol" w:char="F02D"/>
            </w:r>
            <w:r w:rsidRPr="00483255">
              <w:t xml:space="preserve"> </w:t>
            </w:r>
            <w:bookmarkStart w:id="249" w:name="_Hlk11757891"/>
            <w:r w:rsidRPr="00483255">
              <w:t>MLFO can collect information with the assistance of dedicated measurement infrastructure (or measurement plugins at the edge, e.g.</w:t>
            </w:r>
            <w:r w:rsidR="00BE4925">
              <w:t>,</w:t>
            </w:r>
            <w:r w:rsidRPr="00483255">
              <w:t xml:space="preserve"> </w:t>
            </w:r>
            <w:proofErr w:type="spellStart"/>
            <w:r w:rsidRPr="00483255">
              <w:t>gNB</w:t>
            </w:r>
            <w:proofErr w:type="spellEnd"/>
            <w:r w:rsidRPr="00483255">
              <w:t>) level. This may require hardware upgrades or software updates</w:t>
            </w:r>
            <w:bookmarkEnd w:id="249"/>
            <w:r w:rsidRPr="00483255">
              <w:t>.</w:t>
            </w:r>
          </w:p>
          <w:p w14:paraId="49AD7BAA" w14:textId="07716DD5" w:rsidR="000C669E" w:rsidRPr="00483255" w:rsidRDefault="00EC3B51" w:rsidP="00C13DB3">
            <w:pPr>
              <w:pStyle w:val="Tabletext"/>
              <w:ind w:left="284" w:hanging="284"/>
            </w:pPr>
            <w:r>
              <w:rPr>
                <w:lang w:bidi="ar-DZ"/>
              </w:rPr>
              <w:t>•</w:t>
            </w:r>
            <w:r>
              <w:rPr>
                <w:lang w:bidi="ar-DZ"/>
              </w:rPr>
              <w:tab/>
            </w:r>
            <w:r w:rsidR="00F72EA6" w:rsidRPr="00483255">
              <w:t>MLFO is recommended to manage the storage of data aligned with the privacy guidelines.</w:t>
            </w:r>
          </w:p>
          <w:p w14:paraId="1F6E0200" w14:textId="4978ED03" w:rsidR="000C669E" w:rsidRPr="00483255" w:rsidRDefault="00F72EA6" w:rsidP="003829E0">
            <w:pPr>
              <w:pStyle w:val="Tabletext"/>
            </w:pPr>
            <w:r w:rsidRPr="00483255">
              <w:t>NOTE</w:t>
            </w:r>
            <w:r w:rsidR="00643637">
              <w:t xml:space="preserve"> 3 </w:t>
            </w:r>
            <w:r w:rsidR="00643637">
              <w:sym w:font="Symbol" w:char="F02D"/>
            </w:r>
            <w:r w:rsidRPr="00483255">
              <w:t xml:space="preserve"> Additional storage might be required at </w:t>
            </w:r>
            <w:proofErr w:type="spellStart"/>
            <w:r w:rsidRPr="00483255">
              <w:t>gNB</w:t>
            </w:r>
            <w:proofErr w:type="spellEnd"/>
            <w:r w:rsidRPr="00483255">
              <w:t xml:space="preserve"> level. Enough storage is required in the core, e.g.</w:t>
            </w:r>
            <w:r w:rsidR="00BE4925">
              <w:t>,</w:t>
            </w:r>
            <w:r w:rsidRPr="00483255">
              <w:t xml:space="preserve"> at P-GW level.</w:t>
            </w:r>
          </w:p>
          <w:p w14:paraId="5A4F7A4A" w14:textId="41199872" w:rsidR="000C669E" w:rsidRPr="00483255" w:rsidRDefault="00E72058" w:rsidP="00C13DB3">
            <w:pPr>
              <w:pStyle w:val="Tabletext"/>
              <w:ind w:left="284" w:hanging="284"/>
            </w:pPr>
            <w:r>
              <w:rPr>
                <w:lang w:bidi="ar-DZ"/>
              </w:rPr>
              <w:t>•</w:t>
            </w:r>
            <w:r>
              <w:rPr>
                <w:lang w:bidi="ar-DZ"/>
              </w:rPr>
              <w:tab/>
            </w:r>
            <w:r w:rsidR="00F72EA6" w:rsidRPr="00483255">
              <w:t>MLFO is required to enable data collection at base station level for</w:t>
            </w:r>
            <w:r w:rsidR="00C61A91">
              <w:t xml:space="preserve"> a</w:t>
            </w:r>
            <w:r w:rsidR="00F72EA6" w:rsidRPr="00483255">
              <w:t xml:space="preserve"> sufficiently long duration.</w:t>
            </w:r>
          </w:p>
          <w:p w14:paraId="36133CE1" w14:textId="7DC06204" w:rsidR="000C669E" w:rsidRPr="00483255" w:rsidRDefault="00F72EA6" w:rsidP="003829E0">
            <w:pPr>
              <w:pStyle w:val="Tabletext"/>
            </w:pPr>
            <w:r w:rsidRPr="00483255">
              <w:t>NOTE</w:t>
            </w:r>
            <w:r w:rsidR="00643637">
              <w:t xml:space="preserve"> 4 </w:t>
            </w:r>
            <w:r w:rsidR="00643637">
              <w:sym w:font="Symbol" w:char="F02D"/>
            </w:r>
            <w:r w:rsidRPr="00483255">
              <w:t xml:space="preserve"> MLFO can perform deployment-based data collection when ported from one deployment to another, e.g., from rural to city.</w:t>
            </w:r>
          </w:p>
          <w:p w14:paraId="4EC941A8" w14:textId="0DFA3678" w:rsidR="000C669E" w:rsidRPr="00483255" w:rsidRDefault="00E72058" w:rsidP="00C13DB3">
            <w:pPr>
              <w:pStyle w:val="Tabletext"/>
              <w:ind w:left="284" w:hanging="284"/>
            </w:pPr>
            <w:r>
              <w:rPr>
                <w:lang w:bidi="ar-DZ"/>
              </w:rPr>
              <w:t>•</w:t>
            </w:r>
            <w:r>
              <w:rPr>
                <w:lang w:bidi="ar-DZ"/>
              </w:rPr>
              <w:tab/>
            </w:r>
            <w:r w:rsidR="00F72EA6" w:rsidRPr="00483255">
              <w:t xml:space="preserve">MLFO is recommended to take as an input the pre-processing tasks to be performed on </w:t>
            </w:r>
            <w:r w:rsidR="00C61A91">
              <w:t xml:space="preserve">the </w:t>
            </w:r>
            <w:r w:rsidR="00F72EA6" w:rsidRPr="00483255">
              <w:t>collected data.</w:t>
            </w:r>
          </w:p>
          <w:p w14:paraId="19E8A166" w14:textId="3F2961E2" w:rsidR="000C669E" w:rsidRPr="00483255" w:rsidRDefault="00F72EA6" w:rsidP="003829E0">
            <w:pPr>
              <w:pStyle w:val="Tabletext"/>
            </w:pPr>
            <w:r w:rsidRPr="00483255">
              <w:t>NOTE</w:t>
            </w:r>
            <w:r w:rsidR="00643637">
              <w:t xml:space="preserve"> 5 </w:t>
            </w:r>
            <w:r w:rsidR="00643637">
              <w:sym w:font="Symbol" w:char="F02D"/>
            </w:r>
            <w:r w:rsidRPr="00483255">
              <w:t xml:space="preserve"> </w:t>
            </w:r>
            <w:r w:rsidR="00643637">
              <w:t>E</w:t>
            </w:r>
            <w:r w:rsidRPr="00483255">
              <w:t>.g., a pre-processing task should be able to represent episodic traffic updates through meta-data as summaries sampled at intervals e.g.</w:t>
            </w:r>
            <w:r w:rsidR="00BE4925">
              <w:t>,</w:t>
            </w:r>
            <w:r w:rsidRPr="00483255">
              <w:t xml:space="preserve"> every 5-10 minutes.</w:t>
            </w:r>
          </w:p>
          <w:p w14:paraId="0C8497F4" w14:textId="7E8D53B6" w:rsidR="000C669E" w:rsidRPr="00483255" w:rsidRDefault="00E72058" w:rsidP="00C13DB3">
            <w:pPr>
              <w:pStyle w:val="Tabletext"/>
              <w:ind w:left="284" w:hanging="284"/>
            </w:pPr>
            <w:r>
              <w:rPr>
                <w:lang w:bidi="ar-DZ"/>
              </w:rPr>
              <w:lastRenderedPageBreak/>
              <w:t>•</w:t>
            </w:r>
            <w:r>
              <w:rPr>
                <w:lang w:bidi="ar-DZ"/>
              </w:rPr>
              <w:tab/>
            </w:r>
            <w:r w:rsidR="00F72EA6" w:rsidRPr="00483255">
              <w:t>MLFO is required to select deep learning models according to various network deployments.</w:t>
            </w:r>
          </w:p>
          <w:p w14:paraId="55C63392" w14:textId="62B0D02B" w:rsidR="000C669E" w:rsidRPr="00483255" w:rsidRDefault="00F72EA6" w:rsidP="003829E0">
            <w:pPr>
              <w:pStyle w:val="Tabletext"/>
            </w:pPr>
            <w:r w:rsidRPr="00483255">
              <w:t>NOTE</w:t>
            </w:r>
            <w:r w:rsidR="00643637">
              <w:t xml:space="preserve"> 6 </w:t>
            </w:r>
            <w:r w:rsidR="00643637">
              <w:sym w:font="Symbol" w:char="F02D"/>
            </w:r>
            <w:r w:rsidRPr="00483255">
              <w:t xml:space="preserve"> Ideally, MLFO should select ML models which generalize well under different network deployments, e.g., rural and city.</w:t>
            </w:r>
          </w:p>
          <w:p w14:paraId="2FB55044" w14:textId="356BD3DD" w:rsidR="000C669E" w:rsidRPr="00483255" w:rsidRDefault="00F72EA6" w:rsidP="003829E0">
            <w:pPr>
              <w:pStyle w:val="Tabletext"/>
            </w:pPr>
            <w:r w:rsidRPr="00483255">
              <w:t>NOTE</w:t>
            </w:r>
            <w:r w:rsidR="00643637">
              <w:t xml:space="preserve"> 7 </w:t>
            </w:r>
            <w:r w:rsidR="00643637">
              <w:sym w:font="Symbol" w:char="F02D"/>
            </w:r>
            <w:r w:rsidRPr="00483255">
              <w:t xml:space="preserve"> For example, MLFO can choose 3D-CNNs or </w:t>
            </w:r>
            <w:proofErr w:type="spellStart"/>
            <w:r w:rsidRPr="00483255">
              <w:t>ConvLSTMs</w:t>
            </w:r>
            <w:proofErr w:type="spellEnd"/>
            <w:r w:rsidRPr="00483255">
              <w:t xml:space="preserve"> to perform network-wide traffic forecasting at a central location, e.g., P-GW.</w:t>
            </w:r>
          </w:p>
          <w:p w14:paraId="59D50D94" w14:textId="04AB9098" w:rsidR="000C669E" w:rsidRPr="00483255" w:rsidRDefault="00E72058" w:rsidP="00C13DB3">
            <w:pPr>
              <w:pStyle w:val="Tabletext"/>
              <w:ind w:left="284" w:hanging="284"/>
            </w:pPr>
            <w:bookmarkStart w:id="250" w:name="_Hlk11769868"/>
            <w:r>
              <w:rPr>
                <w:lang w:bidi="ar-DZ"/>
              </w:rPr>
              <w:t>•</w:t>
            </w:r>
            <w:r>
              <w:rPr>
                <w:lang w:bidi="ar-DZ"/>
              </w:rPr>
              <w:tab/>
            </w:r>
            <w:r w:rsidR="00F72EA6" w:rsidRPr="00483255">
              <w:t>MLFO is recommended to support different training mechanisms to train the ML models with high accuracy.</w:t>
            </w:r>
          </w:p>
          <w:p w14:paraId="5D76CE8A" w14:textId="55992458" w:rsidR="000C669E" w:rsidRPr="00483255" w:rsidRDefault="00F72EA6" w:rsidP="003829E0">
            <w:pPr>
              <w:pStyle w:val="Tabletext"/>
            </w:pPr>
            <w:r w:rsidRPr="00483255">
              <w:t>NOTE</w:t>
            </w:r>
            <w:r w:rsidR="00643637">
              <w:t xml:space="preserve"> 8 </w:t>
            </w:r>
            <w:r w:rsidR="00643637">
              <w:sym w:font="Symbol" w:char="F02D"/>
            </w:r>
            <w:r w:rsidR="00643637">
              <w:t xml:space="preserve"> E</w:t>
            </w:r>
            <w:r w:rsidRPr="00483255">
              <w:t>.g., MLFO can train a model by using offline training and once trained it can use only meta-data to update the models.</w:t>
            </w:r>
          </w:p>
          <w:p w14:paraId="31DE73ED" w14:textId="2D9F60B2" w:rsidR="000C669E" w:rsidRPr="00483255" w:rsidRDefault="00F72EA6" w:rsidP="003829E0">
            <w:pPr>
              <w:pStyle w:val="Tabletext"/>
            </w:pPr>
            <w:r w:rsidRPr="00483255">
              <w:t>NOTE</w:t>
            </w:r>
            <w:r w:rsidR="00643637">
              <w:t xml:space="preserve"> 9 </w:t>
            </w:r>
            <w:r w:rsidR="00643637">
              <w:sym w:font="Symbol" w:char="F02D"/>
            </w:r>
            <w:r w:rsidRPr="00483255">
              <w:t xml:space="preserve"> MLFO can enable parallel training capabilities to exploit parallel computing capabilities of GPUs.</w:t>
            </w:r>
          </w:p>
          <w:p w14:paraId="3E12253D" w14:textId="66AB96D3" w:rsidR="000C669E" w:rsidRPr="00483255" w:rsidRDefault="00F72EA6" w:rsidP="003829E0">
            <w:pPr>
              <w:pStyle w:val="Tabletext"/>
            </w:pPr>
            <w:r w:rsidRPr="00483255">
              <w:t>NOTE</w:t>
            </w:r>
            <w:r w:rsidR="00643637">
              <w:t xml:space="preserve"> 10 </w:t>
            </w:r>
            <w:r w:rsidR="00643637">
              <w:sym w:font="Symbol" w:char="F02D"/>
            </w:r>
            <w:r w:rsidRPr="00483255">
              <w:t xml:space="preserve"> MLFO can retrain the model when ported from one deployment to another, e.g., from rural to city.</w:t>
            </w:r>
            <w:bookmarkEnd w:id="250"/>
          </w:p>
          <w:p w14:paraId="592B5C57" w14:textId="5FC602DA" w:rsidR="000C669E" w:rsidRPr="00483255" w:rsidRDefault="00E72058" w:rsidP="00C13DB3">
            <w:pPr>
              <w:pStyle w:val="Tabletext"/>
              <w:ind w:left="284" w:hanging="284"/>
            </w:pPr>
            <w:r>
              <w:rPr>
                <w:lang w:bidi="ar-DZ"/>
              </w:rPr>
              <w:t>•</w:t>
            </w:r>
            <w:r>
              <w:rPr>
                <w:lang w:bidi="ar-DZ"/>
              </w:rPr>
              <w:tab/>
            </w:r>
            <w:r w:rsidR="00F72EA6" w:rsidRPr="00483255">
              <w:t>MLFO is recommended to take deep learning model deployment decisions according to resource constraints.</w:t>
            </w:r>
          </w:p>
          <w:p w14:paraId="6F8264DF" w14:textId="319CF41E" w:rsidR="000C669E" w:rsidRPr="00483255" w:rsidRDefault="00F72EA6" w:rsidP="003829E0">
            <w:pPr>
              <w:pStyle w:val="Tabletext"/>
            </w:pPr>
            <w:r w:rsidRPr="00483255">
              <w:t>NOTE</w:t>
            </w:r>
            <w:r w:rsidR="00643637">
              <w:t xml:space="preserve"> 11 </w:t>
            </w:r>
            <w:r w:rsidR="00643637">
              <w:sym w:font="Symbol" w:char="F02D"/>
            </w:r>
            <w:r w:rsidRPr="00483255">
              <w:t xml:space="preserve"> MLFO can perform forecasting at a central location, e.g.</w:t>
            </w:r>
            <w:r w:rsidR="00BE4925">
              <w:t>,</w:t>
            </w:r>
            <w:r w:rsidRPr="00483255">
              <w:t xml:space="preserve"> P-GW to exploit the benefits of bulk data storage and parallel processing to train the deep learning models.</w:t>
            </w:r>
          </w:p>
          <w:p w14:paraId="7864B518" w14:textId="4A685C1B" w:rsidR="000C669E" w:rsidRPr="00483255" w:rsidRDefault="00E72058" w:rsidP="00C13DB3">
            <w:pPr>
              <w:pStyle w:val="Tabletext"/>
              <w:ind w:left="284" w:hanging="284"/>
            </w:pPr>
            <w:bookmarkStart w:id="251" w:name="_Hlk11790292"/>
            <w:r>
              <w:rPr>
                <w:lang w:bidi="ar-DZ"/>
              </w:rPr>
              <w:t>•</w:t>
            </w:r>
            <w:r>
              <w:rPr>
                <w:lang w:bidi="ar-DZ"/>
              </w:rPr>
              <w:tab/>
            </w:r>
            <w:r w:rsidR="00F72EA6" w:rsidRPr="00483255">
              <w:t>MLFO is recommended to consider agile resource allocation mechanisms based on past traffic forecasts.</w:t>
            </w:r>
          </w:p>
          <w:p w14:paraId="4A84641C" w14:textId="20A25BC4" w:rsidR="000C669E" w:rsidRPr="00483255" w:rsidRDefault="00E72058" w:rsidP="00C13DB3">
            <w:pPr>
              <w:pStyle w:val="Tabletext"/>
              <w:ind w:left="284" w:hanging="284"/>
            </w:pPr>
            <w:bookmarkStart w:id="252" w:name="_Hlk11789585"/>
            <w:bookmarkEnd w:id="251"/>
            <w:r>
              <w:rPr>
                <w:lang w:bidi="ar-DZ"/>
              </w:rPr>
              <w:t>•</w:t>
            </w:r>
            <w:r>
              <w:rPr>
                <w:lang w:bidi="ar-DZ"/>
              </w:rPr>
              <w:tab/>
            </w:r>
            <w:r w:rsidR="00F72EA6" w:rsidRPr="00483255">
              <w:t>MLFO is recommended to interface with the management modules of ML underlay.</w:t>
            </w:r>
          </w:p>
          <w:p w14:paraId="540172E4" w14:textId="146ED3EF" w:rsidR="000C669E" w:rsidRPr="00483255" w:rsidRDefault="00F72EA6" w:rsidP="003829E0">
            <w:pPr>
              <w:pStyle w:val="Tabletext"/>
            </w:pPr>
            <w:r w:rsidRPr="00483255">
              <w:t>NOTE</w:t>
            </w:r>
            <w:r w:rsidR="00643637">
              <w:t xml:space="preserve"> 12 </w:t>
            </w:r>
            <w:r w:rsidR="00643637">
              <w:sym w:font="Symbol" w:char="F02D"/>
            </w:r>
            <w:r w:rsidRPr="00483255">
              <w:t xml:space="preserve"> This interface can be used to communicate with the edge locations, e.g., </w:t>
            </w:r>
            <w:proofErr w:type="spellStart"/>
            <w:r w:rsidRPr="00483255">
              <w:t>gNB</w:t>
            </w:r>
            <w:proofErr w:type="spellEnd"/>
            <w:r w:rsidR="00643637">
              <w:t>.</w:t>
            </w:r>
          </w:p>
          <w:p w14:paraId="0D5862AE" w14:textId="6383B035" w:rsidR="000C669E" w:rsidRPr="00483255" w:rsidRDefault="00F72EA6" w:rsidP="003829E0">
            <w:pPr>
              <w:pStyle w:val="Tabletext"/>
            </w:pPr>
            <w:r w:rsidRPr="00483255">
              <w:t>NOTE</w:t>
            </w:r>
            <w:r w:rsidR="00643637">
              <w:t xml:space="preserve"> 13 </w:t>
            </w:r>
            <w:r w:rsidR="00643637">
              <w:sym w:font="Symbol" w:char="F02D"/>
            </w:r>
            <w:r w:rsidRPr="00483255">
              <w:t xml:space="preserve"> This interface can be used by the MLFO to communicate with the central locations, e.g., P-GW</w:t>
            </w:r>
            <w:r w:rsidR="00643637">
              <w:t>.</w:t>
            </w:r>
            <w:bookmarkEnd w:id="252"/>
          </w:p>
        </w:tc>
      </w:tr>
      <w:tr w:rsidR="000C669E" w:rsidRPr="00483255" w14:paraId="6E750A7B" w14:textId="77777777" w:rsidTr="009F4B0C">
        <w:trPr>
          <w:jc w:val="center"/>
        </w:trPr>
        <w:tc>
          <w:tcPr>
            <w:tcW w:w="2438" w:type="dxa"/>
            <w:tcMar>
              <w:top w:w="100" w:type="dxa"/>
              <w:left w:w="100" w:type="dxa"/>
              <w:bottom w:w="100" w:type="dxa"/>
              <w:right w:w="100" w:type="dxa"/>
            </w:tcMar>
          </w:tcPr>
          <w:p w14:paraId="1348E723" w14:textId="77777777" w:rsidR="000C669E" w:rsidRPr="00483255" w:rsidRDefault="00F72EA6" w:rsidP="003829E0">
            <w:pPr>
              <w:pStyle w:val="Tabletext"/>
              <w:rPr>
                <w:sz w:val="20"/>
              </w:rPr>
            </w:pPr>
            <w:r w:rsidRPr="00483255">
              <w:lastRenderedPageBreak/>
              <w:t>4.24 ML-based utility maximization of sliced BH</w:t>
            </w:r>
          </w:p>
        </w:tc>
        <w:tc>
          <w:tcPr>
            <w:tcW w:w="7201" w:type="dxa"/>
            <w:tcMar>
              <w:top w:w="100" w:type="dxa"/>
              <w:left w:w="100" w:type="dxa"/>
              <w:bottom w:w="100" w:type="dxa"/>
              <w:right w:w="100" w:type="dxa"/>
            </w:tcMar>
          </w:tcPr>
          <w:p w14:paraId="6ED7E834" w14:textId="68A64C79" w:rsidR="000C669E" w:rsidRPr="00483255" w:rsidRDefault="004D31BD" w:rsidP="00C13DB3">
            <w:pPr>
              <w:pStyle w:val="Tabletext"/>
              <w:ind w:left="284" w:hanging="284"/>
            </w:pPr>
            <w:bookmarkStart w:id="253" w:name="_Hlk11755707"/>
            <w:r>
              <w:rPr>
                <w:lang w:bidi="ar-DZ"/>
              </w:rPr>
              <w:t>•</w:t>
            </w:r>
            <w:r>
              <w:rPr>
                <w:lang w:bidi="ar-DZ"/>
              </w:rPr>
              <w:tab/>
            </w:r>
            <w:r w:rsidR="00F72EA6" w:rsidRPr="00483255">
              <w:t>MLFO is required to enable data collection of detailed measurements at various network entry points.</w:t>
            </w:r>
          </w:p>
          <w:p w14:paraId="6BF3FF76" w14:textId="153A9C1C" w:rsidR="000C669E" w:rsidRPr="00483255" w:rsidRDefault="00F72EA6" w:rsidP="003829E0">
            <w:pPr>
              <w:pStyle w:val="Tabletext"/>
            </w:pPr>
            <w:r w:rsidRPr="00483255">
              <w:t>NOTE</w:t>
            </w:r>
            <w:r w:rsidR="001F612C">
              <w:t xml:space="preserve"> 1 </w:t>
            </w:r>
            <w:r w:rsidR="001F612C">
              <w:sym w:font="Symbol" w:char="F02D"/>
            </w:r>
            <w:r w:rsidRPr="00483255">
              <w:t xml:space="preserve"> These detailed measurements can include per-service demand.</w:t>
            </w:r>
          </w:p>
          <w:p w14:paraId="0A9C335A" w14:textId="7785169A" w:rsidR="000C669E" w:rsidRPr="00483255" w:rsidRDefault="00F72EA6" w:rsidP="003829E0">
            <w:pPr>
              <w:pStyle w:val="Tabletext"/>
            </w:pPr>
            <w:r w:rsidRPr="00483255">
              <w:t>NOTE</w:t>
            </w:r>
            <w:r w:rsidR="001F612C">
              <w:t xml:space="preserve"> 2 </w:t>
            </w:r>
            <w:r w:rsidR="001F612C">
              <w:sym w:font="Symbol" w:char="F02D"/>
            </w:r>
            <w:r w:rsidRPr="00483255">
              <w:t xml:space="preserve"> The measurement granularity can be adjusted by the MLFO according to application requirements, e.g., latency.</w:t>
            </w:r>
          </w:p>
          <w:p w14:paraId="256AC350" w14:textId="7144999B" w:rsidR="000C669E" w:rsidRPr="00483255" w:rsidRDefault="00F72EA6" w:rsidP="003829E0">
            <w:pPr>
              <w:pStyle w:val="Tabletext"/>
            </w:pPr>
            <w:r w:rsidRPr="00483255">
              <w:t>NOTE</w:t>
            </w:r>
            <w:r w:rsidR="001F612C">
              <w:t xml:space="preserve"> 3 </w:t>
            </w:r>
            <w:r w:rsidR="001F612C">
              <w:sym w:font="Symbol" w:char="F02D"/>
            </w:r>
            <w:r w:rsidR="001F612C">
              <w:t xml:space="preserve"> </w:t>
            </w:r>
            <w:r w:rsidRPr="00483255">
              <w:t>MLFO can acquire the required measurements through signalling.</w:t>
            </w:r>
          </w:p>
          <w:p w14:paraId="5CBE7710" w14:textId="6D4DF4A5" w:rsidR="001F612C" w:rsidRPr="00483255" w:rsidRDefault="00F72EA6" w:rsidP="003829E0">
            <w:pPr>
              <w:pStyle w:val="Tabletext"/>
            </w:pPr>
            <w:r w:rsidRPr="00483255">
              <w:t>NOTE</w:t>
            </w:r>
            <w:r w:rsidR="001F612C">
              <w:t xml:space="preserve"> 4 </w:t>
            </w:r>
            <w:r w:rsidR="001F612C">
              <w:sym w:font="Symbol" w:char="F02D"/>
            </w:r>
            <w:r w:rsidRPr="00483255">
              <w:t xml:space="preserve"> MLFO can collect information with the assistance of dedicated measurement infrastructure (or measurement plugins at the edge, e.g.</w:t>
            </w:r>
            <w:r w:rsidR="00BE4925">
              <w:t>,</w:t>
            </w:r>
            <w:r w:rsidRPr="00483255">
              <w:t xml:space="preserve"> </w:t>
            </w:r>
            <w:proofErr w:type="spellStart"/>
            <w:r w:rsidRPr="00483255">
              <w:t>gNB</w:t>
            </w:r>
            <w:proofErr w:type="spellEnd"/>
            <w:r w:rsidRPr="00483255">
              <w:t>) level. This may require hardware upgrades or software updates.</w:t>
            </w:r>
          </w:p>
          <w:p w14:paraId="0FEBF050" w14:textId="4BC7C6D3" w:rsidR="000C669E" w:rsidRPr="00483255" w:rsidRDefault="00F72EA6" w:rsidP="003829E0">
            <w:pPr>
              <w:pStyle w:val="Tabletext"/>
            </w:pPr>
            <w:r w:rsidRPr="00483255">
              <w:t>NOTE</w:t>
            </w:r>
            <w:r w:rsidR="001F612C">
              <w:t xml:space="preserve"> 5 </w:t>
            </w:r>
            <w:r w:rsidR="001F612C">
              <w:sym w:font="Symbol" w:char="F02D"/>
            </w:r>
            <w:r w:rsidRPr="00483255">
              <w:t xml:space="preserve"> The collected data at</w:t>
            </w:r>
            <w:r w:rsidR="001C0564">
              <w:t xml:space="preserve"> the</w:t>
            </w:r>
            <w:r w:rsidRPr="00483255">
              <w:t xml:space="preserve"> entry point, e.g., </w:t>
            </w:r>
            <w:proofErr w:type="spellStart"/>
            <w:r w:rsidRPr="00483255">
              <w:t>gNB</w:t>
            </w:r>
            <w:proofErr w:type="spellEnd"/>
            <w:r w:rsidRPr="00483255">
              <w:t xml:space="preserve"> should include a node identifier, flow identifier, type of services, KPI required, and information about the capacity available on the link to the next hop.</w:t>
            </w:r>
          </w:p>
          <w:p w14:paraId="696ED765" w14:textId="51A83143" w:rsidR="000C669E" w:rsidRPr="00483255" w:rsidRDefault="00F72EA6" w:rsidP="003829E0">
            <w:pPr>
              <w:pStyle w:val="Tabletext"/>
            </w:pPr>
            <w:r w:rsidRPr="00483255">
              <w:lastRenderedPageBreak/>
              <w:t>NOTE</w:t>
            </w:r>
            <w:r w:rsidR="001F612C">
              <w:t xml:space="preserve"> 6 </w:t>
            </w:r>
            <w:r w:rsidR="001F612C">
              <w:sym w:font="Symbol" w:char="F02D"/>
            </w:r>
            <w:r w:rsidRPr="00483255">
              <w:t xml:space="preserve"> The collected information of </w:t>
            </w:r>
            <w:r w:rsidR="001C0564">
              <w:t xml:space="preserve">the </w:t>
            </w:r>
            <w:r w:rsidRPr="00483255">
              <w:t>central node may include routing topology information along with flow share, capacity constraints, and eventual scheduling conflicts.</w:t>
            </w:r>
            <w:bookmarkEnd w:id="253"/>
          </w:p>
          <w:p w14:paraId="5C4A2F95" w14:textId="3C76A664" w:rsidR="000C669E" w:rsidRPr="00483255" w:rsidRDefault="004D31BD" w:rsidP="00C13DB3">
            <w:pPr>
              <w:pStyle w:val="Tabletext"/>
              <w:ind w:left="284" w:hanging="284"/>
            </w:pPr>
            <w:bookmarkStart w:id="254" w:name="_Hlk11761394"/>
            <w:r>
              <w:rPr>
                <w:lang w:bidi="ar-DZ"/>
              </w:rPr>
              <w:t>•</w:t>
            </w:r>
            <w:r>
              <w:rPr>
                <w:lang w:bidi="ar-DZ"/>
              </w:rPr>
              <w:tab/>
            </w:r>
            <w:r w:rsidR="00F72EA6" w:rsidRPr="00483255">
              <w:t>MLFO is recommended to manage the storage of large volumes of meta-data at the entry points.</w:t>
            </w:r>
          </w:p>
          <w:p w14:paraId="25104491" w14:textId="4B9209C3" w:rsidR="000C669E" w:rsidRPr="00483255" w:rsidRDefault="00F72EA6" w:rsidP="003829E0">
            <w:pPr>
              <w:pStyle w:val="Tabletext"/>
            </w:pPr>
            <w:r w:rsidRPr="00483255">
              <w:t>NOTE</w:t>
            </w:r>
            <w:r w:rsidR="001F612C">
              <w:t xml:space="preserve"> 7 </w:t>
            </w:r>
            <w:r w:rsidR="001F612C">
              <w:sym w:font="Symbol" w:char="F02D"/>
            </w:r>
            <w:r w:rsidRPr="00483255">
              <w:t xml:space="preserve"> </w:t>
            </w:r>
            <w:r w:rsidR="001F612C">
              <w:t>E</w:t>
            </w:r>
            <w:r w:rsidRPr="00483255">
              <w:t xml:space="preserve">.g., </w:t>
            </w:r>
            <w:proofErr w:type="spellStart"/>
            <w:r w:rsidRPr="00483255">
              <w:t>gNB</w:t>
            </w:r>
            <w:proofErr w:type="spellEnd"/>
            <w:r w:rsidRPr="00483255">
              <w:t xml:space="preserve"> level.</w:t>
            </w:r>
          </w:p>
          <w:bookmarkEnd w:id="254"/>
          <w:p w14:paraId="7C23358E" w14:textId="2EDA1602" w:rsidR="000C669E" w:rsidRPr="00483255" w:rsidRDefault="004D31BD" w:rsidP="00C13DB3">
            <w:pPr>
              <w:pStyle w:val="Tabletext"/>
              <w:ind w:left="284" w:hanging="284"/>
            </w:pPr>
            <w:r>
              <w:rPr>
                <w:lang w:bidi="ar-DZ"/>
              </w:rPr>
              <w:t>•</w:t>
            </w:r>
            <w:r>
              <w:rPr>
                <w:lang w:bidi="ar-DZ"/>
              </w:rPr>
              <w:tab/>
            </w:r>
            <w:r w:rsidR="00F72EA6" w:rsidRPr="00483255">
              <w:t xml:space="preserve">MLFO is recommended to take as an input the specification of the pre-processing task on </w:t>
            </w:r>
            <w:r w:rsidR="001C0564">
              <w:t xml:space="preserve">the </w:t>
            </w:r>
            <w:r w:rsidR="00F72EA6" w:rsidRPr="00483255">
              <w:t>collected data</w:t>
            </w:r>
            <w:r w:rsidR="001C0564">
              <w:t>.</w:t>
            </w:r>
          </w:p>
          <w:p w14:paraId="6DCA8258" w14:textId="0568F417" w:rsidR="000C669E" w:rsidRPr="00483255" w:rsidRDefault="00F72EA6" w:rsidP="003829E0">
            <w:pPr>
              <w:pStyle w:val="Tabletext"/>
            </w:pPr>
            <w:r w:rsidRPr="00483255">
              <w:t>NOTE</w:t>
            </w:r>
            <w:r w:rsidR="001F612C">
              <w:t xml:space="preserve"> 8 </w:t>
            </w:r>
            <w:r w:rsidR="001F612C">
              <w:sym w:font="Symbol" w:char="F02D"/>
            </w:r>
            <w:r w:rsidRPr="00483255">
              <w:t xml:space="preserve"> For example, pre-processing </w:t>
            </w:r>
            <w:r w:rsidR="001C0564">
              <w:t>tasks</w:t>
            </w:r>
            <w:r w:rsidRPr="00483255">
              <w:t xml:space="preserve"> can formulate the timestamped summaries of continuous flow demand.</w:t>
            </w:r>
          </w:p>
          <w:p w14:paraId="0CF74A41" w14:textId="7F8B0FBB" w:rsidR="000C669E" w:rsidRPr="00483255" w:rsidRDefault="004D31BD" w:rsidP="00C13DB3">
            <w:pPr>
              <w:pStyle w:val="Tabletext"/>
              <w:ind w:left="284" w:hanging="284"/>
            </w:pPr>
            <w:r>
              <w:rPr>
                <w:lang w:bidi="ar-DZ"/>
              </w:rPr>
              <w:t>•</w:t>
            </w:r>
            <w:r>
              <w:rPr>
                <w:lang w:bidi="ar-DZ"/>
              </w:rPr>
              <w:tab/>
            </w:r>
            <w:r w:rsidR="00F72EA6" w:rsidRPr="00483255">
              <w:t xml:space="preserve">MLFO is required </w:t>
            </w:r>
            <w:r w:rsidR="001C0564">
              <w:t xml:space="preserve">to </w:t>
            </w:r>
            <w:r w:rsidR="00F72EA6" w:rsidRPr="00483255">
              <w:t>enable selection of a deep learning model or distributed learning models according to the deployment scenario.</w:t>
            </w:r>
          </w:p>
          <w:p w14:paraId="05E862D4" w14:textId="1C9267DF" w:rsidR="000C669E" w:rsidRPr="00483255" w:rsidRDefault="00F72EA6" w:rsidP="003829E0">
            <w:pPr>
              <w:pStyle w:val="Tabletext"/>
            </w:pPr>
            <w:r w:rsidRPr="00483255">
              <w:t>NOTE</w:t>
            </w:r>
            <w:r w:rsidR="001F612C">
              <w:t xml:space="preserve"> 9 </w:t>
            </w:r>
            <w:r w:rsidR="001F612C">
              <w:sym w:font="Symbol" w:char="F02D"/>
            </w:r>
            <w:r w:rsidRPr="00483255">
              <w:t xml:space="preserve"> For example, MLFO may select CNN to predict an optimal resource allocation to maximise the utility.</w:t>
            </w:r>
          </w:p>
          <w:p w14:paraId="3F240FDF" w14:textId="14E7844E" w:rsidR="000C669E" w:rsidRPr="00483255" w:rsidRDefault="004D31BD" w:rsidP="00C13DB3">
            <w:pPr>
              <w:pStyle w:val="Tabletext"/>
              <w:ind w:left="284" w:hanging="284"/>
            </w:pPr>
            <w:bookmarkStart w:id="255" w:name="_Hlk11769901"/>
            <w:r>
              <w:rPr>
                <w:lang w:bidi="ar-DZ"/>
              </w:rPr>
              <w:t>•</w:t>
            </w:r>
            <w:r>
              <w:rPr>
                <w:lang w:bidi="ar-DZ"/>
              </w:rPr>
              <w:tab/>
            </w:r>
            <w:r w:rsidR="00F72EA6" w:rsidRPr="00483255">
              <w:t>MLFO is recommended to enable training/retraining of deep models based on deployment to ensure required accuracy.</w:t>
            </w:r>
          </w:p>
          <w:p w14:paraId="6581A1F8" w14:textId="10CB521F" w:rsidR="000C669E" w:rsidRPr="00483255" w:rsidRDefault="00F72EA6" w:rsidP="003829E0">
            <w:pPr>
              <w:pStyle w:val="Tabletext"/>
            </w:pPr>
            <w:r w:rsidRPr="00483255">
              <w:t>NOTE</w:t>
            </w:r>
            <w:r w:rsidR="001F612C">
              <w:t xml:space="preserve"> 10 </w:t>
            </w:r>
            <w:r w:rsidR="001F612C">
              <w:sym w:font="Symbol" w:char="F02D"/>
            </w:r>
            <w:r w:rsidRPr="00483255">
              <w:t xml:space="preserve"> </w:t>
            </w:r>
            <w:r w:rsidR="001F612C">
              <w:t>E</w:t>
            </w:r>
            <w:r w:rsidRPr="00483255">
              <w:t>.g., offline training of the DL model centrally, e.g., gateway.</w:t>
            </w:r>
          </w:p>
          <w:p w14:paraId="392F9DA2" w14:textId="6A637867" w:rsidR="000C669E" w:rsidRPr="00483255" w:rsidRDefault="00F72EA6" w:rsidP="003829E0">
            <w:pPr>
              <w:pStyle w:val="Tabletext"/>
            </w:pPr>
            <w:r w:rsidRPr="00483255">
              <w:t>NOTE</w:t>
            </w:r>
            <w:r w:rsidR="001F612C">
              <w:t xml:space="preserve"> 11 </w:t>
            </w:r>
            <w:r w:rsidR="001F612C">
              <w:sym w:font="Symbol" w:char="F02D"/>
            </w:r>
            <w:r w:rsidRPr="00483255">
              <w:t xml:space="preserve"> </w:t>
            </w:r>
            <w:r w:rsidR="001F612C">
              <w:t>P</w:t>
            </w:r>
            <w:r w:rsidRPr="00483255">
              <w:t>er-deployment re-training can reflect the particularities of a given topology.</w:t>
            </w:r>
          </w:p>
          <w:p w14:paraId="72BF10F6" w14:textId="2C901157" w:rsidR="000C669E" w:rsidRPr="00483255" w:rsidRDefault="00F72EA6" w:rsidP="003829E0">
            <w:pPr>
              <w:pStyle w:val="Tabletext"/>
            </w:pPr>
            <w:r w:rsidRPr="00483255">
              <w:t>NOTE</w:t>
            </w:r>
            <w:r w:rsidR="001F612C">
              <w:t xml:space="preserve"> 12 </w:t>
            </w:r>
            <w:r w:rsidR="001F612C">
              <w:sym w:font="Symbol" w:char="F02D"/>
            </w:r>
            <w:r w:rsidRPr="00483255">
              <w:t xml:space="preserve"> MLFO can take advantage of data parallelism/model parallelism to exploit parallel computing capabilities of GPUs at </w:t>
            </w:r>
            <w:r w:rsidR="001C0564">
              <w:t xml:space="preserve">the </w:t>
            </w:r>
            <w:r w:rsidRPr="00483255">
              <w:t>central node (P-GW) using a distributed deep learning approach.</w:t>
            </w:r>
          </w:p>
          <w:bookmarkEnd w:id="255"/>
          <w:p w14:paraId="26FAA7A7" w14:textId="631A2210" w:rsidR="000C669E" w:rsidRPr="00483255" w:rsidRDefault="004D31BD" w:rsidP="00C13DB3">
            <w:pPr>
              <w:pStyle w:val="Tabletext"/>
              <w:ind w:left="284" w:hanging="284"/>
            </w:pPr>
            <w:r>
              <w:rPr>
                <w:lang w:bidi="ar-DZ"/>
              </w:rPr>
              <w:t>•</w:t>
            </w:r>
            <w:r>
              <w:rPr>
                <w:lang w:bidi="ar-DZ"/>
              </w:rPr>
              <w:tab/>
            </w:r>
            <w:r w:rsidR="00F72EA6" w:rsidRPr="00483255">
              <w:t>MLFO is recommended to interface with the management modules of ML underlay.</w:t>
            </w:r>
          </w:p>
          <w:p w14:paraId="78FE75ED" w14:textId="7C999F7E" w:rsidR="000C669E" w:rsidRPr="00483255" w:rsidRDefault="00F72EA6" w:rsidP="003829E0">
            <w:pPr>
              <w:pStyle w:val="Tabletext"/>
            </w:pPr>
            <w:r w:rsidRPr="00483255">
              <w:t>NOTE</w:t>
            </w:r>
            <w:r w:rsidR="001F612C">
              <w:t xml:space="preserve"> 13 </w:t>
            </w:r>
            <w:r w:rsidR="001F612C">
              <w:sym w:font="Symbol" w:char="F02D"/>
            </w:r>
            <w:r w:rsidRPr="00483255">
              <w:t xml:space="preserve"> This interface can be used to communicate with the edge node, e.g., </w:t>
            </w:r>
            <w:proofErr w:type="spellStart"/>
            <w:r w:rsidRPr="00483255">
              <w:t>gNB</w:t>
            </w:r>
            <w:proofErr w:type="spellEnd"/>
            <w:r w:rsidR="004D31BD">
              <w:t>.</w:t>
            </w:r>
          </w:p>
          <w:p w14:paraId="5375EF95" w14:textId="5085ED89" w:rsidR="000C669E" w:rsidRPr="00483255" w:rsidRDefault="00F72EA6" w:rsidP="003829E0">
            <w:pPr>
              <w:pStyle w:val="Tabletext"/>
            </w:pPr>
            <w:r w:rsidRPr="00483255">
              <w:t>NOTE</w:t>
            </w:r>
            <w:r w:rsidR="001F612C">
              <w:t xml:space="preserve"> 14 </w:t>
            </w:r>
            <w:r w:rsidR="001F612C">
              <w:sym w:font="Symbol" w:char="F02D"/>
            </w:r>
            <w:r w:rsidRPr="00483255">
              <w:t xml:space="preserve"> This interface can be used by the MLFO to communicate with the central node, e.g., P-GW</w:t>
            </w:r>
            <w:r w:rsidR="004D31BD">
              <w:t>.</w:t>
            </w:r>
          </w:p>
        </w:tc>
      </w:tr>
      <w:tr w:rsidR="000C669E" w:rsidRPr="00483255" w14:paraId="7EFB4CFB" w14:textId="77777777" w:rsidTr="009F4B0C">
        <w:trPr>
          <w:jc w:val="center"/>
        </w:trPr>
        <w:tc>
          <w:tcPr>
            <w:tcW w:w="2438" w:type="dxa"/>
            <w:tcMar>
              <w:top w:w="100" w:type="dxa"/>
              <w:left w:w="100" w:type="dxa"/>
              <w:bottom w:w="100" w:type="dxa"/>
              <w:right w:w="100" w:type="dxa"/>
            </w:tcMar>
          </w:tcPr>
          <w:p w14:paraId="1B200B58" w14:textId="6F828D4B" w:rsidR="000C669E" w:rsidRPr="00483255" w:rsidRDefault="00F72EA6" w:rsidP="003829E0">
            <w:pPr>
              <w:pStyle w:val="Tabletext"/>
              <w:rPr>
                <w:sz w:val="20"/>
              </w:rPr>
            </w:pPr>
            <w:r w:rsidRPr="00483255">
              <w:lastRenderedPageBreak/>
              <w:t xml:space="preserve">4.25 </w:t>
            </w:r>
            <w:r w:rsidR="00BC2B60" w:rsidRPr="00483255">
              <w:t>E</w:t>
            </w:r>
            <w:r w:rsidRPr="00483255">
              <w:t>mergency services based on ML</w:t>
            </w:r>
          </w:p>
        </w:tc>
        <w:tc>
          <w:tcPr>
            <w:tcW w:w="7201" w:type="dxa"/>
            <w:tcMar>
              <w:top w:w="100" w:type="dxa"/>
              <w:left w:w="100" w:type="dxa"/>
              <w:bottom w:w="100" w:type="dxa"/>
              <w:right w:w="100" w:type="dxa"/>
            </w:tcMar>
          </w:tcPr>
          <w:p w14:paraId="375FEFC8" w14:textId="1BEDDFE6" w:rsidR="000C669E" w:rsidRPr="00483255" w:rsidRDefault="00644897" w:rsidP="00C13DB3">
            <w:pPr>
              <w:pStyle w:val="Tabletext"/>
              <w:ind w:left="284" w:hanging="284"/>
            </w:pPr>
            <w:r>
              <w:rPr>
                <w:lang w:bidi="ar-DZ"/>
              </w:rPr>
              <w:t>•</w:t>
            </w:r>
            <w:r>
              <w:rPr>
                <w:lang w:bidi="ar-DZ"/>
              </w:rPr>
              <w:tab/>
            </w:r>
            <w:r w:rsidR="00F72EA6" w:rsidRPr="00483255">
              <w:t>MLFO is recommended to be provided with the specification of the application including requirements, constraints, and data.</w:t>
            </w:r>
          </w:p>
          <w:p w14:paraId="767EAA10" w14:textId="0FB33AC6" w:rsidR="000C669E" w:rsidRPr="00483255" w:rsidRDefault="00644897" w:rsidP="003829E0">
            <w:pPr>
              <w:pStyle w:val="Tabletext"/>
            </w:pPr>
            <w:bookmarkStart w:id="256" w:name="_Hlk11755567"/>
            <w:r>
              <w:rPr>
                <w:lang w:bidi="ar-DZ"/>
              </w:rPr>
              <w:t>•</w:t>
            </w:r>
            <w:r>
              <w:rPr>
                <w:lang w:bidi="ar-DZ"/>
              </w:rPr>
              <w:tab/>
            </w:r>
            <w:r w:rsidR="00F72EA6" w:rsidRPr="00483255">
              <w:t>MLFO is required to enable event-driven collection of data.</w:t>
            </w:r>
          </w:p>
          <w:p w14:paraId="744F22EB" w14:textId="2C85B5B1" w:rsidR="000C669E" w:rsidRPr="00483255" w:rsidRDefault="00F72EA6" w:rsidP="003829E0">
            <w:pPr>
              <w:pStyle w:val="Tabletext"/>
            </w:pPr>
            <w:r w:rsidRPr="00483255">
              <w:t>NOTE</w:t>
            </w:r>
            <w:r w:rsidR="001F612C">
              <w:t xml:space="preserve"> 1 </w:t>
            </w:r>
            <w:r w:rsidR="001F612C">
              <w:sym w:font="Symbol" w:char="F02D"/>
            </w:r>
            <w:r w:rsidRPr="00483255">
              <w:t xml:space="preserve"> The events can be triggered by IoT sensors, cameras, people alert</w:t>
            </w:r>
            <w:r w:rsidR="001C0564">
              <w:t>s</w:t>
            </w:r>
            <w:r w:rsidRPr="00483255">
              <w:t>, or authority warning alerts.</w:t>
            </w:r>
          </w:p>
          <w:p w14:paraId="1AFB7BFF" w14:textId="36D95E48" w:rsidR="000C669E" w:rsidRPr="00483255" w:rsidRDefault="00F72EA6" w:rsidP="003829E0">
            <w:pPr>
              <w:pStyle w:val="Tabletext"/>
            </w:pPr>
            <w:r w:rsidRPr="00483255">
              <w:t>NOTE</w:t>
            </w:r>
            <w:r w:rsidR="001F612C">
              <w:t xml:space="preserve"> 2 </w:t>
            </w:r>
            <w:r w:rsidR="001F612C">
              <w:sym w:font="Symbol" w:char="F02D"/>
            </w:r>
            <w:r w:rsidRPr="00483255">
              <w:t xml:space="preserve"> The collected data may include specific measurements based on an event, e.g., position estimates, external network detection information, and additional information from users, e.g., text, image, or video.</w:t>
            </w:r>
          </w:p>
          <w:bookmarkEnd w:id="256"/>
          <w:p w14:paraId="3CD0AB65" w14:textId="4C02B2D8" w:rsidR="000C669E" w:rsidRPr="00483255" w:rsidRDefault="00644897" w:rsidP="00C13DB3">
            <w:pPr>
              <w:pStyle w:val="Tabletext"/>
              <w:ind w:left="284" w:hanging="284"/>
            </w:pPr>
            <w:r>
              <w:rPr>
                <w:lang w:bidi="ar-DZ"/>
              </w:rPr>
              <w:t>•</w:t>
            </w:r>
            <w:r>
              <w:rPr>
                <w:lang w:bidi="ar-DZ"/>
              </w:rPr>
              <w:tab/>
            </w:r>
            <w:r w:rsidR="00F72EA6" w:rsidRPr="00483255">
              <w:t>MLFO is recommended to take as an input the specification of the pre-processing tasks to bring the information in a suitable form to train the ML models.</w:t>
            </w:r>
          </w:p>
          <w:p w14:paraId="2C4C1FA7" w14:textId="1E93D546" w:rsidR="000C669E" w:rsidRPr="00483255" w:rsidRDefault="00644897" w:rsidP="00C13DB3">
            <w:pPr>
              <w:pStyle w:val="Tabletext"/>
              <w:ind w:left="284" w:hanging="284"/>
            </w:pPr>
            <w:r>
              <w:rPr>
                <w:lang w:bidi="ar-DZ"/>
              </w:rPr>
              <w:lastRenderedPageBreak/>
              <w:t>•</w:t>
            </w:r>
            <w:r>
              <w:rPr>
                <w:lang w:bidi="ar-DZ"/>
              </w:rPr>
              <w:tab/>
            </w:r>
            <w:r w:rsidR="00F72EA6" w:rsidRPr="00483255">
              <w:t>MLFO is required to select different types of learning mechanisms and ML models to aid different emergency services.</w:t>
            </w:r>
          </w:p>
          <w:p w14:paraId="7F671AF6" w14:textId="07A96ED7" w:rsidR="000C669E" w:rsidRPr="00483255" w:rsidRDefault="00F72EA6" w:rsidP="003829E0">
            <w:pPr>
              <w:pStyle w:val="Tabletext"/>
            </w:pPr>
            <w:r w:rsidRPr="00483255">
              <w:t>NOTE</w:t>
            </w:r>
            <w:r w:rsidR="001F612C">
              <w:t xml:space="preserve"> 3 </w:t>
            </w:r>
            <w:r w:rsidR="001F612C">
              <w:sym w:font="Symbol" w:char="F02D"/>
            </w:r>
            <w:r w:rsidRPr="00483255">
              <w:t xml:space="preserve"> For example, MLFO can use CNN to correlate information from images, external sources, IoT devices, sensors, and alarms to predict an emergency and generate warning messages.</w:t>
            </w:r>
          </w:p>
          <w:p w14:paraId="318252A5" w14:textId="0A0DDDFD" w:rsidR="000C669E" w:rsidRPr="00483255" w:rsidRDefault="00F72EA6" w:rsidP="003829E0">
            <w:pPr>
              <w:pStyle w:val="Tabletext"/>
            </w:pPr>
            <w:r w:rsidRPr="00483255">
              <w:t>NOTE</w:t>
            </w:r>
            <w:r w:rsidR="001F612C">
              <w:t xml:space="preserve"> 4 </w:t>
            </w:r>
            <w:r w:rsidR="001F612C">
              <w:sym w:font="Symbol" w:char="F02D"/>
            </w:r>
            <w:r w:rsidRPr="00483255">
              <w:t xml:space="preserve"> MLFO can use RNN to predict a best and safe route based on collected route information.</w:t>
            </w:r>
          </w:p>
          <w:p w14:paraId="6FA94068" w14:textId="043CD11D" w:rsidR="000C669E" w:rsidRPr="00483255" w:rsidRDefault="00F72EA6" w:rsidP="003829E0">
            <w:pPr>
              <w:pStyle w:val="Tabletext"/>
            </w:pPr>
            <w:r w:rsidRPr="00483255">
              <w:t>NOTE</w:t>
            </w:r>
            <w:r w:rsidR="001F612C">
              <w:t xml:space="preserve"> 5 </w:t>
            </w:r>
            <w:r w:rsidR="001F612C">
              <w:sym w:font="Symbol" w:char="F02D"/>
            </w:r>
            <w:r w:rsidRPr="00483255">
              <w:t xml:space="preserve"> For example, MLFO may specify a deep learning model for accurate prediction at the core and a lightweight ML model at the edge to handle emergencies in real-time.</w:t>
            </w:r>
          </w:p>
          <w:p w14:paraId="4B18C606" w14:textId="286998E0" w:rsidR="000C669E" w:rsidRPr="00483255" w:rsidRDefault="00644897" w:rsidP="00C13DB3">
            <w:pPr>
              <w:pStyle w:val="Tabletext"/>
              <w:ind w:left="284" w:hanging="284"/>
            </w:pPr>
            <w:r>
              <w:rPr>
                <w:lang w:bidi="ar-DZ"/>
              </w:rPr>
              <w:t>•</w:t>
            </w:r>
            <w:r>
              <w:rPr>
                <w:lang w:bidi="ar-DZ"/>
              </w:rPr>
              <w:tab/>
            </w:r>
            <w:r w:rsidR="00F72EA6" w:rsidRPr="00483255">
              <w:t>MLFO is recommended to take deployment decisions for the ML models according to the application requirements and constraints as specified in the intent.</w:t>
            </w:r>
          </w:p>
          <w:p w14:paraId="1071B1EB" w14:textId="2C2F01C7" w:rsidR="000C669E" w:rsidRPr="00483255" w:rsidRDefault="00F72EA6" w:rsidP="003829E0">
            <w:pPr>
              <w:pStyle w:val="Tabletext"/>
            </w:pPr>
            <w:r w:rsidRPr="00483255">
              <w:t>NOTE</w:t>
            </w:r>
            <w:r w:rsidR="001F612C">
              <w:t xml:space="preserve"> 6 </w:t>
            </w:r>
            <w:r w:rsidR="001F612C">
              <w:sym w:font="Symbol" w:char="F02D"/>
            </w:r>
            <w:r w:rsidRPr="00483255">
              <w:t xml:space="preserve"> For example, MLFO may deploy a model on a centralized server to handle all inputs from different locations.</w:t>
            </w:r>
          </w:p>
          <w:p w14:paraId="74C340C3" w14:textId="22640AA2" w:rsidR="000C669E" w:rsidRPr="00483255" w:rsidRDefault="00F72EA6" w:rsidP="003829E0">
            <w:pPr>
              <w:pStyle w:val="Tabletext"/>
            </w:pPr>
            <w:r w:rsidRPr="00483255">
              <w:t>NOTE</w:t>
            </w:r>
            <w:r w:rsidR="001F612C">
              <w:t xml:space="preserve"> 7 </w:t>
            </w:r>
            <w:r w:rsidR="001F612C">
              <w:sym w:font="Symbol" w:char="F02D"/>
            </w:r>
            <w:r w:rsidRPr="00483255">
              <w:t xml:space="preserve"> It can deploy a</w:t>
            </w:r>
            <w:r w:rsidR="00417DC0">
              <w:t>n</w:t>
            </w:r>
            <w:r w:rsidRPr="00483255">
              <w:t xml:space="preserve"> ML model on the edge server located to close or inside </w:t>
            </w:r>
            <w:r w:rsidR="00417DC0">
              <w:t xml:space="preserve">an </w:t>
            </w:r>
            <w:r w:rsidRPr="00483255">
              <w:t>NR node.</w:t>
            </w:r>
          </w:p>
          <w:p w14:paraId="0198621E" w14:textId="72B665D8" w:rsidR="000C669E" w:rsidRPr="00483255" w:rsidRDefault="00F72EA6" w:rsidP="003829E0">
            <w:pPr>
              <w:pStyle w:val="Tabletext"/>
            </w:pPr>
            <w:r w:rsidRPr="00483255">
              <w:t>NOTE</w:t>
            </w:r>
            <w:r w:rsidR="001F612C">
              <w:t xml:space="preserve"> 8</w:t>
            </w:r>
            <w:r w:rsidR="00644897">
              <w:t xml:space="preserve"> </w:t>
            </w:r>
            <w:r w:rsidR="001F612C">
              <w:sym w:font="Symbol" w:char="F02D"/>
            </w:r>
            <w:r w:rsidR="001F612C">
              <w:t xml:space="preserve"> </w:t>
            </w:r>
            <w:r w:rsidRPr="00483255">
              <w:t>MLFO can also deploy ML models using a hybrid approach, i.e.,</w:t>
            </w:r>
            <w:r w:rsidR="0075263E">
              <w:t> </w:t>
            </w:r>
            <w:r w:rsidRPr="00483255">
              <w:t>distributed approach both on the edge and cloud.</w:t>
            </w:r>
          </w:p>
          <w:p w14:paraId="4DF8D451" w14:textId="751CDBDC" w:rsidR="000C669E" w:rsidRPr="00483255" w:rsidRDefault="00644897" w:rsidP="00C13DB3">
            <w:pPr>
              <w:pStyle w:val="Tabletext"/>
              <w:ind w:left="284" w:hanging="284"/>
            </w:pPr>
            <w:bookmarkStart w:id="257" w:name="_Hlk11769935"/>
            <w:r>
              <w:rPr>
                <w:lang w:bidi="ar-DZ"/>
              </w:rPr>
              <w:t>•</w:t>
            </w:r>
            <w:r>
              <w:rPr>
                <w:lang w:bidi="ar-DZ"/>
              </w:rPr>
              <w:tab/>
            </w:r>
            <w:r w:rsidR="00F72EA6" w:rsidRPr="00483255">
              <w:t>MLFO is recommended to train/retrain a</w:t>
            </w:r>
            <w:r w:rsidR="00417DC0">
              <w:t>n</w:t>
            </w:r>
            <w:r w:rsidR="00F72EA6" w:rsidRPr="00483255">
              <w:t xml:space="preserve"> ML model based on accuracy and latency requirements of an application.</w:t>
            </w:r>
          </w:p>
          <w:p w14:paraId="5DF602D7" w14:textId="48FC1862" w:rsidR="000C669E" w:rsidRPr="00483255" w:rsidRDefault="00F72EA6" w:rsidP="003829E0">
            <w:pPr>
              <w:pStyle w:val="Tabletext"/>
            </w:pPr>
            <w:r w:rsidRPr="00483255">
              <w:t>NOTE</w:t>
            </w:r>
            <w:r w:rsidR="001F612C">
              <w:t xml:space="preserve"> 9 </w:t>
            </w:r>
            <w:r w:rsidR="001F612C">
              <w:sym w:font="Symbol" w:char="F02D"/>
            </w:r>
            <w:r w:rsidRPr="00483255">
              <w:t xml:space="preserve"> For example, MLFO can use</w:t>
            </w:r>
            <w:r w:rsidR="00417DC0">
              <w:t xml:space="preserve"> an</w:t>
            </w:r>
            <w:r w:rsidRPr="00483255">
              <w:t xml:space="preserve"> offline training method to train a model in a centralized manner on a server, while edge servers can only initiate re-training of the ML model.</w:t>
            </w:r>
          </w:p>
          <w:bookmarkEnd w:id="257"/>
          <w:p w14:paraId="41D7C820" w14:textId="6F2B7823" w:rsidR="000C669E" w:rsidRPr="00483255" w:rsidRDefault="00644897" w:rsidP="00C13DB3">
            <w:pPr>
              <w:pStyle w:val="Tabletext"/>
              <w:ind w:left="284" w:hanging="284"/>
            </w:pPr>
            <w:r>
              <w:rPr>
                <w:lang w:bidi="ar-DZ"/>
              </w:rPr>
              <w:t>•</w:t>
            </w:r>
            <w:r>
              <w:rPr>
                <w:lang w:bidi="ar-DZ"/>
              </w:rPr>
              <w:tab/>
            </w:r>
            <w:r w:rsidR="00F72EA6" w:rsidRPr="00483255">
              <w:t>MLFO is recommended to interface with the management modules of ML underlay.</w:t>
            </w:r>
          </w:p>
          <w:p w14:paraId="455C3F75" w14:textId="4DEED4B3" w:rsidR="000C669E" w:rsidRPr="009F4B0C" w:rsidRDefault="00F72EA6" w:rsidP="003829E0">
            <w:pPr>
              <w:pStyle w:val="Tabletext"/>
            </w:pPr>
            <w:r w:rsidRPr="00483255">
              <w:t>NOTE</w:t>
            </w:r>
            <w:r w:rsidR="001F612C">
              <w:t xml:space="preserve"> 10 </w:t>
            </w:r>
            <w:r w:rsidR="001F612C">
              <w:sym w:font="Symbol" w:char="F02D"/>
            </w:r>
            <w:r w:rsidRPr="00483255">
              <w:t xml:space="preserve"> This interface can help MLFO to interact with the common alerting protocol (CAP) to exchange hazard, emergency, and public warnings or alerts over all kinds of networks.</w:t>
            </w:r>
          </w:p>
        </w:tc>
      </w:tr>
      <w:tr w:rsidR="000C669E" w:rsidRPr="00483255" w14:paraId="53443CCE" w14:textId="77777777" w:rsidTr="009F4B0C">
        <w:trPr>
          <w:jc w:val="center"/>
        </w:trPr>
        <w:tc>
          <w:tcPr>
            <w:tcW w:w="2438" w:type="dxa"/>
            <w:tcMar>
              <w:top w:w="100" w:type="dxa"/>
              <w:left w:w="100" w:type="dxa"/>
              <w:bottom w:w="100" w:type="dxa"/>
              <w:right w:w="100" w:type="dxa"/>
            </w:tcMar>
          </w:tcPr>
          <w:p w14:paraId="700627D0" w14:textId="71ACC23C" w:rsidR="000C669E" w:rsidRPr="00644897" w:rsidRDefault="00F72EA6" w:rsidP="003829E0">
            <w:pPr>
              <w:pStyle w:val="Tabletext"/>
            </w:pPr>
            <w:r w:rsidRPr="00483255">
              <w:lastRenderedPageBreak/>
              <w:t xml:space="preserve">4.26 Energy </w:t>
            </w:r>
            <w:r w:rsidR="00BC2B60" w:rsidRPr="00483255">
              <w:t xml:space="preserve">efficient trusted multi-tenancy </w:t>
            </w:r>
            <w:r w:rsidRPr="00483255">
              <w:t>in 5G-</w:t>
            </w:r>
            <w:r w:rsidR="00BC2B60" w:rsidRPr="00483255">
              <w:t>c</w:t>
            </w:r>
            <w:r w:rsidRPr="00483255">
              <w:t>rosshaul</w:t>
            </w:r>
          </w:p>
        </w:tc>
        <w:tc>
          <w:tcPr>
            <w:tcW w:w="7201" w:type="dxa"/>
            <w:tcMar>
              <w:top w:w="100" w:type="dxa"/>
              <w:left w:w="100" w:type="dxa"/>
              <w:bottom w:w="100" w:type="dxa"/>
              <w:right w:w="100" w:type="dxa"/>
            </w:tcMar>
          </w:tcPr>
          <w:p w14:paraId="37324B00" w14:textId="2951CAB1" w:rsidR="000C669E" w:rsidRPr="00483255" w:rsidRDefault="00DA0101" w:rsidP="00C13DB3">
            <w:pPr>
              <w:pStyle w:val="Tabletext"/>
              <w:ind w:left="284" w:hanging="284"/>
            </w:pPr>
            <w:bookmarkStart w:id="258" w:name="_Hlk11752950"/>
            <w:r>
              <w:rPr>
                <w:lang w:bidi="ar-DZ"/>
              </w:rPr>
              <w:t>•</w:t>
            </w:r>
            <w:r>
              <w:rPr>
                <w:lang w:bidi="ar-DZ"/>
              </w:rPr>
              <w:tab/>
            </w:r>
            <w:r w:rsidR="00F72EA6" w:rsidRPr="00483255">
              <w:t>It is recommended that the MLFO is provided with the application specifications including requirements, constraints, flexible data model, and service level agreements (SLAs).</w:t>
            </w:r>
          </w:p>
          <w:p w14:paraId="1F742355" w14:textId="5D8024B4" w:rsidR="000C669E" w:rsidRPr="00483255" w:rsidRDefault="00F72EA6" w:rsidP="003829E0">
            <w:pPr>
              <w:pStyle w:val="Tabletext"/>
            </w:pPr>
            <w:r w:rsidRPr="00483255">
              <w:t>NOTE</w:t>
            </w:r>
            <w:r w:rsidR="001F612C">
              <w:t xml:space="preserve"> 1 </w:t>
            </w:r>
            <w:r w:rsidR="001F612C">
              <w:sym w:font="Symbol" w:char="F02D"/>
            </w:r>
            <w:r w:rsidRPr="00483255">
              <w:t xml:space="preserve"> The SLAs can help the MLFO to allocate virtual resources to tenants based on the agreements.</w:t>
            </w:r>
          </w:p>
          <w:p w14:paraId="457C2FAC" w14:textId="180D0581" w:rsidR="000C669E" w:rsidRPr="00483255" w:rsidRDefault="00F72EA6" w:rsidP="003829E0">
            <w:pPr>
              <w:pStyle w:val="Tabletext"/>
            </w:pPr>
            <w:r w:rsidRPr="00483255">
              <w:t>NOTE</w:t>
            </w:r>
            <w:r w:rsidR="001F612C">
              <w:t xml:space="preserve"> 2 </w:t>
            </w:r>
            <w:r w:rsidR="001F612C">
              <w:sym w:font="Symbol" w:char="F02D"/>
            </w:r>
            <w:r w:rsidRPr="00483255">
              <w:t xml:space="preserve"> The specific SLAs required for multi-tenancy should be technology independent.</w:t>
            </w:r>
          </w:p>
          <w:bookmarkEnd w:id="258"/>
          <w:p w14:paraId="483DB160" w14:textId="77777777" w:rsidR="000C669E" w:rsidRPr="00483255" w:rsidRDefault="00F72EA6" w:rsidP="003829E0">
            <w:pPr>
              <w:pStyle w:val="Tabletext"/>
            </w:pPr>
            <w:r w:rsidRPr="00483255">
              <w:t>MLFO is required to enable data collection to provide situational awareness of the environment.</w:t>
            </w:r>
          </w:p>
          <w:p w14:paraId="01CA8C31" w14:textId="41D9BE52" w:rsidR="000C669E" w:rsidRPr="00483255" w:rsidRDefault="00F72EA6" w:rsidP="003829E0">
            <w:pPr>
              <w:pStyle w:val="Tabletext"/>
            </w:pPr>
            <w:r w:rsidRPr="00483255">
              <w:t>NOTE</w:t>
            </w:r>
            <w:r w:rsidR="001F612C">
              <w:t xml:space="preserve"> 3 </w:t>
            </w:r>
            <w:r w:rsidR="001F612C">
              <w:sym w:font="Symbol" w:char="F02D"/>
            </w:r>
            <w:r w:rsidRPr="00483255">
              <w:t xml:space="preserve"> This may involve a set of activities to acquire operational environment data.</w:t>
            </w:r>
          </w:p>
          <w:p w14:paraId="5270DEE2" w14:textId="71D0C506" w:rsidR="000C669E" w:rsidRPr="00483255" w:rsidRDefault="00F72EA6" w:rsidP="003829E0">
            <w:pPr>
              <w:pStyle w:val="Tabletext"/>
            </w:pPr>
            <w:bookmarkStart w:id="259" w:name="_Hlk11754964"/>
            <w:r w:rsidRPr="00483255">
              <w:lastRenderedPageBreak/>
              <w:t>NOTE</w:t>
            </w:r>
            <w:r w:rsidR="001F612C">
              <w:t xml:space="preserve"> 4 </w:t>
            </w:r>
            <w:r w:rsidR="001F612C">
              <w:sym w:font="Symbol" w:char="F02D"/>
            </w:r>
            <w:r w:rsidRPr="00483255">
              <w:t xml:space="preserve"> MLFO should consider </w:t>
            </w:r>
            <w:r w:rsidR="00294260">
              <w:t xml:space="preserve">the </w:t>
            </w:r>
            <w:r w:rsidRPr="00483255">
              <w:t>collection of important information across the network for each slice including features such as: throughput, congestion, transmission delays, availability, risk level, and registered events.</w:t>
            </w:r>
          </w:p>
          <w:p w14:paraId="4F236EF3" w14:textId="712369AB" w:rsidR="000C669E" w:rsidRPr="00483255" w:rsidRDefault="00F72EA6" w:rsidP="003829E0">
            <w:pPr>
              <w:pStyle w:val="Tabletext"/>
            </w:pPr>
            <w:r w:rsidRPr="00483255">
              <w:t>NOTE</w:t>
            </w:r>
            <w:r w:rsidR="00995206">
              <w:t xml:space="preserve"> 5 </w:t>
            </w:r>
            <w:r w:rsidR="00995206">
              <w:sym w:font="Symbol" w:char="F02D"/>
            </w:r>
            <w:r w:rsidRPr="00483255">
              <w:t xml:space="preserve"> Sensors and external data repositories may act as critical sources of factual knowledge.</w:t>
            </w:r>
            <w:bookmarkEnd w:id="259"/>
          </w:p>
          <w:p w14:paraId="1D6451DF" w14:textId="596722D9" w:rsidR="000C669E" w:rsidRPr="00483255" w:rsidRDefault="00DA0101" w:rsidP="00C13DB3">
            <w:pPr>
              <w:pStyle w:val="Tabletext"/>
              <w:ind w:left="284" w:hanging="284"/>
            </w:pPr>
            <w:bookmarkStart w:id="260" w:name="_Hlk11789765"/>
            <w:r>
              <w:rPr>
                <w:lang w:bidi="ar-DZ"/>
              </w:rPr>
              <w:t>•</w:t>
            </w:r>
            <w:r>
              <w:rPr>
                <w:lang w:bidi="ar-DZ"/>
              </w:rPr>
              <w:tab/>
            </w:r>
            <w:r w:rsidR="00F72EA6" w:rsidRPr="00483255">
              <w:t>MLFO is recommended to support knowledge representation and reasoning strategy.</w:t>
            </w:r>
          </w:p>
          <w:p w14:paraId="2CA59993" w14:textId="0198F0E8" w:rsidR="000C669E" w:rsidRPr="00483255" w:rsidRDefault="00F72EA6" w:rsidP="003829E0">
            <w:pPr>
              <w:pStyle w:val="Tabletext"/>
            </w:pPr>
            <w:r w:rsidRPr="00483255">
              <w:t>NOTE</w:t>
            </w:r>
            <w:r w:rsidR="00995206">
              <w:t xml:space="preserve"> 6 </w:t>
            </w:r>
            <w:r w:rsidR="00995206">
              <w:sym w:font="Symbol" w:char="F02D"/>
            </w:r>
            <w:r w:rsidRPr="00483255">
              <w:t xml:space="preserve"> This strategy can be used by the MLFO to fetch, manage, and process operational </w:t>
            </w:r>
            <w:r w:rsidR="00FB7958">
              <w:t>and</w:t>
            </w:r>
            <w:r w:rsidR="00FB7958" w:rsidRPr="00483255">
              <w:t xml:space="preserve"> </w:t>
            </w:r>
            <w:r w:rsidRPr="00483255">
              <w:t>factual knowledge along with meta-knowledge.</w:t>
            </w:r>
          </w:p>
          <w:p w14:paraId="680173C4" w14:textId="64B0B2E6" w:rsidR="000C669E" w:rsidRPr="00483255" w:rsidRDefault="00DA0101" w:rsidP="00C13DB3">
            <w:pPr>
              <w:pStyle w:val="Tabletext"/>
              <w:ind w:left="284" w:hanging="284"/>
            </w:pPr>
            <w:bookmarkStart w:id="261" w:name="_Hlk11758388"/>
            <w:bookmarkEnd w:id="260"/>
            <w:r>
              <w:rPr>
                <w:lang w:bidi="ar-DZ"/>
              </w:rPr>
              <w:t>•</w:t>
            </w:r>
            <w:r>
              <w:rPr>
                <w:lang w:bidi="ar-DZ"/>
              </w:rPr>
              <w:tab/>
            </w:r>
            <w:r w:rsidR="00F72EA6" w:rsidRPr="00483255">
              <w:t>MLFO is recommended to support essential pre-processing tasks to process the data in an appropriate format.</w:t>
            </w:r>
          </w:p>
          <w:p w14:paraId="1AC31E77" w14:textId="0399B49A" w:rsidR="000C669E" w:rsidRPr="00483255" w:rsidRDefault="00F72EA6" w:rsidP="003829E0">
            <w:pPr>
              <w:pStyle w:val="Tabletext"/>
            </w:pPr>
            <w:r w:rsidRPr="00483255">
              <w:t>NOTE</w:t>
            </w:r>
            <w:r w:rsidR="00995206">
              <w:t xml:space="preserve"> 7 </w:t>
            </w:r>
            <w:r w:rsidR="00995206">
              <w:sym w:font="Symbol" w:char="F02D"/>
            </w:r>
            <w:r w:rsidRPr="00483255">
              <w:t xml:space="preserve"> These tasks may involve labelling, normalization, aggregation/fusion, verification, prioritization, and reconstruction.</w:t>
            </w:r>
          </w:p>
          <w:p w14:paraId="4A748329" w14:textId="5612AE57" w:rsidR="000C669E" w:rsidRPr="00483255" w:rsidRDefault="00F72EA6" w:rsidP="003829E0">
            <w:pPr>
              <w:pStyle w:val="Tabletext"/>
            </w:pPr>
            <w:r w:rsidRPr="00483255">
              <w:t>NOTE</w:t>
            </w:r>
            <w:r w:rsidR="00995206">
              <w:t xml:space="preserve"> 8 </w:t>
            </w:r>
            <w:r w:rsidR="00995206">
              <w:sym w:font="Symbol" w:char="F02D"/>
            </w:r>
            <w:r w:rsidR="00DA0101">
              <w:t xml:space="preserve"> </w:t>
            </w:r>
            <w:r w:rsidRPr="00483255">
              <w:t>Additionally, pre-processing is expected to form specific event-related correlations.</w:t>
            </w:r>
          </w:p>
          <w:p w14:paraId="72D8A41E" w14:textId="3702E856" w:rsidR="000C669E" w:rsidRPr="00483255" w:rsidRDefault="00F72EA6" w:rsidP="003829E0">
            <w:pPr>
              <w:pStyle w:val="Tabletext"/>
            </w:pPr>
            <w:r w:rsidRPr="00483255">
              <w:t>NOTE</w:t>
            </w:r>
            <w:r w:rsidR="00995206">
              <w:t xml:space="preserve"> 9 </w:t>
            </w:r>
            <w:r w:rsidR="00995206">
              <w:sym w:font="Symbol" w:char="F02D"/>
            </w:r>
            <w:r w:rsidRPr="00483255">
              <w:t xml:space="preserve"> The pre-processing tasks may consider case-based/attribute-based reasoning to find dependencies between events and resource</w:t>
            </w:r>
            <w:r w:rsidR="00294260">
              <w:t xml:space="preserve"> </w:t>
            </w:r>
            <w:r w:rsidRPr="00483255">
              <w:t>vectors</w:t>
            </w:r>
            <w:r w:rsidRPr="00483255">
              <w:rPr>
                <w:sz w:val="20"/>
              </w:rPr>
              <w:t>.</w:t>
            </w:r>
          </w:p>
          <w:bookmarkEnd w:id="261"/>
          <w:p w14:paraId="7C1D0623" w14:textId="25B71759" w:rsidR="000C669E" w:rsidRPr="00483255" w:rsidRDefault="00DA0101" w:rsidP="00C13DB3">
            <w:pPr>
              <w:pStyle w:val="Tabletext"/>
              <w:ind w:left="284" w:hanging="284"/>
            </w:pPr>
            <w:r>
              <w:rPr>
                <w:lang w:bidi="ar-DZ"/>
              </w:rPr>
              <w:t>•</w:t>
            </w:r>
            <w:r>
              <w:rPr>
                <w:lang w:bidi="ar-DZ"/>
              </w:rPr>
              <w:tab/>
            </w:r>
            <w:r w:rsidR="00F72EA6" w:rsidRPr="00483255">
              <w:t>MLFO is required to enable selection of different types of ML models and learning mechanisms to enable trusted multi-tenancy across the 5G-Crosshaul.</w:t>
            </w:r>
          </w:p>
          <w:p w14:paraId="008154A5" w14:textId="7C077FB4" w:rsidR="000C669E" w:rsidRPr="00483255" w:rsidRDefault="00F72EA6" w:rsidP="003829E0">
            <w:pPr>
              <w:pStyle w:val="Tabletext"/>
            </w:pPr>
            <w:bookmarkStart w:id="262" w:name="_Hlk11763021"/>
            <w:r w:rsidRPr="00483255">
              <w:t>NOTE</w:t>
            </w:r>
            <w:r w:rsidR="00995206">
              <w:t xml:space="preserve"> 10 </w:t>
            </w:r>
            <w:r w:rsidR="00995206">
              <w:sym w:font="Symbol" w:char="F02D"/>
            </w:r>
            <w:r w:rsidRPr="00483255">
              <w:t xml:space="preserve"> MLFO can select a supervised ML model to classify an application or service type and allocate virtual resources to tenants according to SLAs.</w:t>
            </w:r>
          </w:p>
          <w:bookmarkEnd w:id="262"/>
          <w:p w14:paraId="7C98EF04" w14:textId="46BB1C71" w:rsidR="000C669E" w:rsidRPr="00483255" w:rsidRDefault="00DA0101" w:rsidP="00C13DB3">
            <w:pPr>
              <w:pStyle w:val="Tabletext"/>
              <w:ind w:left="284" w:hanging="284"/>
            </w:pPr>
            <w:r>
              <w:rPr>
                <w:lang w:bidi="ar-DZ"/>
              </w:rPr>
              <w:t>•</w:t>
            </w:r>
            <w:r>
              <w:rPr>
                <w:lang w:bidi="ar-DZ"/>
              </w:rPr>
              <w:tab/>
            </w:r>
            <w:r w:rsidR="00F72EA6" w:rsidRPr="00483255">
              <w:t>MLFO is required to enable isolation of virtual resources allocated to tenants.</w:t>
            </w:r>
          </w:p>
          <w:p w14:paraId="12166BB0" w14:textId="133F053A" w:rsidR="000C669E" w:rsidRPr="00483255" w:rsidRDefault="00DA0101" w:rsidP="00C13DB3">
            <w:pPr>
              <w:pStyle w:val="Tabletext"/>
              <w:ind w:left="284" w:hanging="284"/>
            </w:pPr>
            <w:r>
              <w:rPr>
                <w:lang w:bidi="ar-DZ"/>
              </w:rPr>
              <w:t>•</w:t>
            </w:r>
            <w:r>
              <w:rPr>
                <w:lang w:bidi="ar-DZ"/>
              </w:rPr>
              <w:tab/>
            </w:r>
            <w:r w:rsidR="00F72EA6" w:rsidRPr="00483255">
              <w:t>MLFO is recommended to assure seamless allocation of virtual resources to tenants without any service disruption to existing virtual network operators (VNOs).</w:t>
            </w:r>
          </w:p>
          <w:p w14:paraId="012DE7ED" w14:textId="73B8444E" w:rsidR="000C669E" w:rsidRPr="00483255" w:rsidRDefault="00F72EA6" w:rsidP="003829E0">
            <w:pPr>
              <w:pStyle w:val="Tabletext"/>
            </w:pPr>
            <w:r w:rsidRPr="00483255">
              <w:t>NOTE</w:t>
            </w:r>
            <w:r w:rsidR="00995206">
              <w:t xml:space="preserve"> 11 </w:t>
            </w:r>
            <w:r w:rsidR="00995206">
              <w:sym w:font="Symbol" w:char="F02D"/>
            </w:r>
            <w:r w:rsidRPr="00483255">
              <w:t xml:space="preserve"> This isolation should enable </w:t>
            </w:r>
            <w:r w:rsidR="00294260">
              <w:t xml:space="preserve">the </w:t>
            </w:r>
            <w:r w:rsidRPr="00483255">
              <w:t>VNO to specify its addressing space, deploy</w:t>
            </w:r>
            <w:r w:rsidR="00294260">
              <w:t xml:space="preserve"> a</w:t>
            </w:r>
            <w:r w:rsidRPr="00483255">
              <w:t xml:space="preserve"> network operating system of its own choice, along with </w:t>
            </w:r>
            <w:r w:rsidR="00294260">
              <w:t>its</w:t>
            </w:r>
            <w:r w:rsidR="00294260" w:rsidRPr="00483255">
              <w:t xml:space="preserve"> </w:t>
            </w:r>
            <w:r w:rsidRPr="00483255">
              <w:t>own virtual topology</w:t>
            </w:r>
            <w:r w:rsidR="00DA0101">
              <w:t>.</w:t>
            </w:r>
          </w:p>
          <w:p w14:paraId="59273049" w14:textId="7F21540D" w:rsidR="000C669E" w:rsidRPr="00483255" w:rsidRDefault="00DA0101" w:rsidP="00C13DB3">
            <w:pPr>
              <w:pStyle w:val="Tabletext"/>
              <w:ind w:left="284" w:hanging="284"/>
            </w:pPr>
            <w:r>
              <w:rPr>
                <w:lang w:bidi="ar-DZ"/>
              </w:rPr>
              <w:t>•</w:t>
            </w:r>
            <w:r>
              <w:rPr>
                <w:lang w:bidi="ar-DZ"/>
              </w:rPr>
              <w:tab/>
            </w:r>
            <w:r w:rsidR="00F72EA6" w:rsidRPr="00483255">
              <w:t xml:space="preserve">MLFO is required to calibrate different ML mechanisms to </w:t>
            </w:r>
            <w:bookmarkStart w:id="263" w:name="_Hlk11784477"/>
            <w:r w:rsidR="00F72EA6" w:rsidRPr="00483255">
              <w:t>filter and countermeasure security threats</w:t>
            </w:r>
            <w:bookmarkEnd w:id="263"/>
            <w:r w:rsidR="00F72EA6" w:rsidRPr="00483255">
              <w:t>.</w:t>
            </w:r>
          </w:p>
          <w:p w14:paraId="4F743B68" w14:textId="01873752" w:rsidR="000C669E" w:rsidRPr="00483255" w:rsidRDefault="00F72EA6" w:rsidP="003829E0">
            <w:pPr>
              <w:pStyle w:val="Tabletext"/>
            </w:pPr>
            <w:r w:rsidRPr="00483255">
              <w:t>NOTE</w:t>
            </w:r>
            <w:r w:rsidR="00995206">
              <w:t xml:space="preserve"> 12 </w:t>
            </w:r>
            <w:r w:rsidR="00995206">
              <w:sym w:font="Symbol" w:char="F02D"/>
            </w:r>
            <w:r w:rsidRPr="00483255">
              <w:t xml:space="preserve"> MLFO may select a lightweight ML algorithm at the </w:t>
            </w:r>
            <w:proofErr w:type="spellStart"/>
            <w:r w:rsidRPr="00483255">
              <w:t>midhaul</w:t>
            </w:r>
            <w:proofErr w:type="spellEnd"/>
            <w:r w:rsidRPr="00483255">
              <w:t xml:space="preserve"> to filter security threats.</w:t>
            </w:r>
          </w:p>
          <w:p w14:paraId="3917F6BF" w14:textId="3B61E35C" w:rsidR="000C669E" w:rsidRPr="00483255" w:rsidRDefault="00F72EA6" w:rsidP="003829E0">
            <w:pPr>
              <w:pStyle w:val="Tabletext"/>
            </w:pPr>
            <w:r w:rsidRPr="00483255">
              <w:t>NOTE</w:t>
            </w:r>
            <w:r w:rsidR="00995206">
              <w:t xml:space="preserve"> 13 </w:t>
            </w:r>
            <w:r w:rsidR="00995206">
              <w:sym w:font="Symbol" w:char="F02D"/>
            </w:r>
            <w:r w:rsidRPr="00483255">
              <w:t xml:space="preserve"> MLFO can enable a reinforcement learning-based model to facilitate context-aware recalibration at the FH.</w:t>
            </w:r>
          </w:p>
          <w:p w14:paraId="6761E1CA" w14:textId="3CA27055" w:rsidR="000C669E" w:rsidRPr="00483255" w:rsidRDefault="00F72EA6" w:rsidP="003829E0">
            <w:pPr>
              <w:pStyle w:val="Tabletext"/>
            </w:pPr>
            <w:r w:rsidRPr="00483255">
              <w:t>NOTE</w:t>
            </w:r>
            <w:r w:rsidR="00995206">
              <w:t xml:space="preserve"> 14 </w:t>
            </w:r>
            <w:r w:rsidR="00995206">
              <w:sym w:font="Symbol" w:char="F02D"/>
            </w:r>
            <w:r w:rsidRPr="00483255">
              <w:t xml:space="preserve"> MLFO can enable adaptive ML models, e.g., reinforcement learning, deep learning, or hybrid at the BH to aid in countermeasure decisions with considerations </w:t>
            </w:r>
            <w:r w:rsidR="00294260">
              <w:t xml:space="preserve">of </w:t>
            </w:r>
            <w:r w:rsidRPr="00483255">
              <w:t xml:space="preserve">future events, threats, </w:t>
            </w:r>
            <w:r w:rsidR="00806BBA">
              <w:t>their</w:t>
            </w:r>
            <w:r w:rsidRPr="00483255">
              <w:t xml:space="preserve"> replicas, and possible propagation holes in a multi-stakeholder multi-tenant environment.</w:t>
            </w:r>
          </w:p>
          <w:p w14:paraId="311FEB82" w14:textId="3EBC3F3A" w:rsidR="000C669E" w:rsidRPr="00483255" w:rsidRDefault="00F72EA6" w:rsidP="003829E0">
            <w:pPr>
              <w:pStyle w:val="Tabletext"/>
            </w:pPr>
            <w:r w:rsidRPr="00483255">
              <w:lastRenderedPageBreak/>
              <w:t>NOTE</w:t>
            </w:r>
            <w:r w:rsidR="00995206">
              <w:t xml:space="preserve"> 15 </w:t>
            </w:r>
            <w:r w:rsidR="00995206">
              <w:sym w:font="Symbol" w:char="F02D"/>
            </w:r>
            <w:r w:rsidRPr="00483255">
              <w:t xml:space="preserve"> These ML models should provide anticipatory responses as actions according to future expected events, evolution, and propagation of discovered threats.</w:t>
            </w:r>
          </w:p>
          <w:p w14:paraId="309AADFF" w14:textId="5CC1C015" w:rsidR="000C669E" w:rsidRPr="00483255" w:rsidRDefault="00F72EA6" w:rsidP="003829E0">
            <w:pPr>
              <w:pStyle w:val="Tabletext"/>
            </w:pPr>
            <w:r w:rsidRPr="00483255">
              <w:t>NOTE</w:t>
            </w:r>
            <w:r w:rsidR="00995206">
              <w:t xml:space="preserve"> 16 </w:t>
            </w:r>
            <w:r w:rsidR="00995206">
              <w:sym w:font="Symbol" w:char="F02D"/>
            </w:r>
            <w:r w:rsidRPr="00483255">
              <w:t xml:space="preserve"> In the context of beyond 5G, the ML models at the core should bring continuous and collaborative decision-making to offer a service in a multi-stakeholder scenario.</w:t>
            </w:r>
          </w:p>
          <w:p w14:paraId="3911EC53" w14:textId="3AB23683" w:rsidR="000C669E" w:rsidRPr="00483255" w:rsidRDefault="00DA0101" w:rsidP="00C13DB3">
            <w:pPr>
              <w:pStyle w:val="Tabletext"/>
              <w:ind w:left="284" w:hanging="284"/>
            </w:pPr>
            <w:bookmarkStart w:id="264" w:name="_Hlk11790194"/>
            <w:r>
              <w:rPr>
                <w:lang w:bidi="ar-DZ"/>
              </w:rPr>
              <w:t>•</w:t>
            </w:r>
            <w:r>
              <w:rPr>
                <w:lang w:bidi="ar-DZ"/>
              </w:rPr>
              <w:tab/>
            </w:r>
            <w:r w:rsidR="00F72EA6" w:rsidRPr="00483255">
              <w:t>MLFO is recommended to support a closed loop system, where expected key performance indicators (KPIs) can be assessed and appropriate corrective tactics can be taken.</w:t>
            </w:r>
          </w:p>
          <w:p w14:paraId="7FA3FA13" w14:textId="0FF2D341" w:rsidR="000C669E" w:rsidRPr="00483255" w:rsidRDefault="00F72EA6" w:rsidP="003829E0">
            <w:pPr>
              <w:pStyle w:val="Tabletext"/>
            </w:pPr>
            <w:r w:rsidRPr="00483255">
              <w:t>NOTE</w:t>
            </w:r>
            <w:r w:rsidR="00995206">
              <w:t xml:space="preserve"> 17 </w:t>
            </w:r>
            <w:r w:rsidR="00995206">
              <w:sym w:font="Symbol" w:char="F02D"/>
            </w:r>
            <w:r w:rsidRPr="00483255">
              <w:t xml:space="preserve"> These tactics may include modification of statistical models, data pre-processing, inference rules, and recalibration of heuristics.</w:t>
            </w:r>
          </w:p>
          <w:bookmarkEnd w:id="264"/>
          <w:p w14:paraId="50BDA782" w14:textId="5FA48E46" w:rsidR="000C669E" w:rsidRPr="00483255" w:rsidRDefault="00DA0101" w:rsidP="00C13DB3">
            <w:pPr>
              <w:pStyle w:val="Tabletext"/>
              <w:ind w:left="284" w:hanging="284"/>
            </w:pPr>
            <w:r>
              <w:rPr>
                <w:lang w:bidi="ar-DZ"/>
              </w:rPr>
              <w:t>•</w:t>
            </w:r>
            <w:r>
              <w:rPr>
                <w:lang w:bidi="ar-DZ"/>
              </w:rPr>
              <w:tab/>
            </w:r>
            <w:r w:rsidR="00F72EA6" w:rsidRPr="00483255">
              <w:t>MLFO is recommended to support a metacognition layer to optimize its operation under unforeseen threats/events.</w:t>
            </w:r>
          </w:p>
          <w:p w14:paraId="16D002C4" w14:textId="7DEDAD39" w:rsidR="000C669E" w:rsidRPr="00483255" w:rsidRDefault="00F72EA6" w:rsidP="003829E0">
            <w:pPr>
              <w:pStyle w:val="Tabletext"/>
            </w:pPr>
            <w:r w:rsidRPr="00483255">
              <w:t>NOTE</w:t>
            </w:r>
            <w:r w:rsidR="00995206">
              <w:t xml:space="preserve"> 18 </w:t>
            </w:r>
            <w:r w:rsidR="00995206">
              <w:sym w:font="Symbol" w:char="F02D"/>
            </w:r>
            <w:r w:rsidRPr="00483255">
              <w:t xml:space="preserve"> </w:t>
            </w:r>
            <w:r w:rsidR="00995206">
              <w:t>E</w:t>
            </w:r>
            <w:r w:rsidRPr="00483255">
              <w:t>.g., This layer can monitor ML models and control them.</w:t>
            </w:r>
          </w:p>
          <w:p w14:paraId="4506D931" w14:textId="46F308EB" w:rsidR="000C669E" w:rsidRPr="00483255" w:rsidRDefault="00F72EA6" w:rsidP="003829E0">
            <w:pPr>
              <w:pStyle w:val="Tabletext"/>
            </w:pPr>
            <w:r w:rsidRPr="00483255">
              <w:t>NOTE</w:t>
            </w:r>
            <w:r w:rsidR="00995206">
              <w:t xml:space="preserve"> 19 </w:t>
            </w:r>
            <w:r w:rsidR="00995206">
              <w:sym w:font="Symbol" w:char="F02D"/>
            </w:r>
            <w:r w:rsidRPr="00483255">
              <w:t xml:space="preserve"> It can dynamically acquire and validate the consequences of decision</w:t>
            </w:r>
            <w:r w:rsidR="00806BBA">
              <w:t>-</w:t>
            </w:r>
            <w:r w:rsidRPr="00483255">
              <w:t>making with the help of operational knowledge.</w:t>
            </w:r>
          </w:p>
          <w:p w14:paraId="32C70B49" w14:textId="6E6A1DD5" w:rsidR="000C669E" w:rsidRPr="00483255" w:rsidRDefault="00F72EA6" w:rsidP="003829E0">
            <w:pPr>
              <w:pStyle w:val="Tabletext"/>
            </w:pPr>
            <w:r w:rsidRPr="00483255">
              <w:t>NOTE</w:t>
            </w:r>
            <w:r w:rsidR="00995206">
              <w:t xml:space="preserve"> 20 </w:t>
            </w:r>
            <w:r w:rsidR="00995206">
              <w:sym w:font="Symbol" w:char="F02D"/>
            </w:r>
            <w:r w:rsidRPr="00483255">
              <w:t xml:space="preserve"> This layer should incorporate efficient onboarded security and energy policies complemented with situational awareness to take appropriate resource allocation decisions for each tenant.</w:t>
            </w:r>
          </w:p>
          <w:p w14:paraId="1908CB3C" w14:textId="74A9F204" w:rsidR="000C669E" w:rsidRPr="00483255" w:rsidRDefault="00DA0101" w:rsidP="00C13DB3">
            <w:pPr>
              <w:pStyle w:val="Tabletext"/>
              <w:ind w:left="284" w:hanging="284"/>
            </w:pPr>
            <w:r>
              <w:rPr>
                <w:lang w:bidi="ar-DZ"/>
              </w:rPr>
              <w:t>•</w:t>
            </w:r>
            <w:r>
              <w:rPr>
                <w:lang w:bidi="ar-DZ"/>
              </w:rPr>
              <w:tab/>
            </w:r>
            <w:r w:rsidR="00F72EA6" w:rsidRPr="00483255">
              <w:t>MLFO is required to enable different types of ML models to enforce contextual adaptation of trust models for trusted execution environment (TEE).</w:t>
            </w:r>
          </w:p>
          <w:p w14:paraId="01697CDD" w14:textId="4ECE83F2" w:rsidR="000C669E" w:rsidRPr="00483255" w:rsidRDefault="00F72EA6" w:rsidP="003829E0">
            <w:pPr>
              <w:pStyle w:val="Tabletext"/>
            </w:pPr>
            <w:r w:rsidRPr="00483255">
              <w:t>NOTE</w:t>
            </w:r>
            <w:r w:rsidR="00995206">
              <w:t xml:space="preserve"> 21 </w:t>
            </w:r>
            <w:r w:rsidR="00995206">
              <w:sym w:font="Symbol" w:char="F02D"/>
            </w:r>
            <w:r w:rsidRPr="00483255">
              <w:t xml:space="preserve"> </w:t>
            </w:r>
            <w:r w:rsidR="00995206">
              <w:t>E</w:t>
            </w:r>
            <w:r w:rsidRPr="00483255">
              <w:t>.g., supervised learning, reinforcement learning, or hybrid. This will ensure timely detection of virtual network function (VNF) anomalies and will prevent the propagation of threats.</w:t>
            </w:r>
          </w:p>
          <w:p w14:paraId="46E7E960" w14:textId="63A8B2A7" w:rsidR="000C669E" w:rsidRPr="00483255" w:rsidRDefault="00F72EA6" w:rsidP="003829E0">
            <w:pPr>
              <w:pStyle w:val="Tabletext"/>
            </w:pPr>
            <w:r w:rsidRPr="00483255">
              <w:t>NOTE</w:t>
            </w:r>
            <w:r w:rsidR="00995206">
              <w:t xml:space="preserve"> 22 </w:t>
            </w:r>
            <w:r w:rsidR="00995206">
              <w:sym w:font="Symbol" w:char="F02D"/>
            </w:r>
            <w:r w:rsidRPr="00483255">
              <w:t xml:space="preserve"> Convolutional </w:t>
            </w:r>
            <w:r w:rsidR="00995206" w:rsidRPr="00483255">
              <w:t xml:space="preserve">neural networks </w:t>
            </w:r>
            <w:r w:rsidRPr="00483255">
              <w:t>(CNN) can be used to enable trust by enforcing appropriate levels of security and trust.</w:t>
            </w:r>
          </w:p>
          <w:p w14:paraId="49F0DF78" w14:textId="0F2860EC" w:rsidR="000C669E" w:rsidRPr="00483255" w:rsidRDefault="00DA0101" w:rsidP="00C13DB3">
            <w:pPr>
              <w:pStyle w:val="Tabletext"/>
              <w:ind w:left="284" w:hanging="284"/>
            </w:pPr>
            <w:r>
              <w:rPr>
                <w:lang w:bidi="ar-DZ"/>
              </w:rPr>
              <w:t>•</w:t>
            </w:r>
            <w:r>
              <w:rPr>
                <w:lang w:bidi="ar-DZ"/>
              </w:rPr>
              <w:tab/>
            </w:r>
            <w:r w:rsidR="00F72EA6" w:rsidRPr="00483255">
              <w:t>MLFO is required to support multi-tenancy with self-awareness, self-healing, self-optimization, and self-protection.</w:t>
            </w:r>
          </w:p>
          <w:p w14:paraId="38B9CA7F" w14:textId="59DAA568" w:rsidR="000C669E" w:rsidRPr="00483255" w:rsidRDefault="00F72EA6" w:rsidP="003829E0">
            <w:pPr>
              <w:pStyle w:val="Tabletext"/>
            </w:pPr>
            <w:r w:rsidRPr="00483255">
              <w:t>NOTE</w:t>
            </w:r>
            <w:r w:rsidR="00995206">
              <w:t xml:space="preserve"> 23 </w:t>
            </w:r>
            <w:r w:rsidR="00995206">
              <w:sym w:font="Symbol" w:char="F02D"/>
            </w:r>
            <w:r w:rsidRPr="00483255">
              <w:t xml:space="preserve"> MLFO can ensure this with the help of lightweight ML models </w:t>
            </w:r>
          </w:p>
          <w:p w14:paraId="4A9A440D" w14:textId="1B1AF5EF" w:rsidR="000C669E" w:rsidRPr="00483255" w:rsidRDefault="00DA0101" w:rsidP="00C13DB3">
            <w:pPr>
              <w:pStyle w:val="Tabletext"/>
              <w:ind w:left="284" w:hanging="284"/>
            </w:pPr>
            <w:r>
              <w:rPr>
                <w:lang w:bidi="ar-DZ"/>
              </w:rPr>
              <w:t>•</w:t>
            </w:r>
            <w:r>
              <w:rPr>
                <w:lang w:bidi="ar-DZ"/>
              </w:rPr>
              <w:tab/>
            </w:r>
            <w:r w:rsidR="00F72EA6" w:rsidRPr="00483255">
              <w:t>MLFO is required to provide countermeasures to cloud-level threats at the tenant-level to ensure trust.</w:t>
            </w:r>
          </w:p>
          <w:p w14:paraId="1B317F5E" w14:textId="34086079" w:rsidR="000C669E" w:rsidRPr="00483255" w:rsidRDefault="00F72EA6" w:rsidP="003829E0">
            <w:pPr>
              <w:pStyle w:val="Tabletext"/>
            </w:pPr>
            <w:r w:rsidRPr="00483255">
              <w:t>NOTE</w:t>
            </w:r>
            <w:r w:rsidR="00995206">
              <w:t xml:space="preserve"> 24 </w:t>
            </w:r>
            <w:r w:rsidR="00995206">
              <w:sym w:font="Symbol" w:char="F02D"/>
            </w:r>
            <w:r w:rsidRPr="00483255">
              <w:t xml:space="preserve"> MLFO can provide this with the assistance of deep learning ML.</w:t>
            </w:r>
          </w:p>
          <w:p w14:paraId="54EFE80D" w14:textId="74598E23" w:rsidR="000C669E" w:rsidRPr="00483255" w:rsidRDefault="00F72EA6" w:rsidP="003829E0">
            <w:pPr>
              <w:pStyle w:val="Tabletext"/>
            </w:pPr>
            <w:r w:rsidRPr="00483255">
              <w:t>MLFO is recommended to provide flow-level security driven by authorization/privacy policies at the edge in real-time.</w:t>
            </w:r>
          </w:p>
          <w:p w14:paraId="12A62FB0" w14:textId="77F5DA39" w:rsidR="000C669E" w:rsidRPr="00483255" w:rsidRDefault="00F72EA6" w:rsidP="003829E0">
            <w:pPr>
              <w:pStyle w:val="Tabletext"/>
            </w:pPr>
            <w:r w:rsidRPr="00483255">
              <w:t>NOTE</w:t>
            </w:r>
            <w:r w:rsidR="00995206">
              <w:t xml:space="preserve"> 25 </w:t>
            </w:r>
            <w:r w:rsidR="00995206">
              <w:sym w:font="Symbol" w:char="F02D"/>
            </w:r>
            <w:r w:rsidRPr="00483255">
              <w:t xml:space="preserve"> These ML-enabled security mechanisms should comply with the trust model and energy-saving policies required by different 5G actors, e.g.,</w:t>
            </w:r>
            <w:r w:rsidR="00BE4925">
              <w:t> </w:t>
            </w:r>
            <w:r w:rsidRPr="00483255">
              <w:t>slice owners, telcos, and verticals.</w:t>
            </w:r>
          </w:p>
          <w:p w14:paraId="0C803B2C" w14:textId="2AAEDD63" w:rsidR="000C669E" w:rsidRPr="00483255" w:rsidRDefault="00DA0101" w:rsidP="00C13DB3">
            <w:pPr>
              <w:pStyle w:val="Tabletext"/>
              <w:ind w:left="284" w:hanging="284"/>
            </w:pPr>
            <w:r>
              <w:rPr>
                <w:lang w:bidi="ar-DZ"/>
              </w:rPr>
              <w:t>•</w:t>
            </w:r>
            <w:r>
              <w:rPr>
                <w:lang w:bidi="ar-DZ"/>
              </w:rPr>
              <w:tab/>
            </w:r>
            <w:r w:rsidR="00F72EA6" w:rsidRPr="00483255">
              <w:t>It is recommended that MLFO supports various ML mechanisms to audit data integrity.</w:t>
            </w:r>
          </w:p>
          <w:p w14:paraId="2E6ABE5C" w14:textId="116FDE6F" w:rsidR="000C669E" w:rsidRPr="00483255" w:rsidRDefault="00F72EA6" w:rsidP="003829E0">
            <w:pPr>
              <w:pStyle w:val="Tabletext"/>
            </w:pPr>
            <w:r w:rsidRPr="00483255">
              <w:lastRenderedPageBreak/>
              <w:t>NOTE</w:t>
            </w:r>
            <w:r w:rsidR="00995206">
              <w:t xml:space="preserve"> 26 </w:t>
            </w:r>
            <w:r w:rsidR="00995206">
              <w:sym w:font="Symbol" w:char="F02D"/>
            </w:r>
            <w:r w:rsidRPr="00483255">
              <w:t xml:space="preserve"> This data integrity can be provided for each slice, e.g., resilience, and VNF anomaly detection.</w:t>
            </w:r>
          </w:p>
          <w:p w14:paraId="50158BD0" w14:textId="0BB4F609" w:rsidR="000C669E" w:rsidRPr="00483255" w:rsidRDefault="00DA0101" w:rsidP="00C13DB3">
            <w:pPr>
              <w:pStyle w:val="Tabletext"/>
              <w:ind w:left="284" w:hanging="284"/>
            </w:pPr>
            <w:bookmarkStart w:id="265" w:name="_Hlk11789808"/>
            <w:r>
              <w:rPr>
                <w:lang w:bidi="ar-DZ"/>
              </w:rPr>
              <w:t>•</w:t>
            </w:r>
            <w:r>
              <w:rPr>
                <w:lang w:bidi="ar-DZ"/>
              </w:rPr>
              <w:tab/>
            </w:r>
            <w:r w:rsidR="00F72EA6" w:rsidRPr="00483255">
              <w:t>MLFO is required to comply with the ETSI enhanced high-level NFV security management framework to entail energy-efficient security measures.</w:t>
            </w:r>
          </w:p>
          <w:bookmarkEnd w:id="265"/>
          <w:p w14:paraId="65A193D6" w14:textId="2EB38619" w:rsidR="000C669E" w:rsidRPr="00483255" w:rsidRDefault="00DA0101" w:rsidP="00C13DB3">
            <w:pPr>
              <w:pStyle w:val="Tabletext"/>
              <w:ind w:left="284" w:hanging="284"/>
            </w:pPr>
            <w:r>
              <w:rPr>
                <w:lang w:bidi="ar-DZ"/>
              </w:rPr>
              <w:t>•</w:t>
            </w:r>
            <w:r>
              <w:rPr>
                <w:lang w:bidi="ar-DZ"/>
              </w:rPr>
              <w:tab/>
            </w:r>
            <w:r w:rsidR="00F72EA6" w:rsidRPr="00483255">
              <w:t>MLFO is required to select different types of mechanisms to train/retrain the ML models depending on the resource constraints.</w:t>
            </w:r>
          </w:p>
          <w:p w14:paraId="02B15A74" w14:textId="7647B64C" w:rsidR="000C669E" w:rsidRPr="00483255" w:rsidRDefault="00F72EA6" w:rsidP="003829E0">
            <w:pPr>
              <w:pStyle w:val="Tabletext"/>
            </w:pPr>
            <w:r w:rsidRPr="00483255">
              <w:t>NOTE</w:t>
            </w:r>
            <w:r w:rsidR="00995206">
              <w:t xml:space="preserve"> 27 </w:t>
            </w:r>
            <w:r w:rsidR="00995206">
              <w:sym w:font="Symbol" w:char="F02D"/>
            </w:r>
            <w:r w:rsidRPr="00483255">
              <w:t xml:space="preserve"> Offline training may require dedicated physical infrastructure with virtualization capabilities equipped with enough computing resources.</w:t>
            </w:r>
          </w:p>
          <w:p w14:paraId="1E12D363" w14:textId="16647501" w:rsidR="000C669E" w:rsidRPr="00DA0101" w:rsidRDefault="00DA0101" w:rsidP="00C13DB3">
            <w:pPr>
              <w:pStyle w:val="Tabletext"/>
              <w:ind w:left="284" w:hanging="284"/>
            </w:pPr>
            <w:r>
              <w:rPr>
                <w:lang w:bidi="ar-DZ"/>
              </w:rPr>
              <w:t>•</w:t>
            </w:r>
            <w:r>
              <w:rPr>
                <w:lang w:bidi="ar-DZ"/>
              </w:rPr>
              <w:tab/>
            </w:r>
            <w:r w:rsidR="00F72EA6" w:rsidRPr="00483255">
              <w:t>MLFO is recommended to interface with the management plane of ML underlay to interact with the NFVO.</w:t>
            </w:r>
          </w:p>
        </w:tc>
      </w:tr>
      <w:tr w:rsidR="000C669E" w:rsidRPr="00483255" w14:paraId="4C91D8C5" w14:textId="77777777" w:rsidTr="009F4B0C">
        <w:trPr>
          <w:jc w:val="center"/>
        </w:trPr>
        <w:tc>
          <w:tcPr>
            <w:tcW w:w="2438" w:type="dxa"/>
            <w:tcMar>
              <w:top w:w="100" w:type="dxa"/>
              <w:left w:w="100" w:type="dxa"/>
              <w:bottom w:w="100" w:type="dxa"/>
              <w:right w:w="100" w:type="dxa"/>
            </w:tcMar>
          </w:tcPr>
          <w:p w14:paraId="7BDD7B61" w14:textId="456E4E04" w:rsidR="000C669E" w:rsidRPr="00483255" w:rsidRDefault="00F72EA6" w:rsidP="003829E0">
            <w:pPr>
              <w:pStyle w:val="Tabletext"/>
              <w:rPr>
                <w:sz w:val="20"/>
              </w:rPr>
            </w:pPr>
            <w:r w:rsidRPr="00483255">
              <w:lastRenderedPageBreak/>
              <w:t xml:space="preserve">4.27 Network </w:t>
            </w:r>
            <w:r w:rsidR="00BC2B60" w:rsidRPr="00483255">
              <w:t>s</w:t>
            </w:r>
            <w:r w:rsidRPr="00483255">
              <w:t>lice SLA assurance based on ML</w:t>
            </w:r>
          </w:p>
        </w:tc>
        <w:tc>
          <w:tcPr>
            <w:tcW w:w="7201" w:type="dxa"/>
            <w:tcMar>
              <w:top w:w="100" w:type="dxa"/>
              <w:left w:w="100" w:type="dxa"/>
              <w:bottom w:w="100" w:type="dxa"/>
              <w:right w:w="100" w:type="dxa"/>
            </w:tcMar>
          </w:tcPr>
          <w:p w14:paraId="7AD3428D" w14:textId="05CF88A2" w:rsidR="000C669E" w:rsidRPr="00483255" w:rsidRDefault="00262C77" w:rsidP="00C13DB3">
            <w:pPr>
              <w:pStyle w:val="Tabletext"/>
              <w:ind w:left="284" w:hanging="284"/>
            </w:pPr>
            <w:r>
              <w:rPr>
                <w:lang w:bidi="ar-DZ"/>
              </w:rPr>
              <w:t>•</w:t>
            </w:r>
            <w:r>
              <w:rPr>
                <w:lang w:bidi="ar-DZ"/>
              </w:rPr>
              <w:tab/>
            </w:r>
            <w:r w:rsidR="00F72EA6" w:rsidRPr="00483255">
              <w:t>It is recommended that the MLFO is provided with the application requirements, constraints, data, and SLAs.</w:t>
            </w:r>
          </w:p>
          <w:p w14:paraId="15AD276B" w14:textId="05B94FF9" w:rsidR="000C669E" w:rsidRPr="00483255" w:rsidRDefault="00262C77" w:rsidP="00C13DB3">
            <w:pPr>
              <w:pStyle w:val="Tabletext"/>
              <w:ind w:left="284" w:hanging="284"/>
            </w:pPr>
            <w:r>
              <w:rPr>
                <w:lang w:bidi="ar-DZ"/>
              </w:rPr>
              <w:t>•</w:t>
            </w:r>
            <w:r>
              <w:rPr>
                <w:lang w:bidi="ar-DZ"/>
              </w:rPr>
              <w:tab/>
            </w:r>
            <w:r w:rsidR="00F72EA6" w:rsidRPr="00483255">
              <w:t xml:space="preserve">MLFO is required </w:t>
            </w:r>
            <w:r w:rsidR="003E10E6">
              <w:t xml:space="preserve">to </w:t>
            </w:r>
            <w:r w:rsidR="00F72EA6" w:rsidRPr="00483255">
              <w:t>enable continuous collection of (large amount</w:t>
            </w:r>
            <w:r w:rsidR="003E10E6">
              <w:t>s of</w:t>
            </w:r>
            <w:r w:rsidR="00F72EA6" w:rsidRPr="00483255">
              <w:t>) traffic data or measurements.</w:t>
            </w:r>
          </w:p>
          <w:p w14:paraId="2ECDE1A7" w14:textId="313DC1E0" w:rsidR="000C669E" w:rsidRPr="00483255" w:rsidRDefault="00F72EA6" w:rsidP="003829E0">
            <w:pPr>
              <w:pStyle w:val="Tabletext"/>
            </w:pPr>
            <w:bookmarkStart w:id="266" w:name="_Hlk11754913"/>
            <w:r w:rsidRPr="00483255">
              <w:t>NOTE</w:t>
            </w:r>
            <w:r w:rsidR="00995206">
              <w:t xml:space="preserve"> 1 </w:t>
            </w:r>
            <w:r w:rsidR="00995206">
              <w:sym w:font="Symbol" w:char="F02D"/>
            </w:r>
            <w:r w:rsidRPr="00483255">
              <w:t xml:space="preserve"> MLFO can support this collection with the assistance of OAM tools.</w:t>
            </w:r>
          </w:p>
          <w:p w14:paraId="2B569CD6" w14:textId="29436D9E" w:rsidR="000C669E" w:rsidRPr="00483255" w:rsidRDefault="00F72EA6" w:rsidP="003829E0">
            <w:pPr>
              <w:pStyle w:val="Tabletext"/>
            </w:pPr>
            <w:r w:rsidRPr="00483255">
              <w:t>NOTE</w:t>
            </w:r>
            <w:r w:rsidR="00995206">
              <w:t xml:space="preserve"> 2 </w:t>
            </w:r>
            <w:r w:rsidR="00995206">
              <w:sym w:font="Symbol" w:char="F02D"/>
            </w:r>
            <w:r w:rsidRPr="00483255">
              <w:t xml:space="preserve"> The MLFO data collection should constantly measure SLA</w:t>
            </w:r>
            <w:r w:rsidR="00A950ED">
              <w:t>-</w:t>
            </w:r>
            <w:r w:rsidRPr="00483255">
              <w:t>relevant (service) KPIs from RAN, CN, Transport or combinations.</w:t>
            </w:r>
          </w:p>
          <w:p w14:paraId="34CB7710" w14:textId="1AD10591" w:rsidR="000C669E" w:rsidRPr="00483255" w:rsidRDefault="00262C77" w:rsidP="00C13DB3">
            <w:pPr>
              <w:pStyle w:val="Tabletext"/>
              <w:ind w:left="284" w:hanging="284"/>
            </w:pPr>
            <w:bookmarkStart w:id="267" w:name="_heading=h.z337ya" w:colFirst="0" w:colLast="0"/>
            <w:bookmarkEnd w:id="266"/>
            <w:bookmarkEnd w:id="267"/>
            <w:r>
              <w:rPr>
                <w:lang w:bidi="ar-DZ"/>
              </w:rPr>
              <w:t>•</w:t>
            </w:r>
            <w:r>
              <w:rPr>
                <w:lang w:bidi="ar-DZ"/>
              </w:rPr>
              <w:tab/>
            </w:r>
            <w:r w:rsidR="00F72EA6" w:rsidRPr="00483255">
              <w:t>MLFO is recommended to take as an input the pre-processing task to process the collected data.</w:t>
            </w:r>
          </w:p>
          <w:p w14:paraId="7CA378ED" w14:textId="5395089A" w:rsidR="000C669E" w:rsidRPr="00483255" w:rsidRDefault="00F72EA6" w:rsidP="003829E0">
            <w:pPr>
              <w:pStyle w:val="Tabletext"/>
            </w:pPr>
            <w:r w:rsidRPr="00483255">
              <w:t>NOTE</w:t>
            </w:r>
            <w:r w:rsidR="00995206">
              <w:t xml:space="preserve"> 3 </w:t>
            </w:r>
            <w:r w:rsidR="00995206">
              <w:sym w:font="Symbol" w:char="F02D"/>
            </w:r>
            <w:r w:rsidRPr="00483255">
              <w:t xml:space="preserve"> </w:t>
            </w:r>
            <w:r w:rsidR="00995206">
              <w:t>E</w:t>
            </w:r>
            <w:r w:rsidRPr="00483255">
              <w:t>.g., labelling of data based on service and application type.</w:t>
            </w:r>
          </w:p>
          <w:p w14:paraId="26630D51" w14:textId="5FCF43DF" w:rsidR="000C669E" w:rsidRPr="00483255" w:rsidRDefault="00262C77" w:rsidP="00C13DB3">
            <w:pPr>
              <w:pStyle w:val="Tabletext"/>
              <w:ind w:left="284" w:hanging="284"/>
            </w:pPr>
            <w:r>
              <w:rPr>
                <w:lang w:bidi="ar-DZ"/>
              </w:rPr>
              <w:t>•</w:t>
            </w:r>
            <w:r>
              <w:rPr>
                <w:lang w:bidi="ar-DZ"/>
              </w:rPr>
              <w:tab/>
            </w:r>
            <w:r w:rsidR="00F72EA6" w:rsidRPr="00483255">
              <w:t>MLFO is required to enable selection of different types of ML models and algorithms to provide the level of assurance for the slice according to the SLA.</w:t>
            </w:r>
          </w:p>
          <w:p w14:paraId="4102A196" w14:textId="6B06950D" w:rsidR="000C669E" w:rsidRPr="00483255" w:rsidRDefault="00F72EA6" w:rsidP="003829E0">
            <w:pPr>
              <w:pStyle w:val="Tabletext"/>
            </w:pPr>
            <w:r w:rsidRPr="00483255">
              <w:t>NOTE</w:t>
            </w:r>
            <w:r w:rsidR="00995206">
              <w:t xml:space="preserve"> 4 </w:t>
            </w:r>
            <w:r w:rsidR="00995206">
              <w:sym w:font="Symbol" w:char="F02D"/>
            </w:r>
            <w:r w:rsidR="00995206">
              <w:t xml:space="preserve"> E</w:t>
            </w:r>
            <w:r w:rsidRPr="00483255">
              <w:t>.g., supervised learning mechanisms.</w:t>
            </w:r>
          </w:p>
          <w:p w14:paraId="1CFDC412" w14:textId="2D6BA4B2" w:rsidR="000C669E" w:rsidRPr="00483255" w:rsidRDefault="00F72EA6" w:rsidP="003829E0">
            <w:pPr>
              <w:pStyle w:val="Tabletext"/>
            </w:pPr>
            <w:r w:rsidRPr="00483255">
              <w:t>NOTE</w:t>
            </w:r>
            <w:r w:rsidR="00995206">
              <w:t xml:space="preserve"> 5 </w:t>
            </w:r>
            <w:r w:rsidR="00995206">
              <w:sym w:font="Symbol" w:char="F02D"/>
            </w:r>
            <w:r w:rsidRPr="00483255">
              <w:t xml:space="preserve"> KPIs obtained through </w:t>
            </w:r>
            <w:r w:rsidR="00A950ED">
              <w:t xml:space="preserve">the </w:t>
            </w:r>
            <w:r w:rsidRPr="00483255">
              <w:t>collected data can help to predict the level of assurance for the slice.</w:t>
            </w:r>
          </w:p>
          <w:p w14:paraId="4E57B271" w14:textId="35744B54" w:rsidR="000C669E" w:rsidRPr="00483255" w:rsidRDefault="00F72EA6" w:rsidP="003829E0">
            <w:pPr>
              <w:pStyle w:val="Tabletext"/>
            </w:pPr>
            <w:r w:rsidRPr="00483255">
              <w:t>NOTE</w:t>
            </w:r>
            <w:r w:rsidR="00995206">
              <w:t xml:space="preserve"> 6 </w:t>
            </w:r>
            <w:r w:rsidR="00995206">
              <w:sym w:font="Symbol" w:char="F02D"/>
            </w:r>
            <w:r w:rsidRPr="00483255">
              <w:t xml:space="preserve"> MLFO can take actions to fulfil SLAs in case </w:t>
            </w:r>
            <w:r w:rsidR="00A950ED">
              <w:t xml:space="preserve">the </w:t>
            </w:r>
            <w:r w:rsidRPr="00483255">
              <w:t>agreed conditions for the slice are not fulfilled.</w:t>
            </w:r>
          </w:p>
          <w:p w14:paraId="156572F8" w14:textId="1599FC9C" w:rsidR="000C669E" w:rsidRPr="00483255" w:rsidRDefault="00262C77" w:rsidP="00C13DB3">
            <w:pPr>
              <w:pStyle w:val="Tabletext"/>
              <w:ind w:left="284" w:hanging="284"/>
            </w:pPr>
            <w:r>
              <w:rPr>
                <w:lang w:bidi="ar-DZ"/>
              </w:rPr>
              <w:t>•</w:t>
            </w:r>
            <w:r>
              <w:rPr>
                <w:lang w:bidi="ar-DZ"/>
              </w:rPr>
              <w:tab/>
            </w:r>
            <w:r w:rsidR="00F72EA6" w:rsidRPr="00483255">
              <w:t>MLFO is recommended to train/retrain the ML models based on the resource constraints.</w:t>
            </w:r>
          </w:p>
          <w:p w14:paraId="6FF8465E" w14:textId="03D0FA49" w:rsidR="000C669E" w:rsidRPr="00483255" w:rsidRDefault="00F72EA6" w:rsidP="003829E0">
            <w:pPr>
              <w:pStyle w:val="Tabletext"/>
            </w:pPr>
            <w:r w:rsidRPr="00483255">
              <w:t>NOTE</w:t>
            </w:r>
            <w:r w:rsidR="00995206">
              <w:t xml:space="preserve"> 7 </w:t>
            </w:r>
            <w:r w:rsidR="00995206">
              <w:sym w:font="Symbol" w:char="F02D"/>
            </w:r>
            <w:r w:rsidR="00995206">
              <w:t xml:space="preserve"> E</w:t>
            </w:r>
            <w:r w:rsidRPr="00483255">
              <w:t>.g., offline training mechanisms.</w:t>
            </w:r>
          </w:p>
          <w:p w14:paraId="22B07FC8" w14:textId="4F7CAC23" w:rsidR="000C669E" w:rsidRPr="00483255" w:rsidRDefault="00262C77" w:rsidP="00C13DB3">
            <w:pPr>
              <w:pStyle w:val="Tabletext"/>
              <w:ind w:left="284" w:hanging="284"/>
            </w:pPr>
            <w:bookmarkStart w:id="268" w:name="_Hlk11789869"/>
            <w:r>
              <w:rPr>
                <w:lang w:bidi="ar-DZ"/>
              </w:rPr>
              <w:t>•</w:t>
            </w:r>
            <w:r>
              <w:rPr>
                <w:lang w:bidi="ar-DZ"/>
              </w:rPr>
              <w:tab/>
            </w:r>
            <w:r w:rsidR="00F72EA6" w:rsidRPr="00483255">
              <w:t>MLFO is recommended to have an interface with the management modules of ML underlay.</w:t>
            </w:r>
          </w:p>
          <w:p w14:paraId="1E876DF3" w14:textId="6504FA9E" w:rsidR="000C669E" w:rsidRPr="009F4B0C" w:rsidRDefault="00F72EA6" w:rsidP="003829E0">
            <w:pPr>
              <w:pStyle w:val="Tabletext"/>
              <w:rPr>
                <w:sz w:val="24"/>
              </w:rPr>
            </w:pPr>
            <w:r w:rsidRPr="00483255">
              <w:t>NOTE</w:t>
            </w:r>
            <w:r w:rsidR="00995206">
              <w:t xml:space="preserve"> 8 </w:t>
            </w:r>
            <w:r w:rsidR="00995206">
              <w:sym w:font="Symbol" w:char="F02D"/>
            </w:r>
            <w:r w:rsidRPr="00483255">
              <w:t xml:space="preserve"> This interface can be used by the MLFO to interact with measurement systems, e.g., SBA/SBI.</w:t>
            </w:r>
            <w:bookmarkEnd w:id="268"/>
          </w:p>
        </w:tc>
      </w:tr>
      <w:tr w:rsidR="000C669E" w:rsidRPr="00483255" w14:paraId="00966555" w14:textId="77777777" w:rsidTr="009F4B0C">
        <w:trPr>
          <w:jc w:val="center"/>
        </w:trPr>
        <w:tc>
          <w:tcPr>
            <w:tcW w:w="2438" w:type="dxa"/>
            <w:tcMar>
              <w:top w:w="100" w:type="dxa"/>
              <w:left w:w="100" w:type="dxa"/>
              <w:bottom w:w="100" w:type="dxa"/>
              <w:right w:w="100" w:type="dxa"/>
            </w:tcMar>
          </w:tcPr>
          <w:p w14:paraId="380851C5" w14:textId="69805460" w:rsidR="000C669E" w:rsidRPr="009F4B0C" w:rsidRDefault="00F72EA6" w:rsidP="003829E0">
            <w:pPr>
              <w:pStyle w:val="Tabletext"/>
              <w:rPr>
                <w:sz w:val="24"/>
              </w:rPr>
            </w:pPr>
            <w:bookmarkStart w:id="269" w:name="_Toc9412932"/>
            <w:r w:rsidRPr="00483255">
              <w:lastRenderedPageBreak/>
              <w:t xml:space="preserve">4.28 Service management for </w:t>
            </w:r>
            <w:r w:rsidR="00995206" w:rsidRPr="00483255">
              <w:t>smart cities</w:t>
            </w:r>
            <w:bookmarkEnd w:id="269"/>
          </w:p>
        </w:tc>
        <w:tc>
          <w:tcPr>
            <w:tcW w:w="7201" w:type="dxa"/>
            <w:tcMar>
              <w:top w:w="100" w:type="dxa"/>
              <w:left w:w="100" w:type="dxa"/>
              <w:bottom w:w="100" w:type="dxa"/>
              <w:right w:w="100" w:type="dxa"/>
            </w:tcMar>
          </w:tcPr>
          <w:p w14:paraId="3235D16D" w14:textId="7CE48EC8" w:rsidR="000C669E" w:rsidRPr="00483255" w:rsidRDefault="00262C77" w:rsidP="00C13DB3">
            <w:pPr>
              <w:pStyle w:val="Tabletext"/>
              <w:ind w:left="284" w:hanging="284"/>
            </w:pPr>
            <w:r>
              <w:rPr>
                <w:lang w:bidi="ar-DZ"/>
              </w:rPr>
              <w:t>•</w:t>
            </w:r>
            <w:r>
              <w:rPr>
                <w:lang w:bidi="ar-DZ"/>
              </w:rPr>
              <w:tab/>
            </w:r>
            <w:r w:rsidR="00F72EA6" w:rsidRPr="00483255">
              <w:t>It is required that the MLFO is provided with traffic and existing services specifications offered by the operators, i.e., labelled data.</w:t>
            </w:r>
          </w:p>
          <w:p w14:paraId="55B01ACA" w14:textId="4C42935E" w:rsidR="000C669E" w:rsidRPr="00483255" w:rsidRDefault="00F72EA6" w:rsidP="003829E0">
            <w:pPr>
              <w:pStyle w:val="Tabletext"/>
            </w:pPr>
            <w:r w:rsidRPr="00483255">
              <w:t>NOTE</w:t>
            </w:r>
            <w:r w:rsidR="00995206">
              <w:t xml:space="preserve"> 1 </w:t>
            </w:r>
            <w:r w:rsidR="00995206">
              <w:sym w:font="Symbol" w:char="F02D"/>
            </w:r>
            <w:r w:rsidRPr="00483255">
              <w:t xml:space="preserve"> </w:t>
            </w:r>
            <w:r w:rsidR="00A950ED">
              <w:t>T</w:t>
            </w:r>
            <w:r w:rsidRPr="00483255">
              <w:t xml:space="preserve">he traffic categories may include </w:t>
            </w:r>
            <w:proofErr w:type="spellStart"/>
            <w:r w:rsidRPr="00483255">
              <w:t>mIoT</w:t>
            </w:r>
            <w:proofErr w:type="spellEnd"/>
            <w:r w:rsidRPr="00483255">
              <w:t xml:space="preserve">, URLLC and </w:t>
            </w:r>
            <w:proofErr w:type="spellStart"/>
            <w:r w:rsidRPr="00483255">
              <w:t>eMBB</w:t>
            </w:r>
            <w:proofErr w:type="spellEnd"/>
            <w:r w:rsidRPr="00483255">
              <w:t>.</w:t>
            </w:r>
          </w:p>
          <w:p w14:paraId="60008934" w14:textId="67468737" w:rsidR="000C669E" w:rsidRPr="00483255" w:rsidRDefault="00262C77" w:rsidP="00C13DB3">
            <w:pPr>
              <w:pStyle w:val="Tabletext"/>
              <w:ind w:left="284" w:hanging="284"/>
            </w:pPr>
            <w:bookmarkStart w:id="270" w:name="_Hlk11789914"/>
            <w:r>
              <w:rPr>
                <w:lang w:bidi="ar-DZ"/>
              </w:rPr>
              <w:t>•</w:t>
            </w:r>
            <w:r>
              <w:rPr>
                <w:lang w:bidi="ar-DZ"/>
              </w:rPr>
              <w:tab/>
            </w:r>
            <w:r w:rsidR="00F72EA6" w:rsidRPr="00483255">
              <w:t>MLFO is required to provide interoperable transfer of knowledge among operators.</w:t>
            </w:r>
          </w:p>
          <w:p w14:paraId="0F9C7738" w14:textId="311C6586" w:rsidR="000C669E" w:rsidRPr="00483255" w:rsidRDefault="00F72EA6" w:rsidP="003829E0">
            <w:pPr>
              <w:pStyle w:val="Tabletext"/>
              <w:rPr>
                <w:sz w:val="20"/>
              </w:rPr>
            </w:pPr>
            <w:r w:rsidRPr="00483255">
              <w:t>NOTE</w:t>
            </w:r>
            <w:r w:rsidR="00995206">
              <w:t xml:space="preserve"> 2 </w:t>
            </w:r>
            <w:r w:rsidR="00995206">
              <w:sym w:font="Symbol" w:char="F02D"/>
            </w:r>
            <w:r w:rsidR="00995206">
              <w:t xml:space="preserve"> E</w:t>
            </w:r>
            <w:r w:rsidRPr="00483255">
              <w:t>.g., cross-slice pollination of smart behaviour in the network.</w:t>
            </w:r>
            <w:bookmarkEnd w:id="270"/>
          </w:p>
        </w:tc>
      </w:tr>
      <w:tr w:rsidR="000C669E" w:rsidRPr="00483255" w14:paraId="3A691196" w14:textId="77777777" w:rsidTr="009F4B0C">
        <w:trPr>
          <w:jc w:val="center"/>
        </w:trPr>
        <w:tc>
          <w:tcPr>
            <w:tcW w:w="2438" w:type="dxa"/>
            <w:tcMar>
              <w:top w:w="100" w:type="dxa"/>
              <w:left w:w="100" w:type="dxa"/>
              <w:bottom w:w="100" w:type="dxa"/>
              <w:right w:w="100" w:type="dxa"/>
            </w:tcMar>
          </w:tcPr>
          <w:p w14:paraId="119EC8C1" w14:textId="17BE2CDD" w:rsidR="000C669E" w:rsidRPr="00262C77" w:rsidRDefault="00F72EA6" w:rsidP="003829E0">
            <w:pPr>
              <w:pStyle w:val="Tabletext"/>
            </w:pPr>
            <w:bookmarkStart w:id="271" w:name="_Toc9412933"/>
            <w:r w:rsidRPr="00483255">
              <w:t xml:space="preserve">4.29. Automated testing of </w:t>
            </w:r>
            <w:r w:rsidR="00995206" w:rsidRPr="00483255">
              <w:t>s</w:t>
            </w:r>
            <w:r w:rsidRPr="00483255">
              <w:t>ervices</w:t>
            </w:r>
            <w:bookmarkEnd w:id="271"/>
          </w:p>
        </w:tc>
        <w:tc>
          <w:tcPr>
            <w:tcW w:w="7201" w:type="dxa"/>
            <w:tcMar>
              <w:top w:w="100" w:type="dxa"/>
              <w:left w:w="100" w:type="dxa"/>
              <w:bottom w:w="100" w:type="dxa"/>
              <w:right w:w="100" w:type="dxa"/>
            </w:tcMar>
          </w:tcPr>
          <w:p w14:paraId="1388574A" w14:textId="75CBD2A1" w:rsidR="000C669E" w:rsidRPr="00483255" w:rsidRDefault="00262C77" w:rsidP="00C13DB3">
            <w:pPr>
              <w:pStyle w:val="Tabletext"/>
              <w:ind w:left="284" w:hanging="284"/>
            </w:pPr>
            <w:r>
              <w:rPr>
                <w:lang w:bidi="ar-DZ"/>
              </w:rPr>
              <w:t>•</w:t>
            </w:r>
            <w:r>
              <w:rPr>
                <w:lang w:bidi="ar-DZ"/>
              </w:rPr>
              <w:tab/>
            </w:r>
            <w:r w:rsidR="00F72EA6" w:rsidRPr="00483255">
              <w:t>MLFO is required to support interoperable and open testing and monitoring interfaces.</w:t>
            </w:r>
          </w:p>
          <w:p w14:paraId="7089726E" w14:textId="275C5B1B" w:rsidR="000C669E" w:rsidRPr="00483255" w:rsidRDefault="00262C77" w:rsidP="00C13DB3">
            <w:pPr>
              <w:pStyle w:val="Tabletext"/>
              <w:ind w:left="284" w:hanging="284"/>
            </w:pPr>
            <w:bookmarkStart w:id="272" w:name="_Hlk11789979"/>
            <w:r>
              <w:rPr>
                <w:lang w:bidi="ar-DZ"/>
              </w:rPr>
              <w:t>•</w:t>
            </w:r>
            <w:r>
              <w:rPr>
                <w:lang w:bidi="ar-DZ"/>
              </w:rPr>
              <w:tab/>
            </w:r>
            <w:r w:rsidR="00F72EA6" w:rsidRPr="00483255">
              <w:t>MLFO is required to support automated testing of ML models in a standalone environment without affecting the operator KPIs.</w:t>
            </w:r>
          </w:p>
          <w:p w14:paraId="382D3C24" w14:textId="1D1FF4F3" w:rsidR="000C669E" w:rsidRPr="009F4B0C" w:rsidRDefault="00262C77" w:rsidP="00C13DB3">
            <w:pPr>
              <w:pStyle w:val="Tabletext"/>
              <w:ind w:left="284" w:hanging="284"/>
              <w:rPr>
                <w:sz w:val="24"/>
              </w:rPr>
            </w:pPr>
            <w:bookmarkStart w:id="273" w:name="_Hlk11790031"/>
            <w:bookmarkEnd w:id="272"/>
            <w:r>
              <w:rPr>
                <w:lang w:bidi="ar-DZ"/>
              </w:rPr>
              <w:t>•</w:t>
            </w:r>
            <w:r>
              <w:rPr>
                <w:lang w:bidi="ar-DZ"/>
              </w:rPr>
              <w:tab/>
            </w:r>
            <w:r w:rsidR="00F72EA6" w:rsidRPr="00483255">
              <w:t>MLFO is recommended to consider local regulatory policies to manage services and data before deploying the network.</w:t>
            </w:r>
            <w:bookmarkEnd w:id="273"/>
          </w:p>
        </w:tc>
      </w:tr>
      <w:tr w:rsidR="000C669E" w:rsidRPr="00483255" w14:paraId="151C541D" w14:textId="77777777" w:rsidTr="009F4B0C">
        <w:trPr>
          <w:jc w:val="center"/>
        </w:trPr>
        <w:tc>
          <w:tcPr>
            <w:tcW w:w="2438" w:type="dxa"/>
            <w:tcMar>
              <w:top w:w="100" w:type="dxa"/>
              <w:left w:w="100" w:type="dxa"/>
              <w:bottom w:w="100" w:type="dxa"/>
              <w:right w:w="100" w:type="dxa"/>
            </w:tcMar>
          </w:tcPr>
          <w:p w14:paraId="522D6EA7" w14:textId="35EE0416" w:rsidR="000C669E" w:rsidRPr="00262C77" w:rsidRDefault="00F72EA6" w:rsidP="003829E0">
            <w:pPr>
              <w:pStyle w:val="Tabletext"/>
            </w:pPr>
            <w:bookmarkStart w:id="274" w:name="_Toc9412934"/>
            <w:r w:rsidRPr="00483255">
              <w:t>4.30. Combating use of counterfeit ICT devices</w:t>
            </w:r>
            <w:r w:rsidR="00262C77">
              <w:t> </w:t>
            </w:r>
            <w:r w:rsidRPr="00483255">
              <w:t>– ML assisted network service</w:t>
            </w:r>
            <w:bookmarkEnd w:id="274"/>
          </w:p>
        </w:tc>
        <w:tc>
          <w:tcPr>
            <w:tcW w:w="7201" w:type="dxa"/>
            <w:tcMar>
              <w:top w:w="100" w:type="dxa"/>
              <w:left w:w="100" w:type="dxa"/>
              <w:bottom w:w="100" w:type="dxa"/>
              <w:right w:w="100" w:type="dxa"/>
            </w:tcMar>
          </w:tcPr>
          <w:p w14:paraId="33FAEC63" w14:textId="6E04D575" w:rsidR="000C669E" w:rsidRPr="00483255" w:rsidRDefault="00262C77" w:rsidP="00C13DB3">
            <w:pPr>
              <w:pStyle w:val="Tabletext"/>
              <w:ind w:left="284" w:hanging="284"/>
            </w:pPr>
            <w:r>
              <w:rPr>
                <w:lang w:bidi="ar-DZ"/>
              </w:rPr>
              <w:t>•</w:t>
            </w:r>
            <w:r>
              <w:rPr>
                <w:lang w:bidi="ar-DZ"/>
              </w:rPr>
              <w:tab/>
            </w:r>
            <w:r w:rsidR="00F72EA6" w:rsidRPr="00483255">
              <w:t>MLFO is required to enable continuous data collection.</w:t>
            </w:r>
          </w:p>
          <w:p w14:paraId="3C4B6523" w14:textId="4A7DD8C6" w:rsidR="000C669E" w:rsidRPr="00483255" w:rsidRDefault="00262C77" w:rsidP="00C13DB3">
            <w:pPr>
              <w:pStyle w:val="Tabletext"/>
              <w:ind w:left="284" w:hanging="284"/>
            </w:pPr>
            <w:bookmarkStart w:id="275" w:name="_Hlk11758192"/>
            <w:r>
              <w:rPr>
                <w:lang w:bidi="ar-DZ"/>
              </w:rPr>
              <w:t>•</w:t>
            </w:r>
            <w:r>
              <w:rPr>
                <w:lang w:bidi="ar-DZ"/>
              </w:rPr>
              <w:tab/>
            </w:r>
            <w:r w:rsidR="00F72EA6" w:rsidRPr="00483255">
              <w:t>MLFO is recommended to support pre-processing to label the traffic according to the IMEI and device capabilities.</w:t>
            </w:r>
          </w:p>
          <w:p w14:paraId="3373BB05" w14:textId="67652077" w:rsidR="000C669E" w:rsidRPr="00483255" w:rsidRDefault="00F72EA6" w:rsidP="003829E0">
            <w:pPr>
              <w:pStyle w:val="Tabletext"/>
            </w:pPr>
            <w:r w:rsidRPr="00483255">
              <w:t>NOTE</w:t>
            </w:r>
            <w:r w:rsidR="00995206">
              <w:t xml:space="preserve"> </w:t>
            </w:r>
            <w:r w:rsidR="00995206">
              <w:sym w:font="Symbol" w:char="F02D"/>
            </w:r>
            <w:r w:rsidRPr="00483255">
              <w:t xml:space="preserve"> </w:t>
            </w:r>
            <w:r w:rsidR="00A950ED">
              <w:t>T</w:t>
            </w:r>
            <w:r w:rsidRPr="00483255">
              <w:t>hese device capabilities may include antenna capability, MIMO capability</w:t>
            </w:r>
            <w:r w:rsidR="0075263E">
              <w:t>,</w:t>
            </w:r>
            <w:r w:rsidRPr="00483255">
              <w:t xml:space="preserve"> etc.</w:t>
            </w:r>
          </w:p>
          <w:p w14:paraId="4D216494" w14:textId="55201191" w:rsidR="000C669E" w:rsidRPr="00995206" w:rsidRDefault="00262C77" w:rsidP="00C13DB3">
            <w:pPr>
              <w:pStyle w:val="Tabletext"/>
              <w:ind w:left="284" w:hanging="284"/>
              <w:rPr>
                <w:sz w:val="20"/>
              </w:rPr>
            </w:pPr>
            <w:bookmarkStart w:id="276" w:name="_Hlk11790078"/>
            <w:bookmarkEnd w:id="275"/>
            <w:r>
              <w:rPr>
                <w:lang w:bidi="ar-DZ"/>
              </w:rPr>
              <w:t>•</w:t>
            </w:r>
            <w:r>
              <w:rPr>
                <w:lang w:bidi="ar-DZ"/>
              </w:rPr>
              <w:tab/>
            </w:r>
            <w:r w:rsidR="00F72EA6" w:rsidRPr="00483255">
              <w:t>MLFO is recommended to continuously update edge nodes based on the classification information in a timely manner.</w:t>
            </w:r>
            <w:bookmarkEnd w:id="276"/>
          </w:p>
        </w:tc>
      </w:tr>
      <w:tr w:rsidR="000C669E" w:rsidRPr="00483255" w14:paraId="72711D61" w14:textId="77777777" w:rsidTr="009F4B0C">
        <w:trPr>
          <w:jc w:val="center"/>
        </w:trPr>
        <w:tc>
          <w:tcPr>
            <w:tcW w:w="2438" w:type="dxa"/>
            <w:tcMar>
              <w:top w:w="100" w:type="dxa"/>
              <w:left w:w="100" w:type="dxa"/>
              <w:bottom w:w="100" w:type="dxa"/>
              <w:right w:w="100" w:type="dxa"/>
            </w:tcMar>
          </w:tcPr>
          <w:p w14:paraId="24DD8B82" w14:textId="3FF02025" w:rsidR="000C669E" w:rsidRPr="009F4B0C" w:rsidRDefault="00F72EA6" w:rsidP="003829E0">
            <w:pPr>
              <w:pStyle w:val="Tabletext"/>
              <w:rPr>
                <w:sz w:val="24"/>
              </w:rPr>
            </w:pPr>
            <w:bookmarkStart w:id="277" w:name="_Toc9412935"/>
            <w:r w:rsidRPr="00483255">
              <w:t>4.31. ML based identification of illegal exchanges using SIM boxes</w:t>
            </w:r>
            <w:bookmarkEnd w:id="277"/>
          </w:p>
        </w:tc>
        <w:tc>
          <w:tcPr>
            <w:tcW w:w="7201" w:type="dxa"/>
            <w:tcMar>
              <w:top w:w="100" w:type="dxa"/>
              <w:left w:w="100" w:type="dxa"/>
              <w:bottom w:w="100" w:type="dxa"/>
              <w:right w:w="100" w:type="dxa"/>
            </w:tcMar>
          </w:tcPr>
          <w:p w14:paraId="623DC96D" w14:textId="071F8AED" w:rsidR="000C669E" w:rsidRPr="00483255" w:rsidRDefault="00262C77" w:rsidP="003829E0">
            <w:pPr>
              <w:pStyle w:val="Tabletext"/>
            </w:pPr>
            <w:r>
              <w:rPr>
                <w:lang w:bidi="ar-DZ"/>
              </w:rPr>
              <w:t>•</w:t>
            </w:r>
            <w:r>
              <w:rPr>
                <w:lang w:bidi="ar-DZ"/>
              </w:rPr>
              <w:tab/>
            </w:r>
            <w:r w:rsidR="00F72EA6" w:rsidRPr="00483255">
              <w:t>It is required that MLFO continuously collects the real time data.</w:t>
            </w:r>
          </w:p>
          <w:p w14:paraId="77653435" w14:textId="1DCCA4AD" w:rsidR="000C669E" w:rsidRPr="00483255" w:rsidRDefault="00262C77" w:rsidP="00C13DB3">
            <w:pPr>
              <w:pStyle w:val="Tabletext"/>
              <w:ind w:left="284" w:hanging="284"/>
            </w:pPr>
            <w:r>
              <w:rPr>
                <w:lang w:bidi="ar-DZ"/>
              </w:rPr>
              <w:t>•</w:t>
            </w:r>
            <w:r>
              <w:rPr>
                <w:lang w:bidi="ar-DZ"/>
              </w:rPr>
              <w:tab/>
            </w:r>
            <w:r w:rsidR="00F72EA6" w:rsidRPr="00483255">
              <w:t>MLFO is recommended to learn pattern</w:t>
            </w:r>
            <w:r w:rsidR="00A950ED">
              <w:t>s</w:t>
            </w:r>
            <w:r w:rsidR="00F72EA6" w:rsidRPr="00483255">
              <w:t xml:space="preserve"> of collected data to build traffic model for traffic.</w:t>
            </w:r>
          </w:p>
          <w:p w14:paraId="0090DEC0" w14:textId="79E07CE5" w:rsidR="000C669E" w:rsidRPr="00483255" w:rsidRDefault="00F72EA6" w:rsidP="003829E0">
            <w:pPr>
              <w:pStyle w:val="Tabletext"/>
            </w:pPr>
            <w:bookmarkStart w:id="278" w:name="_Hlk11763139"/>
            <w:r w:rsidRPr="00483255">
              <w:t>NOTE</w:t>
            </w:r>
            <w:r w:rsidR="00995206">
              <w:t xml:space="preserve"> </w:t>
            </w:r>
            <w:r w:rsidR="00995206">
              <w:sym w:font="Symbol" w:char="F02D"/>
            </w:r>
            <w:r w:rsidRPr="00483255">
              <w:t xml:space="preserve"> </w:t>
            </w:r>
            <w:r w:rsidR="00995206">
              <w:t>T</w:t>
            </w:r>
            <w:r w:rsidRPr="00483255">
              <w:t>hese patterns may include VOIP traffic from illegal exchanges.</w:t>
            </w:r>
            <w:bookmarkEnd w:id="278"/>
          </w:p>
          <w:p w14:paraId="2A8CB10E" w14:textId="20A2D406" w:rsidR="000C669E" w:rsidRPr="009F4B0C" w:rsidRDefault="00262C77" w:rsidP="00C13DB3">
            <w:pPr>
              <w:pStyle w:val="Tabletext"/>
              <w:ind w:left="284" w:hanging="284"/>
              <w:rPr>
                <w:sz w:val="24"/>
              </w:rPr>
            </w:pPr>
            <w:r>
              <w:rPr>
                <w:lang w:bidi="ar-DZ"/>
              </w:rPr>
              <w:t>•</w:t>
            </w:r>
            <w:r>
              <w:rPr>
                <w:lang w:bidi="ar-DZ"/>
              </w:rPr>
              <w:tab/>
            </w:r>
            <w:r w:rsidR="00F72EA6" w:rsidRPr="00483255">
              <w:t xml:space="preserve">MLFO is recommended to share the information about the illegal exchanges to </w:t>
            </w:r>
            <w:r w:rsidR="00A950ED">
              <w:t xml:space="preserve">the </w:t>
            </w:r>
            <w:r w:rsidR="00F72EA6" w:rsidRPr="00483255">
              <w:t>operator</w:t>
            </w:r>
            <w:r w:rsidR="00A950ED">
              <w:t>-</w:t>
            </w:r>
            <w:r w:rsidR="00F72EA6" w:rsidRPr="00483255">
              <w:t>configured authority.</w:t>
            </w:r>
          </w:p>
        </w:tc>
      </w:tr>
    </w:tbl>
    <w:p w14:paraId="78811463" w14:textId="0D7FE4F6" w:rsidR="009F4B0C" w:rsidRDefault="009F4B0C" w:rsidP="003829E0">
      <w:pPr>
        <w:rPr>
          <w:rFonts w:eastAsia="Arial"/>
        </w:rPr>
      </w:pPr>
      <w:r>
        <w:rPr>
          <w:rFonts w:eastAsia="Arial"/>
        </w:rPr>
        <w:br w:type="page"/>
      </w:r>
    </w:p>
    <w:p w14:paraId="4C28C234" w14:textId="32F5CC2E" w:rsidR="000C669E" w:rsidRPr="00483255" w:rsidRDefault="00F72EA6" w:rsidP="003829E0">
      <w:pPr>
        <w:pStyle w:val="AppendixNoTitle"/>
      </w:pPr>
      <w:bookmarkStart w:id="279" w:name="_Toc41075100"/>
      <w:bookmarkStart w:id="280" w:name="_Toc242254758"/>
      <w:bookmarkStart w:id="281" w:name="_Toc242263290"/>
      <w:bookmarkStart w:id="282" w:name="_Toc242266764"/>
      <w:r w:rsidRPr="00483255">
        <w:lastRenderedPageBreak/>
        <w:t>Appendix</w:t>
      </w:r>
      <w:r w:rsidR="00211655">
        <w:t xml:space="preserve"> </w:t>
      </w:r>
      <w:r w:rsidR="00BB37D5" w:rsidRPr="00483255">
        <w:t>III</w:t>
      </w:r>
      <w:r w:rsidR="00211655">
        <w:br/>
      </w:r>
      <w:r w:rsidR="00211655">
        <w:br/>
      </w:r>
      <w:r w:rsidRPr="00483255">
        <w:t xml:space="preserve">Examples of ML </w:t>
      </w:r>
      <w:r w:rsidR="002E2C9B">
        <w:t>i</w:t>
      </w:r>
      <w:r w:rsidRPr="00483255">
        <w:t>ntent</w:t>
      </w:r>
      <w:bookmarkEnd w:id="279"/>
      <w:bookmarkEnd w:id="280"/>
      <w:bookmarkEnd w:id="281"/>
      <w:bookmarkEnd w:id="282"/>
    </w:p>
    <w:p w14:paraId="52AF161D" w14:textId="77777777" w:rsidR="0095425F" w:rsidRPr="00483255" w:rsidRDefault="0095425F" w:rsidP="003829E0">
      <w:pPr>
        <w:pStyle w:val="Normalaftertitle"/>
      </w:pPr>
      <w:r w:rsidRPr="00483255">
        <w:t>A basic intent</w:t>
      </w:r>
      <w:r w:rsidR="00DE096D" w:rsidRPr="00483255">
        <w:t xml:space="preserve"> should</w:t>
      </w:r>
      <w:r w:rsidRPr="00483255">
        <w:t xml:space="preserve"> contain the following:</w:t>
      </w:r>
    </w:p>
    <w:p w14:paraId="21F02C7B" w14:textId="14EA6686" w:rsidR="002E696E" w:rsidRPr="00483255" w:rsidRDefault="00833451" w:rsidP="003829E0">
      <w:r w:rsidRPr="00483255">
        <w:rPr>
          <w:b/>
          <w:bCs/>
        </w:rPr>
        <w:t>Training phrases</w:t>
      </w:r>
      <w:r w:rsidRPr="00483255">
        <w:t xml:space="preserve">: </w:t>
      </w:r>
      <w:r w:rsidR="001D0E4B">
        <w:t>T</w:t>
      </w:r>
      <w:r w:rsidRPr="00483255">
        <w:t>hese phrases can be included by the end-user. During the training phase, these phrases should be referred</w:t>
      </w:r>
      <w:r w:rsidR="001D0E4B">
        <w:t xml:space="preserve"> to</w:t>
      </w:r>
      <w:r w:rsidRPr="00483255">
        <w:t xml:space="preserve"> by the model management module.</w:t>
      </w:r>
    </w:p>
    <w:p w14:paraId="15E72B46" w14:textId="7F6BD1F5" w:rsidR="008C5EFD" w:rsidRPr="00483255" w:rsidRDefault="008C5EFD" w:rsidP="003829E0">
      <w:r w:rsidRPr="00483255">
        <w:rPr>
          <w:b/>
          <w:bCs/>
        </w:rPr>
        <w:t>Pre</w:t>
      </w:r>
      <w:r w:rsidRPr="00483255">
        <w:t>-</w:t>
      </w:r>
      <w:r w:rsidRPr="00483255">
        <w:rPr>
          <w:b/>
          <w:bCs/>
        </w:rPr>
        <w:t>processing phrases</w:t>
      </w:r>
      <w:r w:rsidRPr="00483255">
        <w:t xml:space="preserve">: </w:t>
      </w:r>
      <w:r w:rsidR="001D0E4B">
        <w:t>U</w:t>
      </w:r>
      <w:r w:rsidRPr="00483255">
        <w:t>ser can add expressions to specify any pre-processing requirements or constraint</w:t>
      </w:r>
      <w:r w:rsidR="00751F94" w:rsidRPr="00483255">
        <w:t>s including data models.</w:t>
      </w:r>
    </w:p>
    <w:p w14:paraId="6073E5EF" w14:textId="670A5716" w:rsidR="00D74E9D" w:rsidRPr="00483255" w:rsidRDefault="00FD3998" w:rsidP="003829E0">
      <w:r w:rsidRPr="00483255">
        <w:rPr>
          <w:b/>
          <w:bCs/>
        </w:rPr>
        <w:t>Parameter phrases</w:t>
      </w:r>
      <w:r w:rsidRPr="00332767">
        <w:t xml:space="preserve">: </w:t>
      </w:r>
      <w:r w:rsidR="001D0E4B">
        <w:t>The e</w:t>
      </w:r>
      <w:r w:rsidR="003A5EDE" w:rsidRPr="00483255">
        <w:t xml:space="preserve">nd-user can specify the parameters as expressions. </w:t>
      </w:r>
      <w:r w:rsidR="001D0E4B">
        <w:t>The e</w:t>
      </w:r>
      <w:r w:rsidR="001D0E4B" w:rsidRPr="00483255">
        <w:t>nd</w:t>
      </w:r>
      <w:r w:rsidR="003A5EDE" w:rsidRPr="00483255">
        <w:t xml:space="preserve">-user can include an expression for the parameter which corresponds to an entity type </w:t>
      </w:r>
      <w:r w:rsidR="001D0E4B">
        <w:t>that</w:t>
      </w:r>
      <w:r w:rsidR="001D0E4B" w:rsidRPr="00483255">
        <w:t xml:space="preserve"> </w:t>
      </w:r>
      <w:r w:rsidR="003A5EDE" w:rsidRPr="00483255">
        <w:t>dictates how exactly data is extracted</w:t>
      </w:r>
      <w:r w:rsidR="008C5EFD" w:rsidRPr="00483255">
        <w:t>?</w:t>
      </w:r>
    </w:p>
    <w:p w14:paraId="5948E2EE" w14:textId="6DD54116" w:rsidR="0095425F" w:rsidRPr="00483255" w:rsidRDefault="0095425F" w:rsidP="003829E0">
      <w:r w:rsidRPr="00483255">
        <w:rPr>
          <w:b/>
          <w:bCs/>
        </w:rPr>
        <w:t>Responses</w:t>
      </w:r>
      <w:r w:rsidRPr="00332767">
        <w:t xml:space="preserve">: </w:t>
      </w:r>
      <w:r w:rsidR="008C5EFD" w:rsidRPr="00483255">
        <w:t>An intent parser can return</w:t>
      </w:r>
      <w:r w:rsidRPr="00483255">
        <w:t xml:space="preserve"> responses to return to the end-user. </w:t>
      </w:r>
      <w:r w:rsidR="008C5EFD" w:rsidRPr="00483255">
        <w:t>These responses may</w:t>
      </w:r>
      <w:r w:rsidRPr="00483255">
        <w:t xml:space="preserve"> ask the end-user for</w:t>
      </w:r>
      <w:r w:rsidR="00C72D7B" w:rsidRPr="00483255">
        <w:t xml:space="preserve"> any</w:t>
      </w:r>
      <w:r w:rsidRPr="00483255">
        <w:t xml:space="preserve"> </w:t>
      </w:r>
      <w:r w:rsidR="008C5EFD" w:rsidRPr="00483255">
        <w:t>further</w:t>
      </w:r>
      <w:r w:rsidRPr="00483255">
        <w:t xml:space="preserve"> information</w:t>
      </w:r>
      <w:r w:rsidR="008C5EFD" w:rsidRPr="00483255">
        <w:t>.</w:t>
      </w:r>
    </w:p>
    <w:p w14:paraId="5C36ADE2" w14:textId="064AC536" w:rsidR="008C5EFD" w:rsidRPr="00483255" w:rsidRDefault="0095425F" w:rsidP="003829E0">
      <w:r w:rsidRPr="00483255">
        <w:rPr>
          <w:b/>
          <w:bCs/>
        </w:rPr>
        <w:t>Contexts</w:t>
      </w:r>
      <w:r w:rsidRPr="00483255">
        <w:t xml:space="preserve">: </w:t>
      </w:r>
      <w:r w:rsidR="001D0E4B">
        <w:t xml:space="preserve">The </w:t>
      </w:r>
      <w:r w:rsidR="008C5EFD" w:rsidRPr="00483255">
        <w:t>MLFO intent parser can handle the context of any end-user expressions to correctly process an intent</w:t>
      </w:r>
      <w:r w:rsidR="004A4A28" w:rsidRPr="00483255">
        <w:t>.</w:t>
      </w:r>
    </w:p>
    <w:p w14:paraId="38B9A6BF" w14:textId="0CE5F4A0" w:rsidR="004A4A28" w:rsidRPr="00483255" w:rsidRDefault="004A4A28" w:rsidP="003829E0">
      <w:r w:rsidRPr="00483255">
        <w:rPr>
          <w:b/>
          <w:bCs/>
        </w:rPr>
        <w:t>Policies</w:t>
      </w:r>
      <w:r w:rsidRPr="00483255">
        <w:t xml:space="preserve">: </w:t>
      </w:r>
      <w:r w:rsidR="001D0E4B">
        <w:t>The e</w:t>
      </w:r>
      <w:r w:rsidR="001D0E4B" w:rsidRPr="00483255">
        <w:t>nd</w:t>
      </w:r>
      <w:r w:rsidRPr="00483255">
        <w:t>-user can specify any policies and the level on which these policies should be considered.</w:t>
      </w:r>
    </w:p>
    <w:p w14:paraId="453EB997" w14:textId="77777777" w:rsidR="00ED7360" w:rsidRPr="00483255" w:rsidRDefault="00F72EA6" w:rsidP="003829E0">
      <w:r w:rsidRPr="00483255">
        <w:br w:type="page"/>
      </w:r>
    </w:p>
    <w:p w14:paraId="5BAA5933" w14:textId="020A758F" w:rsidR="00CC722F" w:rsidRPr="00483255" w:rsidRDefault="00CC722F" w:rsidP="003829E0">
      <w:pPr>
        <w:pStyle w:val="AppendixNoTitle"/>
      </w:pPr>
      <w:bookmarkStart w:id="283" w:name="_Toc41075101"/>
      <w:bookmarkStart w:id="284" w:name="_Toc242254759"/>
      <w:bookmarkStart w:id="285" w:name="_Toc242263291"/>
      <w:bookmarkStart w:id="286" w:name="_Toc242266765"/>
      <w:r w:rsidRPr="00483255">
        <w:lastRenderedPageBreak/>
        <w:t>Appendix</w:t>
      </w:r>
      <w:r w:rsidR="00332767">
        <w:t xml:space="preserve"> </w:t>
      </w:r>
      <w:r w:rsidRPr="00483255">
        <w:t>IV</w:t>
      </w:r>
      <w:r w:rsidR="00332767">
        <w:br/>
      </w:r>
      <w:r w:rsidR="00332767">
        <w:br/>
      </w:r>
      <w:r w:rsidRPr="00483255">
        <w:t xml:space="preserve">Executive </w:t>
      </w:r>
      <w:bookmarkEnd w:id="283"/>
      <w:r w:rsidR="001D0E4B">
        <w:t>s</w:t>
      </w:r>
      <w:r w:rsidR="001D0E4B" w:rsidRPr="00483255">
        <w:t>ummary</w:t>
      </w:r>
      <w:bookmarkEnd w:id="284"/>
      <w:bookmarkEnd w:id="285"/>
      <w:bookmarkEnd w:id="286"/>
    </w:p>
    <w:p w14:paraId="7C67C285" w14:textId="47A11843" w:rsidR="00CC722F" w:rsidRPr="00483255" w:rsidRDefault="00A34CAD" w:rsidP="003829E0">
      <w:pPr>
        <w:pStyle w:val="Normalaftertitle"/>
      </w:pPr>
      <w:r w:rsidRPr="00483255">
        <w:t>The main objective</w:t>
      </w:r>
      <w:r w:rsidR="00EA47F6" w:rsidRPr="00483255">
        <w:t xml:space="preserve"> of</w:t>
      </w:r>
      <w:r w:rsidRPr="00483255">
        <w:t xml:space="preserve"> this </w:t>
      </w:r>
      <w:r w:rsidR="001D0E4B">
        <w:t>deliverable</w:t>
      </w:r>
      <w:r w:rsidR="001D0E4B" w:rsidRPr="00483255">
        <w:t xml:space="preserve"> </w:t>
      </w:r>
      <w:r w:rsidR="00CC722F" w:rsidRPr="00483255">
        <w:t>is to extract and analyse high</w:t>
      </w:r>
      <w:r w:rsidR="0056661E">
        <w:t>-</w:t>
      </w:r>
      <w:r w:rsidR="00CC722F" w:rsidRPr="00483255">
        <w:t xml:space="preserve">level requirements from the detailed study of </w:t>
      </w:r>
      <w:r w:rsidR="0056661E">
        <w:t xml:space="preserve">a </w:t>
      </w:r>
      <w:r w:rsidR="00CC722F" w:rsidRPr="00483255">
        <w:t xml:space="preserve">wide range of use cases as given in the </w:t>
      </w:r>
      <w:r w:rsidR="00EF256D" w:rsidRPr="00483255">
        <w:t xml:space="preserve">supplement </w:t>
      </w:r>
      <w:r w:rsidR="00CC722F" w:rsidRPr="00483255">
        <w:t>document</w:t>
      </w:r>
      <w:r w:rsidR="00EA47F6" w:rsidRPr="00483255">
        <w:t xml:space="preserve"> [ITU-T Y.Sup55]</w:t>
      </w:r>
      <w:r w:rsidR="00CC722F" w:rsidRPr="00483255">
        <w:t xml:space="preserve">. These requirements are extracted after illustrating detailed usage scenarios of machine learning for 5G and beyond. This </w:t>
      </w:r>
      <w:r w:rsidR="0056661E">
        <w:t>deliverable</w:t>
      </w:r>
      <w:r w:rsidR="0056661E" w:rsidRPr="00483255">
        <w:t xml:space="preserve"> </w:t>
      </w:r>
      <w:r w:rsidR="00CC722F" w:rsidRPr="00483255">
        <w:t>also extracts high</w:t>
      </w:r>
      <w:r w:rsidR="0056661E">
        <w:t>-</w:t>
      </w:r>
      <w:r w:rsidR="00CC722F" w:rsidRPr="00483255">
        <w:t xml:space="preserve">level requirements </w:t>
      </w:r>
      <w:r w:rsidR="00EA47F6" w:rsidRPr="00483255">
        <w:t>to facilitate</w:t>
      </w:r>
      <w:r w:rsidR="00CC722F" w:rsidRPr="00483255">
        <w:t xml:space="preserve"> integration</w:t>
      </w:r>
      <w:r w:rsidR="00EA47F6" w:rsidRPr="00483255">
        <w:t xml:space="preserve"> and operation of</w:t>
      </w:r>
      <w:r w:rsidR="00CC722F" w:rsidRPr="00483255">
        <w:t xml:space="preserve"> </w:t>
      </w:r>
      <w:r w:rsidR="0056661E">
        <w:t xml:space="preserve">the </w:t>
      </w:r>
      <w:r w:rsidR="00CC722F" w:rsidRPr="00483255">
        <w:t>data handling framework, ML marketplace integration</w:t>
      </w:r>
      <w:r w:rsidR="00EA47F6" w:rsidRPr="00483255">
        <w:t>,</w:t>
      </w:r>
      <w:r w:rsidR="00CC722F" w:rsidRPr="00483255">
        <w:t xml:space="preserve"> mobile network intelligence evaluation</w:t>
      </w:r>
      <w:r w:rsidR="00EA47F6" w:rsidRPr="00483255">
        <w:t xml:space="preserve">, </w:t>
      </w:r>
      <w:r w:rsidR="0056661E">
        <w:t xml:space="preserve">the </w:t>
      </w:r>
      <w:r w:rsidR="00EA47F6" w:rsidRPr="00483255">
        <w:t xml:space="preserve">serving framework for ML models and machine learning sandbox </w:t>
      </w:r>
      <w:r w:rsidR="00CC722F" w:rsidRPr="00483255">
        <w:t>with the MLFO. The proposed MLFO architecture is intended to orchestrate the operation of machine learning pipeline across the network while providing integration with different ML frameworks.</w:t>
      </w:r>
    </w:p>
    <w:p w14:paraId="339E61C7" w14:textId="36FA769B" w:rsidR="00CC722F" w:rsidRPr="00483255" w:rsidRDefault="00CC722F" w:rsidP="003829E0">
      <w:r w:rsidRPr="00483255">
        <w:t xml:space="preserve">The various elements of the </w:t>
      </w:r>
      <w:r w:rsidR="0056661E">
        <w:t>deliverable</w:t>
      </w:r>
      <w:r w:rsidR="0056661E" w:rsidRPr="00483255">
        <w:t xml:space="preserve"> </w:t>
      </w:r>
      <w:r w:rsidRPr="00483255">
        <w:t>are summarised as follows:</w:t>
      </w:r>
    </w:p>
    <w:p w14:paraId="369056DF" w14:textId="5D2316BD" w:rsidR="00E42AC1" w:rsidRPr="00483255" w:rsidRDefault="00332767" w:rsidP="003829E0">
      <w:pPr>
        <w:pStyle w:val="enumlev1"/>
      </w:pPr>
      <w:r>
        <w:rPr>
          <w:lang w:bidi="ar-DZ"/>
        </w:rPr>
        <w:t>•</w:t>
      </w:r>
      <w:r>
        <w:rPr>
          <w:lang w:bidi="ar-DZ"/>
        </w:rPr>
        <w:tab/>
      </w:r>
      <w:r w:rsidR="00CC722F" w:rsidRPr="00483255">
        <w:t xml:space="preserve">The </w:t>
      </w:r>
      <w:r w:rsidR="0056661E">
        <w:t xml:space="preserve">Technical Specification </w:t>
      </w:r>
      <w:r w:rsidR="00CC722F" w:rsidRPr="00483255">
        <w:t xml:space="preserve">discusses the challenges experienced by network operators and data scientists </w:t>
      </w:r>
      <w:r w:rsidR="0056661E">
        <w:t>in</w:t>
      </w:r>
      <w:r w:rsidR="0056661E" w:rsidRPr="00483255">
        <w:t xml:space="preserve"> </w:t>
      </w:r>
      <w:r w:rsidR="00CC722F" w:rsidRPr="00483255">
        <w:t>orchestrat</w:t>
      </w:r>
      <w:r w:rsidR="0056661E">
        <w:t>ing</w:t>
      </w:r>
      <w:r w:rsidR="00CC722F" w:rsidRPr="00483255">
        <w:t xml:space="preserve"> the operation of </w:t>
      </w:r>
      <w:r w:rsidR="0056661E">
        <w:t xml:space="preserve">the </w:t>
      </w:r>
      <w:r w:rsidR="00CC722F" w:rsidRPr="00483255">
        <w:t xml:space="preserve">ML pipeline across the network. These challenges have been identified from the study of different ML use cases and ML frameworks. This </w:t>
      </w:r>
      <w:r w:rsidR="0056661E">
        <w:t>deliverable</w:t>
      </w:r>
      <w:r w:rsidR="0056661E" w:rsidRPr="00483255">
        <w:t xml:space="preserve"> </w:t>
      </w:r>
      <w:r w:rsidR="00CC722F" w:rsidRPr="00483255">
        <w:t xml:space="preserve">also identifies other challenges related </w:t>
      </w:r>
      <w:r w:rsidR="0056661E">
        <w:t>to</w:t>
      </w:r>
      <w:r w:rsidR="0056661E" w:rsidRPr="00483255">
        <w:t xml:space="preserve"> </w:t>
      </w:r>
      <w:r w:rsidR="00CC722F" w:rsidRPr="00483255">
        <w:t xml:space="preserve">the integration of </w:t>
      </w:r>
      <w:r w:rsidR="00584B2F">
        <w:t xml:space="preserve">the </w:t>
      </w:r>
      <w:r w:rsidR="00EA47F6" w:rsidRPr="00483255">
        <w:t xml:space="preserve">data handling framework, ML marketplace integration, mobile network intelligence evaluation, </w:t>
      </w:r>
      <w:r w:rsidR="00584B2F">
        <w:t xml:space="preserve">the </w:t>
      </w:r>
      <w:r w:rsidR="00EA47F6" w:rsidRPr="00483255">
        <w:t xml:space="preserve">serving framework for ML models, and </w:t>
      </w:r>
      <w:r w:rsidR="00584B2F">
        <w:t>the</w:t>
      </w:r>
      <w:r w:rsidR="00EA47F6" w:rsidRPr="00483255">
        <w:t xml:space="preserve"> machine learning sandbox</w:t>
      </w:r>
      <w:r w:rsidR="00CC722F" w:rsidRPr="00483255">
        <w:t>. The current ML pipeline orchestration solutions cannot be integrated with these frameworks.</w:t>
      </w:r>
    </w:p>
    <w:p w14:paraId="1B40874C" w14:textId="43E5ACD0" w:rsidR="00E42AC1" w:rsidRPr="00483255" w:rsidRDefault="00332767" w:rsidP="003829E0">
      <w:pPr>
        <w:pStyle w:val="enumlev1"/>
      </w:pPr>
      <w:r>
        <w:rPr>
          <w:lang w:bidi="ar-DZ"/>
        </w:rPr>
        <w:t>•</w:t>
      </w:r>
      <w:r>
        <w:rPr>
          <w:lang w:bidi="ar-DZ"/>
        </w:rPr>
        <w:tab/>
      </w:r>
      <w:r w:rsidR="00CC722F" w:rsidRPr="00483255">
        <w:t xml:space="preserve">This </w:t>
      </w:r>
      <w:r w:rsidR="00584B2F">
        <w:t xml:space="preserve">Technical Specification </w:t>
      </w:r>
      <w:r w:rsidR="00CC722F" w:rsidRPr="00483255">
        <w:t>also illustrates current ML pipeline solutions and the integration issues of these solutions with</w:t>
      </w:r>
      <w:r w:rsidR="00584B2F">
        <w:t xml:space="preserve"> the</w:t>
      </w:r>
      <w:r w:rsidR="00CC722F" w:rsidRPr="00483255">
        <w:t xml:space="preserve"> </w:t>
      </w:r>
      <w:r w:rsidR="00EA47F6" w:rsidRPr="00483255">
        <w:t xml:space="preserve">data handling framework, ML marketplace integration, mobile network intelligence evaluation, </w:t>
      </w:r>
      <w:r w:rsidR="00584B2F">
        <w:t xml:space="preserve">the </w:t>
      </w:r>
      <w:r w:rsidR="00EA47F6" w:rsidRPr="00483255">
        <w:t>serving framework for ML models and machine learning sandbox</w:t>
      </w:r>
      <w:r w:rsidR="00CC722F" w:rsidRPr="00483255">
        <w:t>. These solutions are not standard and therefore can result in complex and expensive ML pipeline orchestration across the network. It may also result in glue code, hidden</w:t>
      </w:r>
      <w:r w:rsidR="00584B2F">
        <w:t xml:space="preserve"> </w:t>
      </w:r>
      <w:r w:rsidR="00CC722F" w:rsidRPr="00483255">
        <w:t xml:space="preserve">dependencies, feedback loops, and pipeline nets. The current ML pipeline orchestration solutions do not offer ML model update, ML pipeline chaining, ML pipeline performance monitoring </w:t>
      </w:r>
      <w:r w:rsidR="00FB7958">
        <w:t>and</w:t>
      </w:r>
      <w:r w:rsidR="00FB7958" w:rsidRPr="00483255">
        <w:t xml:space="preserve"> </w:t>
      </w:r>
      <w:r w:rsidR="00CC722F" w:rsidRPr="00483255">
        <w:t>evaluation, policy-based ML pipeline deployment, and management/coordination of multiple ML pipeline instances across the network.</w:t>
      </w:r>
    </w:p>
    <w:p w14:paraId="2524901A" w14:textId="4A1BBC7A" w:rsidR="00E42AC1" w:rsidRPr="00483255" w:rsidRDefault="00332767" w:rsidP="003829E0">
      <w:pPr>
        <w:pStyle w:val="enumlev1"/>
      </w:pPr>
      <w:r>
        <w:rPr>
          <w:lang w:bidi="ar-DZ"/>
        </w:rPr>
        <w:t>•</w:t>
      </w:r>
      <w:r>
        <w:rPr>
          <w:lang w:bidi="ar-DZ"/>
        </w:rPr>
        <w:tab/>
      </w:r>
      <w:r w:rsidR="00CC722F" w:rsidRPr="00483255">
        <w:t>It also discusses the major motivation to offer machine learning pipeline orchestration as a standard solution to provide flexibility to network operators in terms of ML pipeline orchestration/management and integration with the existing ML frameworks.</w:t>
      </w:r>
    </w:p>
    <w:p w14:paraId="4B51E719" w14:textId="196AA43B" w:rsidR="00E42AC1" w:rsidRPr="00483255" w:rsidRDefault="00332767" w:rsidP="003829E0">
      <w:pPr>
        <w:pStyle w:val="enumlev1"/>
      </w:pPr>
      <w:r>
        <w:rPr>
          <w:lang w:bidi="ar-DZ"/>
        </w:rPr>
        <w:t>•</w:t>
      </w:r>
      <w:r>
        <w:rPr>
          <w:lang w:bidi="ar-DZ"/>
        </w:rPr>
        <w:tab/>
      </w:r>
      <w:r w:rsidR="00CC722F" w:rsidRPr="00483255">
        <w:t xml:space="preserve">This </w:t>
      </w:r>
      <w:r w:rsidR="00796262" w:rsidRPr="00483255">
        <w:t>d</w:t>
      </w:r>
      <w:r w:rsidR="00796262">
        <w:t>eliverable</w:t>
      </w:r>
      <w:r w:rsidR="00796262" w:rsidRPr="00483255">
        <w:t xml:space="preserve"> </w:t>
      </w:r>
      <w:r w:rsidR="00CC722F" w:rsidRPr="00483255">
        <w:t>also identifies high</w:t>
      </w:r>
      <w:r w:rsidR="00796262">
        <w:t>-</w:t>
      </w:r>
      <w:r w:rsidR="00CC722F" w:rsidRPr="00483255">
        <w:t>level requirements which should be considered for the MLFO framework. MLFO architecture</w:t>
      </w:r>
      <w:r w:rsidR="00395001" w:rsidRPr="00483255">
        <w:t xml:space="preserve"> meets these requirements and</w:t>
      </w:r>
      <w:r w:rsidR="00CC722F" w:rsidRPr="00483255">
        <w:t xml:space="preserve"> addresses the challenges posed by diverse 5G and beyond use cases while integrating with </w:t>
      </w:r>
      <w:r w:rsidR="00395001" w:rsidRPr="00483255">
        <w:t>data handling framework, ML marketplace integration, mobile network intelligence evaluation, serving framework for ML models and machine learning sandbox</w:t>
      </w:r>
      <w:r w:rsidR="00CC722F" w:rsidRPr="00483255">
        <w:t>.</w:t>
      </w:r>
    </w:p>
    <w:p w14:paraId="0BE2931B" w14:textId="0E16E9D2" w:rsidR="00E42AC1" w:rsidRPr="00483255" w:rsidRDefault="00332767" w:rsidP="003829E0">
      <w:pPr>
        <w:pStyle w:val="enumlev1"/>
      </w:pPr>
      <w:r>
        <w:rPr>
          <w:lang w:bidi="ar-DZ"/>
        </w:rPr>
        <w:t>•</w:t>
      </w:r>
      <w:r>
        <w:rPr>
          <w:lang w:bidi="ar-DZ"/>
        </w:rPr>
        <w:tab/>
      </w:r>
      <w:r w:rsidR="003B0CD0" w:rsidRPr="00483255">
        <w:t>It</w:t>
      </w:r>
      <w:r w:rsidR="00CC722F" w:rsidRPr="00483255">
        <w:t xml:space="preserve"> also presents the system sequence diagrams of the high-level requirements to depict the interactions in an ML pipeline</w:t>
      </w:r>
      <w:r w:rsidR="003B0CD0" w:rsidRPr="00483255">
        <w:t xml:space="preserve"> and other ML frameworks</w:t>
      </w:r>
      <w:r w:rsidR="00CC722F" w:rsidRPr="00483255">
        <w:t>. These interactions can be within a</w:t>
      </w:r>
      <w:r w:rsidR="00DA4102">
        <w:t>n</w:t>
      </w:r>
      <w:r w:rsidR="00CC722F" w:rsidRPr="00483255">
        <w:t xml:space="preserve"> ML pipeline and can </w:t>
      </w:r>
      <w:r w:rsidR="003B0CD0" w:rsidRPr="00483255">
        <w:t xml:space="preserve">also </w:t>
      </w:r>
      <w:r w:rsidR="00CC722F" w:rsidRPr="00483255">
        <w:t>be triggered by the MLFO or by other ML frameworks.</w:t>
      </w:r>
    </w:p>
    <w:p w14:paraId="4E3925BD" w14:textId="4D7F7E7D" w:rsidR="00E42AC1" w:rsidRPr="00483255" w:rsidRDefault="00332767" w:rsidP="003829E0">
      <w:pPr>
        <w:pStyle w:val="enumlev1"/>
      </w:pPr>
      <w:r>
        <w:rPr>
          <w:lang w:bidi="ar-DZ"/>
        </w:rPr>
        <w:t>•</w:t>
      </w:r>
      <w:r>
        <w:rPr>
          <w:lang w:bidi="ar-DZ"/>
        </w:rPr>
        <w:tab/>
      </w:r>
      <w:r w:rsidR="00CC722F" w:rsidRPr="00483255">
        <w:t xml:space="preserve">It proposes a high-level architecture for the machine learning framework orchestrator </w:t>
      </w:r>
      <w:r w:rsidR="00DA4102">
        <w:t>that</w:t>
      </w:r>
      <w:r w:rsidR="00DA4102" w:rsidRPr="00483255">
        <w:t xml:space="preserve"> </w:t>
      </w:r>
      <w:r w:rsidR="00CC722F" w:rsidRPr="00483255">
        <w:t xml:space="preserve">can be used as a reference to orchestrate the operation of an ML pipeline with easy integration with other </w:t>
      </w:r>
      <w:r w:rsidR="003B0CD0" w:rsidRPr="00483255">
        <w:t xml:space="preserve">ML </w:t>
      </w:r>
      <w:r w:rsidR="00CC722F" w:rsidRPr="00483255">
        <w:t>frameworks</w:t>
      </w:r>
      <w:r w:rsidR="003B0CD0" w:rsidRPr="00483255">
        <w:t xml:space="preserve"> including </w:t>
      </w:r>
      <w:r w:rsidR="008E72E8">
        <w:t xml:space="preserve">the </w:t>
      </w:r>
      <w:r w:rsidR="003B0CD0" w:rsidRPr="00483255">
        <w:t xml:space="preserve">data handling framework, ML marketplace integration, mobile network intelligence evaluation, </w:t>
      </w:r>
      <w:r w:rsidR="008E72E8">
        <w:t xml:space="preserve">the </w:t>
      </w:r>
      <w:r w:rsidR="003B0CD0" w:rsidRPr="00483255">
        <w:t xml:space="preserve">serving framework for ML models and </w:t>
      </w:r>
      <w:r w:rsidR="008E72E8">
        <w:t xml:space="preserve">the </w:t>
      </w:r>
      <w:r w:rsidR="003B0CD0" w:rsidRPr="00483255">
        <w:t>machine learning sandbox</w:t>
      </w:r>
    </w:p>
    <w:p w14:paraId="46F42B28" w14:textId="581383B0" w:rsidR="00CC722F" w:rsidRPr="00483255" w:rsidRDefault="00332767" w:rsidP="003829E0">
      <w:pPr>
        <w:pStyle w:val="enumlev1"/>
      </w:pPr>
      <w:r>
        <w:rPr>
          <w:lang w:bidi="ar-DZ"/>
        </w:rPr>
        <w:t>•</w:t>
      </w:r>
      <w:r>
        <w:rPr>
          <w:lang w:bidi="ar-DZ"/>
        </w:rPr>
        <w:tab/>
      </w:r>
      <w:r w:rsidRPr="00483255">
        <w:t>The</w:t>
      </w:r>
      <w:r>
        <w:t xml:space="preserve"> deliverable</w:t>
      </w:r>
      <w:r w:rsidR="00CC722F" w:rsidRPr="00483255">
        <w:t xml:space="preserve"> also describes different reference points </w:t>
      </w:r>
      <w:r w:rsidR="00DA4102">
        <w:t>that</w:t>
      </w:r>
      <w:r w:rsidR="00DA4102" w:rsidRPr="00483255">
        <w:t xml:space="preserve"> </w:t>
      </w:r>
      <w:r w:rsidR="00CC722F" w:rsidRPr="00483255">
        <w:t>are required between the components of MLFO and other ML frameworks.</w:t>
      </w:r>
    </w:p>
    <w:bookmarkEnd w:id="23"/>
    <w:p w14:paraId="201A616E" w14:textId="0B336C4F" w:rsidR="00913404" w:rsidRDefault="00913404" w:rsidP="003829E0">
      <w:r>
        <w:br w:type="page"/>
      </w:r>
    </w:p>
    <w:p w14:paraId="6DD1DB4D" w14:textId="77777777" w:rsidR="00913404" w:rsidRPr="00483255" w:rsidRDefault="00913404" w:rsidP="003829E0">
      <w:pPr>
        <w:pStyle w:val="AppendixNoTitle"/>
      </w:pPr>
      <w:bookmarkStart w:id="287" w:name="_Toc41075073"/>
      <w:bookmarkStart w:id="288" w:name="_Toc242254755"/>
      <w:bookmarkStart w:id="289" w:name="_Toc242263292"/>
      <w:bookmarkStart w:id="290" w:name="_Toc242266766"/>
      <w:r w:rsidRPr="00483255">
        <w:lastRenderedPageBreak/>
        <w:t>Bibliography</w:t>
      </w:r>
      <w:bookmarkEnd w:id="287"/>
      <w:bookmarkEnd w:id="288"/>
      <w:bookmarkEnd w:id="289"/>
      <w:bookmarkEnd w:id="290"/>
    </w:p>
    <w:p w14:paraId="26D70EE9" w14:textId="77777777" w:rsidR="00913404" w:rsidRPr="00483255" w:rsidRDefault="00913404" w:rsidP="003829E0"/>
    <w:p w14:paraId="2363D6E4" w14:textId="28B2750C" w:rsidR="00913404" w:rsidRDefault="00913404" w:rsidP="00295BC9">
      <w:pPr>
        <w:pStyle w:val="Reftext"/>
        <w:tabs>
          <w:tab w:val="clear" w:pos="1191"/>
          <w:tab w:val="clear" w:pos="1588"/>
          <w:tab w:val="clear" w:pos="1985"/>
          <w:tab w:val="left" w:pos="2977"/>
        </w:tabs>
        <w:ind w:left="2977" w:hanging="2977"/>
      </w:pPr>
      <w:r>
        <w:rPr>
          <w:rFonts w:ascii="Times" w:eastAsia="Times" w:hAnsi="Times" w:cs="Times"/>
          <w:sz w:val="26"/>
          <w:szCs w:val="26"/>
          <w:highlight w:val="white"/>
        </w:rPr>
        <w:t>[</w:t>
      </w:r>
      <w:r>
        <w:t>b-ITEH</w:t>
      </w:r>
      <w:r w:rsidRPr="00483255">
        <w:t>]</w:t>
      </w:r>
      <w:r>
        <w:tab/>
      </w:r>
      <w:r w:rsidRPr="00301BB8">
        <w:t xml:space="preserve">Network Functions Virtualisation (NFV); NFV Security; </w:t>
      </w:r>
      <w:proofErr w:type="spellStart"/>
      <w:r w:rsidRPr="00301BB8">
        <w:t>iTeh</w:t>
      </w:r>
      <w:proofErr w:type="spellEnd"/>
      <w:r w:rsidRPr="00301BB8">
        <w:t xml:space="preserve"> Standards</w:t>
      </w:r>
      <w:r w:rsidR="00111534">
        <w:br/>
      </w:r>
      <w:r w:rsidRPr="008413B4">
        <w:rPr>
          <w:rFonts w:asciiTheme="minorBidi" w:hAnsiTheme="minorBidi" w:cstheme="minorBidi"/>
          <w:sz w:val="16"/>
          <w:szCs w:val="16"/>
        </w:rPr>
        <w:t>&lt;</w:t>
      </w:r>
      <w:hyperlink r:id="rId51" w:history="1">
        <w:r w:rsidRPr="008413B4">
          <w:rPr>
            <w:rStyle w:val="Hyperlink"/>
            <w:rFonts w:asciiTheme="minorBidi" w:hAnsiTheme="minorBidi" w:cstheme="minorBidi"/>
            <w:sz w:val="16"/>
            <w:szCs w:val="16"/>
          </w:rPr>
          <w:t>https://www.etsi.org/deliver/etsi_gs/NFV-IFA/001_099/026/05.01.01_60/gs_NFV-IFA026v050101p.pdf</w:t>
        </w:r>
      </w:hyperlink>
      <w:r w:rsidRPr="008413B4">
        <w:rPr>
          <w:rFonts w:asciiTheme="minorBidi" w:hAnsiTheme="minorBidi" w:cstheme="minorBidi"/>
          <w:sz w:val="16"/>
          <w:szCs w:val="16"/>
        </w:rPr>
        <w:t>&gt;</w:t>
      </w:r>
    </w:p>
    <w:p w14:paraId="48379EED" w14:textId="6141277F"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[b-ML-Schema-Gustavo]</w:t>
      </w:r>
      <w:r w:rsidRPr="00861BEE">
        <w:rPr>
          <w:rFonts w:eastAsia="Times"/>
          <w:highlight w:val="white"/>
        </w:rPr>
        <w:tab/>
        <w:t xml:space="preserve">Gustavo Correa </w:t>
      </w:r>
      <w:r w:rsidRPr="00861BEE">
        <w:rPr>
          <w:rFonts w:eastAsia="Times"/>
          <w:i/>
          <w:iCs/>
          <w:highlight w:val="white"/>
        </w:rPr>
        <w:t>et al.</w:t>
      </w:r>
      <w:r w:rsidR="00111534">
        <w:rPr>
          <w:rFonts w:eastAsia="Times"/>
          <w:i/>
          <w:iCs/>
          <w:highlight w:val="white"/>
        </w:rPr>
        <w:t xml:space="preserve"> </w:t>
      </w:r>
      <w:r w:rsidRPr="00861BEE">
        <w:rPr>
          <w:rFonts w:eastAsia="Times"/>
          <w:highlight w:val="white"/>
        </w:rPr>
        <w:t xml:space="preserve">(2018), </w:t>
      </w:r>
      <w:r w:rsidRPr="00861BEE">
        <w:rPr>
          <w:rFonts w:eastAsia="Times"/>
          <w:i/>
          <w:iCs/>
          <w:highlight w:val="white"/>
        </w:rPr>
        <w:t>ML-Schema: Exposing the Semantics of Machine Learning with Schemas and Ontologies in Poster</w:t>
      </w:r>
      <w:r w:rsidRPr="00861BEE">
        <w:rPr>
          <w:rFonts w:eastAsia="Times"/>
          <w:highlight w:val="white"/>
        </w:rPr>
        <w:t>, selected for the 2nd Reproducibility in Machine Learning Workshop at ICML, Stockholm, Sweden.</w:t>
      </w:r>
    </w:p>
    <w:p w14:paraId="18D8C97C" w14:textId="7F4BD8D0"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w:t>
      </w:r>
      <w:r w:rsidR="00A83CD9" w:rsidRPr="00A83CD9">
        <w:rPr>
          <w:rFonts w:eastAsia="Times"/>
        </w:rPr>
        <w:t>b-ML5G-I-148</w:t>
      </w:r>
      <w:r w:rsidRPr="00861BEE">
        <w:rPr>
          <w:rFonts w:eastAsia="Times"/>
          <w:highlight w:val="white"/>
        </w:rPr>
        <w:t>]</w:t>
      </w:r>
      <w:r w:rsidRPr="00861BEE">
        <w:rPr>
          <w:rFonts w:eastAsia="Times"/>
          <w:highlight w:val="white"/>
        </w:rPr>
        <w:tab/>
        <w:t xml:space="preserve">China Mobile, ZTE, USTC, Turkcell, Vishnu Ram OV (2019), </w:t>
      </w:r>
      <w:r w:rsidRPr="00861BEE">
        <w:rPr>
          <w:rFonts w:eastAsia="Times"/>
          <w:i/>
          <w:iCs/>
          <w:highlight w:val="white"/>
        </w:rPr>
        <w:t>Framework for data handling to enable Machine Learning in future networks including IMT-2020</w:t>
      </w:r>
      <w:r w:rsidRPr="00861BEE">
        <w:rPr>
          <w:rFonts w:eastAsia="Times"/>
          <w:highlight w:val="white"/>
        </w:rPr>
        <w:t>, published 09/05/2019.</w:t>
      </w:r>
    </w:p>
    <w:p w14:paraId="4FB6564A"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[b-pervez-Jaber17]</w:t>
      </w:r>
      <w:r w:rsidRPr="00861BEE">
        <w:rPr>
          <w:rFonts w:eastAsia="Times"/>
          <w:highlight w:val="white"/>
        </w:rPr>
        <w:tab/>
        <w:t xml:space="preserve">F. Pervez, M. Jaber, J. Qadir, S. Younis, and M. A. Imran, </w:t>
      </w:r>
      <w:r w:rsidRPr="00861BEE">
        <w:rPr>
          <w:rFonts w:eastAsia="Times"/>
          <w:i/>
          <w:iCs/>
          <w:highlight w:val="white"/>
        </w:rPr>
        <w:t>Fuzzy Q-learning-based user-centric backhaul-aware user cell association scheme</w:t>
      </w:r>
      <w:r w:rsidRPr="00861BEE">
        <w:rPr>
          <w:rFonts w:eastAsia="Times"/>
          <w:highlight w:val="white"/>
        </w:rPr>
        <w:t xml:space="preserve">, in Proc. 13th Int. Wireless Commun. Mobile </w:t>
      </w:r>
      <w:proofErr w:type="spellStart"/>
      <w:r w:rsidRPr="00861BEE">
        <w:rPr>
          <w:rFonts w:eastAsia="Times"/>
          <w:highlight w:val="white"/>
        </w:rPr>
        <w:t>Comput</w:t>
      </w:r>
      <w:proofErr w:type="spellEnd"/>
      <w:r w:rsidRPr="00861BEE">
        <w:rPr>
          <w:rFonts w:eastAsia="Times"/>
          <w:highlight w:val="white"/>
        </w:rPr>
        <w:t>. Conf. (IWCMC), Jun. 2017, pp. 1840–1845.</w:t>
      </w:r>
    </w:p>
    <w:p w14:paraId="21193039"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[b-yang-Li18]</w:t>
      </w:r>
      <w:r w:rsidRPr="00861BEE">
        <w:rPr>
          <w:rFonts w:eastAsia="Times"/>
          <w:highlight w:val="white"/>
        </w:rPr>
        <w:tab/>
        <w:t xml:space="preserve">S. Xu, R. Li, and Q. Yang (2018), </w:t>
      </w:r>
      <w:r w:rsidRPr="00861BEE">
        <w:rPr>
          <w:rFonts w:eastAsia="Times"/>
          <w:i/>
          <w:iCs/>
          <w:highlight w:val="white"/>
        </w:rPr>
        <w:t>Improved genetic algorithm based intelligent resource allocation in 5G Ultra Dense networks</w:t>
      </w:r>
      <w:r w:rsidRPr="00861BEE">
        <w:rPr>
          <w:rFonts w:eastAsia="Times"/>
          <w:highlight w:val="white"/>
        </w:rPr>
        <w:t>, in Proceedings of the 2018 IEEE Wireless Communications and Networking Conference (WCNC), pp. 1</w:t>
      </w:r>
      <w:r w:rsidRPr="00861BEE">
        <w:rPr>
          <w:rFonts w:eastAsia="Times"/>
          <w:highlight w:val="white"/>
        </w:rPr>
        <w:noBreakHyphen/>
        <w:t>6, Barcelona, April 2018.</w:t>
      </w:r>
    </w:p>
    <w:p w14:paraId="5E5BBE4A" w14:textId="1B9520AF"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[b-Li-</w:t>
      </w:r>
      <w:r w:rsidRPr="00861BEE">
        <w:t>Zhang16</w:t>
      </w:r>
      <w:r w:rsidRPr="00861BEE">
        <w:rPr>
          <w:rFonts w:eastAsia="Times"/>
          <w:highlight w:val="white"/>
        </w:rPr>
        <w:t>]</w:t>
      </w:r>
      <w:r w:rsidRPr="00861BEE">
        <w:rPr>
          <w:rFonts w:eastAsia="Times"/>
          <w:highlight w:val="white"/>
        </w:rPr>
        <w:tab/>
        <w:t xml:space="preserve">M Li, L Zhang, Z Xiang, E Castillo, T Guerrero, in 2016 International Conference on Progress in Informatics and Computing (PIC). </w:t>
      </w:r>
      <w:r w:rsidRPr="00861BEE">
        <w:rPr>
          <w:rFonts w:eastAsia="Times"/>
          <w:i/>
          <w:iCs/>
          <w:highlight w:val="white"/>
        </w:rPr>
        <w:t>An improved fuzzy C-means algorithm for brain MRI image segmentation</w:t>
      </w:r>
      <w:r w:rsidRPr="00861BEE">
        <w:rPr>
          <w:rFonts w:eastAsia="Times"/>
          <w:highlight w:val="white"/>
        </w:rPr>
        <w:t>. (IEEE</w:t>
      </w:r>
      <w:r w:rsidR="00111534">
        <w:rPr>
          <w:rFonts w:eastAsia="Times"/>
          <w:highlight w:val="white"/>
        </w:rPr>
        <w:t xml:space="preserve"> </w:t>
      </w:r>
      <w:r w:rsidRPr="00861BEE">
        <w:rPr>
          <w:rFonts w:eastAsia="Times"/>
          <w:highlight w:val="white"/>
        </w:rPr>
        <w:t>Shanghai, 2016), pp. 336–339.</w:t>
      </w:r>
    </w:p>
    <w:p w14:paraId="00A016F2"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F02DF3">
        <w:t>[</w:t>
      </w:r>
      <w:r w:rsidRPr="00F02DF3">
        <w:rPr>
          <w:rFonts w:eastAsia="Times"/>
          <w:highlight w:val="white"/>
        </w:rPr>
        <w:t>b-</w:t>
      </w:r>
      <w:r w:rsidRPr="00F02DF3">
        <w:t>Dsilva</w:t>
      </w:r>
      <w:r w:rsidRPr="00F02DF3">
        <w:rPr>
          <w:rFonts w:eastAsia="Times"/>
          <w:highlight w:val="white"/>
        </w:rPr>
        <w:t>]</w:t>
      </w:r>
      <w:r w:rsidRPr="00F02DF3">
        <w:rPr>
          <w:rFonts w:eastAsia="Times"/>
          <w:highlight w:val="white"/>
        </w:rPr>
        <w:tab/>
        <w:t>G. M. D</w:t>
      </w:r>
      <w:r w:rsidRPr="00F02DF3">
        <w:rPr>
          <w:lang w:eastAsia="zh-CN"/>
        </w:rPr>
        <w:t>'</w:t>
      </w:r>
      <w:r w:rsidRPr="00F02DF3">
        <w:rPr>
          <w:rFonts w:eastAsia="Times"/>
          <w:highlight w:val="white"/>
        </w:rPr>
        <w:t xml:space="preserve">silva, A. Khan, S. Bari, </w:t>
      </w:r>
      <w:r w:rsidRPr="00F02DF3">
        <w:rPr>
          <w:rFonts w:eastAsia="Times"/>
          <w:i/>
          <w:iCs/>
          <w:highlight w:val="white"/>
        </w:rPr>
        <w:t>et al.</w:t>
      </w:r>
      <w:r w:rsidRPr="00F02DF3">
        <w:rPr>
          <w:rFonts w:eastAsia="Times"/>
          <w:highlight w:val="white"/>
        </w:rPr>
        <w:t xml:space="preserve"> </w:t>
      </w:r>
      <w:r w:rsidRPr="00861BEE">
        <w:rPr>
          <w:rFonts w:eastAsia="Times"/>
          <w:highlight w:val="white"/>
        </w:rPr>
        <w:t xml:space="preserve">(2017), </w:t>
      </w:r>
      <w:r w:rsidRPr="00861BEE">
        <w:rPr>
          <w:rFonts w:eastAsia="Times"/>
          <w:i/>
          <w:iCs/>
          <w:highlight w:val="white"/>
        </w:rPr>
        <w:t xml:space="preserve">Real-time processing of IoT events with historic data using </w:t>
      </w:r>
      <w:proofErr w:type="spellStart"/>
      <w:r w:rsidRPr="00861BEE">
        <w:rPr>
          <w:rFonts w:eastAsia="Times"/>
          <w:i/>
          <w:iCs/>
          <w:highlight w:val="white"/>
        </w:rPr>
        <w:t>apache</w:t>
      </w:r>
      <w:proofErr w:type="spellEnd"/>
      <w:r w:rsidRPr="00861BEE">
        <w:rPr>
          <w:rFonts w:eastAsia="Times"/>
          <w:i/>
          <w:iCs/>
          <w:highlight w:val="white"/>
        </w:rPr>
        <w:t xml:space="preserve"> </w:t>
      </w:r>
      <w:proofErr w:type="spellStart"/>
      <w:r w:rsidRPr="00861BEE">
        <w:rPr>
          <w:rFonts w:eastAsia="Times"/>
          <w:i/>
          <w:iCs/>
          <w:highlight w:val="white"/>
        </w:rPr>
        <w:t>kafka</w:t>
      </w:r>
      <w:proofErr w:type="spellEnd"/>
      <w:r w:rsidRPr="00861BEE">
        <w:rPr>
          <w:rFonts w:eastAsia="Times"/>
          <w:i/>
          <w:iCs/>
          <w:highlight w:val="white"/>
        </w:rPr>
        <w:t xml:space="preserve"> and </w:t>
      </w:r>
      <w:proofErr w:type="spellStart"/>
      <w:r w:rsidRPr="00861BEE">
        <w:rPr>
          <w:rFonts w:eastAsia="Times"/>
          <w:i/>
          <w:iCs/>
          <w:highlight w:val="white"/>
        </w:rPr>
        <w:t>apache</w:t>
      </w:r>
      <w:proofErr w:type="spellEnd"/>
      <w:r w:rsidRPr="00861BEE">
        <w:rPr>
          <w:rFonts w:eastAsia="Times"/>
          <w:i/>
          <w:iCs/>
          <w:highlight w:val="white"/>
        </w:rPr>
        <w:t xml:space="preserve"> spark with dashing framework</w:t>
      </w:r>
      <w:r w:rsidRPr="00861BEE">
        <w:rPr>
          <w:rFonts w:eastAsia="Times"/>
          <w:highlight w:val="white"/>
        </w:rPr>
        <w:t>, in Recent Trends in Electronics, Information &amp; Communication Technology (RTEICT), 2017 2nd IEEE International Conference on, pp. 1804–1809, IEEE, 2017.</w:t>
      </w:r>
    </w:p>
    <w:p w14:paraId="189CF145"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t>[</w:t>
      </w:r>
      <w:bookmarkStart w:id="291" w:name="_Hlk15308201"/>
      <w:r w:rsidRPr="00861BEE">
        <w:rPr>
          <w:rFonts w:eastAsia="Times"/>
          <w:highlight w:val="white"/>
        </w:rPr>
        <w:t>b-Vera-Baquero</w:t>
      </w:r>
      <w:bookmarkEnd w:id="291"/>
      <w:r w:rsidRPr="00861BEE">
        <w:rPr>
          <w:rFonts w:eastAsia="Times"/>
          <w:highlight w:val="white"/>
        </w:rPr>
        <w:t>]</w:t>
      </w:r>
      <w:r w:rsidRPr="00861BEE">
        <w:rPr>
          <w:rFonts w:eastAsia="Times"/>
          <w:highlight w:val="white"/>
        </w:rPr>
        <w:tab/>
        <w:t xml:space="preserve">A. Vera-Baquero and R. Colomo-Palacios (2018), </w:t>
      </w:r>
      <w:r w:rsidRPr="00861BEE">
        <w:rPr>
          <w:rFonts w:eastAsia="Times"/>
          <w:i/>
          <w:iCs/>
          <w:highlight w:val="white"/>
        </w:rPr>
        <w:t>Big-data analysis of process performance: A case study of smart cities</w:t>
      </w:r>
      <w:r w:rsidRPr="00861BEE">
        <w:rPr>
          <w:rFonts w:eastAsia="Times"/>
          <w:highlight w:val="white"/>
        </w:rPr>
        <w:t>, in Big Data in Engineering Applications, pp. 41–63, Springer.</w:t>
      </w:r>
    </w:p>
    <w:p w14:paraId="57E0B61D"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w:t>
      </w:r>
      <w:r w:rsidRPr="00861BEE">
        <w:t>Rathore</w:t>
      </w:r>
      <w:r w:rsidRPr="00861BEE">
        <w:rPr>
          <w:rFonts w:eastAsia="Times"/>
          <w:highlight w:val="white"/>
        </w:rPr>
        <w:t>]</w:t>
      </w:r>
      <w:r w:rsidRPr="00861BEE">
        <w:rPr>
          <w:rFonts w:eastAsia="Times"/>
          <w:highlight w:val="white"/>
        </w:rPr>
        <w:tab/>
        <w:t xml:space="preserve">M. M. Rathore, A. Ahmad, and A. Paul (2016), </w:t>
      </w:r>
      <w:proofErr w:type="spellStart"/>
      <w:r w:rsidRPr="00861BEE">
        <w:rPr>
          <w:rFonts w:eastAsia="Times"/>
          <w:i/>
          <w:iCs/>
          <w:highlight w:val="white"/>
        </w:rPr>
        <w:t>Iot</w:t>
      </w:r>
      <w:proofErr w:type="spellEnd"/>
      <w:r w:rsidRPr="00861BEE">
        <w:rPr>
          <w:rFonts w:eastAsia="Times"/>
          <w:i/>
          <w:iCs/>
          <w:highlight w:val="white"/>
        </w:rPr>
        <w:t>-based smart city development using big data analytical approach</w:t>
      </w:r>
      <w:r w:rsidRPr="00861BEE">
        <w:rPr>
          <w:rFonts w:eastAsia="Times"/>
          <w:highlight w:val="white"/>
        </w:rPr>
        <w:t xml:space="preserve">, in </w:t>
      </w:r>
      <w:proofErr w:type="spellStart"/>
      <w:r w:rsidRPr="00861BEE">
        <w:rPr>
          <w:rFonts w:eastAsia="Times"/>
          <w:highlight w:val="white"/>
        </w:rPr>
        <w:t>Automatica</w:t>
      </w:r>
      <w:proofErr w:type="spellEnd"/>
      <w:r w:rsidRPr="00861BEE">
        <w:rPr>
          <w:rFonts w:eastAsia="Times"/>
          <w:highlight w:val="white"/>
        </w:rPr>
        <w:t xml:space="preserve"> (ICA-ACCA), IEEE International Conference on, pp. 1–8, IEEE.</w:t>
      </w:r>
    </w:p>
    <w:p w14:paraId="62B757E7"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bookmarkStart w:id="292" w:name="_Hlk15309428"/>
      <w:r w:rsidRPr="00861BEE">
        <w:rPr>
          <w:rFonts w:eastAsia="Times"/>
          <w:highlight w:val="white"/>
        </w:rPr>
        <w:t>[b-</w:t>
      </w:r>
      <w:r w:rsidRPr="00861BEE">
        <w:t>Kwok</w:t>
      </w:r>
      <w:r w:rsidRPr="00861BEE">
        <w:rPr>
          <w:rFonts w:eastAsia="Times"/>
          <w:highlight w:val="white"/>
        </w:rPr>
        <w:t>]</w:t>
      </w:r>
      <w:bookmarkEnd w:id="292"/>
      <w:r w:rsidRPr="00861BEE">
        <w:rPr>
          <w:rFonts w:eastAsia="Times"/>
          <w:highlight w:val="white"/>
        </w:rPr>
        <w:tab/>
        <w:t xml:space="preserve">J. Kwok and Y. Sun (2018), </w:t>
      </w:r>
      <w:r w:rsidRPr="00861BEE">
        <w:rPr>
          <w:rFonts w:eastAsia="Times"/>
          <w:i/>
          <w:iCs/>
          <w:highlight w:val="white"/>
        </w:rPr>
        <w:t xml:space="preserve">A smart </w:t>
      </w:r>
      <w:proofErr w:type="spellStart"/>
      <w:r w:rsidRPr="00861BEE">
        <w:rPr>
          <w:rFonts w:eastAsia="Times"/>
          <w:i/>
          <w:iCs/>
          <w:highlight w:val="white"/>
        </w:rPr>
        <w:t>iot</w:t>
      </w:r>
      <w:proofErr w:type="spellEnd"/>
      <w:r w:rsidRPr="00861BEE">
        <w:rPr>
          <w:rFonts w:eastAsia="Times"/>
          <w:i/>
          <w:iCs/>
          <w:highlight w:val="white"/>
        </w:rPr>
        <w:t>-based irrigation system with automated plant recognition using deep learning</w:t>
      </w:r>
      <w:r w:rsidRPr="00861BEE">
        <w:rPr>
          <w:rFonts w:eastAsia="Times"/>
          <w:highlight w:val="white"/>
        </w:rPr>
        <w:t xml:space="preserve">, in Proceedings of the 10th International Conference on Computer </w:t>
      </w:r>
      <w:proofErr w:type="spellStart"/>
      <w:r w:rsidRPr="00861BEE">
        <w:rPr>
          <w:rFonts w:eastAsia="Times"/>
          <w:highlight w:val="white"/>
        </w:rPr>
        <w:t>Modeling</w:t>
      </w:r>
      <w:proofErr w:type="spellEnd"/>
      <w:r w:rsidRPr="00861BEE">
        <w:rPr>
          <w:rFonts w:eastAsia="Times"/>
          <w:highlight w:val="white"/>
        </w:rPr>
        <w:t xml:space="preserve"> and Simulation, pp. 87–91, ACM.</w:t>
      </w:r>
    </w:p>
    <w:p w14:paraId="2EB42783"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w:t>
      </w:r>
      <w:r w:rsidRPr="00861BEE">
        <w:t>Mohammadi</w:t>
      </w:r>
      <w:r w:rsidRPr="00861BEE">
        <w:rPr>
          <w:rFonts w:eastAsia="Times"/>
          <w:highlight w:val="white"/>
        </w:rPr>
        <w:t>]</w:t>
      </w:r>
      <w:r w:rsidRPr="00861BEE">
        <w:rPr>
          <w:rFonts w:eastAsia="Times"/>
          <w:highlight w:val="white"/>
        </w:rPr>
        <w:tab/>
        <w:t xml:space="preserve">M. Mohammadi, A. Al-Fuqaha, M. </w:t>
      </w:r>
      <w:proofErr w:type="spellStart"/>
      <w:r w:rsidRPr="00861BEE">
        <w:rPr>
          <w:rFonts w:eastAsia="Times"/>
          <w:highlight w:val="white"/>
        </w:rPr>
        <w:t>Guizani</w:t>
      </w:r>
      <w:proofErr w:type="spellEnd"/>
      <w:r w:rsidRPr="00861BEE">
        <w:rPr>
          <w:rFonts w:eastAsia="Times"/>
          <w:highlight w:val="white"/>
        </w:rPr>
        <w:t xml:space="preserve">, and J.-S. Oh (2018), </w:t>
      </w:r>
      <w:proofErr w:type="spellStart"/>
      <w:r w:rsidRPr="00861BEE">
        <w:rPr>
          <w:rFonts w:eastAsia="Times"/>
          <w:i/>
          <w:iCs/>
          <w:highlight w:val="white"/>
        </w:rPr>
        <w:t>Semisupervised</w:t>
      </w:r>
      <w:proofErr w:type="spellEnd"/>
      <w:r w:rsidRPr="00861BEE">
        <w:rPr>
          <w:rFonts w:eastAsia="Times"/>
          <w:i/>
          <w:iCs/>
          <w:highlight w:val="white"/>
        </w:rPr>
        <w:t xml:space="preserve"> deep reinforcement learning in support of </w:t>
      </w:r>
      <w:proofErr w:type="spellStart"/>
      <w:r w:rsidRPr="00861BEE">
        <w:rPr>
          <w:rFonts w:eastAsia="Times"/>
          <w:i/>
          <w:iCs/>
          <w:highlight w:val="white"/>
        </w:rPr>
        <w:t>iot</w:t>
      </w:r>
      <w:proofErr w:type="spellEnd"/>
      <w:r w:rsidRPr="00861BEE">
        <w:rPr>
          <w:rFonts w:eastAsia="Times"/>
          <w:i/>
          <w:iCs/>
          <w:highlight w:val="white"/>
        </w:rPr>
        <w:t xml:space="preserve"> and smart city services</w:t>
      </w:r>
      <w:r w:rsidRPr="00861BEE">
        <w:rPr>
          <w:rFonts w:eastAsia="Times"/>
          <w:highlight w:val="white"/>
        </w:rPr>
        <w:t>, IEEE Internet of Things Journal, vol. 5, no. 2, pp. 624–635.</w:t>
      </w:r>
    </w:p>
    <w:p w14:paraId="505CAA53" w14:textId="77777777" w:rsidR="00913404" w:rsidRPr="00861BEE" w:rsidRDefault="00913404" w:rsidP="00295BC9">
      <w:pPr>
        <w:pStyle w:val="Reftext"/>
        <w:keepNext/>
        <w:keepLines/>
        <w:tabs>
          <w:tab w:val="clear" w:pos="1191"/>
          <w:tab w:val="clear" w:pos="1588"/>
          <w:tab w:val="clear" w:pos="1985"/>
          <w:tab w:val="left" w:pos="2977"/>
        </w:tabs>
        <w:ind w:left="2977" w:hanging="2977"/>
        <w:rPr>
          <w:rFonts w:eastAsia="Times"/>
          <w:highlight w:val="white"/>
        </w:rPr>
      </w:pPr>
      <w:r w:rsidRPr="00861BEE">
        <w:rPr>
          <w:rFonts w:eastAsia="Times"/>
          <w:highlight w:val="white"/>
        </w:rPr>
        <w:lastRenderedPageBreak/>
        <w:t>[b-</w:t>
      </w:r>
      <w:r w:rsidRPr="00861BEE">
        <w:t>ruiz18</w:t>
      </w:r>
      <w:r w:rsidRPr="00861BEE">
        <w:rPr>
          <w:rFonts w:eastAsia="Times"/>
          <w:highlight w:val="white"/>
        </w:rPr>
        <w:t>]</w:t>
      </w:r>
      <w:r w:rsidRPr="00861BEE">
        <w:rPr>
          <w:rFonts w:eastAsia="Times"/>
          <w:highlight w:val="white"/>
        </w:rPr>
        <w:tab/>
        <w:t xml:space="preserve">C. Ruiz, S. Pan, A. </w:t>
      </w:r>
      <w:proofErr w:type="spellStart"/>
      <w:r w:rsidRPr="00861BEE">
        <w:rPr>
          <w:rFonts w:eastAsia="Times"/>
          <w:highlight w:val="white"/>
        </w:rPr>
        <w:t>Sadde</w:t>
      </w:r>
      <w:proofErr w:type="spellEnd"/>
      <w:r w:rsidRPr="00861BEE">
        <w:rPr>
          <w:rFonts w:eastAsia="Times"/>
          <w:highlight w:val="white"/>
        </w:rPr>
        <w:t xml:space="preserve">, H. Y. Noh, and P. Zhang (2018), </w:t>
      </w:r>
      <w:proofErr w:type="spellStart"/>
      <w:r w:rsidRPr="00861BEE">
        <w:rPr>
          <w:rFonts w:eastAsia="Times"/>
          <w:i/>
          <w:iCs/>
          <w:highlight w:val="white"/>
        </w:rPr>
        <w:t>Posepair</w:t>
      </w:r>
      <w:proofErr w:type="spellEnd"/>
      <w:r w:rsidRPr="00861BEE">
        <w:rPr>
          <w:rFonts w:eastAsia="Times"/>
          <w:i/>
          <w:iCs/>
          <w:highlight w:val="white"/>
        </w:rPr>
        <w:t xml:space="preserve">: pairing </w:t>
      </w:r>
      <w:proofErr w:type="spellStart"/>
      <w:r w:rsidRPr="00861BEE">
        <w:rPr>
          <w:rFonts w:eastAsia="Times"/>
          <w:i/>
          <w:iCs/>
          <w:highlight w:val="white"/>
        </w:rPr>
        <w:t>iot</w:t>
      </w:r>
      <w:proofErr w:type="spellEnd"/>
      <w:r w:rsidRPr="00861BEE">
        <w:rPr>
          <w:rFonts w:eastAsia="Times"/>
          <w:i/>
          <w:iCs/>
          <w:highlight w:val="white"/>
        </w:rPr>
        <w:t xml:space="preserve"> devices through visual human pose analysis: demo abstract</w:t>
      </w:r>
      <w:r w:rsidRPr="00861BEE">
        <w:rPr>
          <w:rFonts w:eastAsia="Times"/>
          <w:highlight w:val="white"/>
        </w:rPr>
        <w:t>, in Proceedings of the 17th ACM/IEEE International Conference on Information Processing in Sensor Networks, pp. 144–145, IEEE Press.</w:t>
      </w:r>
    </w:p>
    <w:p w14:paraId="0DFF14E9" w14:textId="77777777" w:rsidR="00913404" w:rsidRPr="00861BEE" w:rsidRDefault="00913404" w:rsidP="00295BC9">
      <w:pPr>
        <w:pStyle w:val="Reftext"/>
        <w:tabs>
          <w:tab w:val="clear" w:pos="1191"/>
          <w:tab w:val="clear" w:pos="1588"/>
          <w:tab w:val="clear" w:pos="1985"/>
          <w:tab w:val="left" w:pos="2977"/>
        </w:tabs>
        <w:ind w:left="2977" w:hanging="2977"/>
        <w:rPr>
          <w:rFonts w:eastAsia="Times"/>
          <w:highlight w:val="white"/>
        </w:rPr>
      </w:pPr>
      <w:r w:rsidRPr="00861BEE">
        <w:rPr>
          <w:rFonts w:eastAsia="Times"/>
          <w:highlight w:val="white"/>
        </w:rPr>
        <w:t>[b-</w:t>
      </w:r>
      <w:r w:rsidRPr="00861BEE">
        <w:t>Sculley15</w:t>
      </w:r>
      <w:r w:rsidRPr="00861BEE">
        <w:rPr>
          <w:rFonts w:eastAsia="Times"/>
          <w:highlight w:val="white"/>
        </w:rPr>
        <w:t>]</w:t>
      </w:r>
      <w:r w:rsidRPr="00861BEE">
        <w:rPr>
          <w:rFonts w:eastAsia="Times"/>
          <w:highlight w:val="white"/>
        </w:rPr>
        <w:tab/>
        <w:t xml:space="preserve">D. Sculley, G. Holt, D. Golovin, E. Davydov, T. Phillips, D. Ebner, V. Chaudhary, M. Young, J.-F. Crespo, and D. Dennison (2015), </w:t>
      </w:r>
      <w:r w:rsidRPr="00861BEE">
        <w:rPr>
          <w:rFonts w:eastAsia="Times"/>
          <w:i/>
          <w:iCs/>
          <w:highlight w:val="white"/>
        </w:rPr>
        <w:t>Hidden technical debt in machine learning systems</w:t>
      </w:r>
      <w:r w:rsidRPr="00861BEE">
        <w:rPr>
          <w:rFonts w:eastAsia="Times"/>
          <w:highlight w:val="white"/>
        </w:rPr>
        <w:t>, in Advances in neural information processing systems, pp. 2503–2511.</w:t>
      </w:r>
    </w:p>
    <w:p w14:paraId="783C05B6" w14:textId="77777777" w:rsidR="003829E0" w:rsidRDefault="003829E0" w:rsidP="00411C49">
      <w:pPr>
        <w:pStyle w:val="Reasons"/>
      </w:pPr>
    </w:p>
    <w:p w14:paraId="31B403FD" w14:textId="77777777" w:rsidR="003829E0" w:rsidRDefault="003829E0">
      <w:pPr>
        <w:jc w:val="center"/>
      </w:pPr>
      <w:r>
        <w:t>______________</w:t>
      </w:r>
    </w:p>
    <w:sectPr w:rsidR="003829E0" w:rsidSect="005938C1">
      <w:headerReference w:type="default" r:id="rId52"/>
      <w:footerReference w:type="even" r:id="rId53"/>
      <w:footerReference w:type="default" r:id="rId54"/>
      <w:footerReference w:type="first" r:id="rId55"/>
      <w:type w:val="oddPage"/>
      <w:pgSz w:w="11907" w:h="16840" w:code="9"/>
      <w:pgMar w:top="1134" w:right="1134" w:bottom="1134" w:left="1134" w:header="567" w:footer="567" w:gutter="0"/>
      <w:pgNumType w:start="1"/>
      <w:cols w:space="720"/>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6E5B" w14:textId="77777777" w:rsidR="00AF28D6" w:rsidRDefault="00AF28D6" w:rsidP="003829E0">
      <w:r>
        <w:separator/>
      </w:r>
    </w:p>
  </w:endnote>
  <w:endnote w:type="continuationSeparator" w:id="0">
    <w:p w14:paraId="5D883F2E" w14:textId="77777777" w:rsidR="00AF28D6" w:rsidRDefault="00AF28D6" w:rsidP="0038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1"/>
    <w:family w:val="roman"/>
    <w:pitch w:val="variable"/>
  </w:font>
  <w:font w:name="Calibri">
    <w:panose1 w:val="020F0502020204030204"/>
    <w:charset w:val="00"/>
    <w:family w:val="swiss"/>
    <w:pitch w:val="variable"/>
    <w:sig w:usb0="E4002EFF" w:usb1="C200247B"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B5C9" w14:textId="77777777" w:rsidR="00465852" w:rsidRPr="00DC0B58" w:rsidRDefault="00465852" w:rsidP="003829E0">
    <w:pPr>
      <w:pStyle w:val="Footer"/>
      <w:rPr>
        <w:szCs w:val="16"/>
        <w:lang w:eastAsia="zh-CN"/>
      </w:rPr>
    </w:pPr>
    <w:r w:rsidRPr="009D5FF3">
      <w:fldChar w:fldCharType="begin"/>
    </w:r>
    <w:r w:rsidRPr="009D5FF3">
      <w:instrText xml:space="preserve"> PAGE </w:instrText>
    </w:r>
    <w:r w:rsidRPr="009D5FF3">
      <w:fldChar w:fldCharType="separate"/>
    </w:r>
    <w:r>
      <w:t>ii</w:t>
    </w:r>
    <w:r w:rsidRPr="009D5FF3">
      <w:fldChar w:fldCharType="end"/>
    </w:r>
    <w:r>
      <w:tab/>
    </w:r>
    <w:r w:rsidRPr="00E55209">
      <w:t>FGMV-35</w:t>
    </w:r>
    <w:r w:rsidRPr="00E55209">
      <w:rPr>
        <w:rFonts w:hint="eastAsia"/>
      </w:rPr>
      <w:t xml:space="preserve"> (2024-06)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807673"/>
      <w:docPartObj>
        <w:docPartGallery w:val="Page Numbers (Bottom of Page)"/>
        <w:docPartUnique/>
      </w:docPartObj>
    </w:sdtPr>
    <w:sdtEndPr>
      <w:rPr>
        <w:rStyle w:val="PageNumber"/>
      </w:rPr>
    </w:sdtEndPr>
    <w:sdtContent>
      <w:p w14:paraId="00E9D73A" w14:textId="77777777" w:rsidR="00465852" w:rsidRDefault="00465852" w:rsidP="003829E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i</w:t>
        </w:r>
        <w:r>
          <w:rPr>
            <w:rStyle w:val="PageNumber"/>
          </w:rPr>
          <w:fldChar w:fldCharType="end"/>
        </w:r>
      </w:p>
    </w:sdtContent>
  </w:sdt>
  <w:p w14:paraId="25F27A61" w14:textId="77777777" w:rsidR="00465852" w:rsidRPr="008F0E27" w:rsidRDefault="00465852" w:rsidP="003829E0">
    <w:pPr>
      <w:pStyle w:val="Footer"/>
    </w:pPr>
    <w:r>
      <w:tab/>
    </w:r>
    <w:bookmarkStart w:id="12" w:name="OLE_LINK151"/>
    <w:bookmarkStart w:id="13" w:name="OLE_LINK152"/>
    <w:r>
      <w:rPr>
        <w:lang w:val="fr-CH"/>
      </w:rPr>
      <w:t>FGCD</w:t>
    </w:r>
    <w:r w:rsidRPr="000B5A74">
      <w:rPr>
        <w:lang w:val="fr-CH"/>
      </w:rPr>
      <w:t>-D.WG</w:t>
    </w:r>
    <w:r>
      <w:rPr>
        <w:lang w:val="fr-CH"/>
      </w:rPr>
      <w:t>8</w:t>
    </w:r>
    <w:r w:rsidRPr="000B5A74">
      <w:rPr>
        <w:lang w:val="fr-CH"/>
      </w:rPr>
      <w:t>-0</w:t>
    </w:r>
    <w:r>
      <w:rPr>
        <w:lang w:val="fr-CH"/>
      </w:rPr>
      <w:t>2</w:t>
    </w:r>
    <w:r w:rsidRPr="000B5A74">
      <w:t xml:space="preserve"> </w:t>
    </w:r>
    <w:r w:rsidRPr="00926B6C">
      <w:t>(</w:t>
    </w:r>
    <w:r>
      <w:t>2023</w:t>
    </w:r>
    <w:r w:rsidRPr="00926B6C">
      <w:t>-</w:t>
    </w:r>
    <w:r>
      <w:t>09</w:t>
    </w:r>
    <w:r w:rsidRPr="00926B6C">
      <w:t>)</w:t>
    </w:r>
  </w:p>
  <w:bookmarkEnd w:id="12"/>
  <w:bookmarkEnd w:id="13"/>
  <w:p w14:paraId="624D9874" w14:textId="77777777" w:rsidR="00465852" w:rsidRDefault="00465852" w:rsidP="003829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6D04" w14:textId="39A21DBD" w:rsidR="00295BC9" w:rsidRPr="00295BC9" w:rsidRDefault="00295BC9" w:rsidP="00295BC9">
    <w:pPr>
      <w:tabs>
        <w:tab w:val="clear" w:pos="794"/>
        <w:tab w:val="clear" w:pos="1191"/>
        <w:tab w:val="clear" w:pos="1588"/>
        <w:tab w:val="clear" w:pos="1985"/>
        <w:tab w:val="left" w:pos="851"/>
        <w:tab w:val="right" w:pos="8789"/>
        <w:tab w:val="right" w:pos="9639"/>
      </w:tabs>
      <w:spacing w:before="0"/>
      <w:jc w:val="left"/>
      <w:rPr>
        <w:rFonts w:eastAsia="DengXian"/>
        <w:caps/>
        <w:noProof/>
        <w:sz w:val="16"/>
      </w:rPr>
    </w:pPr>
    <w:r w:rsidRPr="00295BC9">
      <w:rPr>
        <w:rFonts w:eastAsia="SimSun"/>
        <w:caps/>
        <w:noProof/>
        <w:sz w:val="16"/>
      </w:rPr>
      <w:fldChar w:fldCharType="begin"/>
    </w:r>
    <w:r w:rsidRPr="00295BC9">
      <w:rPr>
        <w:rFonts w:eastAsia="SimSun"/>
        <w:caps/>
        <w:noProof/>
        <w:sz w:val="16"/>
      </w:rPr>
      <w:instrText xml:space="preserve"> PAGE </w:instrText>
    </w:r>
    <w:r w:rsidRPr="00295BC9">
      <w:rPr>
        <w:rFonts w:eastAsia="SimSun"/>
        <w:caps/>
        <w:noProof/>
        <w:sz w:val="16"/>
      </w:rPr>
      <w:fldChar w:fldCharType="separate"/>
    </w:r>
    <w:r w:rsidRPr="00295BC9">
      <w:rPr>
        <w:rFonts w:eastAsia="SimSun"/>
        <w:caps/>
        <w:noProof/>
        <w:sz w:val="16"/>
      </w:rPr>
      <w:t>ii</w:t>
    </w:r>
    <w:r w:rsidRPr="00295BC9">
      <w:rPr>
        <w:rFonts w:eastAsia="SimSun"/>
        <w:caps/>
        <w:noProof/>
        <w:sz w:val="16"/>
      </w:rPr>
      <w:fldChar w:fldCharType="end"/>
    </w:r>
    <w:r w:rsidRPr="00295BC9">
      <w:rPr>
        <w:rFonts w:eastAsia="SimSun"/>
        <w:caps/>
        <w:noProof/>
        <w:sz w:val="16"/>
      </w:rPr>
      <w:tab/>
    </w:r>
    <w:r w:rsidRPr="00295BC9">
      <w:rPr>
        <w:b/>
        <w:bCs/>
        <w:caps/>
        <w:noProof/>
        <w:sz w:val="16"/>
      </w:rPr>
      <w:t>ML5G DEL</w:t>
    </w:r>
    <w:r>
      <w:rPr>
        <w:b/>
        <w:bCs/>
        <w:caps/>
        <w:noProof/>
        <w:sz w:val="16"/>
      </w:rPr>
      <w:t>4</w:t>
    </w:r>
    <w:r w:rsidRPr="00295BC9">
      <w:rPr>
        <w:b/>
        <w:bCs/>
        <w:caps/>
        <w:noProof/>
        <w:sz w:val="16"/>
      </w:rPr>
      <w:t xml:space="preserve"> (20</w:t>
    </w:r>
    <w:r w:rsidR="00F02DF3">
      <w:rPr>
        <w:b/>
        <w:bCs/>
        <w:caps/>
        <w:noProof/>
        <w:sz w:val="16"/>
      </w:rPr>
      <w:t>20</w:t>
    </w:r>
    <w:r w:rsidRPr="00295BC9">
      <w:rPr>
        <w:b/>
        <w:bCs/>
        <w:caps/>
        <w:noProof/>
        <w:sz w:val="16"/>
      </w:rPr>
      <w:t>-</w:t>
    </w:r>
    <w:r w:rsidR="00F02DF3">
      <w:rPr>
        <w:b/>
        <w:bCs/>
        <w:caps/>
        <w:noProof/>
        <w:sz w:val="16"/>
      </w:rPr>
      <w:t>07</w:t>
    </w:r>
    <w:r w:rsidRPr="00295BC9">
      <w:rPr>
        <w:b/>
        <w:bCs/>
        <w:caps/>
        <w:noProof/>
        <w:sz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AF06" w14:textId="2D39DDE8" w:rsidR="00DA3D97" w:rsidRPr="00DC0B58" w:rsidRDefault="00DA3D97" w:rsidP="003829E0">
    <w:pPr>
      <w:pStyle w:val="Footer"/>
      <w:rPr>
        <w:szCs w:val="16"/>
        <w:lang w:eastAsia="zh-CN"/>
      </w:rPr>
    </w:pPr>
    <w:r w:rsidRPr="009D5FF3">
      <w:rPr>
        <w:color w:val="262626" w:themeColor="text1" w:themeTint="D9"/>
        <w:szCs w:val="8"/>
      </w:rPr>
      <w:fldChar w:fldCharType="begin"/>
    </w:r>
    <w:r w:rsidRPr="009D5FF3">
      <w:rPr>
        <w:color w:val="262626" w:themeColor="text1" w:themeTint="D9"/>
        <w:szCs w:val="8"/>
      </w:rPr>
      <w:instrText xml:space="preserve"> PAGE </w:instrText>
    </w:r>
    <w:r w:rsidRPr="009D5FF3">
      <w:rPr>
        <w:color w:val="262626" w:themeColor="text1" w:themeTint="D9"/>
        <w:szCs w:val="8"/>
      </w:rPr>
      <w:fldChar w:fldCharType="separate"/>
    </w:r>
    <w:r>
      <w:rPr>
        <w:color w:val="262626" w:themeColor="text1" w:themeTint="D9"/>
        <w:szCs w:val="8"/>
      </w:rPr>
      <w:t>ii</w:t>
    </w:r>
    <w:r w:rsidRPr="009D5FF3">
      <w:rPr>
        <w:color w:val="262626" w:themeColor="text1" w:themeTint="D9"/>
        <w:szCs w:val="8"/>
      </w:rPr>
      <w:fldChar w:fldCharType="end"/>
    </w:r>
    <w:r>
      <w:rPr>
        <w:color w:val="262626" w:themeColor="text1" w:themeTint="D9"/>
        <w:szCs w:val="8"/>
      </w:rPr>
      <w:tab/>
    </w:r>
    <w:r w:rsidRPr="00DA3D97">
      <w:rPr>
        <w:rFonts w:eastAsia="SimSun"/>
        <w:lang w:eastAsia="zh-CN"/>
      </w:rPr>
      <w:t xml:space="preserve">FG-ML5G-DEL4-O-038 </w:t>
    </w:r>
    <w:r w:rsidRPr="00E55209">
      <w:rPr>
        <w:rFonts w:eastAsia="SimSun" w:hint="eastAsia"/>
        <w:lang w:eastAsia="zh-CN"/>
      </w:rPr>
      <w:t>(</w:t>
    </w:r>
    <w:r>
      <w:rPr>
        <w:rFonts w:eastAsia="SimSun"/>
        <w:lang w:eastAsia="zh-CN"/>
      </w:rPr>
      <w:t>xxxx</w:t>
    </w:r>
    <w:r w:rsidRPr="00E55209">
      <w:rPr>
        <w:rFonts w:eastAsia="SimSun" w:hint="eastAsia"/>
        <w:lang w:eastAsia="zh-CN"/>
      </w:rPr>
      <w:t>-</w:t>
    </w:r>
    <w:r>
      <w:rPr>
        <w:rFonts w:eastAsia="SimSun"/>
        <w:lang w:eastAsia="zh-CN"/>
      </w:rPr>
      <w:t>xx</w:t>
    </w:r>
    <w:r w:rsidRPr="00E55209">
      <w:rPr>
        <w:rFonts w:eastAsia="SimSun" w:hint="eastAsia"/>
        <w:lang w:eastAsia="zh-CN"/>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F839" w14:textId="65A4C77D" w:rsidR="00295BC9" w:rsidRPr="00295BC9" w:rsidRDefault="00295BC9" w:rsidP="00295BC9">
    <w:pPr>
      <w:tabs>
        <w:tab w:val="clear" w:pos="794"/>
        <w:tab w:val="clear" w:pos="1191"/>
        <w:tab w:val="clear" w:pos="1588"/>
        <w:tab w:val="clear" w:pos="1985"/>
        <w:tab w:val="right" w:pos="8789"/>
        <w:tab w:val="right" w:pos="9639"/>
      </w:tabs>
      <w:spacing w:before="0"/>
      <w:jc w:val="right"/>
      <w:rPr>
        <w:b/>
        <w:bCs/>
        <w:caps/>
        <w:noProof/>
        <w:sz w:val="16"/>
        <w:szCs w:val="16"/>
      </w:rPr>
    </w:pPr>
    <w:r w:rsidRPr="00295BC9">
      <w:rPr>
        <w:b/>
        <w:bCs/>
        <w:caps/>
        <w:noProof/>
        <w:sz w:val="16"/>
        <w:szCs w:val="16"/>
      </w:rPr>
      <w:tab/>
    </w:r>
    <w:r w:rsidRPr="00295BC9">
      <w:rPr>
        <w:b/>
        <w:bCs/>
        <w:caps/>
        <w:noProof/>
        <w:sz w:val="16"/>
      </w:rPr>
      <w:t>ML5G DEL</w:t>
    </w:r>
    <w:r>
      <w:rPr>
        <w:b/>
        <w:bCs/>
        <w:caps/>
        <w:noProof/>
        <w:sz w:val="16"/>
      </w:rPr>
      <w:t>4</w:t>
    </w:r>
    <w:r w:rsidRPr="00295BC9">
      <w:rPr>
        <w:b/>
        <w:bCs/>
        <w:caps/>
        <w:noProof/>
        <w:sz w:val="16"/>
      </w:rPr>
      <w:t xml:space="preserve"> (20</w:t>
    </w:r>
    <w:r w:rsidR="00F02DF3">
      <w:rPr>
        <w:b/>
        <w:bCs/>
        <w:caps/>
        <w:noProof/>
        <w:sz w:val="16"/>
      </w:rPr>
      <w:t>20</w:t>
    </w:r>
    <w:r w:rsidRPr="00295BC9">
      <w:rPr>
        <w:b/>
        <w:bCs/>
        <w:caps/>
        <w:noProof/>
        <w:sz w:val="16"/>
      </w:rPr>
      <w:t>-</w:t>
    </w:r>
    <w:r w:rsidR="00F02DF3">
      <w:rPr>
        <w:b/>
        <w:bCs/>
        <w:caps/>
        <w:noProof/>
        <w:sz w:val="16"/>
      </w:rPr>
      <w:t>07</w:t>
    </w:r>
    <w:r w:rsidRPr="00295BC9">
      <w:rPr>
        <w:b/>
        <w:bCs/>
        <w:caps/>
        <w:noProof/>
        <w:sz w:val="16"/>
      </w:rPr>
      <w:t>)</w:t>
    </w:r>
    <w:r w:rsidRPr="00295BC9">
      <w:rPr>
        <w:b/>
        <w:bCs/>
        <w:caps/>
        <w:noProof/>
        <w:sz w:val="16"/>
        <w:szCs w:val="16"/>
      </w:rPr>
      <w:tab/>
    </w:r>
    <w:r w:rsidRPr="00295BC9">
      <w:rPr>
        <w:caps/>
        <w:noProof/>
        <w:sz w:val="16"/>
        <w:szCs w:val="16"/>
      </w:rPr>
      <w:fldChar w:fldCharType="begin"/>
    </w:r>
    <w:r w:rsidRPr="00295BC9">
      <w:rPr>
        <w:caps/>
        <w:noProof/>
        <w:sz w:val="16"/>
        <w:szCs w:val="16"/>
      </w:rPr>
      <w:instrText xml:space="preserve"> PAGE </w:instrText>
    </w:r>
    <w:r w:rsidRPr="00295BC9">
      <w:rPr>
        <w:caps/>
        <w:noProof/>
        <w:sz w:val="16"/>
        <w:szCs w:val="16"/>
      </w:rPr>
      <w:fldChar w:fldCharType="separate"/>
    </w:r>
    <w:r w:rsidRPr="00295BC9">
      <w:rPr>
        <w:caps/>
        <w:noProof/>
        <w:sz w:val="16"/>
        <w:szCs w:val="16"/>
      </w:rPr>
      <w:t>i</w:t>
    </w:r>
    <w:r w:rsidRPr="00295BC9">
      <w:rPr>
        <w:caps/>
        <w:noProof/>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F2FC" w14:textId="5BBEAAA7" w:rsidR="00295BC9" w:rsidRPr="00295BC9" w:rsidRDefault="00295BC9" w:rsidP="00295BC9">
    <w:pPr>
      <w:tabs>
        <w:tab w:val="clear" w:pos="794"/>
        <w:tab w:val="clear" w:pos="1191"/>
        <w:tab w:val="clear" w:pos="1588"/>
        <w:tab w:val="clear" w:pos="1985"/>
        <w:tab w:val="left" w:pos="851"/>
        <w:tab w:val="right" w:pos="8789"/>
        <w:tab w:val="right" w:pos="9639"/>
      </w:tabs>
      <w:spacing w:before="0"/>
      <w:jc w:val="left"/>
      <w:rPr>
        <w:rFonts w:eastAsia="DengXian"/>
        <w:caps/>
        <w:noProof/>
        <w:sz w:val="16"/>
      </w:rPr>
    </w:pPr>
    <w:r w:rsidRPr="00295BC9">
      <w:rPr>
        <w:rFonts w:eastAsia="SimSun"/>
        <w:caps/>
        <w:noProof/>
        <w:sz w:val="16"/>
      </w:rPr>
      <w:fldChar w:fldCharType="begin"/>
    </w:r>
    <w:r w:rsidRPr="00295BC9">
      <w:rPr>
        <w:rFonts w:eastAsia="SimSun"/>
        <w:caps/>
        <w:noProof/>
        <w:sz w:val="16"/>
      </w:rPr>
      <w:instrText xml:space="preserve"> PAGE </w:instrText>
    </w:r>
    <w:r w:rsidRPr="00295BC9">
      <w:rPr>
        <w:rFonts w:eastAsia="SimSun"/>
        <w:caps/>
        <w:noProof/>
        <w:sz w:val="16"/>
      </w:rPr>
      <w:fldChar w:fldCharType="separate"/>
    </w:r>
    <w:r>
      <w:rPr>
        <w:rFonts w:eastAsia="SimSun"/>
        <w:caps/>
        <w:noProof/>
        <w:sz w:val="16"/>
      </w:rPr>
      <w:t>ii</w:t>
    </w:r>
    <w:r w:rsidRPr="00295BC9">
      <w:rPr>
        <w:rFonts w:eastAsia="SimSun"/>
        <w:caps/>
        <w:noProof/>
        <w:sz w:val="16"/>
      </w:rPr>
      <w:fldChar w:fldCharType="end"/>
    </w:r>
    <w:r w:rsidRPr="00295BC9">
      <w:rPr>
        <w:rFonts w:eastAsia="SimSun"/>
        <w:caps/>
        <w:noProof/>
        <w:sz w:val="16"/>
      </w:rPr>
      <w:tab/>
    </w:r>
    <w:r w:rsidRPr="00295BC9">
      <w:rPr>
        <w:b/>
        <w:bCs/>
        <w:caps/>
        <w:noProof/>
        <w:sz w:val="16"/>
      </w:rPr>
      <w:t>ML5G DEL</w:t>
    </w:r>
    <w:r>
      <w:rPr>
        <w:b/>
        <w:bCs/>
        <w:caps/>
        <w:noProof/>
        <w:sz w:val="16"/>
      </w:rPr>
      <w:t>4</w:t>
    </w:r>
    <w:r w:rsidRPr="00295BC9">
      <w:rPr>
        <w:b/>
        <w:bCs/>
        <w:caps/>
        <w:noProof/>
        <w:sz w:val="16"/>
      </w:rPr>
      <w:t xml:space="preserve"> (20</w:t>
    </w:r>
    <w:r w:rsidR="00F02DF3">
      <w:rPr>
        <w:b/>
        <w:bCs/>
        <w:caps/>
        <w:noProof/>
        <w:sz w:val="16"/>
      </w:rPr>
      <w:t>20</w:t>
    </w:r>
    <w:r w:rsidRPr="00295BC9">
      <w:rPr>
        <w:b/>
        <w:bCs/>
        <w:caps/>
        <w:noProof/>
        <w:sz w:val="16"/>
      </w:rPr>
      <w:t>-</w:t>
    </w:r>
    <w:r w:rsidR="00F02DF3">
      <w:rPr>
        <w:b/>
        <w:bCs/>
        <w:caps/>
        <w:noProof/>
        <w:sz w:val="16"/>
      </w:rPr>
      <w:t>07</w:t>
    </w:r>
    <w:r w:rsidRPr="00295BC9">
      <w:rPr>
        <w:b/>
        <w:bCs/>
        <w:caps/>
        <w:noProof/>
        <w:sz w:val="16"/>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31B4" w14:textId="46D42440" w:rsidR="00295BC9" w:rsidRPr="00295BC9" w:rsidRDefault="00295BC9" w:rsidP="00295BC9">
    <w:pPr>
      <w:tabs>
        <w:tab w:val="clear" w:pos="794"/>
        <w:tab w:val="clear" w:pos="1191"/>
        <w:tab w:val="clear" w:pos="1588"/>
        <w:tab w:val="clear" w:pos="1985"/>
        <w:tab w:val="right" w:pos="8789"/>
        <w:tab w:val="right" w:pos="9639"/>
      </w:tabs>
      <w:spacing w:before="0"/>
      <w:jc w:val="right"/>
      <w:rPr>
        <w:b/>
        <w:bCs/>
        <w:caps/>
        <w:noProof/>
        <w:sz w:val="16"/>
        <w:szCs w:val="16"/>
      </w:rPr>
    </w:pPr>
    <w:r w:rsidRPr="00295BC9">
      <w:rPr>
        <w:b/>
        <w:bCs/>
        <w:caps/>
        <w:noProof/>
        <w:sz w:val="16"/>
        <w:szCs w:val="16"/>
      </w:rPr>
      <w:tab/>
    </w:r>
    <w:r w:rsidRPr="00295BC9">
      <w:rPr>
        <w:b/>
        <w:bCs/>
        <w:caps/>
        <w:noProof/>
        <w:sz w:val="16"/>
      </w:rPr>
      <w:t>ML5G DEL</w:t>
    </w:r>
    <w:r>
      <w:rPr>
        <w:b/>
        <w:bCs/>
        <w:caps/>
        <w:noProof/>
        <w:sz w:val="16"/>
      </w:rPr>
      <w:t>4</w:t>
    </w:r>
    <w:r w:rsidRPr="00295BC9">
      <w:rPr>
        <w:b/>
        <w:bCs/>
        <w:caps/>
        <w:noProof/>
        <w:sz w:val="16"/>
      </w:rPr>
      <w:t xml:space="preserve"> (20</w:t>
    </w:r>
    <w:r w:rsidR="00F02DF3">
      <w:rPr>
        <w:b/>
        <w:bCs/>
        <w:caps/>
        <w:noProof/>
        <w:sz w:val="16"/>
      </w:rPr>
      <w:t>20</w:t>
    </w:r>
    <w:r w:rsidRPr="00295BC9">
      <w:rPr>
        <w:b/>
        <w:bCs/>
        <w:caps/>
        <w:noProof/>
        <w:sz w:val="16"/>
      </w:rPr>
      <w:t>-</w:t>
    </w:r>
    <w:r w:rsidR="00F02DF3">
      <w:rPr>
        <w:b/>
        <w:bCs/>
        <w:caps/>
        <w:noProof/>
        <w:sz w:val="16"/>
      </w:rPr>
      <w:t>07</w:t>
    </w:r>
    <w:r w:rsidRPr="00295BC9">
      <w:rPr>
        <w:b/>
        <w:bCs/>
        <w:caps/>
        <w:noProof/>
        <w:sz w:val="16"/>
      </w:rPr>
      <w:t>)</w:t>
    </w:r>
    <w:r w:rsidRPr="00295BC9">
      <w:rPr>
        <w:b/>
        <w:bCs/>
        <w:caps/>
        <w:noProof/>
        <w:sz w:val="16"/>
        <w:szCs w:val="16"/>
      </w:rPr>
      <w:tab/>
    </w:r>
    <w:r w:rsidRPr="00295BC9">
      <w:rPr>
        <w:caps/>
        <w:noProof/>
        <w:sz w:val="16"/>
        <w:szCs w:val="16"/>
      </w:rPr>
      <w:fldChar w:fldCharType="begin"/>
    </w:r>
    <w:r w:rsidRPr="00295BC9">
      <w:rPr>
        <w:caps/>
        <w:noProof/>
        <w:sz w:val="16"/>
        <w:szCs w:val="16"/>
      </w:rPr>
      <w:instrText xml:space="preserve"> PAGE </w:instrText>
    </w:r>
    <w:r w:rsidRPr="00295BC9">
      <w:rPr>
        <w:caps/>
        <w:noProof/>
        <w:sz w:val="16"/>
        <w:szCs w:val="16"/>
      </w:rPr>
      <w:fldChar w:fldCharType="separate"/>
    </w:r>
    <w:r>
      <w:rPr>
        <w:caps/>
        <w:noProof/>
        <w:sz w:val="16"/>
        <w:szCs w:val="16"/>
      </w:rPr>
      <w:t>1</w:t>
    </w:r>
    <w:r w:rsidRPr="00295BC9">
      <w:rPr>
        <w:caps/>
        <w:noProof/>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AC88" w14:textId="10FAF723" w:rsidR="00295BC9" w:rsidRPr="00295BC9" w:rsidRDefault="00295BC9" w:rsidP="00295BC9">
    <w:pPr>
      <w:tabs>
        <w:tab w:val="clear" w:pos="794"/>
        <w:tab w:val="clear" w:pos="1191"/>
        <w:tab w:val="clear" w:pos="1588"/>
        <w:tab w:val="clear" w:pos="1985"/>
        <w:tab w:val="right" w:pos="8789"/>
        <w:tab w:val="right" w:pos="9639"/>
      </w:tabs>
      <w:spacing w:before="0"/>
      <w:jc w:val="right"/>
      <w:rPr>
        <w:b/>
        <w:bCs/>
        <w:caps/>
        <w:noProof/>
        <w:sz w:val="16"/>
        <w:szCs w:val="16"/>
      </w:rPr>
    </w:pPr>
    <w:r w:rsidRPr="00295BC9">
      <w:rPr>
        <w:b/>
        <w:bCs/>
        <w:caps/>
        <w:noProof/>
        <w:sz w:val="16"/>
        <w:szCs w:val="16"/>
      </w:rPr>
      <w:tab/>
    </w:r>
    <w:r w:rsidRPr="00295BC9">
      <w:rPr>
        <w:b/>
        <w:bCs/>
        <w:caps/>
        <w:noProof/>
        <w:sz w:val="16"/>
      </w:rPr>
      <w:t>ML5G DEL</w:t>
    </w:r>
    <w:r>
      <w:rPr>
        <w:b/>
        <w:bCs/>
        <w:caps/>
        <w:noProof/>
        <w:sz w:val="16"/>
      </w:rPr>
      <w:t>4</w:t>
    </w:r>
    <w:r w:rsidRPr="00295BC9">
      <w:rPr>
        <w:b/>
        <w:bCs/>
        <w:caps/>
        <w:noProof/>
        <w:sz w:val="16"/>
      </w:rPr>
      <w:t xml:space="preserve"> (20</w:t>
    </w:r>
    <w:r w:rsidR="00F02DF3">
      <w:rPr>
        <w:b/>
        <w:bCs/>
        <w:caps/>
        <w:noProof/>
        <w:sz w:val="16"/>
      </w:rPr>
      <w:t>20</w:t>
    </w:r>
    <w:r w:rsidRPr="00295BC9">
      <w:rPr>
        <w:b/>
        <w:bCs/>
        <w:caps/>
        <w:noProof/>
        <w:sz w:val="16"/>
      </w:rPr>
      <w:t>-</w:t>
    </w:r>
    <w:r w:rsidR="00F02DF3">
      <w:rPr>
        <w:b/>
        <w:bCs/>
        <w:caps/>
        <w:noProof/>
        <w:sz w:val="16"/>
      </w:rPr>
      <w:t>07</w:t>
    </w:r>
    <w:r w:rsidRPr="00295BC9">
      <w:rPr>
        <w:b/>
        <w:bCs/>
        <w:caps/>
        <w:noProof/>
        <w:sz w:val="16"/>
      </w:rPr>
      <w:t>)</w:t>
    </w:r>
    <w:r w:rsidRPr="00295BC9">
      <w:rPr>
        <w:b/>
        <w:bCs/>
        <w:caps/>
        <w:noProof/>
        <w:sz w:val="16"/>
        <w:szCs w:val="16"/>
      </w:rPr>
      <w:tab/>
    </w:r>
    <w:r w:rsidRPr="00295BC9">
      <w:rPr>
        <w:caps/>
        <w:noProof/>
        <w:sz w:val="16"/>
        <w:szCs w:val="16"/>
      </w:rPr>
      <w:fldChar w:fldCharType="begin"/>
    </w:r>
    <w:r w:rsidRPr="00295BC9">
      <w:rPr>
        <w:caps/>
        <w:noProof/>
        <w:sz w:val="16"/>
        <w:szCs w:val="16"/>
      </w:rPr>
      <w:instrText xml:space="preserve"> PAGE </w:instrText>
    </w:r>
    <w:r w:rsidRPr="00295BC9">
      <w:rPr>
        <w:caps/>
        <w:noProof/>
        <w:sz w:val="16"/>
        <w:szCs w:val="16"/>
      </w:rPr>
      <w:fldChar w:fldCharType="separate"/>
    </w:r>
    <w:r>
      <w:rPr>
        <w:caps/>
        <w:noProof/>
        <w:sz w:val="16"/>
        <w:szCs w:val="16"/>
      </w:rPr>
      <w:t>i</w:t>
    </w:r>
    <w:r w:rsidRPr="00295BC9">
      <w:rPr>
        <w:cap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6B12" w14:textId="77777777" w:rsidR="00AF28D6" w:rsidRDefault="00AF28D6" w:rsidP="003829E0">
      <w:r>
        <w:separator/>
      </w:r>
    </w:p>
  </w:footnote>
  <w:footnote w:type="continuationSeparator" w:id="0">
    <w:p w14:paraId="2E2E4450" w14:textId="77777777" w:rsidR="00AF28D6" w:rsidRDefault="00AF28D6" w:rsidP="00382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0973" w14:textId="6AD85A6A" w:rsidR="00300C9F" w:rsidRPr="00DA3D97" w:rsidRDefault="00300C9F" w:rsidP="00382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9040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ACCA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B029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3475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0CA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ACC6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4CEF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FC73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7080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3E94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F013ABE"/>
    <w:multiLevelType w:val="multilevel"/>
    <w:tmpl w:val="2E909B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76753825">
    <w:abstractNumId w:val="10"/>
  </w:num>
  <w:num w:numId="2" w16cid:durableId="1472626138">
    <w:abstractNumId w:val="9"/>
  </w:num>
  <w:num w:numId="3" w16cid:durableId="1919485692">
    <w:abstractNumId w:val="7"/>
  </w:num>
  <w:num w:numId="4" w16cid:durableId="581186403">
    <w:abstractNumId w:val="6"/>
  </w:num>
  <w:num w:numId="5" w16cid:durableId="722143332">
    <w:abstractNumId w:val="5"/>
  </w:num>
  <w:num w:numId="6" w16cid:durableId="202013453">
    <w:abstractNumId w:val="4"/>
  </w:num>
  <w:num w:numId="7" w16cid:durableId="833643579">
    <w:abstractNumId w:val="8"/>
  </w:num>
  <w:num w:numId="8" w16cid:durableId="310837940">
    <w:abstractNumId w:val="3"/>
  </w:num>
  <w:num w:numId="9" w16cid:durableId="1899898420">
    <w:abstractNumId w:val="2"/>
  </w:num>
  <w:num w:numId="10" w16cid:durableId="1769500221">
    <w:abstractNumId w:val="1"/>
  </w:num>
  <w:num w:numId="11" w16cid:durableId="1899901030">
    <w:abstractNumId w:val="0"/>
  </w:num>
  <w:num w:numId="12" w16cid:durableId="898326408">
    <w:abstractNumId w:val="8"/>
  </w:num>
  <w:num w:numId="13" w16cid:durableId="527837708">
    <w:abstractNumId w:val="3"/>
  </w:num>
  <w:num w:numId="14" w16cid:durableId="330569153">
    <w:abstractNumId w:val="2"/>
  </w:num>
  <w:num w:numId="15" w16cid:durableId="1059356223">
    <w:abstractNumId w:val="1"/>
  </w:num>
  <w:num w:numId="16" w16cid:durableId="1330475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activeWritingStyle w:appName="MSWord" w:lang="fr-CH" w:vendorID="64" w:dllVersion="0" w:nlCheck="1" w:checkStyle="0"/>
  <w:activeWritingStyle w:appName="MSWord" w:lang="en-IN" w:vendorID="64" w:dllVersion="0" w:nlCheck="1" w:checkStyle="0"/>
  <w:proofState w:spelling="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FA"/>
    <w:rsid w:val="00001101"/>
    <w:rsid w:val="000013D6"/>
    <w:rsid w:val="0000150B"/>
    <w:rsid w:val="00001803"/>
    <w:rsid w:val="00001F79"/>
    <w:rsid w:val="00002012"/>
    <w:rsid w:val="00010050"/>
    <w:rsid w:val="000104F4"/>
    <w:rsid w:val="0001322C"/>
    <w:rsid w:val="00013BD2"/>
    <w:rsid w:val="0001459F"/>
    <w:rsid w:val="0001506F"/>
    <w:rsid w:val="00015585"/>
    <w:rsid w:val="00023C64"/>
    <w:rsid w:val="00024229"/>
    <w:rsid w:val="00026C1F"/>
    <w:rsid w:val="00026C9C"/>
    <w:rsid w:val="0002737E"/>
    <w:rsid w:val="00027CA0"/>
    <w:rsid w:val="000320D9"/>
    <w:rsid w:val="00033011"/>
    <w:rsid w:val="00035FFF"/>
    <w:rsid w:val="000369AD"/>
    <w:rsid w:val="000437C7"/>
    <w:rsid w:val="0004455E"/>
    <w:rsid w:val="00044D74"/>
    <w:rsid w:val="00046C4F"/>
    <w:rsid w:val="00046E8C"/>
    <w:rsid w:val="00050CB4"/>
    <w:rsid w:val="0005435C"/>
    <w:rsid w:val="00054605"/>
    <w:rsid w:val="00060D55"/>
    <w:rsid w:val="000616AF"/>
    <w:rsid w:val="0006228B"/>
    <w:rsid w:val="00062659"/>
    <w:rsid w:val="00062ABF"/>
    <w:rsid w:val="0006333F"/>
    <w:rsid w:val="00063F23"/>
    <w:rsid w:val="00064F21"/>
    <w:rsid w:val="00066140"/>
    <w:rsid w:val="00070A42"/>
    <w:rsid w:val="00070B2C"/>
    <w:rsid w:val="00071ACA"/>
    <w:rsid w:val="00071D54"/>
    <w:rsid w:val="0007234E"/>
    <w:rsid w:val="00074E4D"/>
    <w:rsid w:val="000769CA"/>
    <w:rsid w:val="00080C5D"/>
    <w:rsid w:val="000828F3"/>
    <w:rsid w:val="00083CFA"/>
    <w:rsid w:val="00085DDF"/>
    <w:rsid w:val="0008608D"/>
    <w:rsid w:val="000861A6"/>
    <w:rsid w:val="00087CF8"/>
    <w:rsid w:val="00090934"/>
    <w:rsid w:val="000944F8"/>
    <w:rsid w:val="00095207"/>
    <w:rsid w:val="000952EF"/>
    <w:rsid w:val="000A114A"/>
    <w:rsid w:val="000A25DD"/>
    <w:rsid w:val="000A2F7C"/>
    <w:rsid w:val="000A3495"/>
    <w:rsid w:val="000A4C74"/>
    <w:rsid w:val="000A6510"/>
    <w:rsid w:val="000A67D0"/>
    <w:rsid w:val="000A7CFC"/>
    <w:rsid w:val="000B0C9D"/>
    <w:rsid w:val="000B1F1E"/>
    <w:rsid w:val="000B6E72"/>
    <w:rsid w:val="000B7E98"/>
    <w:rsid w:val="000C116A"/>
    <w:rsid w:val="000C2310"/>
    <w:rsid w:val="000C2A99"/>
    <w:rsid w:val="000C2F7B"/>
    <w:rsid w:val="000C308D"/>
    <w:rsid w:val="000C3672"/>
    <w:rsid w:val="000C54D6"/>
    <w:rsid w:val="000C5733"/>
    <w:rsid w:val="000C669E"/>
    <w:rsid w:val="000C69FF"/>
    <w:rsid w:val="000C6C8C"/>
    <w:rsid w:val="000C7080"/>
    <w:rsid w:val="000C73CA"/>
    <w:rsid w:val="000D116E"/>
    <w:rsid w:val="000D36BA"/>
    <w:rsid w:val="000D3BB0"/>
    <w:rsid w:val="000D48B5"/>
    <w:rsid w:val="000D505F"/>
    <w:rsid w:val="000D6970"/>
    <w:rsid w:val="000D7F49"/>
    <w:rsid w:val="000E2FAA"/>
    <w:rsid w:val="000E47A1"/>
    <w:rsid w:val="000E47F8"/>
    <w:rsid w:val="000E65D2"/>
    <w:rsid w:val="000E6CA4"/>
    <w:rsid w:val="000F09F6"/>
    <w:rsid w:val="000F0AF5"/>
    <w:rsid w:val="000F1129"/>
    <w:rsid w:val="000F174E"/>
    <w:rsid w:val="000F18D7"/>
    <w:rsid w:val="000F2D4F"/>
    <w:rsid w:val="000F39DC"/>
    <w:rsid w:val="000F48E1"/>
    <w:rsid w:val="000F57B5"/>
    <w:rsid w:val="000F62D4"/>
    <w:rsid w:val="000F720D"/>
    <w:rsid w:val="000F7679"/>
    <w:rsid w:val="0010047E"/>
    <w:rsid w:val="00101A31"/>
    <w:rsid w:val="00102182"/>
    <w:rsid w:val="001029AF"/>
    <w:rsid w:val="00102E4A"/>
    <w:rsid w:val="0010567D"/>
    <w:rsid w:val="001077EC"/>
    <w:rsid w:val="00111224"/>
    <w:rsid w:val="00111534"/>
    <w:rsid w:val="00111A6E"/>
    <w:rsid w:val="00113102"/>
    <w:rsid w:val="00113C1B"/>
    <w:rsid w:val="00115237"/>
    <w:rsid w:val="00117D04"/>
    <w:rsid w:val="00122CE7"/>
    <w:rsid w:val="00123CE1"/>
    <w:rsid w:val="00124729"/>
    <w:rsid w:val="00125934"/>
    <w:rsid w:val="0013372D"/>
    <w:rsid w:val="00133A64"/>
    <w:rsid w:val="00134FB7"/>
    <w:rsid w:val="00135719"/>
    <w:rsid w:val="0013730A"/>
    <w:rsid w:val="001373AF"/>
    <w:rsid w:val="0013797C"/>
    <w:rsid w:val="00137F46"/>
    <w:rsid w:val="001407EE"/>
    <w:rsid w:val="00140BA8"/>
    <w:rsid w:val="00141C0D"/>
    <w:rsid w:val="001424F1"/>
    <w:rsid w:val="00142CBB"/>
    <w:rsid w:val="001434A0"/>
    <w:rsid w:val="00151979"/>
    <w:rsid w:val="0015364E"/>
    <w:rsid w:val="00153E95"/>
    <w:rsid w:val="00153F3B"/>
    <w:rsid w:val="00156CF6"/>
    <w:rsid w:val="00156FE5"/>
    <w:rsid w:val="00157E83"/>
    <w:rsid w:val="0016175B"/>
    <w:rsid w:val="00164226"/>
    <w:rsid w:val="001647CF"/>
    <w:rsid w:val="001648B3"/>
    <w:rsid w:val="0016697C"/>
    <w:rsid w:val="00167014"/>
    <w:rsid w:val="001677C8"/>
    <w:rsid w:val="0016786F"/>
    <w:rsid w:val="0017030F"/>
    <w:rsid w:val="0017047A"/>
    <w:rsid w:val="0017054E"/>
    <w:rsid w:val="00170664"/>
    <w:rsid w:val="00171025"/>
    <w:rsid w:val="00173148"/>
    <w:rsid w:val="00176042"/>
    <w:rsid w:val="001769A8"/>
    <w:rsid w:val="00176FF4"/>
    <w:rsid w:val="0018172F"/>
    <w:rsid w:val="001825A4"/>
    <w:rsid w:val="00183385"/>
    <w:rsid w:val="00183B02"/>
    <w:rsid w:val="00185B3B"/>
    <w:rsid w:val="001867EF"/>
    <w:rsid w:val="00190E8F"/>
    <w:rsid w:val="001914A7"/>
    <w:rsid w:val="00191E73"/>
    <w:rsid w:val="001921D0"/>
    <w:rsid w:val="00194494"/>
    <w:rsid w:val="00195A9C"/>
    <w:rsid w:val="00195ED8"/>
    <w:rsid w:val="00196029"/>
    <w:rsid w:val="00197C25"/>
    <w:rsid w:val="001A179B"/>
    <w:rsid w:val="001A2135"/>
    <w:rsid w:val="001A28E1"/>
    <w:rsid w:val="001A3889"/>
    <w:rsid w:val="001A4227"/>
    <w:rsid w:val="001A6900"/>
    <w:rsid w:val="001A7F27"/>
    <w:rsid w:val="001B45C8"/>
    <w:rsid w:val="001B5DD5"/>
    <w:rsid w:val="001B63DA"/>
    <w:rsid w:val="001B7C69"/>
    <w:rsid w:val="001C0564"/>
    <w:rsid w:val="001C0657"/>
    <w:rsid w:val="001C0FA1"/>
    <w:rsid w:val="001C1C12"/>
    <w:rsid w:val="001C300D"/>
    <w:rsid w:val="001C4637"/>
    <w:rsid w:val="001C4933"/>
    <w:rsid w:val="001C4B46"/>
    <w:rsid w:val="001C66A6"/>
    <w:rsid w:val="001C6A26"/>
    <w:rsid w:val="001C7093"/>
    <w:rsid w:val="001C7AC0"/>
    <w:rsid w:val="001C7B5E"/>
    <w:rsid w:val="001C7C91"/>
    <w:rsid w:val="001D0A31"/>
    <w:rsid w:val="001D0E4B"/>
    <w:rsid w:val="001D11AA"/>
    <w:rsid w:val="001D19FF"/>
    <w:rsid w:val="001D212C"/>
    <w:rsid w:val="001D23BD"/>
    <w:rsid w:val="001D28F4"/>
    <w:rsid w:val="001D2BEF"/>
    <w:rsid w:val="001D3425"/>
    <w:rsid w:val="001D35C4"/>
    <w:rsid w:val="001D5B49"/>
    <w:rsid w:val="001D77B6"/>
    <w:rsid w:val="001E1910"/>
    <w:rsid w:val="001E2163"/>
    <w:rsid w:val="001E3C2D"/>
    <w:rsid w:val="001F096C"/>
    <w:rsid w:val="001F2087"/>
    <w:rsid w:val="001F38EA"/>
    <w:rsid w:val="001F46D6"/>
    <w:rsid w:val="001F612C"/>
    <w:rsid w:val="001F6267"/>
    <w:rsid w:val="002017C4"/>
    <w:rsid w:val="00201C69"/>
    <w:rsid w:val="00203249"/>
    <w:rsid w:val="00204D5B"/>
    <w:rsid w:val="002051BD"/>
    <w:rsid w:val="00205D67"/>
    <w:rsid w:val="002070F3"/>
    <w:rsid w:val="0021035F"/>
    <w:rsid w:val="00210A43"/>
    <w:rsid w:val="002114EF"/>
    <w:rsid w:val="00211655"/>
    <w:rsid w:val="00213B77"/>
    <w:rsid w:val="002153E8"/>
    <w:rsid w:val="0021656F"/>
    <w:rsid w:val="00222AAE"/>
    <w:rsid w:val="00222CD0"/>
    <w:rsid w:val="00224AA0"/>
    <w:rsid w:val="00225F8E"/>
    <w:rsid w:val="002263D9"/>
    <w:rsid w:val="002302A8"/>
    <w:rsid w:val="002304A4"/>
    <w:rsid w:val="0023154E"/>
    <w:rsid w:val="00236880"/>
    <w:rsid w:val="0023695F"/>
    <w:rsid w:val="00237868"/>
    <w:rsid w:val="002405FB"/>
    <w:rsid w:val="00240680"/>
    <w:rsid w:val="00242623"/>
    <w:rsid w:val="00242AC3"/>
    <w:rsid w:val="00242E3D"/>
    <w:rsid w:val="00244029"/>
    <w:rsid w:val="00245825"/>
    <w:rsid w:val="00246A8B"/>
    <w:rsid w:val="00246F78"/>
    <w:rsid w:val="00247189"/>
    <w:rsid w:val="0024780F"/>
    <w:rsid w:val="00247C77"/>
    <w:rsid w:val="002528F3"/>
    <w:rsid w:val="00252C52"/>
    <w:rsid w:val="00253BAC"/>
    <w:rsid w:val="00253DF1"/>
    <w:rsid w:val="0025459C"/>
    <w:rsid w:val="0025613B"/>
    <w:rsid w:val="00256D1B"/>
    <w:rsid w:val="00257C4E"/>
    <w:rsid w:val="002602AD"/>
    <w:rsid w:val="00260415"/>
    <w:rsid w:val="00260919"/>
    <w:rsid w:val="002615C2"/>
    <w:rsid w:val="00261751"/>
    <w:rsid w:val="00261C97"/>
    <w:rsid w:val="00262C77"/>
    <w:rsid w:val="002667D0"/>
    <w:rsid w:val="00266C78"/>
    <w:rsid w:val="00266E99"/>
    <w:rsid w:val="00267A64"/>
    <w:rsid w:val="00267E26"/>
    <w:rsid w:val="002706E7"/>
    <w:rsid w:val="00270E47"/>
    <w:rsid w:val="00274207"/>
    <w:rsid w:val="00275047"/>
    <w:rsid w:val="0027518E"/>
    <w:rsid w:val="002756E3"/>
    <w:rsid w:val="00276E64"/>
    <w:rsid w:val="0028041F"/>
    <w:rsid w:val="0028128C"/>
    <w:rsid w:val="00282574"/>
    <w:rsid w:val="002826F2"/>
    <w:rsid w:val="0028295C"/>
    <w:rsid w:val="002831B8"/>
    <w:rsid w:val="00284267"/>
    <w:rsid w:val="00285EC6"/>
    <w:rsid w:val="0028611A"/>
    <w:rsid w:val="002878C1"/>
    <w:rsid w:val="00293AB5"/>
    <w:rsid w:val="00294260"/>
    <w:rsid w:val="0029430B"/>
    <w:rsid w:val="00295BC9"/>
    <w:rsid w:val="00295D20"/>
    <w:rsid w:val="002A04EB"/>
    <w:rsid w:val="002A2A18"/>
    <w:rsid w:val="002A3779"/>
    <w:rsid w:val="002A4657"/>
    <w:rsid w:val="002A544A"/>
    <w:rsid w:val="002A5940"/>
    <w:rsid w:val="002A5D48"/>
    <w:rsid w:val="002A6229"/>
    <w:rsid w:val="002B24B4"/>
    <w:rsid w:val="002B2A5B"/>
    <w:rsid w:val="002B3FF1"/>
    <w:rsid w:val="002B6F5D"/>
    <w:rsid w:val="002C1A1F"/>
    <w:rsid w:val="002C2DF1"/>
    <w:rsid w:val="002C4EAE"/>
    <w:rsid w:val="002C6358"/>
    <w:rsid w:val="002C7B9A"/>
    <w:rsid w:val="002D1CF7"/>
    <w:rsid w:val="002D28A8"/>
    <w:rsid w:val="002D66F0"/>
    <w:rsid w:val="002D676D"/>
    <w:rsid w:val="002E01B6"/>
    <w:rsid w:val="002E0E41"/>
    <w:rsid w:val="002E2C9B"/>
    <w:rsid w:val="002E3417"/>
    <w:rsid w:val="002E37CB"/>
    <w:rsid w:val="002E5609"/>
    <w:rsid w:val="002E58E9"/>
    <w:rsid w:val="002E63BE"/>
    <w:rsid w:val="002E696E"/>
    <w:rsid w:val="002E7E91"/>
    <w:rsid w:val="002F00E5"/>
    <w:rsid w:val="002F27A8"/>
    <w:rsid w:val="002F27BE"/>
    <w:rsid w:val="002F2F90"/>
    <w:rsid w:val="002F5169"/>
    <w:rsid w:val="002F7DFE"/>
    <w:rsid w:val="00300C9F"/>
    <w:rsid w:val="00301BB8"/>
    <w:rsid w:val="00302683"/>
    <w:rsid w:val="00305653"/>
    <w:rsid w:val="00305A09"/>
    <w:rsid w:val="00305F0D"/>
    <w:rsid w:val="00306F5A"/>
    <w:rsid w:val="003074C3"/>
    <w:rsid w:val="003104E8"/>
    <w:rsid w:val="00310DEA"/>
    <w:rsid w:val="00312B85"/>
    <w:rsid w:val="00312E74"/>
    <w:rsid w:val="00313F88"/>
    <w:rsid w:val="0031608A"/>
    <w:rsid w:val="00316239"/>
    <w:rsid w:val="0031716F"/>
    <w:rsid w:val="0031772D"/>
    <w:rsid w:val="00320005"/>
    <w:rsid w:val="00320612"/>
    <w:rsid w:val="00322355"/>
    <w:rsid w:val="00325F93"/>
    <w:rsid w:val="003270D4"/>
    <w:rsid w:val="00327390"/>
    <w:rsid w:val="00327560"/>
    <w:rsid w:val="00331F84"/>
    <w:rsid w:val="00332767"/>
    <w:rsid w:val="00334F6D"/>
    <w:rsid w:val="00335514"/>
    <w:rsid w:val="00340310"/>
    <w:rsid w:val="00340955"/>
    <w:rsid w:val="00340D9C"/>
    <w:rsid w:val="00340E26"/>
    <w:rsid w:val="003415C0"/>
    <w:rsid w:val="00341763"/>
    <w:rsid w:val="00341819"/>
    <w:rsid w:val="003420D0"/>
    <w:rsid w:val="00344C1C"/>
    <w:rsid w:val="003452C0"/>
    <w:rsid w:val="00356D2F"/>
    <w:rsid w:val="00357F41"/>
    <w:rsid w:val="003600FA"/>
    <w:rsid w:val="003602AC"/>
    <w:rsid w:val="0036165C"/>
    <w:rsid w:val="00362F91"/>
    <w:rsid w:val="0036610C"/>
    <w:rsid w:val="00366A51"/>
    <w:rsid w:val="00367819"/>
    <w:rsid w:val="00370659"/>
    <w:rsid w:val="00373E0F"/>
    <w:rsid w:val="00374F20"/>
    <w:rsid w:val="003752AD"/>
    <w:rsid w:val="00375601"/>
    <w:rsid w:val="00375DF3"/>
    <w:rsid w:val="003765E6"/>
    <w:rsid w:val="0037662E"/>
    <w:rsid w:val="0037702C"/>
    <w:rsid w:val="003779F2"/>
    <w:rsid w:val="003829E0"/>
    <w:rsid w:val="00382B0F"/>
    <w:rsid w:val="00382C29"/>
    <w:rsid w:val="00383FA9"/>
    <w:rsid w:val="00385C9B"/>
    <w:rsid w:val="00385DDB"/>
    <w:rsid w:val="00386632"/>
    <w:rsid w:val="003869A3"/>
    <w:rsid w:val="003904F2"/>
    <w:rsid w:val="003912EA"/>
    <w:rsid w:val="00392764"/>
    <w:rsid w:val="00392E74"/>
    <w:rsid w:val="00393556"/>
    <w:rsid w:val="003946B1"/>
    <w:rsid w:val="003947C3"/>
    <w:rsid w:val="00394BC1"/>
    <w:rsid w:val="00395001"/>
    <w:rsid w:val="00396059"/>
    <w:rsid w:val="00396844"/>
    <w:rsid w:val="0039745A"/>
    <w:rsid w:val="003A07E4"/>
    <w:rsid w:val="003A1345"/>
    <w:rsid w:val="003A158A"/>
    <w:rsid w:val="003A15A3"/>
    <w:rsid w:val="003A5B4A"/>
    <w:rsid w:val="003A5EDE"/>
    <w:rsid w:val="003A76B7"/>
    <w:rsid w:val="003A785D"/>
    <w:rsid w:val="003B0B14"/>
    <w:rsid w:val="003B0CD0"/>
    <w:rsid w:val="003B3A8A"/>
    <w:rsid w:val="003B72BC"/>
    <w:rsid w:val="003C0DFD"/>
    <w:rsid w:val="003C15D5"/>
    <w:rsid w:val="003C2BB6"/>
    <w:rsid w:val="003C515F"/>
    <w:rsid w:val="003C5538"/>
    <w:rsid w:val="003C5A2F"/>
    <w:rsid w:val="003C6351"/>
    <w:rsid w:val="003C6F8C"/>
    <w:rsid w:val="003C7A12"/>
    <w:rsid w:val="003D05BF"/>
    <w:rsid w:val="003D0626"/>
    <w:rsid w:val="003D1A17"/>
    <w:rsid w:val="003D30A8"/>
    <w:rsid w:val="003D3918"/>
    <w:rsid w:val="003D3DAE"/>
    <w:rsid w:val="003D4FEC"/>
    <w:rsid w:val="003D51A6"/>
    <w:rsid w:val="003D6A94"/>
    <w:rsid w:val="003D6BCC"/>
    <w:rsid w:val="003D7745"/>
    <w:rsid w:val="003E0CD1"/>
    <w:rsid w:val="003E10E6"/>
    <w:rsid w:val="003E20F5"/>
    <w:rsid w:val="003E2331"/>
    <w:rsid w:val="003E428F"/>
    <w:rsid w:val="003E4F03"/>
    <w:rsid w:val="003E51BE"/>
    <w:rsid w:val="003E6FEC"/>
    <w:rsid w:val="003E7093"/>
    <w:rsid w:val="003F03BC"/>
    <w:rsid w:val="003F069A"/>
    <w:rsid w:val="003F1BAA"/>
    <w:rsid w:val="003F3F8C"/>
    <w:rsid w:val="003F41D4"/>
    <w:rsid w:val="003F5A84"/>
    <w:rsid w:val="003F5E64"/>
    <w:rsid w:val="003F620D"/>
    <w:rsid w:val="003F639D"/>
    <w:rsid w:val="003F753A"/>
    <w:rsid w:val="003F7DF1"/>
    <w:rsid w:val="003F7FED"/>
    <w:rsid w:val="0040034A"/>
    <w:rsid w:val="00400729"/>
    <w:rsid w:val="00402BE6"/>
    <w:rsid w:val="004031FC"/>
    <w:rsid w:val="00403294"/>
    <w:rsid w:val="0040354B"/>
    <w:rsid w:val="00405A52"/>
    <w:rsid w:val="00406914"/>
    <w:rsid w:val="00407376"/>
    <w:rsid w:val="00410496"/>
    <w:rsid w:val="00410A83"/>
    <w:rsid w:val="0041118F"/>
    <w:rsid w:val="00411867"/>
    <w:rsid w:val="00411CC8"/>
    <w:rsid w:val="004138F9"/>
    <w:rsid w:val="004167A0"/>
    <w:rsid w:val="00417C86"/>
    <w:rsid w:val="00417DC0"/>
    <w:rsid w:val="00420E07"/>
    <w:rsid w:val="0042196C"/>
    <w:rsid w:val="0042394E"/>
    <w:rsid w:val="00424613"/>
    <w:rsid w:val="004260B6"/>
    <w:rsid w:val="00426F2C"/>
    <w:rsid w:val="00427A41"/>
    <w:rsid w:val="00427FDB"/>
    <w:rsid w:val="00430529"/>
    <w:rsid w:val="00431296"/>
    <w:rsid w:val="00432240"/>
    <w:rsid w:val="00432686"/>
    <w:rsid w:val="0043346D"/>
    <w:rsid w:val="00434399"/>
    <w:rsid w:val="00435E4F"/>
    <w:rsid w:val="00442452"/>
    <w:rsid w:val="00442602"/>
    <w:rsid w:val="0044309C"/>
    <w:rsid w:val="004434A3"/>
    <w:rsid w:val="00443AA1"/>
    <w:rsid w:val="00445F82"/>
    <w:rsid w:val="00447D2C"/>
    <w:rsid w:val="00451DF6"/>
    <w:rsid w:val="0045211D"/>
    <w:rsid w:val="0045273B"/>
    <w:rsid w:val="00453378"/>
    <w:rsid w:val="00461120"/>
    <w:rsid w:val="00465852"/>
    <w:rsid w:val="004705EC"/>
    <w:rsid w:val="00471C2A"/>
    <w:rsid w:val="0047253F"/>
    <w:rsid w:val="004729DF"/>
    <w:rsid w:val="00473427"/>
    <w:rsid w:val="00473CA5"/>
    <w:rsid w:val="00475A9C"/>
    <w:rsid w:val="00477C95"/>
    <w:rsid w:val="00481117"/>
    <w:rsid w:val="0048111A"/>
    <w:rsid w:val="00482C5A"/>
    <w:rsid w:val="00483255"/>
    <w:rsid w:val="004845A7"/>
    <w:rsid w:val="00485066"/>
    <w:rsid w:val="00485358"/>
    <w:rsid w:val="0048635D"/>
    <w:rsid w:val="00486EDD"/>
    <w:rsid w:val="004908A3"/>
    <w:rsid w:val="004908F1"/>
    <w:rsid w:val="00491FB3"/>
    <w:rsid w:val="00492C25"/>
    <w:rsid w:val="00496836"/>
    <w:rsid w:val="004A1126"/>
    <w:rsid w:val="004A2524"/>
    <w:rsid w:val="004A257F"/>
    <w:rsid w:val="004A362D"/>
    <w:rsid w:val="004A4A28"/>
    <w:rsid w:val="004A693C"/>
    <w:rsid w:val="004A6EC7"/>
    <w:rsid w:val="004B061E"/>
    <w:rsid w:val="004B0E47"/>
    <w:rsid w:val="004B1123"/>
    <w:rsid w:val="004B32D7"/>
    <w:rsid w:val="004B3B4A"/>
    <w:rsid w:val="004B770D"/>
    <w:rsid w:val="004C0649"/>
    <w:rsid w:val="004C269C"/>
    <w:rsid w:val="004C47C4"/>
    <w:rsid w:val="004C72E0"/>
    <w:rsid w:val="004D048C"/>
    <w:rsid w:val="004D04AD"/>
    <w:rsid w:val="004D29CD"/>
    <w:rsid w:val="004D31BD"/>
    <w:rsid w:val="004D3540"/>
    <w:rsid w:val="004D498F"/>
    <w:rsid w:val="004D5B8C"/>
    <w:rsid w:val="004E1212"/>
    <w:rsid w:val="004E3132"/>
    <w:rsid w:val="004E32DA"/>
    <w:rsid w:val="004E366A"/>
    <w:rsid w:val="004E4CE3"/>
    <w:rsid w:val="004E4CEB"/>
    <w:rsid w:val="004F1000"/>
    <w:rsid w:val="004F1526"/>
    <w:rsid w:val="004F2AB7"/>
    <w:rsid w:val="004F3B78"/>
    <w:rsid w:val="004F43B8"/>
    <w:rsid w:val="004F638E"/>
    <w:rsid w:val="004F66D8"/>
    <w:rsid w:val="004F78FD"/>
    <w:rsid w:val="0050069E"/>
    <w:rsid w:val="00500D8D"/>
    <w:rsid w:val="005010F7"/>
    <w:rsid w:val="0050301C"/>
    <w:rsid w:val="0050367B"/>
    <w:rsid w:val="00504429"/>
    <w:rsid w:val="0050530D"/>
    <w:rsid w:val="00505560"/>
    <w:rsid w:val="00505BD5"/>
    <w:rsid w:val="005105C1"/>
    <w:rsid w:val="00511A0D"/>
    <w:rsid w:val="00512590"/>
    <w:rsid w:val="0051380E"/>
    <w:rsid w:val="00515484"/>
    <w:rsid w:val="00516DC9"/>
    <w:rsid w:val="0051724F"/>
    <w:rsid w:val="00517E4B"/>
    <w:rsid w:val="00522A55"/>
    <w:rsid w:val="00523442"/>
    <w:rsid w:val="005243B6"/>
    <w:rsid w:val="0053482A"/>
    <w:rsid w:val="00534C74"/>
    <w:rsid w:val="00534F9E"/>
    <w:rsid w:val="00537A7A"/>
    <w:rsid w:val="00540D5B"/>
    <w:rsid w:val="005415F0"/>
    <w:rsid w:val="005423F3"/>
    <w:rsid w:val="00542F03"/>
    <w:rsid w:val="0054403D"/>
    <w:rsid w:val="00545315"/>
    <w:rsid w:val="005457BB"/>
    <w:rsid w:val="00547F72"/>
    <w:rsid w:val="0055158D"/>
    <w:rsid w:val="005525B8"/>
    <w:rsid w:val="00552A24"/>
    <w:rsid w:val="005538DC"/>
    <w:rsid w:val="00555498"/>
    <w:rsid w:val="00556993"/>
    <w:rsid w:val="005611A1"/>
    <w:rsid w:val="0056175C"/>
    <w:rsid w:val="005632F5"/>
    <w:rsid w:val="005633B3"/>
    <w:rsid w:val="005643D2"/>
    <w:rsid w:val="00564D0C"/>
    <w:rsid w:val="0056661E"/>
    <w:rsid w:val="00566C05"/>
    <w:rsid w:val="005672F5"/>
    <w:rsid w:val="005674C7"/>
    <w:rsid w:val="00567CA0"/>
    <w:rsid w:val="00567E07"/>
    <w:rsid w:val="005713F8"/>
    <w:rsid w:val="0057511A"/>
    <w:rsid w:val="00576BAD"/>
    <w:rsid w:val="00577767"/>
    <w:rsid w:val="00580C4E"/>
    <w:rsid w:val="00584B2F"/>
    <w:rsid w:val="005854EA"/>
    <w:rsid w:val="0059052C"/>
    <w:rsid w:val="00591AD7"/>
    <w:rsid w:val="005938C1"/>
    <w:rsid w:val="00593D63"/>
    <w:rsid w:val="0059488B"/>
    <w:rsid w:val="00596653"/>
    <w:rsid w:val="0059765F"/>
    <w:rsid w:val="005A1014"/>
    <w:rsid w:val="005A16CA"/>
    <w:rsid w:val="005A1E4E"/>
    <w:rsid w:val="005A200F"/>
    <w:rsid w:val="005A5AE7"/>
    <w:rsid w:val="005A602A"/>
    <w:rsid w:val="005B08DA"/>
    <w:rsid w:val="005B1A3A"/>
    <w:rsid w:val="005B3E7D"/>
    <w:rsid w:val="005B423D"/>
    <w:rsid w:val="005B4459"/>
    <w:rsid w:val="005B4E55"/>
    <w:rsid w:val="005B55E8"/>
    <w:rsid w:val="005B59A2"/>
    <w:rsid w:val="005B6DFD"/>
    <w:rsid w:val="005C109A"/>
    <w:rsid w:val="005C3CA4"/>
    <w:rsid w:val="005C4F7C"/>
    <w:rsid w:val="005C6303"/>
    <w:rsid w:val="005C7249"/>
    <w:rsid w:val="005D112A"/>
    <w:rsid w:val="005D11AB"/>
    <w:rsid w:val="005D1891"/>
    <w:rsid w:val="005D291A"/>
    <w:rsid w:val="005D3AFE"/>
    <w:rsid w:val="005D418B"/>
    <w:rsid w:val="005D4E61"/>
    <w:rsid w:val="005D5055"/>
    <w:rsid w:val="005D5CA0"/>
    <w:rsid w:val="005D7831"/>
    <w:rsid w:val="005D7A71"/>
    <w:rsid w:val="005D7F0C"/>
    <w:rsid w:val="005E0554"/>
    <w:rsid w:val="005E0B15"/>
    <w:rsid w:val="005E3B68"/>
    <w:rsid w:val="005E489E"/>
    <w:rsid w:val="005E6305"/>
    <w:rsid w:val="005E6AF2"/>
    <w:rsid w:val="005E6D85"/>
    <w:rsid w:val="005E6DB8"/>
    <w:rsid w:val="005E754A"/>
    <w:rsid w:val="005F1EA9"/>
    <w:rsid w:val="005F24F1"/>
    <w:rsid w:val="005F3468"/>
    <w:rsid w:val="005F347C"/>
    <w:rsid w:val="005F4007"/>
    <w:rsid w:val="005F587C"/>
    <w:rsid w:val="005F6DD9"/>
    <w:rsid w:val="006008A5"/>
    <w:rsid w:val="00600A27"/>
    <w:rsid w:val="00600A34"/>
    <w:rsid w:val="00601143"/>
    <w:rsid w:val="006027BD"/>
    <w:rsid w:val="0060315D"/>
    <w:rsid w:val="00603F96"/>
    <w:rsid w:val="006040C1"/>
    <w:rsid w:val="006041B4"/>
    <w:rsid w:val="00604E0B"/>
    <w:rsid w:val="00606221"/>
    <w:rsid w:val="00606C3C"/>
    <w:rsid w:val="0061017C"/>
    <w:rsid w:val="00615997"/>
    <w:rsid w:val="00615DEA"/>
    <w:rsid w:val="0061730F"/>
    <w:rsid w:val="006175D9"/>
    <w:rsid w:val="00617BD1"/>
    <w:rsid w:val="00621FAC"/>
    <w:rsid w:val="006224EA"/>
    <w:rsid w:val="00622532"/>
    <w:rsid w:val="00622B3E"/>
    <w:rsid w:val="0062370A"/>
    <w:rsid w:val="0062399E"/>
    <w:rsid w:val="00625198"/>
    <w:rsid w:val="00625426"/>
    <w:rsid w:val="00630495"/>
    <w:rsid w:val="00630632"/>
    <w:rsid w:val="00632E3E"/>
    <w:rsid w:val="00633F01"/>
    <w:rsid w:val="00634C8B"/>
    <w:rsid w:val="006376DC"/>
    <w:rsid w:val="00637D44"/>
    <w:rsid w:val="00640483"/>
    <w:rsid w:val="006416ED"/>
    <w:rsid w:val="006426EC"/>
    <w:rsid w:val="00643637"/>
    <w:rsid w:val="00644897"/>
    <w:rsid w:val="0064695F"/>
    <w:rsid w:val="00646E9E"/>
    <w:rsid w:val="0065069A"/>
    <w:rsid w:val="006517DE"/>
    <w:rsid w:val="00653786"/>
    <w:rsid w:val="00654195"/>
    <w:rsid w:val="00654241"/>
    <w:rsid w:val="00656610"/>
    <w:rsid w:val="00656B54"/>
    <w:rsid w:val="00657C6F"/>
    <w:rsid w:val="006600FF"/>
    <w:rsid w:val="006609F2"/>
    <w:rsid w:val="00664650"/>
    <w:rsid w:val="006649BC"/>
    <w:rsid w:val="006650DF"/>
    <w:rsid w:val="00665810"/>
    <w:rsid w:val="00666316"/>
    <w:rsid w:val="006666F0"/>
    <w:rsid w:val="0066740B"/>
    <w:rsid w:val="00670EEE"/>
    <w:rsid w:val="00675C28"/>
    <w:rsid w:val="00675F36"/>
    <w:rsid w:val="00676E5D"/>
    <w:rsid w:val="00680990"/>
    <w:rsid w:val="006843BF"/>
    <w:rsid w:val="006845CF"/>
    <w:rsid w:val="00685A99"/>
    <w:rsid w:val="00685BBD"/>
    <w:rsid w:val="00685FCE"/>
    <w:rsid w:val="0068782B"/>
    <w:rsid w:val="006906A5"/>
    <w:rsid w:val="006919BF"/>
    <w:rsid w:val="0069252E"/>
    <w:rsid w:val="00692713"/>
    <w:rsid w:val="00692D4C"/>
    <w:rsid w:val="00694491"/>
    <w:rsid w:val="00694498"/>
    <w:rsid w:val="006A01B2"/>
    <w:rsid w:val="006A0749"/>
    <w:rsid w:val="006A1023"/>
    <w:rsid w:val="006A2E03"/>
    <w:rsid w:val="006A50DA"/>
    <w:rsid w:val="006A5DD0"/>
    <w:rsid w:val="006A6A73"/>
    <w:rsid w:val="006A6B08"/>
    <w:rsid w:val="006A7330"/>
    <w:rsid w:val="006A78E8"/>
    <w:rsid w:val="006A7CBE"/>
    <w:rsid w:val="006B030C"/>
    <w:rsid w:val="006B0393"/>
    <w:rsid w:val="006B06C7"/>
    <w:rsid w:val="006B4DB1"/>
    <w:rsid w:val="006B629A"/>
    <w:rsid w:val="006B707B"/>
    <w:rsid w:val="006B72C1"/>
    <w:rsid w:val="006B79DE"/>
    <w:rsid w:val="006C27BF"/>
    <w:rsid w:val="006C40FF"/>
    <w:rsid w:val="006C4E04"/>
    <w:rsid w:val="006C5049"/>
    <w:rsid w:val="006C5C46"/>
    <w:rsid w:val="006C681C"/>
    <w:rsid w:val="006D0293"/>
    <w:rsid w:val="006D13D8"/>
    <w:rsid w:val="006D1A33"/>
    <w:rsid w:val="006D215F"/>
    <w:rsid w:val="006D2D96"/>
    <w:rsid w:val="006D37F8"/>
    <w:rsid w:val="006D3BC2"/>
    <w:rsid w:val="006D7129"/>
    <w:rsid w:val="006D7902"/>
    <w:rsid w:val="006E1135"/>
    <w:rsid w:val="006E4E6C"/>
    <w:rsid w:val="006E6851"/>
    <w:rsid w:val="006E6C95"/>
    <w:rsid w:val="006E6CE1"/>
    <w:rsid w:val="006E7DC3"/>
    <w:rsid w:val="006F0490"/>
    <w:rsid w:val="006F0549"/>
    <w:rsid w:val="006F10C3"/>
    <w:rsid w:val="006F1F82"/>
    <w:rsid w:val="006F252D"/>
    <w:rsid w:val="006F3474"/>
    <w:rsid w:val="006F36C9"/>
    <w:rsid w:val="006F423F"/>
    <w:rsid w:val="006F43D4"/>
    <w:rsid w:val="006F4427"/>
    <w:rsid w:val="006F4B34"/>
    <w:rsid w:val="006F4D3F"/>
    <w:rsid w:val="006F59C8"/>
    <w:rsid w:val="0070009B"/>
    <w:rsid w:val="00700AE6"/>
    <w:rsid w:val="007010BA"/>
    <w:rsid w:val="00701AF5"/>
    <w:rsid w:val="00703E49"/>
    <w:rsid w:val="00704F3C"/>
    <w:rsid w:val="007076D7"/>
    <w:rsid w:val="00707B2C"/>
    <w:rsid w:val="00711213"/>
    <w:rsid w:val="007119DA"/>
    <w:rsid w:val="00714358"/>
    <w:rsid w:val="00714940"/>
    <w:rsid w:val="00716644"/>
    <w:rsid w:val="007200B2"/>
    <w:rsid w:val="00721296"/>
    <w:rsid w:val="00721AB3"/>
    <w:rsid w:val="0072268B"/>
    <w:rsid w:val="00725DCA"/>
    <w:rsid w:val="00726E9A"/>
    <w:rsid w:val="00727E33"/>
    <w:rsid w:val="0073197A"/>
    <w:rsid w:val="00731C6C"/>
    <w:rsid w:val="00732F82"/>
    <w:rsid w:val="00734C8A"/>
    <w:rsid w:val="007378AB"/>
    <w:rsid w:val="007379CB"/>
    <w:rsid w:val="007403D6"/>
    <w:rsid w:val="00742208"/>
    <w:rsid w:val="00742690"/>
    <w:rsid w:val="0074355A"/>
    <w:rsid w:val="0074429F"/>
    <w:rsid w:val="0074599E"/>
    <w:rsid w:val="0074610B"/>
    <w:rsid w:val="00746561"/>
    <w:rsid w:val="007467F3"/>
    <w:rsid w:val="00746B5F"/>
    <w:rsid w:val="0074794D"/>
    <w:rsid w:val="0075172E"/>
    <w:rsid w:val="00751F8E"/>
    <w:rsid w:val="00751F94"/>
    <w:rsid w:val="0075263E"/>
    <w:rsid w:val="00752B40"/>
    <w:rsid w:val="007548EA"/>
    <w:rsid w:val="00755A8B"/>
    <w:rsid w:val="00756478"/>
    <w:rsid w:val="0075728F"/>
    <w:rsid w:val="007604A9"/>
    <w:rsid w:val="00760AD8"/>
    <w:rsid w:val="0076134B"/>
    <w:rsid w:val="00761B57"/>
    <w:rsid w:val="00761D8A"/>
    <w:rsid w:val="00762979"/>
    <w:rsid w:val="00762A00"/>
    <w:rsid w:val="007639C3"/>
    <w:rsid w:val="0077194B"/>
    <w:rsid w:val="00772C5E"/>
    <w:rsid w:val="007737FD"/>
    <w:rsid w:val="00774C4E"/>
    <w:rsid w:val="007803DA"/>
    <w:rsid w:val="00780FD4"/>
    <w:rsid w:val="00781B41"/>
    <w:rsid w:val="00782E1E"/>
    <w:rsid w:val="00782E9E"/>
    <w:rsid w:val="00784147"/>
    <w:rsid w:val="007854F6"/>
    <w:rsid w:val="00786AA5"/>
    <w:rsid w:val="007872BF"/>
    <w:rsid w:val="0079522C"/>
    <w:rsid w:val="0079560D"/>
    <w:rsid w:val="00796262"/>
    <w:rsid w:val="007975B7"/>
    <w:rsid w:val="00797E60"/>
    <w:rsid w:val="007A0275"/>
    <w:rsid w:val="007A0718"/>
    <w:rsid w:val="007A113A"/>
    <w:rsid w:val="007A226D"/>
    <w:rsid w:val="007A452A"/>
    <w:rsid w:val="007A477E"/>
    <w:rsid w:val="007A69F1"/>
    <w:rsid w:val="007B0918"/>
    <w:rsid w:val="007B1150"/>
    <w:rsid w:val="007B27BC"/>
    <w:rsid w:val="007B327C"/>
    <w:rsid w:val="007B39EC"/>
    <w:rsid w:val="007B6B90"/>
    <w:rsid w:val="007B7326"/>
    <w:rsid w:val="007B7B11"/>
    <w:rsid w:val="007C09A8"/>
    <w:rsid w:val="007C0BAD"/>
    <w:rsid w:val="007C1CEF"/>
    <w:rsid w:val="007C354B"/>
    <w:rsid w:val="007C3D87"/>
    <w:rsid w:val="007C467B"/>
    <w:rsid w:val="007C4749"/>
    <w:rsid w:val="007C5E60"/>
    <w:rsid w:val="007C6477"/>
    <w:rsid w:val="007C68E7"/>
    <w:rsid w:val="007C72C8"/>
    <w:rsid w:val="007C7802"/>
    <w:rsid w:val="007C7AD0"/>
    <w:rsid w:val="007D00C7"/>
    <w:rsid w:val="007D069C"/>
    <w:rsid w:val="007D0962"/>
    <w:rsid w:val="007D1F00"/>
    <w:rsid w:val="007D230F"/>
    <w:rsid w:val="007D3D4F"/>
    <w:rsid w:val="007D41E4"/>
    <w:rsid w:val="007D4F5D"/>
    <w:rsid w:val="007D5B52"/>
    <w:rsid w:val="007E0B75"/>
    <w:rsid w:val="007E10DA"/>
    <w:rsid w:val="007E152E"/>
    <w:rsid w:val="007E25B5"/>
    <w:rsid w:val="007E2AE3"/>
    <w:rsid w:val="007E3BEE"/>
    <w:rsid w:val="007E513D"/>
    <w:rsid w:val="007E5DAB"/>
    <w:rsid w:val="007E5E49"/>
    <w:rsid w:val="007F091D"/>
    <w:rsid w:val="007F23FD"/>
    <w:rsid w:val="007F2A49"/>
    <w:rsid w:val="007F4DE2"/>
    <w:rsid w:val="0080031D"/>
    <w:rsid w:val="008010AE"/>
    <w:rsid w:val="00801C05"/>
    <w:rsid w:val="00802183"/>
    <w:rsid w:val="00803831"/>
    <w:rsid w:val="00804F89"/>
    <w:rsid w:val="008051E3"/>
    <w:rsid w:val="008059E5"/>
    <w:rsid w:val="00806363"/>
    <w:rsid w:val="00806B28"/>
    <w:rsid w:val="00806BBA"/>
    <w:rsid w:val="0081092B"/>
    <w:rsid w:val="00811336"/>
    <w:rsid w:val="00813A7D"/>
    <w:rsid w:val="00820416"/>
    <w:rsid w:val="00821036"/>
    <w:rsid w:val="008221A0"/>
    <w:rsid w:val="00822C57"/>
    <w:rsid w:val="00825F0E"/>
    <w:rsid w:val="008269B3"/>
    <w:rsid w:val="0082752A"/>
    <w:rsid w:val="00827D69"/>
    <w:rsid w:val="0083032B"/>
    <w:rsid w:val="00831491"/>
    <w:rsid w:val="008329CC"/>
    <w:rsid w:val="00833451"/>
    <w:rsid w:val="00834017"/>
    <w:rsid w:val="00834942"/>
    <w:rsid w:val="0083565F"/>
    <w:rsid w:val="00837027"/>
    <w:rsid w:val="0083788C"/>
    <w:rsid w:val="008404D9"/>
    <w:rsid w:val="008413B4"/>
    <w:rsid w:val="00841831"/>
    <w:rsid w:val="008422AB"/>
    <w:rsid w:val="00842D1F"/>
    <w:rsid w:val="00844E8D"/>
    <w:rsid w:val="00850CF9"/>
    <w:rsid w:val="00851032"/>
    <w:rsid w:val="008526D0"/>
    <w:rsid w:val="0085283C"/>
    <w:rsid w:val="00853217"/>
    <w:rsid w:val="008533F0"/>
    <w:rsid w:val="008542E5"/>
    <w:rsid w:val="0085550C"/>
    <w:rsid w:val="00856C53"/>
    <w:rsid w:val="00857231"/>
    <w:rsid w:val="00861499"/>
    <w:rsid w:val="00861A0D"/>
    <w:rsid w:val="00861BEE"/>
    <w:rsid w:val="00866189"/>
    <w:rsid w:val="00871639"/>
    <w:rsid w:val="00871A09"/>
    <w:rsid w:val="00871D10"/>
    <w:rsid w:val="008722F3"/>
    <w:rsid w:val="00873B92"/>
    <w:rsid w:val="00875C83"/>
    <w:rsid w:val="00876CD8"/>
    <w:rsid w:val="00883A56"/>
    <w:rsid w:val="0088694B"/>
    <w:rsid w:val="00886CD1"/>
    <w:rsid w:val="00892A43"/>
    <w:rsid w:val="00892BA9"/>
    <w:rsid w:val="00894E5D"/>
    <w:rsid w:val="00895A6B"/>
    <w:rsid w:val="008962DD"/>
    <w:rsid w:val="008964AF"/>
    <w:rsid w:val="00897977"/>
    <w:rsid w:val="008A0FFC"/>
    <w:rsid w:val="008A1DD5"/>
    <w:rsid w:val="008A2B91"/>
    <w:rsid w:val="008A2BE2"/>
    <w:rsid w:val="008A46C2"/>
    <w:rsid w:val="008A5D5C"/>
    <w:rsid w:val="008A6420"/>
    <w:rsid w:val="008B09D6"/>
    <w:rsid w:val="008B19C7"/>
    <w:rsid w:val="008B1B14"/>
    <w:rsid w:val="008B20DD"/>
    <w:rsid w:val="008B34B5"/>
    <w:rsid w:val="008B42E3"/>
    <w:rsid w:val="008B5C58"/>
    <w:rsid w:val="008B6619"/>
    <w:rsid w:val="008B6ABF"/>
    <w:rsid w:val="008C223D"/>
    <w:rsid w:val="008C3105"/>
    <w:rsid w:val="008C3381"/>
    <w:rsid w:val="008C5EFD"/>
    <w:rsid w:val="008C7247"/>
    <w:rsid w:val="008D2C4B"/>
    <w:rsid w:val="008D404F"/>
    <w:rsid w:val="008D44D9"/>
    <w:rsid w:val="008D5593"/>
    <w:rsid w:val="008D5877"/>
    <w:rsid w:val="008D5916"/>
    <w:rsid w:val="008D6BB1"/>
    <w:rsid w:val="008E2908"/>
    <w:rsid w:val="008E3D9D"/>
    <w:rsid w:val="008E6BDC"/>
    <w:rsid w:val="008E713D"/>
    <w:rsid w:val="008E72E8"/>
    <w:rsid w:val="008E74A1"/>
    <w:rsid w:val="008F0D07"/>
    <w:rsid w:val="008F2333"/>
    <w:rsid w:val="008F251A"/>
    <w:rsid w:val="008F5012"/>
    <w:rsid w:val="008F6B7C"/>
    <w:rsid w:val="00900087"/>
    <w:rsid w:val="00901075"/>
    <w:rsid w:val="00901507"/>
    <w:rsid w:val="00901B85"/>
    <w:rsid w:val="00901BAA"/>
    <w:rsid w:val="00904E61"/>
    <w:rsid w:val="009052DA"/>
    <w:rsid w:val="00907444"/>
    <w:rsid w:val="00907A9F"/>
    <w:rsid w:val="00911409"/>
    <w:rsid w:val="00912B5F"/>
    <w:rsid w:val="00913404"/>
    <w:rsid w:val="009139AE"/>
    <w:rsid w:val="00914F6C"/>
    <w:rsid w:val="00915D1A"/>
    <w:rsid w:val="009169FE"/>
    <w:rsid w:val="00917359"/>
    <w:rsid w:val="009211F6"/>
    <w:rsid w:val="00921467"/>
    <w:rsid w:val="0092190A"/>
    <w:rsid w:val="00923F4E"/>
    <w:rsid w:val="00924778"/>
    <w:rsid w:val="00924B76"/>
    <w:rsid w:val="0092531E"/>
    <w:rsid w:val="009259E1"/>
    <w:rsid w:val="00927983"/>
    <w:rsid w:val="009305FC"/>
    <w:rsid w:val="00932295"/>
    <w:rsid w:val="00932EC9"/>
    <w:rsid w:val="00934161"/>
    <w:rsid w:val="009346D6"/>
    <w:rsid w:val="009347DB"/>
    <w:rsid w:val="009364F1"/>
    <w:rsid w:val="00940A6C"/>
    <w:rsid w:val="00940FB8"/>
    <w:rsid w:val="0094364A"/>
    <w:rsid w:val="0094640F"/>
    <w:rsid w:val="0095028E"/>
    <w:rsid w:val="009503CC"/>
    <w:rsid w:val="00950EDC"/>
    <w:rsid w:val="009510A9"/>
    <w:rsid w:val="009526AE"/>
    <w:rsid w:val="009534CC"/>
    <w:rsid w:val="009540FC"/>
    <w:rsid w:val="0095425F"/>
    <w:rsid w:val="009544CD"/>
    <w:rsid w:val="00957EBC"/>
    <w:rsid w:val="00961AC8"/>
    <w:rsid w:val="00961E24"/>
    <w:rsid w:val="0096311C"/>
    <w:rsid w:val="009639F0"/>
    <w:rsid w:val="00964252"/>
    <w:rsid w:val="00965595"/>
    <w:rsid w:val="009666A9"/>
    <w:rsid w:val="00966E04"/>
    <w:rsid w:val="00970A95"/>
    <w:rsid w:val="00970B59"/>
    <w:rsid w:val="00971BF0"/>
    <w:rsid w:val="0097602F"/>
    <w:rsid w:val="0097711F"/>
    <w:rsid w:val="0097739D"/>
    <w:rsid w:val="0097750E"/>
    <w:rsid w:val="00980970"/>
    <w:rsid w:val="00980D49"/>
    <w:rsid w:val="009828BB"/>
    <w:rsid w:val="00984314"/>
    <w:rsid w:val="00985244"/>
    <w:rsid w:val="00987213"/>
    <w:rsid w:val="009878F2"/>
    <w:rsid w:val="0099025A"/>
    <w:rsid w:val="00990CA9"/>
    <w:rsid w:val="00991134"/>
    <w:rsid w:val="0099146E"/>
    <w:rsid w:val="00991885"/>
    <w:rsid w:val="00992C5B"/>
    <w:rsid w:val="00995206"/>
    <w:rsid w:val="009959CD"/>
    <w:rsid w:val="00996428"/>
    <w:rsid w:val="00997F23"/>
    <w:rsid w:val="00997FC0"/>
    <w:rsid w:val="009A09F9"/>
    <w:rsid w:val="009A1DE9"/>
    <w:rsid w:val="009A2002"/>
    <w:rsid w:val="009A30B6"/>
    <w:rsid w:val="009A31F5"/>
    <w:rsid w:val="009A3580"/>
    <w:rsid w:val="009A4D69"/>
    <w:rsid w:val="009A5AB9"/>
    <w:rsid w:val="009A5EA2"/>
    <w:rsid w:val="009A6079"/>
    <w:rsid w:val="009A66E0"/>
    <w:rsid w:val="009B2D8F"/>
    <w:rsid w:val="009B484A"/>
    <w:rsid w:val="009B4DC0"/>
    <w:rsid w:val="009B539E"/>
    <w:rsid w:val="009B7AAE"/>
    <w:rsid w:val="009B7C9B"/>
    <w:rsid w:val="009C085D"/>
    <w:rsid w:val="009C1241"/>
    <w:rsid w:val="009C1911"/>
    <w:rsid w:val="009C364D"/>
    <w:rsid w:val="009C5722"/>
    <w:rsid w:val="009C58FD"/>
    <w:rsid w:val="009C5B50"/>
    <w:rsid w:val="009C5DEF"/>
    <w:rsid w:val="009C6C05"/>
    <w:rsid w:val="009C7557"/>
    <w:rsid w:val="009C75F2"/>
    <w:rsid w:val="009C7F2D"/>
    <w:rsid w:val="009D0533"/>
    <w:rsid w:val="009D32ED"/>
    <w:rsid w:val="009D3CAC"/>
    <w:rsid w:val="009D5FC6"/>
    <w:rsid w:val="009D6C42"/>
    <w:rsid w:val="009D7213"/>
    <w:rsid w:val="009D7FA6"/>
    <w:rsid w:val="009E1276"/>
    <w:rsid w:val="009E18E6"/>
    <w:rsid w:val="009E1D0B"/>
    <w:rsid w:val="009E2372"/>
    <w:rsid w:val="009E301D"/>
    <w:rsid w:val="009E39E4"/>
    <w:rsid w:val="009E47EB"/>
    <w:rsid w:val="009E7AEF"/>
    <w:rsid w:val="009E7BD4"/>
    <w:rsid w:val="009F05DE"/>
    <w:rsid w:val="009F1554"/>
    <w:rsid w:val="009F2444"/>
    <w:rsid w:val="009F2CAA"/>
    <w:rsid w:val="009F4B0C"/>
    <w:rsid w:val="009F4B93"/>
    <w:rsid w:val="009F5254"/>
    <w:rsid w:val="009F6339"/>
    <w:rsid w:val="009F63A3"/>
    <w:rsid w:val="00A027AE"/>
    <w:rsid w:val="00A02AAF"/>
    <w:rsid w:val="00A049C8"/>
    <w:rsid w:val="00A0583B"/>
    <w:rsid w:val="00A10A6B"/>
    <w:rsid w:val="00A11F79"/>
    <w:rsid w:val="00A12070"/>
    <w:rsid w:val="00A15E09"/>
    <w:rsid w:val="00A1665D"/>
    <w:rsid w:val="00A16DEA"/>
    <w:rsid w:val="00A17FC9"/>
    <w:rsid w:val="00A2023F"/>
    <w:rsid w:val="00A20EF4"/>
    <w:rsid w:val="00A21ADE"/>
    <w:rsid w:val="00A24265"/>
    <w:rsid w:val="00A24651"/>
    <w:rsid w:val="00A26187"/>
    <w:rsid w:val="00A26F0C"/>
    <w:rsid w:val="00A330AA"/>
    <w:rsid w:val="00A330AD"/>
    <w:rsid w:val="00A34CAD"/>
    <w:rsid w:val="00A362C5"/>
    <w:rsid w:val="00A37DB1"/>
    <w:rsid w:val="00A409D0"/>
    <w:rsid w:val="00A45BF0"/>
    <w:rsid w:val="00A45CA1"/>
    <w:rsid w:val="00A46139"/>
    <w:rsid w:val="00A501E5"/>
    <w:rsid w:val="00A50601"/>
    <w:rsid w:val="00A51BB8"/>
    <w:rsid w:val="00A537F8"/>
    <w:rsid w:val="00A53B0B"/>
    <w:rsid w:val="00A5533A"/>
    <w:rsid w:val="00A608D4"/>
    <w:rsid w:val="00A60F29"/>
    <w:rsid w:val="00A61887"/>
    <w:rsid w:val="00A62755"/>
    <w:rsid w:val="00A6304A"/>
    <w:rsid w:val="00A6753E"/>
    <w:rsid w:val="00A6770F"/>
    <w:rsid w:val="00A67827"/>
    <w:rsid w:val="00A67E3C"/>
    <w:rsid w:val="00A73093"/>
    <w:rsid w:val="00A736D1"/>
    <w:rsid w:val="00A76947"/>
    <w:rsid w:val="00A7720E"/>
    <w:rsid w:val="00A800AC"/>
    <w:rsid w:val="00A8081B"/>
    <w:rsid w:val="00A80B88"/>
    <w:rsid w:val="00A8101D"/>
    <w:rsid w:val="00A81655"/>
    <w:rsid w:val="00A81CB3"/>
    <w:rsid w:val="00A81D04"/>
    <w:rsid w:val="00A83219"/>
    <w:rsid w:val="00A83CD9"/>
    <w:rsid w:val="00A844F8"/>
    <w:rsid w:val="00A866E8"/>
    <w:rsid w:val="00A86A90"/>
    <w:rsid w:val="00A90C12"/>
    <w:rsid w:val="00A929DB"/>
    <w:rsid w:val="00A92F6D"/>
    <w:rsid w:val="00A938F8"/>
    <w:rsid w:val="00A93FF1"/>
    <w:rsid w:val="00A94766"/>
    <w:rsid w:val="00A950ED"/>
    <w:rsid w:val="00A96316"/>
    <w:rsid w:val="00A96F43"/>
    <w:rsid w:val="00AA0219"/>
    <w:rsid w:val="00AA3B70"/>
    <w:rsid w:val="00AA5DBA"/>
    <w:rsid w:val="00AA6A5F"/>
    <w:rsid w:val="00AA7D2F"/>
    <w:rsid w:val="00AB1AF3"/>
    <w:rsid w:val="00AB3E96"/>
    <w:rsid w:val="00AB500B"/>
    <w:rsid w:val="00AB6DB3"/>
    <w:rsid w:val="00AC1AF7"/>
    <w:rsid w:val="00AC2352"/>
    <w:rsid w:val="00AC5283"/>
    <w:rsid w:val="00AC560D"/>
    <w:rsid w:val="00AC567D"/>
    <w:rsid w:val="00AC5EFF"/>
    <w:rsid w:val="00AC78E3"/>
    <w:rsid w:val="00AC7B41"/>
    <w:rsid w:val="00AD1C63"/>
    <w:rsid w:val="00AD34B4"/>
    <w:rsid w:val="00AD3744"/>
    <w:rsid w:val="00AD3E62"/>
    <w:rsid w:val="00AE6B9C"/>
    <w:rsid w:val="00AF09EF"/>
    <w:rsid w:val="00AF0C45"/>
    <w:rsid w:val="00AF1844"/>
    <w:rsid w:val="00AF2074"/>
    <w:rsid w:val="00AF2739"/>
    <w:rsid w:val="00AF28D6"/>
    <w:rsid w:val="00AF2FBD"/>
    <w:rsid w:val="00AF64FC"/>
    <w:rsid w:val="00B00AD5"/>
    <w:rsid w:val="00B013AA"/>
    <w:rsid w:val="00B01652"/>
    <w:rsid w:val="00B04640"/>
    <w:rsid w:val="00B05A33"/>
    <w:rsid w:val="00B06270"/>
    <w:rsid w:val="00B073B1"/>
    <w:rsid w:val="00B13DE2"/>
    <w:rsid w:val="00B15AF1"/>
    <w:rsid w:val="00B15D86"/>
    <w:rsid w:val="00B2052D"/>
    <w:rsid w:val="00B21218"/>
    <w:rsid w:val="00B215B5"/>
    <w:rsid w:val="00B2257F"/>
    <w:rsid w:val="00B230BD"/>
    <w:rsid w:val="00B23B9D"/>
    <w:rsid w:val="00B2411C"/>
    <w:rsid w:val="00B24161"/>
    <w:rsid w:val="00B251DB"/>
    <w:rsid w:val="00B2647C"/>
    <w:rsid w:val="00B26648"/>
    <w:rsid w:val="00B27FF1"/>
    <w:rsid w:val="00B3006D"/>
    <w:rsid w:val="00B32860"/>
    <w:rsid w:val="00B33755"/>
    <w:rsid w:val="00B34A8F"/>
    <w:rsid w:val="00B35A29"/>
    <w:rsid w:val="00B40A5A"/>
    <w:rsid w:val="00B42ACC"/>
    <w:rsid w:val="00B42F1B"/>
    <w:rsid w:val="00B435E9"/>
    <w:rsid w:val="00B43A91"/>
    <w:rsid w:val="00B441C2"/>
    <w:rsid w:val="00B526EF"/>
    <w:rsid w:val="00B52835"/>
    <w:rsid w:val="00B529AE"/>
    <w:rsid w:val="00B52B95"/>
    <w:rsid w:val="00B530B6"/>
    <w:rsid w:val="00B561B9"/>
    <w:rsid w:val="00B562C3"/>
    <w:rsid w:val="00B56FB8"/>
    <w:rsid w:val="00B5732E"/>
    <w:rsid w:val="00B57487"/>
    <w:rsid w:val="00B60853"/>
    <w:rsid w:val="00B61F4A"/>
    <w:rsid w:val="00B623BD"/>
    <w:rsid w:val="00B654B0"/>
    <w:rsid w:val="00B70106"/>
    <w:rsid w:val="00B71E7A"/>
    <w:rsid w:val="00B730BA"/>
    <w:rsid w:val="00B7331B"/>
    <w:rsid w:val="00B74043"/>
    <w:rsid w:val="00B7512D"/>
    <w:rsid w:val="00B75B44"/>
    <w:rsid w:val="00B76F32"/>
    <w:rsid w:val="00B846E4"/>
    <w:rsid w:val="00B85BBF"/>
    <w:rsid w:val="00B86917"/>
    <w:rsid w:val="00B86D1F"/>
    <w:rsid w:val="00B870D7"/>
    <w:rsid w:val="00B91C32"/>
    <w:rsid w:val="00B91DB5"/>
    <w:rsid w:val="00B9451A"/>
    <w:rsid w:val="00B95B4E"/>
    <w:rsid w:val="00B96B03"/>
    <w:rsid w:val="00BA4CE6"/>
    <w:rsid w:val="00BA56A8"/>
    <w:rsid w:val="00BA7832"/>
    <w:rsid w:val="00BA7B92"/>
    <w:rsid w:val="00BA7C91"/>
    <w:rsid w:val="00BB0132"/>
    <w:rsid w:val="00BB075C"/>
    <w:rsid w:val="00BB1F59"/>
    <w:rsid w:val="00BB24BF"/>
    <w:rsid w:val="00BB288E"/>
    <w:rsid w:val="00BB2B86"/>
    <w:rsid w:val="00BB33FB"/>
    <w:rsid w:val="00BB3694"/>
    <w:rsid w:val="00BB37D5"/>
    <w:rsid w:val="00BB4BD6"/>
    <w:rsid w:val="00BB593E"/>
    <w:rsid w:val="00BB78D4"/>
    <w:rsid w:val="00BB7C6F"/>
    <w:rsid w:val="00BB7E10"/>
    <w:rsid w:val="00BC0D6C"/>
    <w:rsid w:val="00BC2B60"/>
    <w:rsid w:val="00BC4A6D"/>
    <w:rsid w:val="00BC4C21"/>
    <w:rsid w:val="00BC5B8B"/>
    <w:rsid w:val="00BC61DC"/>
    <w:rsid w:val="00BC71D1"/>
    <w:rsid w:val="00BC7EF0"/>
    <w:rsid w:val="00BD04A2"/>
    <w:rsid w:val="00BD0BEE"/>
    <w:rsid w:val="00BD15D8"/>
    <w:rsid w:val="00BD1AAA"/>
    <w:rsid w:val="00BD1E00"/>
    <w:rsid w:val="00BD29A3"/>
    <w:rsid w:val="00BD2B9E"/>
    <w:rsid w:val="00BD3E19"/>
    <w:rsid w:val="00BD3EAE"/>
    <w:rsid w:val="00BD426C"/>
    <w:rsid w:val="00BD4FB2"/>
    <w:rsid w:val="00BD6367"/>
    <w:rsid w:val="00BD6695"/>
    <w:rsid w:val="00BD6964"/>
    <w:rsid w:val="00BD717E"/>
    <w:rsid w:val="00BE101A"/>
    <w:rsid w:val="00BE22FE"/>
    <w:rsid w:val="00BE2AC2"/>
    <w:rsid w:val="00BE44CE"/>
    <w:rsid w:val="00BE4925"/>
    <w:rsid w:val="00BE4F2E"/>
    <w:rsid w:val="00BE71E7"/>
    <w:rsid w:val="00BF03DF"/>
    <w:rsid w:val="00BF13D2"/>
    <w:rsid w:val="00BF1A2D"/>
    <w:rsid w:val="00BF3538"/>
    <w:rsid w:val="00BF381F"/>
    <w:rsid w:val="00BF449F"/>
    <w:rsid w:val="00BF4CE8"/>
    <w:rsid w:val="00BF6207"/>
    <w:rsid w:val="00C010AE"/>
    <w:rsid w:val="00C04281"/>
    <w:rsid w:val="00C05AC9"/>
    <w:rsid w:val="00C05BFE"/>
    <w:rsid w:val="00C07F37"/>
    <w:rsid w:val="00C1168A"/>
    <w:rsid w:val="00C1199C"/>
    <w:rsid w:val="00C11C6E"/>
    <w:rsid w:val="00C13DB3"/>
    <w:rsid w:val="00C15BCF"/>
    <w:rsid w:val="00C15C20"/>
    <w:rsid w:val="00C16889"/>
    <w:rsid w:val="00C17AC7"/>
    <w:rsid w:val="00C17CF9"/>
    <w:rsid w:val="00C203E7"/>
    <w:rsid w:val="00C23302"/>
    <w:rsid w:val="00C24DE9"/>
    <w:rsid w:val="00C266FD"/>
    <w:rsid w:val="00C2756B"/>
    <w:rsid w:val="00C279E2"/>
    <w:rsid w:val="00C27C6E"/>
    <w:rsid w:val="00C27E00"/>
    <w:rsid w:val="00C30E28"/>
    <w:rsid w:val="00C326F8"/>
    <w:rsid w:val="00C3277A"/>
    <w:rsid w:val="00C330B2"/>
    <w:rsid w:val="00C33121"/>
    <w:rsid w:val="00C33BCF"/>
    <w:rsid w:val="00C41710"/>
    <w:rsid w:val="00C42A89"/>
    <w:rsid w:val="00C4312D"/>
    <w:rsid w:val="00C449F5"/>
    <w:rsid w:val="00C4532D"/>
    <w:rsid w:val="00C46272"/>
    <w:rsid w:val="00C46DA6"/>
    <w:rsid w:val="00C51813"/>
    <w:rsid w:val="00C5221A"/>
    <w:rsid w:val="00C53945"/>
    <w:rsid w:val="00C56AAB"/>
    <w:rsid w:val="00C57875"/>
    <w:rsid w:val="00C6164E"/>
    <w:rsid w:val="00C61A91"/>
    <w:rsid w:val="00C61EFE"/>
    <w:rsid w:val="00C62B6E"/>
    <w:rsid w:val="00C64604"/>
    <w:rsid w:val="00C66342"/>
    <w:rsid w:val="00C67047"/>
    <w:rsid w:val="00C710BB"/>
    <w:rsid w:val="00C72CB0"/>
    <w:rsid w:val="00C72D7B"/>
    <w:rsid w:val="00C74613"/>
    <w:rsid w:val="00C75233"/>
    <w:rsid w:val="00C75D9D"/>
    <w:rsid w:val="00C76221"/>
    <w:rsid w:val="00C82877"/>
    <w:rsid w:val="00C839E4"/>
    <w:rsid w:val="00C84D65"/>
    <w:rsid w:val="00C86CE9"/>
    <w:rsid w:val="00C86FED"/>
    <w:rsid w:val="00C90F3E"/>
    <w:rsid w:val="00C91BE0"/>
    <w:rsid w:val="00C91C85"/>
    <w:rsid w:val="00C94F49"/>
    <w:rsid w:val="00C97556"/>
    <w:rsid w:val="00CA0878"/>
    <w:rsid w:val="00CA0BEB"/>
    <w:rsid w:val="00CA2AB2"/>
    <w:rsid w:val="00CA2B05"/>
    <w:rsid w:val="00CA6F7A"/>
    <w:rsid w:val="00CA7519"/>
    <w:rsid w:val="00CA790C"/>
    <w:rsid w:val="00CA7AFD"/>
    <w:rsid w:val="00CB1C3F"/>
    <w:rsid w:val="00CB3416"/>
    <w:rsid w:val="00CB4CF8"/>
    <w:rsid w:val="00CB6522"/>
    <w:rsid w:val="00CB68D7"/>
    <w:rsid w:val="00CB6A89"/>
    <w:rsid w:val="00CB7B1C"/>
    <w:rsid w:val="00CC1FF5"/>
    <w:rsid w:val="00CC35E5"/>
    <w:rsid w:val="00CC46DB"/>
    <w:rsid w:val="00CC4B26"/>
    <w:rsid w:val="00CC5AA2"/>
    <w:rsid w:val="00CC722F"/>
    <w:rsid w:val="00CC7A58"/>
    <w:rsid w:val="00CD0931"/>
    <w:rsid w:val="00CD3485"/>
    <w:rsid w:val="00CD6F7F"/>
    <w:rsid w:val="00CD7241"/>
    <w:rsid w:val="00CD7CAF"/>
    <w:rsid w:val="00CE1C35"/>
    <w:rsid w:val="00CE2830"/>
    <w:rsid w:val="00CE286D"/>
    <w:rsid w:val="00CE6AB7"/>
    <w:rsid w:val="00CE6DDA"/>
    <w:rsid w:val="00CE79C5"/>
    <w:rsid w:val="00CF02AF"/>
    <w:rsid w:val="00CF1BD0"/>
    <w:rsid w:val="00CF20CC"/>
    <w:rsid w:val="00CF2DC5"/>
    <w:rsid w:val="00CF5CA9"/>
    <w:rsid w:val="00D02DC6"/>
    <w:rsid w:val="00D02DEF"/>
    <w:rsid w:val="00D05C6C"/>
    <w:rsid w:val="00D05DFA"/>
    <w:rsid w:val="00D0681F"/>
    <w:rsid w:val="00D07411"/>
    <w:rsid w:val="00D07433"/>
    <w:rsid w:val="00D123D0"/>
    <w:rsid w:val="00D12F00"/>
    <w:rsid w:val="00D14CB1"/>
    <w:rsid w:val="00D15075"/>
    <w:rsid w:val="00D159FF"/>
    <w:rsid w:val="00D15DA9"/>
    <w:rsid w:val="00D1693B"/>
    <w:rsid w:val="00D230B8"/>
    <w:rsid w:val="00D2341F"/>
    <w:rsid w:val="00D246D2"/>
    <w:rsid w:val="00D26278"/>
    <w:rsid w:val="00D26F6F"/>
    <w:rsid w:val="00D3003F"/>
    <w:rsid w:val="00D303F5"/>
    <w:rsid w:val="00D31491"/>
    <w:rsid w:val="00D316E9"/>
    <w:rsid w:val="00D32064"/>
    <w:rsid w:val="00D3787E"/>
    <w:rsid w:val="00D37B3D"/>
    <w:rsid w:val="00D42B71"/>
    <w:rsid w:val="00D46DD4"/>
    <w:rsid w:val="00D47988"/>
    <w:rsid w:val="00D51882"/>
    <w:rsid w:val="00D52756"/>
    <w:rsid w:val="00D52B88"/>
    <w:rsid w:val="00D53477"/>
    <w:rsid w:val="00D53668"/>
    <w:rsid w:val="00D543AF"/>
    <w:rsid w:val="00D54BB7"/>
    <w:rsid w:val="00D557DF"/>
    <w:rsid w:val="00D56C65"/>
    <w:rsid w:val="00D57D0D"/>
    <w:rsid w:val="00D60579"/>
    <w:rsid w:val="00D6126B"/>
    <w:rsid w:val="00D61952"/>
    <w:rsid w:val="00D61D86"/>
    <w:rsid w:val="00D623E0"/>
    <w:rsid w:val="00D62944"/>
    <w:rsid w:val="00D712C9"/>
    <w:rsid w:val="00D713B1"/>
    <w:rsid w:val="00D713D3"/>
    <w:rsid w:val="00D719DF"/>
    <w:rsid w:val="00D725E7"/>
    <w:rsid w:val="00D74BBA"/>
    <w:rsid w:val="00D74E9D"/>
    <w:rsid w:val="00D77125"/>
    <w:rsid w:val="00D80158"/>
    <w:rsid w:val="00D833C8"/>
    <w:rsid w:val="00D839FB"/>
    <w:rsid w:val="00D83CC4"/>
    <w:rsid w:val="00D84E51"/>
    <w:rsid w:val="00D86032"/>
    <w:rsid w:val="00D87968"/>
    <w:rsid w:val="00D90BBA"/>
    <w:rsid w:val="00D92440"/>
    <w:rsid w:val="00D9430E"/>
    <w:rsid w:val="00D9488C"/>
    <w:rsid w:val="00D94EB5"/>
    <w:rsid w:val="00DA0101"/>
    <w:rsid w:val="00DA1A0D"/>
    <w:rsid w:val="00DA2EF5"/>
    <w:rsid w:val="00DA304E"/>
    <w:rsid w:val="00DA3D97"/>
    <w:rsid w:val="00DA4102"/>
    <w:rsid w:val="00DB029D"/>
    <w:rsid w:val="00DB0F4A"/>
    <w:rsid w:val="00DB229E"/>
    <w:rsid w:val="00DB4812"/>
    <w:rsid w:val="00DB64BD"/>
    <w:rsid w:val="00DC091A"/>
    <w:rsid w:val="00DC1ADC"/>
    <w:rsid w:val="00DC2436"/>
    <w:rsid w:val="00DC2E86"/>
    <w:rsid w:val="00DC33AF"/>
    <w:rsid w:val="00DC5EB2"/>
    <w:rsid w:val="00DD0E07"/>
    <w:rsid w:val="00DD2147"/>
    <w:rsid w:val="00DD3F9D"/>
    <w:rsid w:val="00DD42A5"/>
    <w:rsid w:val="00DD5F96"/>
    <w:rsid w:val="00DD6938"/>
    <w:rsid w:val="00DD7DFD"/>
    <w:rsid w:val="00DE040B"/>
    <w:rsid w:val="00DE096D"/>
    <w:rsid w:val="00DE1AFD"/>
    <w:rsid w:val="00DE1C21"/>
    <w:rsid w:val="00DE48D8"/>
    <w:rsid w:val="00DE526B"/>
    <w:rsid w:val="00DE5967"/>
    <w:rsid w:val="00DE678B"/>
    <w:rsid w:val="00DF1454"/>
    <w:rsid w:val="00DF18D2"/>
    <w:rsid w:val="00DF347F"/>
    <w:rsid w:val="00DF46EB"/>
    <w:rsid w:val="00DF4C8B"/>
    <w:rsid w:val="00DF5CEA"/>
    <w:rsid w:val="00DF6CCD"/>
    <w:rsid w:val="00DF7718"/>
    <w:rsid w:val="00E00131"/>
    <w:rsid w:val="00E014B7"/>
    <w:rsid w:val="00E03313"/>
    <w:rsid w:val="00E03E83"/>
    <w:rsid w:val="00E07017"/>
    <w:rsid w:val="00E10A34"/>
    <w:rsid w:val="00E11A76"/>
    <w:rsid w:val="00E11CE7"/>
    <w:rsid w:val="00E126F6"/>
    <w:rsid w:val="00E12CA9"/>
    <w:rsid w:val="00E134B1"/>
    <w:rsid w:val="00E13A38"/>
    <w:rsid w:val="00E14510"/>
    <w:rsid w:val="00E162A2"/>
    <w:rsid w:val="00E20761"/>
    <w:rsid w:val="00E20F75"/>
    <w:rsid w:val="00E223CA"/>
    <w:rsid w:val="00E22D92"/>
    <w:rsid w:val="00E2631A"/>
    <w:rsid w:val="00E27162"/>
    <w:rsid w:val="00E278AE"/>
    <w:rsid w:val="00E27B67"/>
    <w:rsid w:val="00E30ED1"/>
    <w:rsid w:val="00E31242"/>
    <w:rsid w:val="00E35BFF"/>
    <w:rsid w:val="00E36CD4"/>
    <w:rsid w:val="00E37F23"/>
    <w:rsid w:val="00E40BA3"/>
    <w:rsid w:val="00E41C76"/>
    <w:rsid w:val="00E42AC1"/>
    <w:rsid w:val="00E43A1D"/>
    <w:rsid w:val="00E43A3A"/>
    <w:rsid w:val="00E43BBF"/>
    <w:rsid w:val="00E46040"/>
    <w:rsid w:val="00E460C6"/>
    <w:rsid w:val="00E47928"/>
    <w:rsid w:val="00E501F0"/>
    <w:rsid w:val="00E51995"/>
    <w:rsid w:val="00E52C7B"/>
    <w:rsid w:val="00E53150"/>
    <w:rsid w:val="00E55338"/>
    <w:rsid w:val="00E57421"/>
    <w:rsid w:val="00E577D1"/>
    <w:rsid w:val="00E5781A"/>
    <w:rsid w:val="00E62813"/>
    <w:rsid w:val="00E6317A"/>
    <w:rsid w:val="00E72058"/>
    <w:rsid w:val="00E72910"/>
    <w:rsid w:val="00E741A1"/>
    <w:rsid w:val="00E74B07"/>
    <w:rsid w:val="00E763E1"/>
    <w:rsid w:val="00E7662E"/>
    <w:rsid w:val="00E76B24"/>
    <w:rsid w:val="00E80D43"/>
    <w:rsid w:val="00E815F9"/>
    <w:rsid w:val="00E81701"/>
    <w:rsid w:val="00E833EA"/>
    <w:rsid w:val="00E83602"/>
    <w:rsid w:val="00E84439"/>
    <w:rsid w:val="00E86424"/>
    <w:rsid w:val="00E87C87"/>
    <w:rsid w:val="00E907AA"/>
    <w:rsid w:val="00E90F3E"/>
    <w:rsid w:val="00E91B8F"/>
    <w:rsid w:val="00E92C15"/>
    <w:rsid w:val="00E92CC8"/>
    <w:rsid w:val="00E932F4"/>
    <w:rsid w:val="00E942EA"/>
    <w:rsid w:val="00E952F1"/>
    <w:rsid w:val="00E95E56"/>
    <w:rsid w:val="00E96D86"/>
    <w:rsid w:val="00EA05DF"/>
    <w:rsid w:val="00EA122B"/>
    <w:rsid w:val="00EA127B"/>
    <w:rsid w:val="00EA3EF3"/>
    <w:rsid w:val="00EA47F6"/>
    <w:rsid w:val="00EA5189"/>
    <w:rsid w:val="00EA5234"/>
    <w:rsid w:val="00EA5DE4"/>
    <w:rsid w:val="00EB1B30"/>
    <w:rsid w:val="00EB255F"/>
    <w:rsid w:val="00EB3BFB"/>
    <w:rsid w:val="00EB41A8"/>
    <w:rsid w:val="00EB41BB"/>
    <w:rsid w:val="00EB4FFD"/>
    <w:rsid w:val="00EB50EC"/>
    <w:rsid w:val="00EB6F0E"/>
    <w:rsid w:val="00EC0020"/>
    <w:rsid w:val="00EC0E7D"/>
    <w:rsid w:val="00EC3B51"/>
    <w:rsid w:val="00EC3B55"/>
    <w:rsid w:val="00EC426B"/>
    <w:rsid w:val="00EC4384"/>
    <w:rsid w:val="00EC5074"/>
    <w:rsid w:val="00EC5E47"/>
    <w:rsid w:val="00ED0C88"/>
    <w:rsid w:val="00ED0D41"/>
    <w:rsid w:val="00ED129A"/>
    <w:rsid w:val="00ED1C94"/>
    <w:rsid w:val="00ED2675"/>
    <w:rsid w:val="00ED2E60"/>
    <w:rsid w:val="00ED51D7"/>
    <w:rsid w:val="00ED5A21"/>
    <w:rsid w:val="00ED6F08"/>
    <w:rsid w:val="00ED7360"/>
    <w:rsid w:val="00EE0012"/>
    <w:rsid w:val="00EE5EDD"/>
    <w:rsid w:val="00EE7DD6"/>
    <w:rsid w:val="00EF20CC"/>
    <w:rsid w:val="00EF256D"/>
    <w:rsid w:val="00EF4F4E"/>
    <w:rsid w:val="00EF5A90"/>
    <w:rsid w:val="00EF638E"/>
    <w:rsid w:val="00F00239"/>
    <w:rsid w:val="00F016B1"/>
    <w:rsid w:val="00F02DF3"/>
    <w:rsid w:val="00F02F28"/>
    <w:rsid w:val="00F042A1"/>
    <w:rsid w:val="00F07F8D"/>
    <w:rsid w:val="00F07FFE"/>
    <w:rsid w:val="00F11292"/>
    <w:rsid w:val="00F113AA"/>
    <w:rsid w:val="00F115F5"/>
    <w:rsid w:val="00F13BB3"/>
    <w:rsid w:val="00F14E42"/>
    <w:rsid w:val="00F16C90"/>
    <w:rsid w:val="00F20BD9"/>
    <w:rsid w:val="00F214FB"/>
    <w:rsid w:val="00F22B9B"/>
    <w:rsid w:val="00F249C9"/>
    <w:rsid w:val="00F24DCE"/>
    <w:rsid w:val="00F26AB8"/>
    <w:rsid w:val="00F277CB"/>
    <w:rsid w:val="00F31F50"/>
    <w:rsid w:val="00F32C46"/>
    <w:rsid w:val="00F34DBC"/>
    <w:rsid w:val="00F36082"/>
    <w:rsid w:val="00F36F66"/>
    <w:rsid w:val="00F41B47"/>
    <w:rsid w:val="00F42B09"/>
    <w:rsid w:val="00F43CC5"/>
    <w:rsid w:val="00F45641"/>
    <w:rsid w:val="00F4651A"/>
    <w:rsid w:val="00F470A1"/>
    <w:rsid w:val="00F5002B"/>
    <w:rsid w:val="00F5111C"/>
    <w:rsid w:val="00F539CE"/>
    <w:rsid w:val="00F54253"/>
    <w:rsid w:val="00F55863"/>
    <w:rsid w:val="00F5628F"/>
    <w:rsid w:val="00F56DA4"/>
    <w:rsid w:val="00F56EB7"/>
    <w:rsid w:val="00F61F84"/>
    <w:rsid w:val="00F62FBA"/>
    <w:rsid w:val="00F6452E"/>
    <w:rsid w:val="00F6452F"/>
    <w:rsid w:val="00F6566A"/>
    <w:rsid w:val="00F657B1"/>
    <w:rsid w:val="00F66889"/>
    <w:rsid w:val="00F7241D"/>
    <w:rsid w:val="00F72EA6"/>
    <w:rsid w:val="00F72F24"/>
    <w:rsid w:val="00F73223"/>
    <w:rsid w:val="00F74F10"/>
    <w:rsid w:val="00F75ABB"/>
    <w:rsid w:val="00F7687C"/>
    <w:rsid w:val="00F7712F"/>
    <w:rsid w:val="00F773B6"/>
    <w:rsid w:val="00F8091B"/>
    <w:rsid w:val="00F80F8D"/>
    <w:rsid w:val="00F8197C"/>
    <w:rsid w:val="00F81EB3"/>
    <w:rsid w:val="00F82397"/>
    <w:rsid w:val="00F834DD"/>
    <w:rsid w:val="00F844B3"/>
    <w:rsid w:val="00F848C3"/>
    <w:rsid w:val="00F84B03"/>
    <w:rsid w:val="00F85FD1"/>
    <w:rsid w:val="00F8619C"/>
    <w:rsid w:val="00F86EB8"/>
    <w:rsid w:val="00F873BB"/>
    <w:rsid w:val="00F87986"/>
    <w:rsid w:val="00F90E28"/>
    <w:rsid w:val="00F928A5"/>
    <w:rsid w:val="00F96C72"/>
    <w:rsid w:val="00F97403"/>
    <w:rsid w:val="00FA1D06"/>
    <w:rsid w:val="00FA25DC"/>
    <w:rsid w:val="00FA6A0B"/>
    <w:rsid w:val="00FA6CCE"/>
    <w:rsid w:val="00FB0665"/>
    <w:rsid w:val="00FB0B86"/>
    <w:rsid w:val="00FB1B97"/>
    <w:rsid w:val="00FB25CE"/>
    <w:rsid w:val="00FB3D19"/>
    <w:rsid w:val="00FB408C"/>
    <w:rsid w:val="00FB574F"/>
    <w:rsid w:val="00FB58AC"/>
    <w:rsid w:val="00FB5B60"/>
    <w:rsid w:val="00FB6054"/>
    <w:rsid w:val="00FB7075"/>
    <w:rsid w:val="00FB7958"/>
    <w:rsid w:val="00FC031D"/>
    <w:rsid w:val="00FC3C61"/>
    <w:rsid w:val="00FC53C4"/>
    <w:rsid w:val="00FC5B79"/>
    <w:rsid w:val="00FC6644"/>
    <w:rsid w:val="00FC6778"/>
    <w:rsid w:val="00FC6934"/>
    <w:rsid w:val="00FC7041"/>
    <w:rsid w:val="00FC778C"/>
    <w:rsid w:val="00FD1034"/>
    <w:rsid w:val="00FD17A2"/>
    <w:rsid w:val="00FD2D92"/>
    <w:rsid w:val="00FD3998"/>
    <w:rsid w:val="00FD4189"/>
    <w:rsid w:val="00FD433B"/>
    <w:rsid w:val="00FD46A2"/>
    <w:rsid w:val="00FD7761"/>
    <w:rsid w:val="00FD7FFC"/>
    <w:rsid w:val="00FE0106"/>
    <w:rsid w:val="00FE183C"/>
    <w:rsid w:val="00FE26DC"/>
    <w:rsid w:val="00FE2EB5"/>
    <w:rsid w:val="00FE45FA"/>
    <w:rsid w:val="00FE4608"/>
    <w:rsid w:val="00FE4F61"/>
    <w:rsid w:val="00FE792C"/>
    <w:rsid w:val="00FF0155"/>
    <w:rsid w:val="00FF0D70"/>
    <w:rsid w:val="00FF228D"/>
    <w:rsid w:val="00FF4188"/>
    <w:rsid w:val="00FF41F0"/>
    <w:rsid w:val="00FF66D9"/>
    <w:rsid w:val="00FF6F73"/>
    <w:rsid w:val="00FF7493"/>
    <w:rsid w:val="00FF79AB"/>
    <w:rsid w:val="07CA0B47"/>
    <w:rsid w:val="08580714"/>
    <w:rsid w:val="10A278AE"/>
    <w:rsid w:val="2740542E"/>
    <w:rsid w:val="33345EAA"/>
    <w:rsid w:val="34F21F07"/>
    <w:rsid w:val="35142EAA"/>
    <w:rsid w:val="39DB7DC0"/>
    <w:rsid w:val="56547BA8"/>
    <w:rsid w:val="678F1FF7"/>
    <w:rsid w:val="765C7FB2"/>
    <w:rsid w:val="7C8B182A"/>
    <w:rsid w:val="7DE01035"/>
    <w:rsid w:val="7F48697D"/>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BC952"/>
  <w15:docId w15:val="{2BE348EA-71C4-4125-9A2C-2F718F43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97C"/>
    <w:pPr>
      <w:tabs>
        <w:tab w:val="left" w:pos="794"/>
        <w:tab w:val="left" w:pos="1191"/>
        <w:tab w:val="left" w:pos="1588"/>
        <w:tab w:val="left" w:pos="1985"/>
      </w:tabs>
      <w:overflowPunct w:val="0"/>
      <w:autoSpaceDE w:val="0"/>
      <w:autoSpaceDN w:val="0"/>
      <w:adjustRightInd w:val="0"/>
      <w:spacing w:before="120" w:after="0" w:line="280" w:lineRule="exact"/>
      <w:jc w:val="both"/>
      <w:textAlignment w:val="baseline"/>
    </w:pPr>
    <w:rPr>
      <w:rFonts w:eastAsia="Times New Roman"/>
      <w:sz w:val="24"/>
      <w:lang w:eastAsia="en-US"/>
    </w:rPr>
  </w:style>
  <w:style w:type="paragraph" w:styleId="Heading1">
    <w:name w:val="heading 1"/>
    <w:basedOn w:val="Normal"/>
    <w:next w:val="Normal"/>
    <w:link w:val="Heading1Char"/>
    <w:qFormat/>
    <w:rsid w:val="00CB4CF8"/>
    <w:pPr>
      <w:keepNext/>
      <w:keepLines/>
      <w:spacing w:before="360"/>
      <w:ind w:left="794" w:hanging="794"/>
      <w:jc w:val="left"/>
      <w:outlineLvl w:val="0"/>
    </w:pPr>
    <w:rPr>
      <w:b/>
    </w:rPr>
  </w:style>
  <w:style w:type="paragraph" w:styleId="Heading2">
    <w:name w:val="heading 2"/>
    <w:basedOn w:val="Heading1"/>
    <w:next w:val="Normal"/>
    <w:qFormat/>
    <w:rsid w:val="00CB4CF8"/>
    <w:pPr>
      <w:spacing w:before="240"/>
      <w:outlineLvl w:val="1"/>
    </w:pPr>
  </w:style>
  <w:style w:type="paragraph" w:styleId="Heading3">
    <w:name w:val="heading 3"/>
    <w:basedOn w:val="Heading1"/>
    <w:next w:val="Normal"/>
    <w:qFormat/>
    <w:rsid w:val="00CB4CF8"/>
    <w:pPr>
      <w:spacing w:before="160"/>
      <w:outlineLvl w:val="2"/>
    </w:pPr>
  </w:style>
  <w:style w:type="paragraph" w:styleId="Heading4">
    <w:name w:val="heading 4"/>
    <w:basedOn w:val="Heading3"/>
    <w:next w:val="Normal"/>
    <w:qFormat/>
    <w:rsid w:val="00CB4CF8"/>
    <w:pPr>
      <w:tabs>
        <w:tab w:val="clear" w:pos="794"/>
        <w:tab w:val="left" w:pos="1021"/>
      </w:tabs>
      <w:ind w:left="1021" w:hanging="1021"/>
      <w:outlineLvl w:val="3"/>
    </w:pPr>
  </w:style>
  <w:style w:type="paragraph" w:styleId="Heading5">
    <w:name w:val="heading 5"/>
    <w:basedOn w:val="Heading4"/>
    <w:next w:val="Normal"/>
    <w:qFormat/>
    <w:rsid w:val="00CB4CF8"/>
    <w:pPr>
      <w:outlineLvl w:val="4"/>
    </w:pPr>
  </w:style>
  <w:style w:type="paragraph" w:styleId="Heading6">
    <w:name w:val="heading 6"/>
    <w:basedOn w:val="Heading4"/>
    <w:next w:val="Normal"/>
    <w:qFormat/>
    <w:rsid w:val="00CB4CF8"/>
    <w:pPr>
      <w:tabs>
        <w:tab w:val="clear" w:pos="1021"/>
        <w:tab w:val="clear" w:pos="1191"/>
      </w:tabs>
      <w:ind w:left="1588" w:hanging="1588"/>
      <w:outlineLvl w:val="5"/>
    </w:pPr>
  </w:style>
  <w:style w:type="paragraph" w:styleId="Heading7">
    <w:name w:val="heading 7"/>
    <w:basedOn w:val="Heading6"/>
    <w:next w:val="Normal"/>
    <w:link w:val="Heading7Char"/>
    <w:qFormat/>
    <w:rsid w:val="00CB4CF8"/>
    <w:pPr>
      <w:outlineLvl w:val="6"/>
    </w:pPr>
  </w:style>
  <w:style w:type="paragraph" w:styleId="Heading8">
    <w:name w:val="heading 8"/>
    <w:basedOn w:val="Heading6"/>
    <w:next w:val="Normal"/>
    <w:link w:val="Heading8Char"/>
    <w:qFormat/>
    <w:rsid w:val="00CB4CF8"/>
    <w:pPr>
      <w:outlineLvl w:val="7"/>
    </w:pPr>
  </w:style>
  <w:style w:type="paragraph" w:styleId="Heading9">
    <w:name w:val="heading 9"/>
    <w:basedOn w:val="Heading6"/>
    <w:next w:val="Normal"/>
    <w:link w:val="Heading9Char"/>
    <w:qFormat/>
    <w:rsid w:val="00CB4CF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qFormat/>
    <w:rsid w:val="0017047A"/>
    <w:rPr>
      <w:rFonts w:ascii="SimSun" w:eastAsia="SimSun"/>
      <w:sz w:val="18"/>
      <w:szCs w:val="18"/>
    </w:rPr>
  </w:style>
  <w:style w:type="paragraph" w:styleId="CommentText">
    <w:name w:val="annotation text"/>
    <w:basedOn w:val="Normal"/>
    <w:link w:val="CommentTextChar"/>
    <w:rsid w:val="00CB4CF8"/>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PlainText">
    <w:name w:val="Plain Text"/>
    <w:basedOn w:val="Normal"/>
    <w:link w:val="PlainTextChar"/>
    <w:uiPriority w:val="99"/>
    <w:unhideWhenUsed/>
    <w:rsid w:val="0017047A"/>
    <w:pPr>
      <w:suppressAutoHyphens/>
      <w:spacing w:before="0"/>
      <w:jc w:val="left"/>
    </w:pPr>
    <w:rPr>
      <w:rFonts w:ascii="Yu Gothic" w:eastAsia="Yu Gothic" w:hAnsi="Yu Gothic" w:cs="Courier New"/>
      <w:lang w:val="en-US" w:eastAsia="ja-JP"/>
    </w:rPr>
  </w:style>
  <w:style w:type="paragraph" w:styleId="BalloonText">
    <w:name w:val="Balloon Text"/>
    <w:basedOn w:val="Normal"/>
    <w:link w:val="BalloonTextChar"/>
    <w:rsid w:val="00CB4CF8"/>
    <w:pPr>
      <w:spacing w:before="0"/>
    </w:pPr>
    <w:rPr>
      <w:rFonts w:ascii="Tahoma" w:hAnsi="Tahoma" w:cs="Tahoma"/>
      <w:sz w:val="16"/>
      <w:szCs w:val="16"/>
    </w:rPr>
  </w:style>
  <w:style w:type="paragraph" w:styleId="Footer">
    <w:name w:val="footer"/>
    <w:basedOn w:val="Normal"/>
    <w:link w:val="FooterChar"/>
    <w:rsid w:val="00CB4CF8"/>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rsid w:val="00CB4CF8"/>
    <w:pPr>
      <w:tabs>
        <w:tab w:val="clear" w:pos="794"/>
        <w:tab w:val="clear" w:pos="1191"/>
        <w:tab w:val="clear" w:pos="1588"/>
        <w:tab w:val="clear" w:pos="1985"/>
      </w:tabs>
      <w:spacing w:before="0"/>
      <w:jc w:val="center"/>
    </w:pPr>
    <w:rPr>
      <w:sz w:val="18"/>
    </w:rPr>
  </w:style>
  <w:style w:type="paragraph" w:styleId="Subtitle">
    <w:name w:val="Subtitle"/>
    <w:basedOn w:val="Normal"/>
    <w:next w:val="Normal"/>
    <w:uiPriority w:val="11"/>
    <w:qFormat/>
    <w:rsid w:val="0017047A"/>
    <w:pPr>
      <w:keepNext/>
      <w:keepLines/>
      <w:spacing w:before="360" w:after="80"/>
      <w:jc w:val="left"/>
    </w:pPr>
    <w:rPr>
      <w:rFonts w:ascii="Georgia" w:eastAsia="Georgia" w:hAnsi="Georgia" w:cs="Georgia"/>
      <w:i/>
      <w:color w:val="666666"/>
      <w:sz w:val="48"/>
      <w:szCs w:val="48"/>
    </w:rPr>
  </w:style>
  <w:style w:type="paragraph" w:styleId="NormalWeb">
    <w:name w:val="Normal (Web)"/>
    <w:basedOn w:val="Normal"/>
    <w:uiPriority w:val="99"/>
    <w:semiHidden/>
    <w:unhideWhenUsed/>
    <w:qFormat/>
    <w:rsid w:val="0017047A"/>
    <w:pPr>
      <w:spacing w:before="100" w:beforeAutospacing="1" w:after="100" w:afterAutospacing="1"/>
      <w:jc w:val="left"/>
    </w:pPr>
  </w:style>
  <w:style w:type="paragraph" w:styleId="Title">
    <w:name w:val="Title"/>
    <w:basedOn w:val="Normal"/>
    <w:next w:val="Normal"/>
    <w:uiPriority w:val="10"/>
    <w:qFormat/>
    <w:rsid w:val="0017047A"/>
    <w:pPr>
      <w:spacing w:before="240" w:after="60"/>
      <w:jc w:val="center"/>
    </w:pPr>
    <w:rPr>
      <w:b/>
      <w:color w:val="000000"/>
      <w:sz w:val="32"/>
      <w:szCs w:val="32"/>
    </w:rPr>
  </w:style>
  <w:style w:type="paragraph" w:styleId="CommentSubject">
    <w:name w:val="annotation subject"/>
    <w:basedOn w:val="CommentText"/>
    <w:next w:val="CommentText"/>
    <w:link w:val="CommentSubjectChar"/>
    <w:uiPriority w:val="99"/>
    <w:semiHidden/>
    <w:unhideWhenUsed/>
    <w:qFormat/>
    <w:rsid w:val="0017047A"/>
    <w:rPr>
      <w:b/>
      <w:bCs/>
    </w:rPr>
  </w:style>
  <w:style w:type="character" w:styleId="Strong">
    <w:name w:val="Strong"/>
    <w:basedOn w:val="DefaultParagraphFont"/>
    <w:uiPriority w:val="22"/>
    <w:qFormat/>
    <w:rsid w:val="0017047A"/>
    <w:rPr>
      <w:b/>
      <w:bCs/>
    </w:rPr>
  </w:style>
  <w:style w:type="character" w:styleId="Emphasis">
    <w:name w:val="Emphasis"/>
    <w:basedOn w:val="DefaultParagraphFont"/>
    <w:uiPriority w:val="20"/>
    <w:qFormat/>
    <w:rsid w:val="0017047A"/>
    <w:rPr>
      <w:i/>
      <w:iCs/>
    </w:rPr>
  </w:style>
  <w:style w:type="character" w:styleId="Hyperlink">
    <w:name w:val="Hyperlink"/>
    <w:basedOn w:val="DefaultParagraphFont"/>
    <w:uiPriority w:val="99"/>
    <w:rsid w:val="00CB4CF8"/>
    <w:rPr>
      <w:color w:val="0000FF"/>
      <w:u w:val="single"/>
    </w:rPr>
  </w:style>
  <w:style w:type="character" w:styleId="CommentReference">
    <w:name w:val="annotation reference"/>
    <w:basedOn w:val="DefaultParagraphFont"/>
    <w:semiHidden/>
    <w:rsid w:val="00CB4CF8"/>
    <w:rPr>
      <w:sz w:val="16"/>
      <w:szCs w:val="16"/>
    </w:rPr>
  </w:style>
  <w:style w:type="table" w:customStyle="1" w:styleId="16">
    <w:name w:val="16"/>
    <w:basedOn w:val="TableNormal"/>
    <w:rsid w:val="0017047A"/>
    <w:tblPr>
      <w:tblCellMar>
        <w:left w:w="115" w:type="dxa"/>
        <w:right w:w="115" w:type="dxa"/>
      </w:tblCellMar>
    </w:tblPr>
  </w:style>
  <w:style w:type="table" w:customStyle="1" w:styleId="15">
    <w:name w:val="15"/>
    <w:basedOn w:val="TableNormal"/>
    <w:qFormat/>
    <w:rsid w:val="0017047A"/>
    <w:tblPr>
      <w:tblCellMar>
        <w:left w:w="115" w:type="dxa"/>
        <w:right w:w="115" w:type="dxa"/>
      </w:tblCellMar>
    </w:tblPr>
  </w:style>
  <w:style w:type="table" w:customStyle="1" w:styleId="14">
    <w:name w:val="14"/>
    <w:basedOn w:val="TableNormal"/>
    <w:qFormat/>
    <w:rsid w:val="0017047A"/>
    <w:pPr>
      <w:spacing w:after="180"/>
    </w:pPr>
    <w:tblPr>
      <w:tblCellMar>
        <w:left w:w="115" w:type="dxa"/>
        <w:right w:w="115" w:type="dxa"/>
      </w:tblCellMar>
    </w:tblPr>
  </w:style>
  <w:style w:type="table" w:customStyle="1" w:styleId="13">
    <w:name w:val="13"/>
    <w:basedOn w:val="TableNormal"/>
    <w:qFormat/>
    <w:rsid w:val="0017047A"/>
    <w:pPr>
      <w:spacing w:after="180"/>
    </w:pPr>
    <w:tblPr>
      <w:tblCellMar>
        <w:left w:w="115" w:type="dxa"/>
        <w:right w:w="115" w:type="dxa"/>
      </w:tblCellMar>
    </w:tblPr>
  </w:style>
  <w:style w:type="character" w:customStyle="1" w:styleId="BalloonTextChar">
    <w:name w:val="Balloon Text Char"/>
    <w:basedOn w:val="DefaultParagraphFont"/>
    <w:link w:val="BalloonText"/>
    <w:rsid w:val="00CB4CF8"/>
    <w:rPr>
      <w:rFonts w:ascii="Tahoma" w:eastAsia="Times New Roman" w:hAnsi="Tahoma" w:cs="Tahoma"/>
      <w:sz w:val="16"/>
      <w:szCs w:val="16"/>
      <w:lang w:eastAsia="en-US"/>
    </w:rPr>
  </w:style>
  <w:style w:type="character" w:customStyle="1" w:styleId="PlainTextChar">
    <w:name w:val="Plain Text Char"/>
    <w:basedOn w:val="DefaultParagraphFont"/>
    <w:link w:val="PlainText"/>
    <w:uiPriority w:val="99"/>
    <w:qFormat/>
    <w:rsid w:val="0017047A"/>
    <w:rPr>
      <w:rFonts w:ascii="Yu Gothic" w:eastAsia="Yu Gothic" w:hAnsi="Yu Gothic" w:cs="Courier New"/>
      <w:lang w:val="en-US" w:eastAsia="ja-JP"/>
    </w:rPr>
  </w:style>
  <w:style w:type="paragraph" w:styleId="ListParagraph">
    <w:name w:val="List Paragraph"/>
    <w:basedOn w:val="Normal"/>
    <w:uiPriority w:val="34"/>
    <w:qFormat/>
    <w:rsid w:val="0017047A"/>
    <w:pPr>
      <w:suppressAutoHyphens/>
      <w:ind w:left="720"/>
      <w:contextualSpacing/>
      <w:jc w:val="left"/>
    </w:pPr>
    <w:rPr>
      <w:rFonts w:eastAsia="MS Mincho"/>
      <w:lang w:eastAsia="ja-JP"/>
    </w:rPr>
  </w:style>
  <w:style w:type="character" w:customStyle="1" w:styleId="PlainTextChar1">
    <w:name w:val="Plain Text Char1"/>
    <w:basedOn w:val="DefaultParagraphFont"/>
    <w:uiPriority w:val="99"/>
    <w:semiHidden/>
    <w:qFormat/>
    <w:rsid w:val="0017047A"/>
    <w:rPr>
      <w:rFonts w:ascii="Consolas" w:hAnsi="Consolas"/>
      <w:sz w:val="21"/>
      <w:szCs w:val="21"/>
    </w:rPr>
  </w:style>
  <w:style w:type="table" w:customStyle="1" w:styleId="12">
    <w:name w:val="12"/>
    <w:basedOn w:val="TableNormal"/>
    <w:qFormat/>
    <w:rsid w:val="0017047A"/>
    <w:pPr>
      <w:spacing w:after="180"/>
    </w:pPr>
    <w:tblPr>
      <w:tblCellMar>
        <w:left w:w="115" w:type="dxa"/>
        <w:right w:w="115" w:type="dxa"/>
      </w:tblCellMar>
    </w:tblPr>
  </w:style>
  <w:style w:type="table" w:customStyle="1" w:styleId="11">
    <w:name w:val="11"/>
    <w:basedOn w:val="TableNormal"/>
    <w:qFormat/>
    <w:rsid w:val="0017047A"/>
    <w:pPr>
      <w:spacing w:after="180"/>
    </w:pPr>
    <w:tblPr>
      <w:tblCellMar>
        <w:left w:w="115" w:type="dxa"/>
        <w:right w:w="115" w:type="dxa"/>
      </w:tblCellMar>
    </w:tblPr>
  </w:style>
  <w:style w:type="table" w:customStyle="1" w:styleId="10">
    <w:name w:val="10"/>
    <w:basedOn w:val="TableNormal"/>
    <w:qFormat/>
    <w:rsid w:val="0017047A"/>
    <w:pPr>
      <w:spacing w:after="180"/>
    </w:pPr>
    <w:tblPr>
      <w:tblCellMar>
        <w:left w:w="115" w:type="dxa"/>
        <w:right w:w="115" w:type="dxa"/>
      </w:tblCellMar>
    </w:tblPr>
  </w:style>
  <w:style w:type="table" w:customStyle="1" w:styleId="9">
    <w:name w:val="9"/>
    <w:basedOn w:val="TableNormal"/>
    <w:qFormat/>
    <w:rsid w:val="0017047A"/>
    <w:pPr>
      <w:spacing w:after="180"/>
    </w:pPr>
    <w:tblPr>
      <w:tblCellMar>
        <w:left w:w="115" w:type="dxa"/>
        <w:right w:w="115" w:type="dxa"/>
      </w:tblCellMar>
    </w:tblPr>
  </w:style>
  <w:style w:type="character" w:customStyle="1" w:styleId="CommentTextChar">
    <w:name w:val="Comment Text Char"/>
    <w:basedOn w:val="DefaultParagraphFont"/>
    <w:link w:val="CommentText"/>
    <w:qFormat/>
    <w:rsid w:val="0017047A"/>
    <w:rPr>
      <w:rFonts w:eastAsia="Times New Roman"/>
      <w:lang w:val="en-US" w:eastAsia="en-US"/>
    </w:rPr>
  </w:style>
  <w:style w:type="character" w:customStyle="1" w:styleId="CommentSubjectChar">
    <w:name w:val="Comment Subject Char"/>
    <w:basedOn w:val="CommentTextChar"/>
    <w:link w:val="CommentSubject"/>
    <w:uiPriority w:val="99"/>
    <w:semiHidden/>
    <w:qFormat/>
    <w:rsid w:val="0017047A"/>
    <w:rPr>
      <w:rFonts w:eastAsia="Times New Roman"/>
      <w:b/>
      <w:bCs/>
      <w:sz w:val="20"/>
      <w:szCs w:val="20"/>
      <w:lang w:val="en-US" w:eastAsia="en-US"/>
    </w:rPr>
  </w:style>
  <w:style w:type="paragraph" w:customStyle="1" w:styleId="Normal1">
    <w:name w:val="Normal1"/>
    <w:qFormat/>
    <w:rsid w:val="0017047A"/>
    <w:pPr>
      <w:widowControl w:val="0"/>
      <w:jc w:val="both"/>
    </w:pPr>
    <w:rPr>
      <w:rFonts w:ascii="Liberation Serif" w:hAnsi="Liberation Serif" w:cs="Liberation Serif"/>
      <w:lang w:eastAsia="zh-CN"/>
    </w:rPr>
  </w:style>
  <w:style w:type="table" w:customStyle="1" w:styleId="8">
    <w:name w:val="8"/>
    <w:basedOn w:val="TableNormal"/>
    <w:qFormat/>
    <w:rsid w:val="0017047A"/>
    <w:pPr>
      <w:spacing w:after="180"/>
    </w:pPr>
    <w:tblPr>
      <w:tblCellMar>
        <w:left w:w="115" w:type="dxa"/>
        <w:right w:w="115" w:type="dxa"/>
      </w:tblCellMar>
    </w:tblPr>
  </w:style>
  <w:style w:type="table" w:customStyle="1" w:styleId="7">
    <w:name w:val="7"/>
    <w:basedOn w:val="TableNormal"/>
    <w:qFormat/>
    <w:rsid w:val="0017047A"/>
    <w:pPr>
      <w:spacing w:after="180"/>
    </w:pPr>
    <w:tblPr>
      <w:tblCellMar>
        <w:left w:w="115" w:type="dxa"/>
        <w:right w:w="115" w:type="dxa"/>
      </w:tblCellMar>
    </w:tblPr>
  </w:style>
  <w:style w:type="table" w:customStyle="1" w:styleId="6">
    <w:name w:val="6"/>
    <w:basedOn w:val="TableNormal"/>
    <w:qFormat/>
    <w:rsid w:val="0017047A"/>
    <w:pPr>
      <w:spacing w:after="180"/>
    </w:pPr>
    <w:tblPr>
      <w:tblCellMar>
        <w:left w:w="115" w:type="dxa"/>
        <w:right w:w="115" w:type="dxa"/>
      </w:tblCellMar>
    </w:tblPr>
  </w:style>
  <w:style w:type="table" w:customStyle="1" w:styleId="5">
    <w:name w:val="5"/>
    <w:basedOn w:val="TableNormal"/>
    <w:qFormat/>
    <w:rsid w:val="0017047A"/>
    <w:pPr>
      <w:spacing w:after="180"/>
    </w:pPr>
    <w:tblPr>
      <w:tblCellMar>
        <w:left w:w="115" w:type="dxa"/>
        <w:right w:w="115" w:type="dxa"/>
      </w:tblCellMar>
    </w:tblPr>
  </w:style>
  <w:style w:type="table" w:customStyle="1" w:styleId="4">
    <w:name w:val="4"/>
    <w:basedOn w:val="TableNormal"/>
    <w:qFormat/>
    <w:rsid w:val="0017047A"/>
    <w:pPr>
      <w:spacing w:after="180"/>
    </w:pPr>
    <w:tblPr>
      <w:tblCellMar>
        <w:left w:w="115" w:type="dxa"/>
        <w:right w:w="115" w:type="dxa"/>
      </w:tblCellMar>
    </w:tblPr>
  </w:style>
  <w:style w:type="table" w:customStyle="1" w:styleId="3">
    <w:name w:val="3"/>
    <w:basedOn w:val="TableNormal"/>
    <w:qFormat/>
    <w:rsid w:val="0017047A"/>
    <w:pPr>
      <w:spacing w:after="180"/>
    </w:pPr>
    <w:tblPr>
      <w:tblCellMar>
        <w:left w:w="115" w:type="dxa"/>
        <w:right w:w="115" w:type="dxa"/>
      </w:tblCellMar>
    </w:tblPr>
  </w:style>
  <w:style w:type="table" w:customStyle="1" w:styleId="2">
    <w:name w:val="2"/>
    <w:basedOn w:val="TableNormal"/>
    <w:qFormat/>
    <w:rsid w:val="0017047A"/>
    <w:pPr>
      <w:spacing w:after="180"/>
    </w:pPr>
    <w:tblPr>
      <w:tblCellMar>
        <w:left w:w="115" w:type="dxa"/>
        <w:right w:w="115" w:type="dxa"/>
      </w:tblCellMar>
    </w:tblPr>
  </w:style>
  <w:style w:type="table" w:customStyle="1" w:styleId="1">
    <w:name w:val="1"/>
    <w:basedOn w:val="TableNormal"/>
    <w:qFormat/>
    <w:rsid w:val="0017047A"/>
    <w:pPr>
      <w:spacing w:after="180"/>
    </w:pPr>
    <w:tblPr>
      <w:tblCellMar>
        <w:left w:w="115" w:type="dxa"/>
        <w:right w:w="115" w:type="dxa"/>
      </w:tblCellMar>
    </w:tblPr>
  </w:style>
  <w:style w:type="character" w:customStyle="1" w:styleId="HeaderChar">
    <w:name w:val="Header Char"/>
    <w:basedOn w:val="DefaultParagraphFont"/>
    <w:link w:val="Header"/>
    <w:qFormat/>
    <w:rsid w:val="0017047A"/>
    <w:rPr>
      <w:rFonts w:eastAsia="Times New Roman"/>
      <w:sz w:val="18"/>
      <w:lang w:eastAsia="en-US"/>
    </w:rPr>
  </w:style>
  <w:style w:type="character" w:customStyle="1" w:styleId="FooterChar">
    <w:name w:val="Footer Char"/>
    <w:basedOn w:val="DefaultParagraphFont"/>
    <w:link w:val="Footer"/>
    <w:qFormat/>
    <w:rsid w:val="0017047A"/>
    <w:rPr>
      <w:rFonts w:eastAsia="Times New Roman"/>
      <w:caps/>
      <w:noProof/>
      <w:sz w:val="16"/>
      <w:lang w:eastAsia="en-US"/>
    </w:rPr>
  </w:style>
  <w:style w:type="paragraph" w:customStyle="1" w:styleId="Default">
    <w:name w:val="Default"/>
    <w:rsid w:val="00CB4CF8"/>
    <w:pPr>
      <w:autoSpaceDE w:val="0"/>
      <w:autoSpaceDN w:val="0"/>
      <w:adjustRightInd w:val="0"/>
      <w:spacing w:after="0" w:line="240" w:lineRule="auto"/>
    </w:pPr>
    <w:rPr>
      <w:rFonts w:eastAsia="Times New Roman"/>
      <w:color w:val="000000"/>
      <w:sz w:val="24"/>
      <w:szCs w:val="24"/>
      <w:lang w:eastAsia="zh-CN"/>
    </w:rPr>
  </w:style>
  <w:style w:type="character" w:customStyle="1" w:styleId="17">
    <w:name w:val="未处理的提及1"/>
    <w:basedOn w:val="DefaultParagraphFont"/>
    <w:uiPriority w:val="99"/>
    <w:semiHidden/>
    <w:unhideWhenUsed/>
    <w:rsid w:val="0017047A"/>
    <w:rPr>
      <w:color w:val="605E5C"/>
      <w:shd w:val="clear" w:color="auto" w:fill="E1DFDD"/>
    </w:rPr>
  </w:style>
  <w:style w:type="character" w:customStyle="1" w:styleId="DocumentMapChar">
    <w:name w:val="Document Map Char"/>
    <w:basedOn w:val="DefaultParagraphFont"/>
    <w:link w:val="DocumentMap"/>
    <w:uiPriority w:val="99"/>
    <w:semiHidden/>
    <w:rsid w:val="0017047A"/>
    <w:rPr>
      <w:rFonts w:ascii="SimSun" w:eastAsia="SimSun"/>
      <w:sz w:val="18"/>
      <w:szCs w:val="18"/>
    </w:rPr>
  </w:style>
  <w:style w:type="paragraph" w:styleId="TOC1">
    <w:name w:val="toc 1"/>
    <w:basedOn w:val="Normal"/>
    <w:uiPriority w:val="39"/>
    <w:rsid w:val="00CB4CF8"/>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2">
    <w:name w:val="toc 2"/>
    <w:basedOn w:val="TOC1"/>
    <w:uiPriority w:val="39"/>
    <w:rsid w:val="00CB4CF8"/>
    <w:pPr>
      <w:spacing w:before="80"/>
      <w:ind w:left="1531" w:hanging="851"/>
    </w:pPr>
  </w:style>
  <w:style w:type="paragraph" w:styleId="TOCHeading">
    <w:name w:val="TOC Heading"/>
    <w:basedOn w:val="Heading1"/>
    <w:next w:val="Normal"/>
    <w:uiPriority w:val="39"/>
    <w:unhideWhenUsed/>
    <w:qFormat/>
    <w:rsid w:val="00C710BB"/>
    <w:pPr>
      <w:tabs>
        <w:tab w:val="clear" w:pos="794"/>
        <w:tab w:val="clear" w:pos="1191"/>
        <w:tab w:val="clear" w:pos="1588"/>
        <w:tab w:val="clear" w:pos="1985"/>
      </w:tabs>
      <w:spacing w:before="240"/>
      <w:ind w:left="0" w:firstLine="0"/>
      <w:outlineLvl w:val="9"/>
    </w:pPr>
    <w:rPr>
      <w:rFonts w:asciiTheme="majorHAnsi" w:eastAsiaTheme="majorEastAsia" w:hAnsiTheme="majorHAnsi" w:cstheme="majorBidi"/>
      <w:b w:val="0"/>
      <w:color w:val="365F91" w:themeColor="accent1" w:themeShade="BF"/>
      <w:sz w:val="32"/>
      <w:szCs w:val="32"/>
      <w:lang w:val="en-US"/>
    </w:rPr>
  </w:style>
  <w:style w:type="paragraph" w:styleId="Revision">
    <w:name w:val="Revision"/>
    <w:hidden/>
    <w:uiPriority w:val="99"/>
    <w:semiHidden/>
    <w:rsid w:val="00CB4CF8"/>
    <w:pPr>
      <w:spacing w:after="0" w:line="240" w:lineRule="auto"/>
    </w:pPr>
    <w:rPr>
      <w:rFonts w:eastAsia="Times New Roman"/>
      <w:sz w:val="24"/>
      <w:lang w:eastAsia="en-US"/>
    </w:rPr>
  </w:style>
  <w:style w:type="paragraph" w:customStyle="1" w:styleId="Standard">
    <w:name w:val="Standard"/>
    <w:qFormat/>
    <w:rsid w:val="00F36082"/>
    <w:pPr>
      <w:spacing w:before="120" w:after="0" w:line="240" w:lineRule="auto"/>
    </w:pPr>
    <w:rPr>
      <w:rFonts w:eastAsia="Times New Roman"/>
      <w:color w:val="00000A"/>
      <w:sz w:val="24"/>
      <w:szCs w:val="24"/>
      <w:lang w:eastAsia="ja-JP"/>
    </w:rPr>
  </w:style>
  <w:style w:type="paragraph" w:customStyle="1" w:styleId="Docnumber">
    <w:name w:val="Docnumber"/>
    <w:basedOn w:val="Normal"/>
    <w:link w:val="DocnumberChar"/>
    <w:qFormat/>
    <w:rsid w:val="00300C9F"/>
    <w:pPr>
      <w:jc w:val="right"/>
    </w:pPr>
    <w:rPr>
      <w:b/>
      <w:bCs/>
      <w:sz w:val="40"/>
    </w:rPr>
  </w:style>
  <w:style w:type="character" w:customStyle="1" w:styleId="DocnumberChar">
    <w:name w:val="Docnumber Char"/>
    <w:basedOn w:val="DefaultParagraphFont"/>
    <w:link w:val="Docnumber"/>
    <w:rsid w:val="00300C9F"/>
    <w:rPr>
      <w:rFonts w:eastAsia="Times New Roman"/>
      <w:b/>
      <w:bCs/>
      <w:sz w:val="40"/>
      <w:lang w:eastAsia="en-US"/>
    </w:rPr>
  </w:style>
  <w:style w:type="character" w:styleId="UnresolvedMention">
    <w:name w:val="Unresolved Mention"/>
    <w:basedOn w:val="DefaultParagraphFont"/>
    <w:uiPriority w:val="99"/>
    <w:semiHidden/>
    <w:unhideWhenUsed/>
    <w:rsid w:val="00CB4CF8"/>
    <w:rPr>
      <w:color w:val="605E5C"/>
      <w:shd w:val="clear" w:color="auto" w:fill="E1DFDD"/>
    </w:rPr>
  </w:style>
  <w:style w:type="character" w:customStyle="1" w:styleId="Heading7Char">
    <w:name w:val="Heading 7 Char"/>
    <w:basedOn w:val="DefaultParagraphFont"/>
    <w:link w:val="Heading7"/>
    <w:rsid w:val="00465852"/>
    <w:rPr>
      <w:rFonts w:eastAsia="Times New Roman"/>
      <w:b/>
      <w:sz w:val="24"/>
      <w:lang w:eastAsia="en-US"/>
    </w:rPr>
  </w:style>
  <w:style w:type="character" w:customStyle="1" w:styleId="Heading8Char">
    <w:name w:val="Heading 8 Char"/>
    <w:basedOn w:val="DefaultParagraphFont"/>
    <w:link w:val="Heading8"/>
    <w:rsid w:val="00465852"/>
    <w:rPr>
      <w:rFonts w:eastAsia="Times New Roman"/>
      <w:b/>
      <w:sz w:val="24"/>
      <w:lang w:eastAsia="en-US"/>
    </w:rPr>
  </w:style>
  <w:style w:type="character" w:customStyle="1" w:styleId="Heading9Char">
    <w:name w:val="Heading 9 Char"/>
    <w:basedOn w:val="DefaultParagraphFont"/>
    <w:link w:val="Heading9"/>
    <w:rsid w:val="00465852"/>
    <w:rPr>
      <w:rFonts w:eastAsia="Times New Roman"/>
      <w:b/>
      <w:sz w:val="24"/>
      <w:lang w:eastAsia="en-US"/>
    </w:rPr>
  </w:style>
  <w:style w:type="paragraph" w:styleId="TOC8">
    <w:name w:val="toc 8"/>
    <w:basedOn w:val="TOC4"/>
    <w:semiHidden/>
    <w:rsid w:val="00CB4CF8"/>
  </w:style>
  <w:style w:type="paragraph" w:styleId="TOC4">
    <w:name w:val="toc 4"/>
    <w:basedOn w:val="TOC3"/>
    <w:semiHidden/>
    <w:rsid w:val="00CB4CF8"/>
  </w:style>
  <w:style w:type="paragraph" w:styleId="TOC3">
    <w:name w:val="toc 3"/>
    <w:basedOn w:val="TOC2"/>
    <w:semiHidden/>
    <w:rsid w:val="00CB4CF8"/>
  </w:style>
  <w:style w:type="paragraph" w:styleId="TOC7">
    <w:name w:val="toc 7"/>
    <w:basedOn w:val="TOC4"/>
    <w:semiHidden/>
    <w:rsid w:val="00CB4CF8"/>
  </w:style>
  <w:style w:type="paragraph" w:styleId="TOC6">
    <w:name w:val="toc 6"/>
    <w:basedOn w:val="TOC4"/>
    <w:semiHidden/>
    <w:rsid w:val="00CB4CF8"/>
  </w:style>
  <w:style w:type="paragraph" w:styleId="TOC5">
    <w:name w:val="toc 5"/>
    <w:basedOn w:val="TOC4"/>
    <w:semiHidden/>
    <w:rsid w:val="00CB4CF8"/>
  </w:style>
  <w:style w:type="character" w:styleId="FootnoteReference">
    <w:name w:val="footnote reference"/>
    <w:basedOn w:val="DefaultParagraphFont"/>
    <w:semiHidden/>
    <w:rsid w:val="00CB4CF8"/>
    <w:rPr>
      <w:position w:val="6"/>
      <w:sz w:val="18"/>
    </w:rPr>
  </w:style>
  <w:style w:type="paragraph" w:styleId="FootnoteText">
    <w:name w:val="footnote text"/>
    <w:basedOn w:val="Note"/>
    <w:link w:val="FootnoteTextChar"/>
    <w:semiHidden/>
    <w:rsid w:val="00CB4CF8"/>
    <w:pPr>
      <w:keepLines/>
      <w:tabs>
        <w:tab w:val="left" w:pos="255"/>
      </w:tabs>
      <w:ind w:left="255" w:hanging="255"/>
    </w:pPr>
  </w:style>
  <w:style w:type="character" w:customStyle="1" w:styleId="FootnoteTextChar">
    <w:name w:val="Footnote Text Char"/>
    <w:basedOn w:val="DefaultParagraphFont"/>
    <w:link w:val="FootnoteText"/>
    <w:semiHidden/>
    <w:rsid w:val="00465852"/>
    <w:rPr>
      <w:rFonts w:eastAsia="Times New Roman"/>
      <w:sz w:val="22"/>
      <w:lang w:eastAsia="en-US"/>
    </w:rPr>
  </w:style>
  <w:style w:type="paragraph" w:customStyle="1" w:styleId="Note">
    <w:name w:val="Note"/>
    <w:basedOn w:val="Normal"/>
    <w:rsid w:val="00CB4CF8"/>
    <w:pPr>
      <w:spacing w:before="80"/>
    </w:pPr>
    <w:rPr>
      <w:sz w:val="22"/>
    </w:rPr>
  </w:style>
  <w:style w:type="paragraph" w:customStyle="1" w:styleId="enumlev1">
    <w:name w:val="enumlev1"/>
    <w:basedOn w:val="Normal"/>
    <w:rsid w:val="00CB4CF8"/>
    <w:pPr>
      <w:spacing w:before="80"/>
      <w:ind w:left="794" w:hanging="794"/>
    </w:pPr>
  </w:style>
  <w:style w:type="paragraph" w:customStyle="1" w:styleId="enumlev2">
    <w:name w:val="enumlev2"/>
    <w:basedOn w:val="enumlev1"/>
    <w:rsid w:val="00CB4CF8"/>
    <w:pPr>
      <w:ind w:left="1191" w:hanging="397"/>
    </w:pPr>
  </w:style>
  <w:style w:type="paragraph" w:customStyle="1" w:styleId="enumlev3">
    <w:name w:val="enumlev3"/>
    <w:basedOn w:val="enumlev2"/>
    <w:rsid w:val="00CB4CF8"/>
    <w:pPr>
      <w:ind w:left="1588"/>
    </w:pPr>
  </w:style>
  <w:style w:type="paragraph" w:customStyle="1" w:styleId="Equation">
    <w:name w:val="Equation"/>
    <w:basedOn w:val="Normal"/>
    <w:rsid w:val="00CB4CF8"/>
    <w:pPr>
      <w:tabs>
        <w:tab w:val="clear" w:pos="1191"/>
        <w:tab w:val="clear" w:pos="1588"/>
        <w:tab w:val="clear" w:pos="1985"/>
        <w:tab w:val="center" w:pos="4820"/>
        <w:tab w:val="right" w:pos="9639"/>
      </w:tabs>
      <w:jc w:val="left"/>
    </w:pPr>
  </w:style>
  <w:style w:type="paragraph" w:customStyle="1" w:styleId="toc0">
    <w:name w:val="toc 0"/>
    <w:basedOn w:val="Normal"/>
    <w:next w:val="TOC1"/>
    <w:rsid w:val="00CB4CF8"/>
    <w:pPr>
      <w:keepLines/>
      <w:tabs>
        <w:tab w:val="clear" w:pos="794"/>
        <w:tab w:val="clear" w:pos="1191"/>
        <w:tab w:val="clear" w:pos="1588"/>
        <w:tab w:val="clear" w:pos="1985"/>
        <w:tab w:val="right" w:pos="9639"/>
      </w:tabs>
      <w:jc w:val="left"/>
    </w:pPr>
    <w:rPr>
      <w:b/>
    </w:rPr>
  </w:style>
  <w:style w:type="paragraph" w:customStyle="1" w:styleId="ASN1">
    <w:name w:val="ASN.1"/>
    <w:rsid w:val="00CB4CF8"/>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pPr>
    <w:rPr>
      <w:rFonts w:ascii="Courier New" w:eastAsia="Times New Roman" w:hAnsi="Courier New"/>
      <w:b/>
      <w:noProof/>
      <w:lang w:eastAsia="en-US"/>
    </w:rPr>
  </w:style>
  <w:style w:type="paragraph" w:styleId="TOC9">
    <w:name w:val="toc 9"/>
    <w:basedOn w:val="TOC3"/>
    <w:semiHidden/>
    <w:rsid w:val="00CB4CF8"/>
  </w:style>
  <w:style w:type="paragraph" w:customStyle="1" w:styleId="Chaptitle">
    <w:name w:val="Chap_title"/>
    <w:basedOn w:val="Normal"/>
    <w:next w:val="Normalaftertitle"/>
    <w:rsid w:val="00CB4CF8"/>
    <w:pPr>
      <w:keepNext/>
      <w:keepLines/>
      <w:spacing w:before="240"/>
      <w:jc w:val="center"/>
    </w:pPr>
    <w:rPr>
      <w:b/>
      <w:sz w:val="28"/>
    </w:rPr>
  </w:style>
  <w:style w:type="character" w:styleId="PageNumber">
    <w:name w:val="page number"/>
    <w:basedOn w:val="DefaultParagraphFont"/>
    <w:rsid w:val="00CB4CF8"/>
  </w:style>
  <w:style w:type="paragraph" w:styleId="Index1">
    <w:name w:val="index 1"/>
    <w:basedOn w:val="Normal"/>
    <w:next w:val="Normal"/>
    <w:semiHidden/>
    <w:rsid w:val="00CB4CF8"/>
    <w:pPr>
      <w:jc w:val="left"/>
    </w:pPr>
  </w:style>
  <w:style w:type="paragraph" w:customStyle="1" w:styleId="AnnexNoTitle">
    <w:name w:val="Annex_NoTitle"/>
    <w:basedOn w:val="Normal"/>
    <w:next w:val="Normalaftertitle"/>
    <w:rsid w:val="00CB4CF8"/>
    <w:pPr>
      <w:keepNext/>
      <w:keepLines/>
      <w:spacing w:before="720"/>
      <w:jc w:val="center"/>
      <w:outlineLvl w:val="0"/>
    </w:pPr>
    <w:rPr>
      <w:b/>
      <w:sz w:val="28"/>
    </w:rPr>
  </w:style>
  <w:style w:type="character" w:customStyle="1" w:styleId="Appdef">
    <w:name w:val="App_def"/>
    <w:basedOn w:val="DefaultParagraphFont"/>
    <w:rsid w:val="00CB4CF8"/>
    <w:rPr>
      <w:rFonts w:ascii="Times New Roman" w:hAnsi="Times New Roman"/>
      <w:b/>
    </w:rPr>
  </w:style>
  <w:style w:type="character" w:customStyle="1" w:styleId="Appref">
    <w:name w:val="App_ref"/>
    <w:basedOn w:val="DefaultParagraphFont"/>
    <w:rsid w:val="00CB4CF8"/>
  </w:style>
  <w:style w:type="paragraph" w:customStyle="1" w:styleId="AppendixNoTitle">
    <w:name w:val="Appendix_NoTitle"/>
    <w:basedOn w:val="AnnexNoTitle"/>
    <w:next w:val="Normalaftertitle"/>
    <w:rsid w:val="00CB4CF8"/>
  </w:style>
  <w:style w:type="character" w:customStyle="1" w:styleId="Artdef">
    <w:name w:val="Art_def"/>
    <w:basedOn w:val="DefaultParagraphFont"/>
    <w:rsid w:val="00CB4CF8"/>
    <w:rPr>
      <w:rFonts w:ascii="Times New Roman" w:hAnsi="Times New Roman"/>
      <w:b/>
    </w:rPr>
  </w:style>
  <w:style w:type="paragraph" w:customStyle="1" w:styleId="Reftitle">
    <w:name w:val="Ref_title"/>
    <w:basedOn w:val="Normal"/>
    <w:next w:val="Reftext"/>
    <w:rsid w:val="00CB4CF8"/>
    <w:pPr>
      <w:spacing w:before="480"/>
      <w:jc w:val="center"/>
    </w:pPr>
    <w:rPr>
      <w:b/>
    </w:rPr>
  </w:style>
  <w:style w:type="paragraph" w:customStyle="1" w:styleId="ArtNo">
    <w:name w:val="Art_No"/>
    <w:basedOn w:val="Normal"/>
    <w:next w:val="Arttitle"/>
    <w:rsid w:val="00CB4CF8"/>
    <w:pPr>
      <w:keepNext/>
      <w:keepLines/>
      <w:spacing w:before="480"/>
      <w:jc w:val="center"/>
    </w:pPr>
    <w:rPr>
      <w:caps/>
      <w:sz w:val="28"/>
    </w:rPr>
  </w:style>
  <w:style w:type="paragraph" w:customStyle="1" w:styleId="Arttitle">
    <w:name w:val="Art_title"/>
    <w:basedOn w:val="Normal"/>
    <w:next w:val="Normalaftertitle"/>
    <w:rsid w:val="00CB4CF8"/>
    <w:pPr>
      <w:keepNext/>
      <w:keepLines/>
      <w:spacing w:before="240"/>
      <w:jc w:val="center"/>
    </w:pPr>
    <w:rPr>
      <w:b/>
      <w:sz w:val="28"/>
    </w:rPr>
  </w:style>
  <w:style w:type="character" w:customStyle="1" w:styleId="Artref">
    <w:name w:val="Art_ref"/>
    <w:basedOn w:val="DefaultParagraphFont"/>
    <w:rsid w:val="00CB4CF8"/>
  </w:style>
  <w:style w:type="paragraph" w:customStyle="1" w:styleId="Call">
    <w:name w:val="Call"/>
    <w:basedOn w:val="Normal"/>
    <w:next w:val="Normal"/>
    <w:rsid w:val="00CB4CF8"/>
    <w:pPr>
      <w:keepNext/>
      <w:keepLines/>
      <w:spacing w:before="160"/>
      <w:ind w:left="794"/>
      <w:jc w:val="left"/>
    </w:pPr>
    <w:rPr>
      <w:i/>
    </w:rPr>
  </w:style>
  <w:style w:type="paragraph" w:customStyle="1" w:styleId="ChapNo">
    <w:name w:val="Chap_No"/>
    <w:basedOn w:val="Normal"/>
    <w:next w:val="Chaptitle"/>
    <w:rsid w:val="00CB4CF8"/>
    <w:pPr>
      <w:keepNext/>
      <w:keepLines/>
      <w:spacing w:before="480"/>
      <w:jc w:val="center"/>
    </w:pPr>
    <w:rPr>
      <w:b/>
      <w:caps/>
      <w:sz w:val="28"/>
    </w:rPr>
  </w:style>
  <w:style w:type="paragraph" w:customStyle="1" w:styleId="Equationlegend">
    <w:name w:val="Equation_legend"/>
    <w:basedOn w:val="Normal"/>
    <w:rsid w:val="00CB4CF8"/>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CB4CF8"/>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B00AD5"/>
    <w:pPr>
      <w:keepNext/>
      <w:keepLines/>
      <w:spacing w:before="240" w:after="120" w:line="240" w:lineRule="auto"/>
      <w:jc w:val="center"/>
    </w:pPr>
  </w:style>
  <w:style w:type="paragraph" w:customStyle="1" w:styleId="FigureNoTitle">
    <w:name w:val="Figure_NoTitle"/>
    <w:basedOn w:val="Normal"/>
    <w:next w:val="Normalaftertitle"/>
    <w:rsid w:val="00CB4CF8"/>
    <w:pPr>
      <w:keepLines/>
      <w:spacing w:before="240" w:after="120"/>
      <w:jc w:val="center"/>
    </w:pPr>
    <w:rPr>
      <w:b/>
    </w:rPr>
  </w:style>
  <w:style w:type="paragraph" w:customStyle="1" w:styleId="Figurewithouttitle">
    <w:name w:val="Figure_without_title"/>
    <w:basedOn w:val="Normal"/>
    <w:next w:val="Normalaftertitle"/>
    <w:rsid w:val="00CB4CF8"/>
    <w:pPr>
      <w:keepLines/>
      <w:spacing w:before="240" w:after="120"/>
      <w:jc w:val="center"/>
    </w:pPr>
  </w:style>
  <w:style w:type="paragraph" w:customStyle="1" w:styleId="FooterQP">
    <w:name w:val="Footer_QP"/>
    <w:basedOn w:val="Normal"/>
    <w:rsid w:val="00CB4CF8"/>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CB4CF8"/>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CB4CF8"/>
    <w:rPr>
      <w:b w:val="0"/>
    </w:rPr>
  </w:style>
  <w:style w:type="paragraph" w:customStyle="1" w:styleId="Headingb">
    <w:name w:val="Heading_b"/>
    <w:basedOn w:val="Normal"/>
    <w:next w:val="Normal"/>
    <w:rsid w:val="00CB4CF8"/>
    <w:pPr>
      <w:keepNext/>
      <w:spacing w:before="160"/>
      <w:jc w:val="left"/>
    </w:pPr>
    <w:rPr>
      <w:b/>
    </w:rPr>
  </w:style>
  <w:style w:type="paragraph" w:customStyle="1" w:styleId="Headingi">
    <w:name w:val="Heading_i"/>
    <w:basedOn w:val="Normal"/>
    <w:next w:val="Normal"/>
    <w:rsid w:val="00CB4CF8"/>
    <w:pPr>
      <w:keepNext/>
      <w:spacing w:before="160"/>
      <w:jc w:val="left"/>
    </w:pPr>
    <w:rPr>
      <w:i/>
    </w:rPr>
  </w:style>
  <w:style w:type="paragraph" w:styleId="Index2">
    <w:name w:val="index 2"/>
    <w:basedOn w:val="Normal"/>
    <w:next w:val="Normal"/>
    <w:semiHidden/>
    <w:rsid w:val="00CB4CF8"/>
    <w:pPr>
      <w:ind w:left="284"/>
      <w:jc w:val="left"/>
    </w:pPr>
  </w:style>
  <w:style w:type="paragraph" w:styleId="Index3">
    <w:name w:val="index 3"/>
    <w:basedOn w:val="Normal"/>
    <w:next w:val="Normal"/>
    <w:semiHidden/>
    <w:rsid w:val="00CB4CF8"/>
    <w:pPr>
      <w:ind w:left="567"/>
      <w:jc w:val="left"/>
    </w:pPr>
  </w:style>
  <w:style w:type="paragraph" w:customStyle="1" w:styleId="Normalaftertitle">
    <w:name w:val="Normal_after_title"/>
    <w:basedOn w:val="Normal"/>
    <w:next w:val="Normal"/>
    <w:rsid w:val="00CB4CF8"/>
    <w:pPr>
      <w:spacing w:before="360"/>
    </w:pPr>
  </w:style>
  <w:style w:type="paragraph" w:customStyle="1" w:styleId="PartNo">
    <w:name w:val="Part_No"/>
    <w:basedOn w:val="Normal"/>
    <w:next w:val="Partref"/>
    <w:rsid w:val="00CB4CF8"/>
    <w:pPr>
      <w:keepNext/>
      <w:keepLines/>
      <w:spacing w:before="480" w:after="80"/>
      <w:jc w:val="center"/>
    </w:pPr>
    <w:rPr>
      <w:caps/>
      <w:sz w:val="28"/>
    </w:rPr>
  </w:style>
  <w:style w:type="paragraph" w:customStyle="1" w:styleId="Partref">
    <w:name w:val="Part_ref"/>
    <w:basedOn w:val="Normal"/>
    <w:next w:val="Parttitle"/>
    <w:rsid w:val="00CB4CF8"/>
    <w:pPr>
      <w:keepNext/>
      <w:keepLines/>
      <w:spacing w:before="280"/>
      <w:jc w:val="center"/>
    </w:pPr>
  </w:style>
  <w:style w:type="paragraph" w:customStyle="1" w:styleId="Parttitle">
    <w:name w:val="Part_title"/>
    <w:basedOn w:val="Normal"/>
    <w:next w:val="Normalaftertitle"/>
    <w:rsid w:val="00CB4CF8"/>
    <w:pPr>
      <w:keepNext/>
      <w:keepLines/>
      <w:spacing w:before="240" w:after="280"/>
      <w:jc w:val="center"/>
    </w:pPr>
    <w:rPr>
      <w:b/>
      <w:sz w:val="28"/>
    </w:rPr>
  </w:style>
  <w:style w:type="paragraph" w:customStyle="1" w:styleId="Recdate">
    <w:name w:val="Rec_date"/>
    <w:basedOn w:val="Normal"/>
    <w:next w:val="Normalaftertitle"/>
    <w:rsid w:val="00CB4CF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CB4CF8"/>
  </w:style>
  <w:style w:type="paragraph" w:customStyle="1" w:styleId="RecNo">
    <w:name w:val="Rec_No"/>
    <w:basedOn w:val="Normal"/>
    <w:next w:val="Rectitle"/>
    <w:rsid w:val="00CB4CF8"/>
    <w:pPr>
      <w:keepNext/>
      <w:keepLines/>
      <w:spacing w:before="0"/>
      <w:jc w:val="left"/>
    </w:pPr>
    <w:rPr>
      <w:b/>
      <w:sz w:val="28"/>
    </w:rPr>
  </w:style>
  <w:style w:type="paragraph" w:customStyle="1" w:styleId="QuestionNo">
    <w:name w:val="Question_No"/>
    <w:basedOn w:val="RecNo"/>
    <w:next w:val="Questiontitle"/>
    <w:rsid w:val="00CB4CF8"/>
  </w:style>
  <w:style w:type="paragraph" w:customStyle="1" w:styleId="Recref">
    <w:name w:val="Rec_ref"/>
    <w:basedOn w:val="Normal"/>
    <w:next w:val="Recdate"/>
    <w:rsid w:val="00CB4CF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B4CF8"/>
  </w:style>
  <w:style w:type="paragraph" w:customStyle="1" w:styleId="Rectitle">
    <w:name w:val="Rec_title"/>
    <w:basedOn w:val="Normal"/>
    <w:next w:val="Normalaftertitle"/>
    <w:rsid w:val="00CB4CF8"/>
    <w:pPr>
      <w:keepNext/>
      <w:keepLines/>
      <w:spacing w:before="360"/>
      <w:jc w:val="center"/>
    </w:pPr>
    <w:rPr>
      <w:b/>
      <w:sz w:val="28"/>
    </w:rPr>
  </w:style>
  <w:style w:type="paragraph" w:customStyle="1" w:styleId="Questiontitle">
    <w:name w:val="Question_title"/>
    <w:basedOn w:val="Rectitle"/>
    <w:next w:val="Questionref"/>
    <w:rsid w:val="00CB4CF8"/>
  </w:style>
  <w:style w:type="paragraph" w:customStyle="1" w:styleId="Reftext">
    <w:name w:val="Ref_text"/>
    <w:basedOn w:val="Normal"/>
    <w:rsid w:val="00CB4CF8"/>
    <w:pPr>
      <w:ind w:left="794" w:hanging="794"/>
      <w:jc w:val="left"/>
    </w:pPr>
  </w:style>
  <w:style w:type="paragraph" w:customStyle="1" w:styleId="Repdate">
    <w:name w:val="Rep_date"/>
    <w:basedOn w:val="Recdate"/>
    <w:next w:val="Normalaftertitle"/>
    <w:rsid w:val="00CB4CF8"/>
  </w:style>
  <w:style w:type="paragraph" w:customStyle="1" w:styleId="RepNo">
    <w:name w:val="Rep_No"/>
    <w:basedOn w:val="RecNo"/>
    <w:next w:val="Reptitle"/>
    <w:rsid w:val="00CB4CF8"/>
  </w:style>
  <w:style w:type="paragraph" w:customStyle="1" w:styleId="Repref">
    <w:name w:val="Rep_ref"/>
    <w:basedOn w:val="Recref"/>
    <w:next w:val="Repdate"/>
    <w:rsid w:val="00CB4CF8"/>
  </w:style>
  <w:style w:type="paragraph" w:customStyle="1" w:styleId="Reptitle">
    <w:name w:val="Rep_title"/>
    <w:basedOn w:val="Rectitle"/>
    <w:next w:val="Repref"/>
    <w:rsid w:val="00CB4CF8"/>
  </w:style>
  <w:style w:type="paragraph" w:customStyle="1" w:styleId="Resdate">
    <w:name w:val="Res_date"/>
    <w:basedOn w:val="Recdate"/>
    <w:next w:val="Normalaftertitle"/>
    <w:rsid w:val="00CB4CF8"/>
  </w:style>
  <w:style w:type="character" w:customStyle="1" w:styleId="Resdef">
    <w:name w:val="Res_def"/>
    <w:basedOn w:val="DefaultParagraphFont"/>
    <w:rsid w:val="00CB4CF8"/>
    <w:rPr>
      <w:rFonts w:ascii="Times New Roman" w:hAnsi="Times New Roman"/>
      <w:b/>
    </w:rPr>
  </w:style>
  <w:style w:type="paragraph" w:customStyle="1" w:styleId="ResNo">
    <w:name w:val="Res_No"/>
    <w:basedOn w:val="RecNo"/>
    <w:next w:val="Restitle"/>
    <w:rsid w:val="00CB4CF8"/>
  </w:style>
  <w:style w:type="paragraph" w:customStyle="1" w:styleId="Resref">
    <w:name w:val="Res_ref"/>
    <w:basedOn w:val="Recref"/>
    <w:next w:val="Resdate"/>
    <w:rsid w:val="00CB4CF8"/>
  </w:style>
  <w:style w:type="paragraph" w:customStyle="1" w:styleId="Restitle">
    <w:name w:val="Res_title"/>
    <w:basedOn w:val="Rectitle"/>
    <w:next w:val="Resref"/>
    <w:rsid w:val="00CB4CF8"/>
  </w:style>
  <w:style w:type="paragraph" w:customStyle="1" w:styleId="Section1">
    <w:name w:val="Section_1"/>
    <w:basedOn w:val="Normal"/>
    <w:next w:val="Normal"/>
    <w:rsid w:val="00CB4CF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B4CF8"/>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B4CF8"/>
    <w:pPr>
      <w:keepNext/>
      <w:keepLines/>
      <w:spacing w:before="480" w:after="80"/>
      <w:jc w:val="center"/>
    </w:pPr>
    <w:rPr>
      <w:caps/>
      <w:sz w:val="28"/>
    </w:rPr>
  </w:style>
  <w:style w:type="paragraph" w:customStyle="1" w:styleId="Sectiontitle">
    <w:name w:val="Section_title"/>
    <w:basedOn w:val="Normal"/>
    <w:next w:val="Normalaftertitle"/>
    <w:rsid w:val="00CB4CF8"/>
    <w:pPr>
      <w:keepNext/>
      <w:keepLines/>
      <w:spacing w:before="480" w:after="280"/>
      <w:jc w:val="center"/>
    </w:pPr>
    <w:rPr>
      <w:b/>
      <w:sz w:val="28"/>
    </w:rPr>
  </w:style>
  <w:style w:type="paragraph" w:customStyle="1" w:styleId="Source">
    <w:name w:val="Source"/>
    <w:basedOn w:val="Normal"/>
    <w:next w:val="Normalaftertitle"/>
    <w:rsid w:val="00CB4CF8"/>
    <w:pPr>
      <w:spacing w:before="840" w:after="200"/>
      <w:jc w:val="center"/>
    </w:pPr>
    <w:rPr>
      <w:b/>
      <w:sz w:val="28"/>
    </w:rPr>
  </w:style>
  <w:style w:type="paragraph" w:customStyle="1" w:styleId="SpecialFooter">
    <w:name w:val="Special Footer"/>
    <w:basedOn w:val="Footer"/>
    <w:rsid w:val="00CB4CF8"/>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CB4CF8"/>
    <w:rPr>
      <w:b/>
      <w:color w:val="auto"/>
    </w:rPr>
  </w:style>
  <w:style w:type="paragraph" w:customStyle="1" w:styleId="Tablehead">
    <w:name w:val="Table_head"/>
    <w:basedOn w:val="Normal"/>
    <w:next w:val="Tabletext"/>
    <w:rsid w:val="00CB4CF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CB4CF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text">
    <w:name w:val="Table_text"/>
    <w:basedOn w:val="Normal"/>
    <w:rsid w:val="00CB4CF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
    <w:next w:val="Tablehead"/>
    <w:rsid w:val="00CB4CF8"/>
    <w:pPr>
      <w:keepNext/>
      <w:keepLines/>
      <w:spacing w:before="360" w:after="120"/>
      <w:jc w:val="center"/>
    </w:pPr>
    <w:rPr>
      <w:b/>
    </w:rPr>
  </w:style>
  <w:style w:type="paragraph" w:customStyle="1" w:styleId="Title1">
    <w:name w:val="Title 1"/>
    <w:basedOn w:val="Source"/>
    <w:next w:val="Title2"/>
    <w:rsid w:val="00CB4CF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B4CF8"/>
  </w:style>
  <w:style w:type="paragraph" w:customStyle="1" w:styleId="Title3">
    <w:name w:val="Title 3"/>
    <w:basedOn w:val="Title2"/>
    <w:next w:val="Title4"/>
    <w:rsid w:val="00CB4CF8"/>
    <w:rPr>
      <w:caps w:val="0"/>
    </w:rPr>
  </w:style>
  <w:style w:type="paragraph" w:customStyle="1" w:styleId="Title4">
    <w:name w:val="Title 4"/>
    <w:basedOn w:val="Title3"/>
    <w:next w:val="Heading1"/>
    <w:rsid w:val="00CB4CF8"/>
    <w:rPr>
      <w:b/>
    </w:rPr>
  </w:style>
  <w:style w:type="paragraph" w:customStyle="1" w:styleId="Artheading">
    <w:name w:val="Art_heading"/>
    <w:basedOn w:val="Normal"/>
    <w:next w:val="Normalaftertitle"/>
    <w:rsid w:val="00CB4CF8"/>
    <w:pPr>
      <w:spacing w:before="480"/>
      <w:jc w:val="center"/>
    </w:pPr>
    <w:rPr>
      <w:b/>
      <w:sz w:val="28"/>
    </w:rPr>
  </w:style>
  <w:style w:type="paragraph" w:styleId="BodyText">
    <w:name w:val="Body Text"/>
    <w:basedOn w:val="Normal"/>
    <w:link w:val="BodyTextChar"/>
    <w:uiPriority w:val="1"/>
    <w:qFormat/>
    <w:rsid w:val="00CB4CF8"/>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CB4CF8"/>
    <w:rPr>
      <w:rFonts w:ascii="Avenir Next W1G Medium" w:eastAsia="Avenir Next W1G Medium" w:hAnsi="Avenir Next W1G Medium" w:cs="Avenir Next W1G Medium"/>
      <w:b/>
      <w:bCs/>
      <w:sz w:val="48"/>
      <w:szCs w:val="48"/>
      <w:lang w:val="en-US" w:eastAsia="en-US"/>
    </w:rPr>
  </w:style>
  <w:style w:type="table" w:styleId="TableGrid">
    <w:name w:val="Table Grid"/>
    <w:basedOn w:val="TableNormal"/>
    <w:rsid w:val="00CB4CF8"/>
    <w:pPr>
      <w:spacing w:after="0" w:line="240" w:lineRule="auto"/>
    </w:pPr>
    <w:rPr>
      <w:rFonts w:ascii="CG Times" w:eastAsia="Times New Roman" w:hAnsi="CG Times"/>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B4CF8"/>
    <w:rPr>
      <w:rFonts w:eastAsia="Times New Roman"/>
      <w:b/>
      <w:sz w:val="24"/>
      <w:lang w:eastAsia="en-US"/>
    </w:rPr>
  </w:style>
  <w:style w:type="paragraph" w:customStyle="1" w:styleId="FigureNotitle0">
    <w:name w:val="Figure_No &amp; title"/>
    <w:basedOn w:val="Normal"/>
    <w:next w:val="Normal"/>
    <w:qFormat/>
    <w:rsid w:val="00CB4CF8"/>
    <w:pPr>
      <w:keepLines/>
      <w:spacing w:before="240" w:after="120"/>
      <w:jc w:val="center"/>
    </w:pPr>
    <w:rPr>
      <w:b/>
    </w:rPr>
  </w:style>
  <w:style w:type="paragraph" w:customStyle="1" w:styleId="TableNotitle0">
    <w:name w:val="Table_No &amp; title"/>
    <w:basedOn w:val="Normal"/>
    <w:next w:val="Normal"/>
    <w:qFormat/>
    <w:rsid w:val="00CB4CF8"/>
    <w:pPr>
      <w:keepNext/>
      <w:keepLines/>
      <w:spacing w:before="360" w:after="120"/>
      <w:jc w:val="center"/>
    </w:pPr>
    <w:rPr>
      <w:b/>
    </w:rPr>
  </w:style>
  <w:style w:type="paragraph" w:customStyle="1" w:styleId="AnnexNotitle0">
    <w:name w:val="Annex_No &amp; title"/>
    <w:basedOn w:val="Normal"/>
    <w:next w:val="Normal"/>
    <w:rsid w:val="00CB4CF8"/>
    <w:pPr>
      <w:keepNext/>
      <w:keepLines/>
      <w:spacing w:before="480"/>
      <w:jc w:val="center"/>
    </w:pPr>
    <w:rPr>
      <w:b/>
      <w:sz w:val="28"/>
    </w:rPr>
  </w:style>
  <w:style w:type="paragraph" w:customStyle="1" w:styleId="AppendixNotitle0">
    <w:name w:val="Appendix_No &amp; title"/>
    <w:basedOn w:val="AnnexNotitle0"/>
    <w:next w:val="Normal"/>
    <w:rsid w:val="00CB4CF8"/>
  </w:style>
  <w:style w:type="table" w:customStyle="1" w:styleId="TableGrid1">
    <w:name w:val="Table Grid1"/>
    <w:basedOn w:val="TableNormal"/>
    <w:next w:val="TableGrid"/>
    <w:rsid w:val="00465852"/>
    <w:pPr>
      <w:spacing w:after="0" w:line="240" w:lineRule="auto"/>
    </w:pPr>
    <w:rPr>
      <w:rFonts w:ascii="CG Times" w:hAnsi="CG Times"/>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3829E0"/>
    <w:pPr>
      <w:tabs>
        <w:tab w:val="clear" w:pos="794"/>
        <w:tab w:val="clear" w:pos="1191"/>
        <w:tab w:val="clear" w:pos="1588"/>
        <w:tab w:val="clear" w:pos="1985"/>
      </w:tabs>
      <w:overflowPunct/>
      <w:autoSpaceDE/>
      <w:autoSpaceDN/>
      <w:adjustRightInd/>
      <w:spacing w:before="0" w:line="240" w:lineRule="auto"/>
      <w:jc w:val="left"/>
      <w:textAlignment w:val="auto"/>
    </w:pPr>
    <w:rPr>
      <w:lang w:val="en-US"/>
    </w:rPr>
  </w:style>
  <w:style w:type="character" w:styleId="BookTitle">
    <w:name w:val="Book Title"/>
    <w:basedOn w:val="DefaultParagraphFont"/>
    <w:uiPriority w:val="33"/>
    <w:qFormat/>
    <w:rsid w:val="009C6C05"/>
    <w:rPr>
      <w:b/>
      <w:bCs/>
      <w:i/>
      <w:iCs/>
      <w:spacing w:val="5"/>
    </w:rPr>
  </w:style>
  <w:style w:type="paragraph" w:styleId="Caption">
    <w:name w:val="caption"/>
    <w:basedOn w:val="Normal"/>
    <w:next w:val="Normal"/>
    <w:uiPriority w:val="35"/>
    <w:semiHidden/>
    <w:unhideWhenUsed/>
    <w:qFormat/>
    <w:rsid w:val="009C6C05"/>
    <w:pPr>
      <w:spacing w:before="0" w:after="200" w:line="240" w:lineRule="auto"/>
    </w:pPr>
    <w:rPr>
      <w:i/>
      <w:iCs/>
      <w:color w:val="1F497D" w:themeColor="text2"/>
      <w:sz w:val="18"/>
      <w:szCs w:val="18"/>
    </w:rPr>
  </w:style>
  <w:style w:type="character" w:styleId="IntenseEmphasis">
    <w:name w:val="Intense Emphasis"/>
    <w:basedOn w:val="DefaultParagraphFont"/>
    <w:uiPriority w:val="21"/>
    <w:qFormat/>
    <w:rsid w:val="009C6C05"/>
    <w:rPr>
      <w:i/>
      <w:iCs/>
      <w:color w:val="4F81BD" w:themeColor="accent1"/>
    </w:rPr>
  </w:style>
  <w:style w:type="paragraph" w:styleId="IntenseQuote">
    <w:name w:val="Intense Quote"/>
    <w:basedOn w:val="Normal"/>
    <w:next w:val="Normal"/>
    <w:link w:val="IntenseQuoteChar"/>
    <w:uiPriority w:val="99"/>
    <w:rsid w:val="009C6C0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9C6C05"/>
    <w:rPr>
      <w:rFonts w:eastAsia="Times New Roman"/>
      <w:i/>
      <w:iCs/>
      <w:color w:val="4F81BD" w:themeColor="accent1"/>
      <w:sz w:val="24"/>
      <w:lang w:eastAsia="en-US"/>
    </w:rPr>
  </w:style>
  <w:style w:type="character" w:styleId="IntenseReference">
    <w:name w:val="Intense Reference"/>
    <w:basedOn w:val="DefaultParagraphFont"/>
    <w:uiPriority w:val="32"/>
    <w:qFormat/>
    <w:rsid w:val="009C6C05"/>
    <w:rPr>
      <w:b/>
      <w:bCs/>
      <w:smallCaps/>
      <w:color w:val="4F81BD" w:themeColor="accent1"/>
      <w:spacing w:val="5"/>
    </w:rPr>
  </w:style>
  <w:style w:type="paragraph" w:styleId="NoSpacing">
    <w:name w:val="No Spacing"/>
    <w:uiPriority w:val="99"/>
    <w:rsid w:val="009C6C05"/>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rFonts w:eastAsia="Times New Roman"/>
      <w:sz w:val="24"/>
      <w:lang w:eastAsia="en-US"/>
    </w:rPr>
  </w:style>
  <w:style w:type="paragraph" w:styleId="Quote">
    <w:name w:val="Quote"/>
    <w:basedOn w:val="Normal"/>
    <w:next w:val="Normal"/>
    <w:link w:val="QuoteChar"/>
    <w:uiPriority w:val="99"/>
    <w:rsid w:val="009C6C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9C6C05"/>
    <w:rPr>
      <w:rFonts w:eastAsia="Times New Roman"/>
      <w:i/>
      <w:iCs/>
      <w:color w:val="404040" w:themeColor="text1" w:themeTint="BF"/>
      <w:sz w:val="24"/>
      <w:lang w:eastAsia="en-US"/>
    </w:rPr>
  </w:style>
  <w:style w:type="character" w:styleId="SubtleEmphasis">
    <w:name w:val="Subtle Emphasis"/>
    <w:basedOn w:val="DefaultParagraphFont"/>
    <w:uiPriority w:val="19"/>
    <w:qFormat/>
    <w:rsid w:val="009C6C05"/>
    <w:rPr>
      <w:i/>
      <w:iCs/>
      <w:color w:val="404040" w:themeColor="text1" w:themeTint="BF"/>
    </w:rPr>
  </w:style>
  <w:style w:type="character" w:styleId="SubtleReference">
    <w:name w:val="Subtle Reference"/>
    <w:basedOn w:val="DefaultParagraphFont"/>
    <w:uiPriority w:val="31"/>
    <w:qFormat/>
    <w:rsid w:val="009C6C0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4751">
      <w:bodyDiv w:val="1"/>
      <w:marLeft w:val="0"/>
      <w:marRight w:val="0"/>
      <w:marTop w:val="0"/>
      <w:marBottom w:val="0"/>
      <w:divBdr>
        <w:top w:val="none" w:sz="0" w:space="0" w:color="auto"/>
        <w:left w:val="none" w:sz="0" w:space="0" w:color="auto"/>
        <w:bottom w:val="none" w:sz="0" w:space="0" w:color="auto"/>
        <w:right w:val="none" w:sz="0" w:space="0" w:color="auto"/>
      </w:divBdr>
    </w:div>
    <w:div w:id="588777202">
      <w:bodyDiv w:val="1"/>
      <w:marLeft w:val="0"/>
      <w:marRight w:val="0"/>
      <w:marTop w:val="0"/>
      <w:marBottom w:val="0"/>
      <w:divBdr>
        <w:top w:val="none" w:sz="0" w:space="0" w:color="auto"/>
        <w:left w:val="none" w:sz="0" w:space="0" w:color="auto"/>
        <w:bottom w:val="none" w:sz="0" w:space="0" w:color="auto"/>
        <w:right w:val="none" w:sz="0" w:space="0" w:color="auto"/>
      </w:divBdr>
      <w:divsChild>
        <w:div w:id="568225136">
          <w:marLeft w:val="0"/>
          <w:marRight w:val="0"/>
          <w:marTop w:val="0"/>
          <w:marBottom w:val="0"/>
          <w:divBdr>
            <w:top w:val="none" w:sz="0" w:space="0" w:color="auto"/>
            <w:left w:val="none" w:sz="0" w:space="0" w:color="auto"/>
            <w:bottom w:val="none" w:sz="0" w:space="0" w:color="auto"/>
            <w:right w:val="none" w:sz="0" w:space="0" w:color="auto"/>
          </w:divBdr>
        </w:div>
        <w:div w:id="198859283">
          <w:marLeft w:val="0"/>
          <w:marRight w:val="0"/>
          <w:marTop w:val="0"/>
          <w:marBottom w:val="0"/>
          <w:divBdr>
            <w:top w:val="none" w:sz="0" w:space="0" w:color="auto"/>
            <w:left w:val="none" w:sz="0" w:space="0" w:color="auto"/>
            <w:bottom w:val="none" w:sz="0" w:space="0" w:color="auto"/>
            <w:right w:val="none" w:sz="0" w:space="0" w:color="auto"/>
          </w:divBdr>
        </w:div>
      </w:divsChild>
    </w:div>
    <w:div w:id="1053038809">
      <w:bodyDiv w:val="1"/>
      <w:marLeft w:val="0"/>
      <w:marRight w:val="0"/>
      <w:marTop w:val="0"/>
      <w:marBottom w:val="0"/>
      <w:divBdr>
        <w:top w:val="none" w:sz="0" w:space="0" w:color="auto"/>
        <w:left w:val="none" w:sz="0" w:space="0" w:color="auto"/>
        <w:bottom w:val="none" w:sz="0" w:space="0" w:color="auto"/>
        <w:right w:val="none" w:sz="0" w:space="0" w:color="auto"/>
      </w:divBdr>
    </w:div>
    <w:div w:id="1158421461">
      <w:bodyDiv w:val="1"/>
      <w:marLeft w:val="0"/>
      <w:marRight w:val="0"/>
      <w:marTop w:val="0"/>
      <w:marBottom w:val="0"/>
      <w:divBdr>
        <w:top w:val="none" w:sz="0" w:space="0" w:color="auto"/>
        <w:left w:val="none" w:sz="0" w:space="0" w:color="auto"/>
        <w:bottom w:val="none" w:sz="0" w:space="0" w:color="auto"/>
        <w:right w:val="none" w:sz="0" w:space="0" w:color="auto"/>
      </w:divBdr>
    </w:div>
    <w:div w:id="1306007734">
      <w:bodyDiv w:val="1"/>
      <w:marLeft w:val="0"/>
      <w:marRight w:val="0"/>
      <w:marTop w:val="0"/>
      <w:marBottom w:val="0"/>
      <w:divBdr>
        <w:top w:val="none" w:sz="0" w:space="0" w:color="auto"/>
        <w:left w:val="none" w:sz="0" w:space="0" w:color="auto"/>
        <w:bottom w:val="none" w:sz="0" w:space="0" w:color="auto"/>
        <w:right w:val="none" w:sz="0" w:space="0" w:color="auto"/>
      </w:divBdr>
    </w:div>
    <w:div w:id="1664553389">
      <w:bodyDiv w:val="1"/>
      <w:marLeft w:val="0"/>
      <w:marRight w:val="0"/>
      <w:marTop w:val="0"/>
      <w:marBottom w:val="0"/>
      <w:divBdr>
        <w:top w:val="none" w:sz="0" w:space="0" w:color="auto"/>
        <w:left w:val="none" w:sz="0" w:space="0" w:color="auto"/>
        <w:bottom w:val="none" w:sz="0" w:space="0" w:color="auto"/>
        <w:right w:val="none" w:sz="0" w:space="0" w:color="auto"/>
      </w:divBdr>
    </w:div>
    <w:div w:id="1991204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https://handle.itu.int/11.1002/1000/14134" TargetMode="Externa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footer" Target="footer8.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footnotes" Target="footnotes.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footer" Target="footer6.xml"/><Relationship Id="rId5" Type="http://schemas.openxmlformats.org/officeDocument/2006/relationships/customXml" Target="../customXml/item5.xml"/><Relationship Id="rId19" Type="http://schemas.openxmlformats.org/officeDocument/2006/relationships/hyperlink" Target="https://handle.itu.int/11.1002/1000/1389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hyperlink" Target="https://handle.itu.int/11.1002/1000/14402"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www.etsi.org/deliver/etsi_gs/NFV-IFA/001_099/026/05.01.01_60/gs_NFV-IFA026v050101p.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20" Type="http://schemas.openxmlformats.org/officeDocument/2006/relationships/hyperlink" Target="https://handle.itu.int/11.1002/1000/14133" TargetMode="External"/><Relationship Id="rId41" Type="http://schemas.openxmlformats.org/officeDocument/2006/relationships/image" Target="media/image20.png"/><Relationship Id="rId54"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theme" Target="theme/theme1.xml"/><Relationship Id="rId10" Type="http://schemas.openxmlformats.org/officeDocument/2006/relationships/webSettings" Target="webSettings.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745DCC5E2EC40BC1CCE6407342C48" ma:contentTypeVersion="5" ma:contentTypeDescription="Create a new document." ma:contentTypeScope="" ma:versionID="5577ed24e631c9623ec1e876cbd82c51">
  <xsd:schema xmlns:xsd="http://www.w3.org/2001/XMLSchema" xmlns:xs="http://www.w3.org/2001/XMLSchema" xmlns:p="http://schemas.microsoft.com/office/2006/metadata/properties" xmlns:ns2="c5dfed9e-c287-4536-af64-a95b5233d7c0" xmlns:ns3="d0d0217b-f7ce-4de2-856b-37188e818bd9" targetNamespace="http://schemas.microsoft.com/office/2006/metadata/properties" ma:root="true" ma:fieldsID="915f8c9f59d9155c09d5e0866bc2e37f" ns2:_="" ns3:_="">
    <xsd:import namespace="c5dfed9e-c287-4536-af64-a95b5233d7c0"/>
    <xsd:import namespace="d0d0217b-f7ce-4de2-856b-37188e818bd9"/>
    <xsd:element name="properties">
      <xsd:complexType>
        <xsd:sequence>
          <xsd:element name="documentManagement">
            <xsd:complexType>
              <xsd:all>
                <xsd:element ref="ns2:Meeting"/>
                <xsd:element ref="ns2:Source" minOccurs="0"/>
                <xsd:element ref="ns2:Meeting_x0020_document_x0020_number"/>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fed9e-c287-4536-af64-a95b5233d7c0" elementFormDefault="qualified">
    <xsd:import namespace="http://schemas.microsoft.com/office/2006/documentManagement/types"/>
    <xsd:import namespace="http://schemas.microsoft.com/office/infopath/2007/PartnerControls"/>
    <xsd:element name="Meeting" ma:index="8" ma:displayName="Meeting" ma:description="Meeting location and date." ma:format="Dropdown" ma:internalName="Meeting">
      <xsd:simpleType>
        <xsd:restriction base="dms:Choice">
          <xsd:enumeration value="E-meeting, 2-3 June 2020"/>
          <xsd:enumeration value="E-meeting, 17-18 March 2020"/>
          <xsd:enumeration value="Berlin, 6-8 November 2019​"/>
          <xsd:enumeration value="Geneva, 17-20 June 2019"/>
          <xsd:enumeration value="Shenzhen, 5-8 March 2019"/>
          <xsd:enumeration value="Tokyo, 27-29 November 2018"/>
          <xsd:enumeration value="San Jose, USA, 8-10 August 2018"/>
          <xsd:enumeration value="Xi’an,  24-27 April 2018"/>
          <xsd:enumeration value="Geneva, 29 January - 2 February 2018"/>
        </xsd:restriction>
      </xsd:simpleType>
    </xsd:element>
    <xsd:element name="Source" ma:index="9" nillable="true" ma:displayName="Source" ma:description="Source of the document." ma:internalName="Source">
      <xsd:simpleType>
        <xsd:restriction base="dms:Text">
          <xsd:maxLength value="255"/>
        </xsd:restriction>
      </xsd:simpleType>
    </xsd:element>
    <xsd:element name="Meeting_x0020_document_x0020_number" ma:index="10" ma:displayName="Meeting document number" ma:default="O-###" ma:description="Meeting document number - Format (O-Doc###) Example: O-001" ma:internalName="Meeting_x0020_document_x0020_number">
      <xsd:simpleType>
        <xsd:restriction base="dms:Text">
          <xsd:maxLength value="5"/>
        </xsd:restriction>
      </xsd:simpleType>
    </xsd:element>
  </xsd:schema>
  <xsd:schema xmlns:xsd="http://www.w3.org/2001/XMLSchema" xmlns:xs="http://www.w3.org/2001/XMLSchema" xmlns:dms="http://schemas.microsoft.com/office/2006/documentManagement/types" xmlns:pc="http://schemas.microsoft.com/office/infopath/2007/PartnerControls" targetNamespace="d0d0217b-f7ce-4de2-856b-37188e818bd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go:gDocsCustomXmlDataStorage xmlns:go="http://customooxmlschemas.google.com/" xmlns:r="http://schemas.openxmlformats.org/officeDocument/2006/relationships">
  <go:docsCustomData xmlns:go="http://customooxmlschemas.google.com/" roundtripDataSignature="AMtx7mhzRj7aYGmUu8G/eZxSRucP5yFHtQ==">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</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Meeting xmlns="c5dfed9e-c287-4536-af64-a95b5233d7c0">E-meeting, 2-3 June 2020</Meeting>
    <Source xmlns="c5dfed9e-c287-4536-af64-a95b5233d7c0">FG ML5G</Source>
    <Meeting_x0020_document_x0020_number xmlns="c5dfed9e-c287-4536-af64-a95b5233d7c0">O-038</Meeting_x0020_document_x0020_number>
    <SharedWithUsers xmlns="d0d0217b-f7ce-4de2-856b-37188e818bd9">
      <UserInfo>
        <DisplayName>Benhammo, Rephael</DisplayName>
        <AccountId>14193</AccountId>
        <AccountType/>
      </UserInfo>
    </SharedWithUsers>
  </documentManagement>
</p:properties>
</file>

<file path=customXml/itemProps1.xml><?xml version="1.0" encoding="utf-8"?>
<ds:datastoreItem xmlns:ds="http://schemas.openxmlformats.org/officeDocument/2006/customXml" ds:itemID="{4685B20D-DB11-478D-8EBF-FC6B45697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fed9e-c287-4536-af64-a95b5233d7c0"/>
    <ds:schemaRef ds:uri="d0d0217b-f7ce-4de2-856b-37188e818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16F40-BD33-43F2-AD29-9A1EE87ED536}">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C804D81-7DD3-4156-851D-C36CEB78B54D}">
  <ds:schemaRefs>
    <ds:schemaRef ds:uri="http://schemas.microsoft.com/sharepoint/v3/contenttype/forms"/>
  </ds:schemaRefs>
</ds:datastoreItem>
</file>

<file path=customXml/itemProps6.xml><?xml version="1.0" encoding="utf-8"?>
<ds:datastoreItem xmlns:ds="http://schemas.openxmlformats.org/officeDocument/2006/customXml" ds:itemID="{3581D3F8-A943-441D-880A-2A8B03A3BC6E}">
  <ds:schemaRefs>
    <ds:schemaRef ds:uri="http://schemas.microsoft.com/office/2006/metadata/properties"/>
    <ds:schemaRef ds:uri="http://schemas.microsoft.com/office/infopath/2007/PartnerControls"/>
    <ds:schemaRef ds:uri="c5dfed9e-c287-4536-af64-a95b5233d7c0"/>
    <ds:schemaRef ds:uri="d0d0217b-f7ce-4de2-856b-37188e818bd9"/>
  </ds:schemaRefs>
</ds:datastoreItem>
</file>

<file path=docProps/app.xml><?xml version="1.0" encoding="utf-8"?>
<Properties xmlns="http://schemas.openxmlformats.org/officeDocument/2006/extended-properties" xmlns:vt="http://schemas.openxmlformats.org/officeDocument/2006/docPropsVTypes">
  <Template>T-TUT-REPORT-E.dotm</Template>
  <TotalTime>2205</TotalTime>
  <Pages>87</Pages>
  <Words>27070</Words>
  <Characters>159444</Characters>
  <Application>Microsoft Office Word</Application>
  <DocSecurity>0</DocSecurity>
  <Lines>3796</Lines>
  <Paragraphs>2331</Paragraphs>
  <ScaleCrop>false</ScaleCrop>
  <HeadingPairs>
    <vt:vector size="2" baseType="variant">
      <vt:variant>
        <vt:lpstr>Title</vt:lpstr>
      </vt:variant>
      <vt:variant>
        <vt:i4>1</vt:i4>
      </vt:variant>
    </vt:vector>
  </HeadingPairs>
  <TitlesOfParts>
    <vt:vector size="1" baseType="lpstr">
      <vt:lpstr>ITU-T Rec. Technical Specification Requirements, architecture and design for machine learning function orchestrator </vt:lpstr>
    </vt:vector>
  </TitlesOfParts>
  <Manager>ITU-T</Manager>
  <Company>International Telecommunication Union (ITU)</Company>
  <LinksUpToDate>false</LinksUpToDate>
  <CharactersWithSpaces>184183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Specification - Requirements, architecture and design for machine learning function orchestrator</dc:title>
  <dc:subject>ML5G-DEL4</dc:subject>
  <dc:creator>ITU-T </dc:creator>
  <cp:keywords>Architecture, design, IMT-2020, machine learning, model, network functions, orchestrator.</cp:keywords>
  <dc:description/>
  <cp:lastModifiedBy>TSB(AC)</cp:lastModifiedBy>
  <cp:revision>402</cp:revision>
  <dcterms:created xsi:type="dcterms:W3CDTF">2020-06-22T16:22:00Z</dcterms:created>
  <dcterms:modified xsi:type="dcterms:W3CDTF">2026-10-07T15:23:00Z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0x010100EA9745DCC5E2EC40BC1CCE6407342C48</vt:lpwstr>
  </property>
  <property fmtid="{D5CDD505-2E9C-101B-9397-08002B2CF9AE}" pid="3" name="KSOProductBuildVer">
    <vt:lpwstr>2052-11.1.0.9098</vt:lpwstr>
  </property>
  <property fmtid="{D5CDD505-2E9C-101B-9397-08002B2CF9AE}" pid="4" name="Docnum">
    <vt:lpwstr>SG13-TD578/WP1</vt:lpwstr>
  </property>
  <property fmtid="{D5CDD505-2E9C-101B-9397-08002B2CF9AE}" pid="5" name="Docdate">
    <vt:lpwstr/>
  </property>
  <property fmtid="{D5CDD505-2E9C-101B-9397-08002B2CF9AE}" pid="6" name="Docorlang">
    <vt:lpwstr/>
  </property>
  <property fmtid="{D5CDD505-2E9C-101B-9397-08002B2CF9AE}" pid="7" name="Docbluepink">
    <vt:lpwstr/>
  </property>
  <property fmtid="{D5CDD505-2E9C-101B-9397-08002B2CF9AE}" pid="8" name="Docdest">
    <vt:lpwstr>Virtual, 20-31 July 2020</vt:lpwstr>
  </property>
  <property fmtid="{D5CDD505-2E9C-101B-9397-08002B2CF9AE}" pid="9" name="Docauthor">
    <vt:lpwstr/>
  </property>
  <property fmtid="{D5CDD505-2E9C-101B-9397-08002B2CF9AE}" pid="10" name="Language">
    <vt:lpwstr>English</vt:lpwstr>
  </property>
  <property fmtid="{D5CDD505-2E9C-101B-9397-08002B2CF9AE}" pid="11" name="Typist">
    <vt:lpwstr>Saez</vt:lpwstr>
  </property>
  <property fmtid="{D5CDD505-2E9C-101B-9397-08002B2CF9AE}" pid="12" name="Date completed">
    <vt:lpwstr>07 October 2026</vt:lpwstr>
  </property>
  <property fmtid="{D5CDD505-2E9C-101B-9397-08002B2CF9AE}" pid="13" name="GrammarlyDocumentId">
    <vt:lpwstr>98682153-6f42-463f-baf6-2a476d6567bb</vt:lpwstr>
  </property>
</Properties>
</file>