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bidiVisual/>
        <w:tblW w:w="5007" w:type="pct"/>
        <w:jc w:val="center"/>
        <w:tblLook w:val="0000" w:firstRow="0" w:lastRow="0" w:firstColumn="0" w:lastColumn="0" w:noHBand="0" w:noVBand="0"/>
      </w:tblPr>
      <w:tblGrid>
        <w:gridCol w:w="1559"/>
        <w:gridCol w:w="5058"/>
        <w:gridCol w:w="894"/>
        <w:gridCol w:w="2141"/>
      </w:tblGrid>
      <w:tr w:rsidR="0059285F" w:rsidRPr="00E07379" w:rsidTr="00616260">
        <w:trPr>
          <w:cantSplit/>
          <w:trHeight w:val="20"/>
          <w:jc w:val="center"/>
        </w:trPr>
        <w:tc>
          <w:tcPr>
            <w:tcW w:w="808" w:type="pct"/>
          </w:tcPr>
          <w:p w:rsidR="0059285F" w:rsidRPr="00E07379" w:rsidRDefault="00616260" w:rsidP="0059285F">
            <w:pPr>
              <w:spacing w:before="160"/>
              <w:jc w:val="left"/>
              <w:rPr>
                <w:rFonts w:ascii="Verdana Bold" w:hAnsi="Verdana Bold" w:hint="eastAsia"/>
                <w:b/>
                <w:bCs/>
                <w:sz w:val="26"/>
                <w:szCs w:val="40"/>
                <w:rtl/>
                <w:lang w:bidi="ar-EG"/>
              </w:rPr>
            </w:pPr>
            <w:r w:rsidRPr="00616260">
              <w:rPr>
                <w:rFonts w:eastAsia="Times New Roman" w:cs="Times New Roman"/>
                <w:noProof/>
                <w:sz w:val="24"/>
                <w:szCs w:val="20"/>
                <w:lang w:val="en-GB"/>
              </w:rPr>
              <w:drawing>
                <wp:inline distT="0" distB="0" distL="0" distR="0" wp14:anchorId="218288A2" wp14:editId="27C06AA5">
                  <wp:extent cx="717701" cy="799465"/>
                  <wp:effectExtent l="0" t="0" r="6350" b="635"/>
                  <wp:docPr id="2" name="Picture 2" descr="itu_logo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83" w:type="pct"/>
            <w:gridSpan w:val="2"/>
          </w:tcPr>
          <w:p w:rsidR="00FF650C" w:rsidRPr="00FF650C" w:rsidRDefault="00FF650C" w:rsidP="00FF650C">
            <w:pPr>
              <w:spacing w:before="160"/>
              <w:jc w:val="left"/>
              <w:rPr>
                <w:rFonts w:asciiTheme="minorHAnsi" w:hAnsiTheme="minorHAnsi"/>
                <w:b/>
                <w:bCs/>
                <w:sz w:val="24"/>
                <w:szCs w:val="36"/>
                <w:rtl/>
                <w:lang w:bidi="ar-EG"/>
              </w:rPr>
            </w:pPr>
            <w:r w:rsidRPr="00FF650C">
              <w:rPr>
                <w:rFonts w:ascii="Verdana Bold" w:hAnsi="Verdana Bold" w:hint="cs"/>
                <w:b/>
                <w:bCs/>
                <w:sz w:val="24"/>
                <w:szCs w:val="36"/>
                <w:rtl/>
                <w:lang w:bidi="ar-EG"/>
              </w:rPr>
              <w:t xml:space="preserve">الجمعية العالمية لتقييس الاتصالات </w:t>
            </w:r>
            <w:r w:rsidRPr="00FF650C">
              <w:rPr>
                <w:rFonts w:ascii="Verdana Bold" w:hAnsi="Verdana Bold"/>
                <w:b/>
                <w:bCs/>
                <w:sz w:val="24"/>
                <w:szCs w:val="36"/>
                <w:lang w:bidi="ar-SY"/>
              </w:rPr>
              <w:t>(WTSA-16)</w:t>
            </w:r>
          </w:p>
          <w:p w:rsidR="0059285F" w:rsidRPr="00F61860" w:rsidRDefault="00FF650C" w:rsidP="00092FC2">
            <w:pPr>
              <w:spacing w:before="80"/>
              <w:jc w:val="left"/>
              <w:rPr>
                <w:rFonts w:ascii="Calibri" w:hAnsi="Calibri"/>
                <w:b/>
                <w:bCs/>
                <w:rtl/>
                <w:lang w:bidi="ar-EG"/>
              </w:rPr>
            </w:pPr>
            <w:r w:rsidRPr="00F61860">
              <w:rPr>
                <w:rFonts w:ascii="Calibri" w:hAnsi="Calibri" w:hint="cs"/>
                <w:b/>
                <w:bCs/>
                <w:rtl/>
                <w:lang w:bidi="ar-EG"/>
              </w:rPr>
              <w:t xml:space="preserve">الحمامات، </w:t>
            </w:r>
            <w:r w:rsidRPr="00F61860">
              <w:rPr>
                <w:rFonts w:ascii="Calibri" w:hAnsi="Calibri"/>
                <w:b/>
                <w:bCs/>
                <w:lang w:bidi="ar-SY"/>
              </w:rPr>
              <w:t>25</w:t>
            </w:r>
            <w:r w:rsidRPr="00F61860">
              <w:rPr>
                <w:rFonts w:ascii="Calibri" w:hAnsi="Calibri" w:hint="cs"/>
                <w:b/>
                <w:bCs/>
                <w:rtl/>
                <w:lang w:bidi="ar-EG"/>
              </w:rPr>
              <w:t xml:space="preserve"> أكتوبر - </w:t>
            </w:r>
            <w:r w:rsidRPr="00F61860">
              <w:rPr>
                <w:rFonts w:ascii="Calibri" w:hAnsi="Calibri"/>
                <w:b/>
                <w:bCs/>
                <w:lang w:bidi="ar-EG"/>
              </w:rPr>
              <w:t>3</w:t>
            </w:r>
            <w:r w:rsidRPr="00F61860">
              <w:rPr>
                <w:rFonts w:ascii="Calibri" w:hAnsi="Calibri" w:hint="cs"/>
                <w:b/>
                <w:bCs/>
                <w:rtl/>
                <w:lang w:bidi="ar-EG"/>
              </w:rPr>
              <w:t xml:space="preserve"> نوفمبر </w:t>
            </w:r>
            <w:r w:rsidRPr="00F61860">
              <w:rPr>
                <w:rFonts w:ascii="Calibri" w:hAnsi="Calibri"/>
                <w:b/>
                <w:bCs/>
                <w:lang w:bidi="ar-SY"/>
              </w:rPr>
              <w:t>2016</w:t>
            </w:r>
          </w:p>
        </w:tc>
        <w:tc>
          <w:tcPr>
            <w:tcW w:w="1109" w:type="pct"/>
          </w:tcPr>
          <w:p w:rsidR="0059285F" w:rsidRPr="00E07379" w:rsidRDefault="00616260" w:rsidP="0059285F">
            <w:pPr>
              <w:jc w:val="right"/>
              <w:rPr>
                <w:rtl/>
                <w:lang w:bidi="ar-EG"/>
              </w:rPr>
            </w:pPr>
            <w:bookmarkStart w:id="0" w:name="ditulogo"/>
            <w:bookmarkEnd w:id="0"/>
            <w:r w:rsidRPr="00616260">
              <w:rPr>
                <w:rFonts w:eastAsia="Times New Roman" w:cs="Times New Roman"/>
                <w:noProof/>
                <w:sz w:val="24"/>
                <w:szCs w:val="20"/>
                <w:lang w:val="en-GB"/>
              </w:rPr>
              <w:drawing>
                <wp:inline distT="0" distB="0" distL="0" distR="0" wp14:anchorId="13262EA4" wp14:editId="3AD815DB">
                  <wp:extent cx="882000" cy="792000"/>
                  <wp:effectExtent l="0" t="0" r="0" b="8255"/>
                  <wp:docPr id="5" name="Picture 5" title="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intranet.itu.int/sites/itu-t/60/Logos%20and%20Images/ITU-T60_blue-lar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285F" w:rsidRPr="00E07379" w:rsidTr="00616260">
        <w:trPr>
          <w:cantSplit/>
          <w:trHeight w:val="20"/>
          <w:jc w:val="center"/>
        </w:trPr>
        <w:tc>
          <w:tcPr>
            <w:tcW w:w="808" w:type="pct"/>
            <w:tcBorders>
              <w:bottom w:val="single" w:sz="12" w:space="0" w:color="auto"/>
            </w:tcBorders>
          </w:tcPr>
          <w:p w:rsidR="0059285F" w:rsidRPr="00E07379" w:rsidRDefault="0059285F" w:rsidP="0059285F">
            <w:pPr>
              <w:rPr>
                <w:rtl/>
                <w:lang w:bidi="ar-EG"/>
              </w:rPr>
            </w:pPr>
          </w:p>
        </w:tc>
        <w:tc>
          <w:tcPr>
            <w:tcW w:w="3083" w:type="pct"/>
            <w:gridSpan w:val="2"/>
            <w:tcBorders>
              <w:bottom w:val="single" w:sz="12" w:space="0" w:color="auto"/>
            </w:tcBorders>
          </w:tcPr>
          <w:p w:rsidR="0059285F" w:rsidRPr="00E07379" w:rsidRDefault="0059285F" w:rsidP="0059285F">
            <w:pPr>
              <w:rPr>
                <w:rtl/>
                <w:lang w:bidi="ar-EG"/>
              </w:rPr>
            </w:pPr>
          </w:p>
        </w:tc>
        <w:tc>
          <w:tcPr>
            <w:tcW w:w="1109" w:type="pct"/>
            <w:tcBorders>
              <w:bottom w:val="single" w:sz="12" w:space="0" w:color="auto"/>
            </w:tcBorders>
          </w:tcPr>
          <w:p w:rsidR="0059285F" w:rsidRPr="00E07379" w:rsidRDefault="0059285F" w:rsidP="0059285F">
            <w:pPr>
              <w:rPr>
                <w:lang w:bidi="ar-SY"/>
              </w:rPr>
            </w:pPr>
          </w:p>
        </w:tc>
      </w:tr>
      <w:tr w:rsidR="00E07379" w:rsidRPr="00E07379" w:rsidTr="00616260">
        <w:trPr>
          <w:cantSplit/>
          <w:trHeight w:val="20"/>
          <w:jc w:val="center"/>
        </w:trPr>
        <w:tc>
          <w:tcPr>
            <w:tcW w:w="3428" w:type="pct"/>
            <w:gridSpan w:val="2"/>
            <w:tcBorders>
              <w:top w:val="single" w:sz="12" w:space="0" w:color="auto"/>
            </w:tcBorders>
          </w:tcPr>
          <w:p w:rsidR="00E07379" w:rsidRPr="0056374C" w:rsidRDefault="00E07379" w:rsidP="00616260">
            <w:pPr>
              <w:spacing w:before="0" w:line="340" w:lineRule="exact"/>
              <w:rPr>
                <w:rFonts w:asciiTheme="minorHAnsi" w:hAnsiTheme="minorHAnsi"/>
                <w:b/>
                <w:bCs/>
                <w:sz w:val="19"/>
                <w:rtl/>
                <w:lang w:bidi="ar-EG"/>
              </w:rPr>
            </w:pPr>
          </w:p>
        </w:tc>
        <w:tc>
          <w:tcPr>
            <w:tcW w:w="1572" w:type="pct"/>
            <w:gridSpan w:val="2"/>
            <w:tcBorders>
              <w:top w:val="single" w:sz="12" w:space="0" w:color="auto"/>
            </w:tcBorders>
          </w:tcPr>
          <w:p w:rsidR="00E07379" w:rsidRPr="00E07379" w:rsidRDefault="00E07379" w:rsidP="00616260">
            <w:pPr>
              <w:spacing w:before="0" w:line="340" w:lineRule="exact"/>
              <w:rPr>
                <w:rFonts w:ascii="Verdana Bold" w:hAnsi="Verdana Bold" w:hint="eastAsia"/>
                <w:b/>
                <w:bCs/>
                <w:sz w:val="19"/>
                <w:lang w:bidi="ar-SY"/>
              </w:rPr>
            </w:pPr>
          </w:p>
        </w:tc>
      </w:tr>
      <w:tr w:rsidR="00E07379" w:rsidRPr="00E07379" w:rsidTr="00616260">
        <w:trPr>
          <w:cantSplit/>
          <w:jc w:val="center"/>
        </w:trPr>
        <w:tc>
          <w:tcPr>
            <w:tcW w:w="3428" w:type="pct"/>
            <w:gridSpan w:val="2"/>
          </w:tcPr>
          <w:p w:rsidR="00E07379" w:rsidRPr="00E07379" w:rsidRDefault="00632F19" w:rsidP="00D80EFA">
            <w:pPr>
              <w:spacing w:before="0" w:line="400" w:lineRule="exact"/>
              <w:rPr>
                <w:rFonts w:ascii="Verdana Bold" w:hAnsi="Verdana Bold" w:hint="eastAsia"/>
                <w:b/>
                <w:bCs/>
                <w:sz w:val="19"/>
                <w:rtl/>
                <w:lang w:bidi="ar-EG"/>
              </w:rPr>
            </w:pPr>
            <w:bookmarkStart w:id="1" w:name="dmeeting"/>
            <w:bookmarkEnd w:id="1"/>
            <w:r>
              <w:rPr>
                <w:rFonts w:ascii="Verdana Bold" w:hAnsi="Verdana Bold" w:hint="cs"/>
                <w:b/>
                <w:bCs/>
                <w:sz w:val="19"/>
                <w:rtl/>
                <w:lang w:bidi="ar-EG"/>
              </w:rPr>
              <w:t>الجلسة العامة</w:t>
            </w:r>
          </w:p>
        </w:tc>
        <w:tc>
          <w:tcPr>
            <w:tcW w:w="1572" w:type="pct"/>
            <w:gridSpan w:val="2"/>
            <w:vAlign w:val="center"/>
          </w:tcPr>
          <w:p w:rsidR="00E07379" w:rsidRPr="00E07379" w:rsidRDefault="00E07379" w:rsidP="00862A55">
            <w:pPr>
              <w:spacing w:before="0" w:line="400" w:lineRule="exact"/>
              <w:rPr>
                <w:rFonts w:ascii="Verdana Bold" w:hAnsi="Verdana Bold" w:hint="eastAsia"/>
                <w:b/>
                <w:bCs/>
                <w:sz w:val="19"/>
                <w:rtl/>
                <w:lang w:bidi="ar-EG"/>
              </w:rPr>
            </w:pPr>
            <w:bookmarkStart w:id="2" w:name="dnum"/>
            <w:r w:rsidRPr="00E07379">
              <w:rPr>
                <w:rFonts w:ascii="Verdana Bold" w:hAnsi="Verdana Bold"/>
                <w:b/>
                <w:bCs/>
                <w:sz w:val="19"/>
                <w:rtl/>
                <w:lang w:bidi="ar-EG"/>
              </w:rPr>
              <w:t>ا</w:t>
            </w:r>
            <w:r w:rsidRPr="00E07379">
              <w:rPr>
                <w:rFonts w:ascii="Verdana Bold" w:hAnsi="Verdana Bold" w:hint="cs"/>
                <w:b/>
                <w:bCs/>
                <w:sz w:val="19"/>
                <w:rtl/>
                <w:lang w:bidi="ar-EG"/>
              </w:rPr>
              <w:t>ل</w:t>
            </w:r>
            <w:r w:rsidRPr="00E07379">
              <w:rPr>
                <w:rFonts w:ascii="Verdana Bold" w:hAnsi="Verdana Bold"/>
                <w:b/>
                <w:bCs/>
                <w:sz w:val="19"/>
                <w:rtl/>
                <w:lang w:bidi="ar-EG"/>
              </w:rPr>
              <w:t>و</w:t>
            </w:r>
            <w:r w:rsidRPr="00E07379">
              <w:rPr>
                <w:rFonts w:ascii="Verdana Bold" w:hAnsi="Verdana Bold" w:hint="cs"/>
                <w:b/>
                <w:bCs/>
                <w:sz w:val="19"/>
                <w:rtl/>
                <w:lang w:bidi="ar-EG"/>
              </w:rPr>
              <w:t xml:space="preserve">ثيقة </w:t>
            </w:r>
            <w:bookmarkEnd w:id="2"/>
            <w:r w:rsidR="00862A55">
              <w:rPr>
                <w:rFonts w:ascii="Verdana Bold" w:hAnsi="Verdana Bold"/>
                <w:b/>
                <w:bCs/>
                <w:sz w:val="19"/>
                <w:lang w:bidi="ar-SY"/>
              </w:rPr>
              <w:t>15</w:t>
            </w:r>
            <w:r>
              <w:rPr>
                <w:rFonts w:ascii="Verdana Bold" w:hAnsi="Verdana Bold"/>
                <w:b/>
                <w:bCs/>
                <w:sz w:val="19"/>
                <w:lang w:bidi="ar-SY"/>
              </w:rPr>
              <w:t>-A</w:t>
            </w:r>
          </w:p>
        </w:tc>
      </w:tr>
      <w:tr w:rsidR="00E07379" w:rsidRPr="00E07379" w:rsidTr="00616260">
        <w:trPr>
          <w:cantSplit/>
          <w:jc w:val="center"/>
        </w:trPr>
        <w:tc>
          <w:tcPr>
            <w:tcW w:w="3428" w:type="pct"/>
            <w:gridSpan w:val="2"/>
          </w:tcPr>
          <w:p w:rsidR="00E07379" w:rsidRPr="00E07379" w:rsidRDefault="00E07379" w:rsidP="00D80EFA">
            <w:pPr>
              <w:spacing w:before="0" w:line="400" w:lineRule="exact"/>
              <w:rPr>
                <w:rFonts w:ascii="Verdana Bold" w:hAnsi="Verdana Bold" w:hint="eastAsia"/>
                <w:b/>
                <w:bCs/>
                <w:sz w:val="19"/>
                <w:rtl/>
                <w:lang w:bidi="ar-EG"/>
              </w:rPr>
            </w:pPr>
          </w:p>
        </w:tc>
        <w:tc>
          <w:tcPr>
            <w:tcW w:w="1572" w:type="pct"/>
            <w:gridSpan w:val="2"/>
            <w:vAlign w:val="center"/>
          </w:tcPr>
          <w:p w:rsidR="00E07379" w:rsidRPr="00E07379" w:rsidRDefault="00862A55" w:rsidP="00D80EFA">
            <w:pPr>
              <w:spacing w:before="0" w:line="400" w:lineRule="exact"/>
              <w:rPr>
                <w:rFonts w:ascii="Verdana Bold" w:hAnsi="Verdana Bold" w:hint="eastAsia"/>
                <w:b/>
                <w:bCs/>
                <w:sz w:val="19"/>
                <w:rtl/>
                <w:lang w:bidi="ar-EG"/>
              </w:rPr>
            </w:pPr>
            <w:bookmarkStart w:id="3" w:name="ddate"/>
            <w:r>
              <w:rPr>
                <w:rFonts w:ascii="Verdana Bold" w:hAnsi="Verdana Bold" w:hint="cs"/>
                <w:b/>
                <w:bCs/>
                <w:sz w:val="19"/>
                <w:rtl/>
                <w:lang w:bidi="ar-EG"/>
              </w:rPr>
              <w:t>يونيو</w:t>
            </w:r>
            <w:r w:rsidR="00E07379">
              <w:rPr>
                <w:rFonts w:ascii="Verdana Bold" w:hAnsi="Verdana Bold" w:hint="cs"/>
                <w:b/>
                <w:bCs/>
                <w:sz w:val="19"/>
                <w:rtl/>
                <w:lang w:bidi="ar-EG"/>
              </w:rPr>
              <w:t xml:space="preserve"> </w:t>
            </w:r>
            <w:bookmarkEnd w:id="3"/>
            <w:r w:rsidR="000A1677">
              <w:rPr>
                <w:rFonts w:ascii="Verdana Bold" w:hAnsi="Verdana Bold"/>
                <w:b/>
                <w:bCs/>
                <w:sz w:val="19"/>
                <w:lang w:bidi="ar-SY"/>
              </w:rPr>
              <w:t>20</w:t>
            </w:r>
            <w:r w:rsidR="0059285F">
              <w:rPr>
                <w:rFonts w:ascii="Verdana Bold" w:hAnsi="Verdana Bold"/>
                <w:b/>
                <w:bCs/>
                <w:sz w:val="19"/>
                <w:lang w:bidi="ar-SY"/>
              </w:rPr>
              <w:t>16</w:t>
            </w:r>
          </w:p>
        </w:tc>
      </w:tr>
      <w:tr w:rsidR="00E07379" w:rsidRPr="00E07379" w:rsidTr="00616260">
        <w:trPr>
          <w:cantSplit/>
          <w:jc w:val="center"/>
        </w:trPr>
        <w:tc>
          <w:tcPr>
            <w:tcW w:w="3428" w:type="pct"/>
            <w:gridSpan w:val="2"/>
          </w:tcPr>
          <w:p w:rsidR="00E07379" w:rsidRPr="00E07379" w:rsidRDefault="00E07379" w:rsidP="00D80EFA">
            <w:pPr>
              <w:spacing w:before="0" w:line="400" w:lineRule="exact"/>
              <w:rPr>
                <w:rFonts w:ascii="Verdana Bold" w:hAnsi="Verdana Bold" w:hint="eastAsia"/>
                <w:b/>
                <w:bCs/>
                <w:sz w:val="19"/>
                <w:rtl/>
                <w:lang w:bidi="ar-EG"/>
              </w:rPr>
            </w:pPr>
          </w:p>
        </w:tc>
        <w:tc>
          <w:tcPr>
            <w:tcW w:w="1572" w:type="pct"/>
            <w:gridSpan w:val="2"/>
            <w:vAlign w:val="center"/>
          </w:tcPr>
          <w:p w:rsidR="00E07379" w:rsidRPr="00E07379" w:rsidRDefault="00E07379" w:rsidP="00D80EFA">
            <w:pPr>
              <w:spacing w:before="0" w:line="400" w:lineRule="exact"/>
              <w:rPr>
                <w:rFonts w:ascii="Verdana Bold" w:hAnsi="Verdana Bold" w:hint="eastAsia"/>
                <w:b/>
                <w:bCs/>
                <w:sz w:val="19"/>
                <w:lang w:bidi="ar-SY"/>
              </w:rPr>
            </w:pPr>
            <w:bookmarkStart w:id="4" w:name="dorlang"/>
            <w:r w:rsidRPr="00E07379">
              <w:rPr>
                <w:rFonts w:ascii="Verdana Bold" w:hAnsi="Verdana Bold"/>
                <w:b/>
                <w:bCs/>
                <w:sz w:val="19"/>
                <w:rtl/>
                <w:lang w:bidi="ar-EG"/>
              </w:rPr>
              <w:t xml:space="preserve">الأصل: </w:t>
            </w:r>
            <w:bookmarkEnd w:id="4"/>
            <w:r w:rsidRPr="00616260">
              <w:rPr>
                <w:rFonts w:ascii="Verdana Bold" w:hAnsi="Verdana Bold" w:hint="cs"/>
                <w:b/>
                <w:bCs/>
                <w:sz w:val="19"/>
                <w:rtl/>
                <w:lang w:bidi="ar-EG"/>
              </w:rPr>
              <w:t>بالإنكليزية</w:t>
            </w:r>
          </w:p>
        </w:tc>
      </w:tr>
      <w:tr w:rsidR="00E07379" w:rsidRPr="00E07379" w:rsidTr="00616260">
        <w:trPr>
          <w:cantSplit/>
          <w:jc w:val="center"/>
        </w:trPr>
        <w:tc>
          <w:tcPr>
            <w:tcW w:w="5000" w:type="pct"/>
            <w:gridSpan w:val="4"/>
          </w:tcPr>
          <w:p w:rsidR="00E07379" w:rsidRPr="00E07379" w:rsidRDefault="00E07379" w:rsidP="00616260">
            <w:pPr>
              <w:spacing w:before="0" w:line="340" w:lineRule="exact"/>
              <w:rPr>
                <w:rFonts w:ascii="Verdana Bold" w:hAnsi="Verdana Bold" w:hint="eastAsia"/>
                <w:b/>
                <w:bCs/>
                <w:sz w:val="19"/>
                <w:lang w:bidi="ar-SY"/>
              </w:rPr>
            </w:pPr>
          </w:p>
        </w:tc>
      </w:tr>
      <w:tr w:rsidR="00E07379" w:rsidRPr="00E07379" w:rsidTr="00616260">
        <w:trPr>
          <w:cantSplit/>
          <w:jc w:val="center"/>
        </w:trPr>
        <w:tc>
          <w:tcPr>
            <w:tcW w:w="5000" w:type="pct"/>
            <w:gridSpan w:val="4"/>
          </w:tcPr>
          <w:p w:rsidR="00E07379" w:rsidRPr="00E07379" w:rsidRDefault="00862A55" w:rsidP="00862A55">
            <w:pPr>
              <w:pStyle w:val="Source"/>
              <w:rPr>
                <w:rtl/>
                <w:lang w:bidi="ar-EG"/>
              </w:rPr>
            </w:pPr>
            <w:r w:rsidRPr="00862A55">
              <w:rPr>
                <w:rFonts w:hint="cs"/>
                <w:rtl/>
                <w:lang w:bidi="ar-SA"/>
              </w:rPr>
              <w:t xml:space="preserve">لجنة الدراسات </w:t>
            </w:r>
            <w:r w:rsidRPr="00862A55">
              <w:t>15</w:t>
            </w:r>
            <w:r w:rsidRPr="00862A55">
              <w:rPr>
                <w:rFonts w:hint="cs"/>
                <w:rtl/>
                <w:lang w:bidi="ar-SA"/>
              </w:rPr>
              <w:t xml:space="preserve"> لقطاع تقييس الاتصالات</w:t>
            </w:r>
          </w:p>
        </w:tc>
      </w:tr>
      <w:tr w:rsidR="00E07379" w:rsidRPr="00E07379" w:rsidTr="00616260">
        <w:trPr>
          <w:cantSplit/>
          <w:jc w:val="center"/>
        </w:trPr>
        <w:tc>
          <w:tcPr>
            <w:tcW w:w="5000" w:type="pct"/>
            <w:gridSpan w:val="4"/>
          </w:tcPr>
          <w:p w:rsidR="00E07379" w:rsidRPr="00E07379" w:rsidRDefault="00862A55" w:rsidP="00862A55">
            <w:pPr>
              <w:pStyle w:val="Title1"/>
              <w:rPr>
                <w:lang w:bidi="ar-EG"/>
              </w:rPr>
            </w:pPr>
            <w:r w:rsidRPr="00862A55">
              <w:rPr>
                <w:rtl/>
                <w:lang w:bidi="ar-SA"/>
              </w:rPr>
              <w:t>الشبكات والتكنولوجيات والبن</w:t>
            </w:r>
            <w:r w:rsidRPr="00862A55">
              <w:rPr>
                <w:rFonts w:hint="cs"/>
                <w:rtl/>
                <w:lang w:bidi="ar-SA"/>
              </w:rPr>
              <w:t>‍</w:t>
            </w:r>
            <w:r w:rsidRPr="00862A55">
              <w:rPr>
                <w:rtl/>
                <w:lang w:bidi="ar-SA"/>
              </w:rPr>
              <w:t>ى التحتية لأغراض النقل</w:t>
            </w:r>
            <w:r w:rsidRPr="00862A55">
              <w:rPr>
                <w:rtl/>
                <w:lang w:bidi="ar-SA"/>
              </w:rPr>
              <w:br/>
              <w:t>والنفاذ والمنشآت المنزلية</w:t>
            </w:r>
          </w:p>
        </w:tc>
      </w:tr>
      <w:tr w:rsidR="00E07379" w:rsidRPr="00E07379" w:rsidTr="00616260">
        <w:trPr>
          <w:cantSplit/>
          <w:jc w:val="center"/>
        </w:trPr>
        <w:tc>
          <w:tcPr>
            <w:tcW w:w="5000" w:type="pct"/>
            <w:gridSpan w:val="4"/>
          </w:tcPr>
          <w:p w:rsidR="00E07379" w:rsidRPr="00616260" w:rsidRDefault="00862A55" w:rsidP="00501A96">
            <w:pPr>
              <w:pStyle w:val="Title2"/>
              <w:spacing w:before="240" w:after="240"/>
              <w:rPr>
                <w:rtl/>
                <w:lang w:bidi="ar-EG"/>
              </w:rPr>
            </w:pPr>
            <w:r w:rsidRPr="00862A55">
              <w:rPr>
                <w:rFonts w:hint="cs"/>
                <w:rtl/>
                <w:lang w:bidi="ar-SA"/>
              </w:rPr>
              <w:t xml:space="preserve">تقرير لجنة الدراسات </w:t>
            </w:r>
            <w:r w:rsidRPr="00862A55">
              <w:t>15</w:t>
            </w:r>
            <w:r w:rsidRPr="00862A55">
              <w:rPr>
                <w:rFonts w:hint="cs"/>
                <w:rtl/>
                <w:lang w:bidi="ar-SA"/>
              </w:rPr>
              <w:t xml:space="preserve"> إلى ال‍جمعية العال‍مية لتقييس الاتصالات لعام </w:t>
            </w:r>
            <w:r w:rsidRPr="00862A55">
              <w:t>2016</w:t>
            </w:r>
            <w:r w:rsidRPr="00862A55">
              <w:rPr>
                <w:rFonts w:hint="cs"/>
                <w:rtl/>
                <w:lang w:bidi="ar-SA"/>
              </w:rPr>
              <w:t>،</w:t>
            </w:r>
            <w:r w:rsidRPr="00862A55">
              <w:rPr>
                <w:rFonts w:hint="cs"/>
                <w:rtl/>
                <w:lang w:bidi="ar-SA"/>
              </w:rPr>
              <w:br/>
            </w:r>
            <w:r w:rsidRPr="00862A55">
              <w:rPr>
                <w:rtl/>
                <w:lang w:bidi="ar-SA"/>
              </w:rPr>
              <w:t>ال‍جـزء الأول</w:t>
            </w:r>
            <w:r w:rsidRPr="00862A55">
              <w:rPr>
                <w:rFonts w:hint="cs"/>
                <w:rtl/>
                <w:lang w:bidi="ar-SA"/>
              </w:rPr>
              <w:t>:</w:t>
            </w:r>
            <w:r w:rsidRPr="00862A55">
              <w:rPr>
                <w:rtl/>
                <w:lang w:bidi="ar-SA"/>
              </w:rPr>
              <w:t xml:space="preserve"> اعتبارات عامة</w:t>
            </w:r>
          </w:p>
        </w:tc>
      </w:tr>
    </w:tbl>
    <w:p w:rsidR="00DD7A05" w:rsidRDefault="00DD7A05" w:rsidP="000721D9">
      <w:pPr>
        <w:rPr>
          <w:rtl/>
        </w:rPr>
      </w:pPr>
    </w:p>
    <w:tbl>
      <w:tblPr>
        <w:bidiVisual/>
        <w:tblW w:w="5089" w:type="pct"/>
        <w:tblLayout w:type="fixed"/>
        <w:tblLook w:val="0000" w:firstRow="0" w:lastRow="0" w:firstColumn="0" w:lastColumn="0" w:noHBand="0" w:noVBand="0"/>
      </w:tblPr>
      <w:tblGrid>
        <w:gridCol w:w="1912"/>
        <w:gridCol w:w="7899"/>
      </w:tblGrid>
      <w:tr w:rsidR="00862A55" w:rsidRPr="00862A55" w:rsidTr="000E4855">
        <w:trPr>
          <w:cantSplit/>
        </w:trPr>
        <w:tc>
          <w:tcPr>
            <w:tcW w:w="1951" w:type="dxa"/>
          </w:tcPr>
          <w:p w:rsidR="00862A55" w:rsidRPr="00862A55" w:rsidRDefault="00862A55" w:rsidP="00862A55">
            <w:r w:rsidRPr="00862A55">
              <w:rPr>
                <w:b/>
                <w:bCs/>
                <w:rtl/>
                <w:lang w:bidi="ar-EG"/>
              </w:rPr>
              <w:t>ملخص</w:t>
            </w:r>
            <w:r w:rsidRPr="00862A55">
              <w:t>:</w:t>
            </w:r>
          </w:p>
        </w:tc>
        <w:sdt>
          <w:sdtPr>
            <w:rPr>
              <w:rtl/>
            </w:rPr>
            <w:alias w:val="Abstract"/>
            <w:tag w:val="Abstract"/>
            <w:id w:val="-1375538436"/>
            <w:placeholder>
              <w:docPart w:val="D6C78F0AF3A94AFE85B7C855F2CC578F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079" w:type="dxa"/>
              </w:tcPr>
              <w:p w:rsidR="00862A55" w:rsidRPr="00862A55" w:rsidRDefault="00862A55" w:rsidP="00862A55">
                <w:r w:rsidRPr="00862A55">
                  <w:rPr>
                    <w:rtl/>
                  </w:rPr>
                  <w:t xml:space="preserve">تتضمن هذه المساهمة تقرير لجنة الدراسات </w:t>
                </w:r>
                <w:r w:rsidRPr="00862A55">
                  <w:t>15</w:t>
                </w:r>
                <w:r w:rsidRPr="00862A55">
                  <w:rPr>
                    <w:rtl/>
                  </w:rPr>
                  <w:t xml:space="preserve"> إلى الجمعية العالمية لتقييس الاتصالات لعام </w:t>
                </w:r>
                <w:r w:rsidRPr="00862A55">
                  <w:t>2016</w:t>
                </w:r>
                <w:r w:rsidRPr="00862A55">
                  <w:rPr>
                    <w:rtl/>
                  </w:rPr>
                  <w:t xml:space="preserve"> فيما</w:t>
                </w:r>
                <w:r>
                  <w:rPr>
                    <w:rFonts w:hint="cs"/>
                    <w:rtl/>
                  </w:rPr>
                  <w:t> </w:t>
                </w:r>
                <w:r w:rsidRPr="00862A55">
                  <w:rPr>
                    <w:rtl/>
                  </w:rPr>
                  <w:t xml:space="preserve">يتعلق بأنشطة اللجنة في فترة الدراسة </w:t>
                </w:r>
                <w:r w:rsidRPr="00862A55">
                  <w:t>2016-2013</w:t>
                </w:r>
                <w:r w:rsidRPr="00862A55">
                  <w:rPr>
                    <w:rtl/>
                  </w:rPr>
                  <w:t>.</w:t>
                </w:r>
              </w:p>
            </w:tc>
          </w:sdtContent>
        </w:sdt>
      </w:tr>
    </w:tbl>
    <w:p w:rsidR="00862A55" w:rsidRDefault="00862A55" w:rsidP="000721D9">
      <w:pPr>
        <w:rPr>
          <w:rtl/>
        </w:rPr>
      </w:pPr>
    </w:p>
    <w:p w:rsidR="00862A55" w:rsidRPr="00862A55" w:rsidRDefault="00862A55" w:rsidP="00862A55">
      <w:pPr>
        <w:pStyle w:val="Headingb"/>
        <w:rPr>
          <w:rtl/>
        </w:rPr>
      </w:pPr>
      <w:r w:rsidRPr="00862A55">
        <w:rPr>
          <w:rFonts w:hint="cs"/>
          <w:rtl/>
        </w:rPr>
        <w:t>ملاحظة من مكتب تقييس الاتصالات:</w:t>
      </w:r>
    </w:p>
    <w:p w:rsidR="00862A55" w:rsidRPr="00862A55" w:rsidRDefault="00862A55" w:rsidP="00862A55">
      <w:pPr>
        <w:rPr>
          <w:rtl/>
          <w:lang w:bidi="ar-EG"/>
        </w:rPr>
      </w:pPr>
      <w:r w:rsidRPr="00862A55">
        <w:rPr>
          <w:rFonts w:hint="cs"/>
          <w:rtl/>
          <w:lang w:bidi="ar-EG"/>
        </w:rPr>
        <w:t xml:space="preserve">يرد تقرير لجنة الدراسات </w:t>
      </w:r>
      <w:r w:rsidRPr="00862A55">
        <w:t>15</w:t>
      </w:r>
      <w:r w:rsidRPr="00862A55">
        <w:rPr>
          <w:rFonts w:hint="cs"/>
          <w:rtl/>
          <w:lang w:bidi="ar-EG"/>
        </w:rPr>
        <w:t xml:space="preserve"> إلى الجمعية العالمية لتقييس الاتصالات لعام </w:t>
      </w:r>
      <w:r w:rsidRPr="00862A55">
        <w:t>2016</w:t>
      </w:r>
      <w:r w:rsidRPr="00862A55">
        <w:rPr>
          <w:rFonts w:hint="cs"/>
          <w:rtl/>
          <w:lang w:bidi="ar-EG"/>
        </w:rPr>
        <w:t xml:space="preserve"> في الوثيقتين التاليتين:</w:t>
      </w:r>
    </w:p>
    <w:p w:rsidR="00862A55" w:rsidRPr="00862A55" w:rsidRDefault="00862A55" w:rsidP="00862A55">
      <w:pPr>
        <w:rPr>
          <w:rtl/>
          <w:lang w:bidi="ar-EG"/>
        </w:rPr>
      </w:pPr>
      <w:r w:rsidRPr="00862A55">
        <w:rPr>
          <w:rFonts w:hint="cs"/>
          <w:rtl/>
          <w:lang w:bidi="ar-EG"/>
        </w:rPr>
        <w:t xml:space="preserve">الجـزء </w:t>
      </w:r>
      <w:r w:rsidRPr="00862A55">
        <w:rPr>
          <w:rFonts w:hint="cs"/>
          <w:rtl/>
        </w:rPr>
        <w:t>الأول</w:t>
      </w:r>
      <w:r w:rsidRPr="00862A55">
        <w:rPr>
          <w:rFonts w:hint="cs"/>
          <w:rtl/>
          <w:lang w:bidi="ar-EG"/>
        </w:rPr>
        <w:t>:</w:t>
      </w:r>
      <w:r w:rsidRPr="00862A55">
        <w:rPr>
          <w:b/>
          <w:bCs/>
          <w:rtl/>
          <w:lang w:bidi="ar-EG"/>
        </w:rPr>
        <w:tab/>
      </w:r>
      <w:r w:rsidRPr="00862A55">
        <w:rPr>
          <w:rFonts w:hint="cs"/>
          <w:b/>
          <w:bCs/>
          <w:rtl/>
          <w:lang w:bidi="ar-EG"/>
        </w:rPr>
        <w:t xml:space="preserve">الوثيقة </w:t>
      </w:r>
      <w:r w:rsidRPr="00862A55">
        <w:rPr>
          <w:b/>
          <w:bCs/>
        </w:rPr>
        <w:t>15</w:t>
      </w:r>
      <w:r w:rsidRPr="00862A55">
        <w:rPr>
          <w:rFonts w:hint="cs"/>
          <w:rtl/>
          <w:lang w:bidi="ar-EG"/>
        </w:rPr>
        <w:t xml:space="preserve"> - اعتبارات عامة</w:t>
      </w:r>
    </w:p>
    <w:p w:rsidR="00862A55" w:rsidRDefault="00862A55" w:rsidP="00862A55">
      <w:pPr>
        <w:rPr>
          <w:rtl/>
        </w:rPr>
      </w:pPr>
      <w:r w:rsidRPr="00862A55">
        <w:rPr>
          <w:rFonts w:hint="cs"/>
          <w:rtl/>
          <w:lang w:bidi="ar-EG"/>
        </w:rPr>
        <w:t xml:space="preserve">الجـزء </w:t>
      </w:r>
      <w:r w:rsidRPr="00862A55">
        <w:rPr>
          <w:rFonts w:hint="cs"/>
          <w:rtl/>
        </w:rPr>
        <w:t>الثاني</w:t>
      </w:r>
      <w:r w:rsidRPr="00862A55">
        <w:rPr>
          <w:rFonts w:hint="cs"/>
          <w:rtl/>
          <w:lang w:bidi="ar-EG"/>
        </w:rPr>
        <w:t>:</w:t>
      </w:r>
      <w:r w:rsidRPr="00862A55">
        <w:rPr>
          <w:rtl/>
          <w:lang w:bidi="ar-EG"/>
        </w:rPr>
        <w:tab/>
      </w:r>
      <w:r w:rsidRPr="00862A55">
        <w:rPr>
          <w:rFonts w:hint="cs"/>
          <w:b/>
          <w:bCs/>
          <w:rtl/>
          <w:lang w:bidi="ar-EG"/>
        </w:rPr>
        <w:t xml:space="preserve">الوثيقة </w:t>
      </w:r>
      <w:r w:rsidRPr="00862A55">
        <w:rPr>
          <w:b/>
          <w:bCs/>
        </w:rPr>
        <w:t>16</w:t>
      </w:r>
      <w:r w:rsidRPr="00862A55">
        <w:rPr>
          <w:rFonts w:hint="cs"/>
          <w:rtl/>
          <w:lang w:bidi="ar-EG"/>
        </w:rPr>
        <w:t xml:space="preserve"> - مسائل تُقترح دراستها في فترة الدراسة </w:t>
      </w:r>
      <w:r w:rsidRPr="00862A55">
        <w:t>2020-2017</w:t>
      </w:r>
    </w:p>
    <w:p w:rsidR="002A0553" w:rsidRPr="00C127C2" w:rsidRDefault="002A0553" w:rsidP="00B970AE">
      <w:pPr>
        <w:rPr>
          <w:lang w:val="en-GB" w:bidi="ar-EG"/>
        </w:rPr>
      </w:pPr>
      <w:r>
        <w:rPr>
          <w:rtl/>
          <w:lang w:bidi="ar-EG"/>
        </w:rPr>
        <w:br w:type="page"/>
      </w:r>
    </w:p>
    <w:p w:rsidR="00862A55" w:rsidRDefault="00862A55" w:rsidP="00862A55">
      <w:pPr>
        <w:jc w:val="center"/>
        <w:rPr>
          <w:b/>
          <w:bCs/>
          <w:sz w:val="28"/>
          <w:szCs w:val="36"/>
          <w:rtl/>
          <w:lang w:bidi="ar-SY"/>
        </w:rPr>
      </w:pPr>
      <w:r w:rsidRPr="00E319F5">
        <w:rPr>
          <w:rFonts w:hint="cs"/>
          <w:b/>
          <w:bCs/>
          <w:sz w:val="28"/>
          <w:szCs w:val="36"/>
          <w:rtl/>
          <w:lang w:bidi="ar-SY"/>
        </w:rPr>
        <w:lastRenderedPageBreak/>
        <w:t>المحتويات</w:t>
      </w:r>
    </w:p>
    <w:p w:rsidR="00862A55" w:rsidRPr="00A416CA" w:rsidRDefault="00862A55" w:rsidP="004539F2">
      <w:pPr>
        <w:ind w:right="-170"/>
        <w:jc w:val="right"/>
        <w:rPr>
          <w:b/>
          <w:bCs/>
          <w:sz w:val="30"/>
          <w:rtl/>
          <w:lang w:bidi="ar-SY"/>
        </w:rPr>
      </w:pPr>
      <w:r w:rsidRPr="00A416CA">
        <w:rPr>
          <w:rFonts w:hint="cs"/>
          <w:b/>
          <w:bCs/>
          <w:sz w:val="30"/>
          <w:rtl/>
          <w:lang w:bidi="ar-SY"/>
        </w:rPr>
        <w:t>الصفحة</w:t>
      </w:r>
    </w:p>
    <w:p w:rsidR="00862A55" w:rsidRDefault="00862A55" w:rsidP="009F7DF2">
      <w:pPr>
        <w:pStyle w:val="TOC1"/>
        <w:tabs>
          <w:tab w:val="left" w:leader="dot" w:pos="9214"/>
        </w:tabs>
        <w:rPr>
          <w:rFonts w:asciiTheme="minorHAnsi" w:hAnsiTheme="minorHAnsi" w:cstheme="minorBidi"/>
          <w:noProof/>
          <w:szCs w:val="22"/>
        </w:rPr>
      </w:pPr>
      <w:r>
        <w:rPr>
          <w:rtl/>
          <w:lang w:val="en-GB" w:bidi="ar-SY"/>
        </w:rPr>
        <w:fldChar w:fldCharType="begin"/>
      </w:r>
      <w:r>
        <w:rPr>
          <w:rtl/>
          <w:lang w:val="en-GB" w:bidi="ar-SY"/>
        </w:rPr>
        <w:instrText xml:space="preserve"> </w:instrText>
      </w:r>
      <w:r>
        <w:rPr>
          <w:lang w:val="en-GB" w:bidi="ar-SY"/>
        </w:rPr>
        <w:instrText>TOC</w:instrText>
      </w:r>
      <w:r>
        <w:rPr>
          <w:rtl/>
          <w:lang w:val="en-GB" w:bidi="ar-SY"/>
        </w:rPr>
        <w:instrText xml:space="preserve"> \</w:instrText>
      </w:r>
      <w:r>
        <w:rPr>
          <w:lang w:val="en-GB" w:bidi="ar-SY"/>
        </w:rPr>
        <w:instrText>h \z \t "Heading 1,1,Annex No,1,Annex title,1,H1,1,Heading 1 Centered,1</w:instrText>
      </w:r>
      <w:r>
        <w:rPr>
          <w:rtl/>
          <w:lang w:val="en-GB" w:bidi="ar-SY"/>
        </w:rPr>
        <w:instrText xml:space="preserve">" </w:instrText>
      </w:r>
      <w:r>
        <w:rPr>
          <w:rtl/>
          <w:lang w:val="en-GB" w:bidi="ar-SY"/>
        </w:rPr>
        <w:fldChar w:fldCharType="separate"/>
      </w:r>
      <w:hyperlink w:anchor="_Toc460225660" w:history="1">
        <w:r w:rsidRPr="0060711E">
          <w:rPr>
            <w:rStyle w:val="Hyperlink"/>
            <w:noProof/>
          </w:rPr>
          <w:t>1</w:t>
        </w:r>
        <w:r>
          <w:rPr>
            <w:rFonts w:asciiTheme="minorHAnsi" w:hAnsiTheme="minorHAnsi" w:cstheme="minorBidi"/>
            <w:noProof/>
            <w:szCs w:val="22"/>
          </w:rPr>
          <w:tab/>
        </w:r>
        <w:r w:rsidRPr="0060711E">
          <w:rPr>
            <w:rStyle w:val="Hyperlink"/>
            <w:rFonts w:hint="cs"/>
            <w:noProof/>
            <w:rtl/>
            <w:lang w:bidi="ar-EG"/>
          </w:rPr>
          <w:t>مقدمة</w:t>
        </w:r>
        <w:r>
          <w:rPr>
            <w:rStyle w:val="Hyperlink"/>
            <w:noProof/>
            <w:lang w:bidi="ar-EG"/>
          </w:rPr>
          <w:tab/>
        </w:r>
        <w:r>
          <w:rPr>
            <w:noProof/>
            <w:webHidden/>
          </w:rPr>
          <w:tab/>
        </w:r>
        <w:r w:rsidRPr="00DA09DD">
          <w:rPr>
            <w:rFonts w:cs="Times New Roman"/>
            <w:noProof/>
            <w:webHidden/>
            <w:szCs w:val="22"/>
          </w:rPr>
          <w:fldChar w:fldCharType="begin"/>
        </w:r>
        <w:r w:rsidRPr="00DA09DD">
          <w:rPr>
            <w:rFonts w:cs="Times New Roman"/>
            <w:noProof/>
            <w:webHidden/>
            <w:szCs w:val="22"/>
          </w:rPr>
          <w:instrText xml:space="preserve"> PAGEREF _Toc460225660 \h </w:instrText>
        </w:r>
        <w:r w:rsidRPr="00DA09DD">
          <w:rPr>
            <w:rFonts w:cs="Times New Roman"/>
            <w:noProof/>
            <w:webHidden/>
            <w:szCs w:val="22"/>
          </w:rPr>
        </w:r>
        <w:r w:rsidRPr="00DA09DD">
          <w:rPr>
            <w:rFonts w:cs="Times New Roman"/>
            <w:noProof/>
            <w:webHidden/>
            <w:szCs w:val="22"/>
          </w:rPr>
          <w:fldChar w:fldCharType="separate"/>
        </w:r>
        <w:r w:rsidR="00C84B1E">
          <w:rPr>
            <w:rFonts w:cs="Times New Roman"/>
            <w:noProof/>
            <w:webHidden/>
            <w:szCs w:val="22"/>
            <w:rtl/>
          </w:rPr>
          <w:t>3</w:t>
        </w:r>
        <w:r w:rsidRPr="00DA09DD">
          <w:rPr>
            <w:rFonts w:cs="Times New Roman"/>
            <w:noProof/>
            <w:webHidden/>
            <w:szCs w:val="22"/>
          </w:rPr>
          <w:fldChar w:fldCharType="end"/>
        </w:r>
      </w:hyperlink>
    </w:p>
    <w:p w:rsidR="00862A55" w:rsidRDefault="00307370" w:rsidP="009F7DF2">
      <w:pPr>
        <w:pStyle w:val="TOC1"/>
        <w:tabs>
          <w:tab w:val="left" w:leader="dot" w:pos="9214"/>
        </w:tabs>
        <w:rPr>
          <w:rFonts w:asciiTheme="minorHAnsi" w:hAnsiTheme="minorHAnsi" w:cstheme="minorBidi"/>
          <w:noProof/>
          <w:szCs w:val="22"/>
        </w:rPr>
      </w:pPr>
      <w:hyperlink w:anchor="_Toc460225661" w:history="1">
        <w:r w:rsidR="00862A55" w:rsidRPr="0060711E">
          <w:rPr>
            <w:rStyle w:val="Hyperlink"/>
            <w:noProof/>
            <w:lang w:bidi="ar-EG"/>
          </w:rPr>
          <w:t>2</w:t>
        </w:r>
        <w:r w:rsidR="00862A55">
          <w:rPr>
            <w:rFonts w:asciiTheme="minorHAnsi" w:hAnsiTheme="minorHAnsi" w:cstheme="minorBidi"/>
            <w:noProof/>
            <w:szCs w:val="22"/>
          </w:rPr>
          <w:tab/>
        </w:r>
        <w:r w:rsidR="00862A55" w:rsidRPr="0060711E">
          <w:rPr>
            <w:rStyle w:val="Hyperlink"/>
            <w:rFonts w:hint="cs"/>
            <w:noProof/>
            <w:rtl/>
            <w:lang w:val="fr-FR" w:bidi="ar-EG"/>
          </w:rPr>
          <w:t>تنظيم</w:t>
        </w:r>
        <w:r w:rsidR="00862A55" w:rsidRPr="0060711E">
          <w:rPr>
            <w:rStyle w:val="Hyperlink"/>
            <w:noProof/>
            <w:rtl/>
            <w:lang w:val="fr-FR"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val="fr-FR" w:bidi="ar-EG"/>
          </w:rPr>
          <w:t>العمل</w:t>
        </w:r>
        <w:r w:rsidR="00862A55">
          <w:rPr>
            <w:rStyle w:val="Hyperlink"/>
            <w:noProof/>
            <w:lang w:val="fr-FR" w:bidi="ar-EG"/>
          </w:rPr>
          <w:tab/>
        </w:r>
        <w:r w:rsidR="00862A55">
          <w:rPr>
            <w:noProof/>
            <w:webHidden/>
          </w:rPr>
          <w:tab/>
        </w:r>
        <w:r w:rsidR="00862A55" w:rsidRPr="00DA09DD">
          <w:rPr>
            <w:rFonts w:cs="Times New Roman"/>
            <w:noProof/>
            <w:webHidden/>
            <w:szCs w:val="22"/>
          </w:rPr>
          <w:fldChar w:fldCharType="begin"/>
        </w:r>
        <w:r w:rsidR="00862A55" w:rsidRPr="00DA09DD">
          <w:rPr>
            <w:rFonts w:cs="Times New Roman"/>
            <w:noProof/>
            <w:webHidden/>
            <w:szCs w:val="22"/>
          </w:rPr>
          <w:instrText xml:space="preserve"> PAGEREF _Toc460225661 \h </w:instrText>
        </w:r>
        <w:r w:rsidR="00862A55" w:rsidRPr="00DA09DD">
          <w:rPr>
            <w:rFonts w:cs="Times New Roman"/>
            <w:noProof/>
            <w:webHidden/>
            <w:szCs w:val="22"/>
          </w:rPr>
        </w:r>
        <w:r w:rsidR="00862A55" w:rsidRPr="00DA09DD">
          <w:rPr>
            <w:rFonts w:cs="Times New Roman"/>
            <w:noProof/>
            <w:webHidden/>
            <w:szCs w:val="22"/>
          </w:rPr>
          <w:fldChar w:fldCharType="separate"/>
        </w:r>
        <w:r w:rsidR="00C84B1E">
          <w:rPr>
            <w:rFonts w:cs="Times New Roman"/>
            <w:noProof/>
            <w:webHidden/>
            <w:szCs w:val="22"/>
            <w:rtl/>
          </w:rPr>
          <w:t>15</w:t>
        </w:r>
        <w:r w:rsidR="00862A55" w:rsidRPr="00DA09DD">
          <w:rPr>
            <w:rFonts w:cs="Times New Roman"/>
            <w:noProof/>
            <w:webHidden/>
            <w:szCs w:val="22"/>
          </w:rPr>
          <w:fldChar w:fldCharType="end"/>
        </w:r>
      </w:hyperlink>
    </w:p>
    <w:p w:rsidR="00862A55" w:rsidRDefault="00307370" w:rsidP="00B154D3">
      <w:pPr>
        <w:pStyle w:val="TOC1"/>
        <w:tabs>
          <w:tab w:val="left" w:leader="dot" w:pos="9214"/>
        </w:tabs>
        <w:rPr>
          <w:rFonts w:asciiTheme="minorHAnsi" w:hAnsiTheme="minorHAnsi" w:cstheme="minorBidi"/>
          <w:noProof/>
          <w:szCs w:val="22"/>
        </w:rPr>
      </w:pPr>
      <w:hyperlink w:anchor="_Toc460225662" w:history="1">
        <w:r w:rsidR="00862A55" w:rsidRPr="0060711E">
          <w:rPr>
            <w:rStyle w:val="Hyperlink"/>
            <w:noProof/>
            <w:lang w:bidi="ar-EG"/>
          </w:rPr>
          <w:t>3</w:t>
        </w:r>
        <w:r w:rsidR="00862A55">
          <w:rPr>
            <w:rFonts w:asciiTheme="minorHAnsi" w:hAnsiTheme="minorHAnsi" w:cstheme="minorBidi"/>
            <w:noProof/>
            <w:szCs w:val="22"/>
          </w:rPr>
          <w:tab/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نتائج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الأعمال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المنجزة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في</w:t>
        </w:r>
        <w:r w:rsidR="00862A55" w:rsidRPr="0060711E">
          <w:rPr>
            <w:rStyle w:val="Hyperlink"/>
            <w:rFonts w:hint="eastAsia"/>
            <w:noProof/>
            <w:rtl/>
            <w:lang w:bidi="ar-EG"/>
          </w:rPr>
          <w:t> 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فترة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الدراسة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B154D3">
          <w:rPr>
            <w:rStyle w:val="Hyperlink"/>
            <w:noProof/>
            <w:lang w:bidi="ar-EG"/>
          </w:rPr>
          <w:t>2016-2013</w:t>
        </w:r>
        <w:r w:rsidR="00862A55">
          <w:rPr>
            <w:rStyle w:val="Hyperlink"/>
            <w:noProof/>
            <w:lang w:bidi="ar-EG"/>
          </w:rPr>
          <w:tab/>
        </w:r>
        <w:r w:rsidR="00862A55">
          <w:rPr>
            <w:noProof/>
            <w:webHidden/>
          </w:rPr>
          <w:tab/>
        </w:r>
        <w:r w:rsidR="00862A55" w:rsidRPr="00DA09DD">
          <w:rPr>
            <w:rFonts w:cs="Times New Roman"/>
            <w:noProof/>
            <w:webHidden/>
            <w:szCs w:val="22"/>
          </w:rPr>
          <w:fldChar w:fldCharType="begin"/>
        </w:r>
        <w:r w:rsidR="00862A55" w:rsidRPr="00DA09DD">
          <w:rPr>
            <w:rFonts w:cs="Times New Roman"/>
            <w:noProof/>
            <w:webHidden/>
            <w:szCs w:val="22"/>
          </w:rPr>
          <w:instrText xml:space="preserve"> PAGEREF _Toc460225662 \h </w:instrText>
        </w:r>
        <w:r w:rsidR="00862A55" w:rsidRPr="00DA09DD">
          <w:rPr>
            <w:rFonts w:cs="Times New Roman"/>
            <w:noProof/>
            <w:webHidden/>
            <w:szCs w:val="22"/>
          </w:rPr>
        </w:r>
        <w:r w:rsidR="00862A55" w:rsidRPr="00DA09DD">
          <w:rPr>
            <w:rFonts w:cs="Times New Roman"/>
            <w:noProof/>
            <w:webHidden/>
            <w:szCs w:val="22"/>
          </w:rPr>
          <w:fldChar w:fldCharType="separate"/>
        </w:r>
        <w:r w:rsidR="00C84B1E">
          <w:rPr>
            <w:rFonts w:cs="Times New Roman"/>
            <w:noProof/>
            <w:webHidden/>
            <w:szCs w:val="22"/>
            <w:rtl/>
          </w:rPr>
          <w:t>18</w:t>
        </w:r>
        <w:r w:rsidR="00862A55" w:rsidRPr="00DA09DD">
          <w:rPr>
            <w:rFonts w:cs="Times New Roman"/>
            <w:noProof/>
            <w:webHidden/>
            <w:szCs w:val="22"/>
          </w:rPr>
          <w:fldChar w:fldCharType="end"/>
        </w:r>
      </w:hyperlink>
    </w:p>
    <w:p w:rsidR="00862A55" w:rsidRDefault="00307370" w:rsidP="009F7DF2">
      <w:pPr>
        <w:pStyle w:val="TOC1"/>
        <w:tabs>
          <w:tab w:val="left" w:leader="dot" w:pos="9214"/>
        </w:tabs>
        <w:rPr>
          <w:rFonts w:asciiTheme="minorHAnsi" w:hAnsiTheme="minorHAnsi" w:cstheme="minorBidi"/>
          <w:noProof/>
          <w:szCs w:val="22"/>
        </w:rPr>
      </w:pPr>
      <w:hyperlink w:anchor="_Toc460225663" w:history="1">
        <w:r w:rsidR="00862A55" w:rsidRPr="0060711E">
          <w:rPr>
            <w:rStyle w:val="Hyperlink"/>
            <w:noProof/>
            <w:lang w:bidi="ar-EG"/>
          </w:rPr>
          <w:t>4</w:t>
        </w:r>
        <w:r w:rsidR="00862A55">
          <w:rPr>
            <w:rFonts w:asciiTheme="minorHAnsi" w:hAnsiTheme="minorHAnsi" w:cstheme="minorBidi"/>
            <w:noProof/>
            <w:szCs w:val="22"/>
          </w:rPr>
          <w:tab/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ملاحظات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تتعلق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بالأعمال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المقبلة</w:t>
        </w:r>
        <w:r w:rsidR="00862A55">
          <w:rPr>
            <w:rStyle w:val="Hyperlink"/>
            <w:noProof/>
            <w:lang w:bidi="ar-EG"/>
          </w:rPr>
          <w:tab/>
        </w:r>
        <w:r w:rsidR="00862A55">
          <w:rPr>
            <w:noProof/>
            <w:webHidden/>
          </w:rPr>
          <w:tab/>
        </w:r>
        <w:r w:rsidR="00862A55" w:rsidRPr="00DA09DD">
          <w:rPr>
            <w:rFonts w:cs="Times New Roman"/>
            <w:noProof/>
            <w:webHidden/>
            <w:szCs w:val="22"/>
          </w:rPr>
          <w:fldChar w:fldCharType="begin"/>
        </w:r>
        <w:r w:rsidR="00862A55" w:rsidRPr="00DA09DD">
          <w:rPr>
            <w:rFonts w:cs="Times New Roman"/>
            <w:noProof/>
            <w:webHidden/>
            <w:szCs w:val="22"/>
          </w:rPr>
          <w:instrText xml:space="preserve"> PAGEREF _Toc460225663 \h </w:instrText>
        </w:r>
        <w:r w:rsidR="00862A55" w:rsidRPr="00DA09DD">
          <w:rPr>
            <w:rFonts w:cs="Times New Roman"/>
            <w:noProof/>
            <w:webHidden/>
            <w:szCs w:val="22"/>
          </w:rPr>
        </w:r>
        <w:r w:rsidR="00862A55" w:rsidRPr="00DA09DD">
          <w:rPr>
            <w:rFonts w:cs="Times New Roman"/>
            <w:noProof/>
            <w:webHidden/>
            <w:szCs w:val="22"/>
          </w:rPr>
          <w:fldChar w:fldCharType="separate"/>
        </w:r>
        <w:r w:rsidR="00C84B1E">
          <w:rPr>
            <w:rFonts w:cs="Times New Roman"/>
            <w:noProof/>
            <w:webHidden/>
            <w:szCs w:val="22"/>
            <w:rtl/>
          </w:rPr>
          <w:t>20</w:t>
        </w:r>
        <w:r w:rsidR="00862A55" w:rsidRPr="00DA09DD">
          <w:rPr>
            <w:rFonts w:cs="Times New Roman"/>
            <w:noProof/>
            <w:webHidden/>
            <w:szCs w:val="22"/>
          </w:rPr>
          <w:fldChar w:fldCharType="end"/>
        </w:r>
      </w:hyperlink>
    </w:p>
    <w:p w:rsidR="00862A55" w:rsidRDefault="00307370" w:rsidP="009F7DF2">
      <w:pPr>
        <w:pStyle w:val="TOC1"/>
        <w:tabs>
          <w:tab w:val="left" w:leader="dot" w:pos="9214"/>
        </w:tabs>
        <w:rPr>
          <w:rFonts w:asciiTheme="minorHAnsi" w:hAnsiTheme="minorHAnsi" w:cstheme="minorBidi"/>
          <w:noProof/>
          <w:szCs w:val="22"/>
        </w:rPr>
      </w:pPr>
      <w:hyperlink w:anchor="_Toc460225664" w:history="1">
        <w:r w:rsidR="00862A55" w:rsidRPr="0060711E">
          <w:rPr>
            <w:rStyle w:val="Hyperlink"/>
            <w:noProof/>
          </w:rPr>
          <w:t>5</w:t>
        </w:r>
        <w:r w:rsidR="00862A55">
          <w:rPr>
            <w:rFonts w:asciiTheme="minorHAnsi" w:hAnsiTheme="minorHAnsi" w:cstheme="minorBidi"/>
            <w:noProof/>
            <w:szCs w:val="22"/>
          </w:rPr>
          <w:tab/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تحديث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القرار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noProof/>
          </w:rPr>
          <w:t>2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للجمعية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العالمية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لتقييس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الاتصالات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من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أجل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فترة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EG"/>
          </w:rPr>
          <w:t>الدراسة</w:t>
        </w:r>
        <w:r w:rsidR="00862A55" w:rsidRPr="0060711E">
          <w:rPr>
            <w:rStyle w:val="Hyperlink"/>
            <w:noProof/>
            <w:rtl/>
            <w:lang w:bidi="ar-EG"/>
          </w:rPr>
          <w:t xml:space="preserve"> </w:t>
        </w:r>
        <w:r w:rsidR="00862A55" w:rsidRPr="0060711E">
          <w:rPr>
            <w:rStyle w:val="Hyperlink"/>
            <w:noProof/>
          </w:rPr>
          <w:t>2020-2017</w:t>
        </w:r>
        <w:r w:rsidR="00862A55">
          <w:rPr>
            <w:rStyle w:val="Hyperlink"/>
            <w:noProof/>
          </w:rPr>
          <w:tab/>
        </w:r>
        <w:r w:rsidR="00862A55">
          <w:rPr>
            <w:noProof/>
            <w:webHidden/>
          </w:rPr>
          <w:tab/>
        </w:r>
        <w:r w:rsidR="00862A55" w:rsidRPr="00DA09DD">
          <w:rPr>
            <w:rFonts w:cs="Times New Roman"/>
            <w:noProof/>
            <w:webHidden/>
            <w:szCs w:val="22"/>
          </w:rPr>
          <w:fldChar w:fldCharType="begin"/>
        </w:r>
        <w:r w:rsidR="00862A55" w:rsidRPr="00DA09DD">
          <w:rPr>
            <w:rFonts w:cs="Times New Roman"/>
            <w:noProof/>
            <w:webHidden/>
            <w:szCs w:val="22"/>
          </w:rPr>
          <w:instrText xml:space="preserve"> PAGEREF _Toc460225664 \h </w:instrText>
        </w:r>
        <w:r w:rsidR="00862A55" w:rsidRPr="00DA09DD">
          <w:rPr>
            <w:rFonts w:cs="Times New Roman"/>
            <w:noProof/>
            <w:webHidden/>
            <w:szCs w:val="22"/>
          </w:rPr>
        </w:r>
        <w:r w:rsidR="00862A55" w:rsidRPr="00DA09DD">
          <w:rPr>
            <w:rFonts w:cs="Times New Roman"/>
            <w:noProof/>
            <w:webHidden/>
            <w:szCs w:val="22"/>
          </w:rPr>
          <w:fldChar w:fldCharType="separate"/>
        </w:r>
        <w:r w:rsidR="00C84B1E">
          <w:rPr>
            <w:rFonts w:cs="Times New Roman"/>
            <w:noProof/>
            <w:webHidden/>
            <w:szCs w:val="22"/>
            <w:rtl/>
          </w:rPr>
          <w:t>21</w:t>
        </w:r>
        <w:r w:rsidR="00862A55" w:rsidRPr="00DA09DD">
          <w:rPr>
            <w:rFonts w:cs="Times New Roman"/>
            <w:noProof/>
            <w:webHidden/>
            <w:szCs w:val="22"/>
          </w:rPr>
          <w:fldChar w:fldCharType="end"/>
        </w:r>
      </w:hyperlink>
    </w:p>
    <w:p w:rsidR="00862A55" w:rsidRDefault="00307370" w:rsidP="009F7DF2">
      <w:pPr>
        <w:pStyle w:val="TOC1"/>
        <w:tabs>
          <w:tab w:val="left" w:leader="dot" w:pos="9214"/>
        </w:tabs>
        <w:rPr>
          <w:rFonts w:asciiTheme="minorHAnsi" w:hAnsiTheme="minorHAnsi" w:cstheme="minorBidi"/>
          <w:noProof/>
          <w:szCs w:val="22"/>
        </w:rPr>
      </w:pPr>
      <w:hyperlink w:anchor="_Toc460225665" w:history="1">
        <w:r w:rsidR="00862A55" w:rsidRPr="0060711E">
          <w:rPr>
            <w:rStyle w:val="Hyperlink"/>
            <w:rFonts w:hint="cs"/>
            <w:noProof/>
            <w:rtl/>
            <w:lang w:bidi="ar-SY"/>
          </w:rPr>
          <w:t>ال‍ملحـق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noProof/>
            <w:lang w:bidi="ar-SY"/>
          </w:rPr>
          <w:t>1</w:t>
        </w:r>
      </w:hyperlink>
      <w:r w:rsidR="00862A55" w:rsidRPr="00AF3A4C">
        <w:rPr>
          <w:rStyle w:val="Hyperlink"/>
          <w:rFonts w:hint="cs"/>
          <w:noProof/>
          <w:color w:val="auto"/>
          <w:u w:val="none"/>
          <w:rtl/>
        </w:rPr>
        <w:t xml:space="preserve"> - </w:t>
      </w:r>
      <w:hyperlink w:anchor="_Toc460225666" w:history="1">
        <w:r w:rsidR="00862A55" w:rsidRPr="0060711E">
          <w:rPr>
            <w:rStyle w:val="Hyperlink"/>
            <w:rFonts w:hint="cs"/>
            <w:noProof/>
            <w:rtl/>
            <w:lang w:bidi="ar-SY"/>
          </w:rPr>
          <w:t>قائمة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بالتوصيات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والإضافات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والمواد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الأخرى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الصادرة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أو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الملغاة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في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فترة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الدراسة</w:t>
        </w:r>
        <w:r w:rsidR="00862A55">
          <w:rPr>
            <w:noProof/>
            <w:webHidden/>
          </w:rPr>
          <w:tab/>
        </w:r>
        <w:r w:rsidR="00862A55">
          <w:rPr>
            <w:noProof/>
            <w:webHidden/>
            <w:rtl/>
          </w:rPr>
          <w:tab/>
        </w:r>
        <w:r w:rsidR="00862A55" w:rsidRPr="00DA09DD">
          <w:rPr>
            <w:rFonts w:cs="Times New Roman"/>
            <w:noProof/>
            <w:webHidden/>
            <w:szCs w:val="22"/>
          </w:rPr>
          <w:fldChar w:fldCharType="begin"/>
        </w:r>
        <w:r w:rsidR="00862A55" w:rsidRPr="00DA09DD">
          <w:rPr>
            <w:rFonts w:cs="Times New Roman"/>
            <w:noProof/>
            <w:webHidden/>
            <w:szCs w:val="22"/>
          </w:rPr>
          <w:instrText xml:space="preserve"> PAGEREF _Toc460225666 \h </w:instrText>
        </w:r>
        <w:r w:rsidR="00862A55" w:rsidRPr="00DA09DD">
          <w:rPr>
            <w:rFonts w:cs="Times New Roman"/>
            <w:noProof/>
            <w:webHidden/>
            <w:szCs w:val="22"/>
          </w:rPr>
        </w:r>
        <w:r w:rsidR="00862A55" w:rsidRPr="00DA09DD">
          <w:rPr>
            <w:rFonts w:cs="Times New Roman"/>
            <w:noProof/>
            <w:webHidden/>
            <w:szCs w:val="22"/>
          </w:rPr>
          <w:fldChar w:fldCharType="separate"/>
        </w:r>
        <w:r w:rsidR="00C84B1E">
          <w:rPr>
            <w:rFonts w:cs="Times New Roman"/>
            <w:noProof/>
            <w:webHidden/>
            <w:szCs w:val="22"/>
            <w:rtl/>
          </w:rPr>
          <w:t>22</w:t>
        </w:r>
        <w:r w:rsidR="00862A55" w:rsidRPr="00DA09DD">
          <w:rPr>
            <w:rFonts w:cs="Times New Roman"/>
            <w:noProof/>
            <w:webHidden/>
            <w:szCs w:val="22"/>
          </w:rPr>
          <w:fldChar w:fldCharType="end"/>
        </w:r>
      </w:hyperlink>
    </w:p>
    <w:p w:rsidR="00862A55" w:rsidRDefault="00307370" w:rsidP="009F7DF2">
      <w:pPr>
        <w:pStyle w:val="TOC1"/>
        <w:tabs>
          <w:tab w:val="left" w:leader="dot" w:pos="9214"/>
        </w:tabs>
        <w:rPr>
          <w:rFonts w:asciiTheme="minorHAnsi" w:hAnsiTheme="minorHAnsi" w:cstheme="minorBidi"/>
          <w:noProof/>
          <w:szCs w:val="22"/>
        </w:rPr>
      </w:pPr>
      <w:hyperlink w:anchor="_Toc460225667" w:history="1">
        <w:r w:rsidR="00862A55" w:rsidRPr="0060711E">
          <w:rPr>
            <w:rStyle w:val="Hyperlink"/>
            <w:rFonts w:hint="cs"/>
            <w:noProof/>
            <w:rtl/>
            <w:lang w:bidi="ar-SY"/>
          </w:rPr>
          <w:t>ال‍ملحـق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noProof/>
            <w:lang w:bidi="ar-SY"/>
          </w:rPr>
          <w:t>2</w:t>
        </w:r>
        <w:r w:rsidR="00862A55">
          <w:rPr>
            <w:rStyle w:val="Hyperlink"/>
            <w:rFonts w:hint="cs"/>
            <w:noProof/>
            <w:rtl/>
            <w:lang w:bidi="ar-SY"/>
          </w:rPr>
          <w:t xml:space="preserve"> </w:t>
        </w:r>
      </w:hyperlink>
      <w:r w:rsidR="00862A55" w:rsidRPr="00AF3A4C">
        <w:rPr>
          <w:rStyle w:val="Hyperlink"/>
          <w:rFonts w:hint="cs"/>
          <w:noProof/>
          <w:color w:val="auto"/>
          <w:u w:val="none"/>
          <w:rtl/>
        </w:rPr>
        <w:t xml:space="preserve">- </w:t>
      </w:r>
      <w:hyperlink w:anchor="_Toc460225668" w:history="1">
        <w:r w:rsidR="00862A55" w:rsidRPr="0060711E">
          <w:rPr>
            <w:rStyle w:val="Hyperlink"/>
            <w:rFonts w:hint="cs"/>
            <w:noProof/>
            <w:rtl/>
            <w:lang w:bidi="ar-SY"/>
          </w:rPr>
          <w:t>التعديلات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المقترحة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في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اختصاصات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لجنة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الدراسات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noProof/>
            <w:lang w:bidi="ar-SY"/>
          </w:rPr>
          <w:t>15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والأدوار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التي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تؤديها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بصفتها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لجنة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الدراسات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الرئيسية</w:t>
        </w:r>
        <w:r w:rsidR="00862A55">
          <w:rPr>
            <w:rStyle w:val="Hyperlink"/>
            <w:noProof/>
            <w:rtl/>
            <w:lang w:bidi="ar-SY"/>
          </w:rPr>
          <w:br/>
        </w:r>
        <w:r w:rsidR="00862A55" w:rsidRPr="0060711E">
          <w:rPr>
            <w:rStyle w:val="Hyperlink"/>
            <w:noProof/>
            <w:rtl/>
            <w:lang w:bidi="ar-SY"/>
          </w:rPr>
          <w:t>(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القرار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noProof/>
            <w:lang w:bidi="ar-SY"/>
          </w:rPr>
          <w:t>2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للجمعية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العالمية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لتقييس</w:t>
        </w:r>
        <w:r w:rsidR="00862A55" w:rsidRPr="0060711E">
          <w:rPr>
            <w:rStyle w:val="Hyperlink"/>
            <w:noProof/>
            <w:rtl/>
            <w:lang w:bidi="ar-SY"/>
          </w:rPr>
          <w:t xml:space="preserve"> </w:t>
        </w:r>
        <w:r w:rsidR="00862A55" w:rsidRPr="0060711E">
          <w:rPr>
            <w:rStyle w:val="Hyperlink"/>
            <w:rFonts w:hint="cs"/>
            <w:noProof/>
            <w:rtl/>
            <w:lang w:bidi="ar-SY"/>
          </w:rPr>
          <w:t>الاتصالات</w:t>
        </w:r>
        <w:r w:rsidR="00862A55" w:rsidRPr="0060711E">
          <w:rPr>
            <w:rStyle w:val="Hyperlink"/>
            <w:noProof/>
            <w:rtl/>
            <w:lang w:bidi="ar-SY"/>
          </w:rPr>
          <w:t>)</w:t>
        </w:r>
        <w:r w:rsidR="00862A55">
          <w:rPr>
            <w:noProof/>
            <w:webHidden/>
          </w:rPr>
          <w:tab/>
        </w:r>
        <w:r w:rsidR="00862A55">
          <w:rPr>
            <w:noProof/>
            <w:webHidden/>
            <w:rtl/>
          </w:rPr>
          <w:tab/>
        </w:r>
        <w:r w:rsidR="00862A55" w:rsidRPr="00DA09DD">
          <w:rPr>
            <w:rFonts w:cs="Times New Roman"/>
            <w:noProof/>
            <w:webHidden/>
            <w:szCs w:val="22"/>
          </w:rPr>
          <w:fldChar w:fldCharType="begin"/>
        </w:r>
        <w:r w:rsidR="00862A55" w:rsidRPr="00DA09DD">
          <w:rPr>
            <w:rFonts w:cs="Times New Roman"/>
            <w:noProof/>
            <w:webHidden/>
            <w:szCs w:val="22"/>
          </w:rPr>
          <w:instrText xml:space="preserve"> PAGEREF _Toc460225668 \h </w:instrText>
        </w:r>
        <w:r w:rsidR="00862A55" w:rsidRPr="00DA09DD">
          <w:rPr>
            <w:rFonts w:cs="Times New Roman"/>
            <w:noProof/>
            <w:webHidden/>
            <w:szCs w:val="22"/>
          </w:rPr>
        </w:r>
        <w:r w:rsidR="00862A55" w:rsidRPr="00DA09DD">
          <w:rPr>
            <w:rFonts w:cs="Times New Roman"/>
            <w:noProof/>
            <w:webHidden/>
            <w:szCs w:val="22"/>
          </w:rPr>
          <w:fldChar w:fldCharType="separate"/>
        </w:r>
        <w:r w:rsidR="00C84B1E">
          <w:rPr>
            <w:rFonts w:cs="Times New Roman"/>
            <w:noProof/>
            <w:webHidden/>
            <w:szCs w:val="22"/>
            <w:rtl/>
          </w:rPr>
          <w:t>38</w:t>
        </w:r>
        <w:r w:rsidR="00862A55" w:rsidRPr="00DA09DD">
          <w:rPr>
            <w:rFonts w:cs="Times New Roman"/>
            <w:noProof/>
            <w:webHidden/>
            <w:szCs w:val="22"/>
          </w:rPr>
          <w:fldChar w:fldCharType="end"/>
        </w:r>
      </w:hyperlink>
    </w:p>
    <w:p w:rsidR="00862A55" w:rsidRDefault="00862A55" w:rsidP="00862A55">
      <w:pPr>
        <w:rPr>
          <w:sz w:val="20"/>
          <w:rtl/>
          <w:lang w:val="en-GB" w:bidi="ar-SY"/>
        </w:rPr>
      </w:pPr>
      <w:r>
        <w:rPr>
          <w:sz w:val="20"/>
          <w:rtl/>
          <w:lang w:val="en-GB" w:bidi="ar-SY"/>
        </w:rPr>
        <w:fldChar w:fldCharType="end"/>
      </w:r>
    </w:p>
    <w:p w:rsidR="00862A55" w:rsidRDefault="00862A55" w:rsidP="00162773">
      <w:pPr>
        <w:rPr>
          <w:rtl/>
        </w:rPr>
      </w:pPr>
      <w:r>
        <w:rPr>
          <w:rtl/>
        </w:rPr>
        <w:br w:type="page"/>
      </w:r>
    </w:p>
    <w:p w:rsidR="00C84B1E" w:rsidRDefault="00C84B1E" w:rsidP="000E4855">
      <w:pPr>
        <w:pStyle w:val="Heading1"/>
        <w:rPr>
          <w:rtl/>
          <w:lang w:bidi="ar-EG"/>
        </w:rPr>
      </w:pPr>
      <w:bookmarkStart w:id="5" w:name="_Toc460225660"/>
      <w:r>
        <w:lastRenderedPageBreak/>
        <w:t>1</w:t>
      </w:r>
      <w:r>
        <w:tab/>
      </w:r>
      <w:r>
        <w:rPr>
          <w:rFonts w:hint="cs"/>
          <w:rtl/>
          <w:lang w:bidi="ar-EG"/>
        </w:rPr>
        <w:t>مقدمة</w:t>
      </w:r>
      <w:bookmarkEnd w:id="5"/>
    </w:p>
    <w:p w:rsidR="00C84B1E" w:rsidRDefault="00C84B1E" w:rsidP="000E4855">
      <w:pPr>
        <w:pStyle w:val="Heading2"/>
        <w:rPr>
          <w:rtl/>
          <w:lang w:bidi="ar-SY"/>
        </w:rPr>
      </w:pPr>
      <w:r>
        <w:rPr>
          <w:lang w:bidi="ar-EG"/>
        </w:rPr>
        <w:t>1.1</w:t>
      </w:r>
      <w:r>
        <w:rPr>
          <w:lang w:bidi="ar-EG"/>
        </w:rPr>
        <w:tab/>
      </w:r>
      <w:r w:rsidRPr="008164C7">
        <w:rPr>
          <w:rtl/>
        </w:rPr>
        <w:t xml:space="preserve">مسؤوليات لجنة الدراسات </w:t>
      </w:r>
      <w:r>
        <w:t>15</w:t>
      </w:r>
    </w:p>
    <w:p w:rsidR="00C84B1E" w:rsidRPr="008164C7" w:rsidRDefault="00C84B1E" w:rsidP="000E4855">
      <w:pPr>
        <w:rPr>
          <w:rtl/>
          <w:lang w:bidi="ar-EG"/>
        </w:rPr>
      </w:pPr>
      <w:r>
        <w:rPr>
          <w:rFonts w:hint="cs"/>
          <w:rtl/>
        </w:rPr>
        <w:t xml:space="preserve">كلفت الجمعية العالمية لتقييس الاتصالات (دبي، </w:t>
      </w:r>
      <w:r>
        <w:rPr>
          <w:lang w:val="en-GB"/>
        </w:rPr>
        <w:t>2012</w:t>
      </w:r>
      <w:r>
        <w:rPr>
          <w:rFonts w:hint="cs"/>
          <w:rtl/>
        </w:rPr>
        <w:t>)</w:t>
      </w:r>
      <w:r w:rsidRPr="00E43168">
        <w:rPr>
          <w:rtl/>
        </w:rPr>
        <w:t xml:space="preserve"> لجنة الدراسات </w:t>
      </w:r>
      <w:r>
        <w:t>15</w:t>
      </w:r>
      <w:r w:rsidRPr="00E43168">
        <w:rPr>
          <w:rtl/>
        </w:rPr>
        <w:t xml:space="preserve"> لقطاع تقييس الاتصالات</w:t>
      </w:r>
      <w:r>
        <w:rPr>
          <w:rFonts w:hint="cs"/>
          <w:rtl/>
        </w:rPr>
        <w:t xml:space="preserve"> بدراسة </w:t>
      </w:r>
      <w:r>
        <w:rPr>
          <w:lang w:val="en-GB"/>
        </w:rPr>
        <w:t>18</w:t>
      </w:r>
      <w:r>
        <w:rPr>
          <w:rFonts w:hint="cs"/>
          <w:rtl/>
          <w:lang w:val="en-GB" w:bidi="ar-SY"/>
        </w:rPr>
        <w:t xml:space="preserve"> مسألة في مجال وضع</w:t>
      </w:r>
      <w:r w:rsidRPr="00E43168">
        <w:rPr>
          <w:rtl/>
        </w:rPr>
        <w:t xml:space="preserve"> المعايير الخاصة</w:t>
      </w:r>
      <w:r>
        <w:rPr>
          <w:rFonts w:hint="cs"/>
          <w:rtl/>
        </w:rPr>
        <w:t xml:space="preserve"> </w:t>
      </w:r>
      <w:r w:rsidRPr="00E43168">
        <w:rPr>
          <w:rtl/>
        </w:rPr>
        <w:t>بالبنى التحتية لشبكات النقل البصرية ولشبكات النفاذ وللشبكات المنزلية والشبكات الكهربائية، والأنظمة والتجهيزات والألياف البصرية والكبلات</w:t>
      </w:r>
      <w:r>
        <w:rPr>
          <w:rFonts w:hint="cs"/>
          <w:rtl/>
        </w:rPr>
        <w:t>،</w:t>
      </w:r>
      <w:r w:rsidRPr="00E43168">
        <w:rPr>
          <w:rtl/>
        </w:rPr>
        <w:t xml:space="preserve"> والتقنيات المرتبطة بها للتركيب والصيانة والإدارة والاختبار والمعدات والقياس وتكنولوجيا طبقة التحكم </w:t>
      </w:r>
      <w:r>
        <w:rPr>
          <w:rFonts w:hint="cs"/>
          <w:rtl/>
        </w:rPr>
        <w:t>ل</w:t>
      </w:r>
      <w:r w:rsidRPr="00E43168">
        <w:rPr>
          <w:rtl/>
        </w:rPr>
        <w:t>لسماح بالتطور في اتجاه شبكات النقل الذكية</w:t>
      </w:r>
      <w:r>
        <w:rPr>
          <w:rFonts w:hint="cs"/>
          <w:rtl/>
        </w:rPr>
        <w:t>،</w:t>
      </w:r>
      <w:r w:rsidRPr="00E43168">
        <w:rPr>
          <w:rtl/>
        </w:rPr>
        <w:t xml:space="preserve"> بما في ذلك دعم تطبيقات الشبكات الذكية. وهذا يشمل وضع المعايير المتصلة بأماكن العميل والنفاذ، والأقسام الحضرية وأقسام الاتصال البعيد من شبكات الاتصالات</w:t>
      </w:r>
      <w:r>
        <w:rPr>
          <w:rFonts w:hint="cs"/>
          <w:rtl/>
        </w:rPr>
        <w:t>،</w:t>
      </w:r>
      <w:r w:rsidRPr="00E43168">
        <w:rPr>
          <w:rtl/>
        </w:rPr>
        <w:t xml:space="preserve"> إلى جانب الشبكات الكهربائية وبناها التحتية من الإرسال إلى التحميل</w:t>
      </w:r>
      <w:r w:rsidRPr="00E43168">
        <w:rPr>
          <w:lang w:bidi="ar-EG"/>
        </w:rPr>
        <w:t>.</w:t>
      </w:r>
    </w:p>
    <w:p w:rsidR="00C84B1E" w:rsidRDefault="00C84B1E" w:rsidP="000E4855">
      <w:pPr>
        <w:pStyle w:val="Heading2"/>
      </w:pPr>
      <w:r>
        <w:rPr>
          <w:lang w:bidi="ar-EG"/>
        </w:rPr>
        <w:t>2.1</w:t>
      </w:r>
      <w:r>
        <w:rPr>
          <w:lang w:bidi="ar-EG"/>
        </w:rPr>
        <w:tab/>
      </w:r>
      <w:r w:rsidRPr="00E43168">
        <w:rPr>
          <w:rtl/>
        </w:rPr>
        <w:t xml:space="preserve">فريق الإدارة والاجتماعات التي عقدتها لجنة الدراسات </w:t>
      </w:r>
      <w:r>
        <w:t>15</w:t>
      </w:r>
    </w:p>
    <w:p w:rsidR="00C84B1E" w:rsidRDefault="00C84B1E" w:rsidP="000E4855">
      <w:pPr>
        <w:rPr>
          <w:rtl/>
        </w:rPr>
      </w:pPr>
      <w:r w:rsidRPr="00922FD1">
        <w:rPr>
          <w:rtl/>
        </w:rPr>
        <w:t xml:space="preserve">اجتمعت لجنة الدراسات </w:t>
      </w:r>
      <w:r>
        <w:t>15</w:t>
      </w:r>
      <w:r w:rsidRPr="00922FD1">
        <w:rPr>
          <w:rtl/>
        </w:rPr>
        <w:t xml:space="preserve"> ست مرات في جلسات عامة ومرتين في فرق عمل أثناء فترة الدراسة (انظر الجدول </w:t>
      </w:r>
      <w:r>
        <w:t>1</w:t>
      </w:r>
      <w:r w:rsidRPr="00922FD1">
        <w:rPr>
          <w:rtl/>
        </w:rPr>
        <w:t>) برئاسة السيد ستيفن تروبريدج (</w:t>
      </w:r>
      <w:r w:rsidRPr="00922FD1">
        <w:t>Alcatel-Lucent</w:t>
      </w:r>
      <w:r>
        <w:rPr>
          <w:rFonts w:hint="cs"/>
          <w:rtl/>
        </w:rPr>
        <w:t>،</w:t>
      </w:r>
      <w:r w:rsidRPr="00922FD1">
        <w:t xml:space="preserve"> </w:t>
      </w:r>
      <w:r w:rsidRPr="00922FD1">
        <w:rPr>
          <w:rtl/>
        </w:rPr>
        <w:t>الولايات المتحدة الأمريكية</w:t>
      </w:r>
      <w:r>
        <w:rPr>
          <w:rFonts w:hint="cs"/>
          <w:rtl/>
          <w:lang w:bidi="ar-EG"/>
        </w:rPr>
        <w:t>)</w:t>
      </w:r>
      <w:r w:rsidRPr="00922FD1">
        <w:rPr>
          <w:rtl/>
        </w:rPr>
        <w:t>، ومساعدة نواب الرئيس السيد غني عباس</w:t>
      </w:r>
      <w:r>
        <w:rPr>
          <w:rFonts w:hint="cs"/>
          <w:rtl/>
        </w:rPr>
        <w:t xml:space="preserve"> (</w:t>
      </w:r>
      <w:r w:rsidRPr="00922FD1">
        <w:t>Ericsson</w:t>
      </w:r>
      <w:r>
        <w:rPr>
          <w:rFonts w:hint="cs"/>
          <w:rtl/>
        </w:rPr>
        <w:t xml:space="preserve">، </w:t>
      </w:r>
      <w:r w:rsidRPr="00922FD1">
        <w:rPr>
          <w:rtl/>
        </w:rPr>
        <w:t>المملكة المتحدة</w:t>
      </w:r>
      <w:r>
        <w:rPr>
          <w:rFonts w:hint="cs"/>
          <w:rtl/>
        </w:rPr>
        <w:t>) و</w:t>
      </w:r>
      <w:r w:rsidRPr="005A3B3F">
        <w:rPr>
          <w:rtl/>
        </w:rPr>
        <w:t>السيد فهد الفلاج</w:t>
      </w:r>
      <w:r>
        <w:rPr>
          <w:rFonts w:hint="cs"/>
          <w:rtl/>
        </w:rPr>
        <w:t xml:space="preserve"> (</w:t>
      </w:r>
      <w:r w:rsidRPr="005A3B3F">
        <w:rPr>
          <w:rtl/>
        </w:rPr>
        <w:t>المملكة العربية السعودية</w:t>
      </w:r>
      <w:r>
        <w:rPr>
          <w:rFonts w:hint="cs"/>
          <w:rtl/>
        </w:rPr>
        <w:t>) و</w:t>
      </w:r>
      <w:r w:rsidRPr="005A3B3F">
        <w:rPr>
          <w:rtl/>
        </w:rPr>
        <w:t>السيد نوريوكي آراكي</w:t>
      </w:r>
      <w:r w:rsidRPr="005A3B3F">
        <w:t xml:space="preserve"> </w:t>
      </w:r>
      <w:r>
        <w:rPr>
          <w:rFonts w:hint="cs"/>
          <w:rtl/>
        </w:rPr>
        <w:t>(</w:t>
      </w:r>
      <w:r w:rsidRPr="005A3B3F">
        <w:t>NTT</w:t>
      </w:r>
      <w:r w:rsidRPr="005A3B3F">
        <w:rPr>
          <w:rtl/>
        </w:rPr>
        <w:t>، اليابان</w:t>
      </w:r>
      <w:r>
        <w:rPr>
          <w:rFonts w:hint="cs"/>
          <w:rtl/>
        </w:rPr>
        <w:t>) و</w:t>
      </w:r>
      <w:r w:rsidRPr="00A03C1E">
        <w:rPr>
          <w:rtl/>
        </w:rPr>
        <w:t>السيد فيكتور كاتوك (أوكرانيا</w:t>
      </w:r>
      <w:r>
        <w:rPr>
          <w:rFonts w:hint="cs"/>
          <w:rtl/>
        </w:rPr>
        <w:t>) و</w:t>
      </w:r>
      <w:r w:rsidRPr="00A03C1E">
        <w:rPr>
          <w:rtl/>
        </w:rPr>
        <w:t>السيد دان لي (</w:t>
      </w:r>
      <w:r w:rsidRPr="00A03C1E">
        <w:t>Huawei</w:t>
      </w:r>
      <w:r>
        <w:rPr>
          <w:rFonts w:hint="cs"/>
          <w:rtl/>
        </w:rPr>
        <w:t>،</w:t>
      </w:r>
      <w:r w:rsidRPr="00A03C1E">
        <w:rPr>
          <w:rtl/>
        </w:rPr>
        <w:t xml:space="preserve"> الصين</w:t>
      </w:r>
      <w:r>
        <w:rPr>
          <w:rFonts w:hint="cs"/>
          <w:rtl/>
        </w:rPr>
        <w:t>) و</w:t>
      </w:r>
      <w:r w:rsidRPr="00A03C1E">
        <w:rPr>
          <w:rtl/>
        </w:rPr>
        <w:t>السيد فرانشيسكو مونتالي (إيطاليا</w:t>
      </w:r>
      <w:r>
        <w:rPr>
          <w:rFonts w:hint="cs"/>
          <w:rtl/>
        </w:rPr>
        <w:t>) و</w:t>
      </w:r>
      <w:r w:rsidRPr="00A03C1E">
        <w:rPr>
          <w:rtl/>
        </w:rPr>
        <w:t xml:space="preserve">السيد </w:t>
      </w:r>
      <w:r>
        <w:rPr>
          <w:rFonts w:hint="cs"/>
          <w:rtl/>
        </w:rPr>
        <w:t>أ</w:t>
      </w:r>
      <w:r w:rsidRPr="006C4A8E">
        <w:rPr>
          <w:rtl/>
        </w:rPr>
        <w:t>تيليو رجاني</w:t>
      </w:r>
      <w:r>
        <w:rPr>
          <w:rFonts w:hint="cs"/>
          <w:rtl/>
        </w:rPr>
        <w:t xml:space="preserve"> (</w:t>
      </w:r>
      <w:r w:rsidRPr="00A03C1E">
        <w:t>CPqD</w:t>
      </w:r>
      <w:r w:rsidRPr="00A03C1E">
        <w:rPr>
          <w:rtl/>
        </w:rPr>
        <w:t>، البرازيل</w:t>
      </w:r>
      <w:r>
        <w:rPr>
          <w:rFonts w:hint="cs"/>
          <w:rtl/>
        </w:rPr>
        <w:t>) و</w:t>
      </w:r>
      <w:r w:rsidRPr="006C4A8E">
        <w:rPr>
          <w:rtl/>
        </w:rPr>
        <w:t>السيد جيونغ-دونغ ريو</w:t>
      </w:r>
      <w:r>
        <w:rPr>
          <w:rFonts w:hint="cs"/>
          <w:rtl/>
        </w:rPr>
        <w:t xml:space="preserve"> (</w:t>
      </w:r>
      <w:r w:rsidRPr="006C4A8E">
        <w:t>ETRI</w:t>
      </w:r>
      <w:r>
        <w:rPr>
          <w:rFonts w:hint="cs"/>
          <w:rtl/>
        </w:rPr>
        <w:t xml:space="preserve">، </w:t>
      </w:r>
      <w:r w:rsidRPr="006C4A8E">
        <w:rPr>
          <w:rtl/>
        </w:rPr>
        <w:t>كوريا</w:t>
      </w:r>
      <w:r>
        <w:rPr>
          <w:rFonts w:hint="cs"/>
          <w:rtl/>
        </w:rPr>
        <w:t xml:space="preserve">)، </w:t>
      </w:r>
      <w:r w:rsidRPr="006C4A8E">
        <w:rPr>
          <w:rtl/>
        </w:rPr>
        <w:t>والسيد هيلموت شينك</w:t>
      </w:r>
      <w:r>
        <w:rPr>
          <w:rFonts w:hint="cs"/>
          <w:rtl/>
        </w:rPr>
        <w:t xml:space="preserve"> (</w:t>
      </w:r>
      <w:r w:rsidRPr="006C4A8E">
        <w:t>NSN</w:t>
      </w:r>
      <w:r w:rsidRPr="006C4A8E">
        <w:rPr>
          <w:rtl/>
        </w:rPr>
        <w:t>، ألمانيا</w:t>
      </w:r>
      <w:r>
        <w:rPr>
          <w:rFonts w:hint="cs"/>
          <w:rtl/>
        </w:rPr>
        <w:t>).</w:t>
      </w:r>
    </w:p>
    <w:p w:rsidR="00C84B1E" w:rsidRDefault="00C84B1E" w:rsidP="000E4855">
      <w:pPr>
        <w:rPr>
          <w:rtl/>
          <w:lang w:bidi="ar-EG"/>
        </w:rPr>
      </w:pPr>
      <w:r>
        <w:rPr>
          <w:rFonts w:hint="cs"/>
          <w:rtl/>
          <w:lang w:bidi="ar-EG"/>
        </w:rPr>
        <w:t>و</w:t>
      </w:r>
      <w:r w:rsidRPr="006C4A8E">
        <w:rPr>
          <w:rFonts w:hint="cs"/>
          <w:rtl/>
          <w:lang w:bidi="ar-EG"/>
        </w:rPr>
        <w:t>إضافةً إلى ذلك</w:t>
      </w:r>
      <w:r>
        <w:rPr>
          <w:rFonts w:hint="cs"/>
          <w:rtl/>
          <w:lang w:bidi="ar-EG"/>
        </w:rPr>
        <w:t>،</w:t>
      </w:r>
      <w:r w:rsidRPr="006C4A8E">
        <w:rPr>
          <w:rFonts w:hint="cs"/>
          <w:rtl/>
          <w:lang w:bidi="ar-EG"/>
        </w:rPr>
        <w:t xml:space="preserve"> عُقد العديد من اجتماعات المقررين (بما فيها اجتماعات إلكترونية) أثناء فترة الدراسة في مواقع مختلفة</w:t>
      </w:r>
      <w:r>
        <w:rPr>
          <w:rFonts w:hint="cs"/>
          <w:rtl/>
          <w:lang w:bidi="ar-EG"/>
        </w:rPr>
        <w:t>،</w:t>
      </w:r>
      <w:r w:rsidRPr="006C4A8E">
        <w:rPr>
          <w:rFonts w:hint="cs"/>
          <w:rtl/>
          <w:lang w:bidi="ar-EG"/>
        </w:rPr>
        <w:t xml:space="preserve"> انظر الجدول </w:t>
      </w:r>
      <w:r w:rsidRPr="006C4A8E">
        <w:t>1</w:t>
      </w:r>
      <w:r>
        <w:rPr>
          <w:rFonts w:hint="cs"/>
          <w:rtl/>
          <w:lang w:bidi="ar-EG"/>
        </w:rPr>
        <w:t>-مكرراً</w:t>
      </w:r>
      <w:r w:rsidRPr="006C4A8E">
        <w:rPr>
          <w:rFonts w:hint="cs"/>
          <w:rtl/>
          <w:lang w:bidi="ar-EG"/>
        </w:rPr>
        <w:t>.</w:t>
      </w:r>
    </w:p>
    <w:p w:rsidR="00C84B1E" w:rsidRPr="00EC241E" w:rsidRDefault="00C84B1E" w:rsidP="000E4855">
      <w:pPr>
        <w:pStyle w:val="TableNo"/>
        <w:spacing w:before="360"/>
        <w:rPr>
          <w:rtl/>
          <w:lang w:bidi="ar-EG"/>
        </w:rPr>
      </w:pPr>
      <w:r w:rsidRPr="00736D6C">
        <w:rPr>
          <w:rFonts w:hint="cs"/>
          <w:rtl/>
          <w:lang w:val="fr-FR"/>
        </w:rPr>
        <w:t xml:space="preserve">الجدول </w:t>
      </w:r>
      <w:r w:rsidRPr="00736D6C">
        <w:t>1</w:t>
      </w:r>
    </w:p>
    <w:p w:rsidR="00C84B1E" w:rsidRDefault="00C84B1E" w:rsidP="000E4855">
      <w:pPr>
        <w:pStyle w:val="Tabletitle"/>
      </w:pPr>
      <w:r w:rsidRPr="006C4A8E">
        <w:rPr>
          <w:rtl/>
        </w:rPr>
        <w:t xml:space="preserve">اجتماعات لجنة الدراسة </w:t>
      </w:r>
      <w:r>
        <w:t>15</w:t>
      </w:r>
      <w:r w:rsidRPr="006C4A8E">
        <w:rPr>
          <w:rtl/>
        </w:rPr>
        <w:t xml:space="preserve"> وفرق عملها</w:t>
      </w:r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11"/>
        <w:gridCol w:w="4536"/>
        <w:gridCol w:w="2835"/>
      </w:tblGrid>
      <w:tr w:rsidR="00C84B1E" w:rsidRPr="006C4A8E" w:rsidTr="000E4855">
        <w:trPr>
          <w:tblHeader/>
          <w:jc w:val="center"/>
        </w:trPr>
        <w:tc>
          <w:tcPr>
            <w:tcW w:w="221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84B1E" w:rsidRPr="006C4A8E" w:rsidRDefault="00C84B1E" w:rsidP="000E4855">
            <w:pPr>
              <w:pStyle w:val="Tablehead0"/>
              <w:rPr>
                <w:rtl/>
                <w:lang w:val="fr-FR"/>
              </w:rPr>
            </w:pPr>
            <w:r w:rsidRPr="006C4A8E">
              <w:rPr>
                <w:rFonts w:hint="cs"/>
                <w:rtl/>
                <w:lang w:val="fr-FR"/>
              </w:rPr>
              <w:t>الاجتماعات</w:t>
            </w:r>
          </w:p>
        </w:tc>
        <w:tc>
          <w:tcPr>
            <w:tcW w:w="453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84B1E" w:rsidRPr="00FA50A6" w:rsidRDefault="00C84B1E" w:rsidP="000E4855">
            <w:pPr>
              <w:pStyle w:val="Tablehead0"/>
              <w:rPr>
                <w:lang w:val="en-GB"/>
              </w:rPr>
            </w:pPr>
            <w:r>
              <w:rPr>
                <w:rFonts w:hint="cs"/>
                <w:rtl/>
                <w:lang w:val="fr-FR"/>
              </w:rPr>
              <w:t>المكان والزمان</w:t>
            </w:r>
          </w:p>
        </w:tc>
        <w:tc>
          <w:tcPr>
            <w:tcW w:w="283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C84B1E" w:rsidRPr="006C4A8E" w:rsidRDefault="00C84B1E" w:rsidP="000E4855">
            <w:pPr>
              <w:pStyle w:val="Tablehead0"/>
              <w:rPr>
                <w:rtl/>
                <w:lang w:val="fr-FR"/>
              </w:rPr>
            </w:pPr>
            <w:r w:rsidRPr="006C4A8E">
              <w:rPr>
                <w:rFonts w:hint="cs"/>
                <w:rtl/>
                <w:lang w:val="fr-FR"/>
              </w:rPr>
              <w:t>التقارير</w:t>
            </w:r>
          </w:p>
        </w:tc>
      </w:tr>
      <w:tr w:rsidR="00C84B1E" w:rsidRPr="006C4A8E" w:rsidTr="000E4855">
        <w:trPr>
          <w:jc w:val="center"/>
        </w:trPr>
        <w:tc>
          <w:tcPr>
            <w:tcW w:w="2211" w:type="dxa"/>
            <w:tcBorders>
              <w:top w:val="single" w:sz="12" w:space="0" w:color="auto"/>
            </w:tcBorders>
            <w:shd w:val="clear" w:color="auto" w:fill="auto"/>
          </w:tcPr>
          <w:p w:rsidR="00C84B1E" w:rsidRPr="006C4A8E" w:rsidRDefault="00C84B1E" w:rsidP="000E4855">
            <w:pPr>
              <w:pStyle w:val="Tabletexte"/>
            </w:pPr>
            <w:r w:rsidRPr="006C4A8E">
              <w:rPr>
                <w:rtl/>
              </w:rPr>
              <w:t xml:space="preserve">فرقة العمل </w:t>
            </w:r>
            <w:r w:rsidRPr="006C4A8E">
              <w:t>1/15</w:t>
            </w:r>
          </w:p>
        </w:tc>
        <w:tc>
          <w:tcPr>
            <w:tcW w:w="4536" w:type="dxa"/>
            <w:tcBorders>
              <w:top w:val="single" w:sz="12" w:space="0" w:color="auto"/>
            </w:tcBorders>
            <w:shd w:val="clear" w:color="auto" w:fill="auto"/>
          </w:tcPr>
          <w:p w:rsidR="00C84B1E" w:rsidRPr="006C4A8E" w:rsidRDefault="00C84B1E" w:rsidP="000E4855">
            <w:pPr>
              <w:pStyle w:val="Tabletexte"/>
            </w:pPr>
            <w:r w:rsidRPr="006C4A8E">
              <w:rPr>
                <w:rFonts w:hint="cs"/>
                <w:rtl/>
              </w:rPr>
              <w:t xml:space="preserve">جنيف، </w:t>
            </w:r>
            <w:r>
              <w:t>1</w:t>
            </w:r>
            <w:r>
              <w:rPr>
                <w:rFonts w:hint="cs"/>
                <w:rtl/>
                <w:lang w:bidi="ar-EG"/>
              </w:rPr>
              <w:t xml:space="preserve"> فبراير </w:t>
            </w:r>
            <w:r w:rsidRPr="006C4A8E">
              <w:t>2013</w:t>
            </w:r>
          </w:p>
        </w:tc>
        <w:tc>
          <w:tcPr>
            <w:tcW w:w="283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D17EF5" w:rsidRDefault="00C84B1E" w:rsidP="000E4855">
            <w:pPr>
              <w:pStyle w:val="Tabletexte"/>
              <w:jc w:val="left"/>
            </w:pPr>
            <w:r w:rsidRPr="00D17EF5">
              <w:t>COM 15 –</w:t>
            </w:r>
            <w:r>
              <w:t xml:space="preserve"> </w:t>
            </w:r>
            <w:r w:rsidRPr="00D17EF5">
              <w:t>R 1 – R 2</w:t>
            </w:r>
          </w:p>
        </w:tc>
      </w:tr>
      <w:tr w:rsidR="00C84B1E" w:rsidRPr="006C4A8E" w:rsidTr="000E4855">
        <w:trPr>
          <w:jc w:val="center"/>
        </w:trPr>
        <w:tc>
          <w:tcPr>
            <w:tcW w:w="2211" w:type="dxa"/>
            <w:shd w:val="clear" w:color="auto" w:fill="auto"/>
          </w:tcPr>
          <w:p w:rsidR="00C84B1E" w:rsidRPr="006C4A8E" w:rsidRDefault="00C84B1E" w:rsidP="000E4855">
            <w:pPr>
              <w:pStyle w:val="Tabletexte"/>
            </w:pPr>
            <w:r w:rsidRPr="006C4A8E">
              <w:rPr>
                <w:rFonts w:hint="cs"/>
                <w:rtl/>
              </w:rPr>
              <w:t xml:space="preserve">لجنة الدراسات </w:t>
            </w:r>
            <w:r>
              <w:t>15</w:t>
            </w:r>
          </w:p>
        </w:tc>
        <w:tc>
          <w:tcPr>
            <w:tcW w:w="4536" w:type="dxa"/>
            <w:shd w:val="clear" w:color="auto" w:fill="auto"/>
          </w:tcPr>
          <w:p w:rsidR="00C84B1E" w:rsidRPr="006C4A8E" w:rsidRDefault="00C84B1E" w:rsidP="000E4855">
            <w:pPr>
              <w:pStyle w:val="Tabletexte"/>
              <w:rPr>
                <w:rtl/>
              </w:rPr>
            </w:pPr>
            <w:r w:rsidRPr="006C4A8E">
              <w:rPr>
                <w:rFonts w:hint="cs"/>
                <w:rtl/>
              </w:rPr>
              <w:t xml:space="preserve">جنيف، </w:t>
            </w:r>
            <w:r w:rsidRPr="006C4A8E">
              <w:t>12-1</w:t>
            </w:r>
            <w:r w:rsidRPr="006C4A8E">
              <w:rPr>
                <w:rFonts w:hint="cs"/>
                <w:rtl/>
              </w:rPr>
              <w:t xml:space="preserve"> </w:t>
            </w:r>
            <w:r>
              <w:rPr>
                <w:rFonts w:hint="cs"/>
                <w:rtl/>
              </w:rPr>
              <w:t>يوليو</w:t>
            </w:r>
            <w:r w:rsidRPr="006C4A8E">
              <w:rPr>
                <w:rFonts w:hint="cs"/>
                <w:rtl/>
              </w:rPr>
              <w:t xml:space="preserve"> </w:t>
            </w:r>
            <w:r w:rsidRPr="006C4A8E">
              <w:t>2013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84B1E" w:rsidRPr="00D17EF5" w:rsidRDefault="00C84B1E" w:rsidP="000E4855">
            <w:pPr>
              <w:pStyle w:val="Tabletexte"/>
              <w:jc w:val="left"/>
            </w:pPr>
            <w:r w:rsidRPr="00D17EF5">
              <w:t>COM 15 –</w:t>
            </w:r>
            <w:r>
              <w:t xml:space="preserve"> </w:t>
            </w:r>
            <w:r w:rsidRPr="00D17EF5">
              <w:t>R 3 – R 7</w:t>
            </w:r>
          </w:p>
        </w:tc>
      </w:tr>
      <w:tr w:rsidR="00C84B1E" w:rsidRPr="006C4A8E" w:rsidTr="000E4855">
        <w:trPr>
          <w:jc w:val="center"/>
        </w:trPr>
        <w:tc>
          <w:tcPr>
            <w:tcW w:w="2211" w:type="dxa"/>
            <w:shd w:val="clear" w:color="auto" w:fill="auto"/>
          </w:tcPr>
          <w:p w:rsidR="00C84B1E" w:rsidRPr="006C4A8E" w:rsidRDefault="00C84B1E" w:rsidP="000E4855">
            <w:pPr>
              <w:pStyle w:val="Tabletexte"/>
            </w:pPr>
            <w:r w:rsidRPr="006C4A8E">
              <w:rPr>
                <w:rtl/>
              </w:rPr>
              <w:t xml:space="preserve">فرقة العمل </w:t>
            </w:r>
            <w:r w:rsidRPr="006C4A8E">
              <w:t>1/15</w:t>
            </w:r>
          </w:p>
        </w:tc>
        <w:tc>
          <w:tcPr>
            <w:tcW w:w="4536" w:type="dxa"/>
            <w:shd w:val="clear" w:color="auto" w:fill="auto"/>
          </w:tcPr>
          <w:p w:rsidR="00C84B1E" w:rsidRDefault="00C84B1E" w:rsidP="000E4855">
            <w:pPr>
              <w:pStyle w:val="Tabletexte"/>
            </w:pPr>
            <w:r w:rsidRPr="004D4646">
              <w:rPr>
                <w:rFonts w:hint="cs"/>
                <w:rtl/>
              </w:rPr>
              <w:t xml:space="preserve">جنيف، </w:t>
            </w:r>
            <w:r>
              <w:t>6</w:t>
            </w:r>
            <w:r>
              <w:rPr>
                <w:rFonts w:hint="cs"/>
                <w:rtl/>
                <w:lang w:bidi="ar-EG"/>
              </w:rPr>
              <w:t xml:space="preserve"> ديسمبر</w:t>
            </w:r>
            <w:r w:rsidRPr="004D4646">
              <w:rPr>
                <w:rFonts w:hint="cs"/>
                <w:rtl/>
              </w:rPr>
              <w:t xml:space="preserve"> </w:t>
            </w:r>
            <w:r w:rsidRPr="004D4646">
              <w:t>2013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84B1E" w:rsidRPr="00D17EF5" w:rsidRDefault="00C84B1E" w:rsidP="000E4855">
            <w:pPr>
              <w:pStyle w:val="Tabletexte"/>
              <w:jc w:val="left"/>
            </w:pPr>
            <w:r w:rsidRPr="00D17EF5">
              <w:t>COM 15 –</w:t>
            </w:r>
            <w:r>
              <w:t xml:space="preserve"> </w:t>
            </w:r>
            <w:r w:rsidRPr="00D17EF5">
              <w:t xml:space="preserve">R 8 </w:t>
            </w:r>
            <w:r>
              <w:t>–</w:t>
            </w:r>
            <w:r w:rsidRPr="00D17EF5">
              <w:t xml:space="preserve"> R 9</w:t>
            </w:r>
          </w:p>
        </w:tc>
      </w:tr>
      <w:tr w:rsidR="00C84B1E" w:rsidRPr="006C4A8E" w:rsidTr="000E4855">
        <w:trPr>
          <w:jc w:val="center"/>
        </w:trPr>
        <w:tc>
          <w:tcPr>
            <w:tcW w:w="2211" w:type="dxa"/>
            <w:shd w:val="clear" w:color="auto" w:fill="auto"/>
          </w:tcPr>
          <w:p w:rsidR="00C84B1E" w:rsidRDefault="00C84B1E" w:rsidP="000E4855">
            <w:pPr>
              <w:pStyle w:val="Tabletexte"/>
            </w:pPr>
            <w:r w:rsidRPr="00C317D1">
              <w:rPr>
                <w:rFonts w:hint="cs"/>
                <w:rtl/>
              </w:rPr>
              <w:t xml:space="preserve">لجنة الدراسات </w:t>
            </w:r>
            <w:r w:rsidRPr="00C317D1">
              <w:t>15</w:t>
            </w:r>
          </w:p>
        </w:tc>
        <w:tc>
          <w:tcPr>
            <w:tcW w:w="4536" w:type="dxa"/>
            <w:shd w:val="clear" w:color="auto" w:fill="auto"/>
          </w:tcPr>
          <w:p w:rsidR="00C84B1E" w:rsidRDefault="00C84B1E" w:rsidP="000E4855">
            <w:pPr>
              <w:pStyle w:val="Tabletexte"/>
            </w:pPr>
            <w:r w:rsidRPr="004D4646">
              <w:rPr>
                <w:rFonts w:hint="cs"/>
                <w:rtl/>
              </w:rPr>
              <w:t xml:space="preserve">جنيف، </w:t>
            </w:r>
            <w:r>
              <w:t>24</w:t>
            </w:r>
            <w:r w:rsidRPr="004D4646">
              <w:rPr>
                <w:rFonts w:hint="cs"/>
                <w:rtl/>
              </w:rPr>
              <w:t xml:space="preserve"> </w:t>
            </w:r>
            <w:r>
              <w:rPr>
                <w:rFonts w:hint="cs"/>
                <w:rtl/>
                <w:lang w:bidi="ar-EG"/>
              </w:rPr>
              <w:t xml:space="preserve">مارس - </w:t>
            </w:r>
            <w:r>
              <w:rPr>
                <w:lang w:bidi="ar-EG"/>
              </w:rPr>
              <w:t>4</w:t>
            </w:r>
            <w:r>
              <w:rPr>
                <w:rFonts w:hint="cs"/>
                <w:rtl/>
                <w:lang w:bidi="ar-EG"/>
              </w:rPr>
              <w:t xml:space="preserve"> أبريل</w:t>
            </w:r>
            <w:r w:rsidRPr="004D4646">
              <w:rPr>
                <w:rFonts w:hint="cs"/>
                <w:rtl/>
              </w:rPr>
              <w:t xml:space="preserve"> </w:t>
            </w:r>
            <w:r w:rsidRPr="004D4646">
              <w:t>201</w:t>
            </w:r>
            <w:r>
              <w:t>4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84B1E" w:rsidRPr="00D17EF5" w:rsidRDefault="00C84B1E" w:rsidP="000E4855">
            <w:pPr>
              <w:pStyle w:val="Tabletexte"/>
              <w:jc w:val="left"/>
            </w:pPr>
            <w:r w:rsidRPr="00D17EF5">
              <w:t>COM 15 –</w:t>
            </w:r>
            <w:r>
              <w:t xml:space="preserve"> </w:t>
            </w:r>
            <w:r w:rsidRPr="00D17EF5">
              <w:t xml:space="preserve">R 10 </w:t>
            </w:r>
            <w:r>
              <w:t>–</w:t>
            </w:r>
            <w:r w:rsidRPr="00D17EF5">
              <w:t xml:space="preserve"> R 13</w:t>
            </w:r>
          </w:p>
        </w:tc>
      </w:tr>
      <w:tr w:rsidR="00C84B1E" w:rsidRPr="006C4A8E" w:rsidTr="000E4855">
        <w:trPr>
          <w:jc w:val="center"/>
        </w:trPr>
        <w:tc>
          <w:tcPr>
            <w:tcW w:w="2211" w:type="dxa"/>
            <w:shd w:val="clear" w:color="auto" w:fill="auto"/>
          </w:tcPr>
          <w:p w:rsidR="00C84B1E" w:rsidRDefault="00C84B1E" w:rsidP="000E4855">
            <w:pPr>
              <w:pStyle w:val="Tabletexte"/>
            </w:pPr>
            <w:r w:rsidRPr="00C317D1">
              <w:rPr>
                <w:rFonts w:hint="cs"/>
                <w:rtl/>
              </w:rPr>
              <w:t xml:space="preserve">لجنة الدراسات </w:t>
            </w:r>
            <w:r w:rsidRPr="00C317D1">
              <w:t>15</w:t>
            </w:r>
          </w:p>
        </w:tc>
        <w:tc>
          <w:tcPr>
            <w:tcW w:w="4536" w:type="dxa"/>
            <w:shd w:val="clear" w:color="auto" w:fill="auto"/>
          </w:tcPr>
          <w:p w:rsidR="00C84B1E" w:rsidRDefault="00C84B1E" w:rsidP="000E4855">
            <w:pPr>
              <w:pStyle w:val="Tabletexte"/>
            </w:pPr>
            <w:r w:rsidRPr="004D4646">
              <w:rPr>
                <w:rFonts w:hint="cs"/>
                <w:rtl/>
              </w:rPr>
              <w:t xml:space="preserve">جنيف، </w:t>
            </w:r>
            <w:r>
              <w:t>24</w:t>
            </w:r>
            <w:r>
              <w:rPr>
                <w:rFonts w:hint="cs"/>
                <w:rtl/>
                <w:lang w:bidi="ar-EG"/>
              </w:rPr>
              <w:t xml:space="preserve"> نوفمبر - </w:t>
            </w:r>
            <w:r>
              <w:rPr>
                <w:lang w:bidi="ar-EG"/>
              </w:rPr>
              <w:t>5</w:t>
            </w:r>
            <w:r>
              <w:rPr>
                <w:rFonts w:hint="cs"/>
                <w:rtl/>
                <w:lang w:bidi="ar-EG"/>
              </w:rPr>
              <w:t xml:space="preserve"> ديسمبر </w:t>
            </w:r>
            <w:r w:rsidRPr="004D4646">
              <w:t>201</w:t>
            </w:r>
            <w:r>
              <w:t>4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84B1E" w:rsidRPr="00D17EF5" w:rsidRDefault="00C84B1E" w:rsidP="000E4855">
            <w:pPr>
              <w:pStyle w:val="Tabletexte"/>
              <w:jc w:val="left"/>
            </w:pPr>
            <w:r w:rsidRPr="00D17EF5">
              <w:t>COM 15 –</w:t>
            </w:r>
            <w:r>
              <w:t xml:space="preserve"> </w:t>
            </w:r>
            <w:r w:rsidRPr="00D17EF5">
              <w:t xml:space="preserve">R 14 </w:t>
            </w:r>
            <w:r>
              <w:t>–</w:t>
            </w:r>
            <w:r w:rsidRPr="00D17EF5">
              <w:t xml:space="preserve"> R 17</w:t>
            </w:r>
          </w:p>
        </w:tc>
      </w:tr>
      <w:tr w:rsidR="00C84B1E" w:rsidRPr="00892EFA" w:rsidTr="000E4855">
        <w:trPr>
          <w:jc w:val="center"/>
        </w:trPr>
        <w:tc>
          <w:tcPr>
            <w:tcW w:w="2211" w:type="dxa"/>
            <w:shd w:val="clear" w:color="auto" w:fill="auto"/>
          </w:tcPr>
          <w:p w:rsidR="00C84B1E" w:rsidRDefault="00C84B1E" w:rsidP="000E4855">
            <w:pPr>
              <w:pStyle w:val="Tabletexte"/>
            </w:pPr>
            <w:r w:rsidRPr="00C317D1">
              <w:rPr>
                <w:rFonts w:hint="cs"/>
                <w:rtl/>
              </w:rPr>
              <w:t xml:space="preserve">لجنة الدراسات </w:t>
            </w:r>
            <w:r w:rsidRPr="00C317D1">
              <w:t>15</w:t>
            </w:r>
          </w:p>
        </w:tc>
        <w:tc>
          <w:tcPr>
            <w:tcW w:w="4536" w:type="dxa"/>
            <w:shd w:val="clear" w:color="auto" w:fill="auto"/>
          </w:tcPr>
          <w:p w:rsidR="00C84B1E" w:rsidRDefault="00C84B1E" w:rsidP="000E4855">
            <w:pPr>
              <w:pStyle w:val="Tabletexte"/>
            </w:pPr>
            <w:r w:rsidRPr="004D4646">
              <w:rPr>
                <w:rFonts w:hint="cs"/>
                <w:rtl/>
              </w:rPr>
              <w:t xml:space="preserve">جنيف، </w:t>
            </w:r>
            <w:r>
              <w:t>22</w:t>
            </w:r>
            <w:r>
              <w:rPr>
                <w:rFonts w:hint="cs"/>
                <w:rtl/>
                <w:lang w:bidi="ar-EG"/>
              </w:rPr>
              <w:t xml:space="preserve"> يونيو- </w:t>
            </w:r>
            <w:r>
              <w:rPr>
                <w:lang w:bidi="ar-EG"/>
              </w:rPr>
              <w:t>3</w:t>
            </w:r>
            <w:r>
              <w:rPr>
                <w:rFonts w:hint="cs"/>
                <w:rtl/>
                <w:lang w:bidi="ar-EG"/>
              </w:rPr>
              <w:t xml:space="preserve"> يوليو </w:t>
            </w:r>
            <w:r w:rsidRPr="004D4646">
              <w:t>201</w:t>
            </w:r>
            <w:r>
              <w:t>5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84B1E" w:rsidRPr="00D17EF5" w:rsidRDefault="00C84B1E" w:rsidP="000E4855">
            <w:pPr>
              <w:pStyle w:val="Tabletexte"/>
              <w:jc w:val="left"/>
            </w:pPr>
            <w:r w:rsidRPr="00D17EF5">
              <w:t>COM 15 –</w:t>
            </w:r>
            <w:r>
              <w:t xml:space="preserve"> </w:t>
            </w:r>
            <w:r w:rsidRPr="00D17EF5">
              <w:t xml:space="preserve">R 18 </w:t>
            </w:r>
            <w:r>
              <w:t>–</w:t>
            </w:r>
            <w:r w:rsidRPr="00D17EF5">
              <w:t xml:space="preserve"> R 22</w:t>
            </w:r>
          </w:p>
        </w:tc>
      </w:tr>
      <w:tr w:rsidR="00C84B1E" w:rsidRPr="00892EFA" w:rsidTr="000E4855">
        <w:trPr>
          <w:jc w:val="center"/>
        </w:trPr>
        <w:tc>
          <w:tcPr>
            <w:tcW w:w="2211" w:type="dxa"/>
            <w:shd w:val="clear" w:color="auto" w:fill="auto"/>
          </w:tcPr>
          <w:p w:rsidR="00C84B1E" w:rsidRDefault="00C84B1E" w:rsidP="000E4855">
            <w:pPr>
              <w:pStyle w:val="Tabletexte"/>
            </w:pPr>
            <w:r w:rsidRPr="00C317D1">
              <w:rPr>
                <w:rFonts w:hint="cs"/>
                <w:rtl/>
              </w:rPr>
              <w:t xml:space="preserve">لجنة الدراسات </w:t>
            </w:r>
            <w:r w:rsidRPr="00C317D1">
              <w:t>15</w:t>
            </w:r>
          </w:p>
        </w:tc>
        <w:tc>
          <w:tcPr>
            <w:tcW w:w="4536" w:type="dxa"/>
            <w:shd w:val="clear" w:color="auto" w:fill="auto"/>
          </w:tcPr>
          <w:p w:rsidR="00C84B1E" w:rsidRDefault="00C84B1E" w:rsidP="000E4855">
            <w:pPr>
              <w:pStyle w:val="Tabletexte"/>
            </w:pPr>
            <w:r w:rsidRPr="004D4646">
              <w:rPr>
                <w:rFonts w:hint="cs"/>
                <w:rtl/>
              </w:rPr>
              <w:t xml:space="preserve">جنيف، </w:t>
            </w:r>
            <w:r>
              <w:t>26</w:t>
            </w:r>
            <w:r w:rsidRPr="004D4646">
              <w:t>-</w:t>
            </w:r>
            <w:r>
              <w:t>15</w:t>
            </w:r>
            <w:r w:rsidRPr="004D4646">
              <w:rPr>
                <w:rFonts w:hint="cs"/>
                <w:rtl/>
              </w:rPr>
              <w:t xml:space="preserve"> </w:t>
            </w:r>
            <w:r>
              <w:rPr>
                <w:rFonts w:hint="cs"/>
                <w:rtl/>
              </w:rPr>
              <w:t>فبراير</w:t>
            </w:r>
            <w:r w:rsidRPr="004D4646">
              <w:rPr>
                <w:rFonts w:hint="cs"/>
                <w:rtl/>
              </w:rPr>
              <w:t xml:space="preserve"> </w:t>
            </w:r>
            <w:r w:rsidRPr="004D4646">
              <w:t>201</w:t>
            </w:r>
            <w:r>
              <w:t>6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84B1E" w:rsidRPr="00D17EF5" w:rsidRDefault="00C84B1E" w:rsidP="000E4855">
            <w:pPr>
              <w:pStyle w:val="Tabletexte"/>
              <w:jc w:val="left"/>
            </w:pPr>
            <w:r w:rsidRPr="00D17EF5">
              <w:t>COM 15 –</w:t>
            </w:r>
            <w:r>
              <w:t xml:space="preserve"> </w:t>
            </w:r>
            <w:r w:rsidRPr="00D17EF5">
              <w:t xml:space="preserve">R 23 </w:t>
            </w:r>
            <w:r>
              <w:t>–</w:t>
            </w:r>
            <w:r w:rsidRPr="00D17EF5">
              <w:t xml:space="preserve"> R 28</w:t>
            </w:r>
          </w:p>
        </w:tc>
      </w:tr>
      <w:tr w:rsidR="00C84B1E" w:rsidRPr="00892EFA" w:rsidTr="000E4855">
        <w:trPr>
          <w:jc w:val="center"/>
        </w:trPr>
        <w:tc>
          <w:tcPr>
            <w:tcW w:w="2211" w:type="dxa"/>
            <w:shd w:val="clear" w:color="auto" w:fill="auto"/>
          </w:tcPr>
          <w:p w:rsidR="00C84B1E" w:rsidRDefault="00C84B1E" w:rsidP="000E4855">
            <w:pPr>
              <w:pStyle w:val="Tabletexte"/>
            </w:pPr>
            <w:r w:rsidRPr="00C317D1">
              <w:rPr>
                <w:rFonts w:hint="cs"/>
                <w:rtl/>
              </w:rPr>
              <w:t xml:space="preserve">لجنة الدراسات </w:t>
            </w:r>
            <w:r w:rsidRPr="00C317D1">
              <w:t>15</w:t>
            </w:r>
          </w:p>
        </w:tc>
        <w:tc>
          <w:tcPr>
            <w:tcW w:w="4536" w:type="dxa"/>
            <w:shd w:val="clear" w:color="auto" w:fill="auto"/>
          </w:tcPr>
          <w:p w:rsidR="00C84B1E" w:rsidRDefault="00C84B1E" w:rsidP="000E4855">
            <w:pPr>
              <w:pStyle w:val="Tabletexte"/>
            </w:pPr>
            <w:r w:rsidRPr="004D4646">
              <w:rPr>
                <w:rFonts w:hint="cs"/>
                <w:rtl/>
              </w:rPr>
              <w:t xml:space="preserve">جنيف، </w:t>
            </w:r>
            <w:r>
              <w:t>30</w:t>
            </w:r>
            <w:r w:rsidRPr="004D4646">
              <w:t>-</w:t>
            </w:r>
            <w:r>
              <w:t>19</w:t>
            </w:r>
            <w:r w:rsidRPr="004D4646">
              <w:rPr>
                <w:rFonts w:hint="cs"/>
                <w:rtl/>
              </w:rPr>
              <w:t xml:space="preserve"> </w:t>
            </w:r>
            <w:r>
              <w:rPr>
                <w:rFonts w:hint="cs"/>
                <w:rtl/>
              </w:rPr>
              <w:t>سبتمبر</w:t>
            </w:r>
            <w:r w:rsidRPr="004D4646">
              <w:rPr>
                <w:rFonts w:hint="cs"/>
                <w:rtl/>
              </w:rPr>
              <w:t xml:space="preserve"> </w:t>
            </w:r>
            <w:r w:rsidRPr="004D4646">
              <w:t>201</w:t>
            </w:r>
            <w:r>
              <w:t>6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84B1E" w:rsidRDefault="00C84B1E" w:rsidP="000E4855">
            <w:pPr>
              <w:pStyle w:val="Tabletexte"/>
              <w:jc w:val="left"/>
            </w:pPr>
            <w:r w:rsidRPr="00D17EF5">
              <w:t>COM 15 –</w:t>
            </w:r>
            <w:r>
              <w:t xml:space="preserve"> </w:t>
            </w:r>
            <w:r w:rsidRPr="00D17EF5">
              <w:t xml:space="preserve">R 29 </w:t>
            </w:r>
            <w:r>
              <w:t>–</w:t>
            </w:r>
            <w:r w:rsidRPr="00D17EF5">
              <w:t xml:space="preserve"> R 32</w:t>
            </w:r>
          </w:p>
        </w:tc>
      </w:tr>
    </w:tbl>
    <w:p w:rsidR="00C84B1E" w:rsidRDefault="00C84B1E" w:rsidP="000D40E8">
      <w:pPr>
        <w:rPr>
          <w:rtl/>
          <w:lang w:val="fr-FR"/>
        </w:rPr>
      </w:pPr>
      <w:r>
        <w:rPr>
          <w:rtl/>
          <w:lang w:val="fr-FR"/>
        </w:rPr>
        <w:br w:type="page"/>
      </w:r>
    </w:p>
    <w:p w:rsidR="00C84B1E" w:rsidRPr="00EC241E" w:rsidRDefault="00C84B1E" w:rsidP="000E4855">
      <w:pPr>
        <w:pStyle w:val="TableNo"/>
        <w:spacing w:before="360"/>
        <w:rPr>
          <w:rtl/>
          <w:lang w:bidi="ar-EG"/>
        </w:rPr>
      </w:pPr>
      <w:r w:rsidRPr="00736D6C">
        <w:rPr>
          <w:rFonts w:hint="cs"/>
          <w:rtl/>
          <w:lang w:val="fr-FR"/>
        </w:rPr>
        <w:lastRenderedPageBreak/>
        <w:t xml:space="preserve">الجدول </w:t>
      </w:r>
      <w:r w:rsidRPr="00736D6C">
        <w:t>1</w:t>
      </w:r>
      <w:r w:rsidRPr="00736D6C">
        <w:rPr>
          <w:rFonts w:hint="cs"/>
          <w:rtl/>
        </w:rPr>
        <w:t>-مكرراً</w:t>
      </w:r>
    </w:p>
    <w:p w:rsidR="00C84B1E" w:rsidRDefault="00C84B1E" w:rsidP="000E4855">
      <w:pPr>
        <w:pStyle w:val="Tabletitle"/>
        <w:rPr>
          <w:rtl/>
        </w:rPr>
      </w:pPr>
      <w:r>
        <w:rPr>
          <w:rFonts w:hint="cs"/>
          <w:rtl/>
          <w:lang w:val="fr-FR"/>
        </w:rPr>
        <w:t xml:space="preserve">اجتماعات المقررين المنظمة في إطار لجنة الدراسات </w:t>
      </w:r>
      <w:r>
        <w:t>15</w:t>
      </w:r>
      <w:r>
        <w:rPr>
          <w:rFonts w:hint="cs"/>
          <w:rtl/>
        </w:rPr>
        <w:t xml:space="preserve"> في فترة الدراسة</w:t>
      </w:r>
    </w:p>
    <w:tbl>
      <w:tblPr>
        <w:tblStyle w:val="TableGrid8"/>
        <w:bidiVisual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2247"/>
        <w:gridCol w:w="2247"/>
        <w:gridCol w:w="1541"/>
        <w:gridCol w:w="3594"/>
      </w:tblGrid>
      <w:tr w:rsidR="00C84B1E" w:rsidRPr="003A57D9" w:rsidTr="008E7F67">
        <w:trPr>
          <w:tblHeader/>
          <w:jc w:val="center"/>
        </w:trPr>
        <w:tc>
          <w:tcPr>
            <w:tcW w:w="1167" w:type="pct"/>
            <w:hideMark/>
          </w:tcPr>
          <w:p w:rsidR="00C84B1E" w:rsidRPr="003A57D9" w:rsidRDefault="00C84B1E" w:rsidP="008E7F67">
            <w:pPr>
              <w:pStyle w:val="Tablehead0"/>
              <w:rPr>
                <w:rtl/>
                <w:lang w:val="fr-FR"/>
              </w:rPr>
            </w:pPr>
            <w:r w:rsidRPr="003A57D9">
              <w:rPr>
                <w:rFonts w:hint="cs"/>
                <w:rtl/>
                <w:lang w:val="fr-FR"/>
              </w:rPr>
              <w:t>المواعيد</w:t>
            </w:r>
          </w:p>
        </w:tc>
        <w:tc>
          <w:tcPr>
            <w:tcW w:w="1167" w:type="pct"/>
            <w:hideMark/>
          </w:tcPr>
          <w:p w:rsidR="00C84B1E" w:rsidRPr="003A57D9" w:rsidRDefault="00C84B1E" w:rsidP="008E7F67">
            <w:pPr>
              <w:pStyle w:val="Tablehead0"/>
              <w:rPr>
                <w:rtl/>
                <w:lang w:val="fr-FR"/>
              </w:rPr>
            </w:pPr>
            <w:r w:rsidRPr="003A57D9">
              <w:rPr>
                <w:rFonts w:hint="cs"/>
                <w:rtl/>
                <w:lang w:val="fr-FR"/>
              </w:rPr>
              <w:t>المكان/الجهة المضيفة</w:t>
            </w:r>
          </w:p>
        </w:tc>
        <w:tc>
          <w:tcPr>
            <w:tcW w:w="800" w:type="pct"/>
            <w:hideMark/>
          </w:tcPr>
          <w:p w:rsidR="00C84B1E" w:rsidRPr="003A57D9" w:rsidRDefault="00C84B1E" w:rsidP="008E7F67">
            <w:pPr>
              <w:pStyle w:val="Tablehead0"/>
              <w:rPr>
                <w:rtl/>
                <w:lang w:val="fr-FR"/>
              </w:rPr>
            </w:pPr>
            <w:r w:rsidRPr="003A57D9">
              <w:rPr>
                <w:rFonts w:hint="cs"/>
                <w:rtl/>
                <w:lang w:val="fr-FR"/>
              </w:rPr>
              <w:t>المسألة (المسائل)</w:t>
            </w:r>
          </w:p>
        </w:tc>
        <w:tc>
          <w:tcPr>
            <w:tcW w:w="1866" w:type="pct"/>
            <w:hideMark/>
          </w:tcPr>
          <w:p w:rsidR="00C84B1E" w:rsidRPr="003A57D9" w:rsidRDefault="00C84B1E" w:rsidP="008E7F67">
            <w:pPr>
              <w:pStyle w:val="TableHead"/>
              <w:rPr>
                <w:rtl/>
                <w:lang w:val="fr-FR"/>
              </w:rPr>
            </w:pPr>
            <w:r w:rsidRPr="003A57D9">
              <w:rPr>
                <w:rFonts w:hint="cs"/>
                <w:rtl/>
                <w:lang w:val="fr-FR"/>
              </w:rPr>
              <w:t>اسم الحدث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2012-10-04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0" w:tooltip="Click here for more details" w:history="1">
              <w:bookmarkStart w:id="6" w:name="lt_pId07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bookmarkStart w:id="7" w:name="lt_pId074"/>
            <w:r w:rsidRPr="003A57D9">
              <w:t>G.fast</w:t>
            </w:r>
            <w:bookmarkEnd w:id="7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2012-10-09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1" w:tooltip="Click here for more details" w:history="1">
              <w:bookmarkStart w:id="8" w:name="lt_pId077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tabs>
                <w:tab w:val="left" w:pos="1134"/>
                <w:tab w:val="left" w:pos="1871"/>
                <w:tab w:val="left" w:pos="2268"/>
              </w:tabs>
              <w:jc w:val="left"/>
              <w:rPr>
                <w:szCs w:val="26"/>
              </w:rPr>
            </w:pPr>
            <w:bookmarkStart w:id="9" w:name="lt_pId078"/>
            <w:r w:rsidRPr="003A57D9">
              <w:rPr>
                <w:szCs w:val="26"/>
              </w:rPr>
              <w:t>G.989.2</w:t>
            </w:r>
            <w:bookmarkEnd w:id="9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2012-10-15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2" w:tooltip="Click here for more details" w:history="1">
              <w:bookmarkStart w:id="10" w:name="lt_pId081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تجميع البيانات من أجل </w:t>
            </w:r>
            <w:r w:rsidRPr="003A57D9">
              <w:rPr>
                <w:lang w:val="en-GB"/>
              </w:rPr>
              <w:t>DSL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2012-11-05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2012-11-09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[شينغدو]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3" w:tooltip="Click here for more details" w:history="1">
              <w:bookmarkStart w:id="11" w:name="lt_pId08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lang w:val="en-GB"/>
              </w:rPr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2012-11-13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2012-11-16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4" w:tooltip="Click here for more details" w:history="1">
              <w:bookmarkStart w:id="12" w:name="lt_pId093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13" w:name="lt_pId094"/>
            <w:r w:rsidRPr="003A57D9">
              <w:t>G.hn</w:t>
            </w:r>
            <w:bookmarkEnd w:id="13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2012-11-20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5" w:tooltip="Click here for more details" w:history="1">
              <w:bookmarkStart w:id="14" w:name="lt_pId097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1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2012-11-20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6" w:tooltip="Click here for more details" w:history="1">
              <w:bookmarkStart w:id="15" w:name="lt_pId101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 w:bidi="ar-EG"/>
              </w:rPr>
            </w:pPr>
            <w:r w:rsidRPr="003A57D9">
              <w:rPr>
                <w:rFonts w:hint="cs"/>
                <w:rtl/>
              </w:rPr>
              <w:t>حسم تعليقات النداء الأخير للمسألة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2012-12-10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2012-12-14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ألمانيا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7" w:tooltip="Click here for more details" w:history="1">
              <w:bookmarkStart w:id="16" w:name="lt_pId107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1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إدارة المعدات ما عدا </w:t>
            </w:r>
            <w:r w:rsidRPr="003A57D9">
              <w:rPr>
                <w:lang w:val="en-GB"/>
              </w:rPr>
              <w:t>MPLS-TP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2012-12-11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8" w:tooltip="Click here for more details" w:history="1">
              <w:bookmarkStart w:id="17" w:name="lt_pId111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>تعليقات النداء الأخير، تعدد الرسوم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2012-12-11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9" w:tooltip="Click here for more details" w:history="1">
              <w:bookmarkStart w:id="18" w:name="lt_pId11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2013-01-15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0" w:tooltip="Click here for more details" w:history="1">
              <w:bookmarkStart w:id="19" w:name="lt_pId119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تعليقات النداء الأخير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2013-01-17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1" w:tooltip="Click here for more details" w:history="1">
              <w:bookmarkStart w:id="20" w:name="lt_pId12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>اجتماع فريق المقرر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2013-01-21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سويسرا [جنيف]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2" w:tooltip="Click here for more details" w:history="1">
              <w:bookmarkStart w:id="21" w:name="lt_pId127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bookmarkStart w:id="22" w:name="lt_pId128"/>
            <w:r w:rsidRPr="003A57D9">
              <w:t>G.hn</w:t>
            </w:r>
            <w:bookmarkEnd w:id="22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2013-01-21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2013-01-25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[دالاس، تكساس]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3" w:tooltip="Click here for more details" w:history="1">
              <w:bookmarkStart w:id="23" w:name="lt_pId133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2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24" w:name="lt_pId134"/>
            <w:r w:rsidRPr="003A57D9">
              <w:t>G.hnem &amp; G.wnb</w:t>
            </w:r>
            <w:bookmarkEnd w:id="24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2013-01-21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2013-01-25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فرنسا [باريس]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4" w:tooltip="Click here for more details" w:history="1">
              <w:bookmarkStart w:id="25" w:name="lt_pId139"/>
              <w:r w:rsidR="00C84B1E" w:rsidRPr="003A57D9">
                <w:rPr>
                  <w:color w:val="0000FF"/>
                  <w:u w:val="single"/>
                </w:rPr>
                <w:t>Q13/15</w:t>
              </w:r>
              <w:bookmarkEnd w:id="2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السلسلتان </w:t>
            </w:r>
            <w:r w:rsidRPr="003A57D9">
              <w:t>G.826x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G.827x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2013-01-28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2013-02-01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اليابان [هيروشيما]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5" w:tooltip="Click here for more details" w:history="1">
              <w:bookmarkStart w:id="26" w:name="lt_pId145"/>
              <w:r w:rsidR="00C84B1E" w:rsidRPr="003A57D9">
                <w:rPr>
                  <w:color w:val="0000FF"/>
                  <w:u w:val="single"/>
                </w:rPr>
                <w:t>Q3/15</w:t>
              </w:r>
              <w:bookmarkEnd w:id="26"/>
            </w:hyperlink>
            <w:r w:rsidR="00C84B1E" w:rsidRPr="003A57D9">
              <w:br/>
            </w:r>
            <w:hyperlink r:id="rId26" w:tooltip="Click here for more details" w:history="1">
              <w:bookmarkStart w:id="27" w:name="lt_pId146"/>
              <w:r w:rsidR="00C84B1E" w:rsidRPr="003A57D9">
                <w:rPr>
                  <w:color w:val="0000FF"/>
                  <w:u w:val="single"/>
                </w:rPr>
                <w:t>Q9/15</w:t>
              </w:r>
              <w:bookmarkEnd w:id="27"/>
            </w:hyperlink>
            <w:r w:rsidR="00C84B1E" w:rsidRPr="003A57D9">
              <w:br/>
            </w:r>
            <w:hyperlink r:id="rId27" w:tooltip="Click here for more details" w:history="1">
              <w:bookmarkStart w:id="28" w:name="lt_pId147"/>
              <w:r w:rsidR="00C84B1E" w:rsidRPr="003A57D9">
                <w:rPr>
                  <w:color w:val="0000FF"/>
                  <w:u w:val="single"/>
                </w:rPr>
                <w:t>Q10/15</w:t>
              </w:r>
              <w:bookmarkEnd w:id="28"/>
            </w:hyperlink>
            <w:r w:rsidR="00C84B1E" w:rsidRPr="003A57D9">
              <w:br/>
            </w:r>
            <w:hyperlink r:id="rId28" w:tooltip="Click here for more details" w:history="1">
              <w:bookmarkStart w:id="29" w:name="lt_pId148"/>
              <w:r w:rsidR="00C84B1E" w:rsidRPr="003A57D9">
                <w:rPr>
                  <w:color w:val="0000FF"/>
                  <w:u w:val="single"/>
                </w:rPr>
                <w:t>Q12/15</w:t>
              </w:r>
              <w:bookmarkEnd w:id="29"/>
            </w:hyperlink>
            <w:r w:rsidR="00C84B1E" w:rsidRPr="003A57D9">
              <w:br/>
            </w:r>
            <w:hyperlink r:id="rId29" w:tooltip="Click here for more details" w:history="1">
              <w:bookmarkStart w:id="30" w:name="lt_pId149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3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موضوعات </w:t>
            </w:r>
            <w:r w:rsidRPr="003A57D9">
              <w:rPr>
                <w:lang w:val="en-GB"/>
              </w:rPr>
              <w:t>MPLS-TP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2013-01-28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2013-02-01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سويسرا [جنيف]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0" w:tooltip="Click here for more details" w:history="1">
              <w:bookmarkStart w:id="31" w:name="lt_pId15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3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bookmarkStart w:id="32" w:name="lt_pId156"/>
            <w:r w:rsidRPr="003A57D9">
              <w:t>G.fast</w:t>
            </w:r>
            <w:bookmarkEnd w:id="32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2013-02-04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2013-02-08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[شينزين]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1" w:tooltip="Click here for more details" w:history="1">
              <w:bookmarkStart w:id="33" w:name="lt_pId161"/>
              <w:r w:rsidR="00C84B1E" w:rsidRPr="003A57D9">
                <w:rPr>
                  <w:color w:val="0000FF"/>
                  <w:u w:val="single"/>
                </w:rPr>
                <w:t>Q12/15</w:t>
              </w:r>
              <w:bookmarkEnd w:id="33"/>
            </w:hyperlink>
            <w:r w:rsidR="00C84B1E" w:rsidRPr="003A57D9">
              <w:br/>
            </w:r>
            <w:hyperlink r:id="rId32" w:tooltip="Click here for more details" w:history="1">
              <w:bookmarkStart w:id="34" w:name="lt_pId162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3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كل موضوعات المسألة </w:t>
            </w:r>
            <w:r w:rsidRPr="003A57D9">
              <w:rPr>
                <w:lang w:val="en-GB"/>
              </w:rPr>
              <w:t>12</w:t>
            </w:r>
            <w:r w:rsidRPr="003A57D9">
              <w:rPr>
                <w:rFonts w:hint="cs"/>
                <w:rtl/>
              </w:rPr>
              <w:t xml:space="preserve"> (عدا </w:t>
            </w:r>
            <w:r w:rsidRPr="003A57D9">
              <w:t>MPLS-TP</w:t>
            </w:r>
            <w:r w:rsidRPr="003A57D9">
              <w:rPr>
                <w:rFonts w:hint="cs"/>
                <w:rtl/>
              </w:rPr>
              <w:t xml:space="preserve">) وإدارة </w:t>
            </w:r>
            <w:r w:rsidRPr="003A57D9">
              <w:t>ASON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2013-02-05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3" w:tooltip="Click here for more details" w:history="1">
              <w:bookmarkStart w:id="35" w:name="lt_pId166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3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 xml:space="preserve">تعليقات </w:t>
            </w:r>
            <w:r w:rsidRPr="003A57D9">
              <w:rPr>
                <w:rFonts w:hint="cs"/>
                <w:rtl/>
                <w:lang w:val="en-GB"/>
              </w:rPr>
              <w:t>النداء الأخير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2013-02-21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4" w:tooltip="Click here for more details" w:history="1">
              <w:bookmarkStart w:id="36" w:name="lt_pId170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3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lastRenderedPageBreak/>
              <w:t>2013-02-25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2013-03-01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[دالاس، تكساس]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5" w:tooltip="Click here for more details" w:history="1">
              <w:bookmarkStart w:id="37" w:name="lt_pId176"/>
              <w:r w:rsidR="00C84B1E" w:rsidRPr="003A57D9">
                <w:rPr>
                  <w:color w:val="0000FF"/>
                  <w:u w:val="single"/>
                </w:rPr>
                <w:t>Q9/15</w:t>
              </w:r>
              <w:bookmarkEnd w:id="3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OTN SMP</w:t>
            </w:r>
            <w:r w:rsidRPr="003A57D9">
              <w:rPr>
                <w:rFonts w:hint="cs"/>
                <w:rtl/>
              </w:rPr>
              <w:t xml:space="preserve">، </w:t>
            </w:r>
            <w:r w:rsidRPr="003A57D9">
              <w:t>MECP</w:t>
            </w:r>
            <w:r w:rsidRPr="003A57D9">
              <w:rPr>
                <w:rFonts w:hint="cs"/>
                <w:rtl/>
              </w:rPr>
              <w:t>، تشغيل الحماية البيني، انحطاط الإشارة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2013-02-25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2013-03-01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[دالاس، تكساس]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6" w:tooltip="Click here for more details" w:history="1">
              <w:bookmarkStart w:id="38" w:name="lt_pId182"/>
              <w:r w:rsidR="00C84B1E" w:rsidRPr="003A57D9">
                <w:rPr>
                  <w:color w:val="0000FF"/>
                  <w:u w:val="single"/>
                </w:rPr>
                <w:t>Q10/15</w:t>
              </w:r>
              <w:bookmarkEnd w:id="3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 xml:space="preserve">إكمال السلسلة </w:t>
            </w:r>
            <w:r w:rsidRPr="003A57D9">
              <w:t>G.8011.x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G.8013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G.8012.1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2013-02-25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2013-03-01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[دالاس، تكساس]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7" w:tooltip="Click here for more details" w:history="1">
              <w:bookmarkStart w:id="39" w:name="lt_pId188"/>
              <w:r w:rsidR="00C84B1E" w:rsidRPr="003A57D9">
                <w:rPr>
                  <w:color w:val="0000FF"/>
                  <w:u w:val="single"/>
                </w:rPr>
                <w:t>Q11/15</w:t>
              </w:r>
              <w:bookmarkEnd w:id="3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G.709</w:t>
            </w:r>
            <w:r w:rsidRPr="003A57D9">
              <w:rPr>
                <w:rFonts w:hint="cs"/>
                <w:rtl/>
              </w:rPr>
              <w:t xml:space="preserve">، فوق </w:t>
            </w:r>
            <w:r w:rsidRPr="003A57D9">
              <w:t>100G</w:t>
            </w:r>
            <w:r w:rsidRPr="003A57D9">
              <w:rPr>
                <w:rFonts w:hint="cs"/>
                <w:rtl/>
              </w:rPr>
              <w:t xml:space="preserve">، </w:t>
            </w:r>
            <w:r w:rsidRPr="003A57D9">
              <w:t>1GE + FEC</w:t>
            </w:r>
            <w:r w:rsidRPr="003A57D9">
              <w:rPr>
                <w:rFonts w:hint="cs"/>
                <w:rtl/>
              </w:rPr>
              <w:t xml:space="preserve"> من أجل النفاذ/الحضر، تكييف التوقيت </w:t>
            </w:r>
            <w:r w:rsidRPr="003A57D9">
              <w:t>PM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2013-02-28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8" w:tooltip="Click here for more details" w:history="1">
              <w:bookmarkStart w:id="40" w:name="lt_pId192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4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2013-03-11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2013-03-15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[أورلاندو، فلوريدا]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9" w:tooltip="Click here for more details" w:history="1">
              <w:bookmarkStart w:id="41" w:name="lt_pId198"/>
              <w:r w:rsidR="00C84B1E" w:rsidRPr="003A57D9">
                <w:rPr>
                  <w:color w:val="0000FF"/>
                  <w:u w:val="single"/>
                </w:rPr>
                <w:t>Q6/15</w:t>
              </w:r>
              <w:bookmarkEnd w:id="4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شفرات تطبيق </w:t>
            </w:r>
            <w:r w:rsidRPr="003A57D9">
              <w:t>40G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100G</w:t>
            </w:r>
            <w:r w:rsidRPr="003A57D9">
              <w:rPr>
                <w:rFonts w:hint="cs"/>
                <w:rtl/>
              </w:rPr>
              <w:t xml:space="preserve">؛ </w:t>
            </w:r>
            <w:r w:rsidRPr="003A57D9">
              <w:t>G.680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G.693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G.697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G.698.2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G.698.3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G.959.1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G.Sup39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2013-03-18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2013-03-22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40" w:tooltip="Click here for more details" w:history="1">
              <w:bookmarkStart w:id="42" w:name="lt_pId204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4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2013-03-19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41" w:tooltip="Click here for more details" w:history="1">
              <w:bookmarkStart w:id="43" w:name="lt_pId208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4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</w:t>
            </w:r>
            <w:r w:rsidRPr="003A57D9">
              <w:t>G.hnem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G.g3</w:t>
            </w:r>
            <w:r w:rsidRPr="003A57D9">
              <w:noBreakHyphen/>
              <w:t>plc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2013-03-26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42" w:tooltip="Click here for more details" w:history="1">
              <w:bookmarkStart w:id="44" w:name="lt_pId212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4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</w:t>
            </w:r>
            <w:r w:rsidRPr="003A57D9">
              <w:t>G.hnem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G.g3</w:t>
            </w:r>
            <w:r w:rsidRPr="003A57D9">
              <w:noBreakHyphen/>
              <w:t>plc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2013-04-02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43" w:tooltip="Click here for more details" w:history="1">
              <w:bookmarkStart w:id="45" w:name="lt_pId216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4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</w:t>
            </w:r>
            <w:r w:rsidRPr="003A57D9">
              <w:t>G.hnem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G.g3</w:t>
            </w:r>
            <w:r w:rsidRPr="003A57D9">
              <w:noBreakHyphen/>
              <w:t>plc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2013-04-08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ألمانيا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44" w:tooltip="Click here for more details" w:history="1">
              <w:bookmarkStart w:id="46" w:name="lt_pId220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4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إدارة المعدات (بما في ذلك نموذج معلومات</w:t>
            </w:r>
            <w:r w:rsidRPr="003A57D9">
              <w:rPr>
                <w:rFonts w:hint="eastAsia"/>
                <w:rtl/>
              </w:rPr>
              <w:t> </w:t>
            </w:r>
            <w:r w:rsidRPr="003A57D9">
              <w:t>G.8152 MPLS-TP NE</w:t>
            </w:r>
            <w:r w:rsidRPr="003A57D9">
              <w:rPr>
                <w:rFonts w:hint="cs"/>
                <w:rtl/>
              </w:rPr>
              <w:t>)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2013-04-08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2013-04-12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سويسرا [جنيف]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45" w:tooltip="Click here for more details" w:history="1">
              <w:bookmarkStart w:id="47" w:name="lt_pId226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4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G.hnem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G.wnb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2013-04-08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2013-04-12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[سان خوسيه، كاليفورنيا]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46" w:tooltip="Click here for more details" w:history="1">
              <w:bookmarkStart w:id="48" w:name="lt_pId232"/>
              <w:r w:rsidR="00C84B1E" w:rsidRPr="003A57D9">
                <w:rPr>
                  <w:color w:val="0000FF"/>
                  <w:u w:val="single"/>
                </w:rPr>
                <w:t>Q13/15</w:t>
              </w:r>
              <w:bookmarkEnd w:id="4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السلسلة </w:t>
            </w:r>
            <w:r w:rsidRPr="003A57D9">
              <w:t>G.827x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2013-04-08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47" w:tooltip="Click here for more details" w:history="1">
              <w:bookmarkStart w:id="49" w:name="lt_pId23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4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2013-04-09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48" w:tooltip="Click here for more details" w:history="1">
              <w:bookmarkStart w:id="50" w:name="lt_pId240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5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t>G.984.3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G.984.5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2013-04-10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2013-04-12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49" w:tooltip="Click here for more details" w:history="1">
              <w:bookmarkStart w:id="51" w:name="lt_pId24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5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2013-04-22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2013-04-26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50" w:tooltip="Click here for more details" w:history="1">
              <w:bookmarkStart w:id="52" w:name="lt_pId252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5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tabs>
                <w:tab w:val="left" w:pos="1134"/>
                <w:tab w:val="left" w:pos="1871"/>
                <w:tab w:val="left" w:pos="2268"/>
              </w:tabs>
              <w:jc w:val="left"/>
              <w:rPr>
                <w:szCs w:val="26"/>
              </w:rPr>
            </w:pPr>
            <w:bookmarkStart w:id="53" w:name="lt_pId253"/>
            <w:r w:rsidRPr="003A57D9">
              <w:rPr>
                <w:szCs w:val="26"/>
              </w:rPr>
              <w:t>G.hn</w:t>
            </w:r>
            <w:bookmarkEnd w:id="53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2013-04-30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51" w:tooltip="Click here for more details" w:history="1">
              <w:bookmarkStart w:id="54" w:name="lt_pId256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5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الطبقة </w:t>
            </w:r>
            <w:r w:rsidRPr="003A57D9">
              <w:t>NG-PON2 TC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2013-05-06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2013-05-10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كندا [أوتاوا]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52" w:tooltip="Click here for more details" w:history="1">
              <w:bookmarkStart w:id="55" w:name="lt_pId262"/>
              <w:r w:rsidR="00C84B1E" w:rsidRPr="003A57D9">
                <w:rPr>
                  <w:color w:val="0000FF"/>
                  <w:u w:val="single"/>
                </w:rPr>
                <w:t>Q9/15</w:t>
              </w:r>
              <w:bookmarkEnd w:id="5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توصيات الحماية، تشغيل الحماية البيني، </w:t>
            </w:r>
            <w:r w:rsidRPr="003A57D9">
              <w:t>OTN SMP</w:t>
            </w:r>
            <w:r w:rsidRPr="003A57D9">
              <w:rPr>
                <w:rFonts w:hint="cs"/>
                <w:rtl/>
              </w:rPr>
              <w:t xml:space="preserve">، </w:t>
            </w:r>
            <w:r w:rsidRPr="003A57D9">
              <w:t>MECP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lastRenderedPageBreak/>
              <w:t>2013-05-13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2013-05-17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53" w:tooltip="Click here for more details" w:history="1">
              <w:bookmarkStart w:id="56" w:name="lt_pId268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5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57" w:name="lt_pId269"/>
            <w:r w:rsidRPr="003A57D9">
              <w:t>G.fast</w:t>
            </w:r>
            <w:bookmarkEnd w:id="57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2013-05-23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[شينغدو]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54" w:tooltip="Click here for more details" w:history="1">
              <w:bookmarkStart w:id="58" w:name="lt_pId272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5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تقدم سلسلة </w:t>
            </w:r>
            <w:r w:rsidRPr="003A57D9">
              <w:t>G.989</w:t>
            </w:r>
            <w:r w:rsidRPr="003A57D9">
              <w:rPr>
                <w:rFonts w:hint="cs"/>
                <w:rtl/>
              </w:rPr>
              <w:t xml:space="preserve">؛ صيانة </w:t>
            </w:r>
            <w:r w:rsidRPr="003A57D9">
              <w:t>G.984</w:t>
            </w:r>
            <w:r w:rsidRPr="003A57D9">
              <w:rPr>
                <w:rFonts w:hint="cs"/>
                <w:rtl/>
              </w:rPr>
              <w:t xml:space="preserve">، </w:t>
            </w:r>
            <w:r w:rsidRPr="003A57D9">
              <w:t>G.987</w:t>
            </w:r>
            <w:r w:rsidRPr="003A57D9">
              <w:rPr>
                <w:rFonts w:hint="cs"/>
                <w:rtl/>
              </w:rPr>
              <w:t xml:space="preserve">، </w:t>
            </w:r>
            <w:r w:rsidRPr="003A57D9">
              <w:t>G.988</w:t>
            </w:r>
            <w:r w:rsidRPr="003A57D9">
              <w:rPr>
                <w:rFonts w:hint="cs"/>
                <w:rtl/>
              </w:rPr>
              <w:t>؛ مسائل أخرى حسب الحاجة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2013-05-23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55" w:tooltip="Click here for more details" w:history="1">
              <w:bookmarkStart w:id="59" w:name="lt_pId27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5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2013-05-30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56" w:tooltip="Click here for more details" w:history="1">
              <w:bookmarkStart w:id="60" w:name="lt_pId280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6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2013-06-06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57" w:tooltip="Click here for more details" w:history="1">
              <w:bookmarkStart w:id="61" w:name="lt_pId284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6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62" w:name="lt_pId285"/>
            <w:r w:rsidRPr="003A57D9">
              <w:t>NG-PON PMD</w:t>
            </w:r>
            <w:bookmarkEnd w:id="62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2013-08-29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ألمانيا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58" w:tooltip="Click here for more details" w:history="1">
              <w:bookmarkStart w:id="63" w:name="lt_pId288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6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>كل مشاريع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2013-09-30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2013-10-04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إسبانيا [برشلونة]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59" w:tooltip="Click here for more details" w:history="1">
              <w:bookmarkStart w:id="64" w:name="lt_pId294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6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2013-10-25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60" w:tooltip="Click here for more details" w:history="1">
              <w:bookmarkStart w:id="65" w:name="lt_pId298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6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كل المشاريع (عدا </w:t>
            </w:r>
            <w:r w:rsidRPr="003A57D9">
              <w:t>G.fast</w:t>
            </w:r>
            <w:r w:rsidRPr="003A57D9">
              <w:rPr>
                <w:rFonts w:hint="cs"/>
                <w:rtl/>
              </w:rPr>
              <w:t>)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2013-10-28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2013-10-31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المملكة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61" w:tooltip="Click here for more details" w:history="1">
              <w:bookmarkStart w:id="66" w:name="lt_pId304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6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G.fast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G.int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2013-10-28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2013-11-01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اليابان [أوساكا]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62" w:tooltip="Click here for more details" w:history="1">
              <w:bookmarkStart w:id="67" w:name="lt_pId310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6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مشاريع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2013-11-06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63" w:tooltip="Click here for more details" w:history="1">
              <w:bookmarkStart w:id="68" w:name="lt_pId314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6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كل المشاريع (عدا </w:t>
            </w:r>
            <w:r w:rsidRPr="003A57D9">
              <w:t>G.fast</w:t>
            </w:r>
            <w:r w:rsidRPr="003A57D9">
              <w:rPr>
                <w:rFonts w:hint="cs"/>
                <w:rtl/>
              </w:rPr>
              <w:t>)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2013-11-07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[شنغهاي]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64" w:tooltip="Click here for more details" w:history="1">
              <w:bookmarkStart w:id="69" w:name="lt_pId318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6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>كل مشاريع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2013-11-11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2013-11-15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65" w:tooltip="Click here for more details" w:history="1">
              <w:bookmarkStart w:id="70" w:name="lt_pId324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7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71" w:name="lt_pId325"/>
            <w:r w:rsidRPr="003A57D9">
              <w:t>G.hn</w:t>
            </w:r>
            <w:bookmarkEnd w:id="71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2013-11-11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66" w:tooltip="Click here for more details" w:history="1">
              <w:bookmarkStart w:id="72" w:name="lt_pId328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7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 xml:space="preserve">تحرير التوصية </w:t>
            </w:r>
            <w:r w:rsidRPr="003A57D9">
              <w:t>G.9903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2013-11-11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67" w:tooltip="Click here for more details" w:history="1">
              <w:bookmarkStart w:id="73" w:name="lt_pId33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73"/>
            </w:hyperlink>
            <w:r w:rsidR="00C84B1E" w:rsidRPr="003A57D9">
              <w:br/>
            </w:r>
            <w:hyperlink r:id="rId68" w:tooltip="Click here for more details" w:history="1">
              <w:bookmarkStart w:id="74" w:name="lt_pId333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7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نقاش مخصص بشأن تداخل </w:t>
            </w:r>
            <w:r w:rsidRPr="003A57D9">
              <w:t>PLC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2013-11-12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69" w:tooltip="Click here for more details" w:history="1">
              <w:bookmarkStart w:id="75" w:name="lt_pId33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7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كل المشاريع (عدا </w:t>
            </w:r>
            <w:r w:rsidRPr="003A57D9">
              <w:t>G.fast</w:t>
            </w:r>
            <w:r w:rsidRPr="003A57D9">
              <w:rPr>
                <w:rFonts w:hint="cs"/>
                <w:rtl/>
              </w:rPr>
              <w:t>)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2013-11-13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70" w:tooltip="Click here for more details" w:history="1">
              <w:bookmarkStart w:id="76" w:name="lt_pId341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7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bookmarkStart w:id="77" w:name="lt_pId342"/>
            <w:r w:rsidRPr="003A57D9">
              <w:t>G.fast</w:t>
            </w:r>
            <w:bookmarkEnd w:id="77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2013-11-15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71" w:tooltip="Click here for more details" w:history="1">
              <w:bookmarkStart w:id="78" w:name="lt_pId345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7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تحرير التوصية </w:t>
            </w:r>
            <w:r w:rsidRPr="003A57D9">
              <w:t>G.9903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2013-11-26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72" w:tooltip="Click here for more details" w:history="1">
              <w:bookmarkStart w:id="79" w:name="lt_pId349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7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موضوع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2013-11-26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73" w:tooltip="Click here for more details" w:history="1">
              <w:bookmarkStart w:id="80" w:name="lt_pId353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8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 xml:space="preserve">تحسينات صياغية في </w:t>
            </w:r>
            <w:r w:rsidRPr="003A57D9">
              <w:t>G.9901/G.9903</w:t>
            </w:r>
            <w:r w:rsidRPr="003A57D9">
              <w:rPr>
                <w:rFonts w:hint="cs"/>
                <w:rtl/>
              </w:rPr>
              <w:t xml:space="preserve"> المنقحة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2013-12-02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2013-12-03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سويسرا [جنيف]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74" w:tooltip="Click here for more details" w:history="1">
              <w:bookmarkStart w:id="81" w:name="lt_pId359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8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مشاريع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2013-12-02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2013-12-06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سويسرا [جنيف]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75" w:tooltip="Advancing G.fast and G.int Recommendations" w:history="1">
              <w:bookmarkStart w:id="82" w:name="lt_pId36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8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G.fast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G.int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2013-12-09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2013-12-13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76" w:tooltip="Click here for more details" w:history="1">
              <w:bookmarkStart w:id="83" w:name="lt_pId371"/>
              <w:r w:rsidR="00C84B1E" w:rsidRPr="003A57D9">
                <w:rPr>
                  <w:color w:val="0000FF"/>
                  <w:u w:val="single"/>
                </w:rPr>
                <w:t>Q12/15</w:t>
              </w:r>
              <w:bookmarkEnd w:id="83"/>
            </w:hyperlink>
            <w:r w:rsidR="00C84B1E" w:rsidRPr="003A57D9">
              <w:br/>
            </w:r>
            <w:hyperlink r:id="rId77" w:tooltip="Click here for more details" w:history="1">
              <w:bookmarkStart w:id="84" w:name="lt_pId372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8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كل موضوعات المسألة </w:t>
            </w:r>
            <w:r w:rsidRPr="003A57D9">
              <w:t>12/15</w:t>
            </w:r>
            <w:r w:rsidRPr="003A57D9">
              <w:rPr>
                <w:rFonts w:hint="cs"/>
                <w:rtl/>
              </w:rPr>
              <w:t xml:space="preserve"> مع إيلاء الأولوية لشبكات </w:t>
            </w:r>
            <w:r w:rsidRPr="003A57D9">
              <w:t>SDN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lastRenderedPageBreak/>
              <w:t>2013-12-09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2013-12-13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الد</w:t>
            </w:r>
            <w:r w:rsidR="00797EF4">
              <w:rPr>
                <w:rFonts w:hint="cs"/>
                <w:rtl/>
              </w:rPr>
              <w:t>ا</w:t>
            </w:r>
            <w:r w:rsidRPr="003A57D9">
              <w:rPr>
                <w:rFonts w:hint="cs"/>
                <w:rtl/>
              </w:rPr>
              <w:t>نم</w:t>
            </w:r>
            <w:r w:rsidR="00D21B96">
              <w:rPr>
                <w:rFonts w:hint="cs"/>
                <w:rtl/>
              </w:rPr>
              <w:t>ا</w:t>
            </w:r>
            <w:r w:rsidRPr="003A57D9">
              <w:rPr>
                <w:rFonts w:hint="cs"/>
                <w:rtl/>
              </w:rPr>
              <w:t>رك [كوبنهاغن]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78" w:tooltip="Click here for more details" w:history="1">
              <w:bookmarkStart w:id="85" w:name="lt_pId378"/>
              <w:r w:rsidR="00C84B1E" w:rsidRPr="003A57D9">
                <w:rPr>
                  <w:color w:val="0000FF"/>
                  <w:u w:val="single"/>
                </w:rPr>
                <w:t>Q13/15</w:t>
              </w:r>
              <w:bookmarkEnd w:id="8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السلسلة </w:t>
            </w:r>
            <w:r w:rsidRPr="003A57D9">
              <w:t>G.827x</w:t>
            </w:r>
            <w:r w:rsidRPr="003A57D9">
              <w:rPr>
                <w:rFonts w:hint="cs"/>
                <w:rtl/>
              </w:rPr>
              <w:t xml:space="preserve"> وموضوعات أخرى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2013-12-11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79" w:tooltip="Click here for more details" w:history="1">
              <w:bookmarkStart w:id="86" w:name="lt_pId38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86"/>
            </w:hyperlink>
            <w:r w:rsidR="00C84B1E" w:rsidRPr="003A57D9">
              <w:br/>
            </w:r>
            <w:hyperlink r:id="rId80" w:tooltip="Click here for more details" w:history="1">
              <w:bookmarkStart w:id="87" w:name="lt_pId383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8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نقاش مخصص بشأن تداخل اتصالات </w:t>
            </w:r>
            <w:r w:rsidRPr="003A57D9">
              <w:t>PLC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2014-01-14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81" w:tooltip="Click here for more details" w:history="1">
              <w:bookmarkStart w:id="88" w:name="lt_pId387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8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نقاش حول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2014-01-16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82" w:tooltip="Click here for more details" w:history="1">
              <w:bookmarkStart w:id="89" w:name="lt_pId391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8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 xml:space="preserve">مشاريع </w:t>
            </w:r>
            <w:r w:rsidRPr="003A57D9">
              <w:t>DSL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2014-01-20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2014-01-24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إسرائيل [تل أبيب]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83" w:tooltip="Click here for more details" w:history="1">
              <w:bookmarkStart w:id="90" w:name="lt_pId397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9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91" w:name="lt_pId398"/>
            <w:r w:rsidRPr="003A57D9">
              <w:t>G.hn</w:t>
            </w:r>
            <w:bookmarkEnd w:id="91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2014-01-23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84" w:tooltip="Click here for more details" w:history="1">
              <w:bookmarkStart w:id="92" w:name="lt_pId401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9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حسم تعليقات النداء الأخير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2014-01-29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85" w:tooltip="Click here for more details" w:history="1">
              <w:bookmarkStart w:id="93" w:name="lt_pId40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9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مشاريع </w:t>
            </w:r>
            <w:r w:rsidRPr="003A57D9">
              <w:t>DSL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2014-02-10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2014-02-14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86" w:tooltip="Click here for more details" w:history="1">
              <w:bookmarkStart w:id="94" w:name="lt_pId411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9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2014-02-11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87" w:tooltip="Click here for more details" w:history="1">
              <w:bookmarkStart w:id="95" w:name="lt_pId415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9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نقاش حول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2014-02-20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[سان خوسيه، كاليفورنيا]</w:t>
            </w:r>
          </w:p>
        </w:tc>
        <w:bookmarkStart w:id="96" w:name="lt_pId419"/>
        <w:tc>
          <w:tcPr>
            <w:tcW w:w="800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cs="Segoe UI"/>
              </w:rPr>
              <w:fldChar w:fldCharType="begin"/>
            </w:r>
            <w:r w:rsidRPr="003A57D9">
              <w:rPr>
                <w:rFonts w:cs="Segoe UI"/>
              </w:rPr>
              <w:instrText xml:space="preserve"> HYPERLINK "http://www.itu.int/net/itu-t/lists/rgmdetails.aspx?id=269&amp;Group=15" \o "Click here for more details" </w:instrText>
            </w:r>
            <w:r w:rsidRPr="003A57D9">
              <w:rPr>
                <w:rFonts w:cs="Segoe UI"/>
              </w:rPr>
              <w:fldChar w:fldCharType="separate"/>
            </w:r>
            <w:r w:rsidRPr="003A57D9">
              <w:rPr>
                <w:color w:val="0000FF"/>
                <w:u w:val="single"/>
              </w:rPr>
              <w:t>Q2/15</w:t>
            </w:r>
            <w:r w:rsidRPr="003A57D9">
              <w:rPr>
                <w:rFonts w:cs="Segoe UI"/>
              </w:rPr>
              <w:fldChar w:fldCharType="end"/>
            </w:r>
            <w:hyperlink r:id="rId88" w:tooltip="See meeting report" w:history="1"/>
            <w:r w:rsidRPr="003A57D9">
              <w:t>]</w:t>
            </w:r>
            <w:bookmarkEnd w:id="96"/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حول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2014-02-20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89" w:tooltip="Click here for more details" w:history="1">
              <w:bookmarkStart w:id="97" w:name="lt_pId42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9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G.fast</w:t>
            </w:r>
            <w:r w:rsidRPr="003A57D9">
              <w:rPr>
                <w:rFonts w:hint="cs"/>
                <w:rtl/>
              </w:rPr>
              <w:t xml:space="preserve"> (و</w:t>
            </w:r>
            <w:r w:rsidRPr="003A57D9">
              <w:t xml:space="preserve"> G.hs/ploam/int</w:t>
            </w:r>
            <w:r w:rsidRPr="003A57D9">
              <w:rPr>
                <w:rFonts w:hint="cs"/>
                <w:rtl/>
              </w:rPr>
              <w:t xml:space="preserve"> ذو الصلة)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2014-02-25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90" w:tooltip="Click here for more details" w:history="1">
              <w:bookmarkStart w:id="98" w:name="lt_pId427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9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نقاش حول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2014-02-26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91" w:tooltip="Click here for more details" w:history="1">
              <w:bookmarkStart w:id="99" w:name="lt_pId431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9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مشاريع </w:t>
            </w:r>
            <w:r w:rsidRPr="003A57D9">
              <w:t>DSL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2014-02-27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92" w:tooltip="Click here for more details" w:history="1">
              <w:bookmarkStart w:id="100" w:name="lt_pId43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0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G.fast</w:t>
            </w:r>
            <w:r w:rsidRPr="003A57D9">
              <w:rPr>
                <w:rFonts w:hint="cs"/>
                <w:rtl/>
              </w:rPr>
              <w:t xml:space="preserve"> (و</w:t>
            </w:r>
            <w:r w:rsidRPr="003A57D9">
              <w:t xml:space="preserve"> G.hs/ploam/int</w:t>
            </w:r>
            <w:r w:rsidRPr="003A57D9">
              <w:rPr>
                <w:rFonts w:hint="cs"/>
                <w:rtl/>
              </w:rPr>
              <w:t xml:space="preserve"> ذو الصلة)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2014-03-03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93" w:tooltip="Click here for more details" w:history="1">
              <w:bookmarkStart w:id="101" w:name="lt_pId439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0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نقاش مخصص بشأن تداخل </w:t>
            </w:r>
            <w:r w:rsidRPr="003A57D9">
              <w:t>PLC/VDSL2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2014-03-04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94" w:tooltip="Click here for more details" w:history="1">
              <w:bookmarkStart w:id="102" w:name="lt_pId443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0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مناقشة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2014-03-06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95" w:tooltip="Click here for more details" w:history="1">
              <w:bookmarkStart w:id="103" w:name="lt_pId447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0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مناقشة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2014-03-06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96" w:tooltip="Click here for more details" w:history="1">
              <w:bookmarkStart w:id="104" w:name="lt_pId451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0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G.fast</w:t>
            </w:r>
            <w:r w:rsidRPr="003A57D9">
              <w:rPr>
                <w:rFonts w:hint="cs"/>
                <w:rtl/>
              </w:rPr>
              <w:t xml:space="preserve"> (و</w:t>
            </w:r>
            <w:r w:rsidRPr="003A57D9">
              <w:t xml:space="preserve"> G.hs/ploam/int</w:t>
            </w:r>
            <w:r w:rsidRPr="003A57D9">
              <w:rPr>
                <w:rFonts w:hint="cs"/>
                <w:rtl/>
              </w:rPr>
              <w:t xml:space="preserve"> ذو الصلة)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2014-03-19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97" w:tooltip="Click here for more details" w:history="1">
              <w:bookmarkStart w:id="105" w:name="lt_pId45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0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2014-04-16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98" w:tooltip="Click here for more details" w:history="1">
              <w:bookmarkStart w:id="106" w:name="lt_pId459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0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مناقشة مخصصة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2014-04-16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99" w:tooltip="Click here for more details" w:history="1">
              <w:bookmarkStart w:id="107" w:name="lt_pId46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0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2014-04-23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00" w:tooltip="Click here for more details" w:history="1">
              <w:bookmarkStart w:id="108" w:name="lt_pId46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0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  <w:r w:rsidRPr="003A57D9">
              <w:rPr>
                <w:rFonts w:hint="cs"/>
                <w:rtl/>
              </w:rPr>
              <w:t>؛ اتصال</w:t>
            </w:r>
            <w:r w:rsidRPr="003A57D9">
              <w:rPr>
                <w:rFonts w:hint="eastAsia"/>
                <w:rtl/>
              </w:rPr>
              <w:t> </w:t>
            </w:r>
            <w:r w:rsidRPr="003A57D9">
              <w:rPr>
                <w:lang w:val="fr-CH"/>
              </w:rPr>
              <w:t>ETSI</w:t>
            </w:r>
            <w:r w:rsidRPr="003A57D9">
              <w:rPr>
                <w:rFonts w:hint="cs"/>
                <w:rtl/>
              </w:rPr>
              <w:t xml:space="preserve"> بشأن حدود ضوضاء </w:t>
            </w:r>
            <w:r w:rsidRPr="003A57D9">
              <w:rPr>
                <w:lang w:val="fr-CH"/>
              </w:rPr>
              <w:t>RPF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2014-04-28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01" w:tooltip="Click here for more details" w:history="1">
              <w:bookmarkStart w:id="109" w:name="lt_pId471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0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G.989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G.989.2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2014-05-05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02" w:tooltip="Click here for more details" w:history="1">
              <w:bookmarkStart w:id="110" w:name="lt_pId47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1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 xml:space="preserve">مشاريع </w:t>
            </w:r>
            <w:r w:rsidRPr="003A57D9">
              <w:t>DSL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2014-05-07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03" w:tooltip="Click here for more details" w:history="1">
              <w:bookmarkStart w:id="111" w:name="lt_pId479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1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2014-05-27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04" w:tooltip="Click here for more details" w:history="1">
              <w:bookmarkStart w:id="112" w:name="lt_pId483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1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G.989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G.989.2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2014-05-28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05" w:tooltip="Click here for more details" w:history="1">
              <w:bookmarkStart w:id="113" w:name="lt_pId48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1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2014-05-29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06" w:tooltip="Click here for more details" w:history="1">
              <w:bookmarkStart w:id="114" w:name="lt_pId491"/>
              <w:r w:rsidR="00C84B1E" w:rsidRPr="003A57D9">
                <w:rPr>
                  <w:color w:val="0000FF"/>
                  <w:u w:val="single"/>
                </w:rPr>
                <w:t>Q18/1</w:t>
              </w:r>
              <w:bookmarkEnd w:id="11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مشروع جديد: إنشاء ميدان آمن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lastRenderedPageBreak/>
              <w:t>2014-06-02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2014-06-06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07" w:tooltip="Address AAP comments; Progress on Partial timing support. Remaining aspects on full timing support and SyncE;  Time sync Metrics OTN timing " w:history="1">
              <w:bookmarkStart w:id="115" w:name="lt_pId497"/>
              <w:r w:rsidR="00C84B1E" w:rsidRPr="003A57D9">
                <w:rPr>
                  <w:color w:val="0000FF"/>
                  <w:u w:val="single"/>
                </w:rPr>
                <w:t>Q13/15</w:t>
              </w:r>
              <w:bookmarkEnd w:id="11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المسألة بشأن التزامن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2014-06-02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2014-06-06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بلجيكا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08" w:tooltip="Click here for more details" w:history="1">
              <w:bookmarkStart w:id="116" w:name="lt_pId50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1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2014-06-11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09" w:tooltip="Click here for more details" w:history="1">
              <w:bookmarkStart w:id="117" w:name="lt_pId50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1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2014-06-20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10" w:tooltip="Click here for more details" w:history="1">
              <w:bookmarkStart w:id="118" w:name="lt_pId511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18"/>
            </w:hyperlink>
            <w:r w:rsidR="00C84B1E" w:rsidRPr="003A57D9">
              <w:br/>
            </w:r>
            <w:hyperlink r:id="rId111" w:tooltip="Click here for more details" w:history="1">
              <w:bookmarkStart w:id="119" w:name="lt_pId512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1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تداخل </w:t>
            </w:r>
            <w:r w:rsidRPr="003A57D9">
              <w:t>VDSL2/PLT</w:t>
            </w:r>
            <w:r w:rsidRPr="003A57D9">
              <w:rPr>
                <w:rFonts w:hint="cs"/>
                <w:rtl/>
              </w:rPr>
              <w:t xml:space="preserve"> (نقاش مخصص)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2014-06-23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2014-06-26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[دنفر، كولورادو]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12" w:tooltip="Click here for more details" w:history="1">
              <w:bookmarkStart w:id="120" w:name="lt_pId518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2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مشاريع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2014-07-02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13" w:tooltip="Click here for more details" w:history="1">
              <w:bookmarkStart w:id="121" w:name="lt_pId52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2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2014-07-07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2014-07-11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ألمانيا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14" w:tooltip="To progress the study of SDN, ASON, and DCN" w:history="1">
              <w:bookmarkStart w:id="122" w:name="lt_pId528"/>
              <w:r w:rsidR="00C84B1E" w:rsidRPr="003A57D9">
                <w:rPr>
                  <w:color w:val="0000FF"/>
                  <w:u w:val="single"/>
                </w:rPr>
                <w:t>Q12/15</w:t>
              </w:r>
              <w:bookmarkEnd w:id="122"/>
            </w:hyperlink>
            <w:r w:rsidR="00C84B1E" w:rsidRPr="003A57D9">
              <w:br/>
            </w:r>
            <w:hyperlink r:id="rId115" w:tooltip="Click here for more details" w:history="1">
              <w:bookmarkStart w:id="123" w:name="lt_pId529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12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اجتماع مشترك بين المسألتين بشأن </w:t>
            </w:r>
            <w:r w:rsidRPr="003A57D9">
              <w:t>SDN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ASON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DCN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2014-07-10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16" w:tooltip="Click here for more details" w:history="1">
              <w:bookmarkStart w:id="124" w:name="lt_pId533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12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مشاريع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2014-07-16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17" w:tooltip="Click here for more details" w:history="1">
              <w:bookmarkStart w:id="125" w:name="lt_pId53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2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2014-07-21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2014-07-25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سويسرا [جنيف]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18" w:tooltip="G.fast and related work on other projects." w:history="1">
              <w:bookmarkStart w:id="126" w:name="lt_pId54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2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127" w:name="lt_pId544"/>
            <w:r w:rsidRPr="003A57D9">
              <w:t>G.fast</w:t>
            </w:r>
            <w:bookmarkEnd w:id="127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2014-07-22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19" w:tooltip="Click here for more details" w:history="1">
              <w:bookmarkStart w:id="128" w:name="lt_pId547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2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bookmarkStart w:id="129" w:name="lt_pId548"/>
            <w:r w:rsidRPr="003A57D9">
              <w:t>G.989(.x)</w:t>
            </w:r>
            <w:bookmarkEnd w:id="129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2014-07-28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2014-07-30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إسبانيا [برشلونة]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20" w:tooltip="Click here for more details" w:history="1">
              <w:bookmarkStart w:id="130" w:name="lt_pId553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3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مشاريع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2014-08-07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21" w:tooltip="Click here for more details" w:history="1">
              <w:bookmarkStart w:id="131" w:name="lt_pId55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3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2014-08-12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22" w:tooltip="Click here for more details" w:history="1">
              <w:bookmarkStart w:id="132" w:name="lt_pId561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3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bookmarkStart w:id="133" w:name="lt_pId562"/>
            <w:r w:rsidRPr="003A57D9">
              <w:t>G.989(.x)</w:t>
            </w:r>
            <w:bookmarkEnd w:id="133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2014-08-12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23" w:tooltip="Click here for more details" w:history="1">
              <w:bookmarkStart w:id="134" w:name="lt_pId565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3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bookmarkStart w:id="135" w:name="lt_pId566"/>
            <w:r w:rsidRPr="003A57D9">
              <w:t>G.9961 revised Amd.1</w:t>
            </w:r>
            <w:bookmarkEnd w:id="135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2014-08-13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24" w:tooltip="Click here for more details" w:history="1">
              <w:bookmarkStart w:id="136" w:name="lt_pId569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3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2014-08-19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25" w:tooltip="Click here for more details" w:history="1">
              <w:bookmarkStart w:id="137" w:name="lt_pId57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3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2014-08-21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26" w:tooltip="Click here for more details" w:history="1">
              <w:bookmarkStart w:id="138" w:name="lt_pId57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38"/>
            </w:hyperlink>
            <w:r w:rsidR="00C84B1E" w:rsidRPr="003A57D9">
              <w:br/>
            </w:r>
            <w:hyperlink r:id="rId127" w:tooltip="Click here for more details" w:history="1">
              <w:bookmarkStart w:id="139" w:name="lt_pId578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3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تداخل </w:t>
            </w:r>
            <w:r w:rsidRPr="003A57D9">
              <w:t>VDSL2/PLT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2014-08-25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2014-08-29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28" w:tooltip="Advance the work on the following: G.709, B100G, proposed new CPRI mapping(s), G.798, and G.7041 (if responses from the liaison statements or Q13/15 are received).   Known topics for G.709 include B100G, text for OTM-1, new F..." w:history="1">
              <w:bookmarkStart w:id="140" w:name="lt_pId584"/>
              <w:r w:rsidR="00C84B1E" w:rsidRPr="003A57D9">
                <w:rPr>
                  <w:color w:val="0000FF"/>
                  <w:u w:val="single"/>
                </w:rPr>
                <w:t>Q11/15</w:t>
              </w:r>
              <w:bookmarkEnd w:id="14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اجتماع المسألة بشأن </w:t>
            </w:r>
            <w:r w:rsidRPr="003A57D9">
              <w:t>G.709</w:t>
            </w:r>
            <w:r w:rsidRPr="003A57D9">
              <w:rPr>
                <w:rFonts w:hint="cs"/>
                <w:rtl/>
              </w:rPr>
              <w:t xml:space="preserve">، </w:t>
            </w:r>
            <w:r w:rsidRPr="003A57D9">
              <w:t>B100G</w:t>
            </w:r>
            <w:r w:rsidRPr="003A57D9">
              <w:rPr>
                <w:rFonts w:hint="cs"/>
                <w:rtl/>
              </w:rPr>
              <w:t>، تقابل</w:t>
            </w:r>
            <w:r w:rsidRPr="003A57D9">
              <w:rPr>
                <w:rFonts w:hint="eastAsia"/>
                <w:rtl/>
              </w:rPr>
              <w:t> </w:t>
            </w:r>
            <w:r w:rsidRPr="003A57D9">
              <w:t>CPRI</w:t>
            </w:r>
            <w:r w:rsidRPr="003A57D9">
              <w:rPr>
                <w:rFonts w:hint="cs"/>
                <w:rtl/>
              </w:rPr>
              <w:t xml:space="preserve"> جديد مقترح، </w:t>
            </w:r>
            <w:r w:rsidRPr="003A57D9">
              <w:t>G.798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G.7041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2014-08-25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2014-08-29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29" w:tooltip="Click here for more details" w:history="1">
              <w:bookmarkStart w:id="141" w:name="lt_pId590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4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2014-08-25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2014-08-29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30" w:history="1">
              <w:bookmarkStart w:id="142" w:name="lt_pId596"/>
              <w:r w:rsidR="00C84B1E" w:rsidRPr="003A57D9">
                <w:rPr>
                  <w:color w:val="0000FF"/>
                  <w:u w:val="single"/>
                </w:rPr>
                <w:t>Q6/15</w:t>
              </w:r>
              <w:bookmarkEnd w:id="14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>مناقشة المسألة مؤقتاً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lastRenderedPageBreak/>
              <w:t>2014-08-27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31" w:tooltip="Discuss OTN terminology uses across the three Questions to better understand the current terms.  Consider proposals for better terminology and the implications of changing.  Agree on a plan to move forward without repeatedly ha..." w:history="1">
              <w:bookmarkStart w:id="143" w:name="lt_pId600"/>
              <w:r w:rsidR="00C84B1E" w:rsidRPr="003A57D9">
                <w:rPr>
                  <w:color w:val="0000FF"/>
                  <w:u w:val="single"/>
                </w:rPr>
                <w:t>Q6/15</w:t>
              </w:r>
              <w:bookmarkEnd w:id="143"/>
            </w:hyperlink>
            <w:r w:rsidR="00C84B1E" w:rsidRPr="003A57D9">
              <w:br/>
            </w:r>
            <w:hyperlink r:id="rId132" w:tooltip="Click here for more details" w:history="1">
              <w:bookmarkStart w:id="144" w:name="lt_pId601"/>
              <w:r w:rsidR="00C84B1E" w:rsidRPr="003A57D9">
                <w:rPr>
                  <w:color w:val="0000FF"/>
                  <w:u w:val="single"/>
                </w:rPr>
                <w:t>Q11/15</w:t>
              </w:r>
              <w:bookmarkEnd w:id="144"/>
            </w:hyperlink>
            <w:r w:rsidR="00C84B1E" w:rsidRPr="003A57D9">
              <w:br/>
            </w:r>
            <w:hyperlink r:id="rId133" w:tooltip="Click here for more details" w:history="1">
              <w:bookmarkStart w:id="145" w:name="lt_pId602"/>
              <w:r w:rsidR="00C84B1E" w:rsidRPr="003A57D9">
                <w:rPr>
                  <w:color w:val="0000FF"/>
                  <w:u w:val="single"/>
                </w:rPr>
                <w:t>Q12/15</w:t>
              </w:r>
              <w:bookmarkEnd w:id="14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اجتماع مشترك بشأن مصطلحات </w:t>
            </w:r>
            <w:r w:rsidRPr="003A57D9">
              <w:t>OTN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OTN</w:t>
            </w:r>
            <w:r w:rsidRPr="003A57D9">
              <w:rPr>
                <w:rFonts w:hint="cs"/>
                <w:rtl/>
              </w:rPr>
              <w:t xml:space="preserve"> فوق </w:t>
            </w:r>
            <w:r w:rsidRPr="003A57D9">
              <w:t>100G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2014-09-01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2014-09-05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[شنغهاي]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34" w:tooltip="Progress work on G.mdsp, G.odusmp, optical layer protection, and adding state tables to G.8131" w:history="1">
              <w:bookmarkStart w:id="146" w:name="lt_pId608"/>
              <w:r w:rsidR="00C84B1E" w:rsidRPr="003A57D9">
                <w:rPr>
                  <w:color w:val="0000FF"/>
                  <w:u w:val="single"/>
                </w:rPr>
                <w:t>Q9/15</w:t>
              </w:r>
              <w:bookmarkEnd w:id="14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المسألة بشأن حماية الشبكة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2014-09-01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2014-09-05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[شنغهاي]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35" w:tooltip="To progress work on G.8011, G.8013, G.8021 and G.8121 series of Recommendations" w:history="1">
              <w:bookmarkStart w:id="147" w:name="lt_pId614"/>
              <w:r w:rsidR="00C84B1E" w:rsidRPr="003A57D9">
                <w:rPr>
                  <w:color w:val="0000FF"/>
                  <w:u w:val="single"/>
                </w:rPr>
                <w:t>Q10/15</w:t>
              </w:r>
              <w:bookmarkEnd w:id="14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>اجتماع المسألة بشأن إدارة معدات النقل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2014-09-01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2014-09-05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[شنغهاي]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36" w:tooltip="To progress the study of Transport equipment management (G.7710, G.gim, G.874, G.874.1, G.8151, G.8152, G.8051, G.8052)" w:history="1">
              <w:bookmarkStart w:id="148" w:name="lt_pId620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14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المسألة بشأن إدارة معدات النقل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2014-09-08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37" w:tooltip="Click here for more details" w:history="1">
              <w:bookmarkStart w:id="149" w:name="lt_pId624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4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تعليقات النداء الأخير في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2014-09-10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2014-09-12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38" w:tooltip="Click here for more details" w:history="1">
              <w:bookmarkStart w:id="150" w:name="lt_pId630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5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مشاريع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2014-09-15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2014-09-19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فرنسا [صوفيا أنتيبوليس]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39" w:tooltip="Progress on Partial timing support. Transparent Clock and remaining aspects on full timing support and SyncE;  OTN timing " w:history="1">
              <w:bookmarkStart w:id="151" w:name="lt_pId636"/>
              <w:r w:rsidR="00C84B1E" w:rsidRPr="003A57D9">
                <w:rPr>
                  <w:color w:val="0000FF"/>
                  <w:u w:val="single"/>
                </w:rPr>
                <w:t>Q13/15</w:t>
              </w:r>
              <w:bookmarkEnd w:id="15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المسألة بشأن التزامن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2014-09-22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40" w:tooltip="Click here for more details" w:history="1">
              <w:bookmarkStart w:id="152" w:name="lt_pId640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5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 xml:space="preserve">الموافقة على مشروع </w:t>
            </w:r>
            <w:r w:rsidRPr="003A57D9">
              <w:t>G.9979</w:t>
            </w:r>
            <w:r w:rsidRPr="003A57D9">
              <w:rPr>
                <w:rFonts w:hint="cs"/>
                <w:rtl/>
              </w:rPr>
              <w:t xml:space="preserve"> من أجل </w:t>
            </w:r>
            <w:r w:rsidRPr="003A57D9">
              <w:t>LC2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2014-09-24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41" w:tooltip="Click here for more details" w:history="1">
              <w:bookmarkStart w:id="153" w:name="lt_pId644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15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صياغة نمذجة معلومات </w:t>
            </w:r>
            <w:r w:rsidRPr="003A57D9">
              <w:t>G.8152 MPLS-TP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2014-09-25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42" w:tooltip="Click here for more details" w:history="1">
              <w:bookmarkStart w:id="154" w:name="lt_pId648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5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bookmarkStart w:id="155" w:name="lt_pId649"/>
            <w:r w:rsidRPr="003A57D9">
              <w:t>G.fast</w:t>
            </w:r>
            <w:bookmarkEnd w:id="155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2014-09-29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43" w:tooltip="to conclude G.8021 drafting based on material in Q10WD27R1 identified as " w:history="1">
              <w:bookmarkStart w:id="156" w:name="lt_pId652"/>
              <w:r w:rsidR="00C84B1E" w:rsidRPr="003A57D9">
                <w:rPr>
                  <w:color w:val="0000FF"/>
                  <w:u w:val="single"/>
                </w:rPr>
                <w:t>Q10/15</w:t>
              </w:r>
              <w:bookmarkEnd w:id="15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صياغة التوصية </w:t>
            </w:r>
            <w:r w:rsidRPr="003A57D9">
              <w:t>G.8021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2014-09-30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44" w:tooltip="Click here for more details" w:history="1">
              <w:bookmarkStart w:id="157" w:name="lt_pId65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57"/>
            </w:hyperlink>
            <w:r w:rsidR="00C84B1E" w:rsidRPr="003A57D9">
              <w:br/>
            </w:r>
            <w:hyperlink r:id="rId145" w:tooltip="Click here for more details" w:history="1">
              <w:bookmarkStart w:id="158" w:name="lt_pId657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5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159" w:name="lt_pId658"/>
            <w:r w:rsidRPr="003A57D9">
              <w:t>VDSL2/PLT</w:t>
            </w:r>
            <w:bookmarkEnd w:id="159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2014-10-08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46" w:tooltip="Click here for more details" w:history="1">
              <w:bookmarkStart w:id="160" w:name="lt_pId661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16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صياغة نمذجة معلومات </w:t>
            </w:r>
            <w:r w:rsidRPr="003A57D9">
              <w:t>G.8152 MPLS-TP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2014-10-08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47" w:tooltip="Click here for more details" w:history="1">
              <w:bookmarkStart w:id="161" w:name="lt_pId66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61"/>
            </w:hyperlink>
            <w:r w:rsidR="00C84B1E" w:rsidRPr="003A57D9">
              <w:br/>
            </w:r>
            <w:hyperlink r:id="rId148" w:tooltip="Click here for more details" w:history="1">
              <w:bookmarkStart w:id="162" w:name="lt_pId666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6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تخفيف تداخل </w:t>
            </w:r>
            <w:r w:rsidRPr="003A57D9">
              <w:t>DSL/PLT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2014-10-09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49" w:tooltip="Click here for more details" w:history="1">
              <w:bookmarkStart w:id="163" w:name="lt_pId670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16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>كل مشاريع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2014-10-13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2014-10-17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[شينزين]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50" w:tooltip="G.fast and related work on other projects." w:history="1">
              <w:bookmarkStart w:id="164" w:name="lt_pId67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6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bookmarkStart w:id="165" w:name="lt_pId677"/>
            <w:r w:rsidRPr="003A57D9">
              <w:t>G.fast</w:t>
            </w:r>
            <w:bookmarkEnd w:id="165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2014-10-14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51" w:tooltip="Click here for more details" w:history="1">
              <w:bookmarkStart w:id="166" w:name="lt_pId680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6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G.989.3</w:t>
            </w:r>
            <w:r w:rsidRPr="003A57D9">
              <w:rPr>
                <w:rFonts w:hint="cs"/>
                <w:rtl/>
              </w:rPr>
              <w:t xml:space="preserve"> وموضوعات أخر ى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2014-10-15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52" w:tooltip="Click here for more details" w:history="1">
              <w:bookmarkStart w:id="167" w:name="lt_pId684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16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صياغة نمذجة معلومات </w:t>
            </w:r>
            <w:r w:rsidRPr="003A57D9">
              <w:t>G.8152 MPLS-TP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2014-10-22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53" w:tooltip="Click here for more details" w:history="1">
              <w:bookmarkStart w:id="168" w:name="lt_pId688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16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صياغة نمذجة معلومات </w:t>
            </w:r>
            <w:r w:rsidRPr="003A57D9">
              <w:t>G.8152 MPLS-TP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2014-10-23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54" w:tooltip="Click here for more details" w:history="1">
              <w:bookmarkStart w:id="169" w:name="lt_pId69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6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bookmarkStart w:id="170" w:name="lt_pId693"/>
            <w:r w:rsidRPr="003A57D9">
              <w:t>G.fast</w:t>
            </w:r>
            <w:bookmarkEnd w:id="170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2014-10-28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55" w:tooltip="Click here for more details" w:history="1">
              <w:bookmarkStart w:id="171" w:name="lt_pId69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7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172" w:name="lt_pId697"/>
            <w:r w:rsidRPr="003A57D9">
              <w:t>DSL</w:t>
            </w:r>
            <w:bookmarkEnd w:id="172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2014-10-28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2014-10-31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[شنغهاي]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56" w:tooltip="Click here for more details" w:history="1">
              <w:bookmarkStart w:id="173" w:name="lt_pId702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7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مشاريع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2014-10-29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57" w:tooltip="Click here for more details" w:history="1">
              <w:bookmarkStart w:id="174" w:name="lt_pId706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17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صياغة نمذجة معلومات </w:t>
            </w:r>
            <w:r w:rsidRPr="003A57D9">
              <w:t>G.8152 MPLS-TP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lastRenderedPageBreak/>
              <w:t>2014-11-04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58" w:tooltip="Click here for more details" w:history="1">
              <w:bookmarkStart w:id="175" w:name="lt_pId710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7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G.989.3</w:t>
            </w:r>
            <w:r w:rsidRPr="003A57D9">
              <w:rPr>
                <w:rFonts w:hint="cs"/>
                <w:rtl/>
              </w:rPr>
              <w:t xml:space="preserve"> وموضوعات أخر ى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2014-11-05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59" w:tooltip="Click here for more details" w:history="1">
              <w:bookmarkStart w:id="176" w:name="lt_pId714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17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صياغة نمذجة معلومات </w:t>
            </w:r>
            <w:r w:rsidRPr="003A57D9">
              <w:t>G.8152 MPLS-TP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2014-11-05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60" w:tooltip="Click here for more details" w:history="1">
              <w:bookmarkStart w:id="177" w:name="lt_pId718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7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178" w:name="lt_pId719"/>
            <w:r w:rsidRPr="003A57D9">
              <w:t>G.fast</w:t>
            </w:r>
            <w:bookmarkEnd w:id="178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2014-11-12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61" w:tooltip="Click here for more details" w:history="1">
              <w:bookmarkStart w:id="179" w:name="lt_pId72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79"/>
            </w:hyperlink>
            <w:r w:rsidR="00C84B1E" w:rsidRPr="003A57D9">
              <w:br/>
            </w:r>
            <w:hyperlink r:id="rId162" w:tooltip="Click here for more details" w:history="1">
              <w:bookmarkStart w:id="180" w:name="lt_pId723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8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تخفيف تداخل </w:t>
            </w:r>
            <w:r w:rsidRPr="003A57D9">
              <w:t>DSL/PLT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2014-11-17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63" w:tooltip="Click here for more details" w:history="1">
              <w:bookmarkStart w:id="181" w:name="lt_pId727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8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مناقشة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2014-11-18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64" w:tooltip="Click here for more details" w:history="1">
              <w:bookmarkStart w:id="182" w:name="lt_pId731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8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2015-01-20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65" w:tooltip="Click here for more details" w:history="1">
              <w:bookmarkStart w:id="183" w:name="lt_pId735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8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184" w:name="lt_pId736"/>
            <w:r w:rsidRPr="003A57D9">
              <w:t>G.996sa</w:t>
            </w:r>
            <w:bookmarkEnd w:id="184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2015-01-20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66" w:tooltip="Click here for more details" w:history="1">
              <w:bookmarkStart w:id="185" w:name="lt_pId739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8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2015-01-21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67" w:tooltip="Click here for more details" w:history="1">
              <w:bookmarkStart w:id="186" w:name="lt_pId743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18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2015-01-22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68" w:tooltip="Click here for more details" w:history="1">
              <w:bookmarkStart w:id="187" w:name="lt_pId74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87"/>
            </w:hyperlink>
            <w:r w:rsidR="00C84B1E" w:rsidRPr="003A57D9">
              <w:br/>
            </w:r>
            <w:hyperlink r:id="rId169" w:tooltip="Click here for more details" w:history="1">
              <w:bookmarkStart w:id="188" w:name="lt_pId748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8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تخفيف تداخل </w:t>
            </w:r>
            <w:r w:rsidRPr="003A57D9">
              <w:t>DSL/PLT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2015-01-29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70" w:tooltip="Click here for more details" w:history="1">
              <w:bookmarkStart w:id="189" w:name="lt_pId75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89"/>
            </w:hyperlink>
            <w:r w:rsidR="00C84B1E" w:rsidRPr="003A57D9">
              <w:br/>
            </w:r>
            <w:hyperlink r:id="rId171" w:tooltip="Click here for more details" w:history="1">
              <w:bookmarkStart w:id="190" w:name="lt_pId753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9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ورقة تقنية بشأن </w:t>
            </w:r>
            <w:r w:rsidRPr="003A57D9">
              <w:t>G.hn</w:t>
            </w:r>
            <w:r w:rsidRPr="003A57D9">
              <w:rPr>
                <w:rFonts w:hint="cs"/>
                <w:rtl/>
              </w:rPr>
              <w:t xml:space="preserve"> عبر النفاذ ووسط الخط الهاتفي ضمن المكان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2015-02-02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2015-02-06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المملكة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72" w:tooltip="Click here for more details" w:history="1">
              <w:bookmarkStart w:id="191" w:name="lt_pId759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9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2015-02-10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2015-02-11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إيطاليا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73" w:tooltip="Click here for more details" w:history="1">
              <w:bookmarkStart w:id="192" w:name="lt_pId765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19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2015-02-10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74" w:tooltip="Click here for more details" w:history="1">
              <w:bookmarkStart w:id="193" w:name="lt_pId769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9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194" w:name="lt_pId770"/>
            <w:r w:rsidRPr="003A57D9">
              <w:t>G.996sa</w:t>
            </w:r>
            <w:bookmarkEnd w:id="194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2015-02-12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75" w:tooltip="Click here for more details" w:history="1">
              <w:bookmarkStart w:id="195" w:name="lt_pId77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95"/>
            </w:hyperlink>
            <w:r w:rsidR="00C84B1E" w:rsidRPr="003A57D9">
              <w:br/>
            </w:r>
            <w:hyperlink r:id="rId176" w:tooltip="Click here for more details" w:history="1">
              <w:bookmarkStart w:id="196" w:name="lt_pId774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19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تخفيف تداخل </w:t>
            </w:r>
            <w:r w:rsidRPr="003A57D9">
              <w:t>DSL/PLT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2015-02-17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77" w:tooltip="Click here for more details" w:history="1">
              <w:bookmarkStart w:id="197" w:name="lt_pId778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19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2015-02-17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78" w:tooltip="Click here for more details" w:history="1">
              <w:bookmarkStart w:id="198" w:name="lt_pId78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19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199" w:name="lt_pId783"/>
            <w:r w:rsidRPr="003A57D9">
              <w:t>DSL LCC</w:t>
            </w:r>
            <w:bookmarkEnd w:id="199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2015-02-24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79" w:tooltip="Click here for more details" w:history="1">
              <w:bookmarkStart w:id="200" w:name="lt_pId78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0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2015-02-26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80" w:tooltip="Click here for more details" w:history="1">
              <w:bookmarkStart w:id="201" w:name="lt_pId790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0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202" w:name="lt_pId791"/>
            <w:r w:rsidRPr="003A57D9">
              <w:t>G.fast (2014) Amd.1</w:t>
            </w:r>
            <w:bookmarkEnd w:id="202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2015-03-02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2015-03-06</w:t>
            </w:r>
          </w:p>
        </w:tc>
        <w:tc>
          <w:tcPr>
            <w:tcW w:w="1167" w:type="pct"/>
          </w:tcPr>
          <w:p w:rsidR="00C84B1E" w:rsidRPr="003A57D9" w:rsidRDefault="00C84B1E" w:rsidP="00EF65CD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="00EF65CD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[سان خوسيه، كاليفورنيا]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81" w:tooltip="Click here for more details" w:history="1">
              <w:bookmarkStart w:id="203" w:name="lt_pId796"/>
              <w:r w:rsidR="00C84B1E" w:rsidRPr="003A57D9">
                <w:rPr>
                  <w:color w:val="0000FF"/>
                  <w:u w:val="single"/>
                </w:rPr>
                <w:t>Q13/15</w:t>
              </w:r>
              <w:bookmarkEnd w:id="20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مناقشة المسألة بشأن التزامن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2015-03-02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2015-03-05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[شينزين]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82" w:tooltip="Click here for more details" w:history="1">
              <w:bookmarkStart w:id="204" w:name="lt_pId802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0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2015-03-02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2015-03-06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كندا [أوتاوا]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83" w:tooltip="Progress work on G.mdsp, G.odusmp, other Q9 topics" w:history="1">
              <w:bookmarkStart w:id="205" w:name="lt_pId808"/>
              <w:r w:rsidR="00C84B1E" w:rsidRPr="003A57D9">
                <w:rPr>
                  <w:color w:val="0000FF"/>
                  <w:u w:val="single"/>
                </w:rPr>
                <w:t>Q9/15</w:t>
              </w:r>
              <w:bookmarkEnd w:id="20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G.mdsp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G.odusmp</w:t>
            </w:r>
            <w:r w:rsidRPr="003A57D9">
              <w:rPr>
                <w:rFonts w:hint="cs"/>
                <w:rtl/>
                <w:lang w:bidi="ar-EG"/>
              </w:rPr>
              <w:t xml:space="preserve"> </w:t>
            </w:r>
            <w:r w:rsidRPr="003A57D9">
              <w:rPr>
                <w:rFonts w:hint="cs"/>
                <w:rtl/>
              </w:rPr>
              <w:t>وموضوعات أخرى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2015-03-02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2015-03-06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كندا [أوتاوا]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84" w:tooltip="To progress the study of MPLS-TP (Q10), management (Q14) of MPLS-TP &amp; Ethernet equipment, and G.gim" w:history="1">
              <w:bookmarkStart w:id="206" w:name="lt_pId814"/>
              <w:r w:rsidR="00C84B1E" w:rsidRPr="003A57D9">
                <w:rPr>
                  <w:color w:val="0000FF"/>
                  <w:u w:val="single"/>
                </w:rPr>
                <w:t>Q10/15</w:t>
              </w:r>
              <w:bookmarkEnd w:id="206"/>
            </w:hyperlink>
            <w:r w:rsidR="00C84B1E" w:rsidRPr="003A57D9">
              <w:br/>
            </w:r>
            <w:hyperlink r:id="rId185" w:tooltip="To progress the study of MPLS-TP (Q10), management (Q14) of MPLS-TP &amp; Ethernet equipment, and G.gim" w:history="1">
              <w:bookmarkStart w:id="207" w:name="lt_pId815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20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t>MPLS-TP</w:t>
            </w:r>
            <w:r w:rsidRPr="003A57D9">
              <w:rPr>
                <w:rFonts w:hint="cs"/>
                <w:rtl/>
              </w:rPr>
              <w:t xml:space="preserve"> (المسألة </w:t>
            </w:r>
            <w:r w:rsidRPr="003A57D9">
              <w:rPr>
                <w:lang w:val="en-GB"/>
              </w:rPr>
              <w:t>10</w:t>
            </w:r>
            <w:r w:rsidRPr="003A57D9">
              <w:rPr>
                <w:rFonts w:hint="cs"/>
                <w:rtl/>
              </w:rPr>
              <w:t>) وإدارة (المسألة</w:t>
            </w:r>
            <w:r w:rsidRPr="003A57D9">
              <w:rPr>
                <w:rFonts w:hint="eastAsia"/>
                <w:rtl/>
              </w:rPr>
              <w:t> </w:t>
            </w:r>
            <w:r w:rsidRPr="003A57D9">
              <w:rPr>
                <w:lang w:val="en-GB"/>
              </w:rPr>
              <w:t>14</w:t>
            </w:r>
            <w:r w:rsidRPr="003A57D9">
              <w:rPr>
                <w:rFonts w:hint="cs"/>
                <w:rtl/>
              </w:rPr>
              <w:t xml:space="preserve">) </w:t>
            </w:r>
            <w:r w:rsidRPr="003A57D9">
              <w:t>MPLS-TP</w:t>
            </w:r>
            <w:r w:rsidRPr="003A57D9">
              <w:rPr>
                <w:rFonts w:hint="cs"/>
                <w:rtl/>
              </w:rPr>
              <w:t xml:space="preserve">، وإدارة معدات إثرنت، </w:t>
            </w:r>
            <w:r w:rsidRPr="003A57D9">
              <w:t>G.gim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lastRenderedPageBreak/>
              <w:t>2015-03-09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2015-03-13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جمهورية كوريا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86" w:tooltip="Click here for more details" w:history="1">
              <w:bookmarkStart w:id="208" w:name="lt_pId821"/>
              <w:r w:rsidR="00C84B1E" w:rsidRPr="003A57D9">
                <w:rPr>
                  <w:color w:val="0000FF"/>
                  <w:u w:val="single"/>
                </w:rPr>
                <w:t>Q12/15</w:t>
              </w:r>
              <w:bookmarkEnd w:id="208"/>
            </w:hyperlink>
            <w:r w:rsidR="00C84B1E" w:rsidRPr="003A57D9">
              <w:br/>
            </w:r>
            <w:hyperlink r:id="rId187" w:tooltip="Click here for more details" w:history="1">
              <w:bookmarkStart w:id="209" w:name="lt_pId822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20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اجتماع مشترك بشأن </w:t>
            </w:r>
            <w:r w:rsidRPr="003A57D9">
              <w:t>SDN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ASON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DCN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2015-03-10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88" w:tooltip="Click here for more details" w:history="1">
              <w:bookmarkStart w:id="210" w:name="lt_pId82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1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(</w:t>
            </w:r>
            <w:r w:rsidRPr="003A57D9">
              <w:t>LCC</w:t>
            </w:r>
            <w:r w:rsidRPr="003A57D9">
              <w:rPr>
                <w:rFonts w:hint="cs"/>
                <w:rtl/>
              </w:rPr>
              <w:t xml:space="preserve"> والمشاريع)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2015-03-16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2015-03-20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89" w:tooltip="Click here for more details" w:history="1">
              <w:bookmarkStart w:id="211" w:name="lt_pId832"/>
              <w:r w:rsidR="00C84B1E" w:rsidRPr="003A57D9">
                <w:rPr>
                  <w:color w:val="0000FF"/>
                  <w:u w:val="single"/>
                </w:rPr>
                <w:t>Q11/15</w:t>
              </w:r>
              <w:bookmarkEnd w:id="21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G.709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G.798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G.7041</w:t>
            </w:r>
            <w:r w:rsidRPr="003A57D9">
              <w:rPr>
                <w:rFonts w:hint="cs"/>
                <w:rtl/>
              </w:rPr>
              <w:t xml:space="preserve"> وإكمال العمل بشأن</w:t>
            </w:r>
            <w:r w:rsidRPr="003A57D9">
              <w:rPr>
                <w:rFonts w:hint="eastAsia"/>
                <w:rtl/>
              </w:rPr>
              <w:t> </w:t>
            </w:r>
            <w:r w:rsidRPr="003A57D9">
              <w:t>CPRIm</w:t>
            </w:r>
            <w:r w:rsidRPr="003A57D9">
              <w:rPr>
                <w:rFonts w:hint="cs"/>
                <w:rtl/>
              </w:rPr>
              <w:t xml:space="preserve"> (باستثناء مقترحات شفرة </w:t>
            </w:r>
            <w:r w:rsidRPr="003A57D9">
              <w:t>FEC</w:t>
            </w:r>
            <w:r w:rsidRPr="003A57D9">
              <w:rPr>
                <w:rFonts w:hint="cs"/>
                <w:rtl/>
              </w:rPr>
              <w:t>)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2015-03-16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2015-03-19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ألمانيا [برلين]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90" w:tooltip="• Progress draft revised G.959.1 towards consent at the June/July 2015 SG15 Plenary Meeting; • Establish sets of parameters and associated values to enable multi-vendor interoperability for the various modulation formats for 4..." w:history="1">
              <w:bookmarkStart w:id="212" w:name="lt_pId838"/>
              <w:r w:rsidR="00C84B1E" w:rsidRPr="003A57D9">
                <w:rPr>
                  <w:color w:val="0000FF"/>
                  <w:u w:val="single"/>
                </w:rPr>
                <w:t>Q6/15</w:t>
              </w:r>
              <w:bookmarkEnd w:id="21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>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2015-03-17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91" w:tooltip="Click here for more details" w:history="1">
              <w:bookmarkStart w:id="213" w:name="lt_pId842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1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2015-03-19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92" w:tooltip="Click here for more details" w:history="1">
              <w:bookmarkStart w:id="214" w:name="lt_pId84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14"/>
            </w:hyperlink>
            <w:r w:rsidR="00C84B1E" w:rsidRPr="003A57D9">
              <w:br/>
            </w:r>
            <w:hyperlink r:id="rId193" w:tooltip="Click here for more details" w:history="1">
              <w:bookmarkStart w:id="215" w:name="lt_pId847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1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تخفيف تداخل </w:t>
            </w:r>
            <w:r w:rsidRPr="003A57D9">
              <w:t>DSL/PLT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2015-03-23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2015-03-26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94" w:tooltip="Click here for more details" w:history="1">
              <w:bookmarkStart w:id="216" w:name="lt_pId853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1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2015-03-26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95" w:tooltip="Click here for more details" w:history="1">
              <w:bookmarkStart w:id="217" w:name="lt_pId85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17"/>
            </w:hyperlink>
            <w:r w:rsidR="00C84B1E" w:rsidRPr="003A57D9">
              <w:br/>
            </w:r>
            <w:hyperlink r:id="rId196" w:tooltip="Click here for more details" w:history="1">
              <w:bookmarkStart w:id="218" w:name="lt_pId858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1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ورقة تقنية بشأن </w:t>
            </w:r>
            <w:r w:rsidRPr="003A57D9">
              <w:t>G.hn</w:t>
            </w:r>
            <w:r w:rsidRPr="003A57D9">
              <w:rPr>
                <w:rFonts w:hint="cs"/>
                <w:rtl/>
              </w:rPr>
              <w:t xml:space="preserve"> عبر النفاذ ووسط الخط الهاتفي ضمن المكان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2015-03-31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97" w:tooltip="Click here for more details" w:history="1">
              <w:bookmarkStart w:id="219" w:name="lt_pId86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1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tabs>
                <w:tab w:val="left" w:pos="1134"/>
                <w:tab w:val="left" w:pos="1871"/>
                <w:tab w:val="left" w:pos="2268"/>
              </w:tabs>
              <w:jc w:val="left"/>
              <w:rPr>
                <w:szCs w:val="26"/>
              </w:rPr>
            </w:pPr>
            <w:bookmarkStart w:id="220" w:name="lt_pId863"/>
            <w:r w:rsidRPr="003A57D9">
              <w:rPr>
                <w:szCs w:val="26"/>
              </w:rPr>
              <w:t>G.fast Amd.1 and Cor.1</w:t>
            </w:r>
            <w:bookmarkEnd w:id="220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2015-04-09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198" w:tooltip="Click here for more details" w:history="1">
              <w:bookmarkStart w:id="221" w:name="lt_pId86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21"/>
            </w:hyperlink>
            <w:r w:rsidR="00C84B1E" w:rsidRPr="003A57D9">
              <w:br/>
            </w:r>
            <w:hyperlink r:id="rId199" w:tooltip="Click here for more details" w:history="1">
              <w:bookmarkStart w:id="222" w:name="lt_pId867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2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تخفيف تداخل </w:t>
            </w:r>
            <w:r w:rsidRPr="003A57D9">
              <w:t>DSL/PLT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2015-04-13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2015-04-17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[سان فرانسيسكو]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00" w:tooltip="Click here for more details" w:history="1">
              <w:bookmarkStart w:id="223" w:name="lt_pId87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2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2015-04-15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01" w:tooltip="Click here for more details" w:history="1">
              <w:bookmarkStart w:id="224" w:name="lt_pId877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22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2015-04-16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2015-04-17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فرنسا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02" w:tooltip="Click here for more details" w:history="1">
              <w:bookmarkStart w:id="225" w:name="lt_pId883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2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2015-04-16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03" w:tooltip="Click here for more details" w:history="1">
              <w:bookmarkStart w:id="226" w:name="lt_pId88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26"/>
            </w:hyperlink>
            <w:r w:rsidR="00C84B1E" w:rsidRPr="003A57D9">
              <w:br/>
            </w:r>
            <w:hyperlink r:id="rId204" w:tooltip="Click here for more details" w:history="1">
              <w:bookmarkStart w:id="227" w:name="lt_pId888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2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ورقة تقنية بشأن </w:t>
            </w:r>
            <w:r w:rsidRPr="003A57D9">
              <w:t>G.hn</w:t>
            </w:r>
            <w:r w:rsidRPr="003A57D9">
              <w:rPr>
                <w:rFonts w:hint="cs"/>
                <w:rtl/>
              </w:rPr>
              <w:t xml:space="preserve"> عبر النفاذ ووسط الخط الهاتفي ضمن المكان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2015-04-21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05" w:tooltip="Click here for more details" w:history="1">
              <w:bookmarkStart w:id="228" w:name="lt_pId89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28"/>
            </w:hyperlink>
            <w:r w:rsidR="00C84B1E" w:rsidRPr="003A57D9">
              <w:br/>
            </w:r>
            <w:hyperlink r:id="rId206" w:tooltip="Click here for more details" w:history="1">
              <w:bookmarkStart w:id="229" w:name="lt_pId893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2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تخفيف تداخل </w:t>
            </w:r>
            <w:r w:rsidRPr="003A57D9">
              <w:t>DSL/PLT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2015-04-28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2015-05-01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هولندا [أمستردام]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07" w:tooltip="Click here for more details" w:history="1">
              <w:bookmarkStart w:id="230" w:name="lt_pId899"/>
              <w:r w:rsidR="00C84B1E" w:rsidRPr="003A57D9">
                <w:rPr>
                  <w:color w:val="0000FF"/>
                  <w:u w:val="single"/>
                </w:rPr>
                <w:t>Q6/15</w:t>
              </w:r>
              <w:bookmarkEnd w:id="230"/>
            </w:hyperlink>
            <w:r w:rsidR="00C84B1E" w:rsidRPr="003A57D9">
              <w:br/>
            </w:r>
            <w:hyperlink r:id="rId208" w:tooltip="Click here for more details" w:history="1">
              <w:bookmarkStart w:id="231" w:name="lt_pId900"/>
              <w:r w:rsidR="00C84B1E" w:rsidRPr="003A57D9">
                <w:rPr>
                  <w:color w:val="0000FF"/>
                  <w:u w:val="single"/>
                </w:rPr>
                <w:t>Q11/15</w:t>
              </w:r>
              <w:bookmarkEnd w:id="231"/>
            </w:hyperlink>
            <w:r w:rsidR="00C84B1E" w:rsidRPr="003A57D9">
              <w:br/>
            </w:r>
            <w:hyperlink r:id="rId209" w:tooltip="Click here for more details" w:history="1">
              <w:bookmarkStart w:id="232" w:name="lt_pId901"/>
              <w:r w:rsidR="00C84B1E" w:rsidRPr="003A57D9">
                <w:rPr>
                  <w:color w:val="0000FF"/>
                  <w:u w:val="single"/>
                </w:rPr>
                <w:t>Q12/15</w:t>
              </w:r>
              <w:bookmarkEnd w:id="23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تنسيق المصطلحات وتحرير التوصيات </w:t>
            </w:r>
            <w:r w:rsidRPr="003A57D9">
              <w:t>G.872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G.709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G.798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2015-04-30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10" w:tooltip="Click here for more details" w:history="1">
              <w:bookmarkStart w:id="233" w:name="lt_pId90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3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234" w:name="lt_pId906"/>
            <w:r w:rsidRPr="003A57D9">
              <w:t>G.fast Amd.1 and Cor.1</w:t>
            </w:r>
            <w:bookmarkEnd w:id="234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2015-05-04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2015-05-07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[شينزين]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11" w:tooltip="Click here for more details" w:history="1">
              <w:bookmarkStart w:id="235" w:name="lt_pId911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3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2015-05-12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12" w:tooltip="Click here for more details" w:history="1">
              <w:bookmarkStart w:id="236" w:name="lt_pId915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3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2015-05-13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13" w:tooltip="Click here for more details" w:history="1">
              <w:bookmarkStart w:id="237" w:name="lt_pId919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23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lastRenderedPageBreak/>
              <w:t>2015-05-19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14" w:tooltip="Click here for more details" w:history="1">
              <w:bookmarkStart w:id="238" w:name="lt_pId92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38"/>
            </w:hyperlink>
            <w:r w:rsidR="00C84B1E" w:rsidRPr="003A57D9">
              <w:br/>
            </w:r>
            <w:hyperlink r:id="rId215" w:tooltip="Click here for more details" w:history="1">
              <w:bookmarkStart w:id="239" w:name="lt_pId924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3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تخفيف تداخل </w:t>
            </w:r>
            <w:r w:rsidRPr="003A57D9">
              <w:t>DSL/PLT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2015-05-27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16" w:tooltip="Click here for more details" w:history="1">
              <w:bookmarkStart w:id="240" w:name="lt_pId928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40"/>
            </w:hyperlink>
            <w:r w:rsidR="00C84B1E" w:rsidRPr="003A57D9">
              <w:br/>
            </w:r>
            <w:hyperlink r:id="rId217" w:tooltip="Click here for more details" w:history="1">
              <w:bookmarkStart w:id="241" w:name="lt_pId929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4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ورقة تقنية بشأن </w:t>
            </w:r>
            <w:r w:rsidRPr="003A57D9">
              <w:t>G.hn</w:t>
            </w:r>
            <w:r w:rsidRPr="003A57D9">
              <w:rPr>
                <w:rFonts w:hint="cs"/>
                <w:rtl/>
              </w:rPr>
              <w:t>؛</w:t>
            </w:r>
            <w:r w:rsidRPr="003A57D9">
              <w:rPr>
                <w:rtl/>
              </w:rPr>
              <w:br/>
            </w:r>
            <w:r w:rsidRPr="003A57D9">
              <w:t>G.fast Amd.1 and Cor.1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2015-06-02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18" w:tooltip="Click here for more details" w:history="1">
              <w:bookmarkStart w:id="242" w:name="lt_pId93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4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243" w:name="lt_pId934"/>
            <w:r w:rsidRPr="003A57D9">
              <w:t>DSL</w:t>
            </w:r>
            <w:bookmarkEnd w:id="243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2015-06-03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19" w:tooltip="Click here for more details" w:history="1">
              <w:bookmarkStart w:id="244" w:name="lt_pId93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44"/>
            </w:hyperlink>
            <w:r w:rsidR="00C84B1E" w:rsidRPr="003A57D9">
              <w:br/>
            </w:r>
            <w:hyperlink r:id="rId220" w:tooltip="Click here for more details" w:history="1">
              <w:bookmarkStart w:id="245" w:name="lt_pId938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4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تخفيف تداخل </w:t>
            </w:r>
            <w:r w:rsidRPr="003A57D9">
              <w:t>DSL/PLT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2015-06-04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21" w:tooltip="Click here for more details" w:history="1">
              <w:bookmarkStart w:id="246" w:name="lt_pId942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4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2015-07-28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22" w:tooltip="Click here for more details" w:history="1">
              <w:bookmarkStart w:id="247" w:name="lt_pId946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4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2015-08-05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23" w:tooltip="Click here for more details" w:history="1">
              <w:bookmarkStart w:id="248" w:name="lt_pId950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4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tabs>
                <w:tab w:val="left" w:pos="1134"/>
                <w:tab w:val="left" w:pos="1871"/>
                <w:tab w:val="left" w:pos="2268"/>
              </w:tabs>
              <w:jc w:val="left"/>
              <w:rPr>
                <w:szCs w:val="26"/>
              </w:rPr>
            </w:pPr>
            <w:bookmarkStart w:id="249" w:name="lt_pId951"/>
            <w:r w:rsidRPr="003A57D9">
              <w:rPr>
                <w:szCs w:val="26"/>
              </w:rPr>
              <w:t>G.fast Annex X</w:t>
            </w:r>
            <w:bookmarkEnd w:id="249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2015-08-20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24" w:tooltip="Click here for more details" w:history="1">
              <w:bookmarkStart w:id="250" w:name="lt_pId954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5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2015-09-14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2015-09-18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إيطاليا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25" w:tooltip="Click here for more details" w:history="1">
              <w:bookmarkStart w:id="251" w:name="lt_pId960"/>
              <w:r w:rsidR="00C84B1E" w:rsidRPr="003A57D9">
                <w:rPr>
                  <w:color w:val="0000FF"/>
                  <w:u w:val="single"/>
                </w:rPr>
                <w:t>Q13/15</w:t>
              </w:r>
              <w:bookmarkEnd w:id="25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مؤقت بشأن التزامن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2015-09-14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26" w:tooltip="Click here for more details" w:history="1">
              <w:bookmarkStart w:id="252" w:name="lt_pId964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5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2015-09-15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27" w:tooltip="Click here for more details" w:history="1">
              <w:bookmarkStart w:id="253" w:name="lt_pId968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5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2015-09-16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28" w:tooltip="Click here for more details" w:history="1">
              <w:bookmarkStart w:id="254" w:name="lt_pId97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5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2015-09-21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2015-09-25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كندا [أوتاوا]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29" w:tooltip="Click here for more details" w:history="1">
              <w:bookmarkStart w:id="255" w:name="lt_pId978"/>
              <w:r w:rsidR="00C84B1E" w:rsidRPr="003A57D9">
                <w:rPr>
                  <w:color w:val="0000FF"/>
                  <w:u w:val="single"/>
                </w:rPr>
                <w:t>Q12/15</w:t>
              </w:r>
              <w:bookmarkEnd w:id="255"/>
            </w:hyperlink>
            <w:r w:rsidR="00C84B1E" w:rsidRPr="003A57D9">
              <w:br/>
            </w:r>
            <w:hyperlink r:id="rId230" w:tooltip="Click here for more details" w:history="1">
              <w:bookmarkStart w:id="256" w:name="lt_pId979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25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اجتماع مشترك مؤقت بشأن </w:t>
            </w:r>
            <w:r w:rsidRPr="003A57D9">
              <w:t>SDN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ASON</w:t>
            </w:r>
            <w:r w:rsidRPr="003A57D9">
              <w:rPr>
                <w:rFonts w:hint="cs"/>
                <w:rtl/>
              </w:rPr>
              <w:t xml:space="preserve"> ونماذج المعلومات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2015-09-23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31" w:tooltip="Click here for more details" w:history="1">
              <w:bookmarkStart w:id="257" w:name="lt_pId98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57"/>
            </w:hyperlink>
            <w:r w:rsidR="00C84B1E" w:rsidRPr="003A57D9">
              <w:br/>
            </w:r>
            <w:hyperlink r:id="rId232" w:tooltip="Click here for more details" w:history="1">
              <w:bookmarkStart w:id="258" w:name="lt_pId984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5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bookmarkStart w:id="259" w:name="lt_pId985"/>
            <w:r w:rsidRPr="003A57D9">
              <w:t>G.dpm</w:t>
            </w:r>
            <w:bookmarkEnd w:id="259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2015-09-24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33" w:tooltip="Click here for more details" w:history="1">
              <w:bookmarkStart w:id="260" w:name="lt_pId988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6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2015-10-05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2015-10-09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إستونيا [تاللين]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34" w:tooltip="Click here for more details" w:history="1">
              <w:bookmarkStart w:id="261" w:name="lt_pId994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6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2015-10-07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2015-10-08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[أتلانتا، جورجيا]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35" w:tooltip="Click here for more details" w:history="1">
              <w:bookmarkStart w:id="262" w:name="lt_pId1000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6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2015-10-12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2015-10-16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إيطاليا [تورينو]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36" w:tooltip="Click here for more details" w:history="1">
              <w:bookmarkStart w:id="263" w:name="lt_pId1006"/>
              <w:r w:rsidR="00C84B1E" w:rsidRPr="003A57D9">
                <w:rPr>
                  <w:color w:val="0000FF"/>
                  <w:u w:val="single"/>
                </w:rPr>
                <w:t>Q11/15</w:t>
              </w:r>
              <w:bookmarkEnd w:id="26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مؤقت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2015-10-12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2015-10-16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إيطاليا [تورينو]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37" w:tooltip="Click here for more details" w:history="1">
              <w:bookmarkStart w:id="264" w:name="lt_pId1012"/>
              <w:r w:rsidR="00C84B1E" w:rsidRPr="003A57D9">
                <w:rPr>
                  <w:color w:val="0000FF"/>
                  <w:u w:val="single"/>
                </w:rPr>
                <w:t>Q12/15</w:t>
              </w:r>
              <w:bookmarkEnd w:id="26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مؤقت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2015-10-12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2015-10-15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إيطاليا [تورينو]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38" w:tooltip="• Progress draft revised G.959.1 towards consent at the February 2016 SG15 Plenary Meeting; • Establish sets of parameters and associated values to enable multi-vendor interoperability for the various modulation formats for 40..." w:history="1">
              <w:bookmarkStart w:id="265" w:name="lt_pId1018"/>
              <w:r w:rsidR="00C84B1E" w:rsidRPr="003A57D9">
                <w:rPr>
                  <w:color w:val="0000FF"/>
                  <w:u w:val="single"/>
                </w:rPr>
                <w:t>Q6/15</w:t>
              </w:r>
              <w:bookmarkEnd w:id="26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مؤقت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2015-10-14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39" w:tooltip="Click here for more details" w:history="1">
              <w:bookmarkStart w:id="266" w:name="lt_pId102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6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G.fast</w:t>
            </w:r>
            <w:r w:rsidRPr="003A57D9">
              <w:rPr>
                <w:rFonts w:hint="cs"/>
                <w:rtl/>
              </w:rPr>
              <w:t xml:space="preserve"> وحسم </w:t>
            </w:r>
            <w:r w:rsidRPr="003A57D9">
              <w:t>G.ploam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2015-10-15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40" w:tooltip="Click here for more details" w:history="1">
              <w:bookmarkStart w:id="267" w:name="lt_pId102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67"/>
            </w:hyperlink>
            <w:r w:rsidR="00C84B1E" w:rsidRPr="003A57D9">
              <w:br/>
            </w:r>
            <w:hyperlink r:id="rId241" w:tooltip="Click here for more details" w:history="1">
              <w:bookmarkStart w:id="268" w:name="lt_pId1027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6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t>G.ploam LCC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iLS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lastRenderedPageBreak/>
              <w:t>2015-10-19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2015-10-23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[ووهان]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42" w:tooltip="Click here for more details" w:history="1">
              <w:bookmarkStart w:id="269" w:name="lt_pId1033"/>
              <w:r w:rsidR="00C84B1E" w:rsidRPr="003A57D9">
                <w:rPr>
                  <w:color w:val="0000FF"/>
                  <w:u w:val="single"/>
                </w:rPr>
                <w:t>Q9/15</w:t>
              </w:r>
              <w:bookmarkEnd w:id="26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مؤقت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2015-10-19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2015-10-23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[ووهان]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43" w:tooltip="Click here for more details" w:history="1">
              <w:bookmarkStart w:id="270" w:name="lt_pId1039"/>
              <w:r w:rsidR="00C84B1E" w:rsidRPr="003A57D9">
                <w:rPr>
                  <w:color w:val="0000FF"/>
                  <w:u w:val="single"/>
                </w:rPr>
                <w:t>Q10/15</w:t>
              </w:r>
              <w:bookmarkEnd w:id="270"/>
            </w:hyperlink>
            <w:r w:rsidR="00C84B1E" w:rsidRPr="003A57D9">
              <w:br/>
            </w:r>
            <w:hyperlink r:id="rId244" w:tooltip="Click here for more details" w:history="1">
              <w:bookmarkStart w:id="271" w:name="lt_pId1040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27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مشترك مؤقت بشأن وظائف وإدارة المعدات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2015-10-19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2015-10-23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فرنسا [باريس]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45" w:tooltip="Click here for more details" w:history="1">
              <w:bookmarkStart w:id="272" w:name="lt_pId1046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27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2015-10-21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46" w:tooltip="Click here for more details" w:history="1">
              <w:bookmarkStart w:id="273" w:name="lt_pId1050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7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G.fast</w:t>
            </w:r>
            <w:r w:rsidRPr="003A57D9">
              <w:rPr>
                <w:rFonts w:hint="cs"/>
                <w:rtl/>
              </w:rPr>
              <w:t xml:space="preserve"> وحسم </w:t>
            </w:r>
            <w:r w:rsidRPr="003A57D9">
              <w:t>G.ploam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2015-10-22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47" w:tooltip="Click here for more details" w:history="1">
              <w:bookmarkStart w:id="274" w:name="lt_pId1054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74"/>
            </w:hyperlink>
            <w:r w:rsidR="00C84B1E" w:rsidRPr="003A57D9">
              <w:br/>
            </w:r>
            <w:hyperlink r:id="rId248" w:tooltip="Click here for more details" w:history="1">
              <w:bookmarkStart w:id="275" w:name="lt_pId1055"/>
              <w:r w:rsidR="00C84B1E" w:rsidRPr="003A57D9">
                <w:rPr>
                  <w:color w:val="0000FF"/>
                  <w:u w:val="single"/>
                </w:rPr>
                <w:t>Q18/1</w:t>
              </w:r>
              <w:bookmarkEnd w:id="27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G.dpm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2015-10-26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2015-10-30</w:t>
            </w:r>
          </w:p>
        </w:tc>
        <w:tc>
          <w:tcPr>
            <w:tcW w:w="1167" w:type="pct"/>
          </w:tcPr>
          <w:p w:rsidR="00C84B1E" w:rsidRPr="003A57D9" w:rsidRDefault="00C84B1E" w:rsidP="00465A72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جمهورية كوريا [سيول]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49" w:tooltip="Click here for more details" w:history="1">
              <w:bookmarkStart w:id="276" w:name="lt_pId1061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7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2015-10-27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50" w:tooltip="Click here for more details" w:history="1">
              <w:bookmarkStart w:id="277" w:name="lt_pId1065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7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2015-10-28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51" w:tooltip="Click here for more details" w:history="1">
              <w:bookmarkStart w:id="278" w:name="lt_pId1069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7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G.fast</w:t>
            </w:r>
            <w:r w:rsidRPr="003A57D9">
              <w:rPr>
                <w:rFonts w:hint="cs"/>
                <w:rtl/>
              </w:rPr>
              <w:t xml:space="preserve"> وحسم </w:t>
            </w:r>
            <w:r w:rsidRPr="003A57D9">
              <w:t>G.ploam LCC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ومشاريع 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2015-11-04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52" w:tooltip="Click here for more details" w:history="1">
              <w:bookmarkStart w:id="279" w:name="lt_pId107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79"/>
            </w:hyperlink>
            <w:r w:rsidR="00C84B1E" w:rsidRPr="003A57D9">
              <w:t> </w:t>
            </w:r>
            <w:r w:rsidR="00C84B1E" w:rsidRPr="003A57D9">
              <w:br/>
            </w:r>
            <w:hyperlink r:id="rId253" w:tooltip="Click here for more details" w:history="1">
              <w:bookmarkStart w:id="280" w:name="lt_pId1074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8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G.dpm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2015-11-16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2015-11-20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إسرائيل [تل أبيب]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54" w:tooltip="Click here for more details" w:history="1">
              <w:bookmarkStart w:id="281" w:name="lt_pId1080"/>
              <w:r w:rsidR="00C84B1E" w:rsidRPr="003A57D9">
                <w:rPr>
                  <w:color w:val="0000FF"/>
                  <w:u w:val="single"/>
                </w:rPr>
                <w:t>Q13/15</w:t>
              </w:r>
              <w:bookmarkEnd w:id="28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مؤقت بشأن التزامن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2015-11-24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55" w:tooltip="Click here for more details" w:history="1">
              <w:bookmarkStart w:id="282" w:name="lt_pId1084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82"/>
            </w:hyperlink>
            <w:r w:rsidR="00C84B1E" w:rsidRPr="003A57D9">
              <w:br/>
            </w:r>
            <w:hyperlink r:id="rId256" w:tooltip="Click here for more details" w:history="1">
              <w:bookmarkStart w:id="283" w:name="lt_pId1085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8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G.dpm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2015-11-25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57" w:tooltip="Click here for more details" w:history="1">
              <w:bookmarkStart w:id="284" w:name="lt_pId1089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8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G.9701 Amd.1</w:t>
            </w:r>
            <w:r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 xml:space="preserve">وحسم </w:t>
            </w:r>
            <w:r w:rsidRPr="003A57D9">
              <w:t>G.997.2 Amd.1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2015-11-30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2015-12-04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سويسرا [جنيف]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58" w:tooltip="Click here for more details" w:history="1">
              <w:bookmarkStart w:id="285" w:name="lt_pId109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8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2015-12-09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2015-12-10</w:t>
            </w:r>
          </w:p>
        </w:tc>
        <w:tc>
          <w:tcPr>
            <w:tcW w:w="1167" w:type="pct"/>
          </w:tcPr>
          <w:p w:rsidR="00C84B1E" w:rsidRPr="003A57D9" w:rsidRDefault="00C84B1E" w:rsidP="00465A72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ماليزيا [كوالالمبور]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59" w:tooltip="Click here for more details" w:history="1">
              <w:bookmarkStart w:id="286" w:name="lt_pId1101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8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2015-12-10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60" w:tooltip="Click here for more details" w:history="1">
              <w:bookmarkStart w:id="287" w:name="lt_pId110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87"/>
            </w:hyperlink>
            <w:r w:rsidR="00C84B1E" w:rsidRPr="003A57D9">
              <w:br/>
            </w:r>
            <w:hyperlink r:id="rId261" w:tooltip="Click here for more details" w:history="1">
              <w:bookmarkStart w:id="288" w:name="lt_pId1106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8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G.dpm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2015-12-17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62" w:tooltip="Click here for more details" w:history="1">
              <w:bookmarkStart w:id="289" w:name="lt_pId1110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28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2016-01-13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63" w:tooltip="Click here for more details" w:history="1">
              <w:bookmarkStart w:id="290" w:name="lt_pId1114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90"/>
            </w:hyperlink>
            <w:r w:rsidR="00C84B1E" w:rsidRPr="003A57D9">
              <w:br/>
            </w:r>
            <w:hyperlink r:id="rId264" w:tooltip="Click here for more details" w:history="1">
              <w:bookmarkStart w:id="291" w:name="lt_pId1115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9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G.dpm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2016-01-14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65" w:tooltip="Click here for more details" w:history="1">
              <w:bookmarkStart w:id="292" w:name="lt_pId1119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9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G.9701 Amd.1</w:t>
            </w:r>
            <w:r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 xml:space="preserve">وحسم </w:t>
            </w:r>
            <w:r w:rsidRPr="003A57D9">
              <w:t>G.997.2 Amd.1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2016-01-20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66" w:tooltip="Click here for more details" w:history="1">
              <w:bookmarkStart w:id="293" w:name="lt_pId112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93"/>
            </w:hyperlink>
            <w:r w:rsidR="00C84B1E" w:rsidRPr="003A57D9">
              <w:br/>
            </w:r>
            <w:hyperlink r:id="rId267" w:tooltip="Click here for more details" w:history="1">
              <w:bookmarkStart w:id="294" w:name="lt_pId1124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9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G.dpm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lastRenderedPageBreak/>
              <w:t>2016-01-22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68" w:tooltip="Click here for more details" w:history="1">
              <w:bookmarkStart w:id="295" w:name="lt_pId1128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9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مناقشة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2016-01-27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69" w:tooltip="Click here for more details" w:history="1">
              <w:bookmarkStart w:id="296" w:name="lt_pId113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96"/>
            </w:hyperlink>
            <w:r w:rsidR="00C84B1E" w:rsidRPr="003A57D9">
              <w:br/>
            </w:r>
            <w:hyperlink r:id="rId270" w:tooltip="Click here for more details" w:history="1">
              <w:bookmarkStart w:id="297" w:name="lt_pId1133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29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G.dpm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2016-01-28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71" w:tooltip="Click here for more details" w:history="1">
              <w:bookmarkStart w:id="298" w:name="lt_pId1137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29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t>G.9701 Amd.1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 xml:space="preserve">وحسم </w:t>
            </w:r>
            <w:r w:rsidRPr="003A57D9">
              <w:t>G.997.2 Amd.1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2016-01-28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72" w:tooltip="Click here for more details" w:history="1">
              <w:bookmarkStart w:id="299" w:name="lt_pId1141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29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مناقشة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2016-02-10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73" w:tooltip="Click here for more details" w:history="1">
              <w:bookmarkStart w:id="300" w:name="lt_pId1145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300"/>
            </w:hyperlink>
            <w:r w:rsidR="00C84B1E" w:rsidRPr="003A57D9">
              <w:br/>
            </w:r>
            <w:hyperlink r:id="rId274" w:tooltip="Click here for more details" w:history="1">
              <w:bookmarkStart w:id="301" w:name="lt_pId1146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30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G.dpm 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2016-04-04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2016-04-08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ألمانيا [برلين]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75" w:tooltip="Click here for more details" w:history="1">
              <w:bookmarkStart w:id="302" w:name="lt_pId115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30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2016-04-11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76" w:tooltip="Click here for more details" w:history="1">
              <w:bookmarkStart w:id="303" w:name="lt_pId1156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30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 xml:space="preserve">مشروع </w:t>
            </w:r>
            <w:r w:rsidRPr="003A57D9">
              <w:t>G.vlc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2016-04-13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77" w:tooltip="Click here for more details" w:history="1">
              <w:bookmarkStart w:id="304" w:name="lt_pId1160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30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LCC</w:t>
            </w:r>
            <w:r w:rsidRPr="003A57D9">
              <w:rPr>
                <w:rFonts w:hint="cs"/>
                <w:rtl/>
              </w:rPr>
              <w:t xml:space="preserve"> + فائض </w:t>
            </w:r>
            <w:r w:rsidRPr="003A57D9">
              <w:t>DSL/G.fast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2016-04-25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2016-04-29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هنغاريا [بودابست]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78" w:tooltip="Click here for more details" w:history="1">
              <w:bookmarkStart w:id="305" w:name="lt_pId1166"/>
              <w:r w:rsidR="00C84B1E" w:rsidRPr="003A57D9">
                <w:rPr>
                  <w:color w:val="0000FF"/>
                  <w:u w:val="single"/>
                </w:rPr>
                <w:t>Q12/15</w:t>
              </w:r>
              <w:bookmarkEnd w:id="305"/>
            </w:hyperlink>
            <w:r w:rsidR="00C84B1E" w:rsidRPr="003A57D9">
              <w:br/>
            </w:r>
            <w:hyperlink r:id="rId279" w:tooltip="Click here for more details" w:history="1">
              <w:bookmarkStart w:id="306" w:name="lt_pId1167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30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اجتماع مشترك: </w:t>
            </w:r>
            <w:r w:rsidRPr="003A57D9">
              <w:t>SDN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ASON</w:t>
            </w:r>
            <w:r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ونماذج المعلومات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2016-04-26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80" w:tooltip="Click here for more details" w:history="1">
              <w:bookmarkStart w:id="307" w:name="lt_pId1171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30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2016-04-26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81" w:tooltip="Click here for more details" w:history="1">
              <w:bookmarkStart w:id="308" w:name="lt_pId1175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30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t>LCC</w:t>
            </w:r>
            <w:r w:rsidRPr="003A57D9">
              <w:rPr>
                <w:rFonts w:hint="cs"/>
                <w:rtl/>
              </w:rPr>
              <w:t xml:space="preserve">: </w:t>
            </w:r>
            <w:r w:rsidRPr="003A57D9">
              <w:t>G.hn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2016-04-27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82" w:tooltip="Click here for more details" w:history="1">
              <w:bookmarkStart w:id="309" w:name="lt_pId1179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30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bookmarkStart w:id="310" w:name="lt_pId1180"/>
            <w:r w:rsidRPr="003A57D9">
              <w:t>DSL/G.fast</w:t>
            </w:r>
            <w:bookmarkEnd w:id="310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2016-05-11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83" w:tooltip="Click here for more details" w:history="1">
              <w:bookmarkStart w:id="311" w:name="lt_pId118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31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DSL/G.fast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2016-05-16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2016-05-19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[شينزين]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84" w:tooltip="Click here for more details" w:history="1">
              <w:bookmarkStart w:id="312" w:name="lt_pId1189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31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2016-05-17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2016-05-20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ألمانيا [ميونيخ]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85" w:tooltip="Click here for more details" w:history="1">
              <w:bookmarkStart w:id="313" w:name="lt_pId1195"/>
              <w:r w:rsidR="00C84B1E" w:rsidRPr="003A57D9">
                <w:rPr>
                  <w:color w:val="0000FF"/>
                  <w:u w:val="single"/>
                </w:rPr>
                <w:t>Q9/15</w:t>
              </w:r>
              <w:bookmarkEnd w:id="31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2016-05-17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2016-05-20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ألمانيا [ميونيخ]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86" w:tooltip="Click here for more details" w:history="1">
              <w:bookmarkStart w:id="314" w:name="lt_pId1201"/>
              <w:r w:rsidR="00C84B1E" w:rsidRPr="003A57D9">
                <w:rPr>
                  <w:color w:val="0000FF"/>
                  <w:u w:val="single"/>
                </w:rPr>
                <w:t>Q10/15</w:t>
              </w:r>
              <w:bookmarkEnd w:id="314"/>
            </w:hyperlink>
            <w:r w:rsidR="00C84B1E" w:rsidRPr="003A57D9">
              <w:br/>
            </w:r>
            <w:hyperlink r:id="rId287" w:tooltip="Click here for more details" w:history="1">
              <w:bookmarkStart w:id="315" w:name="lt_pId1202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31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 xml:space="preserve">اجتماع مشترك: </w:t>
            </w:r>
            <w:r w:rsidRPr="003A57D9">
              <w:t>OAM</w:t>
            </w:r>
            <w:r w:rsidRPr="003A57D9">
              <w:rPr>
                <w:rFonts w:hint="cs"/>
                <w:rtl/>
              </w:rPr>
              <w:t>، وظائف وإدارة المعدات</w:t>
            </w:r>
            <w:r w:rsidRPr="003A57D9">
              <w:rPr>
                <w:rFonts w:hint="eastAsia"/>
                <w:rtl/>
              </w:rPr>
              <w:t> </w:t>
            </w:r>
            <w:r w:rsidRPr="003A57D9">
              <w:rPr>
                <w:rFonts w:hint="cs"/>
                <w:rtl/>
              </w:rPr>
              <w:t>والتزامن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2016-05-31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88" w:tooltip="Click here for more details" w:history="1">
              <w:bookmarkStart w:id="316" w:name="lt_pId1206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31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2016-06-01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89" w:tooltip="Click here for more details" w:history="1">
              <w:bookmarkStart w:id="317" w:name="lt_pId1210"/>
              <w:r w:rsidR="00C84B1E" w:rsidRPr="003A57D9">
                <w:rPr>
                  <w:color w:val="0000FF"/>
                  <w:u w:val="single"/>
                </w:rPr>
                <w:t>Q15/15</w:t>
              </w:r>
              <w:bookmarkEnd w:id="31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2016-06-06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2016-06-10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[شينزين]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90" w:tooltip="Click here for more details" w:history="1">
              <w:bookmarkStart w:id="318" w:name="lt_pId1216"/>
              <w:r w:rsidR="00C84B1E" w:rsidRPr="003A57D9">
                <w:rPr>
                  <w:color w:val="0000FF"/>
                  <w:u w:val="single"/>
                </w:rPr>
                <w:t>Q11/15</w:t>
              </w:r>
              <w:bookmarkEnd w:id="318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2016-06-06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2016-06-10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[واشنطن العاصمة]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91" w:tooltip="Click here for more details" w:history="1">
              <w:bookmarkStart w:id="319" w:name="lt_pId1222"/>
              <w:r w:rsidR="00C84B1E" w:rsidRPr="003A57D9">
                <w:rPr>
                  <w:color w:val="0000FF"/>
                  <w:u w:val="single"/>
                </w:rPr>
                <w:t>Q13/15</w:t>
              </w:r>
              <w:bookmarkEnd w:id="31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اجتماع بشأن التزامن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2016-06-07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2016-06-09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 [شينزين]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92" w:tooltip="Click here for more details" w:history="1">
              <w:bookmarkStart w:id="320" w:name="lt_pId1228"/>
              <w:r w:rsidR="00C84B1E" w:rsidRPr="003A57D9">
                <w:rPr>
                  <w:color w:val="0000FF"/>
                  <w:u w:val="single"/>
                </w:rPr>
                <w:t>Q12/15</w:t>
              </w:r>
              <w:bookmarkEnd w:id="32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 xml:space="preserve">اجتماع بشأن </w:t>
            </w:r>
            <w:r w:rsidRPr="003A57D9">
              <w:t>G.872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2016-06-16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93" w:tooltip="Click here for more details" w:history="1">
              <w:bookmarkStart w:id="321" w:name="lt_pId1232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32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lang w:val="en-GB"/>
              </w:rPr>
            </w:pPr>
            <w:r w:rsidRPr="003A57D9">
              <w:rPr>
                <w:rFonts w:hint="cs"/>
                <w:rtl/>
              </w:rPr>
              <w:t xml:space="preserve">حسم </w:t>
            </w:r>
            <w:r w:rsidRPr="003A57D9">
              <w:rPr>
                <w:lang w:val="en-GB"/>
              </w:rPr>
              <w:t>LCC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lastRenderedPageBreak/>
              <w:t>2016-06-20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2016-06-24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>بلجيكا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94" w:tooltip="Click here for more details" w:history="1">
              <w:bookmarkStart w:id="322" w:name="lt_pId1238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32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2016-06-22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2016-06-23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>[لويسفيل، كولورادو]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95" w:tooltip="Click here for more details" w:history="1">
              <w:bookmarkStart w:id="323" w:name="lt_pId1244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32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2016-06-22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96" w:tooltip="Click here for more details" w:history="1">
              <w:bookmarkStart w:id="324" w:name="lt_pId1248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32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>تقدم في صياغة</w:t>
            </w:r>
            <w:r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 xml:space="preserve">التوصية </w:t>
            </w:r>
            <w:r w:rsidRPr="003A57D9">
              <w:t>G.8152/Y.1375</w:t>
            </w:r>
            <w:r w:rsidRPr="003A57D9">
              <w:rPr>
                <w:rFonts w:hint="cs"/>
                <w:rtl/>
              </w:rPr>
              <w:t xml:space="preserve"> الجديدة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2016-07-06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97" w:tooltip="Click here for more details" w:history="1">
              <w:bookmarkStart w:id="325" w:name="lt_pId1252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32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>تقدم في صياغة</w:t>
            </w:r>
            <w:r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 xml:space="preserve">التوصية </w:t>
            </w:r>
            <w:r w:rsidRPr="003A57D9">
              <w:t>G.8152/Y.1375</w:t>
            </w:r>
            <w:r w:rsidRPr="003A57D9">
              <w:rPr>
                <w:rFonts w:hint="cs"/>
                <w:rtl/>
              </w:rPr>
              <w:t xml:space="preserve"> الجديدة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2016-07-06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298" w:tooltip="Click here for more details" w:history="1">
              <w:bookmarkStart w:id="326" w:name="lt_pId1256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326"/>
            </w:hyperlink>
            <w:r w:rsidR="00C84B1E" w:rsidRPr="003A57D9">
              <w:br/>
            </w:r>
            <w:hyperlink r:id="rId299" w:tooltip="Click here for more details" w:history="1">
              <w:bookmarkStart w:id="327" w:name="lt_pId1257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327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</w:rPr>
            </w:pPr>
            <w:bookmarkStart w:id="328" w:name="lt_pId1258"/>
            <w:r w:rsidRPr="003A57D9">
              <w:t>G.dpm</w:t>
            </w:r>
            <w:bookmarkEnd w:id="328"/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2016-07-11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2016-07-14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الولايات المتحدة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00" w:tooltip="Click here for more details" w:history="1">
              <w:bookmarkStart w:id="329" w:name="lt_pId1263"/>
              <w:r w:rsidR="00C84B1E" w:rsidRPr="003A57D9">
                <w:rPr>
                  <w:color w:val="0000FF"/>
                  <w:u w:val="single"/>
                </w:rPr>
                <w:t>Q18/15</w:t>
              </w:r>
              <w:bookmarkEnd w:id="329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2016-07-20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01" w:tooltip="Click here for more details" w:history="1">
              <w:bookmarkStart w:id="330" w:name="lt_pId1267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330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>تقدم في صياغة</w:t>
            </w:r>
            <w:r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 xml:space="preserve">التوصية </w:t>
            </w:r>
            <w:r w:rsidRPr="003A57D9">
              <w:t>G.8152/Y.1375</w:t>
            </w:r>
            <w:r w:rsidRPr="003A57D9">
              <w:rPr>
                <w:rFonts w:hint="cs"/>
                <w:rtl/>
              </w:rPr>
              <w:t xml:space="preserve"> الجديدة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2016-07-21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02" w:tooltip="Click here for more details" w:history="1">
              <w:bookmarkStart w:id="331" w:name="lt_pId1271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331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2016-08-03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03" w:tooltip="Click here for more details" w:history="1">
              <w:bookmarkStart w:id="332" w:name="lt_pId1275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332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>تقدم في صياغة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 xml:space="preserve">التوصية </w:t>
            </w:r>
            <w:r w:rsidRPr="003A57D9">
              <w:t>G.8152/Y.1375</w:t>
            </w:r>
            <w:r w:rsidRPr="003A57D9">
              <w:rPr>
                <w:rFonts w:hint="cs"/>
                <w:rtl/>
              </w:rPr>
              <w:t xml:space="preserve"> الجديدة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2016-08-17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04" w:tooltip="Click here for more details" w:history="1">
              <w:bookmarkStart w:id="333" w:name="lt_pId1279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333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>تقدم في صياغة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 xml:space="preserve">التوصية </w:t>
            </w:r>
            <w:r w:rsidRPr="003A57D9">
              <w:t>G.8152/Y.1375</w:t>
            </w:r>
            <w:r w:rsidRPr="003A57D9">
              <w:rPr>
                <w:rFonts w:hint="cs"/>
                <w:rtl/>
              </w:rPr>
              <w:t xml:space="preserve"> الجديدة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2016-08-31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05" w:tooltip="Click here for more details" w:history="1">
              <w:bookmarkStart w:id="334" w:name="lt_pId1283"/>
              <w:r w:rsidR="00C84B1E" w:rsidRPr="003A57D9">
                <w:rPr>
                  <w:color w:val="0000FF"/>
                  <w:u w:val="single"/>
                </w:rPr>
                <w:t>Q14/15</w:t>
              </w:r>
              <w:bookmarkEnd w:id="334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  <w:rPr>
                <w:rtl/>
                <w:lang w:val="en-GB"/>
              </w:rPr>
            </w:pPr>
            <w:r w:rsidRPr="003A57D9">
              <w:rPr>
                <w:rFonts w:hint="cs"/>
                <w:rtl/>
              </w:rPr>
              <w:t>تقدم في صياغة</w:t>
            </w:r>
            <w:r w:rsidRPr="003A57D9">
              <w:rPr>
                <w:rtl/>
              </w:rPr>
              <w:br/>
            </w:r>
            <w:r w:rsidRPr="003A57D9">
              <w:rPr>
                <w:rFonts w:hint="cs"/>
                <w:rtl/>
              </w:rPr>
              <w:t xml:space="preserve">التوصية </w:t>
            </w:r>
            <w:r w:rsidRPr="003A57D9">
              <w:t>G.8152/Y.1375</w:t>
            </w:r>
            <w:r w:rsidRPr="003A57D9">
              <w:rPr>
                <w:rFonts w:hint="cs"/>
                <w:rtl/>
              </w:rPr>
              <w:t xml:space="preserve"> الجديدة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2016-09-01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  <w:rPr>
                <w:rtl/>
              </w:rPr>
            </w:pPr>
            <w:r w:rsidRPr="003A57D9">
              <w:rPr>
                <w:rFonts w:hint="cs"/>
                <w:rtl/>
              </w:rPr>
              <w:t>اجتماع إلكتروني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06" w:tooltip="Click here for more details" w:history="1">
              <w:bookmarkStart w:id="335" w:name="lt_pId1287"/>
              <w:r w:rsidR="00C84B1E" w:rsidRPr="003A57D9">
                <w:rPr>
                  <w:color w:val="0000FF"/>
                  <w:u w:val="single"/>
                </w:rPr>
                <w:t>Q2/15</w:t>
              </w:r>
              <w:bookmarkEnd w:id="335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rPr>
                <w:rFonts w:hint="cs"/>
                <w:rtl/>
              </w:rPr>
              <w:t>كل موضوعات المسألة</w:t>
            </w:r>
          </w:p>
        </w:tc>
      </w:tr>
      <w:tr w:rsidR="00C84B1E" w:rsidRPr="003A57D9" w:rsidTr="008E7F67">
        <w:trPr>
          <w:jc w:val="center"/>
        </w:trPr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t>2016-11-14</w:t>
            </w:r>
            <w:r w:rsidRPr="003A57D9">
              <w:br/>
            </w:r>
            <w:r w:rsidRPr="003A57D9">
              <w:rPr>
                <w:rtl/>
              </w:rPr>
              <w:t>إلى</w:t>
            </w:r>
            <w:r w:rsidRPr="003A57D9">
              <w:br/>
              <w:t>2016-11-18</w:t>
            </w:r>
          </w:p>
        </w:tc>
        <w:tc>
          <w:tcPr>
            <w:tcW w:w="1167" w:type="pct"/>
          </w:tcPr>
          <w:p w:rsidR="00C84B1E" w:rsidRPr="003A57D9" w:rsidRDefault="00C84B1E" w:rsidP="008E7F67">
            <w:pPr>
              <w:pStyle w:val="Tabletexte"/>
              <w:jc w:val="center"/>
            </w:pPr>
            <w:r w:rsidRPr="003A57D9">
              <w:rPr>
                <w:rFonts w:hint="cs"/>
                <w:rtl/>
              </w:rPr>
              <w:t>الصين</w:t>
            </w:r>
          </w:p>
        </w:tc>
        <w:tc>
          <w:tcPr>
            <w:tcW w:w="800" w:type="pct"/>
          </w:tcPr>
          <w:p w:rsidR="00C84B1E" w:rsidRPr="003A57D9" w:rsidRDefault="00307370" w:rsidP="008E7F67">
            <w:pPr>
              <w:pStyle w:val="Tabletexte"/>
              <w:jc w:val="center"/>
            </w:pPr>
            <w:hyperlink r:id="rId307" w:tooltip="Click here for more details" w:history="1">
              <w:bookmarkStart w:id="336" w:name="lt_pId1293"/>
              <w:r w:rsidR="00C84B1E" w:rsidRPr="003A57D9">
                <w:rPr>
                  <w:color w:val="0000FF"/>
                  <w:u w:val="single"/>
                </w:rPr>
                <w:t>Q4/15</w:t>
              </w:r>
              <w:bookmarkEnd w:id="336"/>
            </w:hyperlink>
          </w:p>
        </w:tc>
        <w:tc>
          <w:tcPr>
            <w:tcW w:w="1866" w:type="pct"/>
          </w:tcPr>
          <w:p w:rsidR="00C84B1E" w:rsidRPr="003A57D9" w:rsidRDefault="00C84B1E" w:rsidP="008E7F67">
            <w:pPr>
              <w:pStyle w:val="Tabletexte"/>
              <w:jc w:val="left"/>
            </w:pPr>
            <w:r w:rsidRPr="003A57D9">
              <w:t>DSL</w:t>
            </w:r>
            <w:r w:rsidRPr="003A57D9">
              <w:rPr>
                <w:rFonts w:hint="cs"/>
                <w:rtl/>
              </w:rPr>
              <w:t xml:space="preserve"> و</w:t>
            </w:r>
            <w:r w:rsidRPr="003A57D9">
              <w:t>G.fast</w:t>
            </w:r>
          </w:p>
        </w:tc>
      </w:tr>
    </w:tbl>
    <w:p w:rsidR="00C84B1E" w:rsidRPr="00892EFA" w:rsidRDefault="00C84B1E" w:rsidP="000E4855">
      <w:pPr>
        <w:pStyle w:val="Heading1"/>
        <w:rPr>
          <w:rtl/>
          <w:lang w:val="fr-FR" w:bidi="ar-SY"/>
        </w:rPr>
      </w:pPr>
      <w:bookmarkStart w:id="337" w:name="_Toc193261921"/>
      <w:bookmarkStart w:id="338" w:name="_Toc209604438"/>
      <w:bookmarkStart w:id="339" w:name="_Toc209605050"/>
      <w:bookmarkStart w:id="340" w:name="_Toc337636847"/>
      <w:bookmarkStart w:id="341" w:name="_Toc338332232"/>
      <w:bookmarkStart w:id="342" w:name="_Toc460225661"/>
      <w:r w:rsidRPr="00892EFA">
        <w:rPr>
          <w:lang w:bidi="ar-EG"/>
        </w:rPr>
        <w:lastRenderedPageBreak/>
        <w:t>2</w:t>
      </w:r>
      <w:r w:rsidRPr="00892EFA">
        <w:rPr>
          <w:rFonts w:hint="cs"/>
          <w:rtl/>
          <w:lang w:val="fr-FR" w:bidi="ar-EG"/>
        </w:rPr>
        <w:tab/>
        <w:t>تنظيم العمل</w:t>
      </w:r>
      <w:bookmarkEnd w:id="337"/>
      <w:bookmarkEnd w:id="338"/>
      <w:bookmarkEnd w:id="339"/>
      <w:bookmarkEnd w:id="340"/>
      <w:bookmarkEnd w:id="341"/>
      <w:bookmarkEnd w:id="342"/>
    </w:p>
    <w:p w:rsidR="00C84B1E" w:rsidRPr="00892EFA" w:rsidRDefault="00C84B1E" w:rsidP="000E4855">
      <w:pPr>
        <w:pStyle w:val="Heading2"/>
        <w:rPr>
          <w:rtl/>
          <w:lang w:val="fr-FR" w:bidi="ar-EG"/>
        </w:rPr>
      </w:pPr>
      <w:bookmarkStart w:id="343" w:name="_Toc337636848"/>
      <w:r w:rsidRPr="00892EFA">
        <w:rPr>
          <w:lang w:bidi="ar-EG"/>
        </w:rPr>
        <w:t>1.2</w:t>
      </w:r>
      <w:r w:rsidRPr="00892EFA">
        <w:rPr>
          <w:lang w:bidi="ar-EG"/>
        </w:rPr>
        <w:tab/>
      </w:r>
      <w:r w:rsidRPr="00892EFA">
        <w:rPr>
          <w:rFonts w:hint="cs"/>
          <w:rtl/>
          <w:lang w:val="fr-FR" w:bidi="ar-EG"/>
        </w:rPr>
        <w:t>تنظيم الدراسات وإسناد الأعمال</w:t>
      </w:r>
      <w:bookmarkEnd w:id="343"/>
    </w:p>
    <w:p w:rsidR="00C84B1E" w:rsidRPr="00892EFA" w:rsidRDefault="00C84B1E" w:rsidP="000E4855">
      <w:pPr>
        <w:keepNext/>
        <w:keepLines/>
        <w:rPr>
          <w:rtl/>
          <w:lang w:val="fr-FR" w:bidi="ar-EG"/>
        </w:rPr>
      </w:pPr>
      <w:r w:rsidRPr="00892EFA">
        <w:rPr>
          <w:b/>
          <w:bCs/>
          <w:lang w:bidi="ar-EG"/>
        </w:rPr>
        <w:t>1.1.2</w:t>
      </w:r>
      <w:r w:rsidRPr="00892EFA">
        <w:rPr>
          <w:rFonts w:hint="cs"/>
          <w:rtl/>
          <w:lang w:val="fr-FR" w:bidi="ar-EG"/>
        </w:rPr>
        <w:tab/>
        <w:t>قررت لجنة الدراسات</w:t>
      </w:r>
      <w:r>
        <w:rPr>
          <w:rFonts w:hint="cs"/>
          <w:rtl/>
          <w:lang w:val="fr-FR" w:bidi="ar-EG"/>
        </w:rPr>
        <w:t> </w:t>
      </w:r>
      <w:r w:rsidRPr="00892EFA">
        <w:rPr>
          <w:lang w:bidi="ar-EG"/>
        </w:rPr>
        <w:t>15</w:t>
      </w:r>
      <w:r w:rsidRPr="00892EFA">
        <w:rPr>
          <w:rFonts w:hint="cs"/>
          <w:rtl/>
          <w:lang w:val="fr-FR" w:bidi="ar-EG"/>
        </w:rPr>
        <w:t xml:space="preserve">، </w:t>
      </w:r>
      <w:r>
        <w:rPr>
          <w:rFonts w:hint="cs"/>
          <w:rtl/>
          <w:lang w:val="fr-FR" w:bidi="ar-EG"/>
        </w:rPr>
        <w:t>في </w:t>
      </w:r>
      <w:r w:rsidRPr="00892EFA">
        <w:rPr>
          <w:rFonts w:hint="cs"/>
          <w:rtl/>
          <w:lang w:val="fr-FR" w:bidi="ar-EG"/>
        </w:rPr>
        <w:t xml:space="preserve">أول اجتماع لها </w:t>
      </w:r>
      <w:r>
        <w:rPr>
          <w:rFonts w:hint="cs"/>
          <w:rtl/>
          <w:lang w:val="fr-FR" w:bidi="ar-EG"/>
        </w:rPr>
        <w:t>في </w:t>
      </w:r>
      <w:r w:rsidRPr="00892EFA">
        <w:rPr>
          <w:rFonts w:hint="cs"/>
          <w:rtl/>
          <w:lang w:val="fr-FR" w:bidi="ar-EG"/>
        </w:rPr>
        <w:t>فترة الدراسة، إنشاء ثلاث فرق</w:t>
      </w:r>
      <w:r>
        <w:rPr>
          <w:rFonts w:hint="eastAsia"/>
          <w:rtl/>
          <w:lang w:val="fr-FR" w:bidi="ar-EG"/>
        </w:rPr>
        <w:t> </w:t>
      </w:r>
      <w:r w:rsidRPr="00892EFA">
        <w:rPr>
          <w:rFonts w:hint="cs"/>
          <w:rtl/>
          <w:lang w:val="fr-FR" w:bidi="ar-EG"/>
        </w:rPr>
        <w:t xml:space="preserve">عمل. </w:t>
      </w:r>
    </w:p>
    <w:p w:rsidR="00C84B1E" w:rsidRPr="00097D34" w:rsidRDefault="00C84B1E" w:rsidP="000E4855">
      <w:pPr>
        <w:keepNext/>
        <w:keepLines/>
        <w:rPr>
          <w:spacing w:val="-4"/>
          <w:rtl/>
          <w:lang w:val="en-GB" w:bidi="ar-EG"/>
        </w:rPr>
      </w:pPr>
      <w:r>
        <w:rPr>
          <w:rFonts w:hint="cs"/>
          <w:spacing w:val="-4"/>
          <w:rtl/>
          <w:lang w:val="fr-FR" w:bidi="ar-EG"/>
        </w:rPr>
        <w:t xml:space="preserve">وقد تواصل، </w:t>
      </w:r>
      <w:r w:rsidRPr="00CE1D65">
        <w:rPr>
          <w:spacing w:val="-4"/>
          <w:rtl/>
          <w:lang w:val="fr-FR" w:bidi="ar-EG"/>
        </w:rPr>
        <w:t>خلال فترة الدراسة،</w:t>
      </w:r>
      <w:r w:rsidRPr="00CE1D65">
        <w:rPr>
          <w:rFonts w:hint="cs"/>
          <w:spacing w:val="-4"/>
          <w:rtl/>
          <w:lang w:val="fr-FR" w:bidi="ar-EG"/>
        </w:rPr>
        <w:t xml:space="preserve"> </w:t>
      </w:r>
      <w:r>
        <w:rPr>
          <w:rFonts w:hint="cs"/>
          <w:spacing w:val="-4"/>
          <w:rtl/>
          <w:lang w:val="fr-FR" w:bidi="ar-EG"/>
        </w:rPr>
        <w:t xml:space="preserve">نشاط التنسيق المشترك </w:t>
      </w:r>
      <w:r w:rsidRPr="00BD3CFF">
        <w:rPr>
          <w:spacing w:val="-4"/>
          <w:rtl/>
          <w:lang w:val="fr-FR" w:bidi="ar-EG"/>
        </w:rPr>
        <w:t>بشأن الشبك</w:t>
      </w:r>
      <w:r>
        <w:rPr>
          <w:rFonts w:hint="cs"/>
          <w:spacing w:val="-4"/>
          <w:rtl/>
          <w:lang w:val="fr-FR" w:bidi="ar-EG"/>
        </w:rPr>
        <w:t>ات</w:t>
      </w:r>
      <w:r w:rsidRPr="00BD3CFF">
        <w:rPr>
          <w:spacing w:val="-4"/>
          <w:rtl/>
          <w:lang w:val="fr-FR" w:bidi="ar-EG"/>
        </w:rPr>
        <w:t xml:space="preserve"> الذكية </w:t>
      </w:r>
      <w:r>
        <w:rPr>
          <w:rFonts w:hint="cs"/>
          <w:spacing w:val="-4"/>
          <w:rtl/>
          <w:lang w:val="fr-FR" w:bidi="ar-EG"/>
        </w:rPr>
        <w:t>و</w:t>
      </w:r>
      <w:r>
        <w:rPr>
          <w:spacing w:val="-4"/>
          <w:rtl/>
          <w:lang w:val="fr-FR" w:bidi="ar-EG"/>
        </w:rPr>
        <w:t>الشبك</w:t>
      </w:r>
      <w:r>
        <w:rPr>
          <w:rFonts w:hint="cs"/>
          <w:spacing w:val="-4"/>
          <w:rtl/>
          <w:lang w:val="fr-FR" w:bidi="ar-EG"/>
        </w:rPr>
        <w:t>ات</w:t>
      </w:r>
      <w:r w:rsidRPr="00BD3CFF">
        <w:rPr>
          <w:spacing w:val="-4"/>
          <w:rtl/>
          <w:lang w:val="fr-FR" w:bidi="ar-EG"/>
        </w:rPr>
        <w:t xml:space="preserve"> المنزلي</w:t>
      </w:r>
      <w:r>
        <w:rPr>
          <w:rFonts w:hint="cs"/>
          <w:spacing w:val="-4"/>
          <w:rtl/>
          <w:lang w:val="fr-FR" w:bidi="ar-EG"/>
        </w:rPr>
        <w:t xml:space="preserve">ة </w:t>
      </w:r>
      <w:r w:rsidRPr="001A4517">
        <w:rPr>
          <w:rFonts w:cs="Times New Roman" w:hint="cs"/>
          <w:spacing w:val="-4"/>
          <w:szCs w:val="22"/>
          <w:lang w:val="en-GB" w:bidi="ar-EG"/>
        </w:rPr>
        <w:t>(</w:t>
      </w:r>
      <w:r w:rsidRPr="00BD3CFF">
        <w:rPr>
          <w:spacing w:val="-4"/>
          <w:lang w:val="fr-FR" w:bidi="ar-EG"/>
        </w:rPr>
        <w:t>JCA SG&amp;HN</w:t>
      </w:r>
      <w:r w:rsidRPr="001A4517">
        <w:rPr>
          <w:rFonts w:cs="Times New Roman" w:hint="cs"/>
          <w:spacing w:val="-4"/>
          <w:szCs w:val="22"/>
          <w:lang w:val="en-GB" w:bidi="ar-EG"/>
        </w:rPr>
        <w:t>)</w:t>
      </w:r>
      <w:r>
        <w:rPr>
          <w:rFonts w:hint="cs"/>
          <w:spacing w:val="-4"/>
          <w:rtl/>
          <w:lang w:val="fr-FR" w:bidi="ar-EG"/>
        </w:rPr>
        <w:t xml:space="preserve"> حتى اختتم بنجاح في يونيو </w:t>
      </w:r>
      <w:r>
        <w:rPr>
          <w:spacing w:val="-4"/>
          <w:lang w:val="en-GB" w:bidi="ar-EG"/>
        </w:rPr>
        <w:t>2013</w:t>
      </w:r>
      <w:r>
        <w:rPr>
          <w:rFonts w:hint="cs"/>
          <w:spacing w:val="-4"/>
          <w:rtl/>
          <w:lang w:val="en-GB" w:bidi="ar-SY"/>
        </w:rPr>
        <w:t>.</w:t>
      </w:r>
      <w:r>
        <w:rPr>
          <w:rFonts w:hint="cs"/>
          <w:spacing w:val="-4"/>
          <w:rtl/>
          <w:lang w:val="fr-FR"/>
        </w:rPr>
        <w:t xml:space="preserve"> وتمثل</w:t>
      </w:r>
      <w:r w:rsidRPr="002C2CEB">
        <w:rPr>
          <w:spacing w:val="-4"/>
          <w:rtl/>
          <w:lang w:val="fr-FR"/>
        </w:rPr>
        <w:t xml:space="preserve"> نطاق هذا النشاط في التنسيق، سواء داخل قطاع تقييس الاتصالات</w:t>
      </w:r>
      <w:r w:rsidRPr="002F07FB">
        <w:rPr>
          <w:spacing w:val="-4"/>
          <w:rtl/>
          <w:lang w:val="fr-FR"/>
        </w:rPr>
        <w:t xml:space="preserve"> </w:t>
      </w:r>
      <w:r w:rsidRPr="002C2CEB">
        <w:rPr>
          <w:spacing w:val="-4"/>
          <w:rtl/>
          <w:lang w:val="fr-FR"/>
        </w:rPr>
        <w:t>أو خارج</w:t>
      </w:r>
      <w:r>
        <w:rPr>
          <w:rFonts w:hint="cs"/>
          <w:spacing w:val="-4"/>
          <w:rtl/>
          <w:lang w:val="fr-FR"/>
        </w:rPr>
        <w:t>ه</w:t>
      </w:r>
      <w:r w:rsidRPr="002C2CEB">
        <w:rPr>
          <w:spacing w:val="-4"/>
          <w:rtl/>
          <w:lang w:val="fr-FR"/>
        </w:rPr>
        <w:t>، لأعمال التقييس المتعلقة</w:t>
      </w:r>
      <w:r>
        <w:rPr>
          <w:spacing w:val="-4"/>
          <w:rtl/>
          <w:lang w:val="fr-FR"/>
        </w:rPr>
        <w:t xml:space="preserve"> بجميع الجوانب الشبكية في الشبك</w:t>
      </w:r>
      <w:r>
        <w:rPr>
          <w:rFonts w:hint="cs"/>
          <w:spacing w:val="-4"/>
          <w:rtl/>
          <w:lang w:val="fr-FR"/>
        </w:rPr>
        <w:t>ات</w:t>
      </w:r>
      <w:r w:rsidRPr="002C2CEB">
        <w:rPr>
          <w:spacing w:val="-4"/>
          <w:rtl/>
          <w:lang w:val="fr-FR"/>
        </w:rPr>
        <w:t xml:space="preserve"> الذكية والاتصالات ذات الصلة فضلاً عن </w:t>
      </w:r>
      <w:r>
        <w:rPr>
          <w:spacing w:val="-4"/>
          <w:rtl/>
          <w:lang w:val="fr-FR"/>
        </w:rPr>
        <w:t>الشبك</w:t>
      </w:r>
      <w:r>
        <w:rPr>
          <w:rFonts w:hint="cs"/>
          <w:spacing w:val="-4"/>
          <w:rtl/>
          <w:lang w:val="fr-FR"/>
        </w:rPr>
        <w:t>ات</w:t>
      </w:r>
      <w:r w:rsidRPr="002C2CEB">
        <w:rPr>
          <w:spacing w:val="-4"/>
          <w:rtl/>
          <w:lang w:val="fr-FR"/>
        </w:rPr>
        <w:t xml:space="preserve"> المن‍زلي</w:t>
      </w:r>
      <w:r>
        <w:rPr>
          <w:rFonts w:hint="cs"/>
          <w:spacing w:val="-4"/>
          <w:rtl/>
          <w:lang w:val="fr-FR"/>
        </w:rPr>
        <w:t>ة</w:t>
      </w:r>
      <w:r w:rsidRPr="002C2CEB">
        <w:rPr>
          <w:spacing w:val="-4"/>
          <w:rtl/>
          <w:lang w:val="fr-FR"/>
        </w:rPr>
        <w:t>. ويقود نشاط التنسيق المشترك هذا خبراء من فرقة العمل</w:t>
      </w:r>
      <w:r>
        <w:rPr>
          <w:rFonts w:hint="cs"/>
          <w:spacing w:val="-4"/>
          <w:rtl/>
          <w:lang w:val="fr-FR"/>
        </w:rPr>
        <w:t xml:space="preserve"> </w:t>
      </w:r>
      <w:r>
        <w:rPr>
          <w:spacing w:val="-4"/>
        </w:rPr>
        <w:t>1/15</w:t>
      </w:r>
      <w:r>
        <w:rPr>
          <w:spacing w:val="-4"/>
          <w:rtl/>
          <w:lang w:val="fr-FR"/>
        </w:rPr>
        <w:t>، وخاصة أولئك العامل</w:t>
      </w:r>
      <w:r>
        <w:rPr>
          <w:rFonts w:hint="cs"/>
          <w:spacing w:val="-4"/>
          <w:rtl/>
          <w:lang w:val="fr-FR"/>
        </w:rPr>
        <w:t>و</w:t>
      </w:r>
      <w:r w:rsidRPr="002C2CEB">
        <w:rPr>
          <w:spacing w:val="-4"/>
          <w:rtl/>
          <w:lang w:val="fr-FR"/>
        </w:rPr>
        <w:t xml:space="preserve">ن على المسألتين </w:t>
      </w:r>
      <w:r>
        <w:rPr>
          <w:spacing w:val="-4"/>
          <w:lang w:val="fr-FR"/>
        </w:rPr>
        <w:t>15/15</w:t>
      </w:r>
      <w:r>
        <w:rPr>
          <w:rFonts w:hint="cs"/>
          <w:spacing w:val="-4"/>
          <w:rtl/>
          <w:lang w:val="fr-FR" w:bidi="ar-EG"/>
        </w:rPr>
        <w:t xml:space="preserve"> و</w:t>
      </w:r>
      <w:r>
        <w:rPr>
          <w:spacing w:val="-4"/>
          <w:lang w:bidi="ar-EG"/>
        </w:rPr>
        <w:t>18/15</w:t>
      </w:r>
      <w:r>
        <w:rPr>
          <w:rFonts w:hint="cs"/>
          <w:spacing w:val="-4"/>
          <w:rtl/>
          <w:lang w:bidi="ar-EG"/>
        </w:rPr>
        <w:t xml:space="preserve">. وبعد اختتام النشاط، واصلت لجنة الدراسات </w:t>
      </w:r>
      <w:r>
        <w:rPr>
          <w:spacing w:val="-4"/>
          <w:lang w:val="en-GB" w:bidi="ar-EG"/>
        </w:rPr>
        <w:t>15</w:t>
      </w:r>
      <w:r>
        <w:rPr>
          <w:rFonts w:hint="cs"/>
          <w:spacing w:val="-4"/>
          <w:rtl/>
          <w:lang w:val="en-GB" w:bidi="ar-SY"/>
        </w:rPr>
        <w:t xml:space="preserve"> مهمة التنسيق بشأن </w:t>
      </w:r>
      <w:r>
        <w:rPr>
          <w:spacing w:val="-4"/>
          <w:rtl/>
          <w:lang w:val="fr-FR" w:bidi="ar-EG"/>
        </w:rPr>
        <w:t>الشبك</w:t>
      </w:r>
      <w:r>
        <w:rPr>
          <w:rFonts w:hint="cs"/>
          <w:spacing w:val="-4"/>
          <w:rtl/>
          <w:lang w:val="fr-FR" w:bidi="ar-EG"/>
        </w:rPr>
        <w:t>ات</w:t>
      </w:r>
      <w:r w:rsidRPr="00BD3CFF">
        <w:rPr>
          <w:spacing w:val="-4"/>
          <w:rtl/>
          <w:lang w:val="fr-FR" w:bidi="ar-EG"/>
        </w:rPr>
        <w:t xml:space="preserve"> الذكية </w:t>
      </w:r>
      <w:r>
        <w:rPr>
          <w:rFonts w:hint="cs"/>
          <w:spacing w:val="-4"/>
          <w:rtl/>
          <w:lang w:val="fr-FR" w:bidi="ar-EG"/>
        </w:rPr>
        <w:t>و</w:t>
      </w:r>
      <w:r>
        <w:rPr>
          <w:spacing w:val="-4"/>
          <w:rtl/>
          <w:lang w:val="fr-FR" w:bidi="ar-EG"/>
        </w:rPr>
        <w:t>الشبك</w:t>
      </w:r>
      <w:r>
        <w:rPr>
          <w:rFonts w:hint="cs"/>
          <w:spacing w:val="-4"/>
          <w:rtl/>
          <w:lang w:val="fr-FR" w:bidi="ar-EG"/>
        </w:rPr>
        <w:t>ات</w:t>
      </w:r>
      <w:r w:rsidRPr="00BD3CFF">
        <w:rPr>
          <w:spacing w:val="-4"/>
          <w:rtl/>
          <w:lang w:val="fr-FR" w:bidi="ar-EG"/>
        </w:rPr>
        <w:t xml:space="preserve"> المنزلي</w:t>
      </w:r>
      <w:r>
        <w:rPr>
          <w:rFonts w:hint="cs"/>
          <w:spacing w:val="-4"/>
          <w:rtl/>
          <w:lang w:val="fr-FR" w:bidi="ar-EG"/>
        </w:rPr>
        <w:t>ة</w:t>
      </w:r>
      <w:r>
        <w:rPr>
          <w:rFonts w:hint="cs"/>
          <w:spacing w:val="-4"/>
          <w:rtl/>
          <w:lang w:val="en-GB" w:bidi="ar-EG"/>
        </w:rPr>
        <w:t>.</w:t>
      </w:r>
    </w:p>
    <w:p w:rsidR="00C84B1E" w:rsidRDefault="00C84B1E" w:rsidP="000E4855">
      <w:pPr>
        <w:keepNext/>
        <w:keepLines/>
        <w:rPr>
          <w:spacing w:val="-4"/>
          <w:rtl/>
          <w:lang w:bidi="ar-EG"/>
        </w:rPr>
      </w:pPr>
      <w:r>
        <w:rPr>
          <w:rFonts w:hint="cs"/>
          <w:spacing w:val="-4"/>
          <w:rtl/>
          <w:lang w:bidi="ar-SY"/>
        </w:rPr>
        <w:t xml:space="preserve">كما </w:t>
      </w:r>
      <w:r w:rsidRPr="00097D34">
        <w:rPr>
          <w:spacing w:val="-4"/>
          <w:rtl/>
          <w:lang w:bidi="ar-EG"/>
        </w:rPr>
        <w:t xml:space="preserve">واصل الفريق المتخصص المعني بأنظمة </w:t>
      </w:r>
      <w:r>
        <w:rPr>
          <w:spacing w:val="-4"/>
          <w:rtl/>
          <w:lang w:bidi="ar-EG"/>
        </w:rPr>
        <w:t>الإغاثة في حالات الكوارث و</w:t>
      </w:r>
      <w:r>
        <w:rPr>
          <w:rFonts w:hint="cs"/>
          <w:spacing w:val="-4"/>
          <w:rtl/>
          <w:lang w:bidi="ar-EG"/>
        </w:rPr>
        <w:t>صمود</w:t>
      </w:r>
      <w:r w:rsidRPr="00097D34">
        <w:rPr>
          <w:spacing w:val="-4"/>
          <w:rtl/>
          <w:lang w:bidi="ar-EG"/>
        </w:rPr>
        <w:t xml:space="preserve"> الشبكات و</w:t>
      </w:r>
      <w:r>
        <w:rPr>
          <w:rFonts w:hint="cs"/>
          <w:spacing w:val="-4"/>
          <w:rtl/>
          <w:lang w:bidi="ar-EG"/>
        </w:rPr>
        <w:t>تعافي</w:t>
      </w:r>
      <w:r w:rsidRPr="00097D34">
        <w:rPr>
          <w:spacing w:val="-4"/>
          <w:rtl/>
          <w:lang w:bidi="ar-EG"/>
        </w:rPr>
        <w:t xml:space="preserve">ها </w:t>
      </w:r>
      <w:r w:rsidRPr="001A4517">
        <w:rPr>
          <w:rFonts w:cs="Times New Roman"/>
          <w:spacing w:val="-4"/>
          <w:szCs w:val="22"/>
          <w:lang w:val="en-GB" w:bidi="ar-EG"/>
        </w:rPr>
        <w:t>(</w:t>
      </w:r>
      <w:r w:rsidRPr="00097D34">
        <w:rPr>
          <w:spacing w:val="-4"/>
          <w:lang w:bidi="ar-EG"/>
        </w:rPr>
        <w:t>FG-DR&amp;NRR</w:t>
      </w:r>
      <w:r w:rsidRPr="001A4517">
        <w:rPr>
          <w:rFonts w:cs="Times New Roman"/>
          <w:spacing w:val="-4"/>
          <w:szCs w:val="22"/>
          <w:lang w:val="en-GB" w:bidi="ar-EG"/>
        </w:rPr>
        <w:t>)</w:t>
      </w:r>
      <w:r>
        <w:rPr>
          <w:spacing w:val="-4"/>
          <w:rtl/>
          <w:lang w:bidi="ar-EG"/>
        </w:rPr>
        <w:t xml:space="preserve"> أنشطته</w:t>
      </w:r>
      <w:r w:rsidRPr="00097D34">
        <w:rPr>
          <w:spacing w:val="-4"/>
          <w:rtl/>
          <w:lang w:bidi="ar-EG"/>
        </w:rPr>
        <w:t xml:space="preserve"> حتى</w:t>
      </w:r>
      <w:r>
        <w:rPr>
          <w:rFonts w:hint="cs"/>
          <w:spacing w:val="-4"/>
          <w:rtl/>
          <w:lang w:bidi="ar-EG"/>
        </w:rPr>
        <w:t xml:space="preserve"> اختتمها</w:t>
      </w:r>
      <w:r w:rsidRPr="00097D34">
        <w:rPr>
          <w:spacing w:val="-4"/>
          <w:rtl/>
          <w:lang w:bidi="ar-EG"/>
        </w:rPr>
        <w:t xml:space="preserve"> بنجاح في يونيو </w:t>
      </w:r>
      <w:r>
        <w:rPr>
          <w:spacing w:val="-4"/>
          <w:lang w:bidi="ar-EG"/>
        </w:rPr>
        <w:t>2014</w:t>
      </w:r>
      <w:r w:rsidRPr="00097D34">
        <w:rPr>
          <w:spacing w:val="-4"/>
          <w:rtl/>
          <w:lang w:bidi="ar-EG"/>
        </w:rPr>
        <w:t xml:space="preserve">. </w:t>
      </w:r>
      <w:r>
        <w:rPr>
          <w:rFonts w:hint="cs"/>
          <w:spacing w:val="-4"/>
          <w:rtl/>
          <w:lang w:bidi="ar-EG"/>
        </w:rPr>
        <w:t>وقاد أعمال هذا الفريق</w:t>
      </w:r>
      <w:r w:rsidRPr="00097D34">
        <w:rPr>
          <w:spacing w:val="-4"/>
          <w:rtl/>
          <w:lang w:bidi="ar-EG"/>
        </w:rPr>
        <w:t xml:space="preserve"> خبراء من </w:t>
      </w:r>
      <w:r w:rsidRPr="00892EFA">
        <w:rPr>
          <w:rFonts w:hint="cs"/>
          <w:rtl/>
          <w:lang w:val="fr-FR" w:bidi="ar-EG"/>
        </w:rPr>
        <w:t>لجنة الدراسات</w:t>
      </w:r>
      <w:r>
        <w:rPr>
          <w:rFonts w:hint="cs"/>
          <w:rtl/>
          <w:lang w:val="fr-FR" w:bidi="ar-EG"/>
        </w:rPr>
        <w:t> </w:t>
      </w:r>
      <w:r w:rsidRPr="00892EFA">
        <w:rPr>
          <w:lang w:bidi="ar-EG"/>
        </w:rPr>
        <w:t>15</w:t>
      </w:r>
      <w:r>
        <w:rPr>
          <w:rFonts w:hint="cs"/>
          <w:spacing w:val="-4"/>
          <w:rtl/>
          <w:lang w:bidi="ar-EG"/>
        </w:rPr>
        <w:t>،</w:t>
      </w:r>
      <w:r w:rsidRPr="00097D34">
        <w:rPr>
          <w:spacing w:val="-4"/>
          <w:rtl/>
          <w:lang w:bidi="ar-EG"/>
        </w:rPr>
        <w:t xml:space="preserve"> وأنتج العديد من التقارير </w:t>
      </w:r>
      <w:r>
        <w:rPr>
          <w:rFonts w:hint="cs"/>
          <w:spacing w:val="-4"/>
          <w:rtl/>
          <w:lang w:bidi="ar-EG"/>
        </w:rPr>
        <w:t>التقنية</w:t>
      </w:r>
      <w:r w:rsidRPr="00097D34">
        <w:rPr>
          <w:spacing w:val="-4"/>
          <w:rtl/>
          <w:lang w:bidi="ar-EG"/>
        </w:rPr>
        <w:t xml:space="preserve">. </w:t>
      </w:r>
      <w:r>
        <w:rPr>
          <w:rFonts w:hint="cs"/>
          <w:spacing w:val="-4"/>
          <w:rtl/>
          <w:lang w:bidi="ar-EG"/>
        </w:rPr>
        <w:t>و</w:t>
      </w:r>
      <w:r w:rsidRPr="00097D34">
        <w:rPr>
          <w:spacing w:val="-4"/>
          <w:rtl/>
          <w:lang w:bidi="ar-EG"/>
        </w:rPr>
        <w:t>واصل</w:t>
      </w:r>
      <w:r>
        <w:rPr>
          <w:rFonts w:hint="cs"/>
          <w:spacing w:val="-4"/>
          <w:rtl/>
          <w:lang w:bidi="ar-EG"/>
        </w:rPr>
        <w:t>ت</w:t>
      </w:r>
      <w:r w:rsidRPr="00097D34">
        <w:rPr>
          <w:spacing w:val="-4"/>
          <w:rtl/>
          <w:lang w:bidi="ar-EG"/>
        </w:rPr>
        <w:t xml:space="preserve"> </w:t>
      </w:r>
      <w:r>
        <w:rPr>
          <w:rFonts w:hint="cs"/>
          <w:spacing w:val="-4"/>
          <w:rtl/>
          <w:lang w:bidi="ar-EG"/>
        </w:rPr>
        <w:t xml:space="preserve">لجنتا الدراسات </w:t>
      </w:r>
      <w:r>
        <w:rPr>
          <w:spacing w:val="-4"/>
          <w:lang w:val="en-GB" w:bidi="ar-EG"/>
        </w:rPr>
        <w:t>2</w:t>
      </w:r>
      <w:r>
        <w:rPr>
          <w:rFonts w:hint="cs"/>
          <w:spacing w:val="-4"/>
          <w:rtl/>
          <w:lang w:val="en-GB" w:bidi="ar-SY"/>
        </w:rPr>
        <w:t xml:space="preserve"> و</w:t>
      </w:r>
      <w:r>
        <w:rPr>
          <w:spacing w:val="-4"/>
          <w:lang w:val="en-GB" w:bidi="ar-SY"/>
        </w:rPr>
        <w:t>15</w:t>
      </w:r>
      <w:r>
        <w:rPr>
          <w:rFonts w:hint="cs"/>
          <w:spacing w:val="-4"/>
          <w:rtl/>
          <w:lang w:val="en-GB" w:bidi="ar-SY"/>
        </w:rPr>
        <w:t xml:space="preserve"> العمل</w:t>
      </w:r>
      <w:r w:rsidRPr="00097D34">
        <w:rPr>
          <w:spacing w:val="-4"/>
          <w:rtl/>
          <w:lang w:bidi="ar-EG"/>
        </w:rPr>
        <w:t xml:space="preserve"> </w:t>
      </w:r>
      <w:r>
        <w:rPr>
          <w:rFonts w:hint="cs"/>
          <w:spacing w:val="-4"/>
          <w:rtl/>
          <w:lang w:bidi="ar-EG"/>
        </w:rPr>
        <w:t>على وضع</w:t>
      </w:r>
      <w:r w:rsidRPr="00097D34">
        <w:rPr>
          <w:spacing w:val="-4"/>
          <w:rtl/>
          <w:lang w:bidi="ar-EG"/>
        </w:rPr>
        <w:t xml:space="preserve"> </w:t>
      </w:r>
      <w:r>
        <w:rPr>
          <w:rFonts w:hint="cs"/>
          <w:spacing w:val="-4"/>
          <w:rtl/>
          <w:lang w:bidi="ar-EG"/>
        </w:rPr>
        <w:t>ال</w:t>
      </w:r>
      <w:r w:rsidRPr="00097D34">
        <w:rPr>
          <w:spacing w:val="-4"/>
          <w:rtl/>
          <w:lang w:bidi="ar-EG"/>
        </w:rPr>
        <w:t xml:space="preserve">توصيات </w:t>
      </w:r>
      <w:r>
        <w:rPr>
          <w:rFonts w:hint="cs"/>
          <w:spacing w:val="-4"/>
          <w:rtl/>
          <w:lang w:bidi="ar-EG"/>
        </w:rPr>
        <w:t>انطلاقاً من</w:t>
      </w:r>
      <w:r w:rsidRPr="00097D34">
        <w:rPr>
          <w:spacing w:val="-4"/>
          <w:rtl/>
          <w:lang w:bidi="ar-EG"/>
        </w:rPr>
        <w:t xml:space="preserve"> هذه التقارير </w:t>
      </w:r>
      <w:r>
        <w:rPr>
          <w:rFonts w:hint="cs"/>
          <w:spacing w:val="-4"/>
          <w:rtl/>
          <w:lang w:bidi="ar-EG"/>
        </w:rPr>
        <w:t>التقنية</w:t>
      </w:r>
      <w:r w:rsidRPr="00097D34">
        <w:rPr>
          <w:spacing w:val="-4"/>
          <w:rtl/>
          <w:lang w:bidi="ar-EG"/>
        </w:rPr>
        <w:t>.</w:t>
      </w:r>
    </w:p>
    <w:p w:rsidR="00C84B1E" w:rsidRPr="00E43168" w:rsidRDefault="00C84B1E" w:rsidP="000E4855">
      <w:pPr>
        <w:rPr>
          <w:rtl/>
          <w:lang w:bidi="ar-EG"/>
        </w:rPr>
      </w:pPr>
      <w:r w:rsidRPr="002C2CEB">
        <w:rPr>
          <w:b/>
          <w:bCs/>
          <w:lang w:bidi="ar-EG"/>
        </w:rPr>
        <w:t>2.1.2</w:t>
      </w:r>
      <w:r w:rsidRPr="00892EFA">
        <w:rPr>
          <w:rFonts w:hint="cs"/>
          <w:rtl/>
          <w:lang w:val="fr-FR" w:bidi="ar-EG"/>
        </w:rPr>
        <w:tab/>
        <w:t>يبين الجدول</w:t>
      </w:r>
      <w:r>
        <w:rPr>
          <w:rFonts w:hint="eastAsia"/>
          <w:rtl/>
          <w:lang w:val="fr-FR" w:bidi="ar-EG"/>
        </w:rPr>
        <w:t> </w:t>
      </w:r>
      <w:r w:rsidRPr="00892EFA">
        <w:rPr>
          <w:lang w:bidi="ar-EG"/>
        </w:rPr>
        <w:t>2</w:t>
      </w:r>
      <w:r w:rsidRPr="00892EFA">
        <w:rPr>
          <w:rFonts w:hint="cs"/>
          <w:rtl/>
          <w:lang w:val="fr-FR" w:bidi="ar-EG"/>
        </w:rPr>
        <w:t xml:space="preserve"> رقم كل فرقة عمل واسمها</w:t>
      </w:r>
      <w:r>
        <w:rPr>
          <w:rFonts w:hint="cs"/>
          <w:rtl/>
          <w:lang w:val="fr-FR" w:bidi="ar-EG"/>
        </w:rPr>
        <w:t>،</w:t>
      </w:r>
      <w:r w:rsidRPr="00892EFA">
        <w:rPr>
          <w:rFonts w:hint="cs"/>
          <w:rtl/>
          <w:lang w:val="fr-FR" w:bidi="ar-EG"/>
        </w:rPr>
        <w:t xml:space="preserve"> إلى جانب </w:t>
      </w:r>
      <w:r>
        <w:rPr>
          <w:rFonts w:hint="cs"/>
          <w:rtl/>
          <w:lang w:val="fr-FR" w:bidi="ar-EG"/>
        </w:rPr>
        <w:t>رقم</w:t>
      </w:r>
      <w:r w:rsidRPr="00892EFA">
        <w:rPr>
          <w:rFonts w:hint="cs"/>
          <w:rtl/>
          <w:lang w:val="fr-FR" w:bidi="ar-EG"/>
        </w:rPr>
        <w:t xml:space="preserve"> المسائل المسندة إليها واسم</w:t>
      </w:r>
      <w:r>
        <w:rPr>
          <w:rFonts w:hint="eastAsia"/>
          <w:rtl/>
          <w:lang w:val="fr-FR" w:bidi="ar-EG"/>
        </w:rPr>
        <w:t> </w:t>
      </w:r>
      <w:r w:rsidRPr="00892EFA">
        <w:rPr>
          <w:rFonts w:hint="cs"/>
          <w:rtl/>
          <w:lang w:val="fr-FR" w:bidi="ar-EG"/>
        </w:rPr>
        <w:t>رئيسها.</w:t>
      </w:r>
    </w:p>
    <w:p w:rsidR="00C84B1E" w:rsidRPr="00E43168" w:rsidRDefault="00C84B1E" w:rsidP="00F01BEC">
      <w:pPr>
        <w:rPr>
          <w:rtl/>
          <w:lang w:bidi="ar-EG"/>
        </w:rPr>
      </w:pPr>
      <w:r>
        <w:rPr>
          <w:b/>
          <w:bCs/>
          <w:lang w:bidi="ar-EG"/>
        </w:rPr>
        <w:t>3</w:t>
      </w:r>
      <w:r w:rsidRPr="002C2CEB">
        <w:rPr>
          <w:b/>
          <w:bCs/>
          <w:lang w:bidi="ar-EG"/>
        </w:rPr>
        <w:t>.1.2</w:t>
      </w:r>
      <w:r w:rsidRPr="00892EFA">
        <w:rPr>
          <w:rFonts w:hint="cs"/>
          <w:rtl/>
          <w:lang w:val="fr-FR" w:bidi="ar-EG"/>
        </w:rPr>
        <w:tab/>
      </w:r>
      <w:r w:rsidRPr="002C2CEB">
        <w:rPr>
          <w:rtl/>
          <w:lang w:val="fr-FR"/>
        </w:rPr>
        <w:t xml:space="preserve">لم </w:t>
      </w:r>
      <w:r>
        <w:rPr>
          <w:rFonts w:hint="cs"/>
          <w:rtl/>
          <w:lang w:val="fr-FR"/>
        </w:rPr>
        <w:t>تنشئ</w:t>
      </w:r>
      <w:r w:rsidRPr="002C2CEB">
        <w:rPr>
          <w:rtl/>
          <w:lang w:val="fr-FR"/>
        </w:rPr>
        <w:t xml:space="preserve"> لجنة الدراسات </w:t>
      </w:r>
      <w:r>
        <w:rPr>
          <w:lang w:val="fr-FR"/>
        </w:rPr>
        <w:t>15</w:t>
      </w:r>
      <w:r w:rsidRPr="002C2CEB">
        <w:rPr>
          <w:rtl/>
          <w:lang w:val="fr-FR"/>
        </w:rPr>
        <w:t xml:space="preserve"> </w:t>
      </w:r>
      <w:r>
        <w:rPr>
          <w:rFonts w:hint="cs"/>
          <w:rtl/>
          <w:lang w:val="fr-FR"/>
        </w:rPr>
        <w:t>أثناء</w:t>
      </w:r>
      <w:r w:rsidRPr="002C2CEB">
        <w:rPr>
          <w:rtl/>
          <w:lang w:val="fr-FR"/>
        </w:rPr>
        <w:t xml:space="preserve"> فترة الدراسة هذه أي أفرقة إقليمية أو أفرقة متخصصة أو أنشطة تنسيق مشتركة</w:t>
      </w:r>
      <w:r w:rsidR="00F01BEC">
        <w:rPr>
          <w:rFonts w:hint="cs"/>
          <w:rtl/>
          <w:lang w:bidi="ar-EG"/>
        </w:rPr>
        <w:t xml:space="preserve"> </w:t>
      </w:r>
      <w:r w:rsidRPr="002C2CEB">
        <w:rPr>
          <w:lang w:bidi="ar-EG"/>
        </w:rPr>
        <w:t>(JCA)</w:t>
      </w:r>
      <w:r w:rsidR="00F01BEC">
        <w:rPr>
          <w:rFonts w:hint="cs"/>
          <w:rtl/>
          <w:lang w:bidi="ar-EG"/>
        </w:rPr>
        <w:t xml:space="preserve"> </w:t>
      </w:r>
      <w:r w:rsidRPr="002C2CEB">
        <w:rPr>
          <w:rtl/>
          <w:lang w:val="fr-FR"/>
        </w:rPr>
        <w:t>أو مبادرات تقييس عالمية</w:t>
      </w:r>
      <w:r w:rsidR="002F359B">
        <w:rPr>
          <w:rFonts w:hint="cs"/>
          <w:rtl/>
          <w:lang w:bidi="ar-EG"/>
        </w:rPr>
        <w:t xml:space="preserve"> </w:t>
      </w:r>
      <w:r w:rsidRPr="002C2CEB">
        <w:rPr>
          <w:lang w:bidi="ar-EG"/>
        </w:rPr>
        <w:t>(GSI)</w:t>
      </w:r>
      <w:r w:rsidR="002F359B">
        <w:rPr>
          <w:rFonts w:hint="cs"/>
          <w:rtl/>
          <w:lang w:bidi="ar-EG"/>
        </w:rPr>
        <w:t xml:space="preserve"> </w:t>
      </w:r>
      <w:r w:rsidRPr="002C2CEB">
        <w:rPr>
          <w:rtl/>
          <w:lang w:val="fr-FR"/>
        </w:rPr>
        <w:t>أو أفرقة تنسيق مشتركة</w:t>
      </w:r>
      <w:r>
        <w:rPr>
          <w:rFonts w:hint="cs"/>
          <w:rtl/>
          <w:lang w:val="fr-FR"/>
        </w:rPr>
        <w:t xml:space="preserve"> </w:t>
      </w:r>
      <w:r>
        <w:rPr>
          <w:lang w:bidi="ar-EG"/>
        </w:rPr>
        <w:t>(JC6)</w:t>
      </w:r>
      <w:r>
        <w:rPr>
          <w:rFonts w:hint="cs"/>
          <w:rtl/>
          <w:lang w:bidi="ar-EG"/>
        </w:rPr>
        <w:t xml:space="preserve"> (انظر الجدول </w:t>
      </w:r>
      <w:r>
        <w:rPr>
          <w:lang w:bidi="ar-EG"/>
        </w:rPr>
        <w:t>3</w:t>
      </w:r>
      <w:r>
        <w:rPr>
          <w:rFonts w:hint="cs"/>
          <w:rtl/>
          <w:lang w:bidi="ar-EG"/>
        </w:rPr>
        <w:t>).</w:t>
      </w:r>
    </w:p>
    <w:p w:rsidR="00C84B1E" w:rsidRDefault="00C84B1E" w:rsidP="000E4855">
      <w:pPr>
        <w:rPr>
          <w:rtl/>
          <w:lang w:val="fr-FR" w:bidi="ar-EG"/>
        </w:rPr>
      </w:pPr>
      <w:r>
        <w:rPr>
          <w:b/>
          <w:bCs/>
          <w:lang w:bidi="ar-EG"/>
        </w:rPr>
        <w:t>4</w:t>
      </w:r>
      <w:r w:rsidRPr="002C2CEB">
        <w:rPr>
          <w:b/>
          <w:bCs/>
          <w:lang w:bidi="ar-EG"/>
        </w:rPr>
        <w:t>.1.2</w:t>
      </w:r>
      <w:r w:rsidRPr="00892EFA">
        <w:rPr>
          <w:rFonts w:hint="cs"/>
          <w:rtl/>
          <w:lang w:val="fr-FR" w:bidi="ar-EG"/>
        </w:rPr>
        <w:tab/>
      </w:r>
      <w:r w:rsidRPr="002C2CEB">
        <w:rPr>
          <w:rtl/>
          <w:lang w:val="fr-FR"/>
        </w:rPr>
        <w:t xml:space="preserve">ولم </w:t>
      </w:r>
      <w:r>
        <w:rPr>
          <w:rFonts w:hint="cs"/>
          <w:rtl/>
          <w:lang w:val="fr-FR"/>
        </w:rPr>
        <w:t>تنشئ</w:t>
      </w:r>
      <w:r w:rsidRPr="002C2CEB">
        <w:rPr>
          <w:rtl/>
          <w:lang w:val="fr-FR"/>
        </w:rPr>
        <w:t xml:space="preserve"> لجنة الدراسات </w:t>
      </w:r>
      <w:r>
        <w:rPr>
          <w:lang w:val="fr-FR"/>
        </w:rPr>
        <w:t>15</w:t>
      </w:r>
      <w:r w:rsidRPr="002C2CEB">
        <w:rPr>
          <w:rtl/>
          <w:lang w:val="fr-FR"/>
        </w:rPr>
        <w:t xml:space="preserve"> في فترة الدراسة أي أفرقة إقليمية (بموجب القرار </w:t>
      </w:r>
      <w:r>
        <w:rPr>
          <w:lang w:val="fr-FR"/>
        </w:rPr>
        <w:t>54</w:t>
      </w:r>
      <w:r w:rsidRPr="002C2CEB">
        <w:rPr>
          <w:rtl/>
          <w:lang w:val="fr-FR"/>
        </w:rPr>
        <w:t xml:space="preserve"> الصادر عن الجمعية العالمية لتقييس الاتصالات لعام </w:t>
      </w:r>
      <w:r>
        <w:rPr>
          <w:lang w:val="fr-FR"/>
        </w:rPr>
        <w:t>2012</w:t>
      </w:r>
      <w:r>
        <w:rPr>
          <w:rFonts w:hint="cs"/>
          <w:rtl/>
          <w:lang w:val="fr-FR" w:bidi="ar-EG"/>
        </w:rPr>
        <w:t>).</w:t>
      </w:r>
    </w:p>
    <w:p w:rsidR="00C84B1E" w:rsidRPr="00FC172B" w:rsidRDefault="00C84B1E" w:rsidP="000E4855">
      <w:pPr>
        <w:pStyle w:val="TableNo"/>
        <w:rPr>
          <w:rtl/>
        </w:rPr>
      </w:pPr>
      <w:r w:rsidRPr="00FC172B">
        <w:rPr>
          <w:rFonts w:hint="cs"/>
          <w:rtl/>
        </w:rPr>
        <w:t xml:space="preserve">الجدول </w:t>
      </w:r>
      <w:r w:rsidRPr="00FC172B">
        <w:t>2</w:t>
      </w:r>
    </w:p>
    <w:p w:rsidR="00C84B1E" w:rsidRPr="00470C23" w:rsidRDefault="00C84B1E" w:rsidP="000E4855">
      <w:pPr>
        <w:pStyle w:val="Tabletitle"/>
        <w:rPr>
          <w:rtl/>
          <w:lang w:eastAsia="en-US"/>
        </w:rPr>
      </w:pPr>
      <w:r w:rsidRPr="00470C23">
        <w:rPr>
          <w:rFonts w:hint="cs"/>
          <w:rtl/>
          <w:lang w:eastAsia="en-US"/>
        </w:rPr>
        <w:t xml:space="preserve">تنظيم لجنة الدراسات </w:t>
      </w:r>
      <w:r w:rsidRPr="00470C23">
        <w:rPr>
          <w:lang w:eastAsia="en-US"/>
        </w:rPr>
        <w:t>15</w:t>
      </w:r>
    </w:p>
    <w:tbl>
      <w:tblPr>
        <w:tblStyle w:val="TableGrid9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529"/>
        <w:gridCol w:w="2551"/>
        <w:gridCol w:w="2694"/>
        <w:gridCol w:w="2835"/>
      </w:tblGrid>
      <w:tr w:rsidR="00C84B1E" w:rsidRPr="00470C23" w:rsidTr="000E4855">
        <w:tc>
          <w:tcPr>
            <w:tcW w:w="1529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470C23" w:rsidRDefault="00C84B1E" w:rsidP="000E4855">
            <w:pPr>
              <w:pStyle w:val="TableHead"/>
              <w:rPr>
                <w:rtl/>
                <w:lang w:val="fr-FR" w:eastAsia="en-US" w:bidi="ar-EG"/>
              </w:rPr>
            </w:pPr>
            <w:r w:rsidRPr="00470C23">
              <w:rPr>
                <w:rFonts w:hint="cs"/>
                <w:rtl/>
                <w:lang w:val="fr-FR" w:eastAsia="en-US" w:bidi="ar-EG"/>
              </w:rPr>
              <w:t>التسمية</w:t>
            </w:r>
          </w:p>
        </w:tc>
        <w:tc>
          <w:tcPr>
            <w:tcW w:w="2551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470C23" w:rsidRDefault="00C84B1E" w:rsidP="000E4855">
            <w:pPr>
              <w:pStyle w:val="TableHead"/>
              <w:rPr>
                <w:rtl/>
                <w:lang w:val="fr-FR" w:eastAsia="en-US" w:bidi="ar-EG"/>
              </w:rPr>
            </w:pPr>
            <w:r w:rsidRPr="00470C23">
              <w:rPr>
                <w:rFonts w:hint="cs"/>
                <w:rtl/>
                <w:lang w:val="fr-FR" w:eastAsia="en-US" w:bidi="ar-EG"/>
              </w:rPr>
              <w:t>مسائل الدراسة</w:t>
            </w:r>
          </w:p>
        </w:tc>
        <w:tc>
          <w:tcPr>
            <w:tcW w:w="2694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470C23" w:rsidRDefault="00C84B1E" w:rsidP="000E4855">
            <w:pPr>
              <w:pStyle w:val="TableHead"/>
              <w:rPr>
                <w:rtl/>
                <w:lang w:val="fr-FR" w:eastAsia="en-US" w:bidi="ar-EG"/>
              </w:rPr>
            </w:pPr>
            <w:r w:rsidRPr="00470C23">
              <w:rPr>
                <w:rFonts w:hint="cs"/>
                <w:rtl/>
                <w:lang w:val="fr-FR" w:eastAsia="en-US" w:bidi="ar-EG"/>
              </w:rPr>
              <w:t>اسم فرقة العمل</w:t>
            </w:r>
          </w:p>
        </w:tc>
        <w:tc>
          <w:tcPr>
            <w:tcW w:w="2835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470C23" w:rsidRDefault="00C84B1E" w:rsidP="000E4855">
            <w:pPr>
              <w:pStyle w:val="TableHead"/>
              <w:rPr>
                <w:rtl/>
                <w:lang w:val="fr-FR" w:eastAsia="en-US" w:bidi="ar-EG"/>
              </w:rPr>
            </w:pPr>
            <w:r w:rsidRPr="00470C23">
              <w:rPr>
                <w:rFonts w:hint="cs"/>
                <w:rtl/>
                <w:lang w:val="fr-FR" w:eastAsia="en-US" w:bidi="ar-EG"/>
              </w:rPr>
              <w:t>الرئيس ونوابه</w:t>
            </w:r>
          </w:p>
        </w:tc>
      </w:tr>
      <w:tr w:rsidR="00C84B1E" w:rsidRPr="00470C23" w:rsidTr="000E4855">
        <w:tc>
          <w:tcPr>
            <w:tcW w:w="1529" w:type="dxa"/>
            <w:tcBorders>
              <w:top w:val="single" w:sz="12" w:space="0" w:color="auto"/>
            </w:tcBorders>
            <w:vAlign w:val="center"/>
          </w:tcPr>
          <w:p w:rsidR="00C84B1E" w:rsidRPr="00470C23" w:rsidRDefault="00C84B1E" w:rsidP="000E4855">
            <w:pPr>
              <w:pStyle w:val="Tabletexte"/>
              <w:jc w:val="left"/>
              <w:rPr>
                <w:lang w:val="fr-FR" w:eastAsia="en-US" w:bidi="ar-EG"/>
              </w:rPr>
            </w:pPr>
            <w:r w:rsidRPr="00470C23">
              <w:rPr>
                <w:rFonts w:hint="cs"/>
                <w:rtl/>
                <w:lang w:val="fr-FR" w:eastAsia="en-US"/>
              </w:rPr>
              <w:t xml:space="preserve">فرقة العمل </w:t>
            </w:r>
            <w:r w:rsidRPr="00470C23">
              <w:rPr>
                <w:lang w:val="fr-FR" w:eastAsia="en-US" w:bidi="ar-EG"/>
              </w:rPr>
              <w:t>1/15</w:t>
            </w:r>
          </w:p>
        </w:tc>
        <w:tc>
          <w:tcPr>
            <w:tcW w:w="2551" w:type="dxa"/>
            <w:tcBorders>
              <w:top w:val="single" w:sz="12" w:space="0" w:color="auto"/>
            </w:tcBorders>
            <w:vAlign w:val="center"/>
          </w:tcPr>
          <w:p w:rsidR="00C84B1E" w:rsidRPr="00465A72" w:rsidRDefault="00C84B1E" w:rsidP="000E4855">
            <w:pPr>
              <w:pStyle w:val="Tabletexte"/>
              <w:jc w:val="left"/>
              <w:rPr>
                <w:lang w:eastAsia="en-US"/>
              </w:rPr>
            </w:pPr>
            <w:bookmarkStart w:id="344" w:name="lt_pId1323"/>
            <w:r w:rsidRPr="00465A72">
              <w:rPr>
                <w:lang w:eastAsia="en-US"/>
              </w:rPr>
              <w:t>1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2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4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15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18/15</w:t>
            </w:r>
            <w:bookmarkEnd w:id="344"/>
          </w:p>
        </w:tc>
        <w:tc>
          <w:tcPr>
            <w:tcW w:w="2694" w:type="dxa"/>
            <w:tcBorders>
              <w:top w:val="single" w:sz="12" w:space="0" w:color="auto"/>
            </w:tcBorders>
            <w:vAlign w:val="center"/>
          </w:tcPr>
          <w:p w:rsidR="00C84B1E" w:rsidRPr="00FC172B" w:rsidRDefault="00C84B1E" w:rsidP="000E4855">
            <w:pPr>
              <w:pStyle w:val="Tabletexte"/>
              <w:jc w:val="left"/>
              <w:rPr>
                <w:rtl/>
                <w:lang w:val="fr-FR" w:eastAsia="en-US" w:bidi="ar-EG"/>
              </w:rPr>
            </w:pPr>
            <w:r w:rsidRPr="00FC172B">
              <w:rPr>
                <w:rtl/>
                <w:lang w:val="fr-FR" w:eastAsia="en-US" w:bidi="ar-SA"/>
              </w:rPr>
              <w:t>جوانب النقل</w:t>
            </w:r>
            <w:r w:rsidRPr="00FC172B">
              <w:rPr>
                <w:rFonts w:hint="cs"/>
                <w:rtl/>
                <w:lang w:val="fr-FR" w:eastAsia="en-US" w:bidi="ar-SA"/>
              </w:rPr>
              <w:t xml:space="preserve"> </w:t>
            </w:r>
            <w:r>
              <w:rPr>
                <w:rFonts w:hint="cs"/>
                <w:rtl/>
                <w:lang w:val="fr-FR" w:eastAsia="en-US" w:bidi="ar-SA"/>
              </w:rPr>
              <w:t xml:space="preserve">الخاصة بشبكات النفاذ </w:t>
            </w:r>
            <w:r w:rsidRPr="00FC172B">
              <w:rPr>
                <w:rtl/>
                <w:lang w:val="fr-FR" w:eastAsia="en-US" w:bidi="ar-SA"/>
              </w:rPr>
              <w:t>والشبكات المنزلية</w:t>
            </w:r>
            <w:r w:rsidRPr="00FC172B">
              <w:rPr>
                <w:rFonts w:hint="cs"/>
                <w:rtl/>
                <w:lang w:val="fr-FR" w:eastAsia="en-US" w:bidi="ar-SA"/>
              </w:rPr>
              <w:t xml:space="preserve"> </w:t>
            </w:r>
            <w:r w:rsidRPr="00FC172B">
              <w:rPr>
                <w:rtl/>
                <w:lang w:val="fr-FR" w:eastAsia="en-US" w:bidi="ar-SA"/>
              </w:rPr>
              <w:t>والشبكات الذكية</w:t>
            </w:r>
          </w:p>
        </w:tc>
        <w:tc>
          <w:tcPr>
            <w:tcW w:w="2835" w:type="dxa"/>
            <w:tcBorders>
              <w:top w:val="single" w:sz="12" w:space="0" w:color="auto"/>
            </w:tcBorders>
            <w:vAlign w:val="center"/>
          </w:tcPr>
          <w:p w:rsidR="00C84B1E" w:rsidRDefault="00C84B1E" w:rsidP="000E4855">
            <w:pPr>
              <w:pStyle w:val="Tabletexte"/>
              <w:jc w:val="left"/>
              <w:rPr>
                <w:rtl/>
                <w:lang w:val="fr-FR" w:eastAsia="en-US" w:bidi="ar-EG"/>
              </w:rPr>
            </w:pPr>
            <w:r>
              <w:rPr>
                <w:rFonts w:hint="cs"/>
                <w:rtl/>
                <w:lang w:val="fr-FR" w:eastAsia="en-US" w:bidi="ar-EG"/>
              </w:rPr>
              <w:t xml:space="preserve">الرئيس: </w:t>
            </w:r>
            <w:r w:rsidRPr="00470C23">
              <w:rPr>
                <w:rFonts w:hint="cs"/>
                <w:rtl/>
                <w:lang w:val="fr-FR" w:eastAsia="en-US" w:bidi="ar-EG"/>
              </w:rPr>
              <w:t>السيد توم ستار</w:t>
            </w:r>
          </w:p>
          <w:p w:rsidR="00C84B1E" w:rsidRPr="00470C23" w:rsidRDefault="00C84B1E" w:rsidP="000E4855">
            <w:pPr>
              <w:pStyle w:val="Tabletexte"/>
              <w:jc w:val="left"/>
              <w:rPr>
                <w:rtl/>
                <w:lang w:val="fr-FR" w:eastAsia="en-US" w:bidi="ar-EG"/>
              </w:rPr>
            </w:pPr>
            <w:r>
              <w:rPr>
                <w:rFonts w:hint="cs"/>
                <w:rtl/>
                <w:lang w:val="fr-FR" w:eastAsia="en-US" w:bidi="ar-EG"/>
              </w:rPr>
              <w:t xml:space="preserve">نائب الرئيس: </w:t>
            </w:r>
            <w:r w:rsidRPr="00470C23">
              <w:rPr>
                <w:rtl/>
                <w:lang w:val="fr-FR" w:eastAsia="en-US" w:bidi="ar-SA"/>
              </w:rPr>
              <w:t xml:space="preserve">السيد هوبرت </w:t>
            </w:r>
            <w:r>
              <w:rPr>
                <w:rFonts w:hint="cs"/>
                <w:rtl/>
                <w:lang w:val="fr-FR" w:eastAsia="en-US" w:bidi="ar-SA"/>
              </w:rPr>
              <w:t>ماريوت</w:t>
            </w:r>
          </w:p>
        </w:tc>
      </w:tr>
      <w:tr w:rsidR="00C84B1E" w:rsidRPr="00470C23" w:rsidTr="000E4855">
        <w:tc>
          <w:tcPr>
            <w:tcW w:w="1529" w:type="dxa"/>
            <w:vAlign w:val="center"/>
          </w:tcPr>
          <w:p w:rsidR="00C84B1E" w:rsidRPr="00470C23" w:rsidRDefault="00C84B1E" w:rsidP="000E4855">
            <w:pPr>
              <w:pStyle w:val="Tabletexte"/>
              <w:jc w:val="left"/>
              <w:rPr>
                <w:rtl/>
                <w:lang w:eastAsia="en-US" w:bidi="ar-EG"/>
              </w:rPr>
            </w:pPr>
            <w:r w:rsidRPr="00470C23">
              <w:rPr>
                <w:rFonts w:hint="cs"/>
                <w:rtl/>
                <w:lang w:val="fr-FR" w:eastAsia="en-US"/>
              </w:rPr>
              <w:t xml:space="preserve">فرقة العمل </w:t>
            </w:r>
            <w:r w:rsidRPr="00470C23">
              <w:rPr>
                <w:lang w:val="fr-FR" w:eastAsia="en-US" w:bidi="ar-EG"/>
              </w:rPr>
              <w:t>2/15</w:t>
            </w:r>
          </w:p>
        </w:tc>
        <w:tc>
          <w:tcPr>
            <w:tcW w:w="2551" w:type="dxa"/>
            <w:vAlign w:val="center"/>
          </w:tcPr>
          <w:p w:rsidR="00C84B1E" w:rsidRPr="00465A72" w:rsidRDefault="00C84B1E" w:rsidP="000E4855">
            <w:pPr>
              <w:pStyle w:val="Tabletexte"/>
              <w:jc w:val="left"/>
              <w:rPr>
                <w:lang w:eastAsia="en-US"/>
              </w:rPr>
            </w:pPr>
            <w:bookmarkStart w:id="345" w:name="lt_pId1328"/>
            <w:r w:rsidRPr="00465A72">
              <w:rPr>
                <w:lang w:eastAsia="en-US"/>
              </w:rPr>
              <w:t>5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6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7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8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16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17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18/15</w:t>
            </w:r>
            <w:bookmarkEnd w:id="345"/>
          </w:p>
        </w:tc>
        <w:tc>
          <w:tcPr>
            <w:tcW w:w="2694" w:type="dxa"/>
            <w:vAlign w:val="center"/>
          </w:tcPr>
          <w:p w:rsidR="00C84B1E" w:rsidRPr="00FC172B" w:rsidRDefault="00C84B1E" w:rsidP="000E4855">
            <w:pPr>
              <w:pStyle w:val="Tabletexte"/>
              <w:jc w:val="left"/>
              <w:rPr>
                <w:rtl/>
                <w:lang w:val="fr-FR" w:eastAsia="en-US" w:bidi="ar-EG"/>
              </w:rPr>
            </w:pPr>
            <w:r w:rsidRPr="00FC172B">
              <w:rPr>
                <w:rtl/>
                <w:lang w:val="fr-FR" w:eastAsia="en-US" w:bidi="ar-SA"/>
              </w:rPr>
              <w:t>التكنولوجيات البصرية</w:t>
            </w:r>
            <w:r w:rsidRPr="00FC172B">
              <w:rPr>
                <w:rFonts w:hint="cs"/>
                <w:rtl/>
                <w:lang w:val="fr-FR" w:eastAsia="en-US" w:bidi="ar-SA"/>
              </w:rPr>
              <w:t xml:space="preserve"> و</w:t>
            </w:r>
            <w:r>
              <w:rPr>
                <w:rtl/>
                <w:lang w:val="fr-FR" w:eastAsia="en-US" w:bidi="ar-SA"/>
              </w:rPr>
              <w:t>البنى التحتية</w:t>
            </w:r>
            <w:r>
              <w:rPr>
                <w:rFonts w:hint="cs"/>
                <w:rtl/>
                <w:lang w:val="fr-FR" w:eastAsia="en-US" w:bidi="ar-SA"/>
              </w:rPr>
              <w:t> </w:t>
            </w:r>
            <w:r w:rsidRPr="00FC172B">
              <w:rPr>
                <w:rtl/>
                <w:lang w:val="fr-FR" w:eastAsia="en-US" w:bidi="ar-SA"/>
              </w:rPr>
              <w:t>المادية</w:t>
            </w:r>
          </w:p>
        </w:tc>
        <w:tc>
          <w:tcPr>
            <w:tcW w:w="2835" w:type="dxa"/>
            <w:vAlign w:val="center"/>
          </w:tcPr>
          <w:p w:rsidR="00C84B1E" w:rsidRDefault="00C84B1E" w:rsidP="000E4855">
            <w:pPr>
              <w:pStyle w:val="Tabletexte"/>
              <w:jc w:val="left"/>
              <w:rPr>
                <w:rtl/>
                <w:lang w:val="fr-FR" w:eastAsia="en-US" w:bidi="ar-EG"/>
              </w:rPr>
            </w:pPr>
            <w:r>
              <w:rPr>
                <w:rFonts w:hint="cs"/>
                <w:rtl/>
                <w:lang w:val="fr-FR" w:eastAsia="en-US" w:bidi="ar-EG"/>
              </w:rPr>
              <w:t xml:space="preserve">الرئيس: </w:t>
            </w:r>
            <w:r w:rsidRPr="00470C23">
              <w:rPr>
                <w:rtl/>
                <w:lang w:val="fr-FR" w:eastAsia="en-US" w:bidi="ar-EG"/>
              </w:rPr>
              <w:t>السيد فرانشيسكو</w:t>
            </w:r>
            <w:r w:rsidRPr="00470C23">
              <w:rPr>
                <w:rFonts w:hint="cs"/>
                <w:rtl/>
                <w:lang w:val="fr-FR" w:eastAsia="en-US" w:bidi="ar-EG"/>
              </w:rPr>
              <w:t xml:space="preserve"> مونتالتي</w:t>
            </w:r>
          </w:p>
          <w:p w:rsidR="00C84B1E" w:rsidRPr="00470C23" w:rsidRDefault="00C84B1E" w:rsidP="000E4855">
            <w:pPr>
              <w:pStyle w:val="Tabletexte"/>
              <w:jc w:val="left"/>
              <w:rPr>
                <w:rtl/>
                <w:lang w:val="fr-FR" w:eastAsia="en-US" w:bidi="ar-EG"/>
              </w:rPr>
            </w:pPr>
            <w:r>
              <w:rPr>
                <w:rFonts w:hint="cs"/>
                <w:rtl/>
                <w:lang w:val="fr-FR" w:eastAsia="en-US" w:bidi="ar-EG"/>
              </w:rPr>
              <w:t xml:space="preserve">نائب الرئيس: </w:t>
            </w:r>
            <w:r w:rsidRPr="00470C23">
              <w:rPr>
                <w:rtl/>
                <w:lang w:val="fr-FR" w:eastAsia="en-US" w:bidi="ar-SA"/>
              </w:rPr>
              <w:t>السيد فيكتور كاتوك</w:t>
            </w:r>
          </w:p>
        </w:tc>
      </w:tr>
      <w:tr w:rsidR="00C84B1E" w:rsidRPr="00470C23" w:rsidTr="000E4855">
        <w:tc>
          <w:tcPr>
            <w:tcW w:w="1529" w:type="dxa"/>
            <w:vAlign w:val="center"/>
          </w:tcPr>
          <w:p w:rsidR="00C84B1E" w:rsidRPr="00470C23" w:rsidRDefault="00C84B1E" w:rsidP="000E4855">
            <w:pPr>
              <w:pStyle w:val="Tabletexte"/>
              <w:jc w:val="left"/>
              <w:rPr>
                <w:rtl/>
                <w:lang w:eastAsia="en-US" w:bidi="ar-EG"/>
              </w:rPr>
            </w:pPr>
            <w:r w:rsidRPr="00470C23">
              <w:rPr>
                <w:rFonts w:hint="cs"/>
                <w:rtl/>
                <w:lang w:val="fr-FR" w:eastAsia="en-US"/>
              </w:rPr>
              <w:t xml:space="preserve">فرقة العمل </w:t>
            </w:r>
            <w:r w:rsidRPr="00470C23">
              <w:rPr>
                <w:lang w:val="fr-FR" w:eastAsia="en-US" w:bidi="ar-EG"/>
              </w:rPr>
              <w:t>3/15</w:t>
            </w:r>
          </w:p>
        </w:tc>
        <w:tc>
          <w:tcPr>
            <w:tcW w:w="2551" w:type="dxa"/>
            <w:vAlign w:val="center"/>
          </w:tcPr>
          <w:p w:rsidR="00C84B1E" w:rsidRPr="00465A72" w:rsidRDefault="00C84B1E" w:rsidP="000E4855">
            <w:pPr>
              <w:pStyle w:val="Tabletexte"/>
              <w:jc w:val="left"/>
              <w:rPr>
                <w:lang w:eastAsia="en-US"/>
              </w:rPr>
            </w:pPr>
            <w:bookmarkStart w:id="346" w:name="lt_pId1333"/>
            <w:r w:rsidRPr="00465A72">
              <w:rPr>
                <w:lang w:eastAsia="en-US"/>
              </w:rPr>
              <w:t>3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9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10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11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12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13</w:t>
            </w:r>
            <w:r w:rsidRPr="00465A72">
              <w:rPr>
                <w:rtl/>
                <w:lang w:eastAsia="en-US"/>
              </w:rPr>
              <w:t xml:space="preserve"> و</w:t>
            </w:r>
            <w:r w:rsidRPr="00465A72">
              <w:rPr>
                <w:lang w:eastAsia="en-US"/>
              </w:rPr>
              <w:t>14/15</w:t>
            </w:r>
            <w:bookmarkEnd w:id="346"/>
          </w:p>
        </w:tc>
        <w:tc>
          <w:tcPr>
            <w:tcW w:w="2694" w:type="dxa"/>
            <w:vAlign w:val="center"/>
          </w:tcPr>
          <w:p w:rsidR="00C84B1E" w:rsidRPr="00470C23" w:rsidRDefault="00C84B1E" w:rsidP="000E4855">
            <w:pPr>
              <w:pStyle w:val="Tabletexte"/>
              <w:jc w:val="left"/>
              <w:rPr>
                <w:rtl/>
                <w:lang w:val="fr-FR" w:eastAsia="en-US" w:bidi="ar-EG"/>
              </w:rPr>
            </w:pPr>
            <w:r w:rsidRPr="00470C23">
              <w:rPr>
                <w:rtl/>
                <w:lang w:val="fr-FR" w:eastAsia="en-US" w:bidi="ar-SA"/>
              </w:rPr>
              <w:t>خصائص شبكات النقل</w:t>
            </w:r>
          </w:p>
        </w:tc>
        <w:tc>
          <w:tcPr>
            <w:tcW w:w="2835" w:type="dxa"/>
            <w:vAlign w:val="center"/>
          </w:tcPr>
          <w:p w:rsidR="00C84B1E" w:rsidRDefault="00C84B1E" w:rsidP="000E4855">
            <w:pPr>
              <w:pStyle w:val="Tabletexte"/>
              <w:jc w:val="left"/>
              <w:rPr>
                <w:rtl/>
                <w:lang w:val="fr-FR" w:eastAsia="en-US" w:bidi="ar-EG"/>
              </w:rPr>
            </w:pPr>
            <w:r>
              <w:rPr>
                <w:rFonts w:hint="cs"/>
                <w:rtl/>
                <w:lang w:val="fr-FR" w:eastAsia="en-US" w:bidi="ar-EG"/>
              </w:rPr>
              <w:t xml:space="preserve">الرئيس: </w:t>
            </w:r>
            <w:r w:rsidRPr="00470C23">
              <w:rPr>
                <w:rFonts w:hint="cs"/>
                <w:rtl/>
                <w:lang w:val="fr-FR" w:eastAsia="en-US" w:bidi="ar-EG"/>
              </w:rPr>
              <w:t xml:space="preserve">السيد </w:t>
            </w:r>
            <w:r>
              <w:rPr>
                <w:rFonts w:hint="cs"/>
                <w:rtl/>
                <w:lang w:val="fr-FR" w:eastAsia="en-US" w:bidi="ar-EG"/>
              </w:rPr>
              <w:t>غني عباس</w:t>
            </w:r>
          </w:p>
          <w:p w:rsidR="00C84B1E" w:rsidRPr="00470C23" w:rsidRDefault="00C84B1E" w:rsidP="000E4855">
            <w:pPr>
              <w:pStyle w:val="Tabletexte"/>
              <w:jc w:val="left"/>
              <w:rPr>
                <w:rtl/>
                <w:lang w:val="fr-FR" w:eastAsia="en-US" w:bidi="ar-EG"/>
              </w:rPr>
            </w:pPr>
            <w:r>
              <w:rPr>
                <w:rFonts w:hint="cs"/>
                <w:rtl/>
                <w:lang w:val="fr-FR" w:eastAsia="en-US" w:bidi="ar-EG"/>
              </w:rPr>
              <w:t xml:space="preserve">نائب الرئيس: السيد </w:t>
            </w:r>
            <w:r w:rsidRPr="00470C23">
              <w:rPr>
                <w:rtl/>
                <w:lang w:val="fr-FR" w:eastAsia="en-US" w:bidi="ar-SA"/>
              </w:rPr>
              <w:t>مالكوم بيتس</w:t>
            </w:r>
          </w:p>
        </w:tc>
      </w:tr>
    </w:tbl>
    <w:p w:rsidR="00C84B1E" w:rsidRPr="00FC172B" w:rsidRDefault="00C84B1E" w:rsidP="000E4855">
      <w:pPr>
        <w:pStyle w:val="TableNo"/>
        <w:rPr>
          <w:rtl/>
          <w:lang w:val="fr-FR"/>
        </w:rPr>
      </w:pPr>
      <w:r w:rsidRPr="003277C6">
        <w:rPr>
          <w:rFonts w:hint="cs"/>
          <w:rtl/>
        </w:rPr>
        <w:t>الجدول</w:t>
      </w:r>
      <w:r w:rsidRPr="00FC172B">
        <w:rPr>
          <w:rFonts w:hint="cs"/>
          <w:rtl/>
          <w:lang w:val="fr-FR"/>
        </w:rPr>
        <w:t xml:space="preserve"> </w:t>
      </w:r>
      <w:r w:rsidRPr="00FC172B">
        <w:t>3</w:t>
      </w:r>
    </w:p>
    <w:p w:rsidR="00C84B1E" w:rsidRPr="00D8584B" w:rsidRDefault="00C84B1E" w:rsidP="000E4855">
      <w:pPr>
        <w:pStyle w:val="Tabletitle"/>
        <w:rPr>
          <w:rtl/>
        </w:rPr>
      </w:pPr>
      <w:r w:rsidRPr="00D8584B">
        <w:rPr>
          <w:rFonts w:hint="cs"/>
          <w:rtl/>
        </w:rPr>
        <w:t xml:space="preserve">أفرقة أخرى </w:t>
      </w:r>
      <w:r>
        <w:rPr>
          <w:rFonts w:hint="cs"/>
          <w:rtl/>
        </w:rPr>
        <w:t>(</w:t>
      </w:r>
      <w:r w:rsidRPr="00D8584B">
        <w:rPr>
          <w:rFonts w:hint="cs"/>
          <w:rtl/>
        </w:rPr>
        <w:t>إن وجدت</w:t>
      </w:r>
      <w:r>
        <w:rPr>
          <w:rFonts w:hint="cs"/>
          <w:rtl/>
        </w:rPr>
        <w:t>)</w:t>
      </w:r>
    </w:p>
    <w:tbl>
      <w:tblPr>
        <w:tblStyle w:val="TableGrid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2141"/>
        <w:gridCol w:w="2346"/>
        <w:gridCol w:w="5122"/>
      </w:tblGrid>
      <w:tr w:rsidR="00C84B1E" w:rsidRPr="00892EFA" w:rsidTr="000E4855">
        <w:tc>
          <w:tcPr>
            <w:tcW w:w="2187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92EFA" w:rsidRDefault="00C84B1E" w:rsidP="000E4855">
            <w:pPr>
              <w:pStyle w:val="Tablehead0"/>
              <w:rPr>
                <w:rtl/>
                <w:lang w:val="fr-FR"/>
              </w:rPr>
            </w:pPr>
            <w:r w:rsidRPr="00892EFA">
              <w:rPr>
                <w:rFonts w:hint="cs"/>
                <w:rtl/>
                <w:lang w:val="fr-FR"/>
              </w:rPr>
              <w:t>اسم الفريق</w:t>
            </w:r>
          </w:p>
        </w:tc>
        <w:tc>
          <w:tcPr>
            <w:tcW w:w="2400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92EFA" w:rsidRDefault="00C84B1E" w:rsidP="000E4855">
            <w:pPr>
              <w:pStyle w:val="Tablehead0"/>
              <w:rPr>
                <w:rtl/>
                <w:lang w:val="fr-FR"/>
              </w:rPr>
            </w:pPr>
            <w:r w:rsidRPr="00892EFA">
              <w:rPr>
                <w:rFonts w:hint="cs"/>
                <w:rtl/>
                <w:lang w:val="fr-FR"/>
              </w:rPr>
              <w:t>الرئيس</w:t>
            </w:r>
          </w:p>
        </w:tc>
        <w:tc>
          <w:tcPr>
            <w:tcW w:w="5268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92EFA" w:rsidRDefault="00C84B1E" w:rsidP="000E4855">
            <w:pPr>
              <w:pStyle w:val="Tablehead0"/>
              <w:rPr>
                <w:rtl/>
                <w:lang w:val="fr-FR"/>
              </w:rPr>
            </w:pPr>
            <w:r w:rsidRPr="00892EFA">
              <w:rPr>
                <w:rFonts w:hint="cs"/>
                <w:rtl/>
                <w:lang w:val="fr-FR"/>
              </w:rPr>
              <w:t>نواب الرئيس</w:t>
            </w:r>
          </w:p>
        </w:tc>
      </w:tr>
      <w:tr w:rsidR="00C84B1E" w:rsidRPr="00892EFA" w:rsidTr="000E4855">
        <w:tc>
          <w:tcPr>
            <w:tcW w:w="2187" w:type="dxa"/>
            <w:tcBorders>
              <w:top w:val="single" w:sz="12" w:space="0" w:color="auto"/>
            </w:tcBorders>
          </w:tcPr>
          <w:p w:rsidR="00C84B1E" w:rsidRPr="00892EFA" w:rsidRDefault="00C84B1E" w:rsidP="000E4855">
            <w:pPr>
              <w:pStyle w:val="Tabletext"/>
              <w:jc w:val="left"/>
            </w:pPr>
            <w:r>
              <w:rPr>
                <w:rFonts w:hint="cs"/>
                <w:rtl/>
              </w:rPr>
              <w:t>لا </w:t>
            </w:r>
            <w:r w:rsidRPr="00892EFA">
              <w:rPr>
                <w:rFonts w:hint="cs"/>
                <w:rtl/>
              </w:rPr>
              <w:t>يوجد</w:t>
            </w:r>
          </w:p>
        </w:tc>
        <w:tc>
          <w:tcPr>
            <w:tcW w:w="2400" w:type="dxa"/>
            <w:tcBorders>
              <w:top w:val="single" w:sz="12" w:space="0" w:color="auto"/>
            </w:tcBorders>
          </w:tcPr>
          <w:p w:rsidR="00C84B1E" w:rsidRPr="00892EFA" w:rsidRDefault="00C84B1E" w:rsidP="000E4855">
            <w:pPr>
              <w:pStyle w:val="Tabletext"/>
              <w:rPr>
                <w:rtl/>
              </w:rPr>
            </w:pPr>
          </w:p>
        </w:tc>
        <w:tc>
          <w:tcPr>
            <w:tcW w:w="5268" w:type="dxa"/>
            <w:tcBorders>
              <w:top w:val="single" w:sz="12" w:space="0" w:color="auto"/>
            </w:tcBorders>
          </w:tcPr>
          <w:p w:rsidR="00C84B1E" w:rsidRPr="00892EFA" w:rsidRDefault="00C84B1E" w:rsidP="000E4855">
            <w:pPr>
              <w:pStyle w:val="Tabletext"/>
              <w:rPr>
                <w:rtl/>
              </w:rPr>
            </w:pPr>
          </w:p>
        </w:tc>
      </w:tr>
    </w:tbl>
    <w:p w:rsidR="00C84B1E" w:rsidRDefault="00C84B1E" w:rsidP="000E4855">
      <w:pPr>
        <w:pStyle w:val="Heading2"/>
        <w:rPr>
          <w:rtl/>
          <w:lang w:bidi="ar-EG"/>
        </w:rPr>
      </w:pPr>
      <w:r>
        <w:rPr>
          <w:lang w:bidi="ar-SY"/>
        </w:rPr>
        <w:lastRenderedPageBreak/>
        <w:t>2.2</w:t>
      </w:r>
      <w:r>
        <w:rPr>
          <w:rtl/>
          <w:lang w:bidi="ar-EG"/>
        </w:rPr>
        <w:tab/>
      </w:r>
      <w:r w:rsidRPr="00D8584B">
        <w:rPr>
          <w:rFonts w:hint="cs"/>
          <w:rtl/>
          <w:lang w:bidi="ar-EG"/>
        </w:rPr>
        <w:t>المسائل والمقررون</w:t>
      </w:r>
    </w:p>
    <w:p w:rsidR="00C84B1E" w:rsidRPr="003277C6" w:rsidRDefault="00C84B1E" w:rsidP="000E4855">
      <w:pPr>
        <w:keepNext/>
        <w:rPr>
          <w:rFonts w:eastAsiaTheme="majorEastAsia"/>
          <w:spacing w:val="-4"/>
          <w:sz w:val="24"/>
          <w:szCs w:val="32"/>
          <w:lang w:bidi="ar-SY"/>
        </w:rPr>
      </w:pPr>
      <w:r w:rsidRPr="003277C6">
        <w:rPr>
          <w:rFonts w:eastAsiaTheme="majorEastAsia"/>
          <w:b/>
          <w:bCs/>
          <w:spacing w:val="-4"/>
          <w:sz w:val="24"/>
          <w:szCs w:val="32"/>
          <w:lang w:bidi="ar-SY"/>
        </w:rPr>
        <w:t>1.2.2</w:t>
      </w:r>
      <w:r w:rsidRPr="003277C6">
        <w:rPr>
          <w:rFonts w:eastAsiaTheme="majorEastAsia"/>
          <w:b/>
          <w:bCs/>
          <w:spacing w:val="-4"/>
          <w:sz w:val="24"/>
          <w:szCs w:val="32"/>
          <w:lang w:bidi="ar-SY"/>
        </w:rPr>
        <w:tab/>
      </w:r>
      <w:r w:rsidRPr="003277C6">
        <w:rPr>
          <w:rFonts w:eastAsiaTheme="majorEastAsia" w:hint="cs"/>
          <w:spacing w:val="-4"/>
          <w:sz w:val="24"/>
          <w:szCs w:val="32"/>
          <w:rtl/>
        </w:rPr>
        <w:t xml:space="preserve">أسندت </w:t>
      </w:r>
      <w:r w:rsidRPr="003277C6">
        <w:rPr>
          <w:rFonts w:eastAsiaTheme="majorEastAsia"/>
          <w:spacing w:val="-4"/>
          <w:sz w:val="24"/>
          <w:szCs w:val="32"/>
          <w:rtl/>
        </w:rPr>
        <w:t>الجمعية</w:t>
      </w:r>
      <w:r w:rsidRPr="003277C6">
        <w:rPr>
          <w:rFonts w:eastAsiaTheme="majorEastAsia" w:hint="cs"/>
          <w:spacing w:val="-4"/>
          <w:sz w:val="24"/>
          <w:szCs w:val="32"/>
          <w:rtl/>
        </w:rPr>
        <w:t xml:space="preserve"> العالمية لتقييس الاتصالات لعام </w:t>
      </w:r>
      <w:r w:rsidRPr="007B1994">
        <w:rPr>
          <w:rFonts w:eastAsiaTheme="majorEastAsia"/>
          <w:spacing w:val="-4"/>
          <w:szCs w:val="32"/>
          <w:lang w:val="en-GB" w:bidi="ar-SY"/>
        </w:rPr>
        <w:t>2012</w:t>
      </w:r>
      <w:r w:rsidRPr="003277C6">
        <w:rPr>
          <w:rFonts w:eastAsiaTheme="majorEastAsia" w:hint="cs"/>
          <w:spacing w:val="-4"/>
          <w:sz w:val="24"/>
          <w:szCs w:val="32"/>
          <w:rtl/>
        </w:rPr>
        <w:t xml:space="preserve"> إلى لجنة الدراسات </w:t>
      </w:r>
      <w:r w:rsidRPr="007B1994">
        <w:rPr>
          <w:rFonts w:eastAsiaTheme="majorEastAsia"/>
          <w:spacing w:val="-4"/>
          <w:szCs w:val="32"/>
          <w:lang w:val="en-GB" w:bidi="ar-SY"/>
        </w:rPr>
        <w:t>15</w:t>
      </w:r>
      <w:r w:rsidRPr="003277C6">
        <w:rPr>
          <w:rFonts w:eastAsiaTheme="majorEastAsia" w:hint="cs"/>
          <w:spacing w:val="-4"/>
          <w:sz w:val="24"/>
          <w:szCs w:val="32"/>
          <w:rtl/>
        </w:rPr>
        <w:t xml:space="preserve"> ثماني عشرة مسألة مبينة في الجدول</w:t>
      </w:r>
      <w:r w:rsidRPr="003277C6">
        <w:rPr>
          <w:rFonts w:eastAsiaTheme="majorEastAsia" w:hint="eastAsia"/>
          <w:spacing w:val="-4"/>
          <w:sz w:val="24"/>
          <w:szCs w:val="32"/>
          <w:rtl/>
        </w:rPr>
        <w:t> </w:t>
      </w:r>
      <w:r w:rsidRPr="007B1994">
        <w:rPr>
          <w:rFonts w:eastAsiaTheme="majorEastAsia"/>
          <w:spacing w:val="-4"/>
          <w:szCs w:val="32"/>
          <w:lang w:val="en-GB" w:bidi="ar-SY"/>
        </w:rPr>
        <w:t>4</w:t>
      </w:r>
      <w:r w:rsidRPr="003277C6">
        <w:rPr>
          <w:rFonts w:eastAsiaTheme="majorEastAsia" w:hint="cs"/>
          <w:spacing w:val="-4"/>
          <w:sz w:val="24"/>
          <w:szCs w:val="32"/>
          <w:rtl/>
        </w:rPr>
        <w:t>.</w:t>
      </w:r>
    </w:p>
    <w:p w:rsidR="00C84B1E" w:rsidRPr="00D8584B" w:rsidRDefault="00C84B1E" w:rsidP="000E4855">
      <w:pPr>
        <w:rPr>
          <w:rFonts w:eastAsiaTheme="majorEastAsia"/>
          <w:sz w:val="24"/>
          <w:szCs w:val="32"/>
          <w:lang w:bidi="ar-SY"/>
        </w:rPr>
      </w:pPr>
      <w:r>
        <w:rPr>
          <w:rFonts w:eastAsiaTheme="majorEastAsia"/>
          <w:b/>
          <w:bCs/>
          <w:sz w:val="24"/>
          <w:szCs w:val="32"/>
          <w:lang w:bidi="ar-SY"/>
        </w:rPr>
        <w:t>2.2.2</w:t>
      </w:r>
      <w:r>
        <w:rPr>
          <w:rFonts w:eastAsiaTheme="majorEastAsia"/>
          <w:b/>
          <w:bCs/>
          <w:sz w:val="24"/>
          <w:szCs w:val="32"/>
          <w:lang w:bidi="ar-SY"/>
        </w:rPr>
        <w:tab/>
      </w:r>
      <w:r w:rsidRPr="00D8584B">
        <w:rPr>
          <w:rFonts w:eastAsiaTheme="majorEastAsia"/>
          <w:sz w:val="24"/>
          <w:szCs w:val="32"/>
          <w:rtl/>
        </w:rPr>
        <w:t xml:space="preserve">اعتمدت </w:t>
      </w:r>
      <w:r w:rsidRPr="00D8584B">
        <w:rPr>
          <w:rFonts w:eastAsiaTheme="majorEastAsia"/>
          <w:sz w:val="24"/>
          <w:szCs w:val="32"/>
          <w:rtl/>
          <w:lang w:bidi="ar-EG"/>
        </w:rPr>
        <w:t>في </w:t>
      </w:r>
      <w:r w:rsidRPr="00D8584B">
        <w:rPr>
          <w:rFonts w:eastAsiaTheme="majorEastAsia"/>
          <w:sz w:val="24"/>
          <w:szCs w:val="32"/>
          <w:rtl/>
        </w:rPr>
        <w:t xml:space="preserve">هذه الفترة المسائل المبينة </w:t>
      </w:r>
      <w:r w:rsidRPr="00D8584B">
        <w:rPr>
          <w:rFonts w:eastAsiaTheme="majorEastAsia"/>
          <w:sz w:val="24"/>
          <w:szCs w:val="32"/>
          <w:rtl/>
          <w:lang w:bidi="ar-EG"/>
        </w:rPr>
        <w:t>في </w:t>
      </w:r>
      <w:r w:rsidRPr="00D8584B">
        <w:rPr>
          <w:rFonts w:eastAsiaTheme="majorEastAsia"/>
          <w:sz w:val="24"/>
          <w:szCs w:val="32"/>
          <w:rtl/>
        </w:rPr>
        <w:t>الجدول</w:t>
      </w:r>
      <w:r w:rsidRPr="00D8584B">
        <w:rPr>
          <w:rFonts w:eastAsiaTheme="majorEastAsia" w:hint="eastAsia"/>
          <w:sz w:val="24"/>
          <w:szCs w:val="32"/>
          <w:rtl/>
        </w:rPr>
        <w:t> </w:t>
      </w:r>
      <w:r w:rsidRPr="007B1994">
        <w:rPr>
          <w:rFonts w:eastAsiaTheme="majorEastAsia"/>
          <w:szCs w:val="32"/>
          <w:lang w:val="en-GB" w:bidi="ar-SY"/>
        </w:rPr>
        <w:t>5</w:t>
      </w:r>
      <w:r w:rsidRPr="00D8584B">
        <w:rPr>
          <w:rFonts w:eastAsiaTheme="majorEastAsia" w:hint="cs"/>
          <w:sz w:val="24"/>
          <w:szCs w:val="32"/>
          <w:rtl/>
        </w:rPr>
        <w:t>.</w:t>
      </w:r>
    </w:p>
    <w:p w:rsidR="00C84B1E" w:rsidRDefault="00C84B1E" w:rsidP="000E4855">
      <w:pPr>
        <w:rPr>
          <w:rFonts w:eastAsiaTheme="majorEastAsia"/>
          <w:sz w:val="24"/>
          <w:szCs w:val="32"/>
          <w:lang w:bidi="ar-EG"/>
        </w:rPr>
      </w:pPr>
      <w:r>
        <w:rPr>
          <w:rFonts w:eastAsiaTheme="majorEastAsia"/>
          <w:b/>
          <w:bCs/>
          <w:sz w:val="24"/>
          <w:szCs w:val="32"/>
          <w:lang w:bidi="ar-SY"/>
        </w:rPr>
        <w:t>3.2.2</w:t>
      </w:r>
      <w:r>
        <w:rPr>
          <w:rFonts w:eastAsiaTheme="majorEastAsia"/>
          <w:b/>
          <w:bCs/>
          <w:sz w:val="24"/>
          <w:szCs w:val="32"/>
          <w:lang w:bidi="ar-SY"/>
        </w:rPr>
        <w:tab/>
      </w:r>
      <w:r w:rsidRPr="00D8584B">
        <w:rPr>
          <w:rFonts w:eastAsiaTheme="majorEastAsia"/>
          <w:sz w:val="24"/>
          <w:szCs w:val="32"/>
          <w:rtl/>
          <w:lang w:bidi="ar-EG"/>
        </w:rPr>
        <w:t>أُلغيت في هذه الفترة المسائل المبينة في الجدول</w:t>
      </w:r>
      <w:r w:rsidRPr="00D8584B">
        <w:rPr>
          <w:rFonts w:eastAsiaTheme="majorEastAsia" w:hint="eastAsia"/>
          <w:sz w:val="24"/>
          <w:szCs w:val="32"/>
          <w:rtl/>
          <w:lang w:bidi="ar-EG"/>
        </w:rPr>
        <w:t> </w:t>
      </w:r>
      <w:r w:rsidRPr="007B1994">
        <w:rPr>
          <w:rFonts w:eastAsiaTheme="majorEastAsia"/>
          <w:szCs w:val="32"/>
          <w:lang w:val="en-GB" w:bidi="ar-SY"/>
        </w:rPr>
        <w:t>6</w:t>
      </w:r>
      <w:r w:rsidRPr="00D8584B">
        <w:rPr>
          <w:rFonts w:eastAsiaTheme="majorEastAsia" w:hint="cs"/>
          <w:sz w:val="24"/>
          <w:szCs w:val="32"/>
          <w:rtl/>
          <w:lang w:bidi="ar-EG"/>
        </w:rPr>
        <w:t>.</w:t>
      </w:r>
    </w:p>
    <w:p w:rsidR="00C84B1E" w:rsidRPr="00FC172B" w:rsidRDefault="00C84B1E" w:rsidP="000E4855">
      <w:pPr>
        <w:pStyle w:val="TableNo"/>
        <w:rPr>
          <w:rtl/>
        </w:rPr>
      </w:pPr>
      <w:r w:rsidRPr="00FC172B">
        <w:rPr>
          <w:rFonts w:hint="cs"/>
          <w:rtl/>
        </w:rPr>
        <w:t xml:space="preserve">الجدول </w:t>
      </w:r>
      <w:r w:rsidRPr="00FC172B">
        <w:t>4</w:t>
      </w:r>
    </w:p>
    <w:p w:rsidR="00C84B1E" w:rsidRPr="00D8584B" w:rsidRDefault="00C84B1E" w:rsidP="00C84B1E">
      <w:pPr>
        <w:pStyle w:val="Tabletitle"/>
        <w:rPr>
          <w:rtl/>
          <w:lang w:val="fr-FR" w:eastAsia="en-US" w:bidi="ar-EG"/>
        </w:rPr>
      </w:pPr>
      <w:r w:rsidRPr="00D8584B">
        <w:rPr>
          <w:rtl/>
          <w:lang w:val="fr-FR" w:eastAsia="en-US"/>
        </w:rPr>
        <w:t>المسائل التي أسندتها الجمعية</w:t>
      </w:r>
      <w:r w:rsidRPr="002F07FB">
        <w:rPr>
          <w:rtl/>
          <w:lang w:val="fr-FR" w:eastAsia="en-US"/>
        </w:rPr>
        <w:t xml:space="preserve"> </w:t>
      </w:r>
      <w:r>
        <w:rPr>
          <w:rFonts w:hint="cs"/>
          <w:rtl/>
        </w:rPr>
        <w:t xml:space="preserve">في عام </w:t>
      </w:r>
      <w:r>
        <w:t>2012</w:t>
      </w:r>
      <w:r w:rsidRPr="00D8584B">
        <w:rPr>
          <w:rtl/>
          <w:lang w:val="fr-FR" w:eastAsia="en-US"/>
        </w:rPr>
        <w:t xml:space="preserve"> إلى لجنة الدراسات</w:t>
      </w:r>
      <w:r w:rsidRPr="00D8584B">
        <w:rPr>
          <w:lang w:eastAsia="en-US" w:bidi="ar-EG"/>
        </w:rPr>
        <w:t xml:space="preserve"> </w:t>
      </w:r>
      <w:r>
        <w:rPr>
          <w:lang w:eastAsia="en-US" w:bidi="ar-EG"/>
        </w:rPr>
        <w:t>15</w:t>
      </w:r>
      <w:r w:rsidRPr="00D8584B">
        <w:rPr>
          <w:lang w:eastAsia="en-US" w:bidi="ar-EG"/>
        </w:rPr>
        <w:t xml:space="preserve"> </w:t>
      </w:r>
      <w:r w:rsidRPr="00D8584B">
        <w:rPr>
          <w:rtl/>
          <w:lang w:val="fr-FR" w:eastAsia="en-US"/>
        </w:rPr>
        <w:t>والمقررون</w:t>
      </w:r>
    </w:p>
    <w:tbl>
      <w:tblPr>
        <w:tblStyle w:val="TableGrid1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092"/>
        <w:gridCol w:w="4318"/>
        <w:gridCol w:w="1063"/>
        <w:gridCol w:w="3136"/>
      </w:tblGrid>
      <w:tr w:rsidR="00C84B1E" w:rsidRPr="007B1994" w:rsidTr="00F62A5B">
        <w:trPr>
          <w:tblHeader/>
        </w:trPr>
        <w:tc>
          <w:tcPr>
            <w:tcW w:w="10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84B1E" w:rsidRPr="007B1994" w:rsidRDefault="00C84B1E" w:rsidP="000E4855">
            <w:pPr>
              <w:pStyle w:val="Tablehead0"/>
              <w:rPr>
                <w:rtl/>
                <w:lang w:val="fr-FR"/>
              </w:rPr>
            </w:pPr>
            <w:r w:rsidRPr="007B1994">
              <w:rPr>
                <w:rFonts w:hint="cs"/>
                <w:rtl/>
                <w:lang w:val="fr-FR"/>
              </w:rPr>
              <w:t>المسألة</w:t>
            </w:r>
          </w:p>
        </w:tc>
        <w:tc>
          <w:tcPr>
            <w:tcW w:w="43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84B1E" w:rsidRPr="007B1994" w:rsidRDefault="00C84B1E" w:rsidP="00C84B1E">
            <w:pPr>
              <w:pStyle w:val="Tablehead0"/>
              <w:rPr>
                <w:rtl/>
                <w:lang w:val="fr-FR"/>
              </w:rPr>
            </w:pPr>
            <w:r w:rsidRPr="007B1994">
              <w:rPr>
                <w:rFonts w:hint="cs"/>
                <w:rtl/>
                <w:lang w:val="fr-FR"/>
              </w:rPr>
              <w:t>عنوان المسألة</w:t>
            </w:r>
          </w:p>
        </w:tc>
        <w:tc>
          <w:tcPr>
            <w:tcW w:w="106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84B1E" w:rsidRPr="007B1994" w:rsidRDefault="00C84B1E" w:rsidP="00F62A5B">
            <w:pPr>
              <w:pStyle w:val="Tablehead0"/>
              <w:rPr>
                <w:rtl/>
                <w:lang w:val="fr-FR"/>
              </w:rPr>
            </w:pPr>
            <w:r w:rsidRPr="007B1994">
              <w:rPr>
                <w:rFonts w:hint="cs"/>
                <w:rtl/>
                <w:lang w:val="fr-FR"/>
              </w:rPr>
              <w:t>فرقة العمل</w:t>
            </w:r>
          </w:p>
        </w:tc>
        <w:tc>
          <w:tcPr>
            <w:tcW w:w="313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84B1E" w:rsidRPr="007B1994" w:rsidRDefault="00C84B1E" w:rsidP="00C84B1E">
            <w:pPr>
              <w:pStyle w:val="Tablehead0"/>
              <w:rPr>
                <w:rtl/>
                <w:lang w:val="fr-FR"/>
              </w:rPr>
            </w:pPr>
            <w:r w:rsidRPr="007B1994">
              <w:rPr>
                <w:rFonts w:hint="cs"/>
                <w:rtl/>
                <w:lang w:val="fr-FR"/>
              </w:rPr>
              <w:t>المقرر</w:t>
            </w:r>
          </w:p>
        </w:tc>
      </w:tr>
      <w:tr w:rsidR="00C84B1E" w:rsidRPr="007B1994" w:rsidTr="00F62A5B">
        <w:tc>
          <w:tcPr>
            <w:tcW w:w="1092" w:type="dxa"/>
            <w:tcBorders>
              <w:top w:val="single" w:sz="12" w:space="0" w:color="auto"/>
            </w:tcBorders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rtl/>
                <w:lang w:val="fr-FR" w:eastAsia="en-US"/>
              </w:rPr>
            </w:pPr>
            <w:r w:rsidRPr="007B1994">
              <w:rPr>
                <w:lang w:val="fr-FR" w:eastAsia="en-US"/>
              </w:rPr>
              <w:t>1/15</w:t>
            </w:r>
          </w:p>
        </w:tc>
        <w:tc>
          <w:tcPr>
            <w:tcW w:w="4318" w:type="dxa"/>
            <w:tcBorders>
              <w:top w:val="single" w:sz="12" w:space="0" w:color="auto"/>
            </w:tcBorders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tl/>
                <w:lang w:val="fr-FR" w:eastAsia="en-US"/>
              </w:rPr>
              <w:t>تنسيق المعايير المتعلقة بالنقل في شبكات النفاذ والشبكات</w:t>
            </w:r>
            <w:r>
              <w:rPr>
                <w:rFonts w:hint="cs"/>
                <w:rtl/>
                <w:lang w:val="fr-FR" w:eastAsia="en-US"/>
              </w:rPr>
              <w:t> </w:t>
            </w:r>
            <w:r w:rsidRPr="007B1994">
              <w:rPr>
                <w:rtl/>
                <w:lang w:val="fr-FR" w:eastAsia="en-US"/>
              </w:rPr>
              <w:t>المنزلية</w:t>
            </w:r>
          </w:p>
        </w:tc>
        <w:tc>
          <w:tcPr>
            <w:tcW w:w="1063" w:type="dxa"/>
            <w:tcBorders>
              <w:top w:val="single" w:sz="12" w:space="0" w:color="auto"/>
            </w:tcBorders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1/15</w:t>
            </w:r>
          </w:p>
        </w:tc>
        <w:tc>
          <w:tcPr>
            <w:tcW w:w="3136" w:type="dxa"/>
            <w:tcBorders>
              <w:top w:val="single" w:sz="12" w:space="0" w:color="auto"/>
            </w:tcBorders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 xml:space="preserve">: </w:t>
            </w:r>
            <w:r w:rsidRPr="007B1994">
              <w:rPr>
                <w:rtl/>
                <w:lang w:val="fr-FR" w:eastAsia="en-US"/>
              </w:rPr>
              <w:t xml:space="preserve">جان ماري </w:t>
            </w:r>
            <w:r w:rsidRPr="007B1994">
              <w:rPr>
                <w:rFonts w:hint="cs"/>
                <w:rtl/>
                <w:lang w:val="fr-FR" w:eastAsia="en-US"/>
              </w:rPr>
              <w:t>فرومنتو</w:t>
            </w:r>
            <w:r w:rsidRPr="007B1994">
              <w:rPr>
                <w:rtl/>
                <w:lang w:val="fr-FR" w:eastAsia="en-US"/>
              </w:rPr>
              <w:br/>
            </w: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تيتسويا يوكوتاني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2/15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Fonts w:hint="cs"/>
                <w:rtl/>
                <w:lang w:val="fr-FR" w:eastAsia="en-US"/>
              </w:rPr>
              <w:t>الأنظمة البصرية في شبكات النفاذ العاملة بالألياف البصرية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1/15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 xml:space="preserve">: فرانك إفنبرغر، </w:t>
            </w:r>
            <w:r w:rsidRPr="007B1994">
              <w:rPr>
                <w:b/>
                <w:bCs/>
                <w:rtl/>
                <w:lang w:val="fr-FR" w:eastAsia="en-US"/>
              </w:rPr>
              <w:br/>
            </w: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جونيشي كاني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3/15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Fonts w:hint="cs"/>
                <w:rtl/>
                <w:lang w:val="fr-FR" w:eastAsia="en-US"/>
              </w:rPr>
              <w:t>الخصائص العامة لشبكات النقل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3/15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>: ناوتاكا موريتا، تاكويا أوهارا (حتى</w:t>
            </w:r>
            <w:r w:rsidRPr="007B1994">
              <w:rPr>
                <w:rFonts w:hint="eastAsia"/>
                <w:rtl/>
                <w:lang w:val="fr-FR" w:eastAsia="en-US"/>
              </w:rPr>
              <w:t> </w:t>
            </w:r>
            <w:r w:rsidRPr="007B1994">
              <w:rPr>
                <w:lang w:val="en-GB" w:eastAsia="en-US"/>
              </w:rPr>
              <w:t>11</w:t>
            </w:r>
            <w:r w:rsidRPr="007B1994">
              <w:rPr>
                <w:rFonts w:hint="cs"/>
                <w:rtl/>
                <w:lang w:val="en-GB" w:eastAsia="en-US"/>
              </w:rPr>
              <w:t>/</w:t>
            </w:r>
            <w:r w:rsidRPr="007B1994">
              <w:rPr>
                <w:lang w:val="en-GB" w:eastAsia="en-US"/>
              </w:rPr>
              <w:t>2014</w:t>
            </w:r>
            <w:r w:rsidRPr="007B1994">
              <w:rPr>
                <w:rFonts w:hint="cs"/>
                <w:rtl/>
                <w:lang w:val="fr-FR" w:eastAsia="en-US"/>
              </w:rPr>
              <w:t>)، يوشينوري كويك (حتى</w:t>
            </w:r>
            <w:r w:rsidRPr="007B1994">
              <w:rPr>
                <w:rFonts w:hint="eastAsia"/>
                <w:rtl/>
                <w:lang w:val="fr-FR" w:eastAsia="en-US"/>
              </w:rPr>
              <w:t> </w:t>
            </w:r>
            <w:r w:rsidRPr="007B1994">
              <w:rPr>
                <w:lang w:val="en-GB" w:eastAsia="en-US"/>
              </w:rPr>
              <w:t>03</w:t>
            </w:r>
            <w:r w:rsidRPr="007B1994">
              <w:rPr>
                <w:rFonts w:hint="cs"/>
                <w:rtl/>
                <w:lang w:val="en-GB" w:eastAsia="en-US"/>
              </w:rPr>
              <w:t>/</w:t>
            </w:r>
            <w:r w:rsidRPr="007B1994">
              <w:rPr>
                <w:lang w:val="en-GB" w:eastAsia="en-US"/>
              </w:rPr>
              <w:t>2014</w:t>
            </w:r>
            <w:r w:rsidRPr="007B1994">
              <w:rPr>
                <w:rFonts w:hint="cs"/>
                <w:rtl/>
                <w:lang w:val="fr-FR" w:eastAsia="en-US"/>
              </w:rPr>
              <w:t>)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en-GB" w:eastAsia="en-US"/>
              </w:rPr>
            </w:pPr>
            <w:r w:rsidRPr="007B1994">
              <w:rPr>
                <w:lang w:val="fr-FR" w:eastAsia="en-US"/>
              </w:rPr>
              <w:t>4/15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tl/>
                <w:lang w:val="fr-FR" w:eastAsia="en-US"/>
              </w:rPr>
              <w:t>النفاذ عريض النطاق عبر الموصلات المعدنية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1/15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spacing w:val="-4"/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spacing w:val="-4"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spacing w:val="-4"/>
                <w:rtl/>
                <w:lang w:val="fr-FR" w:eastAsia="en-US"/>
              </w:rPr>
              <w:t xml:space="preserve">: فرانك فان در بوتن، </w:t>
            </w:r>
            <w:r w:rsidRPr="007B1994">
              <w:rPr>
                <w:b/>
                <w:bCs/>
                <w:spacing w:val="-4"/>
                <w:rtl/>
                <w:lang w:val="fr-FR" w:eastAsia="en-US"/>
              </w:rPr>
              <w:br/>
            </w:r>
            <w:r w:rsidRPr="007B1994">
              <w:rPr>
                <w:rFonts w:hint="cs"/>
                <w:b/>
                <w:bCs/>
                <w:spacing w:val="-4"/>
                <w:rtl/>
                <w:lang w:val="fr-FR" w:eastAsia="en-US"/>
              </w:rPr>
              <w:t>المقررون المعاونون</w:t>
            </w:r>
            <w:r w:rsidRPr="007B1994">
              <w:rPr>
                <w:rFonts w:hint="cs"/>
                <w:spacing w:val="-4"/>
                <w:rtl/>
                <w:lang w:val="fr-FR" w:eastAsia="en-US"/>
              </w:rPr>
              <w:t>: لز براون،</w:t>
            </w:r>
            <w:r w:rsidRPr="007B1994">
              <w:rPr>
                <w:spacing w:val="-4"/>
                <w:rtl/>
                <w:lang w:val="fr-FR" w:eastAsia="en-US"/>
              </w:rPr>
              <w:br/>
            </w:r>
            <w:r w:rsidRPr="007B1994">
              <w:rPr>
                <w:rFonts w:hint="cs"/>
                <w:spacing w:val="-4"/>
                <w:rtl/>
                <w:lang w:val="fr-FR" w:eastAsia="en-US"/>
              </w:rPr>
              <w:t>هوبرت ماريوت، ماسيمو سوربارا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5/15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Fonts w:hint="cs"/>
                <w:rtl/>
                <w:lang w:val="fr-FR" w:eastAsia="en-US"/>
              </w:rPr>
              <w:t>خصائص وطرائق اختبار الكبلات والألياف البصرية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2/15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 xml:space="preserve">: كازوهيد ناكاجيما، </w:t>
            </w:r>
            <w:r w:rsidRPr="007B1994">
              <w:rPr>
                <w:b/>
                <w:bCs/>
                <w:rtl/>
                <w:lang w:val="fr-FR" w:eastAsia="en-US"/>
              </w:rPr>
              <w:br/>
            </w: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باولا ريجيو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6/15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Fonts w:hint="cs"/>
                <w:rtl/>
                <w:lang w:val="fr-FR" w:eastAsia="en-US"/>
              </w:rPr>
              <w:t>خصائص الأنظمة البصرية في شبكات النقل للأرض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2/15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 xml:space="preserve">: بيتر ستاسار، </w:t>
            </w:r>
            <w:r w:rsidRPr="007B1994">
              <w:rPr>
                <w:b/>
                <w:bCs/>
                <w:rtl/>
                <w:lang w:val="fr-FR" w:eastAsia="en-US"/>
              </w:rPr>
              <w:br/>
            </w: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بيت آنسلو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7/15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Fonts w:hint="cs"/>
                <w:rtl/>
                <w:lang w:val="fr-FR" w:eastAsia="en-US"/>
              </w:rPr>
              <w:t>خصائص المكونات والأنظمة الفرعية البصرية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2/15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 xml:space="preserve">: بيرند تايشمان، </w:t>
            </w:r>
            <w:r w:rsidRPr="007B1994">
              <w:rPr>
                <w:b/>
                <w:bCs/>
                <w:rtl/>
                <w:lang w:val="fr-FR" w:eastAsia="en-US"/>
              </w:rPr>
              <w:br/>
            </w: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أليساندرو بيرسيلسي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8/15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Fonts w:hint="cs"/>
                <w:rtl/>
                <w:lang w:val="fr-FR" w:eastAsia="en-US"/>
              </w:rPr>
              <w:t>خصائص الأنظمة الكبلية البحرية العاملة بالألياف البصرية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2/15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>: كازويوكي شيراكي</w:t>
            </w:r>
          </w:p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عمر آيت ساب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9/15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tl/>
                <w:lang w:val="fr-FR" w:eastAsia="en-US"/>
              </w:rPr>
              <w:t>حماية شبك</w:t>
            </w:r>
            <w:r w:rsidRPr="007B1994">
              <w:rPr>
                <w:rFonts w:hint="cs"/>
                <w:rtl/>
                <w:lang w:val="fr-FR" w:eastAsia="en-US"/>
              </w:rPr>
              <w:t>ات</w:t>
            </w:r>
            <w:r w:rsidRPr="007B1994">
              <w:rPr>
                <w:rtl/>
                <w:lang w:val="fr-FR" w:eastAsia="en-US"/>
              </w:rPr>
              <w:t xml:space="preserve"> النقل واستعادتها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3/15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>: توم هوبر</w:t>
            </w:r>
          </w:p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هان لي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10/15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highlight w:val="yellow"/>
                <w:rtl/>
                <w:lang w:val="fr-FR" w:eastAsia="en-US"/>
              </w:rPr>
            </w:pPr>
            <w:r w:rsidRPr="007B1994">
              <w:rPr>
                <w:rtl/>
                <w:lang w:val="fr-FR" w:eastAsia="en-US"/>
              </w:rPr>
              <w:t>مواصفات السطوح البينية والعمل البيني والتشغيل والإدارة والصيانة</w:t>
            </w:r>
            <w:r w:rsidRPr="007B1994">
              <w:rPr>
                <w:lang w:eastAsia="en-US"/>
              </w:rPr>
              <w:t xml:space="preserve"> (OAM) </w:t>
            </w:r>
            <w:r w:rsidRPr="007B1994">
              <w:rPr>
                <w:rtl/>
                <w:lang w:val="fr-FR" w:eastAsia="en-US"/>
              </w:rPr>
              <w:t>والمعدات في شبكات النقل القائمة على</w:t>
            </w:r>
            <w:r>
              <w:rPr>
                <w:rFonts w:hint="cs"/>
                <w:rtl/>
                <w:lang w:val="fr-FR" w:eastAsia="en-US"/>
              </w:rPr>
              <w:t> </w:t>
            </w:r>
            <w:r w:rsidRPr="007B1994">
              <w:rPr>
                <w:rtl/>
                <w:lang w:val="fr-FR" w:eastAsia="en-US"/>
              </w:rPr>
              <w:t>الرزم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3/15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 xml:space="preserve">: جيسي روير، هوب فان هلفورت (حتى </w:t>
            </w:r>
            <w:r w:rsidRPr="007B1994">
              <w:rPr>
                <w:lang w:val="en-GB" w:eastAsia="en-US"/>
              </w:rPr>
              <w:t>06</w:t>
            </w:r>
            <w:r w:rsidRPr="007B1994">
              <w:rPr>
                <w:rFonts w:hint="cs"/>
                <w:rtl/>
                <w:lang w:val="en-GB" w:eastAsia="en-US"/>
              </w:rPr>
              <w:t>/</w:t>
            </w:r>
            <w:r w:rsidRPr="007B1994">
              <w:rPr>
                <w:lang w:val="en-GB" w:eastAsia="en-US"/>
              </w:rPr>
              <w:t>2015</w:t>
            </w:r>
            <w:r w:rsidRPr="007B1994">
              <w:rPr>
                <w:rFonts w:hint="cs"/>
                <w:rtl/>
                <w:lang w:val="fr-FR" w:eastAsia="en-US"/>
              </w:rPr>
              <w:t>)</w:t>
            </w:r>
          </w:p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أليساندرو داليساندرو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11/15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tl/>
                <w:lang w:val="fr-FR" w:eastAsia="en-US"/>
              </w:rPr>
              <w:t xml:space="preserve">بن‍ى الإشارات والسطوح البينية ووظائف المعدات </w:t>
            </w:r>
            <w:r w:rsidRPr="007B1994">
              <w:rPr>
                <w:rFonts w:hint="cs"/>
                <w:rtl/>
                <w:lang w:val="fr-FR" w:eastAsia="en-US"/>
              </w:rPr>
              <w:t>والعمل</w:t>
            </w:r>
            <w:r w:rsidRPr="007B1994">
              <w:rPr>
                <w:rtl/>
                <w:lang w:val="fr-FR" w:eastAsia="en-US"/>
              </w:rPr>
              <w:t xml:space="preserve"> البين‍ي في شبكات النقل</w:t>
            </w:r>
            <w:r w:rsidRPr="007B1994">
              <w:rPr>
                <w:rFonts w:hint="cs"/>
                <w:rtl/>
                <w:lang w:val="fr-FR" w:eastAsia="en-US"/>
              </w:rPr>
              <w:t xml:space="preserve"> 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3/15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>: مارك لويد جونز</w:t>
            </w:r>
          </w:p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ستيف غورش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12/15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Fonts w:hint="cs"/>
                <w:rtl/>
                <w:lang w:val="fr-FR" w:eastAsia="en-US"/>
              </w:rPr>
              <w:t xml:space="preserve">معماريات شبكات النقل 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3/15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>: ستيفين شييو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13/15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Fonts w:hint="cs"/>
                <w:rtl/>
                <w:lang w:val="fr-FR" w:eastAsia="en-US"/>
              </w:rPr>
              <w:t>الأداء من حيث تزامن الشبكات وتوزيع إشارات التوقيت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3/15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 xml:space="preserve">: ستفانو روفيني، جان لوب فران (حتى </w:t>
            </w:r>
            <w:r w:rsidRPr="007B1994">
              <w:rPr>
                <w:lang w:val="en-GB" w:eastAsia="en-US"/>
              </w:rPr>
              <w:t>12</w:t>
            </w:r>
            <w:r w:rsidRPr="007B1994">
              <w:rPr>
                <w:rFonts w:hint="cs"/>
                <w:rtl/>
                <w:lang w:val="en-GB" w:eastAsia="en-US"/>
              </w:rPr>
              <w:t>/</w:t>
            </w:r>
            <w:r w:rsidRPr="007B1994">
              <w:rPr>
                <w:lang w:val="en-GB" w:eastAsia="en-US"/>
              </w:rPr>
              <w:t>2014</w:t>
            </w:r>
            <w:r w:rsidRPr="007B1994">
              <w:rPr>
                <w:rFonts w:hint="cs"/>
                <w:rtl/>
                <w:lang w:val="fr-FR" w:eastAsia="en-US"/>
              </w:rPr>
              <w:t xml:space="preserve">) </w:t>
            </w:r>
            <w:r w:rsidRPr="007B1994">
              <w:rPr>
                <w:b/>
                <w:bCs/>
                <w:rtl/>
                <w:lang w:val="fr-FR" w:eastAsia="en-US"/>
              </w:rPr>
              <w:br/>
            </w: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سيلفانا رودريغز، ستفانو</w:t>
            </w:r>
            <w:r w:rsidRPr="007B1994">
              <w:rPr>
                <w:rFonts w:hint="eastAsia"/>
                <w:rtl/>
                <w:lang w:val="fr-FR" w:eastAsia="en-US"/>
              </w:rPr>
              <w:t> </w:t>
            </w:r>
            <w:r w:rsidRPr="007B1994">
              <w:rPr>
                <w:rFonts w:hint="cs"/>
                <w:rtl/>
                <w:lang w:val="fr-FR" w:eastAsia="en-US"/>
              </w:rPr>
              <w:t xml:space="preserve">روفيني (حتى </w:t>
            </w:r>
            <w:r w:rsidRPr="007B1994">
              <w:rPr>
                <w:lang w:val="en-GB" w:eastAsia="en-US"/>
              </w:rPr>
              <w:t>12</w:t>
            </w:r>
            <w:r w:rsidRPr="007B1994">
              <w:rPr>
                <w:rFonts w:hint="cs"/>
                <w:rtl/>
                <w:lang w:val="en-GB" w:eastAsia="en-US"/>
              </w:rPr>
              <w:t>/</w:t>
            </w:r>
            <w:r w:rsidRPr="007B1994">
              <w:rPr>
                <w:lang w:val="en-GB" w:eastAsia="en-US"/>
              </w:rPr>
              <w:t>2014</w:t>
            </w:r>
            <w:r w:rsidRPr="007B1994">
              <w:rPr>
                <w:rFonts w:hint="cs"/>
                <w:rtl/>
                <w:lang w:val="fr-FR" w:eastAsia="en-US"/>
              </w:rPr>
              <w:t>)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14/15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Fonts w:hint="cs"/>
                <w:rtl/>
                <w:lang w:val="fr-FR" w:eastAsia="en-US"/>
              </w:rPr>
              <w:t>إدارة أنظمة ومعدات النقل ومراقبتها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3/15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>: هينغ كام لام</w:t>
            </w:r>
          </w:p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سكوت مانسفيلد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lastRenderedPageBreak/>
              <w:t>15/15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tl/>
                <w:lang w:val="fr-FR" w:eastAsia="en-US"/>
              </w:rPr>
              <w:t xml:space="preserve">الاتصالات </w:t>
            </w:r>
            <w:r w:rsidRPr="007B1994">
              <w:rPr>
                <w:rFonts w:hint="cs"/>
                <w:rtl/>
                <w:lang w:val="fr-FR" w:eastAsia="en-US"/>
              </w:rPr>
              <w:t>في</w:t>
            </w:r>
            <w:r w:rsidRPr="007B1994">
              <w:rPr>
                <w:rtl/>
                <w:lang w:val="fr-FR" w:eastAsia="en-US"/>
              </w:rPr>
              <w:t xml:space="preserve"> الشبكات الذكية 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1/15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>: ستيفانو غاللي</w:t>
            </w:r>
          </w:p>
          <w:p w:rsidR="00C84B1E" w:rsidRPr="007B1994" w:rsidRDefault="00C84B1E" w:rsidP="00C84B1E">
            <w:pPr>
              <w:pStyle w:val="Tabletexte"/>
              <w:jc w:val="left"/>
              <w:rPr>
                <w:rtl/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باولو تريفيييتي، تييري ليس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16/15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tl/>
                <w:lang w:val="fr-FR" w:eastAsia="en-US"/>
              </w:rPr>
              <w:t>المنشآت الخارجية والمنشآت الداخلية المرتبطة بها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2/15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 xml:space="preserve">: إدواردو كوتينو، </w:t>
            </w:r>
            <w:r w:rsidRPr="007B1994">
              <w:rPr>
                <w:b/>
                <w:bCs/>
                <w:rtl/>
                <w:lang w:val="fr-FR" w:eastAsia="en-US"/>
              </w:rPr>
              <w:br/>
            </w: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عثمان غيبيزليوغلو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eastAsia="en-US"/>
              </w:rPr>
            </w:pPr>
            <w:r w:rsidRPr="007B1994">
              <w:rPr>
                <w:lang w:val="fr-FR" w:eastAsia="en-US"/>
              </w:rPr>
              <w:t>17/15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tl/>
                <w:lang w:val="fr-FR" w:eastAsia="en-US"/>
              </w:rPr>
              <w:t xml:space="preserve">صيانة </w:t>
            </w:r>
            <w:r w:rsidRPr="007B1994">
              <w:rPr>
                <w:rFonts w:hint="cs"/>
                <w:rtl/>
                <w:lang w:val="fr-FR" w:eastAsia="en-US"/>
              </w:rPr>
              <w:t>ال</w:t>
            </w:r>
            <w:r w:rsidRPr="007B1994">
              <w:rPr>
                <w:rtl/>
                <w:lang w:val="fr-FR" w:eastAsia="en-US"/>
              </w:rPr>
              <w:t xml:space="preserve">شبكات </w:t>
            </w:r>
            <w:r w:rsidRPr="007B1994">
              <w:rPr>
                <w:rFonts w:hint="cs"/>
                <w:rtl/>
                <w:lang w:val="fr-FR" w:eastAsia="en-US"/>
              </w:rPr>
              <w:t>الكبلية العاملة</w:t>
            </w:r>
            <w:r w:rsidRPr="007B1994">
              <w:rPr>
                <w:rtl/>
                <w:lang w:val="fr-FR" w:eastAsia="en-US"/>
              </w:rPr>
              <w:t xml:space="preserve"> </w:t>
            </w:r>
            <w:r w:rsidRPr="007B1994">
              <w:rPr>
                <w:rFonts w:hint="cs"/>
                <w:rtl/>
                <w:lang w:val="fr-FR" w:eastAsia="en-US"/>
              </w:rPr>
              <w:t>ب</w:t>
            </w:r>
            <w:r w:rsidRPr="007B1994">
              <w:rPr>
                <w:rtl/>
                <w:lang w:val="fr-FR" w:eastAsia="en-US"/>
              </w:rPr>
              <w:t>الألياف البصرية وتشغيلها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2/15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 xml:space="preserve">: كونيهيرو توغيه </w:t>
            </w:r>
            <w:r w:rsidRPr="007B1994">
              <w:rPr>
                <w:b/>
                <w:bCs/>
                <w:rtl/>
                <w:lang w:val="fr-FR" w:eastAsia="en-US"/>
              </w:rPr>
              <w:br/>
            </w: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>: جيونغ جوانغ</w:t>
            </w:r>
          </w:p>
        </w:tc>
      </w:tr>
      <w:tr w:rsidR="00C84B1E" w:rsidRPr="007B1994" w:rsidTr="00F62A5B">
        <w:tc>
          <w:tcPr>
            <w:tcW w:w="1092" w:type="dxa"/>
            <w:vAlign w:val="center"/>
          </w:tcPr>
          <w:p w:rsidR="00C84B1E" w:rsidRPr="007B1994" w:rsidRDefault="00C84B1E" w:rsidP="000E4855">
            <w:pPr>
              <w:pStyle w:val="Tabletexte"/>
              <w:jc w:val="center"/>
              <w:rPr>
                <w:lang w:val="fr-FR" w:eastAsia="en-US"/>
              </w:rPr>
            </w:pPr>
            <w:r w:rsidRPr="007B1994">
              <w:rPr>
                <w:lang w:val="fr-FR" w:eastAsia="en-US"/>
              </w:rPr>
              <w:t>18/15</w:t>
            </w:r>
          </w:p>
        </w:tc>
        <w:tc>
          <w:tcPr>
            <w:tcW w:w="4318" w:type="dxa"/>
            <w:vAlign w:val="center"/>
          </w:tcPr>
          <w:p w:rsidR="00C84B1E" w:rsidRPr="007B1994" w:rsidRDefault="00C84B1E" w:rsidP="00C84B1E">
            <w:pPr>
              <w:pStyle w:val="Tabletexte"/>
              <w:rPr>
                <w:rtl/>
                <w:lang w:val="fr-FR" w:eastAsia="en-US"/>
              </w:rPr>
            </w:pPr>
            <w:r w:rsidRPr="007B1994">
              <w:rPr>
                <w:rtl/>
                <w:lang w:val="fr-FR" w:eastAsia="en-US"/>
              </w:rPr>
              <w:t>الشبكات عريضة النطاق داخل المباني</w:t>
            </w:r>
          </w:p>
        </w:tc>
        <w:tc>
          <w:tcPr>
            <w:tcW w:w="1063" w:type="dxa"/>
            <w:vAlign w:val="center"/>
          </w:tcPr>
          <w:p w:rsidR="00C84B1E" w:rsidRPr="007B1994" w:rsidRDefault="00C84B1E" w:rsidP="00F62A5B">
            <w:pPr>
              <w:pStyle w:val="Tabletexte"/>
              <w:jc w:val="center"/>
              <w:rPr>
                <w:rFonts w:cs="Times New Roman"/>
                <w:lang w:eastAsia="en-US"/>
              </w:rPr>
            </w:pPr>
            <w:r w:rsidRPr="007B1994">
              <w:rPr>
                <w:rFonts w:cs="Times New Roman"/>
                <w:lang w:eastAsia="en-US"/>
              </w:rPr>
              <w:t>1/15</w:t>
            </w:r>
          </w:p>
        </w:tc>
        <w:tc>
          <w:tcPr>
            <w:tcW w:w="3136" w:type="dxa"/>
          </w:tcPr>
          <w:p w:rsidR="00C84B1E" w:rsidRPr="007B1994" w:rsidRDefault="00C84B1E" w:rsidP="00C84B1E">
            <w:pPr>
              <w:pStyle w:val="Tabletexte"/>
              <w:jc w:val="left"/>
              <w:rPr>
                <w:lang w:val="fr-FR" w:eastAsia="en-US"/>
              </w:rPr>
            </w:pP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</w:t>
            </w:r>
            <w:r w:rsidRPr="007B1994">
              <w:rPr>
                <w:rFonts w:hint="cs"/>
                <w:rtl/>
                <w:lang w:val="fr-FR" w:eastAsia="en-US"/>
              </w:rPr>
              <w:t xml:space="preserve">: ليس براون </w:t>
            </w:r>
            <w:r w:rsidRPr="007B1994">
              <w:rPr>
                <w:b/>
                <w:bCs/>
                <w:rtl/>
                <w:lang w:val="fr-FR" w:eastAsia="en-US"/>
              </w:rPr>
              <w:br/>
            </w:r>
            <w:r w:rsidRPr="007B1994">
              <w:rPr>
                <w:rFonts w:hint="cs"/>
                <w:b/>
                <w:bCs/>
                <w:rtl/>
                <w:lang w:val="fr-FR" w:eastAsia="en-US"/>
              </w:rPr>
              <w:t>المقرر المعاون</w:t>
            </w:r>
            <w:r w:rsidRPr="007B1994">
              <w:rPr>
                <w:rFonts w:hint="cs"/>
                <w:rtl/>
                <w:lang w:val="fr-FR" w:eastAsia="en-US"/>
              </w:rPr>
              <w:t xml:space="preserve">: ماركوس مارتينز، إيريز بين توفيم (حتى </w:t>
            </w:r>
            <w:r w:rsidRPr="007B1994">
              <w:rPr>
                <w:lang w:val="en-GB" w:eastAsia="en-US"/>
              </w:rPr>
              <w:t>03</w:t>
            </w:r>
            <w:r w:rsidRPr="007B1994">
              <w:rPr>
                <w:rFonts w:hint="cs"/>
                <w:rtl/>
                <w:lang w:val="en-GB" w:eastAsia="en-US"/>
              </w:rPr>
              <w:t>/</w:t>
            </w:r>
            <w:r w:rsidRPr="007B1994">
              <w:rPr>
                <w:lang w:val="en-GB" w:eastAsia="en-US"/>
              </w:rPr>
              <w:t>2014</w:t>
            </w:r>
            <w:r w:rsidRPr="007B1994">
              <w:rPr>
                <w:rFonts w:hint="cs"/>
                <w:rtl/>
                <w:lang w:val="fr-FR" w:eastAsia="en-US"/>
              </w:rPr>
              <w:t>)</w:t>
            </w:r>
          </w:p>
        </w:tc>
      </w:tr>
    </w:tbl>
    <w:p w:rsidR="00C84B1E" w:rsidRPr="009C2A2F" w:rsidRDefault="00C84B1E" w:rsidP="000E4855">
      <w:pPr>
        <w:pStyle w:val="TableNo"/>
      </w:pPr>
      <w:r w:rsidRPr="009C2A2F">
        <w:rPr>
          <w:rFonts w:hint="cs"/>
          <w:rtl/>
        </w:rPr>
        <w:t xml:space="preserve">الجدول </w:t>
      </w:r>
      <w:r w:rsidRPr="009C2A2F">
        <w:t>5</w:t>
      </w:r>
    </w:p>
    <w:p w:rsidR="00C84B1E" w:rsidRDefault="00C84B1E" w:rsidP="000E4855">
      <w:pPr>
        <w:pStyle w:val="Tabletitle"/>
        <w:rPr>
          <w:lang w:val="fr-FR"/>
        </w:rPr>
      </w:pPr>
      <w:r w:rsidRPr="00892EFA">
        <w:rPr>
          <w:rFonts w:hint="cs"/>
          <w:rtl/>
          <w:lang w:val="fr-FR"/>
        </w:rPr>
        <w:t xml:space="preserve">لجنة الدراسات </w:t>
      </w:r>
      <w:r w:rsidRPr="00892EFA">
        <w:t>15</w:t>
      </w:r>
      <w:r w:rsidRPr="00892EFA">
        <w:rPr>
          <w:rFonts w:hint="cs"/>
          <w:rtl/>
          <w:lang w:val="fr-FR"/>
        </w:rPr>
        <w:t xml:space="preserve"> - المسائل الجديدة التي اعتُمدت والمقررون</w:t>
      </w:r>
    </w:p>
    <w:tbl>
      <w:tblPr>
        <w:tblStyle w:val="TableGrid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094"/>
        <w:gridCol w:w="4314"/>
        <w:gridCol w:w="1179"/>
        <w:gridCol w:w="3022"/>
      </w:tblGrid>
      <w:tr w:rsidR="00C84B1E" w:rsidRPr="00892EFA" w:rsidTr="000E4855">
        <w:tc>
          <w:tcPr>
            <w:tcW w:w="1094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92EFA" w:rsidRDefault="00C84B1E" w:rsidP="000E4855">
            <w:pPr>
              <w:pStyle w:val="Tablehead0"/>
              <w:rPr>
                <w:rtl/>
                <w:lang w:val="fr-FR"/>
              </w:rPr>
            </w:pPr>
            <w:r w:rsidRPr="00892EFA">
              <w:rPr>
                <w:rFonts w:hint="cs"/>
                <w:rtl/>
                <w:lang w:val="fr-FR"/>
              </w:rPr>
              <w:t>المسألة</w:t>
            </w:r>
          </w:p>
        </w:tc>
        <w:tc>
          <w:tcPr>
            <w:tcW w:w="4314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92EFA" w:rsidRDefault="00C84B1E" w:rsidP="000E4855">
            <w:pPr>
              <w:pStyle w:val="Tablehead0"/>
              <w:rPr>
                <w:rtl/>
                <w:lang w:val="fr-FR"/>
              </w:rPr>
            </w:pPr>
            <w:r w:rsidRPr="00892EFA">
              <w:rPr>
                <w:rFonts w:hint="cs"/>
                <w:rtl/>
                <w:lang w:val="fr-FR"/>
              </w:rPr>
              <w:t>عنوان المسألة</w:t>
            </w:r>
          </w:p>
        </w:tc>
        <w:tc>
          <w:tcPr>
            <w:tcW w:w="1179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92EFA" w:rsidRDefault="00C84B1E" w:rsidP="000E4855">
            <w:pPr>
              <w:pStyle w:val="Tablehead0"/>
              <w:rPr>
                <w:rtl/>
                <w:lang w:val="fr-FR"/>
              </w:rPr>
            </w:pPr>
            <w:r w:rsidRPr="00892EFA">
              <w:rPr>
                <w:rFonts w:hint="cs"/>
                <w:rtl/>
                <w:lang w:val="fr-FR"/>
              </w:rPr>
              <w:t>فرقة العمل</w:t>
            </w:r>
          </w:p>
        </w:tc>
        <w:tc>
          <w:tcPr>
            <w:tcW w:w="3022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92EFA" w:rsidRDefault="00C84B1E" w:rsidP="000E4855">
            <w:pPr>
              <w:pStyle w:val="Tablehead0"/>
              <w:rPr>
                <w:rtl/>
                <w:lang w:val="fr-FR"/>
              </w:rPr>
            </w:pPr>
            <w:r w:rsidRPr="00892EFA">
              <w:rPr>
                <w:rFonts w:hint="cs"/>
                <w:rtl/>
                <w:lang w:val="fr-FR"/>
              </w:rPr>
              <w:t>المقرر</w:t>
            </w:r>
          </w:p>
        </w:tc>
      </w:tr>
      <w:tr w:rsidR="00C84B1E" w:rsidRPr="00892EFA" w:rsidTr="000E4855">
        <w:tc>
          <w:tcPr>
            <w:tcW w:w="1094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92EFA" w:rsidRDefault="00C84B1E" w:rsidP="00C84B1E">
            <w:pPr>
              <w:pStyle w:val="Tabletext"/>
              <w:jc w:val="left"/>
              <w:rPr>
                <w:rtl/>
              </w:rPr>
            </w:pPr>
            <w:r>
              <w:rPr>
                <w:rFonts w:hint="cs"/>
                <w:rtl/>
              </w:rPr>
              <w:t>لا يوجد</w:t>
            </w:r>
          </w:p>
        </w:tc>
        <w:tc>
          <w:tcPr>
            <w:tcW w:w="4314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92EFA" w:rsidRDefault="00C84B1E" w:rsidP="00C84B1E">
            <w:pPr>
              <w:pStyle w:val="Tabletext"/>
              <w:jc w:val="left"/>
              <w:rPr>
                <w:rtl/>
              </w:rPr>
            </w:pPr>
          </w:p>
        </w:tc>
        <w:tc>
          <w:tcPr>
            <w:tcW w:w="117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84B1E" w:rsidRPr="00892EFA" w:rsidRDefault="00C84B1E" w:rsidP="00C84B1E">
            <w:pPr>
              <w:pStyle w:val="Tabletext"/>
            </w:pPr>
          </w:p>
        </w:tc>
        <w:tc>
          <w:tcPr>
            <w:tcW w:w="3022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92EFA" w:rsidRDefault="00C84B1E" w:rsidP="00C84B1E">
            <w:pPr>
              <w:pStyle w:val="Tabletext"/>
              <w:jc w:val="left"/>
            </w:pPr>
          </w:p>
        </w:tc>
      </w:tr>
    </w:tbl>
    <w:p w:rsidR="00C84B1E" w:rsidRPr="00B31F1B" w:rsidRDefault="00C84B1E" w:rsidP="000E4855">
      <w:pPr>
        <w:pStyle w:val="TableNo"/>
        <w:rPr>
          <w:rtl/>
        </w:rPr>
      </w:pPr>
      <w:r w:rsidRPr="00B31F1B">
        <w:rPr>
          <w:rFonts w:hint="cs"/>
          <w:rtl/>
        </w:rPr>
        <w:t xml:space="preserve">الجدول </w:t>
      </w:r>
      <w:r w:rsidRPr="00B31F1B">
        <w:t>6</w:t>
      </w:r>
    </w:p>
    <w:p w:rsidR="00C84B1E" w:rsidRDefault="00C84B1E" w:rsidP="000E4855">
      <w:pPr>
        <w:pStyle w:val="Tabletitle"/>
        <w:rPr>
          <w:rtl/>
        </w:rPr>
      </w:pPr>
      <w:r w:rsidRPr="000B5B2C">
        <w:rPr>
          <w:rFonts w:hint="cs"/>
          <w:rtl/>
        </w:rPr>
        <w:t xml:space="preserve">لجنة الدراسات </w:t>
      </w:r>
      <w:r w:rsidRPr="000B5B2C">
        <w:t>15</w:t>
      </w:r>
      <w:r w:rsidRPr="000B5B2C">
        <w:rPr>
          <w:rFonts w:hint="cs"/>
          <w:rtl/>
        </w:rPr>
        <w:t xml:space="preserve"> - المسائل </w:t>
      </w:r>
      <w:r>
        <w:rPr>
          <w:rFonts w:hint="cs"/>
          <w:rtl/>
        </w:rPr>
        <w:t>الملغاة</w:t>
      </w:r>
    </w:p>
    <w:tbl>
      <w:tblPr>
        <w:tblStyle w:val="TableGrid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1E0" w:firstRow="1" w:lastRow="1" w:firstColumn="1" w:lastColumn="1" w:noHBand="0" w:noVBand="0"/>
      </w:tblPr>
      <w:tblGrid>
        <w:gridCol w:w="1094"/>
        <w:gridCol w:w="3303"/>
        <w:gridCol w:w="2305"/>
        <w:gridCol w:w="2907"/>
      </w:tblGrid>
      <w:tr w:rsidR="00C84B1E" w:rsidRPr="00892EFA" w:rsidTr="000E4855">
        <w:tc>
          <w:tcPr>
            <w:tcW w:w="1107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2380B" w:rsidRDefault="00C84B1E" w:rsidP="00C84B1E">
            <w:pPr>
              <w:pStyle w:val="Tablehead0"/>
              <w:keepNext/>
              <w:rPr>
                <w:rtl/>
                <w:lang w:val="fr-FR"/>
              </w:rPr>
            </w:pPr>
            <w:r w:rsidRPr="0082380B">
              <w:rPr>
                <w:rFonts w:hint="cs"/>
                <w:rtl/>
                <w:lang w:val="fr-FR"/>
              </w:rPr>
              <w:t>المسألة</w:t>
            </w:r>
          </w:p>
        </w:tc>
        <w:tc>
          <w:tcPr>
            <w:tcW w:w="3395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2380B" w:rsidRDefault="00C84B1E" w:rsidP="00C84B1E">
            <w:pPr>
              <w:pStyle w:val="Tablehead0"/>
              <w:keepNext/>
              <w:rPr>
                <w:rtl/>
                <w:lang w:val="fr-FR"/>
              </w:rPr>
            </w:pPr>
            <w:r w:rsidRPr="0082380B">
              <w:rPr>
                <w:rFonts w:hint="cs"/>
                <w:rtl/>
                <w:lang w:val="fr-FR"/>
              </w:rPr>
              <w:t>عنوان المسألة</w:t>
            </w:r>
          </w:p>
        </w:tc>
        <w:tc>
          <w:tcPr>
            <w:tcW w:w="2365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2380B" w:rsidRDefault="00C84B1E" w:rsidP="00C84B1E">
            <w:pPr>
              <w:pStyle w:val="Tablehead0"/>
              <w:keepNext/>
              <w:rPr>
                <w:rtl/>
                <w:lang w:val="fr-FR"/>
              </w:rPr>
            </w:pPr>
            <w:r w:rsidRPr="0082380B">
              <w:rPr>
                <w:rFonts w:hint="cs"/>
                <w:rtl/>
                <w:lang w:val="fr-FR"/>
              </w:rPr>
              <w:t>المقرر</w:t>
            </w:r>
          </w:p>
        </w:tc>
        <w:tc>
          <w:tcPr>
            <w:tcW w:w="2988" w:type="dxa"/>
            <w:tcBorders>
              <w:top w:val="single" w:sz="12" w:space="0" w:color="auto"/>
              <w:bottom w:val="single" w:sz="12" w:space="0" w:color="auto"/>
            </w:tcBorders>
          </w:tcPr>
          <w:p w:rsidR="00C84B1E" w:rsidRPr="0082380B" w:rsidRDefault="00C84B1E" w:rsidP="00C84B1E">
            <w:pPr>
              <w:pStyle w:val="Tablehead0"/>
              <w:keepNext/>
              <w:rPr>
                <w:rtl/>
                <w:lang w:val="fr-FR"/>
              </w:rPr>
            </w:pPr>
            <w:r w:rsidRPr="0082380B">
              <w:rPr>
                <w:rFonts w:hint="cs"/>
                <w:rtl/>
                <w:lang w:val="fr-FR"/>
              </w:rPr>
              <w:t>النتائج</w:t>
            </w:r>
          </w:p>
        </w:tc>
      </w:tr>
      <w:tr w:rsidR="00C84B1E" w:rsidRPr="00892EFA" w:rsidTr="000E4855">
        <w:tc>
          <w:tcPr>
            <w:tcW w:w="1107" w:type="dxa"/>
            <w:tcBorders>
              <w:top w:val="single" w:sz="12" w:space="0" w:color="auto"/>
            </w:tcBorders>
          </w:tcPr>
          <w:p w:rsidR="00C84B1E" w:rsidRPr="00892EFA" w:rsidRDefault="00C84B1E" w:rsidP="000E4855">
            <w:pPr>
              <w:pStyle w:val="Tabletext"/>
            </w:pPr>
            <w:r>
              <w:rPr>
                <w:rFonts w:hint="cs"/>
                <w:rtl/>
              </w:rPr>
              <w:t>لا يوجد</w:t>
            </w:r>
          </w:p>
        </w:tc>
        <w:tc>
          <w:tcPr>
            <w:tcW w:w="3395" w:type="dxa"/>
            <w:tcBorders>
              <w:top w:val="single" w:sz="12" w:space="0" w:color="auto"/>
            </w:tcBorders>
          </w:tcPr>
          <w:p w:rsidR="00C84B1E" w:rsidRPr="00892EFA" w:rsidRDefault="00C84B1E" w:rsidP="000E4855">
            <w:pPr>
              <w:pStyle w:val="Tabletext"/>
              <w:jc w:val="left"/>
              <w:rPr>
                <w:rtl/>
              </w:rPr>
            </w:pPr>
          </w:p>
        </w:tc>
        <w:tc>
          <w:tcPr>
            <w:tcW w:w="2365" w:type="dxa"/>
            <w:tcBorders>
              <w:top w:val="single" w:sz="12" w:space="0" w:color="auto"/>
            </w:tcBorders>
          </w:tcPr>
          <w:p w:rsidR="00C84B1E" w:rsidRPr="00892EFA" w:rsidRDefault="00C84B1E" w:rsidP="000E4855">
            <w:pPr>
              <w:pStyle w:val="Tabletext"/>
              <w:jc w:val="left"/>
              <w:rPr>
                <w:rtl/>
              </w:rPr>
            </w:pPr>
          </w:p>
        </w:tc>
        <w:tc>
          <w:tcPr>
            <w:tcW w:w="2988" w:type="dxa"/>
            <w:tcBorders>
              <w:top w:val="single" w:sz="12" w:space="0" w:color="auto"/>
            </w:tcBorders>
          </w:tcPr>
          <w:p w:rsidR="00C84B1E" w:rsidRPr="00892EFA" w:rsidRDefault="00C84B1E" w:rsidP="000E4855">
            <w:pPr>
              <w:pStyle w:val="Tabletext"/>
              <w:jc w:val="left"/>
              <w:rPr>
                <w:rtl/>
              </w:rPr>
            </w:pPr>
          </w:p>
        </w:tc>
      </w:tr>
    </w:tbl>
    <w:p w:rsidR="00C84B1E" w:rsidRDefault="00C84B1E" w:rsidP="00B31F1B">
      <w:pPr>
        <w:pStyle w:val="Heading1"/>
        <w:rPr>
          <w:rtl/>
          <w:lang w:bidi="ar-EG"/>
        </w:rPr>
      </w:pPr>
      <w:bookmarkStart w:id="347" w:name="_Toc460225662"/>
      <w:r>
        <w:rPr>
          <w:lang w:bidi="ar-EG"/>
        </w:rPr>
        <w:t>3</w:t>
      </w:r>
      <w:r>
        <w:rPr>
          <w:lang w:bidi="ar-EG"/>
        </w:rPr>
        <w:tab/>
      </w:r>
      <w:r w:rsidRPr="00F8509B">
        <w:rPr>
          <w:rFonts w:hint="cs"/>
          <w:rtl/>
          <w:lang w:bidi="ar-EG"/>
        </w:rPr>
        <w:t xml:space="preserve">نتائج الأعمال المنجزة في فترة الدراسة </w:t>
      </w:r>
      <w:bookmarkEnd w:id="347"/>
      <w:r w:rsidR="00B31F1B">
        <w:rPr>
          <w:lang w:bidi="ar-EG"/>
        </w:rPr>
        <w:t>2016-2013</w:t>
      </w:r>
    </w:p>
    <w:p w:rsidR="00C84B1E" w:rsidRDefault="00C84B1E" w:rsidP="000E4855">
      <w:pPr>
        <w:pStyle w:val="Heading2"/>
        <w:rPr>
          <w:lang w:bidi="ar-EG"/>
        </w:rPr>
      </w:pPr>
      <w:r>
        <w:rPr>
          <w:lang w:bidi="ar-EG"/>
        </w:rPr>
        <w:t>1.3</w:t>
      </w:r>
      <w:r>
        <w:rPr>
          <w:lang w:bidi="ar-EG"/>
        </w:rPr>
        <w:tab/>
      </w:r>
      <w:r w:rsidRPr="00F8509B">
        <w:rPr>
          <w:rFonts w:hint="cs"/>
          <w:rtl/>
          <w:lang w:bidi="ar-EG"/>
        </w:rPr>
        <w:t>اعتبارات عامة</w:t>
      </w:r>
    </w:p>
    <w:p w:rsidR="00C84B1E" w:rsidRDefault="00C84B1E" w:rsidP="000E4855">
      <w:pPr>
        <w:rPr>
          <w:lang w:bidi="ar-EG"/>
        </w:rPr>
      </w:pPr>
      <w:r w:rsidRPr="00F8509B">
        <w:rPr>
          <w:rFonts w:hint="cs"/>
          <w:rtl/>
          <w:lang w:bidi="ar-EG"/>
        </w:rPr>
        <w:t>نظرت لجنة الدراسات</w:t>
      </w:r>
      <w:r w:rsidRPr="00F8509B">
        <w:rPr>
          <w:rFonts w:hint="eastAsia"/>
          <w:rtl/>
          <w:lang w:bidi="ar-EG"/>
        </w:rPr>
        <w:t> </w:t>
      </w:r>
      <w:r w:rsidRPr="00F8509B">
        <w:rPr>
          <w:lang w:bidi="ar-EG"/>
        </w:rPr>
        <w:t>15</w:t>
      </w:r>
      <w:r w:rsidRPr="00F8509B">
        <w:rPr>
          <w:rFonts w:hint="cs"/>
          <w:rtl/>
          <w:lang w:bidi="ar-EG"/>
        </w:rPr>
        <w:t xml:space="preserve"> أثناء فترة الدراسة في </w:t>
      </w:r>
      <w:r>
        <w:rPr>
          <w:lang w:bidi="ar-EG"/>
        </w:rPr>
        <w:t>1871</w:t>
      </w:r>
      <w:r w:rsidRPr="00F8509B">
        <w:rPr>
          <w:rFonts w:hint="cs"/>
          <w:rtl/>
          <w:lang w:bidi="ar-SY"/>
        </w:rPr>
        <w:t xml:space="preserve"> </w:t>
      </w:r>
      <w:r w:rsidRPr="00F8509B">
        <w:rPr>
          <w:rFonts w:hint="cs"/>
          <w:rtl/>
          <w:lang w:bidi="ar-EG"/>
        </w:rPr>
        <w:t xml:space="preserve">مساهمة وأنتجت </w:t>
      </w:r>
      <w:r>
        <w:rPr>
          <w:rFonts w:hint="cs"/>
          <w:rtl/>
          <w:lang w:bidi="ar-EG"/>
        </w:rPr>
        <w:t>عدداً كبيراً من الوثائق المؤقتة وبيانات الاتصال. وكذلك:</w:t>
      </w:r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</w:rPr>
        <w:t>-</w:t>
      </w:r>
      <w:r>
        <w:rPr>
          <w:rFonts w:hint="cs"/>
          <w:rtl/>
        </w:rPr>
        <w:tab/>
      </w:r>
      <w:r w:rsidRPr="00F8509B">
        <w:rPr>
          <w:rFonts w:hint="cs"/>
          <w:rtl/>
        </w:rPr>
        <w:t>وضع</w:t>
      </w:r>
      <w:r>
        <w:rPr>
          <w:rFonts w:hint="cs"/>
          <w:rtl/>
        </w:rPr>
        <w:t>ت</w:t>
      </w:r>
      <w:r w:rsidRPr="00F8509B">
        <w:rPr>
          <w:rFonts w:hint="cs"/>
          <w:rtl/>
        </w:rPr>
        <w:t xml:space="preserve"> </w:t>
      </w:r>
      <w:r>
        <w:t>43</w:t>
      </w:r>
      <w:r w:rsidRPr="00F8509B">
        <w:rPr>
          <w:rFonts w:hint="eastAsia"/>
          <w:rtl/>
        </w:rPr>
        <w:t> </w:t>
      </w:r>
      <w:r w:rsidRPr="00F8509B">
        <w:rPr>
          <w:rFonts w:hint="cs"/>
          <w:rtl/>
        </w:rPr>
        <w:t>توصية جديدة</w:t>
      </w:r>
      <w:r>
        <w:rPr>
          <w:rFonts w:hint="cs"/>
          <w:rtl/>
        </w:rPr>
        <w:t>؛</w:t>
      </w:r>
    </w:p>
    <w:p w:rsidR="00C84B1E" w:rsidRPr="007E4B0F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</w:rPr>
        <w:t>-</w:t>
      </w:r>
      <w:r>
        <w:rPr>
          <w:rFonts w:hint="cs"/>
          <w:rtl/>
        </w:rPr>
        <w:tab/>
        <w:t xml:space="preserve">اعتمدت </w:t>
      </w:r>
      <w:r>
        <w:rPr>
          <w:lang w:val="en-GB"/>
        </w:rPr>
        <w:t>195</w:t>
      </w:r>
      <w:r>
        <w:rPr>
          <w:rFonts w:hint="cs"/>
          <w:rtl/>
          <w:lang w:val="en-GB"/>
        </w:rPr>
        <w:t xml:space="preserve"> توصية مراجعة وتعديلات وتصويبات؛</w:t>
      </w:r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</w:rPr>
        <w:t>-</w:t>
      </w:r>
      <w:r>
        <w:rPr>
          <w:rFonts w:hint="cs"/>
          <w:rtl/>
        </w:rPr>
        <w:tab/>
        <w:t>وضعت عشر إضافات؛</w:t>
      </w:r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</w:rPr>
        <w:t>-</w:t>
      </w:r>
      <w:r>
        <w:rPr>
          <w:rFonts w:hint="cs"/>
          <w:rtl/>
        </w:rPr>
        <w:tab/>
        <w:t>أنتجت ورقتين تقنيتين وتقريراً تقنياً واحداً.</w:t>
      </w:r>
    </w:p>
    <w:p w:rsidR="00C84B1E" w:rsidRDefault="00C84B1E" w:rsidP="000E4855">
      <w:pPr>
        <w:pStyle w:val="Heading2"/>
        <w:rPr>
          <w:lang w:bidi="ar-EG"/>
        </w:rPr>
      </w:pPr>
      <w:r>
        <w:rPr>
          <w:lang w:bidi="ar-EG"/>
        </w:rPr>
        <w:t>2.3</w:t>
      </w:r>
      <w:r>
        <w:rPr>
          <w:lang w:bidi="ar-EG"/>
        </w:rPr>
        <w:tab/>
      </w:r>
      <w:r>
        <w:rPr>
          <w:rFonts w:hint="cs"/>
          <w:rtl/>
          <w:lang w:bidi="ar-EG"/>
        </w:rPr>
        <w:t>أبرز الإنجازات</w:t>
      </w:r>
    </w:p>
    <w:p w:rsidR="00C84B1E" w:rsidRPr="007E4B0F" w:rsidRDefault="00C84B1E" w:rsidP="000E4855">
      <w:pPr>
        <w:rPr>
          <w:rtl/>
          <w:lang w:val="en-GB" w:bidi="ar-SY"/>
        </w:rPr>
      </w:pPr>
      <w:r w:rsidRPr="007E4B0F">
        <w:rPr>
          <w:rFonts w:hint="cs"/>
          <w:rtl/>
        </w:rPr>
        <w:t xml:space="preserve">فيما يلي موجز مختصر </w:t>
      </w:r>
      <w:r>
        <w:rPr>
          <w:rFonts w:hint="cs"/>
          <w:rtl/>
        </w:rPr>
        <w:t>ل</w:t>
      </w:r>
      <w:r w:rsidRPr="007E4B0F">
        <w:rPr>
          <w:rFonts w:hint="cs"/>
          <w:rtl/>
        </w:rPr>
        <w:t>لنتائج</w:t>
      </w:r>
      <w:r>
        <w:rPr>
          <w:rFonts w:hint="cs"/>
          <w:rtl/>
        </w:rPr>
        <w:t xml:space="preserve"> الرئيسية المحرزة</w:t>
      </w:r>
      <w:r w:rsidRPr="007E4B0F">
        <w:rPr>
          <w:rFonts w:hint="cs"/>
          <w:rtl/>
        </w:rPr>
        <w:t xml:space="preserve"> التي تتناول مختلف المسائل التي أُسندت إلى لجنة الدراسات</w:t>
      </w:r>
      <w:r w:rsidRPr="007E4B0F">
        <w:rPr>
          <w:rFonts w:hint="eastAsia"/>
          <w:rtl/>
        </w:rPr>
        <w:t> </w:t>
      </w:r>
      <w:r w:rsidRPr="007E4B0F">
        <w:rPr>
          <w:lang w:bidi="ar-EG"/>
        </w:rPr>
        <w:t>15</w:t>
      </w:r>
      <w:r w:rsidRPr="007E4B0F">
        <w:rPr>
          <w:rFonts w:hint="cs"/>
          <w:rtl/>
        </w:rPr>
        <w:t>. وترد الردود الرسمية على المسائل في جدول إجمالي في الملحق</w:t>
      </w:r>
      <w:r w:rsidRPr="007E4B0F">
        <w:rPr>
          <w:rFonts w:hint="eastAsia"/>
          <w:rtl/>
        </w:rPr>
        <w:t> </w:t>
      </w:r>
      <w:r w:rsidRPr="007E4B0F">
        <w:rPr>
          <w:lang w:bidi="ar-EG"/>
        </w:rPr>
        <w:t>1</w:t>
      </w:r>
      <w:r w:rsidRPr="007E4B0F">
        <w:rPr>
          <w:rFonts w:hint="cs"/>
          <w:rtl/>
        </w:rPr>
        <w:t xml:space="preserve"> </w:t>
      </w:r>
      <w:r>
        <w:rPr>
          <w:rFonts w:hint="cs"/>
          <w:rtl/>
        </w:rPr>
        <w:t>ب</w:t>
      </w:r>
      <w:r w:rsidRPr="007E4B0F">
        <w:rPr>
          <w:rFonts w:hint="cs"/>
          <w:rtl/>
        </w:rPr>
        <w:t>هذا</w:t>
      </w:r>
      <w:r w:rsidRPr="007E4B0F">
        <w:rPr>
          <w:rFonts w:hint="eastAsia"/>
          <w:rtl/>
        </w:rPr>
        <w:t> </w:t>
      </w:r>
      <w:r w:rsidRPr="007E4B0F">
        <w:rPr>
          <w:rFonts w:hint="cs"/>
          <w:rtl/>
        </w:rPr>
        <w:t>التقرير.</w:t>
      </w:r>
    </w:p>
    <w:p w:rsidR="00C84B1E" w:rsidRDefault="00C84B1E" w:rsidP="000E4855">
      <w:pPr>
        <w:keepNext/>
        <w:rPr>
          <w:rtl/>
          <w:lang w:val="en-GB"/>
        </w:rPr>
      </w:pPr>
      <w:r>
        <w:rPr>
          <w:rFonts w:hint="cs"/>
          <w:rtl/>
        </w:rPr>
        <w:t xml:space="preserve"> أ )</w:t>
      </w:r>
      <w:r>
        <w:rPr>
          <w:rFonts w:hint="cs"/>
          <w:rtl/>
        </w:rPr>
        <w:tab/>
      </w:r>
      <w:r>
        <w:rPr>
          <w:rFonts w:hint="cs"/>
          <w:rtl/>
          <w:lang w:bidi="ar-EG"/>
        </w:rPr>
        <w:t>إنجا</w:t>
      </w:r>
      <w:r w:rsidRPr="00F207AD">
        <w:rPr>
          <w:rFonts w:hint="cs"/>
          <w:rtl/>
          <w:lang w:bidi="ar-EG"/>
        </w:rPr>
        <w:t>زات فرقة العمل</w:t>
      </w:r>
      <w:r w:rsidRPr="00F207AD">
        <w:rPr>
          <w:rFonts w:hint="eastAsia"/>
          <w:rtl/>
        </w:rPr>
        <w:t> </w:t>
      </w:r>
      <w:r w:rsidRPr="00F207AD">
        <w:rPr>
          <w:lang w:val="en-GB"/>
        </w:rPr>
        <w:t>1/15</w:t>
      </w:r>
    </w:p>
    <w:p w:rsidR="00C84B1E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  <w:lang w:val="en-GB"/>
        </w:rPr>
        <w:t>-</w:t>
      </w:r>
      <w:r>
        <w:rPr>
          <w:rFonts w:hint="cs"/>
          <w:rtl/>
          <w:lang w:val="en-GB"/>
        </w:rPr>
        <w:tab/>
        <w:t xml:space="preserve">أنظمة </w:t>
      </w:r>
      <w:r w:rsidRPr="007B1994">
        <w:rPr>
          <w:rFonts w:eastAsia="Times New Roman" w:cs="Times New Roman"/>
          <w:szCs w:val="20"/>
          <w:lang w:val="en-GB" w:eastAsia="en-US"/>
        </w:rPr>
        <w:t>PON</w:t>
      </w:r>
      <w:r>
        <w:rPr>
          <w:rFonts w:hint="cs"/>
          <w:rtl/>
          <w:lang w:val="en-GB"/>
        </w:rPr>
        <w:t xml:space="preserve"> قادرة على العمل بمعدل </w:t>
      </w:r>
      <w:r w:rsidRPr="007B1994">
        <w:rPr>
          <w:rFonts w:eastAsia="Times New Roman" w:cs="Times New Roman"/>
          <w:szCs w:val="20"/>
          <w:lang w:val="en-GB" w:eastAsia="en-US"/>
        </w:rPr>
        <w:t>Gbit/</w:t>
      </w:r>
      <w:r>
        <w:rPr>
          <w:rFonts w:eastAsia="Times New Roman" w:cs="Times New Roman"/>
          <w:szCs w:val="20"/>
          <w:lang w:val="en-GB" w:eastAsia="en-US"/>
        </w:rPr>
        <w:t>s 40</w:t>
      </w:r>
      <w:r>
        <w:rPr>
          <w:rFonts w:hint="cs"/>
          <w:rtl/>
          <w:lang w:val="en-GB"/>
        </w:rPr>
        <w:t xml:space="preserve">؛ </w:t>
      </w:r>
      <w:r w:rsidRPr="007B1994">
        <w:rPr>
          <w:rFonts w:eastAsia="Times New Roman" w:cs="Times New Roman"/>
          <w:szCs w:val="20"/>
          <w:lang w:val="en-GB" w:eastAsia="en-US"/>
        </w:rPr>
        <w:t>NG-PON2</w:t>
      </w:r>
      <w:r>
        <w:rPr>
          <w:rFonts w:hint="cs"/>
          <w:rtl/>
          <w:lang w:val="en-GB"/>
        </w:rPr>
        <w:t xml:space="preserve"> (السلسلة </w:t>
      </w:r>
      <w:r w:rsidRPr="007B1994">
        <w:rPr>
          <w:rFonts w:eastAsia="Times New Roman" w:cs="Times New Roman"/>
          <w:szCs w:val="20"/>
          <w:lang w:val="en-GB" w:eastAsia="en-US"/>
        </w:rPr>
        <w:t>G.989</w:t>
      </w:r>
      <w:r>
        <w:rPr>
          <w:rFonts w:hint="cs"/>
          <w:rtl/>
          <w:lang w:val="en-GB"/>
        </w:rPr>
        <w:t>)</w:t>
      </w:r>
    </w:p>
    <w:p w:rsidR="00C84B1E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  <w:lang w:val="en-GB"/>
        </w:rPr>
        <w:lastRenderedPageBreak/>
        <w:t>-</w:t>
      </w:r>
      <w:r>
        <w:rPr>
          <w:rFonts w:hint="cs"/>
          <w:rtl/>
          <w:lang w:val="en-GB"/>
        </w:rPr>
        <w:tab/>
        <w:t xml:space="preserve">أنظمة </w:t>
      </w:r>
      <w:r w:rsidRPr="007B1994">
        <w:rPr>
          <w:rFonts w:eastAsia="Times New Roman" w:cs="Times New Roman"/>
          <w:szCs w:val="20"/>
          <w:lang w:val="en-GB" w:eastAsia="en-US"/>
        </w:rPr>
        <w:t>PON</w:t>
      </w:r>
      <w:r>
        <w:rPr>
          <w:rFonts w:hint="cs"/>
          <w:rtl/>
          <w:lang w:val="en-GB"/>
        </w:rPr>
        <w:t xml:space="preserve"> متناظرة قادرة على العمل بمعدل </w:t>
      </w:r>
      <w:r w:rsidRPr="007B1994">
        <w:rPr>
          <w:rFonts w:eastAsia="Times New Roman" w:cs="Times New Roman"/>
          <w:szCs w:val="20"/>
          <w:lang w:val="en-GB" w:eastAsia="en-US"/>
        </w:rPr>
        <w:t>Gbit/</w:t>
      </w:r>
      <w:r>
        <w:rPr>
          <w:rFonts w:eastAsia="Times New Roman" w:cs="Times New Roman"/>
          <w:szCs w:val="20"/>
          <w:lang w:val="en-GB" w:eastAsia="en-US"/>
        </w:rPr>
        <w:t>s 40</w:t>
      </w:r>
      <w:r>
        <w:rPr>
          <w:rFonts w:hint="cs"/>
          <w:rtl/>
          <w:lang w:val="en-GB"/>
        </w:rPr>
        <w:t xml:space="preserve">؛ </w:t>
      </w:r>
      <w:r w:rsidRPr="001A4517">
        <w:rPr>
          <w:rFonts w:eastAsia="Times New Roman" w:cs="Times New Roman"/>
          <w:szCs w:val="20"/>
          <w:lang w:val="en-GB" w:eastAsia="en-US"/>
        </w:rPr>
        <w:t>XGS-PON</w:t>
      </w:r>
      <w:r>
        <w:rPr>
          <w:rFonts w:hint="cs"/>
          <w:rtl/>
          <w:lang w:val="en-GB"/>
        </w:rPr>
        <w:t xml:space="preserve">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G.9807.1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  <w:lang w:val="en-GB"/>
        </w:rPr>
        <w:t>-</w:t>
      </w:r>
      <w:r>
        <w:rPr>
          <w:rFonts w:hint="cs"/>
          <w:rtl/>
          <w:lang w:val="en-GB"/>
        </w:rPr>
        <w:tab/>
      </w:r>
      <w:r w:rsidRPr="001A4517">
        <w:rPr>
          <w:rFonts w:eastAsia="Times New Roman" w:cs="Times New Roman"/>
          <w:szCs w:val="20"/>
          <w:lang w:val="en-GB" w:eastAsia="en-US"/>
        </w:rPr>
        <w:t>G.fast</w:t>
      </w:r>
      <w:r>
        <w:rPr>
          <w:rFonts w:hint="cs"/>
          <w:rtl/>
          <w:lang w:val="en-GB"/>
        </w:rPr>
        <w:t xml:space="preserve"> بمعدلات حتى </w:t>
      </w:r>
      <w:r w:rsidRPr="001A4517">
        <w:rPr>
          <w:rFonts w:eastAsia="Times New Roman" w:cs="Times New Roman"/>
          <w:szCs w:val="20"/>
          <w:lang w:val="en-GB" w:eastAsia="en-US"/>
        </w:rPr>
        <w:t>Gb/</w:t>
      </w:r>
      <w:r>
        <w:rPr>
          <w:rFonts w:eastAsia="Times New Roman" w:cs="Times New Roman"/>
          <w:szCs w:val="20"/>
          <w:lang w:val="en-GB" w:eastAsia="en-US"/>
        </w:rPr>
        <w:t>s 1</w:t>
      </w:r>
      <w:r>
        <w:rPr>
          <w:rFonts w:hint="cs"/>
          <w:rtl/>
          <w:lang w:val="en-GB"/>
        </w:rPr>
        <w:t xml:space="preserve"> من أجل خطوط نفاذ نحاسية قصيرة جداً (السلسلة </w:t>
      </w:r>
      <w:r w:rsidRPr="001A4517">
        <w:rPr>
          <w:rFonts w:eastAsia="Times New Roman" w:cs="Times New Roman"/>
          <w:szCs w:val="20"/>
          <w:lang w:val="en-GB" w:eastAsia="en-US"/>
        </w:rPr>
        <w:t>G.970x</w:t>
      </w:r>
      <w:r>
        <w:rPr>
          <w:rFonts w:hint="cs"/>
          <w:rtl/>
          <w:lang w:val="en-GB"/>
        </w:rPr>
        <w:t>)</w:t>
      </w:r>
    </w:p>
    <w:p w:rsidR="00C84B1E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  <w:lang w:val="en-GB"/>
        </w:rPr>
        <w:t>-</w:t>
      </w:r>
      <w:r>
        <w:rPr>
          <w:rFonts w:hint="cs"/>
          <w:rtl/>
          <w:lang w:val="en-GB"/>
        </w:rPr>
        <w:tab/>
        <w:t xml:space="preserve">اتصالات </w:t>
      </w:r>
      <w:r w:rsidRPr="001A4517">
        <w:rPr>
          <w:rFonts w:eastAsia="Times New Roman" w:cs="Times New Roman"/>
          <w:szCs w:val="20"/>
          <w:lang w:val="en-GB" w:eastAsia="en-US"/>
        </w:rPr>
        <w:t>PLC</w:t>
      </w:r>
      <w:r>
        <w:rPr>
          <w:rFonts w:hint="cs"/>
          <w:rtl/>
          <w:lang w:val="en-GB"/>
        </w:rPr>
        <w:t xml:space="preserve"> عريضة النطاق من أجل الشبكات المنزلية </w:t>
      </w:r>
      <w:r w:rsidRPr="001A4517">
        <w:rPr>
          <w:rFonts w:eastAsia="Times New Roman" w:cs="Times New Roman"/>
          <w:szCs w:val="20"/>
          <w:lang w:val="en-GB" w:eastAsia="en-US"/>
        </w:rPr>
        <w:t>G.hn</w:t>
      </w:r>
      <w:r>
        <w:rPr>
          <w:rFonts w:hint="cs"/>
          <w:rtl/>
          <w:lang w:val="en-GB"/>
        </w:rPr>
        <w:t xml:space="preserve"> (السلسلة </w:t>
      </w:r>
      <w:r w:rsidRPr="001A4517">
        <w:rPr>
          <w:rFonts w:eastAsia="Times New Roman" w:cs="Times New Roman"/>
          <w:szCs w:val="20"/>
          <w:lang w:val="en-GB" w:eastAsia="en-US"/>
        </w:rPr>
        <w:t>G.996x</w:t>
      </w:r>
      <w:r>
        <w:rPr>
          <w:rFonts w:hint="cs"/>
          <w:rtl/>
          <w:lang w:val="en-GB"/>
        </w:rPr>
        <w:t>)</w:t>
      </w:r>
    </w:p>
    <w:p w:rsidR="00C84B1E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  <w:lang w:val="en-GB"/>
        </w:rPr>
        <w:t>-</w:t>
      </w:r>
      <w:r>
        <w:rPr>
          <w:rFonts w:hint="cs"/>
          <w:rtl/>
          <w:lang w:val="en-GB"/>
        </w:rPr>
        <w:tab/>
        <w:t xml:space="preserve">اتصالات </w:t>
      </w:r>
      <w:r w:rsidRPr="001A4517">
        <w:rPr>
          <w:rFonts w:eastAsia="Times New Roman" w:cs="Times New Roman"/>
          <w:szCs w:val="20"/>
          <w:lang w:val="en-GB" w:eastAsia="en-US"/>
        </w:rPr>
        <w:t>PLC</w:t>
      </w:r>
      <w:r>
        <w:rPr>
          <w:rFonts w:hint="cs"/>
          <w:rtl/>
          <w:lang w:val="en-GB"/>
        </w:rPr>
        <w:t xml:space="preserve"> ضيقة النطاق من أجل الشبكات الذكية (السلسلة </w:t>
      </w:r>
      <w:r w:rsidRPr="001A4517">
        <w:rPr>
          <w:rFonts w:eastAsia="Times New Roman" w:cs="Times New Roman"/>
          <w:szCs w:val="20"/>
          <w:lang w:val="en-GB" w:eastAsia="en-US"/>
        </w:rPr>
        <w:t>G.990x</w:t>
      </w:r>
      <w:r>
        <w:rPr>
          <w:rFonts w:hint="cs"/>
          <w:rtl/>
          <w:lang w:val="en-GB"/>
        </w:rPr>
        <w:t>)</w:t>
      </w:r>
    </w:p>
    <w:p w:rsidR="00C84B1E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  <w:lang w:val="en-GB"/>
        </w:rPr>
        <w:t>-</w:t>
      </w:r>
      <w:r>
        <w:rPr>
          <w:rFonts w:hint="cs"/>
          <w:rtl/>
          <w:lang w:val="en-GB"/>
        </w:rPr>
        <w:tab/>
        <w:t xml:space="preserve">تخفيف التداخل بين أنظمة </w:t>
      </w:r>
      <w:r w:rsidRPr="001A4517">
        <w:rPr>
          <w:rFonts w:eastAsia="Times New Roman" w:cs="Times New Roman"/>
          <w:szCs w:val="20"/>
          <w:lang w:val="en-GB" w:eastAsia="en-US"/>
        </w:rPr>
        <w:t>DSL</w:t>
      </w:r>
      <w:r>
        <w:rPr>
          <w:rFonts w:hint="cs"/>
          <w:rtl/>
          <w:lang w:val="en-GB"/>
        </w:rPr>
        <w:t xml:space="preserve"> و</w:t>
      </w:r>
      <w:r w:rsidRPr="001A4517">
        <w:rPr>
          <w:rFonts w:eastAsia="Times New Roman" w:cs="Times New Roman"/>
          <w:szCs w:val="20"/>
          <w:lang w:val="en-GB" w:eastAsia="en-US"/>
        </w:rPr>
        <w:t xml:space="preserve"> PLC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G.9977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  <w:lang w:val="en-GB"/>
        </w:rPr>
        <w:t>-</w:t>
      </w:r>
      <w:r>
        <w:rPr>
          <w:rtl/>
          <w:lang w:val="en-GB"/>
        </w:rPr>
        <w:tab/>
      </w:r>
      <w:r>
        <w:rPr>
          <w:rFonts w:hint="cs"/>
          <w:rtl/>
          <w:lang w:val="en-GB"/>
        </w:rPr>
        <w:t xml:space="preserve">عمل جديد على الراديو عبر الألياف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RoF</w:t>
      </w:r>
      <w:r w:rsidRPr="001A4517">
        <w:rPr>
          <w:rFonts w:cs="Times New Roman" w:hint="cs"/>
          <w:szCs w:val="22"/>
          <w:lang w:val="en-GB"/>
        </w:rPr>
        <w:t>)</w:t>
      </w:r>
      <w:r>
        <w:rPr>
          <w:rFonts w:hint="cs"/>
          <w:rtl/>
          <w:lang w:val="en-GB"/>
        </w:rPr>
        <w:t xml:space="preserve"> من أجل التوصيل الأمامي للأنظمة المتنقلة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G.RoF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  <w:lang w:val="en-GB"/>
        </w:rPr>
        <w:t>-</w:t>
      </w:r>
      <w:r>
        <w:rPr>
          <w:rFonts w:hint="cs"/>
          <w:rtl/>
          <w:lang w:val="en-GB"/>
        </w:rPr>
        <w:tab/>
        <w:t xml:space="preserve">عمل جديد على أنظمة اتصالات الضوء المرئي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VLC</w:t>
      </w:r>
      <w:r w:rsidRPr="001A4517">
        <w:rPr>
          <w:rFonts w:cs="Times New Roman" w:hint="cs"/>
          <w:szCs w:val="22"/>
          <w:lang w:val="en-GB"/>
        </w:rPr>
        <w:t>)</w:t>
      </w:r>
      <w:r>
        <w:rPr>
          <w:rFonts w:hint="cs"/>
          <w:rtl/>
          <w:lang w:val="en-GB"/>
        </w:rPr>
        <w:t xml:space="preserve">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G.vlc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Default="00C84B1E" w:rsidP="00C84B1E">
      <w:pPr>
        <w:keepNext/>
        <w:rPr>
          <w:rtl/>
          <w:lang w:val="en-GB"/>
        </w:rPr>
      </w:pPr>
      <w:r>
        <w:rPr>
          <w:rFonts w:hint="cs"/>
          <w:rtl/>
          <w:lang w:val="en-GB"/>
        </w:rPr>
        <w:t>ب)</w:t>
      </w:r>
      <w:r>
        <w:rPr>
          <w:rFonts w:hint="cs"/>
          <w:rtl/>
          <w:lang w:val="en-GB"/>
        </w:rPr>
        <w:tab/>
      </w:r>
      <w:r w:rsidRPr="00FF6003">
        <w:rPr>
          <w:rFonts w:hint="cs"/>
          <w:rtl/>
          <w:lang w:val="en-GB" w:bidi="ar-EG"/>
        </w:rPr>
        <w:t>إنجازات</w:t>
      </w:r>
      <w:r w:rsidRPr="00F207AD">
        <w:rPr>
          <w:rFonts w:hint="cs"/>
          <w:rtl/>
          <w:lang w:val="en-GB" w:bidi="ar-EG"/>
        </w:rPr>
        <w:t xml:space="preserve"> فرقة العمل</w:t>
      </w:r>
      <w:r w:rsidRPr="00F207AD">
        <w:rPr>
          <w:rFonts w:hint="eastAsia"/>
          <w:rtl/>
          <w:lang w:val="en-GB" w:bidi="ar-EG"/>
        </w:rPr>
        <w:t> </w:t>
      </w:r>
      <w:r w:rsidRPr="00F207AD">
        <w:rPr>
          <w:lang w:val="en-GB"/>
        </w:rPr>
        <w:t>2/15</w:t>
      </w:r>
    </w:p>
    <w:p w:rsidR="00C84B1E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  <w:lang w:val="en-GB"/>
        </w:rPr>
        <w:t>-</w:t>
      </w:r>
      <w:r>
        <w:rPr>
          <w:rFonts w:hint="cs"/>
          <w:rtl/>
          <w:lang w:val="en-GB"/>
        </w:rPr>
        <w:tab/>
        <w:t>توصيات الألياف البصرية أحادية الأسلوب (</w:t>
      </w:r>
      <w:r w:rsidRPr="001A4517">
        <w:rPr>
          <w:rFonts w:eastAsia="Times New Roman" w:cs="Times New Roman"/>
          <w:szCs w:val="20"/>
          <w:lang w:val="en-GB" w:eastAsia="en-US"/>
        </w:rPr>
        <w:t>G.652</w:t>
      </w:r>
      <w:r>
        <w:rPr>
          <w:rFonts w:hint="cs"/>
          <w:rtl/>
          <w:lang w:val="en-GB"/>
        </w:rPr>
        <w:t xml:space="preserve"> و</w:t>
      </w:r>
      <w:r w:rsidRPr="001A4517">
        <w:rPr>
          <w:rFonts w:eastAsia="Times New Roman" w:cs="Times New Roman"/>
          <w:szCs w:val="20"/>
          <w:lang w:val="en-GB" w:eastAsia="en-US"/>
        </w:rPr>
        <w:t>G.654</w:t>
      </w:r>
      <w:r>
        <w:rPr>
          <w:rFonts w:eastAsia="Times New Roman" w:cs="Times New Roman" w:hint="cs"/>
          <w:sz w:val="24"/>
          <w:szCs w:val="20"/>
          <w:rtl/>
          <w:lang w:eastAsia="en-US"/>
        </w:rPr>
        <w:t xml:space="preserve"> </w:t>
      </w:r>
      <w:r>
        <w:rPr>
          <w:rFonts w:hint="cs"/>
          <w:rtl/>
          <w:lang w:val="en-GB"/>
        </w:rPr>
        <w:t>و</w:t>
      </w:r>
      <w:r w:rsidRPr="001A4517">
        <w:rPr>
          <w:rFonts w:eastAsia="Times New Roman" w:cs="Times New Roman"/>
          <w:szCs w:val="20"/>
          <w:lang w:val="en-GB" w:eastAsia="en-US"/>
        </w:rPr>
        <w:t>G.657</w:t>
      </w:r>
      <w:r>
        <w:rPr>
          <w:rFonts w:hint="cs"/>
          <w:rtl/>
          <w:lang w:val="en-GB"/>
        </w:rPr>
        <w:t>)</w:t>
      </w:r>
    </w:p>
    <w:p w:rsidR="00C84B1E" w:rsidRDefault="00C84B1E" w:rsidP="00C84B1E">
      <w:pPr>
        <w:pStyle w:val="enumlev1"/>
      </w:pPr>
      <w:r>
        <w:rPr>
          <w:rFonts w:hint="cs"/>
          <w:rtl/>
          <w:lang w:val="en-GB"/>
        </w:rPr>
        <w:t>-</w:t>
      </w:r>
      <w:r>
        <w:rPr>
          <w:rFonts w:hint="cs"/>
          <w:rtl/>
          <w:lang w:val="en-GB"/>
        </w:rPr>
        <w:tab/>
      </w:r>
      <w:r w:rsidRPr="00F207AD">
        <w:rPr>
          <w:rtl/>
          <w:lang w:val="en-GB"/>
        </w:rPr>
        <w:t xml:space="preserve">الرصد البصري لأنظمة تعدد </w:t>
      </w:r>
      <w:r>
        <w:rPr>
          <w:rtl/>
          <w:lang w:val="en-GB"/>
        </w:rPr>
        <w:t>الإرسال بتقسيم مكثف لطول المو</w:t>
      </w:r>
      <w:r>
        <w:rPr>
          <w:rFonts w:hint="cs"/>
          <w:rtl/>
          <w:lang w:val="en-GB"/>
        </w:rPr>
        <w:t xml:space="preserve">جة </w:t>
      </w:r>
      <w:r>
        <w:t>(G.697)</w:t>
      </w:r>
    </w:p>
    <w:p w:rsidR="00C84B1E" w:rsidRPr="005A4C8E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  <w:lang w:bidi="ar-EG"/>
        </w:rPr>
        <w:t>-</w:t>
      </w:r>
      <w:r>
        <w:rPr>
          <w:rFonts w:hint="cs"/>
          <w:rtl/>
          <w:lang w:bidi="ar-EG"/>
        </w:rPr>
        <w:tab/>
      </w:r>
      <w:r w:rsidRPr="005A4C8E">
        <w:rPr>
          <w:rtl/>
        </w:rPr>
        <w:t>التطبيقات متعددة القنوات</w:t>
      </w:r>
      <w:r>
        <w:rPr>
          <w:rFonts w:hint="cs"/>
          <w:rtl/>
        </w:rPr>
        <w:t xml:space="preserve"> ثنائية الاتجاه</w:t>
      </w:r>
      <w:r w:rsidRPr="005A4C8E">
        <w:rPr>
          <w:rtl/>
        </w:rPr>
        <w:t xml:space="preserve"> لتعدد </w:t>
      </w:r>
      <w:r>
        <w:rPr>
          <w:rtl/>
        </w:rPr>
        <w:t>الإرسال بتقس</w:t>
      </w:r>
      <w:r>
        <w:rPr>
          <w:rFonts w:hint="cs"/>
          <w:rtl/>
        </w:rPr>
        <w:t>ي</w:t>
      </w:r>
      <w:r>
        <w:rPr>
          <w:rtl/>
        </w:rPr>
        <w:t>م مكثف لطول الموج</w:t>
      </w:r>
      <w:r>
        <w:rPr>
          <w:rFonts w:hint="cs"/>
          <w:rtl/>
        </w:rPr>
        <w:t>ة</w:t>
      </w:r>
      <w:r w:rsidRPr="005A4C8E">
        <w:rPr>
          <w:rtl/>
        </w:rPr>
        <w:t xml:space="preserve"> </w:t>
      </w:r>
      <w:r w:rsidRPr="00A01E99">
        <w:rPr>
          <w:rFonts w:cs="Times New Roman"/>
          <w:szCs w:val="22"/>
          <w:lang w:val="en-GB"/>
        </w:rPr>
        <w:t>(</w:t>
      </w:r>
      <w:r w:rsidRPr="005A4C8E">
        <w:t>DWDM</w:t>
      </w:r>
      <w:r w:rsidRPr="001A4517">
        <w:rPr>
          <w:rFonts w:cs="Times New Roman"/>
          <w:szCs w:val="22"/>
          <w:lang w:val="en-GB"/>
        </w:rPr>
        <w:t>)</w:t>
      </w:r>
      <w:r w:rsidRPr="005A4C8E">
        <w:rPr>
          <w:rtl/>
        </w:rPr>
        <w:t xml:space="preserve"> مع سطوح بينية بصرية أحادية القناة </w:t>
      </w:r>
      <w:r>
        <w:rPr>
          <w:rFonts w:hint="cs"/>
          <w:rtl/>
        </w:rPr>
        <w:t xml:space="preserve">غير مخصصة البوابة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G.metro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Pr="008628D1" w:rsidRDefault="00C84B1E" w:rsidP="00C84B1E">
      <w:pPr>
        <w:pStyle w:val="enumlev1"/>
        <w:rPr>
          <w:lang w:val="en-GB" w:bidi="ar-EG"/>
        </w:rPr>
      </w:pPr>
      <w:r>
        <w:rPr>
          <w:rFonts w:hint="cs"/>
          <w:rtl/>
          <w:lang w:bidi="ar-EG"/>
        </w:rPr>
        <w:t>-</w:t>
      </w:r>
      <w:r>
        <w:rPr>
          <w:rFonts w:hint="cs"/>
          <w:rtl/>
          <w:lang w:bidi="ar-EG"/>
        </w:rPr>
        <w:tab/>
        <w:t xml:space="preserve">أنساق تشكيل مختلفة لتطبيق </w:t>
      </w:r>
      <w:r w:rsidRPr="001A4517">
        <w:rPr>
          <w:rFonts w:eastAsia="Times New Roman" w:cs="Times New Roman"/>
          <w:szCs w:val="20"/>
          <w:lang w:val="en-GB" w:eastAsia="en-US"/>
        </w:rPr>
        <w:t>G 40</w:t>
      </w:r>
      <w:r>
        <w:rPr>
          <w:rFonts w:hint="cs"/>
          <w:rtl/>
          <w:lang w:bidi="ar-EG"/>
        </w:rPr>
        <w:t xml:space="preserve"> و</w:t>
      </w:r>
      <w:r w:rsidRPr="001A4517">
        <w:rPr>
          <w:rFonts w:eastAsia="Times New Roman" w:cs="Times New Roman"/>
          <w:szCs w:val="20"/>
          <w:lang w:val="en-GB" w:eastAsia="en-US"/>
        </w:rPr>
        <w:t>G 100</w:t>
      </w:r>
      <w:r>
        <w:rPr>
          <w:rFonts w:hint="cs"/>
          <w:rtl/>
          <w:lang w:bidi="ar-EG"/>
        </w:rPr>
        <w:t xml:space="preserve"> </w:t>
      </w:r>
      <w:r w:rsidRPr="00A01E99">
        <w:rPr>
          <w:rFonts w:cs="Times New Roman" w:hint="cs"/>
          <w:szCs w:val="22"/>
          <w:lang w:val="en-GB" w:bidi="ar-EG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G.698.2</w:t>
      </w:r>
      <w:r w:rsidRPr="001A4517">
        <w:rPr>
          <w:rFonts w:cs="Times New Roman" w:hint="cs"/>
          <w:szCs w:val="22"/>
          <w:lang w:val="en-GB" w:bidi="ar-EG"/>
        </w:rPr>
        <w:t>)</w:t>
      </w:r>
    </w:p>
    <w:p w:rsidR="00C84B1E" w:rsidRDefault="00C84B1E" w:rsidP="00C84B1E">
      <w:pPr>
        <w:pStyle w:val="enumlev1"/>
        <w:rPr>
          <w:rtl/>
          <w:lang w:bidi="ar-EG"/>
        </w:rPr>
      </w:pPr>
      <w:r>
        <w:rPr>
          <w:rFonts w:hint="cs"/>
          <w:rtl/>
          <w:lang w:bidi="ar-EG"/>
        </w:rPr>
        <w:t>-</w:t>
      </w:r>
      <w:r>
        <w:rPr>
          <w:rFonts w:hint="cs"/>
          <w:rtl/>
          <w:lang w:bidi="ar-EG"/>
        </w:rPr>
        <w:tab/>
        <w:t xml:space="preserve">بند عمل جديد بشأن موصلات ألياف بصرية أحادية الأسلوب قابلة للتركيب في الميدان </w:t>
      </w:r>
      <w:r w:rsidRPr="00A01E99">
        <w:rPr>
          <w:rFonts w:cs="Times New Roman" w:hint="cs"/>
          <w:szCs w:val="22"/>
          <w:lang w:val="en-GB" w:bidi="ar-EG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G.fmc</w:t>
      </w:r>
      <w:r w:rsidRPr="001A4517">
        <w:rPr>
          <w:rFonts w:cs="Times New Roman" w:hint="cs"/>
          <w:szCs w:val="22"/>
          <w:lang w:val="en-GB" w:bidi="ar-EG"/>
        </w:rPr>
        <w:t>)</w:t>
      </w:r>
    </w:p>
    <w:p w:rsidR="00C84B1E" w:rsidRDefault="00C84B1E" w:rsidP="00C84B1E">
      <w:pPr>
        <w:pStyle w:val="enumlev1"/>
        <w:rPr>
          <w:rtl/>
          <w:lang w:bidi="ar-EG"/>
        </w:rPr>
      </w:pPr>
      <w:r>
        <w:rPr>
          <w:rFonts w:hint="cs"/>
          <w:rtl/>
          <w:lang w:bidi="ar-EG"/>
        </w:rPr>
        <w:t>-</w:t>
      </w:r>
      <w:r>
        <w:rPr>
          <w:rFonts w:hint="cs"/>
          <w:rtl/>
          <w:lang w:bidi="ar-EG"/>
        </w:rPr>
        <w:tab/>
        <w:t xml:space="preserve">أنظمة الكبلات البحرية العاملة بالألياف البصرية بما فيها تطبيقات </w:t>
      </w:r>
      <w:r>
        <w:rPr>
          <w:lang w:bidi="ar-EG"/>
        </w:rPr>
        <w:t>100</w:t>
      </w:r>
      <w:r>
        <w:rPr>
          <w:rFonts w:hint="cs"/>
          <w:rtl/>
          <w:lang w:bidi="ar-EG"/>
        </w:rPr>
        <w:t xml:space="preserve"> </w:t>
      </w:r>
      <w:r w:rsidRPr="001A4517">
        <w:rPr>
          <w:rFonts w:eastAsia="Times New Roman" w:cs="Times New Roman"/>
          <w:szCs w:val="20"/>
          <w:lang w:val="en-GB" w:eastAsia="en-US"/>
        </w:rPr>
        <w:t>Gbit/s</w:t>
      </w:r>
      <w:r>
        <w:rPr>
          <w:rFonts w:hint="cs"/>
          <w:rtl/>
          <w:lang w:bidi="ar-EG"/>
        </w:rPr>
        <w:t xml:space="preserve"> (السلسلة </w:t>
      </w:r>
      <w:r w:rsidRPr="001A4517">
        <w:rPr>
          <w:rFonts w:eastAsia="Times New Roman" w:cs="Times New Roman"/>
          <w:szCs w:val="20"/>
          <w:lang w:val="en-GB" w:eastAsia="en-US"/>
        </w:rPr>
        <w:t>G.97x</w:t>
      </w:r>
      <w:r>
        <w:rPr>
          <w:rFonts w:hint="cs"/>
          <w:rtl/>
          <w:lang w:bidi="ar-EG"/>
        </w:rPr>
        <w:t>)</w:t>
      </w:r>
    </w:p>
    <w:p w:rsidR="00C84B1E" w:rsidRDefault="00C84B1E" w:rsidP="00C84B1E">
      <w:pPr>
        <w:pStyle w:val="enumlev1"/>
        <w:rPr>
          <w:rtl/>
          <w:lang w:bidi="ar-EG"/>
        </w:rPr>
      </w:pPr>
      <w:r>
        <w:rPr>
          <w:rFonts w:hint="cs"/>
          <w:rtl/>
          <w:lang w:bidi="ar-EG"/>
        </w:rPr>
        <w:t>-</w:t>
      </w:r>
      <w:r>
        <w:rPr>
          <w:rFonts w:hint="cs"/>
          <w:rtl/>
          <w:lang w:bidi="ar-EG"/>
        </w:rPr>
        <w:tab/>
        <w:t>المنشآت الخارجية</w:t>
      </w:r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  <w:lang w:bidi="ar-EG"/>
        </w:rPr>
        <w:t>-</w:t>
      </w:r>
      <w:r>
        <w:rPr>
          <w:rFonts w:hint="cs"/>
          <w:rtl/>
          <w:lang w:bidi="ar-EG"/>
        </w:rPr>
        <w:tab/>
      </w:r>
      <w:r w:rsidRPr="008628D1">
        <w:rPr>
          <w:rFonts w:hint="cs"/>
          <w:rtl/>
        </w:rPr>
        <w:t xml:space="preserve">إدارة الكوارث </w:t>
      </w:r>
      <w:r>
        <w:rPr>
          <w:rFonts w:hint="cs"/>
          <w:rtl/>
        </w:rPr>
        <w:t>بغية</w:t>
      </w:r>
      <w:r w:rsidRPr="008628D1">
        <w:rPr>
          <w:rFonts w:hint="cs"/>
          <w:rtl/>
        </w:rPr>
        <w:t xml:space="preserve"> زيادة قدرة </w:t>
      </w:r>
      <w:r w:rsidRPr="008628D1">
        <w:rPr>
          <w:rtl/>
        </w:rPr>
        <w:t xml:space="preserve">الشبكات </w:t>
      </w:r>
      <w:r w:rsidRPr="008628D1">
        <w:rPr>
          <w:rFonts w:hint="cs"/>
          <w:rtl/>
        </w:rPr>
        <w:t>على ال</w:t>
      </w:r>
      <w:r w:rsidRPr="008628D1">
        <w:rPr>
          <w:rtl/>
        </w:rPr>
        <w:t xml:space="preserve">صمود </w:t>
      </w:r>
      <w:r w:rsidRPr="008628D1">
        <w:rPr>
          <w:rFonts w:hint="cs"/>
          <w:rtl/>
        </w:rPr>
        <w:t>و</w:t>
      </w:r>
      <w:r w:rsidRPr="008628D1">
        <w:rPr>
          <w:rtl/>
        </w:rPr>
        <w:t>التعافي</w:t>
      </w:r>
      <w:r w:rsidRPr="008628D1">
        <w:rPr>
          <w:rFonts w:hint="cs"/>
          <w:rtl/>
        </w:rPr>
        <w:t xml:space="preserve"> بوحدات موارد تكنولوجيا المعلومات والاتصالات القابلة للنقل والنشر</w:t>
      </w:r>
      <w:r>
        <w:rPr>
          <w:rFonts w:hint="cs"/>
          <w:rtl/>
        </w:rPr>
        <w:t xml:space="preserve"> </w:t>
      </w:r>
      <w:r>
        <w:t>(L.392)</w:t>
      </w:r>
    </w:p>
    <w:p w:rsidR="00C84B1E" w:rsidRDefault="00C84B1E" w:rsidP="000E4855">
      <w:pPr>
        <w:rPr>
          <w:rtl/>
          <w:lang w:val="en-GB" w:bidi="ar-EG"/>
        </w:rPr>
      </w:pPr>
      <w:r>
        <w:rPr>
          <w:rFonts w:hint="cs"/>
          <w:rtl/>
          <w:lang w:bidi="ar-EG"/>
        </w:rPr>
        <w:t>ج)</w:t>
      </w:r>
      <w:r>
        <w:rPr>
          <w:rFonts w:hint="cs"/>
          <w:rtl/>
          <w:lang w:bidi="ar-EG"/>
        </w:rPr>
        <w:tab/>
        <w:t>إنجازات</w:t>
      </w:r>
      <w:r w:rsidRPr="005E1397">
        <w:rPr>
          <w:rFonts w:hint="cs"/>
          <w:rtl/>
          <w:lang w:bidi="ar-EG"/>
        </w:rPr>
        <w:t xml:space="preserve"> فرقة العمل</w:t>
      </w:r>
      <w:r w:rsidRPr="005E1397">
        <w:rPr>
          <w:rFonts w:hint="eastAsia"/>
          <w:rtl/>
        </w:rPr>
        <w:t> </w:t>
      </w:r>
      <w:r w:rsidRPr="005E1397">
        <w:rPr>
          <w:lang w:val="en-GB" w:bidi="ar-EG"/>
        </w:rPr>
        <w:t>3/15</w:t>
      </w:r>
    </w:p>
    <w:p w:rsidR="00C84B1E" w:rsidRDefault="00C84B1E" w:rsidP="00C84B1E">
      <w:pPr>
        <w:pStyle w:val="enumlev1"/>
        <w:rPr>
          <w:rtl/>
          <w:lang w:val="en-GB" w:bidi="ar-EG"/>
        </w:rPr>
      </w:pPr>
      <w:r>
        <w:rPr>
          <w:rFonts w:hint="cs"/>
          <w:rtl/>
          <w:lang w:val="en-GB" w:bidi="ar-EG"/>
        </w:rPr>
        <w:t>-</w:t>
      </w:r>
      <w:r>
        <w:rPr>
          <w:rFonts w:hint="cs"/>
          <w:rtl/>
          <w:lang w:val="en-GB" w:bidi="ar-EG"/>
        </w:rPr>
        <w:tab/>
        <w:t xml:space="preserve">تراتب وواجهات </w:t>
      </w:r>
      <w:r w:rsidRPr="001A4517">
        <w:rPr>
          <w:rFonts w:eastAsia="Times New Roman" w:cs="Times New Roman"/>
          <w:szCs w:val="20"/>
          <w:lang w:val="en-GB" w:eastAsia="en-US"/>
        </w:rPr>
        <w:t>OTN</w:t>
      </w:r>
      <w:r>
        <w:rPr>
          <w:rFonts w:hint="cs"/>
          <w:rtl/>
          <w:lang w:val="en-GB" w:bidi="ar-EG"/>
        </w:rPr>
        <w:t xml:space="preserve"> </w:t>
      </w:r>
      <w:r w:rsidRPr="00A01E99">
        <w:rPr>
          <w:rFonts w:cs="Times New Roman" w:hint="cs"/>
          <w:szCs w:val="22"/>
          <w:lang w:val="en-GB" w:bidi="ar-EG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G.709</w:t>
      </w:r>
      <w:r w:rsidRPr="001A4517">
        <w:rPr>
          <w:rFonts w:cs="Times New Roman" w:hint="cs"/>
          <w:szCs w:val="22"/>
          <w:lang w:val="en-GB" w:bidi="ar-EG"/>
        </w:rPr>
        <w:t>)</w:t>
      </w:r>
      <w:r>
        <w:rPr>
          <w:rFonts w:hint="cs"/>
          <w:rtl/>
          <w:lang w:val="en-GB" w:bidi="ar-EG"/>
        </w:rPr>
        <w:t xml:space="preserve"> لإشارات ما فوق </w:t>
      </w:r>
      <w:r>
        <w:rPr>
          <w:lang w:val="en-GB" w:bidi="ar-EG"/>
        </w:rPr>
        <w:t>100</w:t>
      </w:r>
      <w:r>
        <w:rPr>
          <w:rFonts w:hint="cs"/>
          <w:rtl/>
          <w:lang w:val="en-GB"/>
        </w:rPr>
        <w:t xml:space="preserve"> </w:t>
      </w:r>
      <w:r w:rsidR="00F03A7B">
        <w:rPr>
          <w:rFonts w:hint="cs"/>
          <w:rtl/>
          <w:lang w:val="en-GB"/>
        </w:rPr>
        <w:t>غيغابتة</w:t>
      </w:r>
      <w:r>
        <w:rPr>
          <w:rFonts w:hint="cs"/>
          <w:rtl/>
          <w:lang w:val="en-GB"/>
        </w:rPr>
        <w:t>/ثانية</w:t>
      </w:r>
      <w:r>
        <w:rPr>
          <w:rFonts w:hint="cs"/>
          <w:rtl/>
          <w:lang w:val="en-GB" w:bidi="ar-EG"/>
        </w:rPr>
        <w:t xml:space="preserve"> </w:t>
      </w:r>
      <w:r w:rsidRPr="00A01E99">
        <w:rPr>
          <w:rFonts w:cs="Times New Roman" w:hint="cs"/>
          <w:szCs w:val="22"/>
          <w:lang w:val="en-GB" w:bidi="ar-EG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n x Gbit/</w:t>
      </w:r>
      <w:r>
        <w:rPr>
          <w:rFonts w:eastAsia="Times New Roman" w:cs="Times New Roman"/>
          <w:szCs w:val="20"/>
          <w:lang w:val="en-GB" w:eastAsia="en-US"/>
        </w:rPr>
        <w:t>s 100</w:t>
      </w:r>
      <w:r w:rsidRPr="001A4517">
        <w:rPr>
          <w:rFonts w:cs="Times New Roman" w:hint="cs"/>
          <w:szCs w:val="22"/>
          <w:lang w:val="en-GB" w:bidi="ar-EG"/>
        </w:rPr>
        <w:t>)</w:t>
      </w:r>
    </w:p>
    <w:p w:rsidR="00C84B1E" w:rsidRPr="00166C8C" w:rsidRDefault="00C84B1E" w:rsidP="00C84B1E">
      <w:pPr>
        <w:pStyle w:val="enumlev1"/>
        <w:rPr>
          <w:rtl/>
          <w:lang w:bidi="ar-EG"/>
        </w:rPr>
      </w:pPr>
      <w:r>
        <w:rPr>
          <w:rFonts w:hint="cs"/>
          <w:rtl/>
          <w:lang w:val="en-GB" w:bidi="ar-EG"/>
        </w:rPr>
        <w:t>-</w:t>
      </w:r>
      <w:r>
        <w:rPr>
          <w:rFonts w:hint="cs"/>
          <w:rtl/>
          <w:lang w:val="en-GB" w:bidi="ar-EG"/>
        </w:rPr>
        <w:tab/>
        <w:t xml:space="preserve">استعادة الشبكات وحمايتها من أجل </w:t>
      </w:r>
      <w:r w:rsidRPr="001A4517">
        <w:rPr>
          <w:rFonts w:eastAsia="Times New Roman" w:cs="Times New Roman"/>
          <w:szCs w:val="20"/>
          <w:lang w:val="en-GB" w:eastAsia="en-US"/>
        </w:rPr>
        <w:t>OTN</w:t>
      </w:r>
      <w:r>
        <w:rPr>
          <w:rFonts w:hint="cs"/>
          <w:rtl/>
          <w:lang w:val="en-GB" w:bidi="ar-EG"/>
        </w:rPr>
        <w:t xml:space="preserve"> وإثرنت و</w:t>
      </w:r>
      <w:r w:rsidRPr="001A4517">
        <w:rPr>
          <w:rFonts w:eastAsia="Times New Roman" w:cs="Times New Roman"/>
          <w:szCs w:val="20"/>
          <w:lang w:val="en-GB" w:eastAsia="en-US"/>
        </w:rPr>
        <w:t>MPLS-TP</w:t>
      </w:r>
    </w:p>
    <w:p w:rsidR="00C84B1E" w:rsidRDefault="00C84B1E" w:rsidP="00C84B1E">
      <w:pPr>
        <w:pStyle w:val="enumlev1"/>
        <w:rPr>
          <w:rtl/>
          <w:lang w:val="en-GB"/>
        </w:rPr>
      </w:pPr>
      <w:r>
        <w:rPr>
          <w:rFonts w:hint="cs"/>
          <w:rtl/>
          <w:lang w:val="en-GB" w:bidi="ar-EG"/>
        </w:rPr>
        <w:t>-</w:t>
      </w:r>
      <w:r>
        <w:rPr>
          <w:rFonts w:hint="cs"/>
          <w:rtl/>
          <w:lang w:val="en-GB" w:bidi="ar-EG"/>
        </w:rPr>
        <w:tab/>
        <w:t xml:space="preserve">وظائف </w:t>
      </w:r>
      <w:r w:rsidRPr="001A4517">
        <w:rPr>
          <w:rFonts w:eastAsia="Times New Roman" w:cs="Times New Roman"/>
          <w:szCs w:val="20"/>
          <w:lang w:val="en-GB" w:eastAsia="en-US"/>
        </w:rPr>
        <w:t>OAM</w:t>
      </w:r>
      <w:r>
        <w:rPr>
          <w:rFonts w:hint="cs"/>
          <w:rtl/>
          <w:lang w:val="en-GB" w:bidi="ar-EG"/>
        </w:rPr>
        <w:t xml:space="preserve"> من أجل إثرنت و</w:t>
      </w:r>
      <w:r w:rsidRPr="001A4517">
        <w:rPr>
          <w:rFonts w:eastAsia="Times New Roman" w:cs="Times New Roman"/>
          <w:szCs w:val="20"/>
          <w:lang w:val="en-GB" w:eastAsia="en-US"/>
        </w:rPr>
        <w:t>MPLS-TP</w:t>
      </w:r>
      <w:r>
        <w:rPr>
          <w:rFonts w:hint="cs"/>
          <w:rtl/>
          <w:lang w:val="en-GB" w:bidi="ar-EG"/>
        </w:rPr>
        <w:t xml:space="preserve"> </w:t>
      </w:r>
    </w:p>
    <w:p w:rsidR="00C84B1E" w:rsidRDefault="00C84B1E" w:rsidP="00C84B1E">
      <w:pPr>
        <w:pStyle w:val="enumlev1"/>
        <w:rPr>
          <w:rtl/>
          <w:lang w:val="en-GB" w:bidi="ar-EG"/>
        </w:rPr>
      </w:pPr>
      <w:r>
        <w:rPr>
          <w:rFonts w:hint="cs"/>
          <w:rtl/>
          <w:lang w:val="en-GB" w:bidi="ar-EG"/>
        </w:rPr>
        <w:t>-</w:t>
      </w:r>
      <w:r>
        <w:rPr>
          <w:rtl/>
          <w:lang w:val="en-GB" w:bidi="ar-EG"/>
        </w:rPr>
        <w:tab/>
      </w:r>
      <w:r>
        <w:rPr>
          <w:rFonts w:hint="cs"/>
          <w:rtl/>
          <w:lang w:val="en-GB" w:bidi="ar-EG"/>
        </w:rPr>
        <w:t xml:space="preserve">معمارية شبكات النقل ومعمارية شبكات </w:t>
      </w:r>
      <w:r w:rsidRPr="001A4517">
        <w:rPr>
          <w:rFonts w:eastAsia="Times New Roman" w:cs="Times New Roman"/>
          <w:szCs w:val="20"/>
          <w:lang w:val="en-GB" w:eastAsia="en-US"/>
        </w:rPr>
        <w:t>SDN</w:t>
      </w:r>
      <w:r>
        <w:rPr>
          <w:rFonts w:hint="cs"/>
          <w:rtl/>
          <w:lang w:val="en-GB" w:bidi="ar-EG"/>
        </w:rPr>
        <w:t xml:space="preserve"> للنقل</w:t>
      </w:r>
    </w:p>
    <w:p w:rsidR="00C84B1E" w:rsidRDefault="00C84B1E" w:rsidP="00C84B1E">
      <w:pPr>
        <w:pStyle w:val="enumlev1"/>
        <w:rPr>
          <w:rtl/>
          <w:lang w:val="en-GB" w:bidi="ar-EG"/>
        </w:rPr>
      </w:pPr>
      <w:r>
        <w:rPr>
          <w:rFonts w:hint="cs"/>
          <w:rtl/>
          <w:lang w:val="en-GB" w:bidi="ar-EG"/>
        </w:rPr>
        <w:t>-</w:t>
      </w:r>
      <w:r>
        <w:rPr>
          <w:rFonts w:hint="cs"/>
          <w:rtl/>
          <w:lang w:val="en-GB" w:bidi="ar-EG"/>
        </w:rPr>
        <w:tab/>
        <w:t xml:space="preserve">تزامن الشبكات وتوزيع إشارات التوقيت (السلسلة </w:t>
      </w:r>
      <w:r w:rsidRPr="001A4517">
        <w:rPr>
          <w:rFonts w:eastAsia="Times New Roman" w:cs="Times New Roman"/>
          <w:szCs w:val="20"/>
          <w:lang w:val="en-GB" w:eastAsia="en-US"/>
        </w:rPr>
        <w:t>G.82xx</w:t>
      </w:r>
      <w:r>
        <w:rPr>
          <w:rFonts w:hint="cs"/>
          <w:rtl/>
          <w:lang w:val="en-GB" w:bidi="ar-EG"/>
        </w:rPr>
        <w:t>)</w:t>
      </w:r>
    </w:p>
    <w:p w:rsidR="00C84B1E" w:rsidRPr="00BE4A18" w:rsidRDefault="00C84B1E" w:rsidP="00C84B1E">
      <w:pPr>
        <w:pStyle w:val="enumlev1"/>
        <w:rPr>
          <w:spacing w:val="-6"/>
          <w:rtl/>
          <w:lang w:val="en-GB"/>
        </w:rPr>
      </w:pPr>
      <w:r>
        <w:rPr>
          <w:rFonts w:hint="cs"/>
          <w:rtl/>
          <w:lang w:val="en-GB" w:bidi="ar-EG"/>
        </w:rPr>
        <w:t>-</w:t>
      </w:r>
      <w:r>
        <w:rPr>
          <w:rFonts w:hint="cs"/>
          <w:rtl/>
          <w:lang w:val="en-GB" w:bidi="ar-EG"/>
        </w:rPr>
        <w:tab/>
      </w:r>
      <w:r w:rsidRPr="00BE4A18">
        <w:rPr>
          <w:spacing w:val="-6"/>
          <w:rtl/>
          <w:lang w:val="en-GB" w:bidi="ar-EG"/>
        </w:rPr>
        <w:t>نموذج أساسي للمعلومات</w:t>
      </w:r>
      <w:r w:rsidRPr="00BE4A18">
        <w:rPr>
          <w:rFonts w:hint="cs"/>
          <w:spacing w:val="-6"/>
          <w:rtl/>
          <w:lang w:val="en-GB" w:bidi="ar-EG"/>
        </w:rPr>
        <w:t xml:space="preserve"> لموارد</w:t>
      </w:r>
      <w:r w:rsidRPr="00BE4A18">
        <w:rPr>
          <w:spacing w:val="-6"/>
          <w:rtl/>
          <w:lang w:val="en-GB" w:bidi="ar-EG"/>
        </w:rPr>
        <w:t xml:space="preserve"> </w:t>
      </w:r>
      <w:r w:rsidRPr="00BE4A18">
        <w:rPr>
          <w:rFonts w:hint="cs"/>
          <w:spacing w:val="-6"/>
          <w:rtl/>
          <w:lang w:val="en-GB" w:bidi="ar-EG"/>
        </w:rPr>
        <w:t>ا</w:t>
      </w:r>
      <w:r w:rsidRPr="00BE4A18">
        <w:rPr>
          <w:spacing w:val="-6"/>
          <w:rtl/>
          <w:lang w:val="en-GB" w:bidi="ar-EG"/>
        </w:rPr>
        <w:t xml:space="preserve">لنقل </w:t>
      </w:r>
      <w:r w:rsidRPr="00BE4A18">
        <w:rPr>
          <w:rFonts w:hint="cs"/>
          <w:spacing w:val="-6"/>
          <w:rtl/>
          <w:lang w:val="en-GB" w:bidi="ar-EG"/>
        </w:rPr>
        <w:t xml:space="preserve">من أجل الانتقال إلى معماريات الشبكات المعرفة بالبرمجيات </w:t>
      </w:r>
      <w:r w:rsidRPr="00A01E99">
        <w:rPr>
          <w:rFonts w:cs="Times New Roman" w:hint="cs"/>
          <w:spacing w:val="-6"/>
          <w:szCs w:val="22"/>
          <w:lang w:val="en-GB" w:bidi="ar-EG"/>
        </w:rPr>
        <w:t>(</w:t>
      </w:r>
      <w:r w:rsidRPr="00BE4A18">
        <w:rPr>
          <w:spacing w:val="-6"/>
        </w:rPr>
        <w:t>SDN</w:t>
      </w:r>
      <w:r w:rsidRPr="001A4517">
        <w:rPr>
          <w:rFonts w:cs="Times New Roman" w:hint="cs"/>
          <w:spacing w:val="-6"/>
          <w:szCs w:val="22"/>
          <w:lang w:val="en-GB" w:bidi="ar-EG"/>
        </w:rPr>
        <w:t>)</w:t>
      </w:r>
      <w:r w:rsidRPr="00BE4A18">
        <w:rPr>
          <w:rFonts w:hint="cs"/>
          <w:spacing w:val="-6"/>
          <w:rtl/>
          <w:lang w:val="en-GB" w:bidi="ar-EG"/>
        </w:rPr>
        <w:t xml:space="preserve"> </w:t>
      </w:r>
      <w:r w:rsidRPr="00A01E99">
        <w:rPr>
          <w:rFonts w:cs="Times New Roman" w:hint="cs"/>
          <w:spacing w:val="-6"/>
          <w:szCs w:val="22"/>
          <w:lang w:val="en-GB" w:bidi="ar-EG"/>
        </w:rPr>
        <w:t>(</w:t>
      </w:r>
      <w:r w:rsidRPr="001A4517">
        <w:rPr>
          <w:rFonts w:eastAsia="Times New Roman" w:cs="Times New Roman"/>
          <w:spacing w:val="-6"/>
          <w:szCs w:val="20"/>
          <w:lang w:val="en-GB" w:eastAsia="en-US"/>
        </w:rPr>
        <w:t>G.7711/Y.1702</w:t>
      </w:r>
      <w:r w:rsidRPr="001A4517">
        <w:rPr>
          <w:rFonts w:cs="Times New Roman" w:hint="cs"/>
          <w:spacing w:val="-6"/>
          <w:szCs w:val="22"/>
          <w:lang w:val="en-GB" w:bidi="ar-EG"/>
        </w:rPr>
        <w:t>)</w:t>
      </w:r>
    </w:p>
    <w:p w:rsidR="00C84B1E" w:rsidRDefault="00C84B1E" w:rsidP="00C84B1E">
      <w:pPr>
        <w:pStyle w:val="enumlev1"/>
        <w:rPr>
          <w:rtl/>
          <w:lang w:val="en-GB" w:bidi="ar-EG"/>
        </w:rPr>
      </w:pPr>
      <w:r>
        <w:rPr>
          <w:rFonts w:hint="cs"/>
          <w:rtl/>
          <w:lang w:val="en-GB" w:bidi="ar-EG"/>
        </w:rPr>
        <w:t>-</w:t>
      </w:r>
      <w:r>
        <w:rPr>
          <w:rFonts w:hint="cs"/>
          <w:rtl/>
          <w:lang w:val="en-GB" w:bidi="ar-EG"/>
        </w:rPr>
        <w:tab/>
        <w:t>إدارة ومراقبة أنظمة ومعدات النقل ومراقبتها</w:t>
      </w:r>
    </w:p>
    <w:p w:rsidR="00C84B1E" w:rsidRDefault="00C84B1E" w:rsidP="00C84B1E">
      <w:pPr>
        <w:pStyle w:val="enumlev1"/>
        <w:rPr>
          <w:rtl/>
          <w:lang w:val="en-GB" w:bidi="ar-EG"/>
        </w:rPr>
      </w:pPr>
      <w:r>
        <w:rPr>
          <w:rFonts w:hint="cs"/>
          <w:rtl/>
          <w:lang w:val="en-GB" w:bidi="ar-EG"/>
        </w:rPr>
        <w:t>-</w:t>
      </w:r>
      <w:r>
        <w:rPr>
          <w:rFonts w:hint="cs"/>
          <w:rtl/>
          <w:lang w:val="en-GB" w:bidi="ar-EG"/>
        </w:rPr>
        <w:tab/>
        <w:t xml:space="preserve">عمل جديد على شبكات </w:t>
      </w:r>
      <w:r w:rsidRPr="001A4517">
        <w:rPr>
          <w:rFonts w:eastAsia="Times New Roman" w:cs="Times New Roman"/>
          <w:szCs w:val="20"/>
          <w:lang w:val="en-GB" w:eastAsia="en-US"/>
        </w:rPr>
        <w:t>OTN</w:t>
      </w:r>
      <w:r>
        <w:rPr>
          <w:rFonts w:hint="cs"/>
          <w:rtl/>
          <w:lang w:val="en-GB" w:bidi="ar-EG"/>
        </w:rPr>
        <w:t xml:space="preserve"> المرنة </w:t>
      </w:r>
      <w:r w:rsidRPr="00A01E99">
        <w:rPr>
          <w:rFonts w:cs="Times New Roman" w:hint="cs"/>
          <w:szCs w:val="22"/>
          <w:lang w:val="en-GB" w:bidi="ar-EG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n x Gbit/</w:t>
      </w:r>
      <w:r>
        <w:rPr>
          <w:rFonts w:eastAsia="Times New Roman" w:cs="Times New Roman"/>
          <w:szCs w:val="20"/>
          <w:lang w:val="en-GB" w:eastAsia="en-US"/>
        </w:rPr>
        <w:t>s 100</w:t>
      </w:r>
      <w:r w:rsidRPr="001A4517">
        <w:rPr>
          <w:rFonts w:cs="Times New Roman" w:hint="cs"/>
          <w:szCs w:val="22"/>
          <w:lang w:val="en-GB" w:bidi="ar-EG"/>
        </w:rPr>
        <w:t>)</w:t>
      </w:r>
    </w:p>
    <w:p w:rsidR="00C84B1E" w:rsidRPr="00BC17CA" w:rsidRDefault="00C84B1E" w:rsidP="000E4855">
      <w:pPr>
        <w:pStyle w:val="Heading2"/>
        <w:rPr>
          <w:rFonts w:ascii="Times New Roman Bold" w:hAnsi="Times New Roman Bold"/>
          <w:spacing w:val="6"/>
          <w:rtl/>
          <w:lang w:bidi="ar-EG"/>
        </w:rPr>
      </w:pPr>
      <w:r w:rsidRPr="00BC17CA">
        <w:rPr>
          <w:rFonts w:ascii="Times New Roman Bold" w:hAnsi="Times New Roman Bold"/>
          <w:spacing w:val="6"/>
          <w:lang w:bidi="ar-EG"/>
        </w:rPr>
        <w:t>3.3</w:t>
      </w:r>
      <w:r w:rsidRPr="00BC17CA">
        <w:rPr>
          <w:rFonts w:ascii="Times New Roman Bold" w:hAnsi="Times New Roman Bold"/>
          <w:spacing w:val="6"/>
          <w:lang w:bidi="ar-EG"/>
        </w:rPr>
        <w:tab/>
      </w:r>
      <w:r w:rsidRPr="00BC17CA">
        <w:rPr>
          <w:rFonts w:ascii="Times New Roman Bold" w:hAnsi="Times New Roman Bold" w:hint="cs"/>
          <w:spacing w:val="6"/>
          <w:rtl/>
          <w:lang w:bidi="ar-EG"/>
        </w:rPr>
        <w:t xml:space="preserve">تقرير عن أنشطة اللجنة بصفتها اللجنة </w:t>
      </w:r>
      <w:r w:rsidRPr="00BC17CA">
        <w:rPr>
          <w:rFonts w:ascii="Times New Roman Bold" w:hAnsi="Times New Roman Bold"/>
          <w:spacing w:val="6"/>
          <w:rtl/>
        </w:rPr>
        <w:t xml:space="preserve">الرئيسية </w:t>
      </w:r>
      <w:r w:rsidRPr="00BC17CA">
        <w:rPr>
          <w:rFonts w:ascii="Times New Roman Bold" w:hAnsi="Times New Roman Bold" w:hint="cs"/>
          <w:spacing w:val="6"/>
          <w:rtl/>
          <w:lang w:bidi="ar-EG"/>
        </w:rPr>
        <w:t xml:space="preserve">ومبادرات التقييس العالمية </w:t>
      </w:r>
      <w:r w:rsidRPr="00BC17CA">
        <w:rPr>
          <w:rFonts w:ascii="Times New Roman Bold" w:hAnsi="Times New Roman Bold"/>
          <w:spacing w:val="6"/>
          <w:sz w:val="22"/>
          <w:lang w:val="en-GB" w:bidi="ar-EG"/>
        </w:rPr>
        <w:t>(GSI)</w:t>
      </w:r>
      <w:r w:rsidRPr="00BC17CA">
        <w:rPr>
          <w:rFonts w:ascii="Times New Roman Bold" w:hAnsi="Times New Roman Bold" w:hint="cs"/>
          <w:spacing w:val="6"/>
          <w:rtl/>
          <w:lang w:bidi="ar-EG"/>
        </w:rPr>
        <w:t xml:space="preserve"> وأنشطة التنسيق المشتركة </w:t>
      </w:r>
      <w:r w:rsidRPr="00BC17CA">
        <w:rPr>
          <w:rFonts w:ascii="Times New Roman Bold" w:hAnsi="Times New Roman Bold"/>
          <w:spacing w:val="6"/>
          <w:sz w:val="22"/>
          <w:lang w:val="en-GB" w:bidi="ar-EG"/>
        </w:rPr>
        <w:t>(JCA)</w:t>
      </w:r>
      <w:r w:rsidRPr="00BC17CA">
        <w:rPr>
          <w:rFonts w:ascii="Times New Roman Bold" w:hAnsi="Times New Roman Bold" w:hint="cs"/>
          <w:spacing w:val="6"/>
          <w:rtl/>
          <w:lang w:bidi="ar-EG"/>
        </w:rPr>
        <w:t xml:space="preserve"> والأفرقة الإقليمية</w:t>
      </w:r>
    </w:p>
    <w:p w:rsidR="00C84B1E" w:rsidRDefault="00C84B1E" w:rsidP="00C84B1E">
      <w:pPr>
        <w:pStyle w:val="Heading3"/>
        <w:rPr>
          <w:rtl/>
          <w:lang w:bidi="ar-EG"/>
        </w:rPr>
      </w:pPr>
      <w:r>
        <w:rPr>
          <w:lang w:bidi="ar-EG"/>
        </w:rPr>
        <w:t>1.3.3</w:t>
      </w:r>
      <w:r>
        <w:rPr>
          <w:lang w:bidi="ar-EG"/>
        </w:rPr>
        <w:tab/>
      </w:r>
      <w:r w:rsidRPr="006C0FD5">
        <w:rPr>
          <w:rFonts w:hint="cs"/>
          <w:rtl/>
          <w:lang w:bidi="ar-EG"/>
        </w:rPr>
        <w:t>أنشطة لجنة الدراسات</w:t>
      </w:r>
      <w:r>
        <w:rPr>
          <w:rFonts w:hint="cs"/>
          <w:rtl/>
          <w:lang w:bidi="ar-EG"/>
        </w:rPr>
        <w:t xml:space="preserve"> بصفتها اللجنة الرئيسية</w:t>
      </w:r>
    </w:p>
    <w:p w:rsidR="00C84B1E" w:rsidRPr="00C11A45" w:rsidRDefault="00C84B1E" w:rsidP="000E4855">
      <w:pPr>
        <w:rPr>
          <w:rFonts w:eastAsiaTheme="majorEastAsia"/>
          <w:sz w:val="24"/>
          <w:szCs w:val="32"/>
          <w:rtl/>
          <w:lang w:bidi="ar-EG"/>
        </w:rPr>
      </w:pPr>
      <w:r w:rsidRPr="00C11A45">
        <w:rPr>
          <w:rFonts w:eastAsiaTheme="majorEastAsia" w:hint="cs"/>
          <w:sz w:val="24"/>
          <w:szCs w:val="32"/>
          <w:rtl/>
          <w:lang w:bidi="ar-EG"/>
        </w:rPr>
        <w:t>عملت</w:t>
      </w:r>
      <w:r>
        <w:rPr>
          <w:rFonts w:eastAsiaTheme="majorEastAsia" w:hint="cs"/>
          <w:sz w:val="24"/>
          <w:szCs w:val="32"/>
          <w:rtl/>
          <w:lang w:bidi="ar-EG"/>
        </w:rPr>
        <w:t xml:space="preserve"> لجنة الدراسات </w:t>
      </w:r>
      <w:r w:rsidRPr="001A4517">
        <w:rPr>
          <w:rFonts w:eastAsiaTheme="majorEastAsia"/>
          <w:szCs w:val="32"/>
          <w:lang w:val="en-GB" w:bidi="ar-EG"/>
        </w:rPr>
        <w:t>15</w:t>
      </w:r>
      <w:r>
        <w:rPr>
          <w:rFonts w:eastAsiaTheme="majorEastAsia" w:hint="cs"/>
          <w:sz w:val="24"/>
          <w:szCs w:val="32"/>
          <w:rtl/>
          <w:lang w:bidi="ar-EG"/>
        </w:rPr>
        <w:t xml:space="preserve"> بصفتها لجنة الدراسات الرئيسية في مجالات:</w:t>
      </w:r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</w:rPr>
        <w:lastRenderedPageBreak/>
        <w:t>-</w:t>
      </w:r>
      <w:r>
        <w:rPr>
          <w:rFonts w:hint="cs"/>
          <w:rtl/>
        </w:rPr>
        <w:tab/>
      </w:r>
      <w:r w:rsidRPr="006C0FD5">
        <w:rPr>
          <w:rFonts w:hint="cs"/>
          <w:rtl/>
        </w:rPr>
        <w:t xml:space="preserve">النقل في شبكات النفاذ </w:t>
      </w:r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</w:rPr>
        <w:t>-</w:t>
      </w:r>
      <w:r>
        <w:rPr>
          <w:rFonts w:hint="cs"/>
          <w:rtl/>
        </w:rPr>
        <w:tab/>
      </w:r>
      <w:hyperlink r:id="rId308" w:history="1">
        <w:r w:rsidRPr="006C0FD5">
          <w:rPr>
            <w:rStyle w:val="Hyperlink"/>
            <w:rFonts w:hint="cs"/>
            <w:color w:val="auto"/>
            <w:u w:val="none"/>
            <w:rtl/>
          </w:rPr>
          <w:t>التكنولوجيات البصرية</w:t>
        </w:r>
      </w:hyperlink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</w:rPr>
        <w:t>-</w:t>
      </w:r>
      <w:r>
        <w:rPr>
          <w:rFonts w:hint="cs"/>
          <w:rtl/>
        </w:rPr>
        <w:tab/>
      </w:r>
      <w:hyperlink r:id="rId309" w:history="1">
        <w:r w:rsidRPr="006C0FD5">
          <w:rPr>
            <w:rStyle w:val="Hyperlink"/>
            <w:rFonts w:hint="cs"/>
            <w:color w:val="auto"/>
            <w:u w:val="none"/>
            <w:rtl/>
          </w:rPr>
          <w:t>شبكات النقل البصرية</w:t>
        </w:r>
      </w:hyperlink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</w:rPr>
        <w:t>-</w:t>
      </w:r>
      <w:r>
        <w:rPr>
          <w:rFonts w:hint="cs"/>
          <w:rtl/>
        </w:rPr>
        <w:tab/>
        <w:t>الشبكات الذكية</w:t>
      </w:r>
    </w:p>
    <w:p w:rsidR="00C84B1E" w:rsidRDefault="00C84B1E" w:rsidP="000E4855">
      <w:pPr>
        <w:rPr>
          <w:rtl/>
          <w:lang w:bidi="ar-EG"/>
        </w:rPr>
      </w:pPr>
      <w:r>
        <w:rPr>
          <w:rFonts w:hint="cs"/>
          <w:rtl/>
          <w:lang w:bidi="ar-EG"/>
        </w:rPr>
        <w:t xml:space="preserve">وضعت </w:t>
      </w:r>
      <w:r>
        <w:rPr>
          <w:rFonts w:eastAsiaTheme="majorEastAsia" w:hint="cs"/>
          <w:sz w:val="24"/>
          <w:szCs w:val="32"/>
          <w:rtl/>
          <w:lang w:bidi="ar-EG"/>
        </w:rPr>
        <w:t xml:space="preserve">لجنة الدراسات </w:t>
      </w:r>
      <w:r w:rsidRPr="001A4517">
        <w:rPr>
          <w:rFonts w:eastAsiaTheme="majorEastAsia"/>
          <w:szCs w:val="32"/>
          <w:lang w:val="en-GB" w:bidi="ar-EG"/>
        </w:rPr>
        <w:t>15</w:t>
      </w:r>
      <w:r>
        <w:rPr>
          <w:rFonts w:eastAsiaTheme="majorEastAsia" w:hint="cs"/>
          <w:sz w:val="24"/>
          <w:szCs w:val="32"/>
          <w:rtl/>
          <w:lang w:bidi="ar-EG"/>
        </w:rPr>
        <w:t xml:space="preserve"> </w:t>
      </w:r>
      <w:r>
        <w:rPr>
          <w:rFonts w:hint="cs"/>
          <w:rtl/>
          <w:lang w:bidi="ar-EG"/>
        </w:rPr>
        <w:t>وحدّثت الوثائق التالية:</w:t>
      </w:r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</w:rPr>
        <w:t>-</w:t>
      </w:r>
      <w:r>
        <w:rPr>
          <w:rFonts w:hint="cs"/>
          <w:rtl/>
        </w:rPr>
        <w:tab/>
        <w:t>استعراض</w:t>
      </w:r>
      <w:r>
        <w:rPr>
          <w:rtl/>
        </w:rPr>
        <w:t xml:space="preserve"> معايير النقل في شبك</w:t>
      </w:r>
      <w:r>
        <w:rPr>
          <w:rFonts w:hint="cs"/>
          <w:rtl/>
        </w:rPr>
        <w:t>ات</w:t>
      </w:r>
      <w:r w:rsidRPr="00C11A45">
        <w:rPr>
          <w:rtl/>
        </w:rPr>
        <w:t xml:space="preserve"> النفاذ</w:t>
      </w:r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</w:rPr>
        <w:t>-</w:t>
      </w:r>
      <w:r>
        <w:rPr>
          <w:rFonts w:hint="cs"/>
          <w:rtl/>
        </w:rPr>
        <w:tab/>
        <w:t>خطة عمل</w:t>
      </w:r>
      <w:r w:rsidRPr="00C11A45">
        <w:rPr>
          <w:rtl/>
        </w:rPr>
        <w:t xml:space="preserve"> معايير النقل في </w:t>
      </w:r>
      <w:r>
        <w:rPr>
          <w:rtl/>
        </w:rPr>
        <w:t>شبك</w:t>
      </w:r>
      <w:r>
        <w:rPr>
          <w:rFonts w:hint="cs"/>
          <w:rtl/>
        </w:rPr>
        <w:t>ات</w:t>
      </w:r>
      <w:r w:rsidRPr="00C11A45">
        <w:rPr>
          <w:rtl/>
        </w:rPr>
        <w:t xml:space="preserve"> النفاذ</w:t>
      </w:r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</w:rPr>
        <w:t>-</w:t>
      </w:r>
      <w:r>
        <w:rPr>
          <w:rFonts w:hint="cs"/>
          <w:rtl/>
        </w:rPr>
        <w:tab/>
      </w:r>
      <w:r w:rsidRPr="00C11A45">
        <w:rPr>
          <w:rtl/>
        </w:rPr>
        <w:t xml:space="preserve">خطة </w:t>
      </w:r>
      <w:r>
        <w:rPr>
          <w:rFonts w:hint="cs"/>
          <w:rtl/>
        </w:rPr>
        <w:t>عمل</w:t>
      </w:r>
      <w:r w:rsidRPr="00C11A45">
        <w:rPr>
          <w:rtl/>
        </w:rPr>
        <w:t xml:space="preserve"> تقييس </w:t>
      </w:r>
      <w:r>
        <w:rPr>
          <w:rFonts w:hint="cs"/>
          <w:rtl/>
        </w:rPr>
        <w:t>ش</w:t>
      </w:r>
      <w:r w:rsidRPr="00C11A45">
        <w:rPr>
          <w:rtl/>
        </w:rPr>
        <w:t>بكات وتكنولوجيات النقل البصرية</w:t>
      </w:r>
    </w:p>
    <w:p w:rsidR="00C84B1E" w:rsidRDefault="00C84B1E" w:rsidP="00C84B1E">
      <w:pPr>
        <w:pStyle w:val="enumlev1"/>
        <w:rPr>
          <w:rtl/>
        </w:rPr>
      </w:pPr>
      <w:r>
        <w:rPr>
          <w:rFonts w:hint="cs"/>
          <w:rtl/>
        </w:rPr>
        <w:t>-</w:t>
      </w:r>
      <w:r>
        <w:rPr>
          <w:rFonts w:hint="cs"/>
          <w:rtl/>
        </w:rPr>
        <w:tab/>
        <w:t>استعراض</w:t>
      </w:r>
      <w:r w:rsidRPr="00C11A45">
        <w:rPr>
          <w:rtl/>
        </w:rPr>
        <w:t xml:space="preserve"> الشبكات الذكية وخطة العمل بشأنها</w:t>
      </w:r>
    </w:p>
    <w:p w:rsidR="00C84B1E" w:rsidRDefault="00C84B1E" w:rsidP="000E4855">
      <w:pPr>
        <w:rPr>
          <w:rFonts w:eastAsia="Times New Roman" w:cs="Times New Roman"/>
          <w:sz w:val="24"/>
          <w:szCs w:val="20"/>
          <w:rtl/>
          <w:lang w:eastAsia="en-US"/>
        </w:rPr>
      </w:pPr>
      <w:r>
        <w:rPr>
          <w:rFonts w:hint="cs"/>
          <w:rtl/>
          <w:lang w:bidi="ar-EG"/>
        </w:rPr>
        <w:t xml:space="preserve">وهذه الوثائق معروضة في الصفحة الإلكترونية للجنة الدراسات </w:t>
      </w:r>
      <w:r>
        <w:rPr>
          <w:lang w:val="en-GB" w:bidi="ar-EG"/>
        </w:rPr>
        <w:t>15</w:t>
      </w:r>
      <w:r>
        <w:rPr>
          <w:rFonts w:hint="cs"/>
          <w:rtl/>
          <w:lang w:val="en-GB" w:bidi="ar-SY"/>
        </w:rPr>
        <w:t xml:space="preserve"> في العنوان:</w:t>
      </w:r>
      <w:r>
        <w:rPr>
          <w:rtl/>
          <w:lang w:val="en-GB" w:bidi="ar-SY"/>
        </w:rPr>
        <w:tab/>
      </w:r>
      <w:r>
        <w:rPr>
          <w:rtl/>
          <w:lang w:val="en-GB" w:bidi="ar-SY"/>
        </w:rPr>
        <w:br/>
      </w:r>
      <w:hyperlink r:id="rId310" w:history="1">
        <w:bookmarkStart w:id="348" w:name="lt_pId1552"/>
        <w:r w:rsidRPr="001A4517">
          <w:rPr>
            <w:rFonts w:eastAsia="Times New Roman" w:cs="Times New Roman"/>
            <w:color w:val="0000FF"/>
            <w:szCs w:val="20"/>
            <w:u w:val="single"/>
            <w:lang w:val="en-GB" w:eastAsia="en-US"/>
          </w:rPr>
          <w:t>http://www.itu.int/en/ITU-T/studygroups/2013-2016/15/Pages/default.aspx</w:t>
        </w:r>
        <w:bookmarkEnd w:id="348"/>
      </w:hyperlink>
    </w:p>
    <w:p w:rsidR="00C84B1E" w:rsidRDefault="00C84B1E" w:rsidP="000E4855">
      <w:pPr>
        <w:pStyle w:val="Heading3"/>
        <w:rPr>
          <w:rFonts w:eastAsia="Times New Roman" w:cs="Times New Roman"/>
          <w:szCs w:val="20"/>
          <w:rtl/>
          <w:lang w:eastAsia="en-US" w:bidi="ar-EG"/>
        </w:rPr>
      </w:pPr>
      <w:r>
        <w:rPr>
          <w:lang w:bidi="ar-EG"/>
        </w:rPr>
        <w:t>2.3.3</w:t>
      </w:r>
      <w:r w:rsidRPr="009821B0">
        <w:rPr>
          <w:rFonts w:hint="cs"/>
          <w:rtl/>
          <w:lang w:bidi="ar-EG"/>
        </w:rPr>
        <w:tab/>
      </w:r>
      <w:r w:rsidRPr="000E6C36">
        <w:rPr>
          <w:rtl/>
          <w:lang w:bidi="ar-EG"/>
        </w:rPr>
        <w:t xml:space="preserve">مبادرات التقييس العالمية </w:t>
      </w:r>
      <w:r w:rsidRPr="00A01E99">
        <w:rPr>
          <w:rFonts w:cs="Times New Roman"/>
          <w:szCs w:val="22"/>
          <w:lang w:val="en-GB" w:bidi="ar-EG"/>
        </w:rPr>
        <w:t>(</w:t>
      </w:r>
      <w:r w:rsidRPr="000E6C36">
        <w:rPr>
          <w:lang w:bidi="ar-EG"/>
        </w:rPr>
        <w:t>GSI</w:t>
      </w:r>
      <w:r w:rsidRPr="001A4517">
        <w:rPr>
          <w:rFonts w:cs="Times New Roman"/>
          <w:szCs w:val="22"/>
          <w:lang w:val="en-GB" w:bidi="ar-EG"/>
        </w:rPr>
        <w:t>)</w:t>
      </w:r>
      <w:r w:rsidRPr="000E6C36">
        <w:rPr>
          <w:rtl/>
          <w:lang w:bidi="ar-EG"/>
        </w:rPr>
        <w:t xml:space="preserve"> وأنشطة التنسيق المشتركة </w:t>
      </w:r>
      <w:r w:rsidRPr="00A01E99">
        <w:rPr>
          <w:rFonts w:cs="Times New Roman"/>
          <w:szCs w:val="22"/>
          <w:lang w:val="en-GB" w:bidi="ar-EG"/>
        </w:rPr>
        <w:t>(</w:t>
      </w:r>
      <w:r w:rsidRPr="000E6C36">
        <w:rPr>
          <w:lang w:bidi="ar-EG"/>
        </w:rPr>
        <w:t>JCA</w:t>
      </w:r>
      <w:r w:rsidRPr="001A4517">
        <w:rPr>
          <w:rFonts w:cs="Times New Roman"/>
          <w:szCs w:val="22"/>
          <w:lang w:val="en-GB" w:bidi="ar-EG"/>
        </w:rPr>
        <w:t>)</w:t>
      </w:r>
    </w:p>
    <w:p w:rsidR="00C84B1E" w:rsidRPr="009821B0" w:rsidRDefault="00C84B1E" w:rsidP="000E4855">
      <w:pPr>
        <w:rPr>
          <w:rFonts w:ascii="Traditional Arabic" w:eastAsia="Times New Roman" w:hAnsi="Traditional Arabic"/>
          <w:b/>
          <w:sz w:val="30"/>
          <w:rtl/>
          <w:lang w:eastAsia="en-US"/>
        </w:rPr>
      </w:pPr>
      <w:r w:rsidRPr="009821B0">
        <w:rPr>
          <w:rFonts w:ascii="Traditional Arabic" w:eastAsia="Times New Roman" w:hAnsi="Traditional Arabic"/>
          <w:b/>
          <w:sz w:val="30"/>
          <w:rtl/>
          <w:lang w:eastAsia="en-US"/>
        </w:rPr>
        <w:t>لا يوجد</w:t>
      </w:r>
      <w:r>
        <w:rPr>
          <w:rFonts w:ascii="Traditional Arabic" w:eastAsia="Times New Roman" w:hAnsi="Traditional Arabic" w:hint="cs"/>
          <w:b/>
          <w:sz w:val="30"/>
          <w:rtl/>
          <w:lang w:eastAsia="en-US"/>
        </w:rPr>
        <w:t>.</w:t>
      </w:r>
    </w:p>
    <w:p w:rsidR="00C84B1E" w:rsidRPr="000E6C36" w:rsidRDefault="00C84B1E" w:rsidP="000E4855">
      <w:pPr>
        <w:pStyle w:val="Heading3"/>
        <w:rPr>
          <w:rtl/>
          <w:lang w:bidi="ar-EG"/>
        </w:rPr>
      </w:pPr>
      <w:r w:rsidRPr="000E6C36">
        <w:rPr>
          <w:lang w:bidi="ar-EG"/>
        </w:rPr>
        <w:t>3.3.3</w:t>
      </w:r>
      <w:r w:rsidRPr="000E6C36">
        <w:rPr>
          <w:lang w:bidi="ar-EG"/>
        </w:rPr>
        <w:tab/>
      </w:r>
      <w:r>
        <w:rPr>
          <w:rFonts w:hint="cs"/>
          <w:rtl/>
          <w:lang w:bidi="ar-EG"/>
        </w:rPr>
        <w:t>الأفرقة</w:t>
      </w:r>
      <w:r w:rsidRPr="000E6C36">
        <w:rPr>
          <w:rFonts w:hint="cs"/>
          <w:rtl/>
          <w:lang w:bidi="ar-EG"/>
        </w:rPr>
        <w:t xml:space="preserve"> الإقليمية</w:t>
      </w:r>
    </w:p>
    <w:p w:rsidR="00C84B1E" w:rsidRDefault="00C84B1E" w:rsidP="000E4855">
      <w:pPr>
        <w:rPr>
          <w:lang w:bidi="ar-EG"/>
        </w:rPr>
      </w:pPr>
      <w:r>
        <w:rPr>
          <w:rFonts w:hint="cs"/>
          <w:rtl/>
          <w:lang w:bidi="ar-EG"/>
        </w:rPr>
        <w:t>لا يوجد.</w:t>
      </w:r>
    </w:p>
    <w:p w:rsidR="00C84B1E" w:rsidRDefault="00C84B1E" w:rsidP="000E4855">
      <w:pPr>
        <w:pStyle w:val="Heading1"/>
        <w:rPr>
          <w:lang w:bidi="ar-EG"/>
        </w:rPr>
      </w:pPr>
      <w:bookmarkStart w:id="349" w:name="_Toc460225663"/>
      <w:r>
        <w:rPr>
          <w:lang w:bidi="ar-EG"/>
        </w:rPr>
        <w:t>4</w:t>
      </w:r>
      <w:r>
        <w:rPr>
          <w:lang w:bidi="ar-EG"/>
        </w:rPr>
        <w:tab/>
      </w:r>
      <w:r w:rsidRPr="009821B0">
        <w:rPr>
          <w:rFonts w:hint="cs"/>
          <w:rtl/>
          <w:lang w:bidi="ar-EG"/>
        </w:rPr>
        <w:t xml:space="preserve">ملاحظات </w:t>
      </w:r>
      <w:r>
        <w:rPr>
          <w:rFonts w:hint="cs"/>
          <w:rtl/>
          <w:lang w:bidi="ar-EG"/>
        </w:rPr>
        <w:t>ت</w:t>
      </w:r>
      <w:r w:rsidRPr="009821B0">
        <w:rPr>
          <w:rFonts w:hint="cs"/>
          <w:rtl/>
          <w:lang w:bidi="ar-EG"/>
        </w:rPr>
        <w:t>تعلق بالأعمال المقبلة</w:t>
      </w:r>
      <w:bookmarkEnd w:id="349"/>
    </w:p>
    <w:p w:rsidR="00C84B1E" w:rsidRPr="00033A58" w:rsidRDefault="00C84B1E" w:rsidP="000E4855">
      <w:pPr>
        <w:rPr>
          <w:rtl/>
        </w:rPr>
      </w:pPr>
      <w:r w:rsidRPr="00033A58">
        <w:rPr>
          <w:rtl/>
        </w:rPr>
        <w:t xml:space="preserve">لجنة الدراسات </w:t>
      </w:r>
      <w:r w:rsidRPr="00033A58">
        <w:rPr>
          <w:lang w:bidi="ar-EG"/>
        </w:rPr>
        <w:t>15</w:t>
      </w:r>
      <w:r w:rsidRPr="00033A58">
        <w:rPr>
          <w:rtl/>
        </w:rPr>
        <w:t xml:space="preserve"> لقطاع تقييس الاتصالات مسؤولة عن </w:t>
      </w:r>
      <w:r>
        <w:rPr>
          <w:rFonts w:hint="cs"/>
          <w:rtl/>
        </w:rPr>
        <w:t>وضع</w:t>
      </w:r>
      <w:r w:rsidRPr="00033A58">
        <w:rPr>
          <w:rtl/>
        </w:rPr>
        <w:t xml:space="preserve"> المعايير الخاصة بالبنى التحتية لشبكات النقل البصرية ولشبكات النفاذ وللشبكات المنزلية والشبكات الكهربائية، والأنظمة والتجهيزات والألياف البصرية والكبلات</w:t>
      </w:r>
      <w:r>
        <w:rPr>
          <w:rFonts w:hint="cs"/>
          <w:rtl/>
        </w:rPr>
        <w:t>. ويشمل عملها في المستقبل بنود الأعمال التالية (دون أن يقتصر عليها):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نفاذ بصري (ليف إلى المنزل) بمعدل بتات </w:t>
      </w:r>
      <w:r>
        <w:t>40</w:t>
      </w:r>
      <w:r>
        <w:rPr>
          <w:rFonts w:hint="cs"/>
          <w:rtl/>
        </w:rPr>
        <w:t xml:space="preserve"> </w:t>
      </w:r>
      <w:r w:rsidRPr="001A4517">
        <w:rPr>
          <w:rFonts w:eastAsia="Times New Roman" w:cs="Times New Roman"/>
          <w:szCs w:val="20"/>
          <w:lang w:val="en-GB" w:eastAsia="en-US"/>
        </w:rPr>
        <w:t>Gbit/s</w:t>
      </w:r>
      <w:r>
        <w:rPr>
          <w:rFonts w:hint="cs"/>
          <w:rtl/>
        </w:rPr>
        <w:t xml:space="preserve"> أو أعلى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NG-PON2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Pr="00A76242" w:rsidRDefault="00C84B1E" w:rsidP="008444F4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راديو عبر الألياف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RoF</w:t>
      </w:r>
      <w:r w:rsidRPr="001A4517">
        <w:rPr>
          <w:rFonts w:cs="Times New Roman" w:hint="cs"/>
          <w:szCs w:val="22"/>
          <w:lang w:val="en-GB"/>
        </w:rPr>
        <w:t>)</w:t>
      </w:r>
      <w:r>
        <w:rPr>
          <w:rFonts w:hint="cs"/>
          <w:rtl/>
        </w:rPr>
        <w:t xml:space="preserve"> </w:t>
      </w:r>
      <w:r w:rsidR="008444F4">
        <w:rPr>
          <w:rFonts w:hint="cs"/>
          <w:rtl/>
        </w:rPr>
        <w:t>-</w:t>
      </w:r>
      <w:r>
        <w:rPr>
          <w:rFonts w:hint="cs"/>
          <w:rtl/>
        </w:rPr>
        <w:t xml:space="preserve"> توصيل أمامي لاتصالات </w:t>
      </w:r>
      <w:r w:rsidRPr="001A4517">
        <w:rPr>
          <w:rFonts w:eastAsia="Times New Roman" w:cs="Times New Roman"/>
          <w:szCs w:val="20"/>
          <w:lang w:val="en-GB" w:eastAsia="en-US"/>
        </w:rPr>
        <w:t>IMT-2020/5G</w:t>
      </w:r>
      <w:r>
        <w:rPr>
          <w:rFonts w:hint="cs"/>
          <w:rtl/>
        </w:rPr>
        <w:t xml:space="preserve"> المتنقلة</w:t>
      </w:r>
    </w:p>
    <w:p w:rsidR="00C84B1E" w:rsidRPr="00A76242" w:rsidRDefault="00C84B1E" w:rsidP="008444F4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 w:rsidRPr="001A4517">
        <w:rPr>
          <w:rFonts w:eastAsia="Times New Roman" w:cs="Times New Roman"/>
          <w:szCs w:val="20"/>
          <w:lang w:val="en-GB" w:eastAsia="en-US"/>
        </w:rPr>
        <w:t>G.fast</w:t>
      </w:r>
      <w:r>
        <w:rPr>
          <w:rFonts w:hint="cs"/>
          <w:rtl/>
        </w:rPr>
        <w:t xml:space="preserve"> </w:t>
      </w:r>
      <w:r w:rsidR="008444F4">
        <w:rPr>
          <w:rFonts w:hint="cs"/>
          <w:rtl/>
        </w:rPr>
        <w:t>-</w:t>
      </w:r>
      <w:r>
        <w:rPr>
          <w:rFonts w:hint="cs"/>
          <w:rtl/>
        </w:rPr>
        <w:t xml:space="preserve"> نفاذ عريض ال</w:t>
      </w:r>
      <w:r w:rsidRPr="00EA341C">
        <w:rPr>
          <w:rFonts w:hint="cs"/>
          <w:rtl/>
        </w:rPr>
        <w:t xml:space="preserve">نطاق </w:t>
      </w:r>
      <w:r>
        <w:rPr>
          <w:rFonts w:hint="cs"/>
          <w:rtl/>
        </w:rPr>
        <w:t>من الصنف البصري باستعمال الكبلات المعدنية القائمة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اتصالات </w:t>
      </w:r>
      <w:r w:rsidRPr="001A4517">
        <w:rPr>
          <w:rFonts w:eastAsia="Times New Roman" w:cs="Times New Roman"/>
          <w:szCs w:val="20"/>
          <w:lang w:val="en-GB" w:eastAsia="en-US"/>
        </w:rPr>
        <w:t>PLC</w:t>
      </w:r>
      <w:r>
        <w:rPr>
          <w:rFonts w:hint="cs"/>
          <w:rtl/>
        </w:rPr>
        <w:t xml:space="preserve"> ضيقة النطاق من أجل الشبكات الذكية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tl/>
        </w:rPr>
        <w:tab/>
      </w:r>
      <w:r>
        <w:rPr>
          <w:rFonts w:hint="cs"/>
          <w:rtl/>
        </w:rPr>
        <w:t xml:space="preserve">اتصالات عريضة النطاق للشبكات المنزلية/داخل المنزل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G.hn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Pr="00E315C7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اتصالات ضوء مرئي عالية السرعة داخل المبنى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G.vlc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Pr="00A76242" w:rsidRDefault="00C84B1E" w:rsidP="00C84B1E">
      <w:pPr>
        <w:pStyle w:val="enumlev1"/>
        <w:rPr>
          <w:rtl/>
        </w:rPr>
      </w:pPr>
      <w:r w:rsidRPr="00E315C7">
        <w:rPr>
          <w:rFonts w:hint="cs"/>
          <w:rtl/>
        </w:rPr>
        <w:t>-</w:t>
      </w:r>
      <w:r w:rsidRPr="00E315C7">
        <w:rPr>
          <w:rFonts w:hint="cs"/>
          <w:rtl/>
        </w:rPr>
        <w:tab/>
        <w:t>تطبيقات الشبكة الكهربائية</w:t>
      </w:r>
      <w:r w:rsidRPr="00E315C7">
        <w:rPr>
          <w:rFonts w:hint="cs"/>
          <w:rtl/>
          <w:lang w:bidi="ar-EG"/>
        </w:rPr>
        <w:t xml:space="preserve"> المرنة</w:t>
      </w:r>
      <w:r w:rsidRPr="00E315C7">
        <w:rPr>
          <w:rFonts w:hint="cs"/>
          <w:rtl/>
        </w:rPr>
        <w:t xml:space="preserve"> العاملة ب</w:t>
      </w:r>
      <w:r w:rsidRPr="00E315C7">
        <w:rPr>
          <w:rtl/>
          <w:lang w:bidi="ar-EG"/>
        </w:rPr>
        <w:t xml:space="preserve">تعدد </w:t>
      </w:r>
      <w:r w:rsidRPr="00E315C7">
        <w:rPr>
          <w:rFonts w:hint="cs"/>
          <w:rtl/>
          <w:lang w:bidi="ar-EG"/>
        </w:rPr>
        <w:t>ال</w:t>
      </w:r>
      <w:r w:rsidRPr="00E315C7">
        <w:rPr>
          <w:rtl/>
          <w:lang w:bidi="ar-EG"/>
        </w:rPr>
        <w:t>إرسال</w:t>
      </w:r>
      <w:r w:rsidRPr="00E315C7">
        <w:rPr>
          <w:rFonts w:hint="cs"/>
          <w:rtl/>
          <w:lang w:bidi="ar-EG"/>
        </w:rPr>
        <w:t xml:space="preserve"> </w:t>
      </w:r>
      <w:r w:rsidRPr="00E315C7">
        <w:rPr>
          <w:rtl/>
          <w:lang w:bidi="ar-EG"/>
        </w:rPr>
        <w:t xml:space="preserve">بتقسيم </w:t>
      </w:r>
      <w:r>
        <w:rPr>
          <w:rFonts w:hint="cs"/>
          <w:rtl/>
          <w:lang w:bidi="ar-EG"/>
        </w:rPr>
        <w:t>مكثف</w:t>
      </w:r>
      <w:r w:rsidRPr="00E315C7">
        <w:rPr>
          <w:rtl/>
          <w:lang w:bidi="ar-EG"/>
        </w:rPr>
        <w:t xml:space="preserve"> لطول الموجة </w:t>
      </w:r>
      <w:r w:rsidRPr="00E315C7">
        <w:rPr>
          <w:lang w:val="en-GB"/>
        </w:rPr>
        <w:t>(DWDM)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 w:rsidRPr="005A4C8E">
        <w:rPr>
          <w:rtl/>
        </w:rPr>
        <w:t>تطبيقات متعددة القنوات</w:t>
      </w:r>
      <w:r>
        <w:rPr>
          <w:rFonts w:hint="cs"/>
          <w:rtl/>
        </w:rPr>
        <w:t xml:space="preserve"> ثنائية الاتجاه</w:t>
      </w:r>
      <w:r w:rsidRPr="005A4C8E">
        <w:rPr>
          <w:rtl/>
        </w:rPr>
        <w:t xml:space="preserve"> لتعدد الإرسال </w:t>
      </w:r>
      <w:r w:rsidRPr="00E315C7">
        <w:rPr>
          <w:rtl/>
          <w:lang w:bidi="ar-EG"/>
        </w:rPr>
        <w:t xml:space="preserve">بتقسيم </w:t>
      </w:r>
      <w:r>
        <w:rPr>
          <w:rtl/>
        </w:rPr>
        <w:t>مكثف لطول الموج</w:t>
      </w:r>
      <w:r>
        <w:rPr>
          <w:rFonts w:hint="cs"/>
          <w:rtl/>
        </w:rPr>
        <w:t>ة</w:t>
      </w:r>
      <w:r w:rsidRPr="005A4C8E">
        <w:rPr>
          <w:rtl/>
        </w:rPr>
        <w:t xml:space="preserve"> </w:t>
      </w:r>
      <w:r w:rsidRPr="00A01E99">
        <w:rPr>
          <w:rFonts w:cs="Times New Roman"/>
          <w:szCs w:val="22"/>
          <w:lang w:val="en-GB"/>
        </w:rPr>
        <w:t>(</w:t>
      </w:r>
      <w:r w:rsidRPr="005A4C8E">
        <w:t>DWDM</w:t>
      </w:r>
      <w:r w:rsidRPr="001A4517">
        <w:rPr>
          <w:rFonts w:cs="Times New Roman"/>
          <w:szCs w:val="22"/>
          <w:lang w:val="en-GB"/>
        </w:rPr>
        <w:t>)</w:t>
      </w:r>
      <w:r w:rsidRPr="005A4C8E">
        <w:rPr>
          <w:rtl/>
        </w:rPr>
        <w:t xml:space="preserve"> مع سطوح بينية بصرية أحادية القناة </w:t>
      </w:r>
      <w:r>
        <w:rPr>
          <w:rFonts w:hint="cs"/>
          <w:rtl/>
        </w:rPr>
        <w:t xml:space="preserve">غير مخصصة البوابة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G.metro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Pr="00A76242" w:rsidRDefault="00C84B1E" w:rsidP="00C84B1E">
      <w:pPr>
        <w:pStyle w:val="enumlev1"/>
        <w:rPr>
          <w:rtl/>
          <w:lang w:bidi="ar-EG"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  <w:lang w:bidi="ar-EG"/>
        </w:rPr>
        <w:t xml:space="preserve">موصلات ألياف بصرية أحادية الأسلوب قابلة للتركيب في الميدان </w:t>
      </w:r>
      <w:r w:rsidRPr="00A01E99">
        <w:rPr>
          <w:rFonts w:cs="Times New Roman" w:hint="cs"/>
          <w:szCs w:val="22"/>
          <w:lang w:val="en-GB" w:bidi="ar-EG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G.fmc</w:t>
      </w:r>
      <w:r w:rsidRPr="001A4517">
        <w:rPr>
          <w:rFonts w:cs="Times New Roman" w:hint="cs"/>
          <w:szCs w:val="22"/>
          <w:lang w:val="en-GB" w:bidi="ar-EG"/>
        </w:rPr>
        <w:t>)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عناصر عقد منفعلة مع تقصي علامة هوية أوتوماتية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L.pneid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كبلات ألياف بصرية لتطبيق مباشر على السطح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L.dsa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lastRenderedPageBreak/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>البنية التحتية للشبكات القادرة على الصمود من أجل الإغاثة والتعافي في حالات الكوارث</w:t>
      </w:r>
    </w:p>
    <w:p w:rsidR="00C84B1E" w:rsidRPr="005C4796" w:rsidRDefault="00C84B1E" w:rsidP="00C84B1E">
      <w:pPr>
        <w:pStyle w:val="enumlev1"/>
        <w:rPr>
          <w:rtl/>
          <w:lang w:val="en-GB"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حماية أجزاء الشبكة متعددة الميادين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G.mdsp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الحماية </w:t>
      </w:r>
      <w:r w:rsidRPr="002F2847">
        <w:rPr>
          <w:rFonts w:hint="cs"/>
          <w:rtl/>
        </w:rPr>
        <w:t>المتشابكة المشتركة</w:t>
      </w:r>
      <w:r>
        <w:rPr>
          <w:rFonts w:hint="cs"/>
          <w:rtl/>
        </w:rPr>
        <w:t xml:space="preserve"> في شبكات النقل البصرية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OTN</w:t>
      </w:r>
      <w:r w:rsidRPr="001A4517">
        <w:rPr>
          <w:rFonts w:cs="Times New Roman" w:hint="cs"/>
          <w:szCs w:val="22"/>
          <w:lang w:val="en-GB"/>
        </w:rPr>
        <w:t>)</w:t>
      </w:r>
      <w:r>
        <w:rPr>
          <w:rFonts w:hint="cs"/>
          <w:rtl/>
        </w:rPr>
        <w:t xml:space="preserve">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G.otnsmp</w:t>
      </w:r>
      <w:r w:rsidRPr="001A4517">
        <w:rPr>
          <w:rFonts w:cs="Times New Roman" w:hint="cs"/>
          <w:szCs w:val="22"/>
          <w:lang w:val="en-GB"/>
        </w:rPr>
        <w:t>)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شبكة نقل بصرية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OTN</w:t>
      </w:r>
      <w:r w:rsidRPr="001A4517">
        <w:rPr>
          <w:rFonts w:cs="Times New Roman" w:hint="cs"/>
          <w:szCs w:val="22"/>
          <w:lang w:val="en-GB"/>
        </w:rPr>
        <w:t>)</w:t>
      </w:r>
      <w:r>
        <w:rPr>
          <w:rFonts w:hint="cs"/>
          <w:rtl/>
        </w:rPr>
        <w:t xml:space="preserve"> جديدة فوق </w:t>
      </w:r>
      <w:r w:rsidRPr="001A4517">
        <w:rPr>
          <w:rFonts w:eastAsia="Times New Roman" w:cs="Times New Roman"/>
          <w:szCs w:val="20"/>
          <w:lang w:val="en-GB" w:eastAsia="en-US"/>
        </w:rPr>
        <w:t>G</w:t>
      </w:r>
      <w:r>
        <w:rPr>
          <w:rFonts w:eastAsia="Times New Roman" w:cs="Times New Roman"/>
          <w:szCs w:val="20"/>
          <w:lang w:val="en-GB" w:eastAsia="en-US"/>
        </w:rPr>
        <w:t> 100</w:t>
      </w:r>
      <w:r>
        <w:rPr>
          <w:rFonts w:hint="cs"/>
          <w:rtl/>
        </w:rPr>
        <w:t xml:space="preserve"> </w:t>
      </w:r>
      <w:r w:rsidRPr="00A01E99">
        <w:rPr>
          <w:rFonts w:cs="Times New Roman" w:hint="cs"/>
          <w:szCs w:val="22"/>
          <w:lang w:val="en-GB"/>
        </w:rPr>
        <w:t>(</w:t>
      </w:r>
      <w:r w:rsidRPr="001A4517">
        <w:rPr>
          <w:rFonts w:eastAsia="Times New Roman" w:cs="Times New Roman"/>
          <w:szCs w:val="20"/>
          <w:lang w:val="en-GB" w:eastAsia="en-US"/>
        </w:rPr>
        <w:t>n x Gbit/s 100</w:t>
      </w:r>
      <w:r w:rsidRPr="001A4517">
        <w:rPr>
          <w:rFonts w:cs="Times New Roman" w:hint="cs"/>
          <w:szCs w:val="22"/>
          <w:lang w:val="en-GB"/>
        </w:rPr>
        <w:t>)</w:t>
      </w:r>
      <w:r>
        <w:rPr>
          <w:rFonts w:hint="cs"/>
          <w:rtl/>
        </w:rPr>
        <w:t xml:space="preserve"> بما فيها شبكة </w:t>
      </w:r>
      <w:r w:rsidRPr="001A4517">
        <w:rPr>
          <w:rFonts w:eastAsia="Times New Roman" w:cs="Times New Roman"/>
          <w:szCs w:val="20"/>
          <w:lang w:val="en-GB" w:eastAsia="en-US"/>
        </w:rPr>
        <w:t>OTN</w:t>
      </w:r>
      <w:r>
        <w:rPr>
          <w:rFonts w:hint="cs"/>
          <w:rtl/>
        </w:rPr>
        <w:t xml:space="preserve"> مرنة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نقل إشارات </w:t>
      </w:r>
      <w:r w:rsidRPr="001A4517">
        <w:rPr>
          <w:rFonts w:eastAsia="Times New Roman" w:cs="Times New Roman"/>
          <w:szCs w:val="20"/>
          <w:lang w:val="en-GB" w:eastAsia="en-US"/>
        </w:rPr>
        <w:t>CPRI</w:t>
      </w:r>
      <w:r>
        <w:rPr>
          <w:rFonts w:hint="cs"/>
          <w:rtl/>
        </w:rPr>
        <w:t xml:space="preserve"> عبر شبكات </w:t>
      </w:r>
      <w:r w:rsidRPr="001A4517">
        <w:rPr>
          <w:rFonts w:eastAsia="Times New Roman" w:cs="Times New Roman"/>
          <w:szCs w:val="20"/>
          <w:lang w:val="en-GB" w:eastAsia="en-US"/>
        </w:rPr>
        <w:t>OTN</w:t>
      </w:r>
      <w:r>
        <w:rPr>
          <w:rFonts w:hint="cs"/>
          <w:rtl/>
        </w:rPr>
        <w:t xml:space="preserve"> أو تكنولوجيا نقل أخرى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السطوح البينية لإطار النمائط </w:t>
      </w:r>
      <w:r w:rsidRPr="00A01E99">
        <w:rPr>
          <w:rFonts w:cs="Times New Roman" w:hint="cs"/>
          <w:szCs w:val="22"/>
          <w:lang w:val="en-GB"/>
        </w:rPr>
        <w:t>(</w:t>
      </w:r>
      <w:r w:rsidRPr="007B1994">
        <w:rPr>
          <w:rFonts w:eastAsia="Times New Roman" w:cs="Times New Roman"/>
          <w:szCs w:val="20"/>
          <w:lang w:val="en-GB" w:eastAsia="en-US"/>
        </w:rPr>
        <w:t>MFI</w:t>
      </w:r>
      <w:r w:rsidRPr="001A4517">
        <w:rPr>
          <w:rFonts w:cs="Times New Roman" w:hint="cs"/>
          <w:szCs w:val="22"/>
          <w:lang w:val="en-GB"/>
        </w:rPr>
        <w:t>)</w:t>
      </w:r>
      <w:r>
        <w:rPr>
          <w:rFonts w:hint="cs"/>
          <w:rtl/>
        </w:rPr>
        <w:t xml:space="preserve"> في </w:t>
      </w:r>
      <w:r w:rsidRPr="006E238C">
        <w:rPr>
          <w:rFonts w:hint="cs"/>
          <w:rtl/>
        </w:rPr>
        <w:t>شبكات</w:t>
      </w:r>
      <w:r>
        <w:rPr>
          <w:rFonts w:eastAsia="Times New Roman" w:cs="Times New Roman" w:hint="cs"/>
          <w:sz w:val="24"/>
          <w:szCs w:val="20"/>
          <w:rtl/>
          <w:lang w:eastAsia="en-US"/>
        </w:rPr>
        <w:t xml:space="preserve"> </w:t>
      </w:r>
      <w:r w:rsidRPr="007B1994">
        <w:rPr>
          <w:rFonts w:eastAsia="Times New Roman" w:cs="Times New Roman"/>
          <w:szCs w:val="20"/>
          <w:lang w:val="en-GB" w:eastAsia="en-US"/>
        </w:rPr>
        <w:t>OTN</w:t>
      </w:r>
      <w:r>
        <w:rPr>
          <w:rFonts w:hint="cs"/>
          <w:rtl/>
        </w:rPr>
        <w:t xml:space="preserve"> </w:t>
      </w:r>
    </w:p>
    <w:p w:rsidR="00C84B1E" w:rsidRPr="00A76242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حلول التزامن لدعم تشغيل الشبكات المتنقلة في المستقبل (مثل </w:t>
      </w:r>
      <w:r w:rsidRPr="007B1994">
        <w:rPr>
          <w:rFonts w:eastAsia="Times New Roman" w:cs="Times New Roman"/>
          <w:szCs w:val="20"/>
          <w:lang w:val="en-GB" w:eastAsia="en-US"/>
        </w:rPr>
        <w:t>IMT2020</w:t>
      </w:r>
      <w:r>
        <w:rPr>
          <w:rFonts w:hint="cs"/>
          <w:rtl/>
        </w:rPr>
        <w:t xml:space="preserve">) والتطبيقات الجديدة ذات الصلة، المرتبطة بإنترنت الأشياء </w:t>
      </w:r>
      <w:r w:rsidRPr="00A01E99">
        <w:rPr>
          <w:rFonts w:cs="Times New Roman" w:hint="cs"/>
          <w:szCs w:val="22"/>
          <w:lang w:val="en-GB"/>
        </w:rPr>
        <w:t>(</w:t>
      </w:r>
      <w:r w:rsidRPr="007B1994">
        <w:rPr>
          <w:rFonts w:eastAsia="Times New Roman" w:cs="Times New Roman"/>
          <w:szCs w:val="20"/>
          <w:lang w:val="en-GB" w:eastAsia="en-US"/>
        </w:rPr>
        <w:t>IoT</w:t>
      </w:r>
      <w:r w:rsidRPr="00A01E99">
        <w:rPr>
          <w:rFonts w:cs="Times New Roman" w:hint="cs"/>
          <w:szCs w:val="22"/>
          <w:lang w:val="en-GB"/>
        </w:rPr>
        <w:t>)</w:t>
      </w:r>
      <w:r>
        <w:rPr>
          <w:rFonts w:hint="cs"/>
          <w:rtl/>
        </w:rPr>
        <w:t xml:space="preserve"> مثلاً</w:t>
      </w:r>
    </w:p>
    <w:p w:rsidR="00C84B1E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تزامن شبكات الرزم والسطوح البينية لشبكات </w:t>
      </w:r>
      <w:r w:rsidRPr="007B1994">
        <w:rPr>
          <w:rFonts w:eastAsia="Times New Roman" w:cs="Times New Roman"/>
          <w:szCs w:val="20"/>
          <w:lang w:val="en-GB" w:eastAsia="en-US"/>
        </w:rPr>
        <w:t>OTN</w:t>
      </w:r>
      <w:r>
        <w:rPr>
          <w:rFonts w:hint="cs"/>
          <w:rtl/>
        </w:rPr>
        <w:t xml:space="preserve"> المقبلة، فوق </w:t>
      </w:r>
      <w:r w:rsidRPr="007B1994">
        <w:rPr>
          <w:rFonts w:eastAsia="Times New Roman" w:cs="Times New Roman"/>
          <w:szCs w:val="20"/>
          <w:lang w:val="en-GB" w:eastAsia="en-US"/>
        </w:rPr>
        <w:t>Gbit/</w:t>
      </w:r>
      <w:r>
        <w:rPr>
          <w:rFonts w:eastAsia="Times New Roman" w:cs="Times New Roman"/>
          <w:szCs w:val="20"/>
          <w:lang w:val="en-GB" w:eastAsia="en-US"/>
        </w:rPr>
        <w:t>s 100</w:t>
      </w:r>
      <w:r>
        <w:rPr>
          <w:rFonts w:hint="cs"/>
          <w:rtl/>
        </w:rPr>
        <w:t xml:space="preserve"> مثلاً</w:t>
      </w:r>
    </w:p>
    <w:p w:rsidR="00C84B1E" w:rsidRDefault="00C84B1E" w:rsidP="00C84B1E">
      <w:pPr>
        <w:pStyle w:val="enumlev1"/>
        <w:rPr>
          <w:rtl/>
        </w:rPr>
      </w:pPr>
      <w:r w:rsidRPr="00A76242">
        <w:rPr>
          <w:rFonts w:hint="cs"/>
          <w:rtl/>
        </w:rPr>
        <w:t>-</w:t>
      </w:r>
      <w:r w:rsidRPr="00A76242">
        <w:rPr>
          <w:rFonts w:hint="cs"/>
          <w:rtl/>
        </w:rPr>
        <w:tab/>
      </w:r>
      <w:r>
        <w:rPr>
          <w:rFonts w:hint="cs"/>
          <w:rtl/>
        </w:rPr>
        <w:t xml:space="preserve">معمارية للنقل في شبكات </w:t>
      </w:r>
      <w:r w:rsidRPr="007B1994">
        <w:rPr>
          <w:rFonts w:eastAsia="Times New Roman" w:cs="Times New Roman"/>
          <w:szCs w:val="20"/>
          <w:lang w:val="en-GB" w:eastAsia="en-US"/>
        </w:rPr>
        <w:t>SDN</w:t>
      </w:r>
      <w:r>
        <w:rPr>
          <w:rFonts w:hint="cs"/>
          <w:rtl/>
        </w:rPr>
        <w:t xml:space="preserve"> </w:t>
      </w:r>
      <w:r w:rsidRPr="00A01E99">
        <w:rPr>
          <w:rFonts w:cs="Times New Roman" w:hint="cs"/>
          <w:szCs w:val="22"/>
          <w:lang w:val="en-GB"/>
        </w:rPr>
        <w:t>(</w:t>
      </w:r>
      <w:r w:rsidRPr="007B1994">
        <w:rPr>
          <w:rFonts w:eastAsia="Times New Roman" w:cs="Times New Roman"/>
          <w:szCs w:val="20"/>
          <w:lang w:val="en-GB" w:eastAsia="en-US"/>
        </w:rPr>
        <w:t>G.asdtn</w:t>
      </w:r>
      <w:r w:rsidRPr="00A01E99">
        <w:rPr>
          <w:rFonts w:cs="Times New Roman" w:hint="cs"/>
          <w:szCs w:val="22"/>
          <w:lang w:val="en-GB"/>
        </w:rPr>
        <w:t>)</w:t>
      </w:r>
    </w:p>
    <w:p w:rsidR="00C84B1E" w:rsidRDefault="00C84B1E" w:rsidP="000E4855">
      <w:pPr>
        <w:pStyle w:val="Heading1"/>
      </w:pPr>
      <w:bookmarkStart w:id="350" w:name="_Toc460225664"/>
      <w:r>
        <w:t>5</w:t>
      </w:r>
      <w:r>
        <w:tab/>
      </w:r>
      <w:r w:rsidRPr="00350182">
        <w:rPr>
          <w:rFonts w:hint="cs"/>
          <w:rtl/>
          <w:lang w:bidi="ar-EG"/>
        </w:rPr>
        <w:t xml:space="preserve">تحديث القرار </w:t>
      </w:r>
      <w:r w:rsidRPr="00350182">
        <w:t>2</w:t>
      </w:r>
      <w:r w:rsidRPr="00350182">
        <w:rPr>
          <w:rFonts w:hint="cs"/>
          <w:rtl/>
          <w:lang w:bidi="ar-EG"/>
        </w:rPr>
        <w:t xml:space="preserve"> للجمعية العالمية لتقييس الاتصالات من أجل فترة الدراسة </w:t>
      </w:r>
      <w:r w:rsidRPr="00350182">
        <w:t>2020-2017</w:t>
      </w:r>
      <w:bookmarkEnd w:id="350"/>
    </w:p>
    <w:p w:rsidR="00C84B1E" w:rsidRDefault="00C84B1E" w:rsidP="000E4855">
      <w:pPr>
        <w:rPr>
          <w:rtl/>
          <w:lang w:bidi="ar-EG"/>
        </w:rPr>
      </w:pPr>
      <w:r w:rsidRPr="00350182">
        <w:rPr>
          <w:rFonts w:hint="cs"/>
          <w:rtl/>
          <w:lang w:bidi="ar-EG"/>
        </w:rPr>
        <w:t xml:space="preserve">يتضمن الملحق </w:t>
      </w:r>
      <w:r w:rsidRPr="00350182">
        <w:t>2</w:t>
      </w:r>
      <w:r w:rsidRPr="00350182">
        <w:rPr>
          <w:rFonts w:hint="cs"/>
          <w:rtl/>
          <w:lang w:bidi="ar-EG"/>
        </w:rPr>
        <w:t xml:space="preserve"> </w:t>
      </w:r>
      <w:r>
        <w:rPr>
          <w:rFonts w:hint="cs"/>
          <w:rtl/>
          <w:lang w:bidi="ar-EG"/>
        </w:rPr>
        <w:t>تعديلات لتحديث القرار</w:t>
      </w:r>
      <w:r w:rsidRPr="00350182">
        <w:rPr>
          <w:rFonts w:hint="cs"/>
          <w:rtl/>
          <w:lang w:bidi="ar-EG"/>
        </w:rPr>
        <w:t xml:space="preserve"> </w:t>
      </w:r>
      <w:r w:rsidRPr="00350182">
        <w:t>2</w:t>
      </w:r>
      <w:r w:rsidRPr="00350182">
        <w:rPr>
          <w:rFonts w:hint="cs"/>
          <w:rtl/>
          <w:lang w:bidi="ar-EG"/>
        </w:rPr>
        <w:t xml:space="preserve"> </w:t>
      </w:r>
      <w:r>
        <w:rPr>
          <w:rFonts w:hint="cs"/>
          <w:rtl/>
          <w:lang w:bidi="ar-EG"/>
        </w:rPr>
        <w:t>الصادر عن ال</w:t>
      </w:r>
      <w:r w:rsidRPr="00350182">
        <w:rPr>
          <w:rFonts w:hint="cs"/>
          <w:rtl/>
          <w:lang w:bidi="ar-EG"/>
        </w:rPr>
        <w:t xml:space="preserve">جمعية العالمية لتقييس الاتصالات تقترحها لجنة الدراسات </w:t>
      </w:r>
      <w:r>
        <w:t>15</w:t>
      </w:r>
      <w:r w:rsidRPr="00350182">
        <w:rPr>
          <w:rFonts w:hint="cs"/>
          <w:rtl/>
          <w:lang w:bidi="ar-EG"/>
        </w:rPr>
        <w:t xml:space="preserve"> فيما يتعلق بالمجالات العامة للدراسة </w:t>
      </w:r>
      <w:r>
        <w:rPr>
          <w:rFonts w:hint="cs"/>
          <w:rtl/>
          <w:lang w:bidi="ar-EG"/>
        </w:rPr>
        <w:t>وعنوان اللجنة</w:t>
      </w:r>
      <w:r w:rsidRPr="00350182">
        <w:rPr>
          <w:rFonts w:hint="cs"/>
          <w:rtl/>
          <w:lang w:bidi="ar-EG"/>
        </w:rPr>
        <w:t xml:space="preserve"> و</w:t>
      </w:r>
      <w:r>
        <w:rPr>
          <w:rFonts w:hint="cs"/>
          <w:rtl/>
          <w:lang w:bidi="ar-EG"/>
        </w:rPr>
        <w:t>اختصاصاتها</w:t>
      </w:r>
      <w:r w:rsidRPr="00350182">
        <w:rPr>
          <w:rFonts w:hint="cs"/>
          <w:rtl/>
          <w:lang w:bidi="ar-EG"/>
        </w:rPr>
        <w:t xml:space="preserve"> وأدوار</w:t>
      </w:r>
      <w:r>
        <w:rPr>
          <w:rFonts w:hint="cs"/>
          <w:rtl/>
          <w:lang w:bidi="ar-EG"/>
        </w:rPr>
        <w:t>ها</w:t>
      </w:r>
      <w:r w:rsidRPr="00350182">
        <w:rPr>
          <w:rFonts w:hint="cs"/>
          <w:rtl/>
          <w:lang w:bidi="ar-EG"/>
        </w:rPr>
        <w:t xml:space="preserve"> الرئيسية ونقاط </w:t>
      </w:r>
      <w:r>
        <w:rPr>
          <w:rFonts w:hint="cs"/>
          <w:rtl/>
          <w:lang w:bidi="ar-EG"/>
        </w:rPr>
        <w:t>الاسترشاد</w:t>
      </w:r>
      <w:r w:rsidRPr="00350182">
        <w:rPr>
          <w:rFonts w:hint="cs"/>
          <w:rtl/>
          <w:lang w:bidi="ar-EG"/>
        </w:rPr>
        <w:t xml:space="preserve"> في فترة الدراسة المقبلة.</w:t>
      </w:r>
    </w:p>
    <w:p w:rsidR="00C84B1E" w:rsidRPr="007F1539" w:rsidRDefault="00C84B1E" w:rsidP="008444F4">
      <w:pPr>
        <w:pStyle w:val="AnnexNo"/>
        <w:pageBreakBefore/>
        <w:rPr>
          <w:rtl/>
        </w:rPr>
      </w:pPr>
      <w:bookmarkStart w:id="351" w:name="_Toc450299749"/>
      <w:bookmarkStart w:id="352" w:name="_Toc460225665"/>
      <w:r w:rsidRPr="007F1539">
        <w:rPr>
          <w:rFonts w:hint="cs"/>
          <w:rtl/>
        </w:rPr>
        <w:lastRenderedPageBreak/>
        <w:t xml:space="preserve">ال‍ملحـق </w:t>
      </w:r>
      <w:r w:rsidRPr="007F1539">
        <w:t>1</w:t>
      </w:r>
      <w:bookmarkEnd w:id="351"/>
      <w:bookmarkEnd w:id="352"/>
    </w:p>
    <w:p w:rsidR="00C84B1E" w:rsidRDefault="00C84B1E" w:rsidP="000E4855">
      <w:pPr>
        <w:pStyle w:val="Annextitle"/>
        <w:rPr>
          <w:rtl/>
        </w:rPr>
      </w:pPr>
      <w:bookmarkStart w:id="353" w:name="_Toc450299750"/>
      <w:bookmarkStart w:id="354" w:name="_Toc460225666"/>
      <w:r>
        <w:rPr>
          <w:rFonts w:hint="cs"/>
          <w:rtl/>
        </w:rPr>
        <w:t>قائمة بالتوصيات والإضافات والمواد الأخرى الصادرة أو الملغاة في فترة الدراسة</w:t>
      </w:r>
      <w:bookmarkEnd w:id="353"/>
      <w:bookmarkEnd w:id="354"/>
    </w:p>
    <w:p w:rsidR="00C84B1E" w:rsidRDefault="00C84B1E" w:rsidP="000E4855">
      <w:pPr>
        <w:rPr>
          <w:rtl/>
          <w:lang w:bidi="ar-EG"/>
        </w:rPr>
      </w:pPr>
      <w:r>
        <w:rPr>
          <w:rFonts w:hint="cs"/>
          <w:rtl/>
          <w:lang w:bidi="ar-EG"/>
        </w:rPr>
        <w:t xml:space="preserve">يتضمن الجدول </w:t>
      </w:r>
      <w:r>
        <w:rPr>
          <w:lang w:bidi="ar-EG"/>
        </w:rPr>
        <w:t>7</w:t>
      </w:r>
      <w:r>
        <w:rPr>
          <w:rFonts w:hint="cs"/>
          <w:rtl/>
          <w:lang w:bidi="ar-EG"/>
        </w:rPr>
        <w:t xml:space="preserve"> قائمة بالتوصيات الجديدة والمراجَعة الموافَق عليها في فترة الدراسة.</w:t>
      </w:r>
    </w:p>
    <w:p w:rsidR="00C84B1E" w:rsidRDefault="00C84B1E" w:rsidP="000E4855">
      <w:pPr>
        <w:rPr>
          <w:rtl/>
          <w:lang w:bidi="ar-EG"/>
        </w:rPr>
      </w:pPr>
      <w:r>
        <w:rPr>
          <w:rFonts w:hint="cs"/>
          <w:rtl/>
          <w:lang w:bidi="ar-EG"/>
        </w:rPr>
        <w:t xml:space="preserve">ويتضمن الجدول </w:t>
      </w:r>
      <w:r>
        <w:rPr>
          <w:lang w:bidi="ar-EG"/>
        </w:rPr>
        <w:t>8</w:t>
      </w:r>
      <w:r>
        <w:rPr>
          <w:rFonts w:hint="cs"/>
          <w:rtl/>
          <w:lang w:bidi="ar-EG"/>
        </w:rPr>
        <w:t xml:space="preserve"> قائمة بالتوصيات المقررة/المتفق عليها في الاجتماع الأخير للجنة الدراسات </w:t>
      </w:r>
      <w:r>
        <w:rPr>
          <w:lang w:bidi="ar-EG"/>
        </w:rPr>
        <w:t>15</w:t>
      </w:r>
      <w:r>
        <w:rPr>
          <w:rFonts w:hint="cs"/>
          <w:rtl/>
          <w:lang w:bidi="ar-EG"/>
        </w:rPr>
        <w:t>.</w:t>
      </w:r>
    </w:p>
    <w:p w:rsidR="00C84B1E" w:rsidRDefault="00C84B1E" w:rsidP="000E4855">
      <w:pPr>
        <w:rPr>
          <w:rtl/>
          <w:lang w:bidi="ar-EG"/>
        </w:rPr>
      </w:pPr>
      <w:r>
        <w:rPr>
          <w:rFonts w:hint="cs"/>
          <w:rtl/>
          <w:lang w:bidi="ar-EG"/>
        </w:rPr>
        <w:t xml:space="preserve">ويتضمن الجدول </w:t>
      </w:r>
      <w:r>
        <w:rPr>
          <w:lang w:bidi="ar-EG"/>
        </w:rPr>
        <w:t>9</w:t>
      </w:r>
      <w:r>
        <w:rPr>
          <w:rFonts w:hint="cs"/>
          <w:rtl/>
          <w:lang w:bidi="ar-EG"/>
        </w:rPr>
        <w:t xml:space="preserve"> قائمة بالتوصيات التي ألغتها لجنة الدراسات </w:t>
      </w:r>
      <w:r>
        <w:rPr>
          <w:lang w:bidi="ar-EG"/>
        </w:rPr>
        <w:t>15</w:t>
      </w:r>
      <w:r>
        <w:rPr>
          <w:rFonts w:hint="cs"/>
          <w:rtl/>
          <w:lang w:bidi="ar-EG"/>
        </w:rPr>
        <w:t xml:space="preserve"> في فترة الدراسة.</w:t>
      </w:r>
    </w:p>
    <w:p w:rsidR="00C84B1E" w:rsidRDefault="00C84B1E" w:rsidP="000E4855">
      <w:pPr>
        <w:rPr>
          <w:rtl/>
          <w:lang w:bidi="ar-EG"/>
        </w:rPr>
      </w:pPr>
      <w:r>
        <w:rPr>
          <w:rFonts w:hint="cs"/>
          <w:rtl/>
          <w:lang w:bidi="ar-EG"/>
        </w:rPr>
        <w:t xml:space="preserve">ويتضمن الجدول </w:t>
      </w:r>
      <w:r>
        <w:rPr>
          <w:lang w:bidi="ar-EG"/>
        </w:rPr>
        <w:t>10</w:t>
      </w:r>
      <w:r>
        <w:rPr>
          <w:rFonts w:hint="cs"/>
          <w:rtl/>
          <w:lang w:bidi="ar-EG"/>
        </w:rPr>
        <w:t xml:space="preserve"> قائمة بالتوصيات التي تقدمها لجنة الدراسات </w:t>
      </w:r>
      <w:r>
        <w:rPr>
          <w:lang w:bidi="ar-EG"/>
        </w:rPr>
        <w:t>15</w:t>
      </w:r>
      <w:r>
        <w:rPr>
          <w:rFonts w:hint="cs"/>
          <w:rtl/>
          <w:lang w:bidi="ar-EG"/>
        </w:rPr>
        <w:t xml:space="preserve"> إلى الجمعية العالمية لتقييس الاتصالات لعام</w:t>
      </w:r>
      <w:r>
        <w:rPr>
          <w:rFonts w:hint="eastAsia"/>
          <w:rtl/>
          <w:lang w:bidi="ar-EG"/>
        </w:rPr>
        <w:t> </w:t>
      </w:r>
      <w:r>
        <w:rPr>
          <w:lang w:bidi="ar-EG"/>
        </w:rPr>
        <w:t>2016</w:t>
      </w:r>
      <w:r>
        <w:rPr>
          <w:rFonts w:hint="cs"/>
          <w:rtl/>
          <w:lang w:bidi="ar-EG"/>
        </w:rPr>
        <w:t xml:space="preserve"> من أجل الموافقة</w:t>
      </w:r>
      <w:r>
        <w:rPr>
          <w:rFonts w:hint="eastAsia"/>
          <w:rtl/>
          <w:lang w:bidi="ar-EG"/>
        </w:rPr>
        <w:t> </w:t>
      </w:r>
      <w:r>
        <w:rPr>
          <w:rFonts w:hint="cs"/>
          <w:rtl/>
          <w:lang w:bidi="ar-EG"/>
        </w:rPr>
        <w:t>عليها.</w:t>
      </w:r>
    </w:p>
    <w:p w:rsidR="00C84B1E" w:rsidRPr="004C7A9E" w:rsidRDefault="00C84B1E" w:rsidP="000E4855">
      <w:pPr>
        <w:rPr>
          <w:spacing w:val="6"/>
          <w:rtl/>
          <w:lang w:bidi="ar-EG"/>
        </w:rPr>
      </w:pPr>
      <w:r w:rsidRPr="004C7A9E">
        <w:rPr>
          <w:rFonts w:hint="cs"/>
          <w:spacing w:val="6"/>
          <w:rtl/>
          <w:lang w:bidi="ar-EG"/>
        </w:rPr>
        <w:t xml:space="preserve">ويتضمن الجدول </w:t>
      </w:r>
      <w:r w:rsidRPr="004C7A9E">
        <w:rPr>
          <w:spacing w:val="6"/>
          <w:lang w:bidi="ar-EG"/>
        </w:rPr>
        <w:t>11</w:t>
      </w:r>
      <w:r w:rsidRPr="004C7A9E">
        <w:rPr>
          <w:rFonts w:hint="cs"/>
          <w:spacing w:val="6"/>
          <w:rtl/>
          <w:lang w:bidi="ar-EG"/>
        </w:rPr>
        <w:t xml:space="preserve"> والجداول الواردة بعده قائمة بالمنشورات الأخرى التي وافقت عليها لجنة الدراسات </w:t>
      </w:r>
      <w:r>
        <w:rPr>
          <w:spacing w:val="6"/>
          <w:lang w:bidi="ar-EG"/>
        </w:rPr>
        <w:t>15</w:t>
      </w:r>
      <w:r w:rsidRPr="004C7A9E">
        <w:rPr>
          <w:rFonts w:hint="cs"/>
          <w:spacing w:val="6"/>
          <w:rtl/>
          <w:lang w:bidi="ar-EG"/>
        </w:rPr>
        <w:t xml:space="preserve"> أو ألغتها في</w:t>
      </w:r>
      <w:r>
        <w:rPr>
          <w:rFonts w:hint="eastAsia"/>
          <w:spacing w:val="6"/>
          <w:rtl/>
          <w:lang w:bidi="ar-EG"/>
        </w:rPr>
        <w:t> </w:t>
      </w:r>
      <w:r w:rsidRPr="004C7A9E">
        <w:rPr>
          <w:rFonts w:hint="cs"/>
          <w:spacing w:val="6"/>
          <w:rtl/>
          <w:lang w:bidi="ar-EG"/>
        </w:rPr>
        <w:t>فترة</w:t>
      </w:r>
      <w:r>
        <w:rPr>
          <w:rFonts w:hint="eastAsia"/>
          <w:spacing w:val="6"/>
          <w:rtl/>
          <w:lang w:bidi="ar-EG"/>
        </w:rPr>
        <w:t> </w:t>
      </w:r>
      <w:r w:rsidRPr="004C7A9E">
        <w:rPr>
          <w:rFonts w:hint="cs"/>
          <w:spacing w:val="6"/>
          <w:rtl/>
          <w:lang w:bidi="ar-EG"/>
        </w:rPr>
        <w:t>الدراسة.</w:t>
      </w:r>
    </w:p>
    <w:p w:rsidR="00C84B1E" w:rsidRPr="007F1539" w:rsidRDefault="00C84B1E" w:rsidP="000E4855">
      <w:pPr>
        <w:pStyle w:val="TableNo"/>
      </w:pPr>
      <w:r w:rsidRPr="007F1539">
        <w:rPr>
          <w:rFonts w:hint="cs"/>
          <w:rtl/>
        </w:rPr>
        <w:t xml:space="preserve">الجدول </w:t>
      </w:r>
      <w:r w:rsidRPr="007F1539">
        <w:t>7</w:t>
      </w:r>
    </w:p>
    <w:p w:rsidR="00C84B1E" w:rsidRPr="007F1539" w:rsidRDefault="00C84B1E" w:rsidP="000E4855">
      <w:pPr>
        <w:pStyle w:val="Tabletitle"/>
        <w:rPr>
          <w:rtl/>
          <w:lang w:val="fr-FR"/>
        </w:rPr>
      </w:pPr>
      <w:r w:rsidRPr="007F1539">
        <w:rPr>
          <w:rFonts w:hint="cs"/>
          <w:rtl/>
        </w:rPr>
        <w:t xml:space="preserve">لجنة الدراسات </w:t>
      </w:r>
      <w:r>
        <w:t>15</w:t>
      </w:r>
      <w:r w:rsidRPr="007F1539">
        <w:rPr>
          <w:rFonts w:hint="cs"/>
          <w:rtl/>
        </w:rPr>
        <w:t xml:space="preserve"> - التوصيات الموافَق عليها في فترة الدراسة</w:t>
      </w:r>
    </w:p>
    <w:tbl>
      <w:tblPr>
        <w:tblStyle w:val="TableGrid8"/>
        <w:bidiVisual/>
        <w:tblW w:w="5079" w:type="pct"/>
        <w:jc w:val="center"/>
        <w:tblLayout w:type="fixed"/>
        <w:tblLook w:val="04A0" w:firstRow="1" w:lastRow="0" w:firstColumn="1" w:lastColumn="0" w:noHBand="0" w:noVBand="1"/>
      </w:tblPr>
      <w:tblGrid>
        <w:gridCol w:w="2292"/>
        <w:gridCol w:w="1303"/>
        <w:gridCol w:w="1315"/>
        <w:gridCol w:w="1358"/>
        <w:gridCol w:w="3513"/>
      </w:tblGrid>
      <w:tr w:rsidR="00C84B1E" w:rsidRPr="00DA3A44" w:rsidTr="009B0551">
        <w:trPr>
          <w:tblHeader/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C84B1E" w:rsidP="00307370">
            <w:pPr>
              <w:pStyle w:val="Tablehead0"/>
              <w:rPr>
                <w:lang w:val="fr-FR"/>
              </w:rPr>
            </w:pPr>
            <w:bookmarkStart w:id="355" w:name="_GoBack" w:colFirst="0" w:colLast="0"/>
            <w:r w:rsidRPr="00DA3A44">
              <w:rPr>
                <w:rFonts w:hint="cs"/>
                <w:rtl/>
                <w:lang w:val="fr-FR"/>
              </w:rPr>
              <w:t>التوصية</w:t>
            </w:r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head0"/>
              <w:rPr>
                <w:lang w:val="fr-FR"/>
              </w:rPr>
            </w:pPr>
            <w:r w:rsidRPr="00DA3A44">
              <w:rPr>
                <w:rFonts w:hint="cs"/>
                <w:rtl/>
                <w:lang w:val="fr-FR"/>
              </w:rPr>
              <w:t>الموافقة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head0"/>
              <w:rPr>
                <w:lang w:val="fr-FR"/>
              </w:rPr>
            </w:pPr>
            <w:r w:rsidRPr="00DA3A44">
              <w:rPr>
                <w:rFonts w:hint="cs"/>
                <w:rtl/>
                <w:lang w:val="fr-FR"/>
              </w:rPr>
              <w:t>الحالة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head0"/>
              <w:rPr>
                <w:lang w:val="fr-FR"/>
              </w:rPr>
            </w:pPr>
            <w:r w:rsidRPr="00DA3A44">
              <w:rPr>
                <w:rFonts w:hint="cs"/>
                <w:rtl/>
                <w:lang w:val="fr-FR"/>
              </w:rPr>
              <w:t>عملية الموافقة التقليدية/البديلة</w:t>
            </w:r>
          </w:p>
        </w:tc>
        <w:tc>
          <w:tcPr>
            <w:tcW w:w="1796" w:type="pct"/>
            <w:vAlign w:val="center"/>
            <w:hideMark/>
          </w:tcPr>
          <w:p w:rsidR="00C84B1E" w:rsidRPr="00DA3A44" w:rsidRDefault="00C84B1E" w:rsidP="00296846">
            <w:pPr>
              <w:pStyle w:val="Tablehead0"/>
              <w:rPr>
                <w:lang w:val="fr-FR"/>
              </w:rPr>
            </w:pPr>
            <w:r w:rsidRPr="00DA3A44">
              <w:rPr>
                <w:rFonts w:hint="cs"/>
                <w:rtl/>
                <w:lang w:val="fr-FR"/>
              </w:rPr>
              <w:t>العنوان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11" w:history="1">
              <w:bookmarkStart w:id="356" w:name="lt_pId1622"/>
              <w:r w:rsidR="00C84B1E" w:rsidRPr="00DA3A44">
                <w:rPr>
                  <w:color w:val="0000FF"/>
                  <w:u w:val="single"/>
                </w:rPr>
                <w:t>G.650.1 (2010) Cor.</w:t>
              </w:r>
              <w:bookmarkEnd w:id="356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57" w:name="lt_pId1626"/>
            <w:r w:rsidRPr="00DA3A44">
              <w:t>AAP</w:t>
            </w:r>
            <w:bookmarkEnd w:id="35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358" w:name="lt_pId1627"/>
            <w:r w:rsidRPr="00DA3A44">
              <w:rPr>
                <w:rFonts w:eastAsia="SimSun"/>
                <w:rtl/>
              </w:rPr>
              <w:t xml:space="preserve">تعاريف وطرائق </w:t>
            </w:r>
            <w:r w:rsidRPr="00DA3A44">
              <w:rPr>
                <w:rFonts w:eastAsia="SimSun" w:hint="cs"/>
                <w:rtl/>
              </w:rPr>
              <w:t>ال</w:t>
            </w:r>
            <w:r w:rsidRPr="00DA3A44">
              <w:rPr>
                <w:rFonts w:eastAsia="SimSun"/>
                <w:rtl/>
              </w:rPr>
              <w:t xml:space="preserve">اختبار </w:t>
            </w:r>
            <w:r w:rsidRPr="00DA3A44">
              <w:rPr>
                <w:rFonts w:eastAsia="SimSun" w:hint="cs"/>
                <w:rtl/>
              </w:rPr>
              <w:t>ل</w:t>
            </w:r>
            <w:r w:rsidRPr="00DA3A44">
              <w:rPr>
                <w:rFonts w:eastAsia="SimSun"/>
                <w:rtl/>
              </w:rPr>
              <w:t>لنعوت الخطية</w:t>
            </w:r>
            <w:r w:rsidRPr="00DA3A44">
              <w:rPr>
                <w:rFonts w:eastAsia="SimSun" w:hint="cs"/>
                <w:rtl/>
              </w:rPr>
              <w:t xml:space="preserve"> المحددة</w:t>
            </w:r>
            <w:r w:rsidRPr="00DA3A44">
              <w:rPr>
                <w:rFonts w:eastAsia="SimSun"/>
                <w:rtl/>
              </w:rPr>
              <w:t xml:space="preserve"> للألياف والكبلات أحادية الأسلوب</w:t>
            </w:r>
            <w:bookmarkEnd w:id="358"/>
            <w:r w:rsidRPr="00DA3A44">
              <w:rPr>
                <w:rFonts w:eastAsia="SimSun"/>
                <w:rtl/>
              </w:rPr>
              <w:t xml:space="preserve">: </w:t>
            </w:r>
            <w:r w:rsidRPr="00DA3A44">
              <w:rPr>
                <w:rFonts w:eastAsia="SimSun" w:hint="cs"/>
                <w:rtl/>
              </w:rPr>
              <w:t xml:space="preserve">التصويب </w:t>
            </w:r>
            <w:r w:rsidRPr="00DA3A44">
              <w:rPr>
                <w:rFonts w:eastAsia="SimSun"/>
              </w:rPr>
              <w:t>1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12" w:history="1">
              <w:bookmarkStart w:id="359" w:name="lt_pId1628"/>
              <w:r w:rsidR="00C84B1E" w:rsidRPr="00DA3A44">
                <w:rPr>
                  <w:color w:val="0000FF"/>
                  <w:u w:val="single"/>
                </w:rPr>
                <w:t>G.650.2</w:t>
              </w:r>
              <w:bookmarkEnd w:id="359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60" w:name="lt_pId1631"/>
            <w:r w:rsidRPr="00DA3A44">
              <w:t>AAP</w:t>
            </w:r>
            <w:bookmarkEnd w:id="36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تعاريف وطرائق اختبار النعوت الإحصائية وغير الخطية للألياف والكبلات أحادية الأسلوب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13" w:history="1">
              <w:bookmarkStart w:id="361" w:name="lt_pId1633"/>
              <w:r w:rsidR="00C84B1E" w:rsidRPr="00DA3A44">
                <w:rPr>
                  <w:color w:val="0000FF"/>
                  <w:u w:val="single"/>
                </w:rPr>
                <w:t>G.664 (2012) Amd.</w:t>
              </w:r>
              <w:bookmarkEnd w:id="361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2014-12-05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tl/>
              </w:rPr>
            </w:pPr>
            <w:r w:rsidRPr="00DA3A44">
              <w:rPr>
                <w:rFonts w:hint="cs"/>
                <w:rtl/>
              </w:rPr>
              <w:t>اتفاق</w:t>
            </w:r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 xml:space="preserve">إجراءات ومتطلبات الأمان البصري لأنظمة الإرسال البصرية: التعديل </w:t>
            </w:r>
            <w:r w:rsidRPr="00DA3A44">
              <w:rPr>
                <w:rFonts w:eastAsia="SimSun"/>
              </w:rPr>
              <w:t>1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14" w:history="1">
              <w:bookmarkStart w:id="362" w:name="lt_pId1639"/>
              <w:r w:rsidR="00C84B1E" w:rsidRPr="00DA3A44">
                <w:rPr>
                  <w:color w:val="0000FF"/>
                  <w:u w:val="single"/>
                </w:rPr>
                <w:t>G.695</w:t>
              </w:r>
              <w:bookmarkEnd w:id="36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63" w:name="lt_pId1642"/>
            <w:r w:rsidRPr="00DA3A44">
              <w:t>AAP</w:t>
            </w:r>
            <w:bookmarkEnd w:id="36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السطوح البينية البصرية لتطبيقات تعدد الإرسال بتقسيم تقريبي لطول الموجة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15" w:history="1">
              <w:bookmarkStart w:id="364" w:name="lt_pId1644"/>
              <w:r w:rsidR="00C84B1E" w:rsidRPr="00DA3A44">
                <w:rPr>
                  <w:color w:val="0000FF"/>
                  <w:u w:val="single"/>
                </w:rPr>
                <w:t>G.703 (2001) Amd.</w:t>
              </w:r>
              <w:bookmarkEnd w:id="364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65" w:name="lt_pId1648"/>
            <w:r w:rsidRPr="00DA3A44">
              <w:t>AAP</w:t>
            </w:r>
            <w:bookmarkEnd w:id="36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366" w:name="lt_pId1649"/>
            <w:r w:rsidRPr="00DA3A44">
              <w:rPr>
                <w:rFonts w:eastAsia="SimSun" w:hint="cs"/>
                <w:rtl/>
              </w:rPr>
              <w:t>الخصائص المادية/الكهربائية لل</w:t>
            </w:r>
            <w:r w:rsidRPr="00DA3A44">
              <w:rPr>
                <w:rFonts w:eastAsia="SimSun" w:hint="cs"/>
                <w:rtl/>
                <w:lang w:bidi="ar-EG"/>
              </w:rPr>
              <w:t>سطوح البينية</w:t>
            </w:r>
            <w:r w:rsidRPr="00DA3A44">
              <w:rPr>
                <w:rFonts w:eastAsia="SimSun" w:hint="cs"/>
                <w:rtl/>
              </w:rPr>
              <w:t xml:space="preserve"> الرقمية </w:t>
            </w:r>
            <w:r w:rsidRPr="00DA3A44">
              <w:rPr>
                <w:rFonts w:eastAsia="SimSun"/>
                <w:rtl/>
              </w:rPr>
              <w:t>التراتبية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  <w:lang w:val="en-GB"/>
              </w:rPr>
              <w:t>1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مواصفات الطبقة المادية للسطوح البينية الجديدة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للتزامن الزمني الخاصة بالتوصية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ITU</w:t>
            </w:r>
            <w:r w:rsidRPr="00DA3A44">
              <w:rPr>
                <w:rFonts w:eastAsia="SimSun"/>
              </w:rPr>
              <w:noBreakHyphen/>
              <w:t>T G.8271/Y.1366.</w:t>
            </w:r>
            <w:bookmarkEnd w:id="36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16" w:history="1">
              <w:bookmarkStart w:id="367" w:name="lt_pId1650"/>
              <w:r w:rsidR="00C84B1E" w:rsidRPr="00DA3A44">
                <w:rPr>
                  <w:color w:val="0000FF"/>
                  <w:u w:val="single"/>
                </w:rPr>
                <w:t>G.703</w:t>
              </w:r>
              <w:bookmarkEnd w:id="367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68" w:name="lt_pId1653"/>
            <w:r w:rsidRPr="00DA3A44">
              <w:t>AAP</w:t>
            </w:r>
            <w:bookmarkEnd w:id="36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الخصائص المادية/الكهربائية للسطوح البينية الرقمية</w:t>
            </w:r>
            <w:r w:rsidR="00C704F3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التراتبية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17" w:history="1">
              <w:bookmarkStart w:id="369" w:name="lt_pId1655"/>
              <w:r w:rsidR="00C84B1E" w:rsidRPr="00DA3A44">
                <w:rPr>
                  <w:color w:val="0000FF"/>
                  <w:u w:val="single"/>
                </w:rPr>
                <w:t>G.709/Y.1331</w:t>
              </w:r>
              <w:bookmarkEnd w:id="369"/>
            </w:hyperlink>
          </w:p>
        </w:tc>
        <w:tc>
          <w:tcPr>
            <w:tcW w:w="666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2016-06-22</w:t>
            </w:r>
          </w:p>
        </w:tc>
        <w:tc>
          <w:tcPr>
            <w:tcW w:w="672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70" w:name="lt_pId1658"/>
            <w:r w:rsidRPr="00DA3A44">
              <w:t>AAP</w:t>
            </w:r>
            <w:bookmarkEnd w:id="370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السطوح البينية في شبكة النقل البصرية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18" w:history="1">
              <w:bookmarkStart w:id="371" w:name="lt_pId1660"/>
              <w:r w:rsidR="00C84B1E" w:rsidRPr="00DA3A44">
                <w:rPr>
                  <w:color w:val="0000FF"/>
                  <w:u w:val="single"/>
                </w:rPr>
                <w:t>G.709/Y.1331 (2012) Amd.</w:t>
              </w:r>
              <w:bookmarkEnd w:id="371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2013-10-22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72" w:name="lt_pId1664"/>
            <w:r w:rsidRPr="00DA3A44">
              <w:t>AAP</w:t>
            </w:r>
            <w:bookmarkEnd w:id="37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السطوح البينية في شبكة النقل البصرية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19" w:history="1">
              <w:bookmarkStart w:id="373" w:name="lt_pId1666"/>
              <w:r w:rsidR="00C84B1E" w:rsidRPr="00DA3A44">
                <w:rPr>
                  <w:color w:val="0000FF"/>
                  <w:u w:val="single"/>
                </w:rPr>
                <w:t>G.709/Y.1331 (2012) Amd.</w:t>
              </w:r>
              <w:bookmarkEnd w:id="373"/>
              <w:r w:rsidR="00C84B1E" w:rsidRPr="00DA3A44">
                <w:rPr>
                  <w:color w:val="0000FF"/>
                  <w:u w:val="single"/>
                </w:rPr>
                <w:t xml:space="preserve"> 3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2014-12-05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rPr>
                <w:rFonts w:hint="cs"/>
                <w:rtl/>
              </w:rPr>
              <w:t>اتفاق</w:t>
            </w:r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السطوح البينية في شبكة النقل البصرية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3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20" w:history="1">
              <w:bookmarkStart w:id="374" w:name="lt_pId1672"/>
              <w:r w:rsidR="00C84B1E" w:rsidRPr="00DA3A44">
                <w:rPr>
                  <w:color w:val="0000FF"/>
                  <w:u w:val="single"/>
                </w:rPr>
                <w:t>G.709/Y.1331 (2012) Cor.</w:t>
              </w:r>
              <w:bookmarkEnd w:id="374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75" w:name="lt_pId1676"/>
            <w:r w:rsidRPr="00DA3A44">
              <w:t>AAP</w:t>
            </w:r>
            <w:bookmarkEnd w:id="37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376" w:name="lt_pId1677"/>
            <w:r w:rsidRPr="00DA3A44">
              <w:rPr>
                <w:rFonts w:eastAsia="SimSun"/>
                <w:rtl/>
              </w:rPr>
              <w:t>السطوح البينية في شبكة النقل البصرية</w:t>
            </w:r>
            <w:r w:rsidRPr="00DA3A44">
              <w:rPr>
                <w:rFonts w:eastAsia="SimSun" w:hint="cs"/>
                <w:rtl/>
              </w:rPr>
              <w:t>: التصويب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2</w:t>
            </w:r>
            <w:bookmarkEnd w:id="37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21" w:history="1">
              <w:bookmarkStart w:id="377" w:name="lt_pId1678"/>
              <w:r w:rsidR="00C84B1E" w:rsidRPr="00DA3A44">
                <w:rPr>
                  <w:color w:val="0000FF"/>
                  <w:u w:val="single"/>
                </w:rPr>
                <w:t>G.709/Y.1331 (2012) Amd.</w:t>
              </w:r>
              <w:bookmarkEnd w:id="377"/>
              <w:r w:rsidR="00C84B1E" w:rsidRPr="00DA3A44">
                <w:rPr>
                  <w:color w:val="0000FF"/>
                  <w:u w:val="single"/>
                </w:rPr>
                <w:t xml:space="preserve"> 4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78" w:name="lt_pId1682"/>
            <w:r w:rsidRPr="00DA3A44">
              <w:t>AAP</w:t>
            </w:r>
            <w:bookmarkEnd w:id="37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379" w:name="lt_pId1683"/>
            <w:r w:rsidRPr="00DA3A44">
              <w:rPr>
                <w:rFonts w:eastAsia="SimSun"/>
                <w:rtl/>
              </w:rPr>
              <w:t>السطوح البينية في شبكة النقل البصرية</w:t>
            </w:r>
            <w:r w:rsidRPr="00DA3A44">
              <w:rPr>
                <w:rFonts w:eastAsia="SimSun"/>
              </w:rPr>
              <w:t xml:space="preserve">: </w:t>
            </w:r>
            <w:r w:rsidRPr="00DA3A44">
              <w:rPr>
                <w:rFonts w:eastAsia="SimSun" w:hint="cs"/>
                <w:rtl/>
              </w:rPr>
              <w:t xml:space="preserve">التعديل </w:t>
            </w:r>
            <w:r w:rsidRPr="00DA3A44">
              <w:rPr>
                <w:rFonts w:eastAsia="SimSun"/>
              </w:rPr>
              <w:t>4</w:t>
            </w:r>
            <w:bookmarkEnd w:id="379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22" w:history="1">
              <w:bookmarkStart w:id="380" w:name="lt_pId1684"/>
              <w:r w:rsidR="00C84B1E" w:rsidRPr="00DA3A44">
                <w:rPr>
                  <w:color w:val="0000FF"/>
                  <w:u w:val="single"/>
                </w:rPr>
                <w:t>G.783 (2006) Amd.</w:t>
              </w:r>
              <w:bookmarkEnd w:id="380"/>
              <w:r w:rsidR="00C84B1E" w:rsidRPr="00DA3A44">
                <w:rPr>
                  <w:color w:val="0000FF"/>
                  <w:u w:val="single"/>
                </w:rPr>
                <w:t xml:space="preserve"> 4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81" w:name="lt_pId1688"/>
            <w:r w:rsidRPr="00DA3A44">
              <w:t>AAP</w:t>
            </w:r>
            <w:bookmarkEnd w:id="38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382" w:name="lt_pId1689"/>
            <w:r w:rsidRPr="00DA3A44">
              <w:rPr>
                <w:rFonts w:eastAsia="SimSun"/>
                <w:rtl/>
              </w:rPr>
              <w:t xml:space="preserve">خصائص </w:t>
            </w:r>
            <w:r w:rsidRPr="00DA3A44">
              <w:rPr>
                <w:rFonts w:eastAsia="SimSun" w:hint="cs"/>
                <w:rtl/>
              </w:rPr>
              <w:t>الفدرات</w:t>
            </w:r>
            <w:r w:rsidRPr="00DA3A44">
              <w:rPr>
                <w:rFonts w:eastAsia="SimSun"/>
                <w:rtl/>
              </w:rPr>
              <w:t xml:space="preserve"> الوظيفية لتجهيزات التراتب الرقمي المتزامن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(SDH)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4</w:t>
            </w:r>
            <w:bookmarkEnd w:id="38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23" w:history="1">
              <w:bookmarkStart w:id="383" w:name="lt_pId1690"/>
              <w:r w:rsidR="00C84B1E" w:rsidRPr="00DA3A44">
                <w:rPr>
                  <w:color w:val="0000FF"/>
                  <w:u w:val="single"/>
                </w:rPr>
                <w:t>G.783 (2006) Cor.</w:t>
              </w:r>
              <w:bookmarkEnd w:id="383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84" w:name="lt_pId1694"/>
            <w:r w:rsidRPr="00DA3A44">
              <w:t>AAP</w:t>
            </w:r>
            <w:bookmarkEnd w:id="38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385" w:name="lt_pId1695"/>
            <w:r w:rsidRPr="00DA3A44">
              <w:rPr>
                <w:rFonts w:eastAsia="SimSun"/>
                <w:rtl/>
              </w:rPr>
              <w:t xml:space="preserve">خصائص </w:t>
            </w:r>
            <w:r w:rsidRPr="00DA3A44">
              <w:rPr>
                <w:rFonts w:eastAsia="SimSun" w:hint="cs"/>
                <w:rtl/>
              </w:rPr>
              <w:t>الفدرات</w:t>
            </w:r>
            <w:r w:rsidRPr="00DA3A44">
              <w:rPr>
                <w:rFonts w:eastAsia="SimSun"/>
                <w:rtl/>
              </w:rPr>
              <w:t xml:space="preserve"> الوظيفية لتجهيزات التراتب الرقمي المتزامن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(SDH)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38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24" w:history="1">
              <w:bookmarkStart w:id="386" w:name="lt_pId1696"/>
              <w:r w:rsidR="00C84B1E" w:rsidRPr="00DA3A44">
                <w:rPr>
                  <w:color w:val="0000FF"/>
                  <w:u w:val="single"/>
                </w:rPr>
                <w:t>G.798</w:t>
              </w:r>
              <w:bookmarkEnd w:id="38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2012-12-22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87" w:name="lt_pId1699"/>
            <w:r w:rsidRPr="00DA3A44">
              <w:t>AAP</w:t>
            </w:r>
            <w:bookmarkEnd w:id="38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خصائص الفدرات الوظيفية للتجهيزات ذات التراتب الرقمي لشبكة النقل البصرية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25" w:history="1">
              <w:bookmarkStart w:id="388" w:name="lt_pId1701"/>
              <w:r w:rsidR="00C84B1E" w:rsidRPr="00DA3A44">
                <w:rPr>
                  <w:color w:val="0000FF"/>
                  <w:u w:val="single"/>
                </w:rPr>
                <w:t>G.798 (2012) Amd.</w:t>
              </w:r>
              <w:bookmarkEnd w:id="388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89" w:name="lt_pId1705"/>
            <w:r w:rsidRPr="00DA3A44">
              <w:t>AAP</w:t>
            </w:r>
            <w:bookmarkEnd w:id="38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390" w:name="lt_pId1706"/>
            <w:r w:rsidRPr="00DA3A44">
              <w:rPr>
                <w:rFonts w:eastAsia="SimSun"/>
                <w:rtl/>
              </w:rPr>
              <w:t>خصائص الفدرات الوظيفية للتجهيزات ذات التراتب الرقمي لشبكة النقل البصرية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390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26" w:history="1">
              <w:bookmarkStart w:id="391" w:name="lt_pId1707"/>
              <w:r w:rsidR="00C84B1E" w:rsidRPr="00DA3A44">
                <w:rPr>
                  <w:color w:val="0000FF"/>
                  <w:u w:val="single"/>
                </w:rPr>
                <w:t>G.798 (2012) Amd.</w:t>
              </w:r>
              <w:bookmarkEnd w:id="391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92" w:name="lt_pId1711"/>
            <w:r w:rsidRPr="00DA3A44">
              <w:t>AAP</w:t>
            </w:r>
            <w:bookmarkEnd w:id="39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393" w:name="lt_pId1712"/>
            <w:r w:rsidRPr="00DA3A44">
              <w:rPr>
                <w:rFonts w:eastAsia="SimSun"/>
                <w:rtl/>
              </w:rPr>
              <w:t>خصائص الفدرات الوظيفية للتجهيزات ذات التراتب الرقمي لشبكة النقل البصرية</w:t>
            </w:r>
            <w:r>
              <w:rPr>
                <w:rFonts w:eastAsia="SimSun"/>
                <w:rtl/>
              </w:rPr>
              <w:t>:</w:t>
            </w:r>
            <w:r w:rsidRPr="00DA3A44">
              <w:rPr>
                <w:rFonts w:eastAsia="SimSun" w:hint="cs"/>
                <w:rtl/>
              </w:rPr>
              <w:t xml:space="preserve"> التعديل </w:t>
            </w:r>
            <w:r w:rsidRPr="00DA3A44">
              <w:rPr>
                <w:rFonts w:eastAsia="SimSun"/>
              </w:rPr>
              <w:t>2</w:t>
            </w:r>
            <w:bookmarkEnd w:id="393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27" w:history="1">
              <w:bookmarkStart w:id="394" w:name="lt_pId1713"/>
              <w:r w:rsidR="00C84B1E" w:rsidRPr="00DA3A44">
                <w:rPr>
                  <w:color w:val="0000FF"/>
                  <w:u w:val="single"/>
                </w:rPr>
                <w:t>G.798 (2012) Cor.1</w:t>
              </w:r>
              <w:bookmarkEnd w:id="394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95" w:name="lt_pId1716"/>
            <w:r w:rsidRPr="00DA3A44">
              <w:t>AAP</w:t>
            </w:r>
            <w:bookmarkEnd w:id="39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396" w:name="lt_pId1717"/>
            <w:r w:rsidRPr="00DA3A44">
              <w:rPr>
                <w:rFonts w:eastAsia="SimSun"/>
                <w:rtl/>
              </w:rPr>
              <w:t>خصائص الفدرات الوظيفية للتجهيزات ذات التراتب الرقمي لشبكة النقل البصرية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39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28" w:history="1">
              <w:bookmarkStart w:id="397" w:name="lt_pId1718"/>
              <w:r w:rsidR="00C84B1E" w:rsidRPr="00DA3A44">
                <w:rPr>
                  <w:color w:val="0000FF"/>
                  <w:u w:val="single"/>
                </w:rPr>
                <w:t>G.798.1</w:t>
              </w:r>
              <w:bookmarkEnd w:id="397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398" w:name="lt_pId1721"/>
            <w:r w:rsidRPr="00DA3A44">
              <w:t>AAP</w:t>
            </w:r>
            <w:bookmarkEnd w:id="39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أنماط وخصائص تجهيزات شبكات النقل البصرية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29" w:history="1">
              <w:bookmarkStart w:id="399" w:name="lt_pId1723"/>
              <w:r w:rsidR="00C84B1E" w:rsidRPr="00DA3A44">
                <w:rPr>
                  <w:color w:val="0000FF"/>
                  <w:u w:val="single"/>
                </w:rPr>
                <w:t>G.798.1 (2013) Amd.</w:t>
              </w:r>
              <w:bookmarkEnd w:id="399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00" w:name="lt_pId1727"/>
            <w:r w:rsidRPr="00DA3A44">
              <w:t>AAP</w:t>
            </w:r>
            <w:bookmarkEnd w:id="40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01" w:name="lt_pId1728"/>
            <w:r w:rsidRPr="00DA3A44">
              <w:rPr>
                <w:rFonts w:eastAsia="SimSun"/>
                <w:rtl/>
              </w:rPr>
              <w:t>أنماط وخصائص تجهيزات شبكات النقل البصرية</w:t>
            </w:r>
            <w:r w:rsidRPr="00DA3A44">
              <w:rPr>
                <w:rFonts w:eastAsia="SimSun" w:hint="cs"/>
                <w:rtl/>
              </w:rPr>
              <w:t>: التعديل</w:t>
            </w:r>
            <w:r w:rsidR="00296846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1</w:t>
            </w:r>
            <w:bookmarkEnd w:id="401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30" w:history="1">
              <w:bookmarkStart w:id="402" w:name="lt_pId1729"/>
              <w:r w:rsidR="00C84B1E" w:rsidRPr="00DA3A44">
                <w:rPr>
                  <w:color w:val="0000FF"/>
                  <w:u w:val="single"/>
                </w:rPr>
                <w:t>G.800</w:t>
              </w:r>
              <w:bookmarkEnd w:id="40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03" w:name="lt_pId1732"/>
            <w:r w:rsidRPr="00DA3A44">
              <w:t>AAP</w:t>
            </w:r>
            <w:bookmarkEnd w:id="40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المعمارية الوظيفية الموحدة لشبكات النقل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31" w:history="1">
              <w:bookmarkStart w:id="404" w:name="lt_pId1734"/>
              <w:r w:rsidR="00C84B1E" w:rsidRPr="00DA3A44">
                <w:rPr>
                  <w:color w:val="0000FF"/>
                  <w:u w:val="single"/>
                </w:rPr>
                <w:t>G.806 (2012) Cor.</w:t>
              </w:r>
              <w:bookmarkEnd w:id="404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05" w:name="lt_pId1738"/>
            <w:r w:rsidRPr="00DA3A44">
              <w:t>AAP</w:t>
            </w:r>
            <w:bookmarkEnd w:id="40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06" w:name="lt_pId1739"/>
            <w:r w:rsidRPr="00DA3A44">
              <w:rPr>
                <w:rFonts w:eastAsia="SimSun"/>
                <w:rtl/>
              </w:rPr>
              <w:t>خصائص معدات النقل - منهجية الوصف والوظائف العامة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2</w:t>
            </w:r>
            <w:bookmarkEnd w:id="40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32" w:history="1">
              <w:bookmarkStart w:id="407" w:name="lt_pId1740"/>
              <w:r w:rsidR="00C84B1E" w:rsidRPr="00DA3A44">
                <w:rPr>
                  <w:color w:val="0000FF"/>
                  <w:u w:val="single"/>
                </w:rPr>
                <w:t>G.808.1</w:t>
              </w:r>
              <w:bookmarkEnd w:id="407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08" w:name="lt_pId1743"/>
            <w:r w:rsidRPr="00DA3A44">
              <w:t>AAP</w:t>
            </w:r>
            <w:bookmarkEnd w:id="40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تبديل الحماية </w:t>
            </w:r>
            <w:r w:rsidRPr="00DA3A44">
              <w:rPr>
                <w:rFonts w:eastAsia="SimSun" w:hint="cs"/>
                <w:rtl/>
              </w:rPr>
              <w:t>العام</w:t>
            </w:r>
            <w:r w:rsidRPr="00DA3A44">
              <w:rPr>
                <w:rFonts w:eastAsia="SimSun"/>
                <w:rtl/>
              </w:rPr>
              <w:t xml:space="preserve"> - الحماية الخطية للمسارات والشبكات الفرعية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33" w:history="1">
              <w:bookmarkStart w:id="409" w:name="lt_pId1745"/>
              <w:r w:rsidR="00C84B1E" w:rsidRPr="00DA3A44">
                <w:rPr>
                  <w:color w:val="0000FF"/>
                  <w:u w:val="single"/>
                </w:rPr>
                <w:t>G.808.2</w:t>
              </w:r>
              <w:bookmarkEnd w:id="409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2013-11-22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10" w:name="lt_pId1748"/>
            <w:r w:rsidRPr="00DA3A44">
              <w:t>AAP</w:t>
            </w:r>
            <w:bookmarkEnd w:id="41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تبديل </w:t>
            </w:r>
            <w:r w:rsidRPr="00DA3A44">
              <w:rPr>
                <w:rFonts w:eastAsia="SimSun" w:hint="cs"/>
                <w:rtl/>
              </w:rPr>
              <w:t>الح</w:t>
            </w:r>
            <w:r w:rsidRPr="00DA3A44">
              <w:rPr>
                <w:rFonts w:eastAsia="SimSun"/>
                <w:rtl/>
              </w:rPr>
              <w:t xml:space="preserve">ماية </w:t>
            </w:r>
            <w:r w:rsidRPr="00DA3A44">
              <w:rPr>
                <w:rFonts w:eastAsia="SimSun" w:hint="cs"/>
                <w:rtl/>
              </w:rPr>
              <w:t>ال</w:t>
            </w:r>
            <w:r w:rsidRPr="00DA3A44">
              <w:rPr>
                <w:rFonts w:eastAsia="SimSun"/>
                <w:rtl/>
              </w:rPr>
              <w:t xml:space="preserve">عام - حماية </w:t>
            </w:r>
            <w:r w:rsidRPr="00DA3A44">
              <w:rPr>
                <w:rFonts w:eastAsia="SimSun" w:hint="cs"/>
                <w:rtl/>
              </w:rPr>
              <w:t>ال</w:t>
            </w:r>
            <w:r w:rsidRPr="00DA3A44">
              <w:rPr>
                <w:rFonts w:eastAsia="SimSun"/>
                <w:rtl/>
              </w:rPr>
              <w:t>حلق</w:t>
            </w:r>
            <w:r w:rsidRPr="00DA3A44">
              <w:rPr>
                <w:rFonts w:eastAsia="SimSun" w:hint="cs"/>
                <w:rtl/>
              </w:rPr>
              <w:t>ات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34" w:history="1">
              <w:bookmarkStart w:id="411" w:name="lt_pId1750"/>
              <w:r w:rsidR="00C84B1E" w:rsidRPr="00DA3A44">
                <w:rPr>
                  <w:color w:val="0000FF"/>
                  <w:u w:val="single"/>
                </w:rPr>
                <w:t>G.824 (2000) Cor.</w:t>
              </w:r>
              <w:bookmarkEnd w:id="411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12" w:name="lt_pId1754"/>
            <w:r w:rsidRPr="00DA3A44">
              <w:t>AAP</w:t>
            </w:r>
            <w:bookmarkEnd w:id="41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13" w:name="lt_pId1755"/>
            <w:r w:rsidRPr="00DA3A44">
              <w:rPr>
                <w:rFonts w:eastAsia="SimSun"/>
                <w:rtl/>
              </w:rPr>
              <w:t>ضبط الارتعاش والجنوح في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الشبكات الرقمية القائمة على التراتب بمعدل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kbit/s 1 544</w:t>
            </w:r>
            <w:r w:rsidRPr="00DA3A44">
              <w:rPr>
                <w:rFonts w:eastAsia="SimSun" w:hint="cs"/>
                <w:rtl/>
              </w:rPr>
              <w:t>: التصويب</w:t>
            </w:r>
            <w:r w:rsidR="00296846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1</w:t>
            </w:r>
            <w:bookmarkEnd w:id="413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35" w:history="1">
              <w:bookmarkStart w:id="414" w:name="lt_pId1756"/>
              <w:r w:rsidR="00C84B1E" w:rsidRPr="00DA3A44">
                <w:rPr>
                  <w:color w:val="0000FF"/>
                  <w:u w:val="single"/>
                </w:rPr>
                <w:t>G.870/Y.1352 (2012) Cor.</w:t>
              </w:r>
              <w:bookmarkEnd w:id="414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15" w:name="lt_pId1760"/>
            <w:r w:rsidRPr="00DA3A44">
              <w:t>AAP</w:t>
            </w:r>
            <w:bookmarkEnd w:id="41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16" w:name="lt_pId1761"/>
            <w:r w:rsidRPr="00DA3A44">
              <w:rPr>
                <w:rFonts w:eastAsia="SimSun"/>
                <w:rtl/>
              </w:rPr>
              <w:t>مصطلحات وتعاريف من أجل شبكات النقل البصرية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(OTN)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41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36" w:history="1">
              <w:bookmarkStart w:id="417" w:name="lt_pId1762"/>
              <w:r w:rsidR="00C84B1E" w:rsidRPr="00DA3A44">
                <w:rPr>
                  <w:color w:val="0000FF"/>
                  <w:u w:val="single"/>
                </w:rPr>
                <w:t>G.872 (2012) Amd.</w:t>
              </w:r>
              <w:bookmarkEnd w:id="417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2013-11-06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18" w:name="lt_pId1766"/>
            <w:r w:rsidRPr="00DA3A44">
              <w:t>AAP</w:t>
            </w:r>
            <w:bookmarkEnd w:id="41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19" w:name="lt_pId1767"/>
            <w:r w:rsidRPr="00DA3A44">
              <w:rPr>
                <w:rFonts w:eastAsia="SimSun"/>
                <w:rtl/>
              </w:rPr>
              <w:t>معمارية شبكة النقل البصرية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419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37" w:history="1">
              <w:bookmarkStart w:id="420" w:name="lt_pId1768"/>
              <w:r w:rsidR="00C84B1E" w:rsidRPr="00DA3A44">
                <w:rPr>
                  <w:color w:val="0000FF"/>
                  <w:u w:val="single"/>
                </w:rPr>
                <w:t>G.873.1</w:t>
              </w:r>
              <w:bookmarkEnd w:id="42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21" w:name="lt_pId1771"/>
            <w:r w:rsidRPr="00DA3A44">
              <w:t>AAP</w:t>
            </w:r>
            <w:bookmarkEnd w:id="42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شبكة النقل البصرية: الحماية الخطية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38" w:history="1">
              <w:bookmarkStart w:id="422" w:name="lt_pId1773"/>
              <w:r w:rsidR="00C84B1E" w:rsidRPr="00DA3A44">
                <w:rPr>
                  <w:color w:val="0000FF"/>
                  <w:u w:val="single"/>
                </w:rPr>
                <w:t>G.873.1 (2014) Amd.</w:t>
              </w:r>
              <w:bookmarkEnd w:id="422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2014-12-05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rPr>
                <w:rFonts w:hint="cs"/>
                <w:rtl/>
              </w:rPr>
              <w:t>اتفاق</w:t>
            </w:r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  <w:lang w:val="en-GB"/>
              </w:rPr>
            </w:pPr>
            <w:bookmarkStart w:id="423" w:name="lt_pId1778"/>
            <w:r w:rsidRPr="00DA3A44">
              <w:rPr>
                <w:rFonts w:eastAsia="SimSun"/>
                <w:rtl/>
              </w:rPr>
              <w:t>شبكة النقل البصرية: الحماية الخطية</w:t>
            </w:r>
            <w:r w:rsidRPr="00DA3A44">
              <w:rPr>
                <w:rFonts w:eastAsia="SimSun" w:hint="cs"/>
                <w:rtl/>
              </w:rPr>
              <w:t xml:space="preserve">: </w:t>
            </w:r>
            <w:r w:rsidRPr="00DA3A44">
              <w:rPr>
                <w:rFonts w:eastAsia="SimSun"/>
                <w:rtl/>
              </w:rPr>
              <w:br/>
            </w:r>
            <w:r w:rsidRPr="00DA3A44">
              <w:rPr>
                <w:rFonts w:eastAsia="SimSun" w:hint="cs"/>
                <w:rtl/>
              </w:rPr>
              <w:t xml:space="preserve">التعديل </w:t>
            </w:r>
            <w:r w:rsidRPr="00DA3A44">
              <w:rPr>
                <w:rFonts w:eastAsia="SimSun"/>
              </w:rPr>
              <w:t>1</w:t>
            </w:r>
            <w:bookmarkEnd w:id="423"/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–</w:t>
            </w:r>
            <w:r w:rsidRPr="00DA3A44">
              <w:rPr>
                <w:rFonts w:eastAsia="SimSun" w:hint="cs"/>
                <w:rtl/>
              </w:rPr>
              <w:t xml:space="preserve"> التذييل </w:t>
            </w:r>
            <w:r w:rsidRPr="00DA3A44">
              <w:rPr>
                <w:rFonts w:eastAsia="SimSun"/>
                <w:lang w:val="en-GB"/>
              </w:rPr>
              <w:t>III</w:t>
            </w:r>
            <w:r w:rsidRPr="00DA3A44">
              <w:rPr>
                <w:rFonts w:eastAsia="SimSun" w:hint="cs"/>
                <w:rtl/>
                <w:lang w:val="en-GB"/>
              </w:rPr>
              <w:t xml:space="preserve"> الجديد </w:t>
            </w:r>
            <w:r w:rsidRPr="00DA3A44">
              <w:rPr>
                <w:rFonts w:eastAsia="SimSun"/>
                <w:rtl/>
                <w:lang w:val="en-GB"/>
              </w:rPr>
              <w:t>–</w:t>
            </w:r>
            <w:r w:rsidRPr="00DA3A44">
              <w:rPr>
                <w:rFonts w:eastAsia="SimSun" w:hint="cs"/>
                <w:rtl/>
                <w:lang w:val="en-GB"/>
              </w:rPr>
              <w:t xml:space="preserve"> حماية الطبقة</w:t>
            </w:r>
            <w:r w:rsidRPr="00DA3A44">
              <w:rPr>
                <w:rFonts w:eastAsia="SimSun" w:hint="eastAsia"/>
                <w:rtl/>
                <w:lang w:val="en-GB"/>
              </w:rPr>
              <w:t> </w:t>
            </w:r>
            <w:r w:rsidRPr="00DA3A44">
              <w:rPr>
                <w:rFonts w:eastAsia="SimSun" w:hint="cs"/>
                <w:rtl/>
                <w:lang w:val="en-GB"/>
              </w:rPr>
              <w:t>البصرية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39" w:history="1">
              <w:bookmarkStart w:id="424" w:name="lt_pId1779"/>
              <w:r w:rsidR="00C84B1E" w:rsidRPr="00DA3A44">
                <w:rPr>
                  <w:color w:val="0000FF"/>
                  <w:u w:val="single"/>
                </w:rPr>
                <w:t>G.873.2</w:t>
              </w:r>
              <w:bookmarkEnd w:id="424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25" w:name="lt_pId1782"/>
            <w:r w:rsidRPr="00DA3A44">
              <w:t>AAP</w:t>
            </w:r>
            <w:bookmarkEnd w:id="42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حماية الحلقة</w:t>
            </w:r>
            <w:r w:rsidRPr="00DA3A44">
              <w:rPr>
                <w:rFonts w:eastAsia="SimSun"/>
              </w:rPr>
              <w:t xml:space="preserve"> ODUk </w:t>
            </w:r>
            <w:r w:rsidRPr="00DA3A44">
              <w:rPr>
                <w:rFonts w:eastAsia="SimSun"/>
                <w:rtl/>
              </w:rPr>
              <w:t>المتقاسمة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40" w:history="1">
              <w:bookmarkStart w:id="426" w:name="lt_pId1784"/>
              <w:r w:rsidR="00C84B1E" w:rsidRPr="00DA3A44">
                <w:rPr>
                  <w:color w:val="0000FF"/>
                  <w:u w:val="single"/>
                </w:rPr>
                <w:t>G.874</w:t>
              </w:r>
              <w:bookmarkEnd w:id="42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27" w:name="lt_pId1787"/>
            <w:r w:rsidRPr="00DA3A44">
              <w:t>AAP</w:t>
            </w:r>
            <w:bookmarkEnd w:id="42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جوانب إدارة عناصر شبكة النقل البصرية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41" w:history="1">
              <w:bookmarkStart w:id="428" w:name="lt_pId1789"/>
              <w:r w:rsidR="00C84B1E" w:rsidRPr="00DA3A44">
                <w:rPr>
                  <w:color w:val="0000FF"/>
                  <w:u w:val="single"/>
                </w:rPr>
                <w:t>G.874 (2013) Amd.</w:t>
              </w:r>
              <w:bookmarkEnd w:id="428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29" w:name="lt_pId1793"/>
            <w:r w:rsidRPr="00DA3A44">
              <w:t>AAP</w:t>
            </w:r>
            <w:bookmarkEnd w:id="42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30" w:name="lt_pId1794"/>
            <w:r w:rsidRPr="00DA3A44">
              <w:rPr>
                <w:rFonts w:eastAsia="SimSun"/>
                <w:rtl/>
              </w:rPr>
              <w:t>جوانب إدارة عناصر شبكة النقل البصرية</w:t>
            </w:r>
            <w:r w:rsidRPr="00DA3A44">
              <w:rPr>
                <w:rFonts w:eastAsia="SimSun" w:hint="cs"/>
                <w:rtl/>
              </w:rPr>
              <w:t>: التعديل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1</w:t>
            </w:r>
            <w:bookmarkEnd w:id="430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42" w:history="1">
              <w:bookmarkStart w:id="431" w:name="lt_pId1795"/>
              <w:r w:rsidR="00C84B1E" w:rsidRPr="00DA3A44">
                <w:rPr>
                  <w:color w:val="0000FF"/>
                  <w:u w:val="single"/>
                </w:rPr>
                <w:t>G.874.1 (2012) Amd.</w:t>
              </w:r>
              <w:bookmarkEnd w:id="431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32" w:name="lt_pId1799"/>
            <w:r w:rsidRPr="00DA3A44">
              <w:t>AAP</w:t>
            </w:r>
            <w:bookmarkEnd w:id="43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33" w:name="lt_pId1800"/>
            <w:r w:rsidRPr="00DA3A44">
              <w:rPr>
                <w:rFonts w:eastAsia="SimSun"/>
                <w:rtl/>
              </w:rPr>
              <w:t>شبكة النقل البصرية: نموذج معلومات الإدارة الحيادية من حيث البروتوكولات لمنظور عن</w:t>
            </w:r>
            <w:r w:rsidRPr="00DA3A44">
              <w:rPr>
                <w:rFonts w:eastAsia="SimSun" w:hint="cs"/>
                <w:rtl/>
              </w:rPr>
              <w:t>ا</w:t>
            </w:r>
            <w:r w:rsidRPr="00DA3A44">
              <w:rPr>
                <w:rFonts w:eastAsia="SimSun"/>
                <w:rtl/>
              </w:rPr>
              <w:t>صر الشبكة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433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43" w:history="1">
              <w:bookmarkStart w:id="434" w:name="lt_pId1801"/>
              <w:r w:rsidR="00C84B1E" w:rsidRPr="00DA3A44">
                <w:rPr>
                  <w:color w:val="0000FF"/>
                  <w:u w:val="single"/>
                </w:rPr>
                <w:t>G.874.1 (2012) Amd.</w:t>
              </w:r>
              <w:bookmarkEnd w:id="434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35" w:name="lt_pId1805"/>
            <w:r w:rsidRPr="00DA3A44">
              <w:t>AAP</w:t>
            </w:r>
            <w:bookmarkEnd w:id="43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36" w:name="lt_pId1806"/>
            <w:r w:rsidRPr="00DA3A44">
              <w:rPr>
                <w:rFonts w:eastAsia="SimSun"/>
                <w:rtl/>
              </w:rPr>
              <w:t>شبكة النقل البصرية: نموذج معلومات الإدارة الحيادية من حيث البروتوكولات لمنظور عن</w:t>
            </w:r>
            <w:r w:rsidRPr="00DA3A44">
              <w:rPr>
                <w:rFonts w:eastAsia="SimSun" w:hint="cs"/>
                <w:rtl/>
              </w:rPr>
              <w:t>ا</w:t>
            </w:r>
            <w:r w:rsidRPr="00DA3A44">
              <w:rPr>
                <w:rFonts w:eastAsia="SimSun"/>
                <w:rtl/>
              </w:rPr>
              <w:t>صر الشبكة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43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44" w:history="1">
              <w:bookmarkStart w:id="437" w:name="lt_pId1807"/>
              <w:r w:rsidR="00C84B1E" w:rsidRPr="00DA3A44">
                <w:rPr>
                  <w:color w:val="0000FF"/>
                  <w:u w:val="single"/>
                </w:rPr>
                <w:t>G.959.1</w:t>
              </w:r>
              <w:bookmarkEnd w:id="437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38" w:name="lt_pId1810"/>
            <w:r w:rsidRPr="00DA3A44">
              <w:t>AAP</w:t>
            </w:r>
            <w:bookmarkEnd w:id="43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السطوح البينة للطبقة المادية لشبكة النقل البصرية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45" w:history="1">
              <w:bookmarkStart w:id="439" w:name="lt_pId1812"/>
              <w:r w:rsidR="00C84B1E" w:rsidRPr="00DA3A44">
                <w:rPr>
                  <w:color w:val="0000FF"/>
                  <w:u w:val="single"/>
                </w:rPr>
                <w:t>G.975.1 (2004) Cor.</w:t>
              </w:r>
              <w:bookmarkEnd w:id="439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2013-07-12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rPr>
                <w:rFonts w:hint="cs"/>
                <w:rtl/>
              </w:rPr>
              <w:t>اتفاق</w:t>
            </w:r>
          </w:p>
        </w:tc>
        <w:tc>
          <w:tcPr>
            <w:tcW w:w="1796" w:type="pct"/>
            <w:hideMark/>
          </w:tcPr>
          <w:p w:rsidR="00C84B1E" w:rsidRPr="009B0551" w:rsidRDefault="00C84B1E" w:rsidP="00296846">
            <w:pPr>
              <w:pStyle w:val="Tabletexte"/>
              <w:jc w:val="left"/>
              <w:rPr>
                <w:rFonts w:eastAsia="SimSun"/>
                <w:spacing w:val="-4"/>
              </w:rPr>
            </w:pPr>
            <w:bookmarkStart w:id="440" w:name="lt_pId1817"/>
            <w:r w:rsidRPr="009B0551">
              <w:rPr>
                <w:rFonts w:eastAsia="SimSun"/>
                <w:spacing w:val="-4"/>
                <w:rtl/>
              </w:rPr>
              <w:t>التصحيح المسبق للأخطاء في الأنظمة البحرية لتعدد الإرسال بتقاسم مكثف لطول الموجات</w:t>
            </w:r>
            <w:r w:rsidRPr="009B0551">
              <w:rPr>
                <w:rFonts w:eastAsia="SimSun" w:hint="eastAsia"/>
                <w:spacing w:val="-4"/>
                <w:rtl/>
              </w:rPr>
              <w:t> </w:t>
            </w:r>
            <w:r w:rsidRPr="009B0551">
              <w:rPr>
                <w:rFonts w:eastAsia="SimSun"/>
                <w:spacing w:val="-4"/>
              </w:rPr>
              <w:t>(DWDM)</w:t>
            </w:r>
            <w:r w:rsidRPr="009B0551">
              <w:rPr>
                <w:rFonts w:eastAsia="SimSun" w:hint="cs"/>
                <w:spacing w:val="-4"/>
                <w:rtl/>
              </w:rPr>
              <w:t xml:space="preserve"> </w:t>
            </w:r>
            <w:r w:rsidRPr="009B0551">
              <w:rPr>
                <w:rFonts w:eastAsia="SimSun"/>
                <w:spacing w:val="-4"/>
                <w:rtl/>
              </w:rPr>
              <w:t>بمعدل بتات عالٍ</w:t>
            </w:r>
            <w:r w:rsidRPr="009B0551">
              <w:rPr>
                <w:rFonts w:eastAsia="SimSun" w:hint="cs"/>
                <w:spacing w:val="-4"/>
                <w:rtl/>
              </w:rPr>
              <w:t>: التصويب</w:t>
            </w:r>
            <w:r w:rsidRPr="009B0551">
              <w:rPr>
                <w:rFonts w:eastAsia="SimSun" w:hint="eastAsia"/>
                <w:spacing w:val="-4"/>
                <w:rtl/>
              </w:rPr>
              <w:t> </w:t>
            </w:r>
            <w:r w:rsidRPr="009B0551">
              <w:rPr>
                <w:rFonts w:eastAsia="SimSun"/>
                <w:spacing w:val="-4"/>
              </w:rPr>
              <w:t>2</w:t>
            </w:r>
            <w:bookmarkEnd w:id="440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46" w:history="1">
              <w:bookmarkStart w:id="441" w:name="lt_pId1818"/>
              <w:r w:rsidR="00C84B1E" w:rsidRPr="00DA3A44">
                <w:rPr>
                  <w:color w:val="0000FF"/>
                  <w:u w:val="single"/>
                </w:rPr>
                <w:t>G.976</w:t>
              </w:r>
              <w:bookmarkEnd w:id="441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42" w:name="lt_pId1821"/>
            <w:r w:rsidRPr="00DA3A44">
              <w:t>AAP</w:t>
            </w:r>
            <w:bookmarkEnd w:id="44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طرائق</w:t>
            </w:r>
            <w:r w:rsidRPr="00DA3A44">
              <w:rPr>
                <w:rFonts w:eastAsia="SimSun"/>
                <w:rtl/>
              </w:rPr>
              <w:t xml:space="preserve"> الاختبار القابلة للتطبيق على أنظمة كبلات الألياف البصرية البحرية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47" w:history="1">
              <w:bookmarkStart w:id="443" w:name="lt_pId1823"/>
              <w:r w:rsidR="00C84B1E" w:rsidRPr="00DA3A44">
                <w:rPr>
                  <w:color w:val="0000FF"/>
                  <w:u w:val="single"/>
                </w:rPr>
                <w:t>G.977</w:t>
              </w:r>
              <w:bookmarkEnd w:id="443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44" w:name="lt_pId1826"/>
            <w:r w:rsidRPr="00DA3A44">
              <w:t>AAP</w:t>
            </w:r>
            <w:bookmarkEnd w:id="44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خصائص أنظمة الكبلات البحرية الليفية البصرية المضخمة بألياف بصرية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48" w:history="1">
              <w:bookmarkStart w:id="445" w:name="lt_pId1828"/>
              <w:r w:rsidR="00C84B1E" w:rsidRPr="00DA3A44">
                <w:rPr>
                  <w:color w:val="0000FF"/>
                  <w:u w:val="single"/>
                </w:rPr>
                <w:t>G.979 (2012) Cor.</w:t>
              </w:r>
              <w:bookmarkEnd w:id="445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46" w:name="lt_pId1832"/>
            <w:r w:rsidRPr="00DA3A44">
              <w:t>AAP</w:t>
            </w:r>
            <w:bookmarkEnd w:id="44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47" w:name="lt_pId1833"/>
            <w:r w:rsidRPr="00DA3A44">
              <w:rPr>
                <w:rFonts w:eastAsia="SimSun"/>
                <w:rtl/>
              </w:rPr>
              <w:t>خصائص أنظمة المراقبة فيما يتعلق بالأنظمة الكبلية البحرية العاملة بالألياف البصرية</w:t>
            </w:r>
            <w:r w:rsidRPr="00DA3A44">
              <w:rPr>
                <w:rFonts w:eastAsia="SimSun" w:hint="cs"/>
                <w:rtl/>
              </w:rPr>
              <w:t>: التصويب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1</w:t>
            </w:r>
            <w:bookmarkEnd w:id="44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49" w:history="1">
              <w:bookmarkStart w:id="448" w:name="lt_pId1834"/>
              <w:r w:rsidR="00C84B1E" w:rsidRPr="00DA3A44">
                <w:rPr>
                  <w:color w:val="0000FF"/>
                  <w:u w:val="single"/>
                </w:rPr>
                <w:t>G.984.3</w:t>
              </w:r>
              <w:bookmarkEnd w:id="448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49" w:name="lt_pId1837"/>
            <w:r w:rsidRPr="00DA3A44">
              <w:t>AAP</w:t>
            </w:r>
            <w:bookmarkEnd w:id="44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الشبكات البصرية المنفعلة </w:t>
            </w:r>
            <w:r w:rsidRPr="00DA3A44">
              <w:rPr>
                <w:rFonts w:eastAsia="SimSun" w:hint="cs"/>
                <w:rtl/>
              </w:rPr>
              <w:t>العاملة بال</w:t>
            </w:r>
            <w:r w:rsidR="000D6B2E">
              <w:rPr>
                <w:rFonts w:eastAsia="SimSun" w:hint="cs"/>
                <w:rtl/>
              </w:rPr>
              <w:t>غيغابتات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(G</w:t>
            </w:r>
            <w:r w:rsidRPr="00DA3A44">
              <w:rPr>
                <w:rFonts w:eastAsia="SimSun"/>
              </w:rPr>
              <w:noBreakHyphen/>
              <w:t>PON)</w:t>
            </w:r>
            <w:r w:rsidRPr="00DA3A44">
              <w:rPr>
                <w:rFonts w:eastAsia="SimSun" w:hint="cs"/>
                <w:rtl/>
              </w:rPr>
              <w:t xml:space="preserve">: </w:t>
            </w:r>
            <w:r w:rsidRPr="00DA3A44">
              <w:rPr>
                <w:rFonts w:eastAsia="SimSun"/>
                <w:rtl/>
              </w:rPr>
              <w:t>توصيف طبقة تقارب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الإرسال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50" w:history="1">
              <w:bookmarkStart w:id="450" w:name="lt_pId1839"/>
              <w:r w:rsidR="00C84B1E" w:rsidRPr="00DA3A44">
                <w:rPr>
                  <w:color w:val="0000FF"/>
                  <w:u w:val="single"/>
                </w:rPr>
                <w:t>G.984.5</w:t>
              </w:r>
              <w:bookmarkEnd w:id="45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51" w:name="lt_pId1842"/>
            <w:r w:rsidRPr="00DA3A44">
              <w:t>AAP</w:t>
            </w:r>
            <w:bookmarkEnd w:id="45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الشبكات البصرية المنفعلة </w:t>
            </w:r>
            <w:r w:rsidRPr="00DA3A44">
              <w:rPr>
                <w:rFonts w:eastAsia="SimSun" w:hint="cs"/>
                <w:rtl/>
              </w:rPr>
              <w:t>العاملة بال</w:t>
            </w:r>
            <w:r w:rsidR="000D6B2E">
              <w:rPr>
                <w:rFonts w:eastAsia="SimSun" w:hint="cs"/>
                <w:rtl/>
              </w:rPr>
              <w:t>غيغابتات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(G</w:t>
            </w:r>
            <w:r w:rsidRPr="00DA3A44">
              <w:rPr>
                <w:rFonts w:eastAsia="SimSun"/>
              </w:rPr>
              <w:noBreakHyphen/>
              <w:t>PON)</w:t>
            </w:r>
            <w:r w:rsidRPr="00DA3A44">
              <w:rPr>
                <w:rFonts w:eastAsia="SimSun" w:hint="cs"/>
                <w:rtl/>
              </w:rPr>
              <w:t xml:space="preserve">: </w:t>
            </w:r>
            <w:r w:rsidRPr="00DA3A44">
              <w:rPr>
                <w:rFonts w:eastAsia="SimSun"/>
                <w:rtl/>
              </w:rPr>
              <w:t>نطاق التعزيز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51" w:history="1">
              <w:bookmarkStart w:id="452" w:name="lt_pId1844"/>
              <w:r w:rsidR="00C84B1E" w:rsidRPr="00DA3A44">
                <w:rPr>
                  <w:color w:val="0000FF"/>
                  <w:u w:val="single"/>
                </w:rPr>
                <w:t>G.987.1</w:t>
              </w:r>
              <w:bookmarkEnd w:id="45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2016-03-29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53" w:name="lt_pId1847"/>
            <w:r w:rsidRPr="00DA3A44">
              <w:t>AAP</w:t>
            </w:r>
            <w:bookmarkEnd w:id="45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الشبكات البصرية المنفعلة </w:t>
            </w:r>
            <w:r w:rsidRPr="00DA3A44">
              <w:rPr>
                <w:rFonts w:eastAsia="SimSun" w:hint="cs"/>
                <w:rtl/>
              </w:rPr>
              <w:t xml:space="preserve">العاملة </w:t>
            </w:r>
            <w:r w:rsidRPr="00DA3A44">
              <w:rPr>
                <w:rFonts w:eastAsia="SimSun"/>
                <w:rtl/>
              </w:rPr>
              <w:t xml:space="preserve">بعشر </w:t>
            </w:r>
            <w:r w:rsidR="000D6B2E">
              <w:rPr>
                <w:rFonts w:eastAsia="SimSun" w:hint="cs"/>
                <w:rtl/>
              </w:rPr>
              <w:t>غيغابتات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(XG</w:t>
            </w:r>
            <w:r w:rsidRPr="00DA3A44">
              <w:rPr>
                <w:rFonts w:eastAsia="SimSun"/>
              </w:rPr>
              <w:noBreakHyphen/>
              <w:t>PON)</w:t>
            </w:r>
            <w:r w:rsidRPr="00DA3A44">
              <w:rPr>
                <w:rFonts w:eastAsia="SimSun" w:hint="cs"/>
                <w:rtl/>
              </w:rPr>
              <w:t xml:space="preserve">: </w:t>
            </w:r>
            <w:r w:rsidRPr="00DA3A44">
              <w:rPr>
                <w:rFonts w:eastAsia="SimSun"/>
                <w:rtl/>
              </w:rPr>
              <w:t>المتطلبات العامة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52" w:history="1">
              <w:bookmarkStart w:id="454" w:name="lt_pId1849"/>
              <w:r w:rsidR="00C84B1E" w:rsidRPr="00DA3A44">
                <w:rPr>
                  <w:color w:val="0000FF"/>
                  <w:u w:val="single"/>
                </w:rPr>
                <w:t>G.987.2</w:t>
              </w:r>
              <w:bookmarkEnd w:id="454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2016-02-26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rPr>
                <w:rFonts w:hint="cs"/>
                <w:rtl/>
              </w:rPr>
              <w:t>اتفاق</w:t>
            </w:r>
          </w:p>
        </w:tc>
        <w:tc>
          <w:tcPr>
            <w:tcW w:w="1796" w:type="pct"/>
            <w:hideMark/>
          </w:tcPr>
          <w:p w:rsidR="00C84B1E" w:rsidRPr="00DA3A44" w:rsidRDefault="00C84B1E" w:rsidP="00725EBC">
            <w:pPr>
              <w:pStyle w:val="Tabletexte"/>
              <w:jc w:val="left"/>
              <w:rPr>
                <w:rFonts w:eastAsia="SimSun"/>
              </w:rPr>
            </w:pPr>
            <w:r>
              <w:rPr>
                <w:color w:val="000000"/>
                <w:rtl/>
              </w:rPr>
              <w:t>الشبكات البصرية المنفعلة العاملة</w:t>
            </w:r>
            <w:r w:rsidRPr="00DA3A44">
              <w:rPr>
                <w:color w:val="000000"/>
                <w:rtl/>
              </w:rPr>
              <w:t xml:space="preserve"> بعشر </w:t>
            </w:r>
            <w:r w:rsidR="000D6B2E">
              <w:rPr>
                <w:rFonts w:eastAsia="SimSun" w:hint="cs"/>
                <w:rtl/>
              </w:rPr>
              <w:t>غيغابتات</w:t>
            </w:r>
            <w:r w:rsidRPr="00DA3A44">
              <w:rPr>
                <w:color w:val="000000"/>
              </w:rPr>
              <w:t xml:space="preserve"> (XG</w:t>
            </w:r>
            <w:r w:rsidRPr="00DA3A44">
              <w:rPr>
                <w:color w:val="000000"/>
              </w:rPr>
              <w:noBreakHyphen/>
              <w:t>PON)</w:t>
            </w:r>
            <w:r w:rsidRPr="00DA3A44">
              <w:rPr>
                <w:rFonts w:hint="cs"/>
                <w:color w:val="000000"/>
                <w:rtl/>
              </w:rPr>
              <w:t xml:space="preserve">: </w:t>
            </w:r>
            <w:r w:rsidRPr="00DA3A44">
              <w:rPr>
                <w:color w:val="000000"/>
                <w:rtl/>
              </w:rPr>
              <w:t>توصيف الطبقة المعتمدة على الوسائط المادية</w:t>
            </w:r>
            <w:r w:rsidRPr="00DA3A44">
              <w:rPr>
                <w:rFonts w:hint="cs"/>
                <w:color w:val="000000"/>
                <w:rtl/>
              </w:rPr>
              <w:t xml:space="preserve"> </w:t>
            </w:r>
            <w:r w:rsidRPr="00DA3A44">
              <w:rPr>
                <w:color w:val="000000"/>
              </w:rPr>
              <w:t>(PMD)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53" w:history="1">
              <w:bookmarkStart w:id="455" w:name="lt_pId1854"/>
              <w:r w:rsidR="00C84B1E" w:rsidRPr="00DA3A44">
                <w:rPr>
                  <w:color w:val="0000FF"/>
                  <w:u w:val="single"/>
                </w:rPr>
                <w:t>G.987.3</w:t>
              </w:r>
              <w:bookmarkEnd w:id="455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56" w:name="lt_pId1857"/>
            <w:r w:rsidRPr="00DA3A44">
              <w:t>AAP</w:t>
            </w:r>
            <w:bookmarkEnd w:id="45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r>
              <w:rPr>
                <w:rFonts w:eastAsia="SimSun"/>
                <w:rtl/>
              </w:rPr>
              <w:t>الشبكات البصرية المنفعلة العاملة</w:t>
            </w:r>
            <w:r w:rsidRPr="00DA3A44">
              <w:rPr>
                <w:rFonts w:eastAsia="SimSun"/>
                <w:rtl/>
              </w:rPr>
              <w:t xml:space="preserve"> بعشر </w:t>
            </w:r>
            <w:r w:rsidR="000D6B2E">
              <w:rPr>
                <w:rFonts w:eastAsia="SimSun" w:hint="cs"/>
                <w:rtl/>
              </w:rPr>
              <w:t>غيغابتات</w:t>
            </w:r>
            <w:r w:rsidRPr="00DA3A44">
              <w:rPr>
                <w:rFonts w:eastAsia="SimSun"/>
              </w:rPr>
              <w:t>:(XG</w:t>
            </w:r>
            <w:r w:rsidRPr="00DA3A44">
              <w:rPr>
                <w:rFonts w:eastAsia="SimSun"/>
              </w:rPr>
              <w:noBreakHyphen/>
              <w:t xml:space="preserve">PON) </w:t>
            </w:r>
            <w:r w:rsidRPr="00DA3A44">
              <w:rPr>
                <w:rFonts w:eastAsia="SimSun"/>
                <w:rtl/>
              </w:rPr>
              <w:t>توصيف طبقة تقارب الإرسال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(TC)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54" w:history="1">
              <w:bookmarkStart w:id="457" w:name="lt_pId1859"/>
              <w:r w:rsidR="00C84B1E" w:rsidRPr="00DA3A44">
                <w:rPr>
                  <w:color w:val="0000FF"/>
                  <w:u w:val="single"/>
                </w:rPr>
                <w:t>G.988 (2012) Amd.</w:t>
              </w:r>
              <w:bookmarkEnd w:id="457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58" w:name="lt_pId1863"/>
            <w:r w:rsidRPr="00DA3A44">
              <w:t>AAP</w:t>
            </w:r>
            <w:bookmarkEnd w:id="45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  <w:lang w:val="en-GB"/>
              </w:rPr>
            </w:pPr>
            <w:bookmarkStart w:id="459" w:name="lt_pId1864"/>
            <w:r w:rsidRPr="00DA3A44">
              <w:rPr>
                <w:rFonts w:eastAsia="SimSun"/>
                <w:rtl/>
              </w:rPr>
              <w:t>توصيف الإدارة والسطح البيني للتحكم في وحدة الشبكة البصرية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(OMCI)</w:t>
            </w:r>
            <w:r w:rsidRPr="00DA3A44">
              <w:rPr>
                <w:rFonts w:eastAsia="SimSun" w:hint="cs"/>
                <w:rtl/>
              </w:rPr>
              <w:t>:</w:t>
            </w:r>
            <w:bookmarkEnd w:id="459"/>
            <w:r w:rsidRPr="00DA3A44">
              <w:rPr>
                <w:rFonts w:eastAsia="SimSun" w:hint="cs"/>
                <w:rtl/>
              </w:rPr>
              <w:t xml:space="preserve"> التعديل </w:t>
            </w:r>
            <w:r w:rsidRPr="00DA3A44">
              <w:rPr>
                <w:rFonts w:eastAsia="SimSun"/>
                <w:lang w:val="en-GB"/>
              </w:rPr>
              <w:t>1</w:t>
            </w:r>
            <w:r w:rsidRPr="00DA3A44">
              <w:rPr>
                <w:rFonts w:eastAsia="SimSun" w:hint="cs"/>
                <w:rtl/>
                <w:lang w:val="en-GB"/>
              </w:rPr>
              <w:t xml:space="preserve"> - الصيانة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55" w:history="1">
              <w:bookmarkStart w:id="460" w:name="lt_pId1865"/>
              <w:r w:rsidR="00C84B1E" w:rsidRPr="00DA3A44">
                <w:rPr>
                  <w:color w:val="0000FF"/>
                  <w:u w:val="single"/>
                </w:rPr>
                <w:t>G.988 (2012) Amd.</w:t>
              </w:r>
              <w:bookmarkEnd w:id="460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2016-06-22</w:t>
            </w:r>
          </w:p>
        </w:tc>
        <w:tc>
          <w:tcPr>
            <w:tcW w:w="672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61" w:name="lt_pId1869"/>
            <w:r w:rsidRPr="00DA3A44">
              <w:t>AAP</w:t>
            </w:r>
            <w:bookmarkEnd w:id="461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62" w:name="lt_pId1870"/>
            <w:r w:rsidRPr="00DA3A44">
              <w:rPr>
                <w:rFonts w:eastAsia="SimSun"/>
                <w:rtl/>
              </w:rPr>
              <w:t>توصيف الإدارة والسطح البيني للتحكم في وحدة الشبكة البصرية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(OMCI)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46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56" w:history="1">
              <w:bookmarkStart w:id="463" w:name="lt_pId1871"/>
              <w:r w:rsidR="00C84B1E" w:rsidRPr="00DA3A44">
                <w:rPr>
                  <w:color w:val="0000FF"/>
                  <w:u w:val="single"/>
                </w:rPr>
                <w:t>G.989</w:t>
              </w:r>
              <w:bookmarkEnd w:id="463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2015-10-22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64" w:name="lt_pId1874"/>
            <w:r w:rsidRPr="00DA3A44">
              <w:t>AAP</w:t>
            </w:r>
            <w:bookmarkEnd w:id="46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الشبكات البصرية المنفعلة </w:t>
            </w:r>
            <w:r>
              <w:rPr>
                <w:rFonts w:eastAsia="SimSun" w:hint="cs"/>
                <w:rtl/>
                <w:lang w:bidi="ar-EG"/>
              </w:rPr>
              <w:t>القادرة على العمل ب</w:t>
            </w:r>
            <w:r w:rsidRPr="00DA3A44">
              <w:rPr>
                <w:rFonts w:eastAsia="SimSun"/>
                <w:rtl/>
              </w:rPr>
              <w:t xml:space="preserve">معدل </w:t>
            </w:r>
            <w:r w:rsidRPr="00DA3A44">
              <w:rPr>
                <w:rFonts w:eastAsia="SimSun"/>
              </w:rPr>
              <w:t>40</w:t>
            </w:r>
            <w:r w:rsidRPr="00DA3A44">
              <w:rPr>
                <w:rFonts w:eastAsia="SimSun"/>
                <w:rtl/>
              </w:rPr>
              <w:t> </w:t>
            </w:r>
            <w:r w:rsidR="00F03A7B">
              <w:rPr>
                <w:rFonts w:eastAsia="SimSun"/>
                <w:rtl/>
              </w:rPr>
              <w:t>غيغابتة</w:t>
            </w:r>
            <w:r w:rsidRPr="00DA3A44">
              <w:rPr>
                <w:rFonts w:eastAsia="SimSun"/>
              </w:rPr>
              <w:t xml:space="preserve"> :(NG-PON2) </w:t>
            </w:r>
            <w:r w:rsidRPr="00DA3A44">
              <w:rPr>
                <w:rFonts w:eastAsia="SimSun"/>
                <w:rtl/>
              </w:rPr>
              <w:t>التعاريف والمختصرات والأسماء المختصرة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57" w:history="1">
              <w:bookmarkStart w:id="465" w:name="lt_pId1876"/>
              <w:r w:rsidR="00C84B1E" w:rsidRPr="00DA3A44">
                <w:rPr>
                  <w:color w:val="0000FF"/>
                  <w:u w:val="single"/>
                </w:rPr>
                <w:t>G.989.1</w:t>
              </w:r>
              <w:bookmarkEnd w:id="465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2013-03-09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66" w:name="lt_pId1879"/>
            <w:r w:rsidRPr="00DA3A44">
              <w:t>AAP</w:t>
            </w:r>
            <w:bookmarkEnd w:id="46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الشبكات البصرية المنفعلة القادرة على العمل بمعدل </w:t>
            </w:r>
            <w:r w:rsidRPr="00DA3A44">
              <w:rPr>
                <w:rFonts w:eastAsia="SimSun"/>
              </w:rPr>
              <w:t>40</w:t>
            </w:r>
            <w:r w:rsidRPr="00DA3A44">
              <w:rPr>
                <w:rFonts w:eastAsia="SimSun"/>
                <w:rtl/>
              </w:rPr>
              <w:t> </w:t>
            </w:r>
            <w:r w:rsidR="00F03A7B">
              <w:rPr>
                <w:rFonts w:eastAsia="SimSun" w:hint="cs"/>
                <w:rtl/>
              </w:rPr>
              <w:t>غيغابتة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(NG-PON2)</w:t>
            </w:r>
            <w:r w:rsidRPr="00DA3A44">
              <w:rPr>
                <w:rFonts w:eastAsia="SimSun" w:hint="cs"/>
                <w:rtl/>
              </w:rPr>
              <w:t>:</w:t>
            </w:r>
            <w:r w:rsidRPr="00DA3A44">
              <w:rPr>
                <w:rFonts w:eastAsia="SimSun"/>
              </w:rPr>
              <w:t xml:space="preserve"> </w:t>
            </w:r>
            <w:r w:rsidRPr="00DA3A44">
              <w:rPr>
                <w:rFonts w:eastAsia="SimSun"/>
                <w:rtl/>
              </w:rPr>
              <w:t>المتطلبات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العامة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58" w:history="1">
              <w:bookmarkStart w:id="467" w:name="lt_pId1881"/>
              <w:r w:rsidR="00C84B1E" w:rsidRPr="00DA3A44">
                <w:rPr>
                  <w:color w:val="0000FF"/>
                  <w:u w:val="single"/>
                </w:rPr>
                <w:t>G.989.1 (2013) Amd.</w:t>
              </w:r>
              <w:bookmarkEnd w:id="467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68" w:name="lt_pId1885"/>
            <w:r w:rsidRPr="00DA3A44">
              <w:t>AAP</w:t>
            </w:r>
            <w:bookmarkEnd w:id="46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69" w:name="lt_pId1886"/>
            <w:r w:rsidRPr="00DA3A44">
              <w:rPr>
                <w:rFonts w:eastAsia="SimSun"/>
                <w:rtl/>
              </w:rPr>
              <w:t xml:space="preserve">الشبكات البصرية المنفعلة القادرة على العمل بمعدل </w:t>
            </w:r>
            <w:r w:rsidRPr="00DA3A44">
              <w:rPr>
                <w:rFonts w:eastAsia="SimSun"/>
              </w:rPr>
              <w:t>40</w:t>
            </w:r>
            <w:r w:rsidRPr="00DA3A44">
              <w:rPr>
                <w:rFonts w:eastAsia="SimSun"/>
                <w:rtl/>
              </w:rPr>
              <w:t> </w:t>
            </w:r>
            <w:r w:rsidR="00F03A7B">
              <w:rPr>
                <w:rFonts w:eastAsia="SimSun" w:hint="cs"/>
                <w:rtl/>
              </w:rPr>
              <w:t>غيغابتة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(NG-PON2)</w:t>
            </w:r>
            <w:r>
              <w:rPr>
                <w:rFonts w:eastAsia="SimSun"/>
                <w:rtl/>
              </w:rPr>
              <w:t>: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المتطلبات العامة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469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59" w:history="1">
              <w:bookmarkStart w:id="470" w:name="lt_pId1887"/>
              <w:r w:rsidR="00C84B1E" w:rsidRPr="00DA3A44">
                <w:rPr>
                  <w:color w:val="0000FF"/>
                  <w:u w:val="single"/>
                </w:rPr>
                <w:t>G.989.2</w:t>
              </w:r>
              <w:bookmarkEnd w:id="47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2014-12-05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71" w:name="lt_pId1890"/>
            <w:r w:rsidRPr="00DA3A44">
              <w:t>AAP</w:t>
            </w:r>
            <w:bookmarkEnd w:id="47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>
              <w:rPr>
                <w:rFonts w:eastAsia="SimSun"/>
                <w:rtl/>
              </w:rPr>
              <w:t>الشبكات البصرية المنفعلة القادرة على العمل بمعدل</w:t>
            </w:r>
            <w:r w:rsidRPr="00DA3A44">
              <w:rPr>
                <w:rFonts w:eastAsia="SimSun"/>
                <w:rtl/>
              </w:rPr>
              <w:t xml:space="preserve"> </w:t>
            </w:r>
            <w:r>
              <w:rPr>
                <w:rFonts w:eastAsia="SimSun"/>
              </w:rPr>
              <w:t>40</w:t>
            </w:r>
            <w:r w:rsidRPr="00DA3A44">
              <w:rPr>
                <w:rFonts w:eastAsia="SimSun"/>
                <w:rtl/>
              </w:rPr>
              <w:t xml:space="preserve"> </w:t>
            </w:r>
            <w:r w:rsidR="00F03A7B">
              <w:rPr>
                <w:rFonts w:eastAsia="SimSun" w:hint="cs"/>
                <w:rtl/>
              </w:rPr>
              <w:t>غيغابتة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(NG</w:t>
            </w:r>
            <w:r w:rsidRPr="00DA3A44">
              <w:rPr>
                <w:rFonts w:eastAsia="SimSun"/>
              </w:rPr>
              <w:noBreakHyphen/>
              <w:t>PON)</w:t>
            </w:r>
            <w:r w:rsidRPr="00DA3A44">
              <w:rPr>
                <w:rFonts w:eastAsia="SimSun" w:hint="cs"/>
                <w:rtl/>
              </w:rPr>
              <w:t xml:space="preserve">: </w:t>
            </w:r>
            <w:r w:rsidRPr="00DA3A44">
              <w:rPr>
                <w:rFonts w:eastAsia="SimSun"/>
                <w:rtl/>
              </w:rPr>
              <w:t>توصيف الطبقة المعتمدة على الوسائط المادية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(PMD)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60" w:history="1">
              <w:bookmarkStart w:id="472" w:name="lt_pId1892"/>
              <w:r w:rsidR="00C84B1E" w:rsidRPr="00DA3A44">
                <w:rPr>
                  <w:color w:val="0000FF"/>
                  <w:u w:val="single"/>
                </w:rPr>
                <w:t>G.989.2 (2014) Amd.</w:t>
              </w:r>
              <w:bookmarkEnd w:id="472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73" w:name="lt_pId1896"/>
            <w:r w:rsidRPr="00DA3A44">
              <w:t>AAP</w:t>
            </w:r>
            <w:bookmarkEnd w:id="47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74" w:name="lt_pId1897"/>
            <w:r>
              <w:rPr>
                <w:rFonts w:eastAsia="SimSun"/>
                <w:rtl/>
              </w:rPr>
              <w:t>الشبكات البصرية المنفعلة القادرة على العمل بمعدل</w:t>
            </w:r>
            <w:r w:rsidRPr="00DA3A44">
              <w:rPr>
                <w:rFonts w:eastAsia="SimSun"/>
                <w:rtl/>
              </w:rPr>
              <w:t xml:space="preserve"> </w:t>
            </w:r>
            <w:r>
              <w:rPr>
                <w:rFonts w:eastAsia="SimSun"/>
              </w:rPr>
              <w:t>40</w:t>
            </w:r>
            <w:r w:rsidRPr="00DA3A44">
              <w:rPr>
                <w:rFonts w:eastAsia="SimSun"/>
                <w:rtl/>
              </w:rPr>
              <w:t xml:space="preserve"> </w:t>
            </w:r>
            <w:r w:rsidR="00F03A7B">
              <w:rPr>
                <w:rFonts w:eastAsia="SimSun" w:hint="cs"/>
                <w:rtl/>
              </w:rPr>
              <w:t>غيغابتة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(NG</w:t>
            </w:r>
            <w:r w:rsidRPr="00DA3A44">
              <w:rPr>
                <w:rFonts w:eastAsia="SimSun"/>
              </w:rPr>
              <w:noBreakHyphen/>
              <w:t>PON)</w:t>
            </w:r>
            <w:r w:rsidRPr="00DA3A44">
              <w:rPr>
                <w:rFonts w:eastAsia="SimSun" w:hint="cs"/>
                <w:rtl/>
              </w:rPr>
              <w:t xml:space="preserve">: </w:t>
            </w:r>
            <w:r w:rsidRPr="00DA3A44">
              <w:rPr>
                <w:rFonts w:eastAsia="SimSun"/>
                <w:rtl/>
              </w:rPr>
              <w:t>توصيف الطبقة المعتمدة على الوسائط المادية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(PMD)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474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  <w:rPr>
                <w:lang w:val="fr-CH"/>
              </w:rPr>
            </w:pPr>
            <w:hyperlink r:id="rId361" w:history="1">
              <w:bookmarkStart w:id="475" w:name="lt_pId1898"/>
              <w:r w:rsidR="00C84B1E" w:rsidRPr="00DA3A44">
                <w:rPr>
                  <w:color w:val="0000FF"/>
                  <w:u w:val="single"/>
                  <w:lang w:val="fr-CH"/>
                </w:rPr>
                <w:t>G.989.3</w:t>
              </w:r>
              <w:bookmarkEnd w:id="475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lang w:val="fr-CH"/>
              </w:rPr>
            </w:pPr>
            <w:r w:rsidRPr="00DA3A44">
              <w:rPr>
                <w:lang w:val="fr-CH"/>
              </w:rPr>
              <w:t>2015-10-22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lang w:val="fr-CH"/>
              </w:rPr>
            </w:pPr>
            <w:bookmarkStart w:id="476" w:name="lt_pId1901"/>
            <w:r w:rsidRPr="00DA3A44">
              <w:rPr>
                <w:lang w:val="fr-CH"/>
              </w:rPr>
              <w:t>AAP</w:t>
            </w:r>
            <w:bookmarkEnd w:id="47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>
              <w:rPr>
                <w:rFonts w:eastAsia="SimSun"/>
                <w:rtl/>
              </w:rPr>
              <w:t>الشبكات البصرية المنفعلة القادرة على العمل بمعدل</w:t>
            </w:r>
            <w:r w:rsidRPr="00DA3A44">
              <w:rPr>
                <w:rFonts w:eastAsia="SimSun"/>
                <w:rtl/>
              </w:rPr>
              <w:t xml:space="preserve"> </w:t>
            </w:r>
            <w:r>
              <w:rPr>
                <w:rFonts w:eastAsia="SimSun"/>
              </w:rPr>
              <w:t>40</w:t>
            </w:r>
            <w:r w:rsidRPr="00DA3A44">
              <w:rPr>
                <w:rFonts w:eastAsia="SimSun"/>
                <w:rtl/>
              </w:rPr>
              <w:t xml:space="preserve"> </w:t>
            </w:r>
            <w:r w:rsidR="00F03A7B">
              <w:rPr>
                <w:rFonts w:eastAsia="SimSun" w:hint="cs"/>
                <w:rtl/>
              </w:rPr>
              <w:t>غيغابتة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(NG</w:t>
            </w:r>
            <w:r w:rsidRPr="00DA3A44">
              <w:rPr>
                <w:rFonts w:eastAsia="SimSun"/>
              </w:rPr>
              <w:noBreakHyphen/>
              <w:t>PON)</w:t>
            </w:r>
            <w:r w:rsidRPr="00DA3A44">
              <w:rPr>
                <w:rFonts w:eastAsia="SimSun" w:hint="cs"/>
                <w:rtl/>
              </w:rPr>
              <w:t xml:space="preserve">: </w:t>
            </w:r>
            <w:r w:rsidRPr="00DA3A44">
              <w:rPr>
                <w:rFonts w:eastAsia="SimSun"/>
                <w:rtl/>
              </w:rPr>
              <w:t>توصيف طبقة</w:t>
            </w:r>
            <w:r w:rsidRPr="00DA3A44">
              <w:rPr>
                <w:rFonts w:eastAsia="SimSun" w:hint="cs"/>
                <w:rtl/>
              </w:rPr>
              <w:t xml:space="preserve"> تقارب الإرسال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62" w:history="1">
              <w:bookmarkStart w:id="477" w:name="lt_pId1903"/>
              <w:r w:rsidR="00C84B1E" w:rsidRPr="00DA3A44">
                <w:rPr>
                  <w:color w:val="0000FF"/>
                  <w:u w:val="single"/>
                </w:rPr>
                <w:t>G.992.3 (2009) Cor.</w:t>
              </w:r>
              <w:bookmarkEnd w:id="477"/>
              <w:r w:rsidR="00C84B1E" w:rsidRPr="00DA3A44">
                <w:rPr>
                  <w:color w:val="0000FF"/>
                  <w:u w:val="single"/>
                </w:rPr>
                <w:t xml:space="preserve"> 3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78" w:name="lt_pId1907"/>
            <w:r w:rsidRPr="00DA3A44">
              <w:t>AAP</w:t>
            </w:r>
            <w:bookmarkEnd w:id="47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79" w:name="lt_pId1908"/>
            <w:r w:rsidRPr="00DA3A44">
              <w:rPr>
                <w:rFonts w:eastAsia="SimSun"/>
                <w:rtl/>
              </w:rPr>
              <w:t>مرسلات مستقبلات خط مشترك رقمي</w:t>
            </w:r>
            <w:r w:rsidRPr="00DA3A44">
              <w:rPr>
                <w:rFonts w:eastAsia="SimSun" w:hint="cs"/>
                <w:rtl/>
              </w:rPr>
              <w:t xml:space="preserve"> غير متناظرة </w:t>
            </w:r>
            <w:r w:rsidRPr="00DA3A44">
              <w:rPr>
                <w:rFonts w:eastAsia="SimSun"/>
                <w:rtl/>
              </w:rPr>
              <w:t>–</w:t>
            </w:r>
            <w:r w:rsidRPr="00DA3A44">
              <w:rPr>
                <w:rFonts w:eastAsia="SimSun" w:hint="cs"/>
                <w:rtl/>
              </w:rPr>
              <w:t xml:space="preserve"> الصيغة </w:t>
            </w:r>
            <w:r w:rsidRPr="00DA3A44">
              <w:rPr>
                <w:rFonts w:eastAsia="SimSun"/>
                <w:lang w:val="en-GB"/>
              </w:rPr>
              <w:t>2</w:t>
            </w:r>
            <w:r w:rsidRPr="00DA3A44">
              <w:rPr>
                <w:rFonts w:eastAsia="SimSun"/>
                <w:rtl/>
              </w:rPr>
              <w:t xml:space="preserve"> </w:t>
            </w:r>
            <w:r w:rsidRPr="00DA3A44">
              <w:rPr>
                <w:rFonts w:eastAsia="SimSun" w:hint="cs"/>
                <w:rtl/>
              </w:rPr>
              <w:t>(</w:t>
            </w:r>
            <w:r w:rsidRPr="00DA3A44">
              <w:rPr>
                <w:rFonts w:eastAsia="SimSun"/>
              </w:rPr>
              <w:t>ADSL2</w:t>
            </w:r>
            <w:r w:rsidRPr="00DA3A44">
              <w:rPr>
                <w:rFonts w:eastAsia="SimSun" w:hint="cs"/>
                <w:rtl/>
              </w:rPr>
              <w:t xml:space="preserve">): التصويب </w:t>
            </w:r>
            <w:r w:rsidRPr="00DA3A44">
              <w:rPr>
                <w:rFonts w:eastAsia="SimSun"/>
                <w:lang w:val="en-GB"/>
              </w:rPr>
              <w:t>3</w:t>
            </w:r>
            <w:r w:rsidRPr="00DA3A44">
              <w:rPr>
                <w:rFonts w:eastAsia="SimSun" w:hint="cs"/>
                <w:rtl/>
                <w:lang w:val="en-GB"/>
              </w:rPr>
              <w:t xml:space="preserve"> - </w:t>
            </w:r>
            <w:r w:rsidRPr="00DA3A44">
              <w:rPr>
                <w:rFonts w:eastAsia="SimSun"/>
                <w:rtl/>
              </w:rPr>
              <w:t>دقة معلمات الاختبار (توضيح</w:t>
            </w:r>
            <w:bookmarkEnd w:id="479"/>
            <w:r w:rsidRPr="00DA3A44">
              <w:rPr>
                <w:rFonts w:eastAsia="SimSun" w:hint="cs"/>
                <w:rtl/>
              </w:rPr>
              <w:t>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63" w:history="1">
              <w:bookmarkStart w:id="480" w:name="lt_pId1909"/>
              <w:r w:rsidR="00C84B1E" w:rsidRPr="00DA3A44">
                <w:rPr>
                  <w:color w:val="0000FF"/>
                  <w:u w:val="single"/>
                </w:rPr>
                <w:t>G.993.2 (2011) Amd.</w:t>
              </w:r>
              <w:bookmarkEnd w:id="480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2012-12-07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81" w:name="lt_pId1913"/>
            <w:r w:rsidRPr="00DA3A44">
              <w:t>AAP</w:t>
            </w:r>
            <w:bookmarkEnd w:id="48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82" w:name="lt_pId1914"/>
            <w:r w:rsidRPr="00DA3A44">
              <w:rPr>
                <w:rFonts w:eastAsia="SimSun"/>
                <w:rtl/>
              </w:rPr>
              <w:t>مرسلات مستقبلات خط مشترك رقمي عالي السرعة جداً – الصيغ</w:t>
            </w:r>
            <w:r w:rsidRPr="00DA3A44">
              <w:rPr>
                <w:rFonts w:eastAsia="SimSun" w:hint="cs"/>
                <w:rtl/>
              </w:rPr>
              <w:t xml:space="preserve">ة </w:t>
            </w:r>
            <w:r w:rsidRPr="00DA3A44">
              <w:rPr>
                <w:rFonts w:eastAsia="SimSun"/>
                <w:lang w:val="en-GB"/>
              </w:rPr>
              <w:t>2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(VDSL2)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48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64" w:history="1">
              <w:bookmarkStart w:id="483" w:name="lt_pId1915"/>
              <w:r w:rsidR="00C84B1E" w:rsidRPr="00DA3A44">
                <w:rPr>
                  <w:color w:val="0000FF"/>
                  <w:u w:val="single"/>
                </w:rPr>
                <w:t>G.993.2 (2011) Amd.</w:t>
              </w:r>
              <w:bookmarkEnd w:id="483"/>
              <w:r w:rsidR="00C84B1E" w:rsidRPr="00DA3A44">
                <w:rPr>
                  <w:color w:val="0000FF"/>
                  <w:u w:val="single"/>
                </w:rPr>
                <w:t xml:space="preserve"> 3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2013-04-22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84" w:name="lt_pId1919"/>
            <w:r w:rsidRPr="00DA3A44">
              <w:t>AAP</w:t>
            </w:r>
            <w:bookmarkEnd w:id="48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85" w:name="lt_pId1920"/>
            <w:r w:rsidRPr="00DA3A44">
              <w:rPr>
                <w:rFonts w:eastAsia="SimSun"/>
                <w:rtl/>
              </w:rPr>
              <w:t>مرسلات مستقبلات خط مشترك رقمي عالي السرعة جداً - الصيغ</w:t>
            </w:r>
            <w:r w:rsidRPr="00DA3A44">
              <w:rPr>
                <w:rFonts w:eastAsia="SimSun" w:hint="cs"/>
                <w:rtl/>
              </w:rPr>
              <w:t xml:space="preserve">ة </w:t>
            </w:r>
            <w:r w:rsidRPr="00DA3A44">
              <w:rPr>
                <w:rFonts w:eastAsia="SimSun"/>
                <w:lang w:val="en-GB"/>
              </w:rPr>
              <w:t>2</w:t>
            </w:r>
            <w:r w:rsidRPr="00DA3A44">
              <w:rPr>
                <w:rFonts w:eastAsia="SimSun" w:hint="cs"/>
                <w:rtl/>
                <w:lang w:val="en-GB"/>
              </w:rPr>
              <w:t xml:space="preserve"> </w:t>
            </w:r>
            <w:r w:rsidRPr="00DA3A44">
              <w:rPr>
                <w:rFonts w:eastAsia="SimSun"/>
              </w:rPr>
              <w:t>(VDSL2)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3</w:t>
            </w:r>
            <w:bookmarkEnd w:id="48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65" w:history="1">
              <w:bookmarkStart w:id="486" w:name="lt_pId1921"/>
              <w:r w:rsidR="00C84B1E" w:rsidRPr="00DA3A44">
                <w:rPr>
                  <w:color w:val="0000FF"/>
                  <w:u w:val="single"/>
                </w:rPr>
                <w:t>G.993.2 (2011) Amd.</w:t>
              </w:r>
              <w:bookmarkEnd w:id="486"/>
              <w:r w:rsidR="00C84B1E" w:rsidRPr="00DA3A44">
                <w:rPr>
                  <w:color w:val="0000FF"/>
                  <w:u w:val="single"/>
                </w:rPr>
                <w:t xml:space="preserve"> 4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87" w:name="lt_pId1925"/>
            <w:r w:rsidRPr="00DA3A44">
              <w:t>AAP</w:t>
            </w:r>
            <w:bookmarkEnd w:id="48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88" w:name="lt_pId1926"/>
            <w:r w:rsidRPr="00DA3A44">
              <w:rPr>
                <w:rFonts w:eastAsia="SimSun"/>
                <w:rtl/>
              </w:rPr>
              <w:t>مرسلات مستقبلات خط مشترك رقمي عالي السرعة جداً – الصيغ</w:t>
            </w:r>
            <w:r w:rsidRPr="00DA3A44">
              <w:rPr>
                <w:rFonts w:eastAsia="SimSun" w:hint="cs"/>
                <w:rtl/>
              </w:rPr>
              <w:t xml:space="preserve">ة </w:t>
            </w:r>
            <w:r w:rsidRPr="00DA3A44">
              <w:rPr>
                <w:rFonts w:eastAsia="SimSun"/>
                <w:lang w:val="en-GB"/>
              </w:rPr>
              <w:t>2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(VDSL2)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4</w:t>
            </w:r>
            <w:bookmarkEnd w:id="488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66" w:history="1">
              <w:bookmarkStart w:id="489" w:name="lt_pId1927"/>
              <w:r w:rsidR="00C84B1E" w:rsidRPr="00DA3A44">
                <w:rPr>
                  <w:color w:val="0000FF"/>
                  <w:u w:val="single"/>
                </w:rPr>
                <w:t>G.993.2 (2011) Amd.</w:t>
              </w:r>
              <w:bookmarkEnd w:id="489"/>
              <w:r w:rsidR="00C84B1E" w:rsidRPr="00DA3A44">
                <w:rPr>
                  <w:color w:val="0000FF"/>
                  <w:u w:val="single"/>
                </w:rPr>
                <w:t xml:space="preserve"> 5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90" w:name="lt_pId1931"/>
            <w:r w:rsidRPr="00DA3A44">
              <w:t>AAP</w:t>
            </w:r>
            <w:bookmarkEnd w:id="49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91" w:name="lt_pId1932"/>
            <w:r w:rsidRPr="00DA3A44">
              <w:rPr>
                <w:rFonts w:eastAsia="SimSun"/>
                <w:rtl/>
              </w:rPr>
              <w:t>مرسلات مستقبلات خط مشترك رقمي عالي السرعة جداً</w:t>
            </w:r>
            <w:r>
              <w:rPr>
                <w:rFonts w:eastAsia="SimSun"/>
                <w:rtl/>
              </w:rPr>
              <w:t xml:space="preserve"> - الصيغة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lang w:val="en-GB"/>
              </w:rPr>
              <w:t>2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(VDSL2)</w:t>
            </w:r>
            <w:r>
              <w:rPr>
                <w:rFonts w:eastAsia="SimSun"/>
                <w:rtl/>
              </w:rPr>
              <w:t>:</w:t>
            </w:r>
            <w:r w:rsidRPr="00DA3A44">
              <w:rPr>
                <w:rFonts w:eastAsia="SimSun" w:hint="cs"/>
                <w:rtl/>
              </w:rPr>
              <w:t xml:space="preserve"> التعديل</w:t>
            </w:r>
            <w:r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  <w:lang w:val="en-GB"/>
              </w:rPr>
              <w:t>5</w:t>
            </w:r>
            <w:r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 w:hint="cs"/>
                <w:rtl/>
              </w:rPr>
              <w:t xml:space="preserve">- </w:t>
            </w:r>
            <w:r w:rsidRPr="00DA3A44">
              <w:rPr>
                <w:rFonts w:eastAsia="SimSun"/>
                <w:rtl/>
              </w:rPr>
              <w:t xml:space="preserve">خط مشترك </w:t>
            </w:r>
            <w:r w:rsidRPr="00DA3A44">
              <w:rPr>
                <w:rFonts w:eastAsia="SimSun"/>
              </w:rPr>
              <w:t>(VDSL2)</w:t>
            </w:r>
            <w:r w:rsidRPr="00DA3A44">
              <w:rPr>
                <w:rFonts w:eastAsia="SimSun"/>
                <w:rtl/>
              </w:rPr>
              <w:t xml:space="preserve"> قصير المدى بقدرة منخفضة ومعدل بيانات مُحسّن</w:t>
            </w:r>
            <w:bookmarkEnd w:id="491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67" w:history="1">
              <w:bookmarkStart w:id="492" w:name="lt_pId1933"/>
              <w:r w:rsidR="00C84B1E" w:rsidRPr="00DA3A44">
                <w:rPr>
                  <w:color w:val="0000FF"/>
                  <w:u w:val="single"/>
                </w:rPr>
                <w:t>G.993.2 (2011) Amd.</w:t>
              </w:r>
              <w:bookmarkEnd w:id="492"/>
              <w:r w:rsidR="00C84B1E" w:rsidRPr="00DA3A44">
                <w:rPr>
                  <w:color w:val="0000FF"/>
                  <w:u w:val="single"/>
                </w:rPr>
                <w:t xml:space="preserve"> 6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2015-05-22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93" w:name="lt_pId1937"/>
            <w:r w:rsidRPr="00DA3A44">
              <w:t>AAP</w:t>
            </w:r>
            <w:bookmarkEnd w:id="49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مرسلات مستقبلات خط مشترك رقمي عالي السرعة جداً</w:t>
            </w:r>
            <w:r>
              <w:rPr>
                <w:rFonts w:eastAsia="SimSun"/>
                <w:rtl/>
              </w:rPr>
              <w:t xml:space="preserve"> - الصيغة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lang w:val="en-GB"/>
              </w:rPr>
              <w:t>2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(VDSL2)</w:t>
            </w:r>
            <w:r>
              <w:rPr>
                <w:rFonts w:eastAsia="SimSun"/>
                <w:rtl/>
              </w:rPr>
              <w:t>:</w:t>
            </w:r>
            <w:r w:rsidRPr="00DA3A44">
              <w:rPr>
                <w:rFonts w:eastAsia="SimSun" w:hint="cs"/>
                <w:rtl/>
              </w:rPr>
              <w:t xml:space="preserve"> التعديل </w:t>
            </w:r>
            <w:r w:rsidRPr="00DA3A44">
              <w:rPr>
                <w:rFonts w:eastAsia="SimSun"/>
                <w:lang w:val="en-GB"/>
              </w:rPr>
              <w:t>6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68" w:history="1">
              <w:bookmarkStart w:id="494" w:name="lt_pId1939"/>
              <w:r w:rsidR="00C84B1E" w:rsidRPr="00DA3A44">
                <w:rPr>
                  <w:color w:val="0000FF"/>
                  <w:u w:val="single"/>
                </w:rPr>
                <w:t>G.993.2</w:t>
              </w:r>
              <w:bookmarkEnd w:id="494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95" w:name="lt_pId1942"/>
            <w:r w:rsidRPr="00DA3A44">
              <w:t>AAP</w:t>
            </w:r>
            <w:bookmarkEnd w:id="49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r w:rsidRPr="00DA3A44">
              <w:rPr>
                <w:rFonts w:eastAsia="SimSun"/>
                <w:rtl/>
              </w:rPr>
              <w:t>مرسلات مستقبلات خط مشترك رقمي عالي السرعة جداً</w:t>
            </w:r>
            <w:r>
              <w:rPr>
                <w:rFonts w:eastAsia="SimSun"/>
                <w:rtl/>
              </w:rPr>
              <w:t xml:space="preserve"> - الصيغة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lang w:val="en-GB"/>
              </w:rPr>
              <w:t>2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(VDSL2)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69" w:history="1">
              <w:bookmarkStart w:id="496" w:name="lt_pId1944"/>
              <w:r w:rsidR="00C84B1E" w:rsidRPr="00DA3A44">
                <w:rPr>
                  <w:color w:val="0000FF"/>
                  <w:u w:val="single"/>
                </w:rPr>
                <w:t>G.993.2 (2015) Amd.</w:t>
              </w:r>
              <w:bookmarkEnd w:id="496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2015-11-06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497" w:name="lt_pId1948"/>
            <w:r w:rsidRPr="00DA3A44">
              <w:t>AAP</w:t>
            </w:r>
            <w:bookmarkEnd w:id="49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498" w:name="lt_pId1949"/>
            <w:r w:rsidRPr="00DA3A44">
              <w:rPr>
                <w:rFonts w:eastAsia="SimSun"/>
                <w:rtl/>
              </w:rPr>
              <w:t>مرسلات مستقبلات خط مشترك رقمي عالي السرعة جداً</w:t>
            </w:r>
            <w:r>
              <w:rPr>
                <w:rFonts w:eastAsia="SimSun"/>
                <w:rtl/>
              </w:rPr>
              <w:t xml:space="preserve"> - الصيغة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lang w:val="en-GB"/>
              </w:rPr>
              <w:t>2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(VDSL2)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498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70" w:history="1">
              <w:bookmarkStart w:id="499" w:name="lt_pId1950"/>
              <w:r w:rsidR="00C84B1E" w:rsidRPr="00DA3A44">
                <w:rPr>
                  <w:color w:val="0000FF"/>
                  <w:u w:val="single"/>
                </w:rPr>
                <w:t>G.993.2 (2015) Amd.</w:t>
              </w:r>
              <w:bookmarkEnd w:id="499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2016-03-29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00" w:name="lt_pId1954"/>
            <w:r w:rsidRPr="00DA3A44">
              <w:t>AAP</w:t>
            </w:r>
            <w:bookmarkEnd w:id="50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مرسلات مستقبلات خط مشترك رقمي عالي السرعة جداً</w:t>
            </w:r>
            <w:r>
              <w:rPr>
                <w:rFonts w:eastAsia="SimSun"/>
                <w:rtl/>
              </w:rPr>
              <w:t xml:space="preserve"> - الصيغة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lang w:val="en-GB"/>
              </w:rPr>
              <w:t>2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(VDSL2)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71" w:history="1">
              <w:bookmarkStart w:id="501" w:name="lt_pId1956"/>
              <w:r w:rsidR="00C84B1E" w:rsidRPr="00DA3A44">
                <w:rPr>
                  <w:color w:val="0000FF"/>
                  <w:u w:val="single"/>
                </w:rPr>
                <w:t>G.993.5 (2010) Amd.</w:t>
              </w:r>
              <w:bookmarkEnd w:id="501"/>
              <w:r w:rsidR="00C84B1E" w:rsidRPr="00DA3A44">
                <w:rPr>
                  <w:color w:val="0000FF"/>
                  <w:u w:val="single"/>
                </w:rPr>
                <w:t xml:space="preserve"> 3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2013-04-22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02" w:name="lt_pId1960"/>
            <w:r w:rsidRPr="00DA3A44">
              <w:t>AAP</w:t>
            </w:r>
            <w:bookmarkEnd w:id="50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03" w:name="lt_pId1961"/>
            <w:r w:rsidRPr="00DA3A44">
              <w:rPr>
                <w:rFonts w:eastAsia="SimSun"/>
                <w:rtl/>
              </w:rPr>
              <w:t>إلغاء اللغط الذاتي عند الطرف البعيد (بواسطة المتجهات) للاستعمال مع مرسلات–مستقبلات</w:t>
            </w:r>
            <w:r w:rsidRPr="00DA3A44">
              <w:rPr>
                <w:rFonts w:eastAsia="SimSun"/>
              </w:rPr>
              <w:t xml:space="preserve"> VDSL2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3</w:t>
            </w:r>
            <w:bookmarkEnd w:id="503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72" w:history="1">
              <w:bookmarkStart w:id="504" w:name="lt_pId1962"/>
              <w:r w:rsidR="00C84B1E" w:rsidRPr="00DA3A44">
                <w:rPr>
                  <w:color w:val="0000FF"/>
                  <w:u w:val="single"/>
                </w:rPr>
                <w:t>G.993.5 (2010) Amd.</w:t>
              </w:r>
              <w:bookmarkEnd w:id="504"/>
              <w:r w:rsidR="00C84B1E" w:rsidRPr="00DA3A44">
                <w:rPr>
                  <w:color w:val="0000FF"/>
                  <w:u w:val="single"/>
                </w:rPr>
                <w:t xml:space="preserve"> 4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05" w:name="lt_pId1966"/>
            <w:r w:rsidRPr="00DA3A44">
              <w:t>AAP</w:t>
            </w:r>
            <w:bookmarkEnd w:id="50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06" w:name="lt_pId1967"/>
            <w:r w:rsidRPr="00DA3A44">
              <w:rPr>
                <w:rFonts w:eastAsia="SimSun"/>
                <w:rtl/>
              </w:rPr>
              <w:t>إلغاء اللغط الذاتي عند الطرف البعيد (بواسطة المتجهات) للاستعمال مع مرسلات–مستقبلات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VDSL2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4</w:t>
            </w:r>
            <w:bookmarkEnd w:id="50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73" w:history="1">
              <w:bookmarkStart w:id="507" w:name="lt_pId1968"/>
              <w:r w:rsidR="00C84B1E" w:rsidRPr="00DA3A44">
                <w:rPr>
                  <w:color w:val="0000FF"/>
                  <w:u w:val="single"/>
                </w:rPr>
                <w:t>G.993.5 (2010) Amd.</w:t>
              </w:r>
              <w:bookmarkEnd w:id="507"/>
              <w:r w:rsidR="00C84B1E" w:rsidRPr="00DA3A44">
                <w:rPr>
                  <w:color w:val="0000FF"/>
                  <w:u w:val="single"/>
                </w:rPr>
                <w:t xml:space="preserve"> 5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2014-04-04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08" w:name="lt_pId1972"/>
            <w:r w:rsidRPr="00DA3A44">
              <w:t>AAP</w:t>
            </w:r>
            <w:bookmarkEnd w:id="50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509" w:name="lt_pId1973"/>
            <w:r w:rsidRPr="00DA3A44">
              <w:rPr>
                <w:rFonts w:eastAsia="SimSun"/>
                <w:rtl/>
              </w:rPr>
              <w:t>إلغاء اللغط الذاتي عند الطرف البعيد (بواسطة المتجهات) للاستعمال مع مرسلات–مستقبلات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VDSL2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  <w:lang w:val="en-GB"/>
              </w:rPr>
              <w:t>5</w:t>
            </w:r>
            <w:r w:rsidRPr="00DA3A44">
              <w:rPr>
                <w:rFonts w:eastAsia="SimSun" w:hint="cs"/>
                <w:rtl/>
              </w:rPr>
              <w:t xml:space="preserve"> - تبادل </w:t>
            </w:r>
            <w:r w:rsidRPr="00DA3A44">
              <w:rPr>
                <w:rFonts w:eastAsia="SimSun"/>
                <w:rtl/>
              </w:rPr>
              <w:t>معرفات هوية</w:t>
            </w:r>
            <w:r w:rsidRPr="00DA3A44">
              <w:rPr>
                <w:rFonts w:eastAsia="SimSun" w:hint="cs"/>
                <w:rtl/>
              </w:rPr>
              <w:t xml:space="preserve"> ال</w:t>
            </w:r>
            <w:r w:rsidRPr="00DA3A44">
              <w:rPr>
                <w:rFonts w:eastAsia="SimSun"/>
                <w:rtl/>
              </w:rPr>
              <w:t>مرسلات–</w:t>
            </w:r>
            <w:r w:rsidRPr="00DA3A44">
              <w:rPr>
                <w:rFonts w:eastAsia="SimSun" w:hint="cs"/>
                <w:rtl/>
              </w:rPr>
              <w:t>ال</w:t>
            </w:r>
            <w:r w:rsidRPr="00DA3A44">
              <w:rPr>
                <w:rFonts w:eastAsia="SimSun"/>
                <w:rtl/>
              </w:rPr>
              <w:t>مستقبلات</w:t>
            </w:r>
            <w:r w:rsidRPr="00DA3A44">
              <w:rPr>
                <w:rFonts w:eastAsia="SimSun" w:hint="cs"/>
                <w:rtl/>
              </w:rPr>
              <w:t xml:space="preserve"> أثناء التدميث</w:t>
            </w:r>
            <w:bookmarkEnd w:id="509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74" w:history="1">
              <w:bookmarkStart w:id="510" w:name="lt_pId1974"/>
              <w:r w:rsidR="00C84B1E" w:rsidRPr="00DA3A44">
                <w:rPr>
                  <w:color w:val="0000FF"/>
                  <w:u w:val="single"/>
                </w:rPr>
                <w:t>G.993.5</w:t>
              </w:r>
              <w:bookmarkEnd w:id="51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11" w:name="lt_pId1977"/>
            <w:r w:rsidRPr="00DA3A44">
              <w:t>AAP</w:t>
            </w:r>
            <w:bookmarkEnd w:id="51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إلغاء اللغط الذاتي عند الطرف البعيد (بواسطة المتجهات) للاستعمال مع مرسلات–مستقبلات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VDSL2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75" w:history="1">
              <w:bookmarkStart w:id="512" w:name="lt_pId1979"/>
              <w:r w:rsidR="00C84B1E" w:rsidRPr="00DA3A44">
                <w:rPr>
                  <w:color w:val="0000FF"/>
                  <w:u w:val="single"/>
                </w:rPr>
                <w:t>G.994.1 (2012) Amd.</w:t>
              </w:r>
              <w:bookmarkEnd w:id="512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13" w:name="lt_pId1983"/>
            <w:r w:rsidRPr="00DA3A44">
              <w:t>AAP</w:t>
            </w:r>
            <w:bookmarkEnd w:id="51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14" w:name="lt_pId1984"/>
            <w:r w:rsidRPr="00DA3A44">
              <w:rPr>
                <w:rFonts w:eastAsia="SimSun" w:hint="cs"/>
                <w:rtl/>
              </w:rPr>
              <w:t>إجراءات المصافحة ل</w:t>
            </w:r>
            <w:r w:rsidRPr="00DA3A44">
              <w:rPr>
                <w:rFonts w:eastAsia="SimSun"/>
                <w:rtl/>
              </w:rPr>
              <w:t>مرسلات–مستقبلات</w:t>
            </w:r>
            <w:r w:rsidRPr="00DA3A44">
              <w:rPr>
                <w:rFonts w:eastAsia="SimSun" w:hint="cs"/>
                <w:rtl/>
              </w:rPr>
              <w:t xml:space="preserve"> خط المشترك الرقمي: التعديل </w:t>
            </w:r>
            <w:r w:rsidRPr="00DA3A44">
              <w:rPr>
                <w:rFonts w:eastAsia="SimSun"/>
              </w:rPr>
              <w:t>2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فترة ممتدة للوظيفة الجديدة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O</w:t>
            </w:r>
            <w:r w:rsidRPr="00DA3A44">
              <w:rPr>
                <w:rFonts w:eastAsia="SimSun"/>
              </w:rPr>
              <w:noBreakHyphen/>
              <w:t>P</w:t>
            </w:r>
            <w:r w:rsidRPr="00DA3A44">
              <w:rPr>
                <w:rFonts w:eastAsia="SimSun"/>
              </w:rPr>
              <w:noBreakHyphen/>
              <w:t>VECTOR 1</w:t>
            </w:r>
            <w:bookmarkEnd w:id="514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76" w:history="1">
              <w:bookmarkStart w:id="515" w:name="lt_pId1985"/>
              <w:r w:rsidR="00C84B1E" w:rsidRPr="00DA3A44">
                <w:rPr>
                  <w:color w:val="0000FF"/>
                  <w:u w:val="single"/>
                </w:rPr>
                <w:t>G.994.1 (2012) Amd.</w:t>
              </w:r>
              <w:bookmarkEnd w:id="515"/>
              <w:r w:rsidR="00C84B1E" w:rsidRPr="00DA3A44">
                <w:rPr>
                  <w:color w:val="0000FF"/>
                  <w:u w:val="single"/>
                </w:rPr>
                <w:t xml:space="preserve"> 3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16" w:name="lt_pId1989"/>
            <w:r w:rsidRPr="00DA3A44">
              <w:t>AAP</w:t>
            </w:r>
            <w:bookmarkEnd w:id="51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17" w:name="lt_pId1990"/>
            <w:r w:rsidRPr="00DA3A44">
              <w:rPr>
                <w:rFonts w:eastAsia="SimSun" w:hint="cs"/>
                <w:rtl/>
              </w:rPr>
              <w:t>إجراءات المصافحة ل</w:t>
            </w:r>
            <w:r w:rsidRPr="00DA3A44">
              <w:rPr>
                <w:rFonts w:eastAsia="SimSun"/>
                <w:rtl/>
              </w:rPr>
              <w:t>مرسلات–مستقبلات</w:t>
            </w:r>
            <w:r w:rsidRPr="00DA3A44">
              <w:rPr>
                <w:rFonts w:eastAsia="SimSun" w:hint="cs"/>
                <w:rtl/>
              </w:rPr>
              <w:t xml:space="preserve"> خط المشترك الرقمي: التعديل </w:t>
            </w:r>
            <w:r w:rsidRPr="00DA3A44">
              <w:rPr>
                <w:rFonts w:eastAsia="SimSun"/>
              </w:rPr>
              <w:t>3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نقاط تشفير لتمديدات التوصية</w:t>
            </w:r>
            <w:r w:rsidRPr="00DA3A44">
              <w:rPr>
                <w:rFonts w:eastAsia="SimSun"/>
              </w:rPr>
              <w:t xml:space="preserve"> ITU-T G.998.4 </w:t>
            </w:r>
            <w:r w:rsidRPr="00DA3A44">
              <w:rPr>
                <w:rFonts w:eastAsia="SimSun"/>
                <w:rtl/>
              </w:rPr>
              <w:t>وتبادل معرفات هوية النقل</w:t>
            </w:r>
            <w:bookmarkEnd w:id="51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77" w:history="1">
              <w:bookmarkStart w:id="518" w:name="lt_pId1991"/>
              <w:r w:rsidR="00C84B1E" w:rsidRPr="00DA3A44">
                <w:rPr>
                  <w:color w:val="0000FF"/>
                  <w:u w:val="single"/>
                </w:rPr>
                <w:t>G.994.1 (2012) Amd.</w:t>
              </w:r>
              <w:bookmarkEnd w:id="518"/>
              <w:r w:rsidR="00C84B1E" w:rsidRPr="00DA3A44">
                <w:rPr>
                  <w:color w:val="0000FF"/>
                  <w:u w:val="single"/>
                </w:rPr>
                <w:t xml:space="preserve"> 4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2014-12-05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19" w:name="lt_pId1995"/>
            <w:r w:rsidRPr="00DA3A44">
              <w:t>AAP</w:t>
            </w:r>
            <w:bookmarkEnd w:id="51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20" w:name="lt_pId1996"/>
            <w:r w:rsidRPr="00DA3A44">
              <w:rPr>
                <w:rFonts w:eastAsia="SimSun" w:hint="cs"/>
                <w:rtl/>
              </w:rPr>
              <w:t>إجراءات المصافحة ل</w:t>
            </w:r>
            <w:r w:rsidRPr="00DA3A44">
              <w:rPr>
                <w:rFonts w:eastAsia="SimSun"/>
                <w:rtl/>
              </w:rPr>
              <w:t>مرسلات–مستقبلات</w:t>
            </w:r>
            <w:r w:rsidRPr="00DA3A44">
              <w:rPr>
                <w:rFonts w:eastAsia="SimSun" w:hint="cs"/>
                <w:rtl/>
              </w:rPr>
              <w:t xml:space="preserve"> خط المشترك الرقمي: التعديل </w:t>
            </w:r>
            <w:r w:rsidRPr="00DA3A44">
              <w:rPr>
                <w:rFonts w:eastAsia="SimSun"/>
              </w:rPr>
              <w:t>4</w:t>
            </w:r>
            <w:r w:rsidRPr="00DA3A44">
              <w:rPr>
                <w:rFonts w:eastAsia="SimSun" w:hint="cs"/>
                <w:rtl/>
                <w:lang w:bidi="ar-EG"/>
              </w:rPr>
              <w:t xml:space="preserve"> - </w:t>
            </w:r>
            <w:r w:rsidRPr="00DA3A44">
              <w:rPr>
                <w:rFonts w:eastAsia="SimSun"/>
                <w:rtl/>
              </w:rPr>
              <w:t>نقاط تشفير إضافية لدعم التوصية</w:t>
            </w:r>
            <w:r w:rsidRPr="00DA3A44">
              <w:rPr>
                <w:rFonts w:eastAsia="SimSun"/>
              </w:rPr>
              <w:t xml:space="preserve"> ITU-T G.9701</w:t>
            </w:r>
            <w:bookmarkEnd w:id="520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78" w:history="1">
              <w:bookmarkStart w:id="521" w:name="lt_pId1997"/>
              <w:r w:rsidR="00C84B1E" w:rsidRPr="00DA3A44">
                <w:rPr>
                  <w:color w:val="0000FF"/>
                  <w:u w:val="single"/>
                </w:rPr>
                <w:t>G.994.1 (2012) Amd.</w:t>
              </w:r>
              <w:bookmarkEnd w:id="521"/>
              <w:r w:rsidR="00C84B1E" w:rsidRPr="00DA3A44">
                <w:rPr>
                  <w:color w:val="0000FF"/>
                  <w:u w:val="single"/>
                </w:rPr>
                <w:t xml:space="preserve"> 5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2015-02-13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22" w:name="lt_pId2001"/>
            <w:r w:rsidRPr="00DA3A44">
              <w:t>AAP</w:t>
            </w:r>
            <w:bookmarkEnd w:id="52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23" w:name="lt_pId2002"/>
            <w:r w:rsidRPr="00DA3A44">
              <w:rPr>
                <w:rFonts w:eastAsia="SimSun" w:hint="cs"/>
                <w:rtl/>
              </w:rPr>
              <w:t>إجراءات المصافحة ل</w:t>
            </w:r>
            <w:r w:rsidRPr="00DA3A44">
              <w:rPr>
                <w:rFonts w:eastAsia="SimSun"/>
                <w:rtl/>
              </w:rPr>
              <w:t>مرسلات–مستقبلات</w:t>
            </w:r>
            <w:r w:rsidRPr="00DA3A44">
              <w:rPr>
                <w:rFonts w:eastAsia="SimSun" w:hint="cs"/>
                <w:rtl/>
              </w:rPr>
              <w:t xml:space="preserve"> خط المشترك الرقمي: التعديل </w:t>
            </w:r>
            <w:r w:rsidRPr="00DA3A44">
              <w:rPr>
                <w:rFonts w:eastAsia="SimSun"/>
              </w:rPr>
              <w:t>5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نقاط تشفير إضافية لدعم الشبكة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SAVN</w:t>
            </w:r>
            <w:bookmarkEnd w:id="523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79" w:history="1">
              <w:bookmarkStart w:id="524" w:name="lt_pId2003"/>
              <w:r w:rsidR="00C84B1E" w:rsidRPr="00DA3A44">
                <w:rPr>
                  <w:color w:val="0000FF"/>
                  <w:u w:val="single"/>
                </w:rPr>
                <w:t>G.994.1 (2012) Amd.</w:t>
              </w:r>
              <w:bookmarkEnd w:id="524"/>
              <w:r w:rsidR="00C84B1E" w:rsidRPr="00DA3A44">
                <w:rPr>
                  <w:color w:val="0000FF"/>
                  <w:u w:val="single"/>
                </w:rPr>
                <w:t xml:space="preserve"> 6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25" w:name="lt_pId2007"/>
            <w:r w:rsidRPr="00DA3A44">
              <w:t>AAP</w:t>
            </w:r>
            <w:bookmarkEnd w:id="52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26" w:name="lt_pId2008"/>
            <w:r w:rsidRPr="00DA3A44">
              <w:rPr>
                <w:rFonts w:eastAsia="SimSun" w:hint="cs"/>
                <w:rtl/>
              </w:rPr>
              <w:t>إجراءات المصافحة ل</w:t>
            </w:r>
            <w:r w:rsidRPr="00DA3A44">
              <w:rPr>
                <w:rFonts w:eastAsia="SimSun"/>
                <w:rtl/>
              </w:rPr>
              <w:t>مرسلات–مستقبلات</w:t>
            </w:r>
            <w:r w:rsidRPr="00DA3A44">
              <w:rPr>
                <w:rFonts w:eastAsia="SimSun" w:hint="cs"/>
                <w:rtl/>
              </w:rPr>
              <w:t xml:space="preserve"> خط المشترك الرقمي: التعديل </w:t>
            </w:r>
            <w:r w:rsidRPr="00DA3A44">
              <w:rPr>
                <w:rFonts w:eastAsia="SimSun"/>
              </w:rPr>
              <w:t>6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 xml:space="preserve">نقاط تشفير لدعم المواصفة </w:t>
            </w:r>
            <w:r w:rsidRPr="00DA3A44">
              <w:rPr>
                <w:rFonts w:eastAsia="SimSun"/>
              </w:rPr>
              <w:t>35b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للتوصية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ITU-T G.993.2</w:t>
            </w:r>
            <w:bookmarkEnd w:id="52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80" w:history="1">
              <w:bookmarkStart w:id="527" w:name="lt_pId2009"/>
              <w:r w:rsidR="00C84B1E" w:rsidRPr="00DA3A44">
                <w:rPr>
                  <w:color w:val="0000FF"/>
                  <w:u w:val="single"/>
                </w:rPr>
                <w:t>G.994.1 (2012) Amd.</w:t>
              </w:r>
              <w:bookmarkEnd w:id="527"/>
              <w:r w:rsidR="00C84B1E" w:rsidRPr="00DA3A44">
                <w:rPr>
                  <w:color w:val="0000FF"/>
                  <w:u w:val="single"/>
                </w:rPr>
                <w:t xml:space="preserve"> 7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2016-06-13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28" w:name="lt_pId2013"/>
            <w:r w:rsidRPr="00DA3A44">
              <w:t>AAP</w:t>
            </w:r>
            <w:bookmarkEnd w:id="52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29" w:name="lt_pId2014"/>
            <w:r w:rsidRPr="00DA3A44">
              <w:rPr>
                <w:rFonts w:eastAsia="SimSun" w:hint="cs"/>
                <w:rtl/>
              </w:rPr>
              <w:t>إجراءات المصافحة ل</w:t>
            </w:r>
            <w:r w:rsidRPr="00DA3A44">
              <w:rPr>
                <w:rFonts w:eastAsia="SimSun"/>
                <w:rtl/>
              </w:rPr>
              <w:t>مرسلات–مستقبلات</w:t>
            </w:r>
            <w:r w:rsidRPr="00DA3A44">
              <w:rPr>
                <w:rFonts w:eastAsia="SimSun" w:hint="cs"/>
                <w:rtl/>
              </w:rPr>
              <w:t xml:space="preserve"> خط المشترك الرقمي: التعديل </w:t>
            </w:r>
            <w:r w:rsidRPr="00DA3A44">
              <w:rPr>
                <w:rFonts w:eastAsia="SimSun"/>
              </w:rPr>
              <w:t>7</w:t>
            </w:r>
            <w:bookmarkEnd w:id="529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81" w:history="1">
              <w:bookmarkStart w:id="530" w:name="lt_pId2015"/>
              <w:r w:rsidR="00C84B1E" w:rsidRPr="00DA3A44">
                <w:rPr>
                  <w:color w:val="0000FF"/>
                  <w:u w:val="single"/>
                </w:rPr>
                <w:t>G.995.2</w:t>
              </w:r>
              <w:bookmarkEnd w:id="53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31" w:name="lt_pId2018"/>
            <w:r w:rsidRPr="00DA3A44">
              <w:t>AAP</w:t>
            </w:r>
            <w:bookmarkEnd w:id="53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حدود الأسلوب المشترك المعزز وطرائق قياس من أجل معدات منشآت العملاء العاملة على كبلات نحاسية مزدوجة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82" w:history="1">
              <w:bookmarkStart w:id="532" w:name="lt_pId2020"/>
              <w:r w:rsidR="00C84B1E" w:rsidRPr="00DA3A44">
                <w:rPr>
                  <w:color w:val="0000FF"/>
                  <w:u w:val="single"/>
                </w:rPr>
                <w:t>G.996.2 (2009) Amd.</w:t>
              </w:r>
              <w:bookmarkEnd w:id="532"/>
              <w:r w:rsidR="00C84B1E" w:rsidRPr="00DA3A44">
                <w:rPr>
                  <w:color w:val="0000FF"/>
                  <w:u w:val="single"/>
                </w:rPr>
                <w:t xml:space="preserve"> 3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2013-03-16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33" w:name="lt_pId2024"/>
            <w:r w:rsidRPr="00DA3A44">
              <w:t>AAP</w:t>
            </w:r>
            <w:bookmarkEnd w:id="53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34" w:name="lt_pId2025"/>
            <w:r w:rsidRPr="00DA3A44">
              <w:rPr>
                <w:rFonts w:eastAsia="SimSun" w:hint="cs"/>
                <w:rtl/>
              </w:rPr>
              <w:t xml:space="preserve">اختبار خطوط المشترك الرقمية: التعديل </w:t>
            </w:r>
            <w:r w:rsidRPr="00DA3A44">
              <w:rPr>
                <w:rFonts w:eastAsia="SimSun"/>
              </w:rPr>
              <w:t>3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تعريف قيم الدقة من أجل الاختبار</w:t>
            </w:r>
            <w:r w:rsidRPr="00DA3A44">
              <w:rPr>
                <w:rFonts w:eastAsia="SimSun" w:hint="eastAsia"/>
                <w:rtl/>
                <w:lang w:bidi="ar-EG"/>
              </w:rPr>
              <w:t> </w:t>
            </w:r>
            <w:r w:rsidRPr="00DA3A44">
              <w:rPr>
                <w:rFonts w:eastAsia="SimSun"/>
              </w:rPr>
              <w:t>MELT</w:t>
            </w:r>
            <w:r w:rsidRPr="00DA3A44">
              <w:rPr>
                <w:rFonts w:eastAsia="SimSun"/>
              </w:rPr>
              <w:noBreakHyphen/>
              <w:t>PMD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والاختبار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MELT</w:t>
            </w:r>
            <w:r w:rsidRPr="00DA3A44">
              <w:rPr>
                <w:rFonts w:eastAsia="SimSun"/>
              </w:rPr>
              <w:noBreakHyphen/>
              <w:t>P</w:t>
            </w:r>
            <w:r w:rsidRPr="00DA3A44">
              <w:rPr>
                <w:rFonts w:eastAsia="SimSun"/>
                <w:rtl/>
              </w:rPr>
              <w:t xml:space="preserve"> في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الملحق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E</w:t>
            </w:r>
            <w:bookmarkEnd w:id="534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83" w:history="1">
              <w:bookmarkStart w:id="535" w:name="lt_pId2026"/>
              <w:r w:rsidR="00C84B1E" w:rsidRPr="00DA3A44">
                <w:rPr>
                  <w:color w:val="0000FF"/>
                  <w:u w:val="single"/>
                </w:rPr>
                <w:t>G.996.2 (2009) Amd.</w:t>
              </w:r>
              <w:bookmarkEnd w:id="535"/>
              <w:r w:rsidR="00C84B1E" w:rsidRPr="00DA3A44">
                <w:rPr>
                  <w:color w:val="0000FF"/>
                  <w:u w:val="single"/>
                </w:rPr>
                <w:t xml:space="preserve"> 4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36" w:name="lt_pId2030"/>
            <w:r w:rsidRPr="00DA3A44">
              <w:t>AAP</w:t>
            </w:r>
            <w:bookmarkEnd w:id="53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37" w:name="lt_pId2031"/>
            <w:r w:rsidRPr="00DA3A44">
              <w:rPr>
                <w:rFonts w:eastAsia="SimSun" w:hint="cs"/>
                <w:rtl/>
              </w:rPr>
              <w:t xml:space="preserve">اختبار خط وحيد النهاية لخطوط المشترك الرقمية: التعديل </w:t>
            </w:r>
            <w:r w:rsidRPr="00DA3A44">
              <w:rPr>
                <w:rFonts w:eastAsia="SimSun"/>
              </w:rPr>
              <w:t>4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تحديثات للملحق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E</w:t>
            </w:r>
            <w:bookmarkEnd w:id="53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84" w:history="1">
              <w:bookmarkStart w:id="538" w:name="lt_pId2032"/>
              <w:r w:rsidR="00C84B1E" w:rsidRPr="00DA3A44">
                <w:rPr>
                  <w:color w:val="0000FF"/>
                  <w:u w:val="single"/>
                </w:rPr>
                <w:t>G.997.1 (2012) Amd.</w:t>
              </w:r>
              <w:bookmarkEnd w:id="538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2012-12-07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39" w:name="lt_pId2036"/>
            <w:r w:rsidRPr="00DA3A44">
              <w:t>AAP</w:t>
            </w:r>
            <w:bookmarkEnd w:id="53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40" w:name="lt_pId2037"/>
            <w:r w:rsidRPr="00DA3A44">
              <w:rPr>
                <w:rFonts w:eastAsia="SimSun"/>
                <w:rtl/>
              </w:rPr>
              <w:t>إدارة الطبقة المادية للمرسلات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المستقبلات في الخط الرقمي للمشترك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(DSL)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540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85" w:history="1">
              <w:bookmarkStart w:id="541" w:name="lt_pId2038"/>
              <w:r w:rsidR="00C84B1E" w:rsidRPr="00DA3A44">
                <w:rPr>
                  <w:color w:val="0000FF"/>
                  <w:u w:val="single"/>
                </w:rPr>
                <w:t>G.997.1 (2012) Amd.</w:t>
              </w:r>
              <w:bookmarkEnd w:id="541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2013-04-22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42" w:name="lt_pId2042"/>
            <w:r w:rsidRPr="00DA3A44">
              <w:t>AAP</w:t>
            </w:r>
            <w:bookmarkEnd w:id="54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43" w:name="lt_pId2043"/>
            <w:r w:rsidRPr="00DA3A44">
              <w:rPr>
                <w:rFonts w:eastAsia="SimSun"/>
                <w:rtl/>
              </w:rPr>
              <w:t>إدارة الطبقة المادية للمرسلات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المستقبلات في الخط الرقمي للمشترك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(DSL)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543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86" w:history="1">
              <w:bookmarkStart w:id="544" w:name="lt_pId2044"/>
              <w:r w:rsidR="00C84B1E" w:rsidRPr="00DA3A44">
                <w:rPr>
                  <w:color w:val="0000FF"/>
                  <w:u w:val="single"/>
                </w:rPr>
                <w:t>G.997.1 (2012) Amd.</w:t>
              </w:r>
              <w:bookmarkEnd w:id="544"/>
              <w:r w:rsidR="00C84B1E" w:rsidRPr="00DA3A44">
                <w:rPr>
                  <w:color w:val="0000FF"/>
                  <w:u w:val="single"/>
                </w:rPr>
                <w:t xml:space="preserve"> 3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45" w:name="lt_pId2048"/>
            <w:r w:rsidRPr="00DA3A44">
              <w:t>AAP</w:t>
            </w:r>
            <w:bookmarkEnd w:id="54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46" w:name="lt_pId2049"/>
            <w:r w:rsidRPr="00DA3A44">
              <w:rPr>
                <w:rFonts w:eastAsia="SimSun"/>
                <w:rtl/>
              </w:rPr>
              <w:t>إدارة الطبقة المادية للمرسلات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المستقبلات في الخط الرقمي للمشترك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(DSL)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3</w:t>
            </w:r>
            <w:bookmarkEnd w:id="54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87" w:history="1">
              <w:bookmarkStart w:id="547" w:name="lt_pId2050"/>
              <w:r w:rsidR="00C84B1E" w:rsidRPr="00DA3A44">
                <w:rPr>
                  <w:color w:val="0000FF"/>
                  <w:u w:val="single"/>
                </w:rPr>
                <w:t>G.997.1 (2012) Amd.</w:t>
              </w:r>
              <w:bookmarkEnd w:id="547"/>
              <w:r w:rsidR="00C84B1E" w:rsidRPr="00DA3A44">
                <w:rPr>
                  <w:color w:val="0000FF"/>
                  <w:u w:val="single"/>
                </w:rPr>
                <w:t xml:space="preserve"> 4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2015-02-13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48" w:name="lt_pId2054"/>
            <w:r w:rsidRPr="00DA3A44">
              <w:t>AAP</w:t>
            </w:r>
            <w:bookmarkEnd w:id="54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49" w:name="lt_pId2055"/>
            <w:r w:rsidRPr="00DA3A44">
              <w:rPr>
                <w:rFonts w:eastAsia="SimSun"/>
                <w:rtl/>
              </w:rPr>
              <w:t>إدارة الطبقة المادية للمرسلات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المستقبلات في الخط الرقمي للمشترك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(DSL)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4</w:t>
            </w:r>
            <w:bookmarkEnd w:id="549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88" w:history="1">
              <w:bookmarkStart w:id="550" w:name="lt_pId2056"/>
              <w:r w:rsidR="00C84B1E" w:rsidRPr="00DA3A44">
                <w:rPr>
                  <w:color w:val="0000FF"/>
                  <w:u w:val="single"/>
                </w:rPr>
                <w:t>G.997.1 (2012) Amd.</w:t>
              </w:r>
              <w:bookmarkEnd w:id="550"/>
              <w:r w:rsidR="00C84B1E" w:rsidRPr="00DA3A44">
                <w:rPr>
                  <w:color w:val="0000FF"/>
                  <w:u w:val="single"/>
                </w:rPr>
                <w:t xml:space="preserve"> 5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2015-11-06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51" w:name="lt_pId2060"/>
            <w:r w:rsidRPr="00DA3A44">
              <w:t>AAP</w:t>
            </w:r>
            <w:bookmarkEnd w:id="55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52" w:name="lt_pId2061"/>
            <w:r w:rsidRPr="00DA3A44">
              <w:rPr>
                <w:rFonts w:eastAsia="SimSun"/>
                <w:rtl/>
              </w:rPr>
              <w:t>إدارة الطبقة المادية للمرسلات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المستقبلات في الخط الرقمي للمشترك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(DSL)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5</w:t>
            </w:r>
            <w:bookmarkEnd w:id="55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89" w:history="1">
              <w:bookmarkStart w:id="553" w:name="lt_pId2062"/>
              <w:r w:rsidR="00C84B1E" w:rsidRPr="00DA3A44">
                <w:rPr>
                  <w:color w:val="0000FF"/>
                  <w:u w:val="single"/>
                </w:rPr>
                <w:t>G.997.1 (2012) Amd.</w:t>
              </w:r>
              <w:bookmarkEnd w:id="553"/>
              <w:r w:rsidR="00C84B1E" w:rsidRPr="00DA3A44">
                <w:rPr>
                  <w:color w:val="0000FF"/>
                  <w:u w:val="single"/>
                </w:rPr>
                <w:t xml:space="preserve"> 6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2016-03-29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54" w:name="lt_pId2066"/>
            <w:r w:rsidRPr="00DA3A44">
              <w:t>AAP</w:t>
            </w:r>
            <w:bookmarkEnd w:id="55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55" w:name="lt_pId2067"/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إدارة الطبقة المادية للمرسلات-المستقبلات في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الخط الرقمي للمشترك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(DSL)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6</w:t>
            </w:r>
            <w:bookmarkEnd w:id="55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90" w:history="1">
              <w:bookmarkStart w:id="556" w:name="lt_pId2068"/>
              <w:r w:rsidR="00C84B1E" w:rsidRPr="00DA3A44">
                <w:rPr>
                  <w:color w:val="0000FF"/>
                  <w:u w:val="single"/>
                </w:rPr>
                <w:t>G.997.2</w:t>
              </w:r>
              <w:bookmarkEnd w:id="55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2015-05-22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57" w:name="lt_pId2071"/>
            <w:r w:rsidRPr="00DA3A44">
              <w:t>AAP</w:t>
            </w:r>
            <w:bookmarkEnd w:id="55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إدارة الطبقة المادية للمرسلات المستقبلات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القائمة على المعيار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G.fast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91" w:history="1">
              <w:bookmarkStart w:id="558" w:name="lt_pId2073"/>
              <w:r w:rsidR="00C84B1E" w:rsidRPr="00DA3A44">
                <w:rPr>
                  <w:color w:val="0000FF"/>
                  <w:u w:val="single"/>
                </w:rPr>
                <w:t>G.997.2 (2015) Amd.</w:t>
              </w:r>
              <w:bookmarkEnd w:id="558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2016-05-07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59" w:name="lt_pId2077"/>
            <w:r w:rsidRPr="00DA3A44">
              <w:t>AAP</w:t>
            </w:r>
            <w:bookmarkEnd w:id="55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إدارة الطبقة المادية للمرسلات المستقبلات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القائمة على المعيار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G.fast</w:t>
            </w:r>
            <w:r w:rsidRPr="00DA3A44">
              <w:rPr>
                <w:rFonts w:eastAsia="SimSun" w:hint="cs"/>
                <w:rtl/>
              </w:rPr>
              <w:t>: التعديل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1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92" w:history="1">
              <w:bookmarkStart w:id="560" w:name="lt_pId2079"/>
              <w:r w:rsidR="00C84B1E" w:rsidRPr="00DA3A44">
                <w:rPr>
                  <w:color w:val="0000FF"/>
                  <w:u w:val="single"/>
                </w:rPr>
                <w:t>G.997.2 (2015) Cor.</w:t>
              </w:r>
              <w:bookmarkEnd w:id="560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2016-03-29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61" w:name="lt_pId2083"/>
            <w:r w:rsidRPr="00DA3A44">
              <w:t>AAP</w:t>
            </w:r>
            <w:bookmarkEnd w:id="56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62" w:name="lt_pId2084"/>
            <w:r w:rsidRPr="00DA3A44">
              <w:rPr>
                <w:rFonts w:eastAsia="SimSun"/>
                <w:rtl/>
              </w:rPr>
              <w:t>إدارة الطبقة المادية للمرسلات المستقبلات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القائمة على المعيار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G.fast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56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93" w:history="1">
              <w:bookmarkStart w:id="563" w:name="lt_pId2085"/>
              <w:r w:rsidR="00C84B1E" w:rsidRPr="00DA3A44">
                <w:rPr>
                  <w:color w:val="0000FF"/>
                  <w:u w:val="single"/>
                </w:rPr>
                <w:t>G.998.1 (2005) Amd.</w:t>
              </w:r>
              <w:bookmarkEnd w:id="563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64" w:name="lt_pId2089"/>
            <w:r w:rsidRPr="00DA3A44">
              <w:t>AAP</w:t>
            </w:r>
            <w:bookmarkEnd w:id="56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65" w:name="lt_pId2090"/>
            <w:r w:rsidRPr="00DA3A44">
              <w:rPr>
                <w:rFonts w:eastAsia="SimSun"/>
                <w:rtl/>
              </w:rPr>
              <w:t>الوصلات متعددة الأزواج بالأسلوب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ATM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56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94" w:history="1">
              <w:bookmarkStart w:id="566" w:name="lt_pId2091"/>
              <w:r w:rsidR="00C84B1E" w:rsidRPr="00DA3A44">
                <w:rPr>
                  <w:color w:val="0000FF"/>
                  <w:u w:val="single"/>
                </w:rPr>
                <w:t>G.998.2 (2005) Amd.</w:t>
              </w:r>
              <w:bookmarkEnd w:id="566"/>
              <w:r w:rsidR="00C84B1E" w:rsidRPr="00DA3A44">
                <w:rPr>
                  <w:color w:val="0000FF"/>
                  <w:u w:val="single"/>
                </w:rPr>
                <w:t xml:space="preserve"> 3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67" w:name="lt_pId2095"/>
            <w:r w:rsidRPr="00DA3A44">
              <w:t>AAP</w:t>
            </w:r>
            <w:bookmarkEnd w:id="56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68" w:name="lt_pId2096"/>
            <w:r w:rsidRPr="00DA3A44">
              <w:rPr>
                <w:rFonts w:eastAsia="SimSun"/>
                <w:rtl/>
              </w:rPr>
              <w:t>الوصلات متعددة الأزواج</w:t>
            </w:r>
            <w:r w:rsidRPr="00DA3A44">
              <w:rPr>
                <w:rFonts w:eastAsia="SimSun" w:hint="cs"/>
                <w:rtl/>
              </w:rPr>
              <w:t xml:space="preserve"> القائمة على الإثرنت: التعديل </w:t>
            </w:r>
            <w:r w:rsidRPr="00DA3A44">
              <w:rPr>
                <w:rFonts w:eastAsia="SimSun"/>
              </w:rPr>
              <w:t>3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الإيقاف المتعمد المؤقت لبعض الكيانات المربوطة</w:t>
            </w:r>
            <w:bookmarkEnd w:id="568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95" w:history="1">
              <w:bookmarkStart w:id="569" w:name="lt_pId2097"/>
              <w:r w:rsidR="00C84B1E" w:rsidRPr="00DA3A44">
                <w:rPr>
                  <w:color w:val="0000FF"/>
                  <w:u w:val="single"/>
                </w:rPr>
                <w:t>G.998.2 (2005) Amd.</w:t>
              </w:r>
              <w:bookmarkEnd w:id="569"/>
              <w:r w:rsidR="00C84B1E" w:rsidRPr="00DA3A44">
                <w:rPr>
                  <w:color w:val="0000FF"/>
                  <w:u w:val="single"/>
                </w:rPr>
                <w:t xml:space="preserve"> 4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70" w:name="lt_pId2101"/>
            <w:r w:rsidRPr="00DA3A44">
              <w:t>AAP</w:t>
            </w:r>
            <w:bookmarkEnd w:id="57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571" w:name="lt_pId2102"/>
            <w:r w:rsidRPr="00DA3A44">
              <w:rPr>
                <w:rFonts w:eastAsia="SimSun"/>
                <w:rtl/>
              </w:rPr>
              <w:t>الوصلات متعددة الأزواج</w:t>
            </w:r>
            <w:r w:rsidRPr="00DA3A44">
              <w:rPr>
                <w:rFonts w:eastAsia="SimSun" w:hint="cs"/>
                <w:rtl/>
              </w:rPr>
              <w:t xml:space="preserve"> القائمة على الإثرنت: التعديل </w:t>
            </w:r>
            <w:r w:rsidRPr="00DA3A44">
              <w:rPr>
                <w:rFonts w:eastAsia="SimSun"/>
              </w:rPr>
              <w:t>4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 xml:space="preserve">الملحق </w:t>
            </w:r>
            <w:r w:rsidRPr="00DA3A44">
              <w:rPr>
                <w:rFonts w:eastAsia="SimSun"/>
              </w:rPr>
              <w:t>D</w:t>
            </w:r>
            <w:bookmarkEnd w:id="571"/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الجديد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96" w:history="1">
              <w:bookmarkStart w:id="572" w:name="lt_pId2103"/>
              <w:r w:rsidR="00C84B1E" w:rsidRPr="00DA3A44">
                <w:rPr>
                  <w:color w:val="0000FF"/>
                  <w:u w:val="single"/>
                </w:rPr>
                <w:t>G.998.3 (2005) Amd.</w:t>
              </w:r>
              <w:bookmarkEnd w:id="572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73" w:name="lt_pId2107"/>
            <w:r w:rsidRPr="00DA3A44">
              <w:t>AAP</w:t>
            </w:r>
            <w:bookmarkEnd w:id="57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الإيقاف المتعمد المؤقت لبعض الخطوط المربوطة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97" w:history="1">
              <w:bookmarkStart w:id="574" w:name="lt_pId2109"/>
              <w:r w:rsidR="00C84B1E" w:rsidRPr="00DA3A44">
                <w:rPr>
                  <w:color w:val="0000FF"/>
                  <w:u w:val="single"/>
                </w:rPr>
                <w:t>G.998.4 (2010) Cor.</w:t>
              </w:r>
              <w:bookmarkEnd w:id="574"/>
              <w:r w:rsidR="00C84B1E" w:rsidRPr="00DA3A44">
                <w:rPr>
                  <w:color w:val="0000FF"/>
                  <w:u w:val="single"/>
                </w:rPr>
                <w:t xml:space="preserve"> 5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2013-03-16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75" w:name="lt_pId2113"/>
            <w:r w:rsidRPr="00DA3A44">
              <w:t>AAP</w:t>
            </w:r>
            <w:bookmarkEnd w:id="57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576" w:name="lt_pId2114"/>
            <w:r w:rsidRPr="00DA3A44">
              <w:rPr>
                <w:rFonts w:eastAsia="SimSun"/>
              </w:rPr>
              <w:t> </w:t>
            </w:r>
            <w:r w:rsidRPr="00DA3A44">
              <w:rPr>
                <w:rFonts w:eastAsia="SimSun"/>
                <w:rtl/>
              </w:rPr>
              <w:t>تحسين الحماية من الضوضاء النبضية لمرسلات مستقبلات الخط الرقمي للمشترك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 w:hint="cs"/>
                <w:rtl/>
              </w:rPr>
              <w:t>(</w:t>
            </w:r>
            <w:r w:rsidRPr="00DA3A44">
              <w:rPr>
                <w:rFonts w:eastAsia="SimSun"/>
              </w:rPr>
              <w:t>DSL</w:t>
            </w:r>
            <w:r w:rsidRPr="00DA3A44">
              <w:rPr>
                <w:rFonts w:eastAsia="SimSun" w:hint="cs"/>
                <w:rtl/>
              </w:rPr>
              <w:t xml:space="preserve">): </w:t>
            </w:r>
            <w:r w:rsidRPr="00DA3A44">
              <w:rPr>
                <w:rFonts w:eastAsia="SimSun"/>
                <w:rtl/>
              </w:rPr>
              <w:t xml:space="preserve">التصويب </w:t>
            </w:r>
            <w:bookmarkEnd w:id="576"/>
            <w:r w:rsidRPr="00DA3A44">
              <w:rPr>
                <w:rFonts w:eastAsia="SimSun"/>
              </w:rPr>
              <w:t>5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98" w:history="1">
              <w:bookmarkStart w:id="577" w:name="lt_pId2115"/>
              <w:r w:rsidR="00C84B1E" w:rsidRPr="00DA3A44">
                <w:rPr>
                  <w:color w:val="0000FF"/>
                  <w:u w:val="single"/>
                </w:rPr>
                <w:t>G.998.4 (2010) Amd.</w:t>
              </w:r>
              <w:bookmarkEnd w:id="577"/>
              <w:r w:rsidR="00C84B1E" w:rsidRPr="00DA3A44">
                <w:rPr>
                  <w:color w:val="0000FF"/>
                  <w:u w:val="single"/>
                </w:rPr>
                <w:t xml:space="preserve"> 3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78" w:name="lt_pId2119"/>
            <w:r w:rsidRPr="00DA3A44">
              <w:t>AAP</w:t>
            </w:r>
            <w:bookmarkEnd w:id="57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ذاكرة موسعة من أجل معدلات البتات المحسنة مع إعادة الإرسال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399" w:history="1">
              <w:bookmarkStart w:id="579" w:name="lt_pId2121"/>
              <w:r w:rsidR="00C84B1E" w:rsidRPr="00DA3A44">
                <w:rPr>
                  <w:color w:val="0000FF"/>
                  <w:u w:val="single"/>
                </w:rPr>
                <w:t>G.998.4 (2010) Amd.</w:t>
              </w:r>
              <w:bookmarkEnd w:id="579"/>
              <w:r w:rsidR="00C84B1E" w:rsidRPr="00DA3A44">
                <w:rPr>
                  <w:color w:val="0000FF"/>
                  <w:u w:val="single"/>
                </w:rPr>
                <w:t xml:space="preserve"> 4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2015-05-22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80" w:name="lt_pId2125"/>
            <w:r w:rsidRPr="00DA3A44">
              <w:t>AAP</w:t>
            </w:r>
            <w:bookmarkEnd w:id="58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81" w:name="lt_pId2126"/>
            <w:r w:rsidRPr="00DA3A44">
              <w:rPr>
                <w:rFonts w:eastAsia="SimSun"/>
                <w:rtl/>
              </w:rPr>
              <w:t>تحسين الحماية من الضوضاء النبضية لمرسلات مستقبلات الخط الرقمي للمشترك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(DSL)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4</w:t>
            </w:r>
            <w:bookmarkEnd w:id="581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00" w:history="1">
              <w:bookmarkStart w:id="582" w:name="lt_pId2127"/>
              <w:r w:rsidR="00C84B1E" w:rsidRPr="00DA3A44">
                <w:rPr>
                  <w:color w:val="0000FF"/>
                  <w:u w:val="single"/>
                </w:rPr>
                <w:t>G.998.4</w:t>
              </w:r>
              <w:bookmarkEnd w:id="58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83" w:name="lt_pId2130"/>
            <w:r w:rsidRPr="00DA3A44">
              <w:t>AAP</w:t>
            </w:r>
            <w:bookmarkEnd w:id="58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تحسين الحماية من الضوضاء النبضية لمرسلات مستقبلات الخط الرقمي للمشترك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(DSL)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01" w:history="1">
              <w:bookmarkStart w:id="584" w:name="lt_pId2132"/>
              <w:r w:rsidR="00C84B1E" w:rsidRPr="00DA3A44">
                <w:rPr>
                  <w:color w:val="0000FF"/>
                  <w:u w:val="single"/>
                </w:rPr>
                <w:t>G.999.1 (2009) Amd.1</w:t>
              </w:r>
              <w:bookmarkEnd w:id="584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2014-04-04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85" w:name="lt_pId2135"/>
            <w:r w:rsidRPr="00DA3A44">
              <w:t>AAP</w:t>
            </w:r>
            <w:bookmarkEnd w:id="58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86" w:name="lt_pId2136"/>
            <w:r w:rsidRPr="00DA3A44">
              <w:rPr>
                <w:rFonts w:eastAsia="SimSun" w:hint="cs"/>
                <w:rtl/>
              </w:rPr>
              <w:t>الواجهة بين طبقة الوصلات والطبقة المادية</w:t>
            </w:r>
            <w:r w:rsidRPr="00DA3A44">
              <w:rPr>
                <w:rFonts w:eastAsia="SimSun"/>
                <w:rtl/>
              </w:rPr>
              <w:t xml:space="preserve"> لمرسلات مستقبلات الخط الرقمي للمشترك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(DSL)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ت‍مديد للتحكم في تدفق البيانات من الطبقة المادية إلى طبقة الوصلة عبر النقطة المرجعية غاما</w:t>
            </w:r>
            <w:bookmarkEnd w:id="58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02" w:history="1">
              <w:bookmarkStart w:id="587" w:name="lt_pId2137"/>
              <w:r w:rsidR="00C84B1E" w:rsidRPr="00DA3A44">
                <w:rPr>
                  <w:color w:val="0000FF"/>
                  <w:u w:val="single"/>
                </w:rPr>
                <w:t>G.7041/Y.1303 (2011) Amd.</w:t>
              </w:r>
              <w:bookmarkEnd w:id="587"/>
              <w:r w:rsidR="00C84B1E" w:rsidRPr="00DA3A44">
                <w:rPr>
                  <w:color w:val="0000FF"/>
                  <w:u w:val="single"/>
                </w:rPr>
                <w:t xml:space="preserve"> 3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88" w:name="lt_pId2141"/>
            <w:r w:rsidRPr="00DA3A44">
              <w:t>AAP</w:t>
            </w:r>
            <w:bookmarkEnd w:id="58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89" w:name="lt_pId2142"/>
            <w:r w:rsidRPr="00DA3A44">
              <w:rPr>
                <w:rFonts w:eastAsia="SimSun"/>
                <w:rtl/>
              </w:rPr>
              <w:t>إجراءات الترتيل النوعية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(GFP)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3</w:t>
            </w:r>
            <w:bookmarkEnd w:id="589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03" w:history="1">
              <w:bookmarkStart w:id="590" w:name="lt_pId2143"/>
              <w:r w:rsidR="00C84B1E" w:rsidRPr="00DA3A44">
                <w:rPr>
                  <w:color w:val="0000FF"/>
                  <w:u w:val="single"/>
                </w:rPr>
                <w:t>G.7711/Y.1702</w:t>
              </w:r>
              <w:bookmarkEnd w:id="59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91" w:name="lt_pId2146"/>
            <w:r w:rsidRPr="00DA3A44">
              <w:t>AAP</w:t>
            </w:r>
            <w:bookmarkEnd w:id="59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نموذج المعلومات العام المحايد من حيث البروتوكولات لموارد النقل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04" w:history="1">
              <w:bookmarkStart w:id="592" w:name="lt_pId2148"/>
              <w:r w:rsidR="00C84B1E" w:rsidRPr="00DA3A44">
                <w:rPr>
                  <w:color w:val="0000FF"/>
                  <w:u w:val="single"/>
                </w:rPr>
                <w:t>G.7712/Y.1703 (2010) Amd.</w:t>
              </w:r>
              <w:bookmarkEnd w:id="592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2013-10-07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93" w:name="lt_pId2152"/>
            <w:r w:rsidRPr="00DA3A44">
              <w:t>AAP</w:t>
            </w:r>
            <w:bookmarkEnd w:id="59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94" w:name="lt_pId2153"/>
            <w:r w:rsidRPr="00DA3A44">
              <w:rPr>
                <w:rFonts w:eastAsia="SimSun"/>
                <w:rtl/>
              </w:rPr>
              <w:t>معمارية وتوصيف شبكة اتصالات البيانات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594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05" w:history="1">
              <w:bookmarkStart w:id="595" w:name="lt_pId2154"/>
              <w:r w:rsidR="00C84B1E" w:rsidRPr="00DA3A44">
                <w:rPr>
                  <w:color w:val="0000FF"/>
                  <w:u w:val="single"/>
                </w:rPr>
                <w:t>G.7712/Y.1703 (2010) Amd.</w:t>
              </w:r>
              <w:bookmarkEnd w:id="595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2016-02-26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96" w:name="lt_pId2158"/>
            <w:r w:rsidRPr="00DA3A44">
              <w:t>AAP</w:t>
            </w:r>
            <w:bookmarkEnd w:id="59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597" w:name="lt_pId2159"/>
            <w:r w:rsidRPr="00DA3A44">
              <w:rPr>
                <w:rFonts w:eastAsia="SimSun"/>
                <w:rtl/>
              </w:rPr>
              <w:t>معمارية وتوصيف شبكة اتصالات البيانات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59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06" w:history="1">
              <w:bookmarkStart w:id="598" w:name="lt_pId2160"/>
              <w:r w:rsidR="00C84B1E" w:rsidRPr="00DA3A44">
                <w:rPr>
                  <w:color w:val="0000FF"/>
                  <w:u w:val="single"/>
                </w:rPr>
                <w:t>G.7714.1/Y.1705.1</w:t>
              </w:r>
              <w:bookmarkEnd w:id="598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599" w:name="lt_pId2163"/>
            <w:r w:rsidRPr="00DA3A44">
              <w:t>AAP</w:t>
            </w:r>
            <w:bookmarkEnd w:id="59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r w:rsidRPr="00DA3A44">
              <w:rPr>
                <w:rFonts w:eastAsia="SimSun"/>
                <w:rtl/>
              </w:rPr>
              <w:t>بروتوكول للاكتشاف التلقائي في شبكات النقل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البصرية</w:t>
            </w:r>
            <w:r w:rsidRPr="00DA3A44">
              <w:rPr>
                <w:rFonts w:eastAsia="SimSun" w:hint="cs"/>
                <w:rtl/>
              </w:rPr>
              <w:t xml:space="preserve"> 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07" w:history="1">
              <w:bookmarkStart w:id="600" w:name="lt_pId2165"/>
              <w:r w:rsidR="00C84B1E" w:rsidRPr="00DA3A44">
                <w:rPr>
                  <w:color w:val="0000FF"/>
                  <w:u w:val="single"/>
                </w:rPr>
                <w:t>G.8001/Y.1354</w:t>
              </w:r>
              <w:bookmarkEnd w:id="60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2013-09-13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01" w:name="lt_pId2168"/>
            <w:r w:rsidRPr="00DA3A44">
              <w:t>AAP</w:t>
            </w:r>
            <w:bookmarkEnd w:id="60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مصطلحات وتعاريف بشأن النقل عبر أرتال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الإثرنت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08" w:history="1">
              <w:bookmarkStart w:id="602" w:name="lt_pId2170"/>
              <w:r w:rsidR="00C84B1E" w:rsidRPr="00DA3A44">
                <w:rPr>
                  <w:color w:val="0000FF"/>
                  <w:u w:val="single"/>
                </w:rPr>
                <w:t>G.8001/Y.1354</w:t>
              </w:r>
              <w:bookmarkEnd w:id="60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03" w:name="lt_pId2173"/>
            <w:r w:rsidRPr="00DA3A44">
              <w:t>AAP</w:t>
            </w:r>
            <w:bookmarkEnd w:id="60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مصطلحات وتعاريف بشأن النقل عبر أرتال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الإثرنت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09" w:history="1">
              <w:bookmarkStart w:id="604" w:name="lt_pId2175"/>
              <w:r w:rsidR="00C84B1E" w:rsidRPr="00DA3A44">
                <w:rPr>
                  <w:color w:val="0000FF"/>
                  <w:u w:val="single"/>
                </w:rPr>
                <w:t>G.8011/Y.1307 (2012) Cor.</w:t>
              </w:r>
              <w:bookmarkEnd w:id="604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05" w:name="lt_pId2179"/>
            <w:r w:rsidRPr="00DA3A44">
              <w:t>AAP</w:t>
            </w:r>
            <w:bookmarkEnd w:id="60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606" w:name="lt_pId2180"/>
            <w:r w:rsidRPr="00DA3A44">
              <w:rPr>
                <w:rFonts w:eastAsia="SimSun" w:hint="cs"/>
                <w:rtl/>
              </w:rPr>
              <w:t xml:space="preserve">الإثرنت عبر النقل - </w:t>
            </w:r>
            <w:r w:rsidRPr="00DA3A44">
              <w:rPr>
                <w:rFonts w:eastAsia="SimSun"/>
                <w:rtl/>
              </w:rPr>
              <w:t>خصائص خدمة الإثرنت</w:t>
            </w:r>
            <w:r w:rsidRPr="00DA3A44">
              <w:rPr>
                <w:rFonts w:eastAsia="SimSun" w:hint="cs"/>
                <w:rtl/>
              </w:rPr>
              <w:t>: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 w:hint="cs"/>
                <w:rtl/>
              </w:rPr>
              <w:t xml:space="preserve">التصويب </w:t>
            </w:r>
            <w:r w:rsidRPr="00DA3A44">
              <w:rPr>
                <w:rFonts w:eastAsia="SimSun"/>
              </w:rPr>
              <w:t>1</w:t>
            </w:r>
            <w:bookmarkEnd w:id="60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10" w:history="1">
              <w:bookmarkStart w:id="607" w:name="lt_pId2181"/>
              <w:r w:rsidR="00C84B1E" w:rsidRPr="00DA3A44">
                <w:rPr>
                  <w:color w:val="0000FF"/>
                  <w:u w:val="single"/>
                </w:rPr>
                <w:t>G.8011/Y.1307</w:t>
              </w:r>
              <w:bookmarkEnd w:id="607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08" w:name="lt_pId2184"/>
            <w:r w:rsidRPr="00DA3A44">
              <w:t>AAP</w:t>
            </w:r>
            <w:bookmarkEnd w:id="60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خصائص خدمة الإثرنت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11" w:history="1">
              <w:bookmarkStart w:id="609" w:name="lt_pId2186"/>
              <w:r w:rsidR="00C84B1E" w:rsidRPr="00DA3A44">
                <w:rPr>
                  <w:color w:val="0000FF"/>
                  <w:u w:val="single"/>
                </w:rPr>
                <w:t>G.8011.1/Y.1307.1</w:t>
              </w:r>
              <w:bookmarkEnd w:id="609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10" w:name="lt_pId2189"/>
            <w:r w:rsidRPr="00DA3A44">
              <w:t>AAP</w:t>
            </w:r>
            <w:bookmarkEnd w:id="61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خدمة خط الإثرنت الخاص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12" w:history="1">
              <w:bookmarkStart w:id="611" w:name="lt_pId2191"/>
              <w:r w:rsidR="00C84B1E" w:rsidRPr="00DA3A44">
                <w:rPr>
                  <w:color w:val="0000FF"/>
                  <w:u w:val="single"/>
                </w:rPr>
                <w:t>G.8011.2/Y.1307.2</w:t>
              </w:r>
              <w:bookmarkEnd w:id="611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12" w:name="lt_pId2194"/>
            <w:r w:rsidRPr="00DA3A44">
              <w:t>AAP</w:t>
            </w:r>
            <w:bookmarkEnd w:id="61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خدمة الخط الخاص الافتراضي إثرنت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13" w:history="1">
              <w:bookmarkStart w:id="613" w:name="lt_pId2196"/>
              <w:r w:rsidR="00C84B1E" w:rsidRPr="00DA3A44">
                <w:rPr>
                  <w:color w:val="0000FF"/>
                  <w:u w:val="single"/>
                </w:rPr>
                <w:t>G.8011.3/Y.1307.3</w:t>
              </w:r>
              <w:bookmarkEnd w:id="613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14" w:name="lt_pId2199"/>
            <w:r w:rsidRPr="00DA3A44">
              <w:t>AAP</w:t>
            </w:r>
            <w:bookmarkEnd w:id="61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خدمة شبكة الإثرنت المحلية الافتراضية الخاصة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14" w:history="1">
              <w:bookmarkStart w:id="615" w:name="lt_pId2201"/>
              <w:r w:rsidR="00C84B1E" w:rsidRPr="00DA3A44">
                <w:rPr>
                  <w:color w:val="0000FF"/>
                  <w:u w:val="single"/>
                </w:rPr>
                <w:t>G.8011.4/Y.1307.4</w:t>
              </w:r>
              <w:bookmarkEnd w:id="615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16" w:name="lt_pId2204"/>
            <w:r w:rsidRPr="00DA3A44">
              <w:t>AAP</w:t>
            </w:r>
            <w:bookmarkEnd w:id="61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شجرة إثرنت الخاصة وخدمات شجرة إثرنت الافتراضية الخاصة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15" w:history="1">
              <w:bookmarkStart w:id="617" w:name="lt_pId2206"/>
              <w:r w:rsidR="00C84B1E" w:rsidRPr="00DA3A44">
                <w:rPr>
                  <w:color w:val="0000FF"/>
                  <w:u w:val="single"/>
                </w:rPr>
                <w:t>G.8011.5/Y.1307.5</w:t>
              </w:r>
              <w:bookmarkEnd w:id="617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18" w:name="lt_pId2209"/>
            <w:r w:rsidRPr="00DA3A44">
              <w:t>AAP</w:t>
            </w:r>
            <w:bookmarkEnd w:id="61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خدمة شبكة الإثرنت المحلية الخاصة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16" w:history="1">
              <w:bookmarkStart w:id="619" w:name="lt_pId2211"/>
              <w:r w:rsidR="00C84B1E" w:rsidRPr="00DA3A44">
                <w:rPr>
                  <w:color w:val="0000FF"/>
                  <w:u w:val="single"/>
                </w:rPr>
                <w:t>G.8012.1/Y.1308.1</w:t>
              </w:r>
              <w:bookmarkEnd w:id="619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2012-12-22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20" w:name="lt_pId2214"/>
            <w:r w:rsidRPr="00DA3A44">
              <w:t>AAP</w:t>
            </w:r>
            <w:bookmarkEnd w:id="62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السطوح البينية في شبكة النقل الإثرنت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17" w:history="1">
              <w:bookmarkStart w:id="621" w:name="lt_pId2216"/>
              <w:r w:rsidR="00C84B1E" w:rsidRPr="00DA3A44">
                <w:rPr>
                  <w:color w:val="0000FF"/>
                  <w:u w:val="single"/>
                </w:rPr>
                <w:t>G.8013/Y.1731</w:t>
              </w:r>
              <w:bookmarkEnd w:id="621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2013-11-06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22" w:name="lt_pId2219"/>
            <w:r w:rsidRPr="00DA3A44">
              <w:t>AAP</w:t>
            </w:r>
            <w:bookmarkEnd w:id="62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وظائف وآليات تشغيل الشبكات القائمة على الإثرنت وإدارتها وصيانتها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18" w:history="1">
              <w:bookmarkStart w:id="623" w:name="lt_pId2221"/>
              <w:r w:rsidR="00C84B1E" w:rsidRPr="00DA3A44">
                <w:rPr>
                  <w:color w:val="0000FF"/>
                  <w:u w:val="single"/>
                </w:rPr>
                <w:t>G.8013/Y.1731 (2013) Amd.</w:t>
              </w:r>
              <w:bookmarkEnd w:id="623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2015-02-22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24" w:name="lt_pId2225"/>
            <w:r w:rsidRPr="00DA3A44">
              <w:t>AAP</w:t>
            </w:r>
            <w:bookmarkEnd w:id="62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625" w:name="lt_pId2226"/>
            <w:r w:rsidRPr="00DA3A44">
              <w:rPr>
                <w:rFonts w:eastAsia="SimSun"/>
                <w:rtl/>
              </w:rPr>
              <w:t>وظائف وآليات تشغيل الشبكات القائمة على الإثرنت وإدارتها وصيانتها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62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19" w:history="1">
              <w:bookmarkStart w:id="626" w:name="lt_pId2227"/>
              <w:r w:rsidR="00C84B1E" w:rsidRPr="00DA3A44">
                <w:rPr>
                  <w:color w:val="0000FF"/>
                  <w:u w:val="single"/>
                </w:rPr>
                <w:t>G.8013/Y.1731</w:t>
              </w:r>
              <w:bookmarkEnd w:id="62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27" w:name="lt_pId2230"/>
            <w:r w:rsidRPr="00DA3A44">
              <w:t>AAP</w:t>
            </w:r>
            <w:bookmarkEnd w:id="62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وظائف وآليات تشغيل الشبكات القائمة على الإثرنت وإدارتها وصيانتها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20" w:history="1">
              <w:bookmarkStart w:id="628" w:name="lt_pId2232"/>
              <w:r w:rsidR="00C84B1E" w:rsidRPr="00DA3A44">
                <w:rPr>
                  <w:color w:val="0000FF"/>
                  <w:u w:val="single"/>
                </w:rPr>
                <w:t>G.8021/Y.1341 (2012) Amd.</w:t>
              </w:r>
              <w:bookmarkEnd w:id="628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29" w:name="lt_pId2236"/>
            <w:r w:rsidRPr="00DA3A44">
              <w:t>AAP</w:t>
            </w:r>
            <w:bookmarkEnd w:id="62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630" w:name="lt_pId2237"/>
            <w:r w:rsidRPr="00DA3A44">
              <w:rPr>
                <w:rFonts w:eastAsia="SimSun"/>
                <w:rtl/>
              </w:rPr>
              <w:t>خصائص الوحدات الوظيفية لتجهيزات شبكة النقل الإثرنت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تحديثات لوصف وظائف قياس الأداء ونموذج تفريع الطبقات</w:t>
            </w:r>
            <w:r w:rsidRPr="00DA3A44">
              <w:rPr>
                <w:rFonts w:eastAsia="SimSun"/>
              </w:rPr>
              <w:t xml:space="preserve"> ETH </w:t>
            </w:r>
            <w:r w:rsidRPr="00DA3A44">
              <w:rPr>
                <w:rFonts w:eastAsia="SimSun"/>
                <w:rtl/>
              </w:rPr>
              <w:t>وعملية استخلاص الوظائف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MIP OAM</w:t>
            </w:r>
            <w:bookmarkEnd w:id="630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21" w:history="1">
              <w:bookmarkStart w:id="631" w:name="lt_pId2238"/>
              <w:r w:rsidR="00C84B1E" w:rsidRPr="00DA3A44">
                <w:rPr>
                  <w:color w:val="0000FF"/>
                  <w:u w:val="single"/>
                </w:rPr>
                <w:t>G.8021/Y.1341</w:t>
              </w:r>
              <w:bookmarkEnd w:id="631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2015-04-06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32" w:name="lt_pId2241"/>
            <w:r w:rsidRPr="00DA3A44">
              <w:t>AAP</w:t>
            </w:r>
            <w:bookmarkEnd w:id="63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خصائص الوحدات الوظيفية لتجهيزات شبكة النقل الإثرنت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22" w:history="1">
              <w:bookmarkStart w:id="633" w:name="lt_pId2243"/>
              <w:r w:rsidR="00C84B1E" w:rsidRPr="00DA3A44">
                <w:rPr>
                  <w:color w:val="0000FF"/>
                  <w:u w:val="single"/>
                </w:rPr>
                <w:t>G.8021/Y.1341 (2015) Cor.</w:t>
              </w:r>
              <w:bookmarkEnd w:id="633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34" w:name="lt_pId2247"/>
            <w:r w:rsidRPr="00DA3A44">
              <w:t>AAP</w:t>
            </w:r>
            <w:bookmarkEnd w:id="63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635" w:name="lt_pId2248"/>
            <w:r w:rsidRPr="00DA3A44">
              <w:rPr>
                <w:rFonts w:eastAsia="SimSun"/>
                <w:rtl/>
              </w:rPr>
              <w:t>خصائص الوحدات الوظيفية لتجهيزات شبكة النقل الإثرنت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63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23" w:history="1">
              <w:bookmarkStart w:id="636" w:name="lt_pId2249"/>
              <w:r w:rsidR="00C84B1E" w:rsidRPr="00DA3A44">
                <w:rPr>
                  <w:color w:val="0000FF"/>
                  <w:u w:val="single"/>
                </w:rPr>
                <w:t>G.8031/Y.1342 (2011) Amd.1</w:t>
              </w:r>
              <w:bookmarkEnd w:id="63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37" w:name="lt_pId2252"/>
            <w:r w:rsidRPr="00DA3A44">
              <w:t>AAP</w:t>
            </w:r>
            <w:bookmarkEnd w:id="63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638" w:name="lt_pId2253"/>
            <w:r w:rsidRPr="00DA3A44">
              <w:rPr>
                <w:rFonts w:eastAsia="SimSun"/>
                <w:rtl/>
              </w:rPr>
              <w:t>التبديل الخطي للحماية في الإثرنت</w:t>
            </w:r>
            <w:r w:rsidRPr="00DA3A44">
              <w:rPr>
                <w:rFonts w:eastAsia="SimSun"/>
              </w:rPr>
              <w:t xml:space="preserve">: </w:t>
            </w:r>
            <w:r w:rsidRPr="00DA3A44">
              <w:rPr>
                <w:rFonts w:eastAsia="SimSun" w:hint="cs"/>
                <w:rtl/>
              </w:rPr>
              <w:t xml:space="preserve">التعديل </w:t>
            </w:r>
            <w:r w:rsidRPr="00DA3A44">
              <w:rPr>
                <w:rFonts w:eastAsia="SimSun"/>
              </w:rPr>
              <w:t>1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توضيحات للنسق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APS</w:t>
            </w:r>
            <w:bookmarkEnd w:id="638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24" w:history="1">
              <w:bookmarkStart w:id="639" w:name="lt_pId2254"/>
              <w:r w:rsidR="00C84B1E" w:rsidRPr="00DA3A44">
                <w:rPr>
                  <w:color w:val="0000FF"/>
                  <w:u w:val="single"/>
                </w:rPr>
                <w:t>G.8031/Y.1342</w:t>
              </w:r>
              <w:bookmarkEnd w:id="639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40" w:name="lt_pId2257"/>
            <w:r w:rsidRPr="00DA3A44">
              <w:t>AAP</w:t>
            </w:r>
            <w:bookmarkEnd w:id="64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التبديل الخطي للحماية في الإثرنت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25" w:history="1">
              <w:bookmarkStart w:id="641" w:name="lt_pId2259"/>
              <w:r w:rsidR="00C84B1E" w:rsidRPr="00DA3A44">
                <w:rPr>
                  <w:color w:val="0000FF"/>
                  <w:u w:val="single"/>
                </w:rPr>
                <w:t>G.8032/Y.1344 (2012) Amd.</w:t>
              </w:r>
              <w:bookmarkEnd w:id="641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2013-07-12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rPr>
                <w:rFonts w:hint="cs"/>
                <w:rtl/>
              </w:rPr>
              <w:t>اتفاق</w:t>
            </w:r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642" w:name="lt_pId2264"/>
            <w:r w:rsidRPr="00DA3A44">
              <w:rPr>
                <w:rFonts w:eastAsia="SimSun"/>
                <w:rtl/>
              </w:rPr>
              <w:t>تبديل الحماية الحَلَقية لشبكة الإثرنت</w:t>
            </w:r>
            <w:r w:rsidRPr="00DA3A44">
              <w:rPr>
                <w:rFonts w:eastAsia="SimSun" w:hint="cs"/>
                <w:rtl/>
              </w:rPr>
              <w:t>: التعديل</w:t>
            </w:r>
            <w:r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1</w:t>
            </w:r>
            <w:r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  <w:rtl/>
              </w:rPr>
              <w:t>–</w:t>
            </w:r>
            <w:r w:rsidRPr="00DA3A44">
              <w:rPr>
                <w:rFonts w:eastAsia="SimSun" w:hint="cs"/>
                <w:rtl/>
              </w:rPr>
              <w:t xml:space="preserve"> </w:t>
            </w:r>
            <w:bookmarkEnd w:id="642"/>
            <w:r w:rsidRPr="00DA3A44">
              <w:rPr>
                <w:rFonts w:eastAsia="SimSun" w:hint="cs"/>
                <w:rtl/>
              </w:rPr>
              <w:t xml:space="preserve">حذف التذييلات </w:t>
            </w:r>
            <w:r w:rsidRPr="00DA3A44">
              <w:rPr>
                <w:rFonts w:eastAsia="SimSun"/>
              </w:rPr>
              <w:t>V</w:t>
            </w:r>
            <w:r w:rsidRPr="00DA3A44">
              <w:rPr>
                <w:rFonts w:eastAsia="SimSun" w:hint="cs"/>
                <w:rtl/>
              </w:rPr>
              <w:t xml:space="preserve"> و</w:t>
            </w:r>
            <w:r w:rsidRPr="00DA3A44">
              <w:rPr>
                <w:rFonts w:eastAsia="SimSun"/>
              </w:rPr>
              <w:t>VI</w:t>
            </w:r>
            <w:r w:rsidRPr="00DA3A44">
              <w:rPr>
                <w:rFonts w:eastAsia="SimSun" w:hint="cs"/>
                <w:rtl/>
              </w:rPr>
              <w:t xml:space="preserve"> و</w:t>
            </w:r>
            <w:r w:rsidRPr="00DA3A44">
              <w:rPr>
                <w:rFonts w:eastAsia="SimSun"/>
              </w:rPr>
              <w:t>VII</w:t>
            </w:r>
            <w:r w:rsidRPr="00DA3A44">
              <w:rPr>
                <w:rFonts w:eastAsia="SimSun" w:hint="cs"/>
                <w:rtl/>
              </w:rPr>
              <w:t xml:space="preserve"> و</w:t>
            </w:r>
            <w:r w:rsidRPr="00DA3A44">
              <w:rPr>
                <w:rFonts w:eastAsia="SimSun"/>
              </w:rPr>
              <w:t>IX</w:t>
            </w:r>
            <w:r w:rsidRPr="00DA3A44">
              <w:rPr>
                <w:rFonts w:eastAsia="SimSun" w:hint="cs"/>
                <w:rtl/>
              </w:rPr>
              <w:t xml:space="preserve"> و</w:t>
            </w:r>
            <w:r w:rsidRPr="00DA3A44">
              <w:rPr>
                <w:rFonts w:eastAsia="SimSun"/>
              </w:rPr>
              <w:t>X</w:t>
            </w:r>
            <w:r w:rsidRPr="00DA3A44">
              <w:rPr>
                <w:rFonts w:eastAsia="SimSun" w:hint="cs"/>
                <w:rtl/>
              </w:rPr>
              <w:t xml:space="preserve"> و</w:t>
            </w:r>
            <w:r w:rsidRPr="00DA3A44">
              <w:rPr>
                <w:rFonts w:eastAsia="SimSun"/>
              </w:rPr>
              <w:t>XI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26" w:history="1">
              <w:bookmarkStart w:id="643" w:name="lt_pId2265"/>
              <w:r w:rsidR="00C84B1E" w:rsidRPr="00DA3A44">
                <w:rPr>
                  <w:color w:val="0000FF"/>
                  <w:u w:val="single"/>
                </w:rPr>
                <w:t>G.8032/Y.1344</w:t>
              </w:r>
              <w:bookmarkEnd w:id="643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44" w:name="lt_pId2268"/>
            <w:r w:rsidRPr="00DA3A44">
              <w:t>AAP</w:t>
            </w:r>
            <w:bookmarkEnd w:id="64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تبديل الحماية الحَلَقية لشبكة الإثرنت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27" w:history="1">
              <w:bookmarkStart w:id="645" w:name="lt_pId2270"/>
              <w:r w:rsidR="00C84B1E" w:rsidRPr="00DA3A44">
                <w:rPr>
                  <w:color w:val="0000FF"/>
                  <w:u w:val="single"/>
                </w:rPr>
                <w:t>G.8051/Y.1345</w:t>
              </w:r>
              <w:bookmarkEnd w:id="645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46" w:name="lt_pId2273"/>
            <w:r w:rsidRPr="00DA3A44">
              <w:t>AAP</w:t>
            </w:r>
            <w:bookmarkEnd w:id="64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جوانب إدارة عنصر شبكة قادر على النقل بالإثرنت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(ET)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28" w:history="1">
              <w:bookmarkStart w:id="647" w:name="lt_pId2275"/>
              <w:r w:rsidR="00C84B1E" w:rsidRPr="00DA3A44">
                <w:rPr>
                  <w:color w:val="0000FF"/>
                  <w:u w:val="single"/>
                </w:rPr>
                <w:t>G.8051/Y.1345 (2013) Amd.</w:t>
              </w:r>
              <w:bookmarkEnd w:id="647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48" w:name="lt_pId2279"/>
            <w:r w:rsidRPr="00DA3A44">
              <w:t>AAP</w:t>
            </w:r>
            <w:bookmarkEnd w:id="64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649" w:name="lt_pId2280"/>
            <w:r w:rsidRPr="00DA3A44">
              <w:rPr>
                <w:rFonts w:eastAsia="SimSun"/>
                <w:rtl/>
              </w:rPr>
              <w:t>جوانب إدارة عنصر شبكة قادر على النقل بالإثرنت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(ET)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تحديثات للمتطلبات الخاصة بالقياسات عند الطلب والقياسات الاستباقية</w:t>
            </w:r>
            <w:bookmarkEnd w:id="649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29" w:history="1">
              <w:bookmarkStart w:id="650" w:name="lt_pId2281"/>
              <w:r w:rsidR="00C84B1E" w:rsidRPr="00DA3A44">
                <w:rPr>
                  <w:color w:val="0000FF"/>
                  <w:u w:val="single"/>
                </w:rPr>
                <w:t>G.8051/Y.1345</w:t>
              </w:r>
              <w:bookmarkEnd w:id="65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51" w:name="lt_pId2284"/>
            <w:r w:rsidRPr="00DA3A44">
              <w:t>AAP</w:t>
            </w:r>
            <w:bookmarkEnd w:id="65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جوانب إدارة عنصر شبكة قادر على النقل بالإثرنت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(ET)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30" w:history="1">
              <w:bookmarkStart w:id="652" w:name="lt_pId2286"/>
              <w:r w:rsidR="00C84B1E" w:rsidRPr="00DA3A44">
                <w:rPr>
                  <w:color w:val="0000FF"/>
                  <w:u w:val="single"/>
                </w:rPr>
                <w:t>G.8052/Y.1346</w:t>
              </w:r>
              <w:bookmarkEnd w:id="65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53" w:name="lt_pId2289"/>
            <w:r w:rsidRPr="00DA3A44">
              <w:t>AAP</w:t>
            </w:r>
            <w:bookmarkEnd w:id="65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نموذج معلومات الإدارة المحايدة بالنسبة للبروتوكول من أجل عنصر الشبكة القادر على نقل بالإثرنت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31" w:history="1">
              <w:bookmarkStart w:id="654" w:name="lt_pId2291"/>
              <w:r w:rsidR="00C84B1E" w:rsidRPr="00DA3A44">
                <w:rPr>
                  <w:color w:val="0000FF"/>
                  <w:u w:val="single"/>
                </w:rPr>
                <w:t>G.8101/Y.1355</w:t>
              </w:r>
              <w:bookmarkEnd w:id="654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2013-09-13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55" w:name="lt_pId2294"/>
            <w:r w:rsidRPr="00DA3A44">
              <w:t>AAP</w:t>
            </w:r>
            <w:bookmarkEnd w:id="65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المصطلحات والتعاريف الخاصة بالنقل في تبديل الوسم بعدة بروتوكولات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(MPLS)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32" w:history="1">
              <w:bookmarkStart w:id="656" w:name="lt_pId2296"/>
              <w:r w:rsidR="00C84B1E" w:rsidRPr="00DA3A44">
                <w:rPr>
                  <w:color w:val="0000FF"/>
                  <w:u w:val="single"/>
                </w:rPr>
                <w:t>G.8101/Y.1355</w:t>
              </w:r>
              <w:bookmarkEnd w:id="65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57" w:name="lt_pId2299"/>
            <w:r w:rsidRPr="00DA3A44">
              <w:t>AAP</w:t>
            </w:r>
            <w:bookmarkEnd w:id="65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المصطلحات </w:t>
            </w:r>
            <w:r>
              <w:rPr>
                <w:rFonts w:eastAsia="SimSun"/>
                <w:rtl/>
              </w:rPr>
              <w:t xml:space="preserve">والتعاريف الخاصة بالنقل في </w:t>
            </w:r>
            <w:r w:rsidRPr="00DA3A44">
              <w:rPr>
                <w:rFonts w:eastAsia="SimSun"/>
                <w:rtl/>
              </w:rPr>
              <w:t>تبديل الوسم بعدة بروتوكولات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(MPLS)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33" w:history="1">
              <w:bookmarkStart w:id="658" w:name="lt_pId2301"/>
              <w:r w:rsidR="00C84B1E" w:rsidRPr="00DA3A44">
                <w:rPr>
                  <w:color w:val="0000FF"/>
                  <w:u w:val="single"/>
                </w:rPr>
                <w:t>G.8112/Y.1371 (2012) Amd.</w:t>
              </w:r>
              <w:bookmarkEnd w:id="658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2014-04-04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rPr>
                <w:rFonts w:hint="cs"/>
                <w:rtl/>
              </w:rPr>
              <w:t>اتفاق</w:t>
            </w:r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659" w:name="lt_pId2306"/>
            <w:r w:rsidRPr="00DA3A44">
              <w:rPr>
                <w:rFonts w:eastAsia="SimSun"/>
                <w:rtl/>
              </w:rPr>
              <w:t>السطوح البينية لشبكة طبقة مواصفة النقل بتبديل الوسم بعدة بروتوكولات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(MPLS)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r w:rsidRPr="00DA3A44">
              <w:rPr>
                <w:rFonts w:eastAsia="SimSun" w:hint="cs"/>
                <w:rtl/>
              </w:rPr>
              <w:t xml:space="preserve"> - الملحق </w:t>
            </w:r>
            <w:r w:rsidRPr="00DA3A44">
              <w:rPr>
                <w:rFonts w:eastAsia="SimSun"/>
              </w:rPr>
              <w:t>II</w:t>
            </w:r>
            <w:bookmarkEnd w:id="659"/>
            <w:r w:rsidRPr="00DA3A44">
              <w:rPr>
                <w:rFonts w:eastAsia="SimSun" w:hint="cs"/>
                <w:rtl/>
              </w:rPr>
              <w:t xml:space="preserve"> الجديد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34" w:history="1">
              <w:bookmarkStart w:id="660" w:name="lt_pId2307"/>
              <w:r w:rsidR="00C84B1E" w:rsidRPr="00DA3A44">
                <w:rPr>
                  <w:color w:val="0000FF"/>
                  <w:u w:val="single"/>
                </w:rPr>
                <w:t>G.8112/Y.1371 (2012) Cor.</w:t>
              </w:r>
              <w:bookmarkEnd w:id="660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61" w:name="lt_pId2311"/>
            <w:r w:rsidRPr="00DA3A44">
              <w:t>AAP</w:t>
            </w:r>
            <w:bookmarkEnd w:id="66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662" w:name="lt_pId2312"/>
            <w:r w:rsidRPr="00DA3A44">
              <w:rPr>
                <w:rFonts w:eastAsia="SimSun"/>
                <w:rtl/>
              </w:rPr>
              <w:t>السطوح البينية لشبكة طبقة مواصفة النقل بتبديل الوسم بعدة بروتوكولات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(MPLS)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66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35" w:history="1">
              <w:bookmarkStart w:id="663" w:name="lt_pId2313"/>
              <w:r w:rsidR="00C84B1E" w:rsidRPr="00DA3A44">
                <w:rPr>
                  <w:color w:val="0000FF"/>
                  <w:u w:val="single"/>
                </w:rPr>
                <w:t>G.8112/Y.1371</w:t>
              </w:r>
              <w:bookmarkEnd w:id="663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64" w:name="lt_pId2316"/>
            <w:r w:rsidRPr="00DA3A44">
              <w:t>AAP</w:t>
            </w:r>
            <w:bookmarkEnd w:id="66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السطوح البينية لشبكة طبقة مواصفة النقل بتبديل الوسم بعدة بروتوكولات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(MPLS)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36" w:history="1">
              <w:bookmarkStart w:id="665" w:name="lt_pId2318"/>
              <w:r w:rsidR="00C84B1E" w:rsidRPr="00DA3A44">
                <w:rPr>
                  <w:color w:val="0000FF"/>
                  <w:u w:val="single"/>
                </w:rPr>
                <w:t>G.8113.1/Y.1372.1 (2012) Amd.</w:t>
              </w:r>
              <w:bookmarkEnd w:id="665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66" w:name="lt_pId2322"/>
            <w:r w:rsidRPr="00DA3A44">
              <w:t>AAP</w:t>
            </w:r>
            <w:bookmarkEnd w:id="66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667" w:name="lt_pId2323"/>
            <w:r w:rsidRPr="00DA3A44">
              <w:rPr>
                <w:rFonts w:eastAsia="SimSun"/>
                <w:rtl/>
              </w:rPr>
              <w:t>آلية التشغيل والإدارة والصيانة لمواصفة النقل في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تبديل الوسم بعدة بروتوكولات</w:t>
            </w:r>
            <w:r w:rsidRPr="00DA3A44">
              <w:rPr>
                <w:rFonts w:eastAsia="SimSun"/>
              </w:rPr>
              <w:t xml:space="preserve"> (MPLS-TP) </w:t>
            </w:r>
            <w:r w:rsidRPr="00DA3A44">
              <w:rPr>
                <w:rFonts w:eastAsia="SimSun"/>
                <w:rtl/>
              </w:rPr>
              <w:t>في شبكات النقل بأسلوب الرزم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(PTN)</w:t>
            </w:r>
            <w:r w:rsidRPr="00DA3A44">
              <w:rPr>
                <w:rFonts w:eastAsia="SimSun" w:hint="cs"/>
                <w:rtl/>
              </w:rPr>
              <w:t>: التعديل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1</w:t>
            </w:r>
            <w:bookmarkEnd w:id="66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37" w:history="1">
              <w:bookmarkStart w:id="668" w:name="lt_pId2324"/>
              <w:r w:rsidR="00C84B1E" w:rsidRPr="00DA3A44">
                <w:rPr>
                  <w:color w:val="0000FF"/>
                  <w:u w:val="single"/>
                </w:rPr>
                <w:t>G.8113.1/Y.1372.1</w:t>
              </w:r>
              <w:bookmarkEnd w:id="668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69" w:name="lt_pId2327"/>
            <w:r w:rsidRPr="00DA3A44">
              <w:t>AAP</w:t>
            </w:r>
            <w:bookmarkEnd w:id="66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r w:rsidRPr="00DA3A44">
              <w:rPr>
                <w:rFonts w:eastAsia="SimSun"/>
                <w:rtl/>
              </w:rPr>
              <w:t>آلية التشغيل والإدارة والصيانة لمواصفة النقل في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تبديل الوسم بعدة بروتوكولات</w:t>
            </w:r>
            <w:r w:rsidRPr="00DA3A44">
              <w:rPr>
                <w:rFonts w:eastAsia="SimSun"/>
              </w:rPr>
              <w:t xml:space="preserve"> (MPLS-TP) </w:t>
            </w:r>
            <w:r w:rsidRPr="00DA3A44">
              <w:rPr>
                <w:rFonts w:eastAsia="SimSun"/>
                <w:rtl/>
              </w:rPr>
              <w:t>في شبكات النقل بأسلوب الرزم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(PTN)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38" w:history="1">
              <w:bookmarkStart w:id="670" w:name="lt_pId2329"/>
              <w:r w:rsidR="00C84B1E" w:rsidRPr="00DA3A44">
                <w:rPr>
                  <w:color w:val="0000FF"/>
                  <w:u w:val="single"/>
                </w:rPr>
                <w:t>G.8113.2/Y.1372.2 (2012) Amd.1</w:t>
              </w:r>
              <w:bookmarkEnd w:id="67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71" w:name="lt_pId2332"/>
            <w:r w:rsidRPr="00DA3A44">
              <w:t>AAP</w:t>
            </w:r>
            <w:bookmarkEnd w:id="67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672" w:name="lt_pId2333"/>
            <w:r w:rsidRPr="00DA3A44">
              <w:rPr>
                <w:rFonts w:eastAsia="SimSun"/>
                <w:rtl/>
              </w:rPr>
              <w:t>آلية التشغيل والإدارة والصيانة لمواصفة النقل في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تبديل الوسم بعدة بروتوكولات</w:t>
            </w:r>
            <w:r w:rsidRPr="00DA3A44">
              <w:rPr>
                <w:rFonts w:eastAsia="SimSun"/>
              </w:rPr>
              <w:t xml:space="preserve"> (MPLS-TP) </w:t>
            </w:r>
            <w:r w:rsidRPr="00DA3A44">
              <w:rPr>
                <w:rFonts w:eastAsia="SimSun"/>
                <w:rtl/>
              </w:rPr>
              <w:t>في شبكات النقل بأسلوب الرزم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(PTN)</w:t>
            </w:r>
            <w:r w:rsidRPr="00DA3A44">
              <w:rPr>
                <w:rFonts w:eastAsia="SimSun" w:hint="cs"/>
                <w:rtl/>
              </w:rPr>
              <w:t>: التعديل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1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الاعتبارات الأمنية لمواصفة النقل بتبديل الوسم بعدة بروتوكولات</w:t>
            </w:r>
            <w:r w:rsidRPr="00DA3A44">
              <w:rPr>
                <w:rFonts w:eastAsia="SimSun"/>
              </w:rPr>
              <w:t xml:space="preserve"> (MPLS-TP) </w:t>
            </w:r>
            <w:r w:rsidRPr="00DA3A44">
              <w:rPr>
                <w:rFonts w:eastAsia="SimSun"/>
                <w:rtl/>
              </w:rPr>
              <w:t>وتحديث المراجع</w:t>
            </w:r>
            <w:bookmarkEnd w:id="67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39" w:history="1">
              <w:bookmarkStart w:id="673" w:name="lt_pId2334"/>
              <w:r w:rsidR="00C84B1E" w:rsidRPr="00DA3A44">
                <w:rPr>
                  <w:color w:val="0000FF"/>
                  <w:u w:val="single"/>
                </w:rPr>
                <w:t>G.8113.2/Y.1372.2</w:t>
              </w:r>
              <w:bookmarkEnd w:id="673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74" w:name="lt_pId2337"/>
            <w:r w:rsidRPr="00DA3A44">
              <w:t>AAP</w:t>
            </w:r>
            <w:bookmarkEnd w:id="67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  <w:lang w:bidi="ar-EG"/>
              </w:rPr>
            </w:pPr>
            <w:r w:rsidRPr="00DA3A44">
              <w:rPr>
                <w:rFonts w:eastAsia="SimSun"/>
                <w:rtl/>
              </w:rPr>
              <w:t>آليات التشغيل والإدارة والصيانة لشبكات مواصفة النقل بتبديل الوسم بعدة بروتوكولات</w:t>
            </w:r>
            <w:r w:rsidRPr="00DA3A44">
              <w:rPr>
                <w:rFonts w:eastAsia="SimSun" w:hint="eastAsia"/>
                <w:rtl/>
                <w:lang w:bidi="ar-EG"/>
              </w:rPr>
              <w:t> </w:t>
            </w:r>
            <w:r>
              <w:rPr>
                <w:rFonts w:eastAsia="SimSun"/>
                <w:lang w:bidi="ar-EG"/>
              </w:rPr>
              <w:t>(</w:t>
            </w:r>
            <w:r w:rsidRPr="00DA3A44">
              <w:rPr>
                <w:rFonts w:eastAsia="SimSun"/>
              </w:rPr>
              <w:t>MPLS</w:t>
            </w:r>
            <w:r w:rsidRPr="00DA3A44">
              <w:rPr>
                <w:rFonts w:eastAsia="SimSun"/>
              </w:rPr>
              <w:noBreakHyphen/>
              <w:t>TP)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باستعمال أدوات معرفة من أجل التبديل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 xml:space="preserve"> MPLS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40" w:history="1">
              <w:bookmarkStart w:id="675" w:name="lt_pId2339"/>
              <w:r w:rsidR="00C84B1E" w:rsidRPr="00DA3A44">
                <w:rPr>
                  <w:color w:val="0000FF"/>
                  <w:u w:val="single"/>
                </w:rPr>
                <w:t>G.8121/Y.1381 (2012) Amd.</w:t>
              </w:r>
              <w:bookmarkEnd w:id="675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2012-12-22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76" w:name="lt_pId2343"/>
            <w:r w:rsidRPr="00DA3A44">
              <w:t>AAP</w:t>
            </w:r>
            <w:bookmarkEnd w:id="67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677" w:name="lt_pId2344"/>
            <w:r w:rsidRPr="00DA3A44">
              <w:rPr>
                <w:rFonts w:eastAsia="SimSun"/>
                <w:rtl/>
              </w:rPr>
              <w:t>خصائص الفدرات الوظيفية لمعدات مواصفة النقل بتبديل الوسم بعدة بروتوكولات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(MPLS-TP)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67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41" w:history="1">
              <w:bookmarkStart w:id="678" w:name="lt_pId2345"/>
              <w:r w:rsidR="00C84B1E" w:rsidRPr="00DA3A44">
                <w:rPr>
                  <w:color w:val="0000FF"/>
                  <w:u w:val="single"/>
                </w:rPr>
                <w:t>G.8121/Y.1381</w:t>
              </w:r>
              <w:bookmarkEnd w:id="678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2013-11-06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79" w:name="lt_pId2348"/>
            <w:r w:rsidRPr="00DA3A44">
              <w:t>AAP</w:t>
            </w:r>
            <w:bookmarkEnd w:id="67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خصائص الفدرات الوظيفية لمعدات مواصفة النقل بتبديل الوسم بعدة بروتوكولات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(MPLS-TP)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42" w:history="1">
              <w:bookmarkStart w:id="680" w:name="lt_pId2350"/>
              <w:r w:rsidR="00C84B1E" w:rsidRPr="00DA3A44">
                <w:rPr>
                  <w:color w:val="0000FF"/>
                  <w:u w:val="single"/>
                </w:rPr>
                <w:t>G.8121/Y.1381</w:t>
              </w:r>
              <w:bookmarkEnd w:id="68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81" w:name="lt_pId2353"/>
            <w:r w:rsidRPr="00DA3A44">
              <w:t>AAP</w:t>
            </w:r>
            <w:bookmarkEnd w:id="68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خصائص الفدرات الوظيفية لمعدات مواصفة النقل بتبديل الوسم بعدة بروتوكولات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(MPLS-TP)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43" w:history="1">
              <w:bookmarkStart w:id="682" w:name="lt_pId2355"/>
              <w:r w:rsidR="00C84B1E" w:rsidRPr="00DA3A44">
                <w:rPr>
                  <w:color w:val="0000FF"/>
                  <w:u w:val="single"/>
                </w:rPr>
                <w:t>G.8121.1/Y.1381.1</w:t>
              </w:r>
              <w:bookmarkEnd w:id="68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2013-11-06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83" w:name="lt_pId2358"/>
            <w:r w:rsidRPr="00DA3A44">
              <w:t>AAP</w:t>
            </w:r>
            <w:bookmarkEnd w:id="68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320FCE">
              <w:rPr>
                <w:rFonts w:eastAsia="SimSun"/>
                <w:spacing w:val="-4"/>
                <w:rtl/>
              </w:rPr>
              <w:t xml:space="preserve">خصائص الفدرات الوظيفية لمعدات مواصفة النقل بتبديل الوسم بعدة بروتوكولات </w:t>
            </w:r>
            <w:r w:rsidRPr="00320FCE">
              <w:rPr>
                <w:rFonts w:eastAsia="SimSun"/>
                <w:spacing w:val="-4"/>
              </w:rPr>
              <w:t>(MPLS-TP)</w:t>
            </w:r>
            <w:r w:rsidRPr="00320FCE">
              <w:rPr>
                <w:rFonts w:eastAsia="SimSun" w:hint="cs"/>
                <w:spacing w:val="-4"/>
                <w:rtl/>
              </w:rPr>
              <w:t xml:space="preserve"> </w:t>
            </w:r>
            <w:r w:rsidRPr="00320FCE">
              <w:rPr>
                <w:rFonts w:eastAsia="SimSun"/>
                <w:spacing w:val="-4"/>
                <w:rtl/>
              </w:rPr>
              <w:t>الداعمة لآليات التشغيل والإدارة والصيانة</w:t>
            </w:r>
            <w:r w:rsidRPr="00DA3A44">
              <w:rPr>
                <w:rFonts w:eastAsia="SimSun"/>
              </w:rPr>
              <w:t xml:space="preserve"> (OAM) </w:t>
            </w:r>
            <w:r w:rsidRPr="00DA3A44">
              <w:rPr>
                <w:rFonts w:eastAsia="SimSun"/>
                <w:rtl/>
              </w:rPr>
              <w:t>بالتوصية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ITU</w:t>
            </w:r>
            <w:r w:rsidRPr="00DA3A44">
              <w:rPr>
                <w:rFonts w:eastAsia="SimSun"/>
              </w:rPr>
              <w:noBreakHyphen/>
              <w:t>T G.8113.1/Y.1372.1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44" w:history="1">
              <w:bookmarkStart w:id="684" w:name="lt_pId2360"/>
              <w:r w:rsidR="00C84B1E" w:rsidRPr="00DA3A44">
                <w:rPr>
                  <w:color w:val="0000FF"/>
                  <w:u w:val="single"/>
                </w:rPr>
                <w:t>G.8121.1/Y.1381.1</w:t>
              </w:r>
              <w:bookmarkEnd w:id="684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85" w:name="lt_pId2363"/>
            <w:r w:rsidRPr="00DA3A44">
              <w:t>AAP</w:t>
            </w:r>
            <w:bookmarkEnd w:id="68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605033">
              <w:rPr>
                <w:rFonts w:eastAsia="SimSun"/>
                <w:spacing w:val="-4"/>
                <w:rtl/>
              </w:rPr>
              <w:t>خصائص الفدرات الوظيفية لمعدات مواصفة النقل بتبديل الوسم بعدة بروتوكولات (</w:t>
            </w:r>
            <w:r w:rsidRPr="00605033">
              <w:rPr>
                <w:rFonts w:eastAsia="SimSun"/>
                <w:spacing w:val="-4"/>
              </w:rPr>
              <w:t>MPLS-TP</w:t>
            </w:r>
            <w:r w:rsidRPr="00605033">
              <w:rPr>
                <w:rFonts w:eastAsia="SimSun"/>
                <w:spacing w:val="-4"/>
                <w:rtl/>
              </w:rPr>
              <w:t>)</w:t>
            </w:r>
            <w:r w:rsidRPr="00605033">
              <w:rPr>
                <w:rFonts w:eastAsia="SimSun" w:hint="cs"/>
                <w:spacing w:val="-4"/>
                <w:rtl/>
              </w:rPr>
              <w:t xml:space="preserve"> </w:t>
            </w:r>
            <w:r w:rsidRPr="00605033">
              <w:rPr>
                <w:rFonts w:eastAsia="SimSun"/>
                <w:spacing w:val="-4"/>
                <w:rtl/>
              </w:rPr>
              <w:t>الداعمة لآليات التشغيل والإدارة والصيانة</w:t>
            </w:r>
            <w:r>
              <w:rPr>
                <w:rFonts w:eastAsia="SimSun" w:hint="eastAsia"/>
                <w:rtl/>
                <w:lang w:bidi="ar-EG"/>
              </w:rPr>
              <w:t> </w:t>
            </w:r>
            <w:r w:rsidRPr="00DA3A44">
              <w:rPr>
                <w:rFonts w:eastAsia="SimSun"/>
              </w:rPr>
              <w:t>(OAM)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بالتوصية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ITU</w:t>
            </w:r>
            <w:r w:rsidRPr="00DA3A44">
              <w:rPr>
                <w:rFonts w:eastAsia="SimSun"/>
              </w:rPr>
              <w:noBreakHyphen/>
              <w:t>T G.8113.1/Y.1372.1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45" w:history="1">
              <w:bookmarkStart w:id="686" w:name="lt_pId2365"/>
              <w:r w:rsidR="00C84B1E" w:rsidRPr="00DA3A44">
                <w:rPr>
                  <w:color w:val="0000FF"/>
                  <w:u w:val="single"/>
                </w:rPr>
                <w:t>G.8121.2/Y.1381.2</w:t>
              </w:r>
              <w:bookmarkEnd w:id="68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2013-11-06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87" w:name="lt_pId2368"/>
            <w:r w:rsidRPr="00DA3A44">
              <w:t>AAP</w:t>
            </w:r>
            <w:bookmarkEnd w:id="68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2A646A">
              <w:rPr>
                <w:rFonts w:eastAsia="SimSun"/>
                <w:spacing w:val="-4"/>
                <w:rtl/>
              </w:rPr>
              <w:t>خصائص الفدرات الوظيفية لمعدات مواصفة النقل بتبديل الوسم بعدة بروتوكولات (</w:t>
            </w:r>
            <w:r w:rsidRPr="002A646A">
              <w:rPr>
                <w:rFonts w:eastAsia="SimSun"/>
                <w:spacing w:val="-4"/>
              </w:rPr>
              <w:t>MPLS-TP</w:t>
            </w:r>
            <w:r w:rsidRPr="002A646A">
              <w:rPr>
                <w:rFonts w:eastAsia="SimSun"/>
                <w:spacing w:val="-4"/>
                <w:rtl/>
              </w:rPr>
              <w:t>)</w:t>
            </w:r>
            <w:r w:rsidRPr="002A646A">
              <w:rPr>
                <w:rFonts w:eastAsia="SimSun" w:hint="cs"/>
                <w:spacing w:val="-4"/>
                <w:rtl/>
              </w:rPr>
              <w:t xml:space="preserve"> </w:t>
            </w:r>
            <w:r w:rsidRPr="002A646A">
              <w:rPr>
                <w:rFonts w:eastAsia="SimSun"/>
                <w:spacing w:val="-4"/>
                <w:rtl/>
              </w:rPr>
              <w:t>الداعمة لآليات التشغيل والإدارة والصيانة</w:t>
            </w:r>
            <w:r w:rsidRPr="002A646A">
              <w:rPr>
                <w:rFonts w:eastAsia="SimSun" w:hint="cs"/>
                <w:spacing w:val="-4"/>
                <w:rtl/>
              </w:rPr>
              <w:t> </w:t>
            </w:r>
            <w:r w:rsidRPr="002A646A">
              <w:rPr>
                <w:rFonts w:eastAsia="SimSun"/>
                <w:spacing w:val="-4"/>
              </w:rPr>
              <w:t>(OAM)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بالتوصية</w:t>
            </w:r>
            <w:r>
              <w:rPr>
                <w:rFonts w:eastAsia="SimSun" w:hint="cs"/>
                <w:rtl/>
                <w:lang w:bidi="ar-EG"/>
              </w:rPr>
              <w:t xml:space="preserve"> </w:t>
            </w:r>
            <w:r w:rsidRPr="00DA3A44">
              <w:rPr>
                <w:rFonts w:eastAsia="SimSun"/>
              </w:rPr>
              <w:t> ITU</w:t>
            </w:r>
            <w:r>
              <w:rPr>
                <w:rFonts w:eastAsia="SimSun"/>
              </w:rPr>
              <w:noBreakHyphen/>
            </w:r>
            <w:r w:rsidRPr="00DA3A44">
              <w:rPr>
                <w:rFonts w:eastAsia="SimSun"/>
              </w:rPr>
              <w:t>T</w:t>
            </w:r>
            <w:r>
              <w:rPr>
                <w:rFonts w:eastAsia="SimSun"/>
              </w:rPr>
              <w:t> </w:t>
            </w:r>
            <w:r w:rsidRPr="00DA3A44">
              <w:rPr>
                <w:rFonts w:eastAsia="SimSun"/>
              </w:rPr>
              <w:t>G.8113.2/Y.1372.2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keepNext/>
              <w:keepLines/>
              <w:bidi w:val="0"/>
              <w:jc w:val="center"/>
            </w:pPr>
            <w:hyperlink r:id="rId446" w:history="1">
              <w:bookmarkStart w:id="688" w:name="lt_pId2370"/>
              <w:r w:rsidR="00C84B1E" w:rsidRPr="00DA3A44">
                <w:rPr>
                  <w:color w:val="0000FF"/>
                  <w:u w:val="single"/>
                </w:rPr>
                <w:t>G.8121.2/Y.1381.2</w:t>
              </w:r>
              <w:bookmarkEnd w:id="688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A77EB2">
            <w:pPr>
              <w:pStyle w:val="Tabletexte"/>
              <w:keepNext/>
              <w:keepLines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A77EB2">
            <w:pPr>
              <w:pStyle w:val="Tabletexte"/>
              <w:keepNext/>
              <w:keepLines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A77EB2">
            <w:pPr>
              <w:pStyle w:val="Tabletexte"/>
              <w:keepNext/>
              <w:keepLines/>
              <w:jc w:val="center"/>
            </w:pPr>
            <w:bookmarkStart w:id="689" w:name="lt_pId2373"/>
            <w:r w:rsidRPr="00DA3A44">
              <w:t>AAP</w:t>
            </w:r>
            <w:bookmarkEnd w:id="689"/>
          </w:p>
        </w:tc>
        <w:tc>
          <w:tcPr>
            <w:tcW w:w="1796" w:type="pct"/>
            <w:hideMark/>
          </w:tcPr>
          <w:p w:rsidR="00C84B1E" w:rsidRPr="00DA3A44" w:rsidRDefault="00C84B1E" w:rsidP="00A77EB2">
            <w:pPr>
              <w:pStyle w:val="Tabletexte"/>
              <w:keepNext/>
              <w:keepLines/>
              <w:jc w:val="left"/>
              <w:rPr>
                <w:rFonts w:eastAsia="SimSun"/>
              </w:rPr>
            </w:pPr>
            <w:r w:rsidRPr="00437006">
              <w:rPr>
                <w:rFonts w:eastAsia="SimSun"/>
                <w:spacing w:val="-4"/>
                <w:rtl/>
              </w:rPr>
              <w:t xml:space="preserve">خصائص الفدرات الوظيفية لمعدات مواصفة النقل بتبديل الوسم بعدة بروتوكولات </w:t>
            </w:r>
            <w:r w:rsidR="00A77EB2">
              <w:rPr>
                <w:rFonts w:eastAsia="SimSun"/>
                <w:spacing w:val="-4"/>
              </w:rPr>
              <w:t>(</w:t>
            </w:r>
            <w:r w:rsidRPr="00437006">
              <w:rPr>
                <w:rFonts w:eastAsia="SimSun"/>
                <w:spacing w:val="-4"/>
              </w:rPr>
              <w:t>MPLS</w:t>
            </w:r>
            <w:r w:rsidR="00A77EB2">
              <w:rPr>
                <w:rFonts w:eastAsia="SimSun"/>
                <w:spacing w:val="-4"/>
              </w:rPr>
              <w:noBreakHyphen/>
            </w:r>
            <w:r w:rsidRPr="00437006">
              <w:rPr>
                <w:rFonts w:eastAsia="SimSun"/>
                <w:spacing w:val="-4"/>
              </w:rPr>
              <w:t>TP</w:t>
            </w:r>
            <w:r w:rsidR="00A77EB2">
              <w:rPr>
                <w:rFonts w:eastAsia="SimSun"/>
                <w:spacing w:val="-4"/>
              </w:rPr>
              <w:t>)</w:t>
            </w:r>
            <w:r w:rsidRPr="00437006">
              <w:rPr>
                <w:rFonts w:eastAsia="SimSun" w:hint="cs"/>
                <w:spacing w:val="-4"/>
                <w:rtl/>
              </w:rPr>
              <w:t xml:space="preserve"> </w:t>
            </w:r>
            <w:r w:rsidRPr="00437006">
              <w:rPr>
                <w:rFonts w:eastAsia="SimSun"/>
                <w:spacing w:val="-4"/>
                <w:rtl/>
              </w:rPr>
              <w:t>الداعمة لآليات التشغيل والإدارة والصيانة</w:t>
            </w:r>
            <w:r w:rsidRPr="00437006">
              <w:rPr>
                <w:rFonts w:eastAsia="SimSun" w:hint="cs"/>
                <w:spacing w:val="-4"/>
                <w:rtl/>
              </w:rPr>
              <w:t> </w:t>
            </w:r>
            <w:r w:rsidRPr="00437006">
              <w:rPr>
                <w:rFonts w:eastAsia="SimSun"/>
                <w:spacing w:val="-4"/>
              </w:rPr>
              <w:t>(OAM)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بالتوصية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ITU</w:t>
            </w:r>
            <w:r w:rsidRPr="00DA3A44">
              <w:rPr>
                <w:rFonts w:eastAsia="SimSun"/>
              </w:rPr>
              <w:noBreakHyphen/>
              <w:t>T G.8113.2/Y.1372.2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47" w:history="1">
              <w:bookmarkStart w:id="690" w:name="lt_pId2375"/>
              <w:r w:rsidR="00C84B1E" w:rsidRPr="00DA3A44">
                <w:rPr>
                  <w:color w:val="0000FF"/>
                  <w:u w:val="single"/>
                </w:rPr>
                <w:t>G.8131/Y.1382</w:t>
              </w:r>
              <w:bookmarkEnd w:id="69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2014-07-07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91" w:name="lt_pId2378"/>
            <w:r w:rsidRPr="00DA3A44">
              <w:t>AAP</w:t>
            </w:r>
            <w:bookmarkEnd w:id="69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تبديل الحماية الخطية </w:t>
            </w:r>
            <w:r>
              <w:rPr>
                <w:rFonts w:eastAsia="SimSun" w:hint="cs"/>
                <w:rtl/>
              </w:rPr>
              <w:t>من أجل مواصفة</w:t>
            </w:r>
            <w:r w:rsidRPr="00DA3A44">
              <w:rPr>
                <w:rFonts w:eastAsia="SimSun"/>
                <w:rtl/>
              </w:rPr>
              <w:t xml:space="preserve"> ا</w:t>
            </w:r>
            <w:r>
              <w:rPr>
                <w:rFonts w:eastAsia="SimSun"/>
                <w:rtl/>
              </w:rPr>
              <w:t>لنقل في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تبديل الوسم بعدة بروتوكولات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(MPLS)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48" w:history="1">
              <w:bookmarkStart w:id="692" w:name="lt_pId2380"/>
              <w:r w:rsidR="00C84B1E" w:rsidRPr="00DA3A44">
                <w:rPr>
                  <w:color w:val="0000FF"/>
                  <w:u w:val="single"/>
                </w:rPr>
                <w:t>G.8131/Y.1382 (2014) Amd.</w:t>
              </w:r>
              <w:bookmarkEnd w:id="692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93" w:name="lt_pId2384"/>
            <w:r w:rsidRPr="00DA3A44">
              <w:t>AAP</w:t>
            </w:r>
            <w:bookmarkEnd w:id="693"/>
          </w:p>
        </w:tc>
        <w:tc>
          <w:tcPr>
            <w:tcW w:w="1796" w:type="pct"/>
            <w:hideMark/>
          </w:tcPr>
          <w:p w:rsidR="00C84B1E" w:rsidRPr="00DA3A44" w:rsidRDefault="00C84B1E" w:rsidP="00A77EB2">
            <w:pPr>
              <w:pStyle w:val="Tabletexte"/>
              <w:jc w:val="left"/>
              <w:rPr>
                <w:rFonts w:eastAsia="SimSun"/>
                <w:rtl/>
              </w:rPr>
            </w:pPr>
            <w:bookmarkStart w:id="694" w:name="lt_pId2385"/>
            <w:r w:rsidRPr="00DA3A44">
              <w:rPr>
                <w:rFonts w:eastAsia="SimSun"/>
                <w:rtl/>
              </w:rPr>
              <w:t xml:space="preserve">تبديل الحماية الخطية </w:t>
            </w:r>
            <w:r>
              <w:rPr>
                <w:rFonts w:eastAsia="SimSun" w:hint="cs"/>
                <w:rtl/>
              </w:rPr>
              <w:t>من أجل مواصفة</w:t>
            </w:r>
            <w:r w:rsidRPr="00DA3A44">
              <w:rPr>
                <w:rFonts w:eastAsia="SimSun"/>
                <w:rtl/>
              </w:rPr>
              <w:t xml:space="preserve"> النقل في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تبديل الوسم بعدة بروتوكولات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(MPLS-TP)</w:t>
            </w:r>
            <w:r w:rsidRPr="00DA3A44">
              <w:rPr>
                <w:rFonts w:eastAsia="SimSun" w:hint="cs"/>
                <w:rtl/>
              </w:rPr>
              <w:t>: التعديل</w:t>
            </w:r>
            <w:r w:rsidR="00A77EB2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1</w:t>
            </w:r>
            <w:bookmarkEnd w:id="694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49" w:history="1">
              <w:bookmarkStart w:id="695" w:name="lt_pId2386"/>
              <w:r w:rsidR="00C84B1E" w:rsidRPr="00DA3A44">
                <w:rPr>
                  <w:color w:val="0000FF"/>
                  <w:u w:val="single"/>
                </w:rPr>
                <w:t>G.8151/Y.1374 (2012) Amd.</w:t>
              </w:r>
              <w:bookmarkEnd w:id="695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2013-10-07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96" w:name="lt_pId2390"/>
            <w:r w:rsidRPr="00DA3A44">
              <w:t>AAP</w:t>
            </w:r>
            <w:bookmarkEnd w:id="69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697" w:name="lt_pId2391"/>
            <w:r w:rsidRPr="00DA3A44">
              <w:rPr>
                <w:rFonts w:eastAsia="SimSun"/>
                <w:rtl/>
              </w:rPr>
              <w:t xml:space="preserve">الجوانب الإدارية لعناصر الشبكة العاملة </w:t>
            </w:r>
            <w:r>
              <w:rPr>
                <w:rFonts w:eastAsia="SimSun" w:hint="cs"/>
                <w:rtl/>
              </w:rPr>
              <w:t>وفق مواصفة</w:t>
            </w:r>
            <w:r w:rsidRPr="00DA3A44">
              <w:rPr>
                <w:rFonts w:eastAsia="SimSun"/>
                <w:rtl/>
              </w:rPr>
              <w:t xml:space="preserve"> النقل بتبديل الوسم متعدد البروتوكولات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(MPLS</w:t>
            </w:r>
            <w:r w:rsidRPr="00DA3A44">
              <w:rPr>
                <w:rFonts w:eastAsia="SimSun"/>
              </w:rPr>
              <w:noBreakHyphen/>
              <w:t>TP)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69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50" w:history="1">
              <w:bookmarkStart w:id="698" w:name="lt_pId2392"/>
              <w:r w:rsidR="00C84B1E" w:rsidRPr="00DA3A44">
                <w:rPr>
                  <w:color w:val="0000FF"/>
                  <w:u w:val="single"/>
                </w:rPr>
                <w:t>G.8151/Y.1374</w:t>
              </w:r>
              <w:bookmarkEnd w:id="698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699" w:name="lt_pId2395"/>
            <w:r w:rsidRPr="00DA3A44">
              <w:t>AAP</w:t>
            </w:r>
            <w:bookmarkEnd w:id="69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الجوانب الإدارية لعناصر الشبكة العاملة </w:t>
            </w:r>
            <w:r>
              <w:rPr>
                <w:rFonts w:eastAsia="SimSun" w:hint="cs"/>
                <w:rtl/>
              </w:rPr>
              <w:t>وفق مواصفة</w:t>
            </w:r>
            <w:r w:rsidRPr="00DA3A44">
              <w:rPr>
                <w:rFonts w:eastAsia="SimSun"/>
                <w:rtl/>
              </w:rPr>
              <w:t xml:space="preserve"> النقل بتبديل الوسم متعدد البروتوكولات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(MPLS</w:t>
            </w:r>
            <w:r w:rsidRPr="00DA3A44">
              <w:rPr>
                <w:rFonts w:eastAsia="SimSun"/>
              </w:rPr>
              <w:noBreakHyphen/>
              <w:t>TP)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51" w:history="1">
              <w:bookmarkStart w:id="700" w:name="lt_pId2397"/>
              <w:r w:rsidR="00C84B1E" w:rsidRPr="00DA3A44">
                <w:rPr>
                  <w:color w:val="0000FF"/>
                  <w:u w:val="single"/>
                </w:rPr>
                <w:t>G.8151/Y.1374 (2015) Amd.</w:t>
              </w:r>
              <w:bookmarkEnd w:id="700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01" w:name="lt_pId2401"/>
            <w:r w:rsidRPr="00DA3A44">
              <w:t>AAP</w:t>
            </w:r>
            <w:bookmarkEnd w:id="70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702" w:name="lt_pId2402"/>
            <w:r w:rsidRPr="00DA3A44">
              <w:rPr>
                <w:rFonts w:eastAsia="SimSun"/>
                <w:rtl/>
              </w:rPr>
              <w:t xml:space="preserve">الجوانب الإدارية لعناصر الشبكة العاملة </w:t>
            </w:r>
            <w:r>
              <w:rPr>
                <w:rFonts w:eastAsia="SimSun" w:hint="cs"/>
                <w:rtl/>
              </w:rPr>
              <w:t xml:space="preserve">وفق مواصفة </w:t>
            </w:r>
            <w:r w:rsidRPr="00DA3A44">
              <w:rPr>
                <w:rFonts w:eastAsia="SimSun"/>
                <w:rtl/>
              </w:rPr>
              <w:t>النقل بتبديل الوسم متعدد البروتوكولات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(MPLS</w:t>
            </w:r>
            <w:r w:rsidRPr="00DA3A44">
              <w:rPr>
                <w:rFonts w:eastAsia="SimSun"/>
              </w:rPr>
              <w:noBreakHyphen/>
              <w:t>TP)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0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52" w:history="1">
              <w:bookmarkStart w:id="703" w:name="lt_pId2403"/>
              <w:r w:rsidR="00C84B1E" w:rsidRPr="00DA3A44">
                <w:rPr>
                  <w:color w:val="0000FF"/>
                  <w:u w:val="single"/>
                </w:rPr>
                <w:t>G.8201 (2011) Cor.</w:t>
              </w:r>
              <w:bookmarkEnd w:id="703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04" w:name="lt_pId2407"/>
            <w:r w:rsidRPr="00DA3A44">
              <w:t>AAP</w:t>
            </w:r>
            <w:bookmarkEnd w:id="70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705" w:name="lt_pId2408"/>
            <w:r w:rsidRPr="00DA3A44">
              <w:rPr>
                <w:rFonts w:eastAsia="SimSun"/>
                <w:rtl/>
              </w:rPr>
              <w:t>معلمات وأهداف أداء الأخطاء من أجل مسارات دولية متعددة المشغلين ضمن شبكات نقل بصرية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70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53" w:history="1">
              <w:bookmarkStart w:id="706" w:name="lt_pId2409"/>
              <w:r w:rsidR="00C84B1E" w:rsidRPr="00DA3A44">
                <w:rPr>
                  <w:color w:val="0000FF"/>
                  <w:u w:val="single"/>
                </w:rPr>
                <w:t>G.8260 (2012) Amd.</w:t>
              </w:r>
              <w:bookmarkEnd w:id="706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07" w:name="lt_pId2413"/>
            <w:r w:rsidRPr="00DA3A44">
              <w:t>AAP</w:t>
            </w:r>
            <w:bookmarkEnd w:id="70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08" w:name="lt_pId2414"/>
            <w:r w:rsidRPr="00DA3A44">
              <w:rPr>
                <w:rFonts w:eastAsia="SimSun"/>
                <w:rtl/>
              </w:rPr>
              <w:t>تعاريف ومصطلحات من أجل التزامن في شبكات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08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54" w:history="1">
              <w:bookmarkStart w:id="709" w:name="lt_pId2415"/>
              <w:r w:rsidR="00C84B1E" w:rsidRPr="00DA3A44">
                <w:rPr>
                  <w:color w:val="0000FF"/>
                  <w:u w:val="single"/>
                </w:rPr>
                <w:t>G.8260 (2012) Amd.</w:t>
              </w:r>
              <w:bookmarkEnd w:id="709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10" w:name="lt_pId2419"/>
            <w:r w:rsidRPr="00DA3A44">
              <w:t>AAP</w:t>
            </w:r>
            <w:bookmarkEnd w:id="71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11" w:name="lt_pId2420"/>
            <w:r w:rsidRPr="00DA3A44">
              <w:rPr>
                <w:rFonts w:eastAsia="SimSun"/>
                <w:rtl/>
              </w:rPr>
              <w:t>تعاريف ومصطلحات من أجل التزامن في شبكات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تعديل على تعريف خطأ</w:t>
            </w:r>
            <w:r w:rsidRPr="00DA3A44">
              <w:rPr>
                <w:rFonts w:eastAsia="SimSun" w:hint="eastAsia"/>
                <w:rtl/>
                <w:lang w:bidi="ar-EG"/>
              </w:rPr>
              <w:t> </w:t>
            </w:r>
            <w:r w:rsidRPr="00DA3A44">
              <w:rPr>
                <w:rFonts w:eastAsia="SimSun"/>
                <w:rtl/>
              </w:rPr>
              <w:t>التوقيت</w:t>
            </w:r>
            <w:bookmarkEnd w:id="711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55" w:history="1">
              <w:bookmarkStart w:id="712" w:name="lt_pId2421"/>
              <w:r w:rsidR="00C84B1E" w:rsidRPr="00DA3A44">
                <w:rPr>
                  <w:color w:val="0000FF"/>
                  <w:u w:val="single"/>
                </w:rPr>
                <w:t>G.8260</w:t>
              </w:r>
              <w:bookmarkEnd w:id="71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13" w:name="lt_pId2424"/>
            <w:r w:rsidRPr="00DA3A44">
              <w:t>AAP</w:t>
            </w:r>
            <w:bookmarkEnd w:id="71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تعاريف ومصطلحات من أجل التزامن في شبكات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الرزم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56" w:history="1">
              <w:bookmarkStart w:id="714" w:name="lt_pId2426"/>
              <w:r w:rsidR="00C84B1E" w:rsidRPr="00DA3A44">
                <w:rPr>
                  <w:color w:val="0000FF"/>
                  <w:u w:val="single"/>
                </w:rPr>
                <w:t>G.8260 (2015) Amd.</w:t>
              </w:r>
              <w:bookmarkEnd w:id="714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15" w:name="lt_pId2430"/>
            <w:r w:rsidRPr="00DA3A44">
              <w:t>AAP</w:t>
            </w:r>
            <w:bookmarkEnd w:id="71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716" w:name="lt_pId2431"/>
            <w:r w:rsidRPr="00DA3A44">
              <w:rPr>
                <w:rFonts w:eastAsia="SimSun"/>
                <w:rtl/>
              </w:rPr>
              <w:t>تعاريف ومصطلحات من أجل التزامن في شبكات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1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57" w:history="1">
              <w:bookmarkStart w:id="717" w:name="lt_pId2432"/>
              <w:r w:rsidR="00C84B1E" w:rsidRPr="00DA3A44">
                <w:rPr>
                  <w:color w:val="0000FF"/>
                  <w:u w:val="single"/>
                </w:rPr>
                <w:t>G.8261/Y.1361</w:t>
              </w:r>
              <w:bookmarkEnd w:id="717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18" w:name="lt_pId2435"/>
            <w:r w:rsidRPr="00DA3A44">
              <w:t>AAP</w:t>
            </w:r>
            <w:bookmarkEnd w:id="71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جوانب التوقيت والتزامن في شبكات الرزم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58" w:history="1">
              <w:bookmarkStart w:id="719" w:name="lt_pId2437"/>
              <w:r w:rsidR="00C84B1E" w:rsidRPr="00DA3A44">
                <w:rPr>
                  <w:color w:val="0000FF"/>
                  <w:u w:val="single"/>
                </w:rPr>
                <w:t>G.8261/Y.1361 (2013) Amd.</w:t>
              </w:r>
              <w:bookmarkEnd w:id="719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20" w:name="lt_pId2441"/>
            <w:r w:rsidRPr="00DA3A44">
              <w:t>AAP</w:t>
            </w:r>
            <w:bookmarkEnd w:id="72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21" w:name="lt_pId2442"/>
            <w:r w:rsidRPr="00DA3A44">
              <w:rPr>
                <w:rFonts w:eastAsia="SimSun"/>
                <w:rtl/>
              </w:rPr>
              <w:t>جوانب التوقيت والتزامن في شبكات الرزم</w:t>
            </w:r>
            <w:r w:rsidRPr="00DA3A44">
              <w:rPr>
                <w:rFonts w:eastAsia="SimSun" w:hint="cs"/>
                <w:rtl/>
              </w:rPr>
              <w:t>: التعديل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1</w:t>
            </w:r>
            <w:bookmarkEnd w:id="721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59" w:history="1">
              <w:bookmarkStart w:id="722" w:name="lt_pId2443"/>
              <w:r w:rsidR="00C84B1E" w:rsidRPr="00DA3A44">
                <w:rPr>
                  <w:color w:val="0000FF"/>
                  <w:u w:val="single"/>
                </w:rPr>
                <w:t>G.8261/Y.1361 (2013) Cor.</w:t>
              </w:r>
              <w:bookmarkEnd w:id="722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23" w:name="lt_pId2447"/>
            <w:r w:rsidRPr="00DA3A44">
              <w:t>AAP</w:t>
            </w:r>
            <w:bookmarkEnd w:id="72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24" w:name="lt_pId2448"/>
            <w:r w:rsidRPr="00DA3A44">
              <w:rPr>
                <w:rFonts w:eastAsia="SimSun"/>
                <w:rtl/>
              </w:rPr>
              <w:t>جوانب التوقيت والتزامن في شبكات الرزم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724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60" w:history="1">
              <w:bookmarkStart w:id="725" w:name="lt_pId2449"/>
              <w:r w:rsidR="00C84B1E" w:rsidRPr="00DA3A44">
                <w:rPr>
                  <w:color w:val="0000FF"/>
                  <w:u w:val="single"/>
                </w:rPr>
                <w:t>G.8261.1/Y.1361.1 (2012) Amd.</w:t>
              </w:r>
              <w:bookmarkEnd w:id="725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26" w:name="lt_pId2453"/>
            <w:r w:rsidRPr="00DA3A44">
              <w:t>AAP</w:t>
            </w:r>
            <w:bookmarkEnd w:id="72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27" w:name="lt_pId2454"/>
            <w:r w:rsidRPr="00DA3A44">
              <w:rPr>
                <w:rFonts w:eastAsia="SimSun"/>
                <w:rtl/>
              </w:rPr>
              <w:t>حدود تغاير تأخر الرزم في الشبكة المطبقة على الأساليب القائمة على الرزم (تزامن التردد</w:t>
            </w:r>
            <w:r w:rsidRPr="00DA3A44">
              <w:rPr>
                <w:rFonts w:eastAsia="SimSun" w:hint="cs"/>
                <w:rtl/>
              </w:rPr>
              <w:t xml:space="preserve">): التعديل </w:t>
            </w:r>
            <w:r w:rsidRPr="00DA3A44">
              <w:rPr>
                <w:rFonts w:eastAsia="SimSun"/>
              </w:rPr>
              <w:t>1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مراجعة للفقرة </w:t>
            </w:r>
            <w:r w:rsidRPr="00DA3A44">
              <w:rPr>
                <w:rFonts w:eastAsia="SimSun"/>
              </w:rPr>
              <w:t>8</w:t>
            </w:r>
            <w:r w:rsidRPr="00DA3A44">
              <w:rPr>
                <w:rFonts w:eastAsia="SimSun"/>
                <w:rtl/>
              </w:rPr>
              <w:t xml:space="preserve"> بشأن تغاير تأخير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الرزمة</w:t>
            </w:r>
            <w:bookmarkEnd w:id="72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61" w:history="1">
              <w:bookmarkStart w:id="728" w:name="lt_pId2455"/>
              <w:r w:rsidR="00C84B1E" w:rsidRPr="00DA3A44">
                <w:rPr>
                  <w:color w:val="0000FF"/>
                  <w:u w:val="single"/>
                </w:rPr>
                <w:t>G.8262/Y.1362</w:t>
              </w:r>
              <w:bookmarkEnd w:id="728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29" w:name="lt_pId2458"/>
            <w:r w:rsidRPr="00DA3A44">
              <w:t>AAP</w:t>
            </w:r>
            <w:bookmarkEnd w:id="72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خصائص التوقيت للميقاتيات </w:t>
            </w:r>
            <w:r w:rsidRPr="00DA3A44">
              <w:rPr>
                <w:rFonts w:eastAsia="SimSun" w:hint="cs"/>
                <w:rtl/>
              </w:rPr>
              <w:t>التابعة</w:t>
            </w:r>
            <w:r w:rsidRPr="00DA3A44">
              <w:rPr>
                <w:rFonts w:eastAsia="SimSun"/>
                <w:rtl/>
              </w:rPr>
              <w:t xml:space="preserve"> في معدات الإثرنت المتزامنة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62" w:history="1">
              <w:bookmarkStart w:id="730" w:name="lt_pId2460"/>
              <w:r w:rsidR="00C84B1E" w:rsidRPr="00DA3A44">
                <w:rPr>
                  <w:color w:val="0000FF"/>
                  <w:u w:val="single"/>
                </w:rPr>
                <w:t>G.8263/Y.1363 (2012) Amd.</w:t>
              </w:r>
              <w:bookmarkEnd w:id="730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31" w:name="lt_pId2464"/>
            <w:r w:rsidRPr="00DA3A44">
              <w:t>AAP</w:t>
            </w:r>
            <w:bookmarkEnd w:id="73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32" w:name="lt_pId2465"/>
            <w:r w:rsidRPr="00DA3A44">
              <w:rPr>
                <w:rFonts w:eastAsia="SimSun"/>
                <w:rtl/>
              </w:rPr>
              <w:t>خصائص التوقيت في ميقاتيات التجهيزات القائمة على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3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63" w:history="1">
              <w:bookmarkStart w:id="733" w:name="lt_pId2466"/>
              <w:r w:rsidR="00C84B1E" w:rsidRPr="00DA3A44">
                <w:rPr>
                  <w:color w:val="0000FF"/>
                  <w:u w:val="single"/>
                </w:rPr>
                <w:t>G.8263/Y.1363 (2012) Amd.</w:t>
              </w:r>
              <w:bookmarkEnd w:id="733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34" w:name="lt_pId2470"/>
            <w:r w:rsidRPr="00DA3A44">
              <w:t>AAP</w:t>
            </w:r>
            <w:bookmarkEnd w:id="73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735" w:name="lt_pId2471"/>
            <w:r w:rsidRPr="00DA3A44">
              <w:rPr>
                <w:rFonts w:eastAsia="SimSun"/>
                <w:rtl/>
              </w:rPr>
              <w:t>خصائص التوقيت في ميقاتيات التجهيزات القائمة على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73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64" w:history="1">
              <w:bookmarkStart w:id="736" w:name="lt_pId2472"/>
              <w:r w:rsidR="00C84B1E" w:rsidRPr="00DA3A44">
                <w:rPr>
                  <w:color w:val="0000FF"/>
                  <w:u w:val="single"/>
                </w:rPr>
                <w:t>G.8264/Y.1364</w:t>
              </w:r>
              <w:bookmarkEnd w:id="73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37" w:name="lt_pId2475"/>
            <w:r w:rsidRPr="00DA3A44">
              <w:t>AAP</w:t>
            </w:r>
            <w:bookmarkEnd w:id="73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توزيع معلومات التوقيت عبر شبكات الرزم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65" w:history="1">
              <w:bookmarkStart w:id="738" w:name="lt_pId2477"/>
              <w:r w:rsidR="00C84B1E" w:rsidRPr="00DA3A44">
                <w:rPr>
                  <w:color w:val="0000FF"/>
                  <w:u w:val="single"/>
                </w:rPr>
                <w:t>G.8264/Y.1364 (2014) Amd.</w:t>
              </w:r>
              <w:bookmarkEnd w:id="738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39" w:name="lt_pId2481"/>
            <w:r w:rsidRPr="00DA3A44">
              <w:t>AAP</w:t>
            </w:r>
            <w:bookmarkEnd w:id="73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40" w:name="lt_pId2482"/>
            <w:r w:rsidRPr="00DA3A44">
              <w:rPr>
                <w:rFonts w:eastAsia="SimSun"/>
                <w:rtl/>
              </w:rPr>
              <w:t>توزيع معلومات التوقيت عبر شبكات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40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66" w:history="1">
              <w:bookmarkStart w:id="741" w:name="lt_pId2483"/>
              <w:r w:rsidR="00C84B1E" w:rsidRPr="00DA3A44">
                <w:rPr>
                  <w:color w:val="0000FF"/>
                  <w:u w:val="single"/>
                </w:rPr>
                <w:t>G.8264/Y.1364 (2014) Amd.</w:t>
              </w:r>
              <w:bookmarkEnd w:id="741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42" w:name="lt_pId2487"/>
            <w:r w:rsidRPr="00DA3A44">
              <w:t>AAP</w:t>
            </w:r>
            <w:bookmarkEnd w:id="74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743" w:name="lt_pId2488"/>
            <w:r w:rsidRPr="00DA3A44">
              <w:rPr>
                <w:rFonts w:eastAsia="SimSun"/>
                <w:rtl/>
              </w:rPr>
              <w:t>توزيع معلومات التوقيت عبر شبكات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743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67" w:history="1">
              <w:bookmarkStart w:id="744" w:name="lt_pId2489"/>
              <w:r w:rsidR="00C84B1E" w:rsidRPr="00DA3A44">
                <w:rPr>
                  <w:color w:val="0000FF"/>
                  <w:u w:val="single"/>
                </w:rPr>
                <w:t>G.8265.1/Y.1365.1</w:t>
              </w:r>
              <w:bookmarkEnd w:id="744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2014-07-22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45" w:name="lt_pId2492"/>
            <w:r w:rsidRPr="00DA3A44">
              <w:t>AAP</w:t>
            </w:r>
            <w:bookmarkEnd w:id="74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البيانات الوصفية لاتصالات بروتوكول الوقت الدقيق من أجل تزامن الترددات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68" w:history="1">
              <w:bookmarkStart w:id="746" w:name="lt_pId2494"/>
              <w:r w:rsidR="00C84B1E" w:rsidRPr="00DA3A44">
                <w:rPr>
                  <w:color w:val="0000FF"/>
                  <w:u w:val="single"/>
                </w:rPr>
                <w:t>G.8265.1/Y.1365.1 (2014) Cor.</w:t>
              </w:r>
              <w:bookmarkEnd w:id="746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47" w:name="lt_pId2498"/>
            <w:r w:rsidRPr="00DA3A44">
              <w:t>AAP</w:t>
            </w:r>
            <w:bookmarkEnd w:id="74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48" w:name="lt_pId2499"/>
            <w:r w:rsidRPr="00DA3A44">
              <w:rPr>
                <w:rFonts w:eastAsia="SimSun"/>
                <w:rtl/>
              </w:rPr>
              <w:t>البيانات الوصفية لاتصالات بروتوكول الوقت الدقيق من أجل تزامن الترددات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748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69" w:history="1">
              <w:bookmarkStart w:id="749" w:name="lt_pId2500"/>
              <w:r w:rsidR="00C84B1E" w:rsidRPr="00DA3A44">
                <w:rPr>
                  <w:color w:val="0000FF"/>
                  <w:u w:val="single"/>
                </w:rPr>
                <w:t>G.8271/Y.1366 (2012) Amd.</w:t>
              </w:r>
              <w:bookmarkEnd w:id="749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50" w:name="lt_pId2504"/>
            <w:r w:rsidRPr="00DA3A44">
              <w:t>AAP</w:t>
            </w:r>
            <w:bookmarkEnd w:id="75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751" w:name="lt_pId2505"/>
            <w:r w:rsidRPr="00DA3A44">
              <w:rPr>
                <w:rFonts w:eastAsia="SimSun"/>
                <w:rtl/>
              </w:rPr>
              <w:t>جوانب تزامن الوقت والطور في شبكات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51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70" w:history="1">
              <w:bookmarkStart w:id="752" w:name="lt_pId2506"/>
              <w:r w:rsidR="00C84B1E" w:rsidRPr="00DA3A44">
                <w:rPr>
                  <w:color w:val="0000FF"/>
                  <w:u w:val="single"/>
                </w:rPr>
                <w:t>G.8271/Y.1366 (2012) Amd.</w:t>
              </w:r>
              <w:bookmarkEnd w:id="752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53" w:name="lt_pId2510"/>
            <w:r w:rsidRPr="00DA3A44">
              <w:t>AAP</w:t>
            </w:r>
            <w:bookmarkEnd w:id="75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bookmarkStart w:id="754" w:name="lt_pId2511"/>
            <w:r w:rsidRPr="00DA3A44">
              <w:rPr>
                <w:rFonts w:eastAsia="SimSun"/>
                <w:rtl/>
              </w:rPr>
              <w:t>جوانب تزامن الوقت والطور في شبكات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754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71" w:history="1">
              <w:bookmarkStart w:id="755" w:name="lt_pId2512"/>
              <w:r w:rsidR="00C84B1E" w:rsidRPr="00DA3A44">
                <w:rPr>
                  <w:color w:val="0000FF"/>
                  <w:u w:val="single"/>
                </w:rPr>
                <w:t>G.8271.1/Y.1366.1</w:t>
              </w:r>
              <w:bookmarkEnd w:id="755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56" w:name="lt_pId2515"/>
            <w:r w:rsidRPr="00DA3A44">
              <w:t>AAP</w:t>
            </w:r>
            <w:bookmarkEnd w:id="75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حدود الشبكة من أجل التزامن الزمني في شبكات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الرزم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72" w:history="1">
              <w:bookmarkStart w:id="757" w:name="lt_pId2517"/>
              <w:r w:rsidR="00C84B1E" w:rsidRPr="00DA3A44">
                <w:rPr>
                  <w:color w:val="0000FF"/>
                  <w:u w:val="single"/>
                </w:rPr>
                <w:t>G.8271.1/Y.1366.1 (2013) Amd.</w:t>
              </w:r>
              <w:bookmarkEnd w:id="757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58" w:name="lt_pId2521"/>
            <w:r w:rsidRPr="00DA3A44">
              <w:t>AAP</w:t>
            </w:r>
            <w:bookmarkEnd w:id="75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59" w:name="lt_pId2522"/>
            <w:r w:rsidRPr="00DA3A44">
              <w:rPr>
                <w:rFonts w:eastAsia="SimSun"/>
                <w:rtl/>
              </w:rPr>
              <w:t>حدود الشبكة من أجل التزامن الزمني في شبكات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59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73" w:history="1">
              <w:bookmarkStart w:id="760" w:name="lt_pId2523"/>
              <w:r w:rsidR="00C84B1E" w:rsidRPr="00DA3A44">
                <w:rPr>
                  <w:color w:val="0000FF"/>
                  <w:u w:val="single"/>
                </w:rPr>
                <w:t>G.8271.1/Y.1366.1 (2013) Amd.</w:t>
              </w:r>
              <w:bookmarkEnd w:id="760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61" w:name="lt_pId2527"/>
            <w:r w:rsidRPr="00DA3A44">
              <w:t>AAP</w:t>
            </w:r>
            <w:bookmarkEnd w:id="76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62" w:name="lt_pId2528"/>
            <w:r w:rsidRPr="00DA3A44">
              <w:rPr>
                <w:rFonts w:eastAsia="SimSun"/>
                <w:rtl/>
              </w:rPr>
              <w:t>حدود الشبكة من أجل التزامن الزمني في شبكات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76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74" w:history="1">
              <w:bookmarkStart w:id="763" w:name="lt_pId2529"/>
              <w:r w:rsidR="00C84B1E" w:rsidRPr="00DA3A44">
                <w:rPr>
                  <w:color w:val="0000FF"/>
                  <w:u w:val="single"/>
                </w:rPr>
                <w:t>G.8272/Y.1367 (2012) Amd.</w:t>
              </w:r>
              <w:bookmarkEnd w:id="763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64" w:name="lt_pId2533"/>
            <w:r w:rsidRPr="00DA3A44">
              <w:t>AAP</w:t>
            </w:r>
            <w:bookmarkEnd w:id="76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65" w:name="lt_pId2534"/>
            <w:r w:rsidRPr="00DA3A44">
              <w:rPr>
                <w:rFonts w:eastAsia="SimSun"/>
                <w:rtl/>
              </w:rPr>
              <w:t>خصائص التوقيت لميقاتية الزمن المرجعي الأولية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6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75" w:history="1">
              <w:bookmarkStart w:id="766" w:name="lt_pId2535"/>
              <w:r w:rsidR="00C84B1E" w:rsidRPr="00DA3A44">
                <w:rPr>
                  <w:color w:val="0000FF"/>
                  <w:u w:val="single"/>
                </w:rPr>
                <w:t>G.8272/Y.1367</w:t>
              </w:r>
              <w:bookmarkEnd w:id="76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67" w:name="lt_pId2538"/>
            <w:r w:rsidRPr="00DA3A44">
              <w:t>AAP</w:t>
            </w:r>
            <w:bookmarkEnd w:id="76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خصائص التوقيت لميقاتية الزمن المرجعي الأولية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76" w:history="1">
              <w:bookmarkStart w:id="768" w:name="lt_pId2540"/>
              <w:r w:rsidR="00C84B1E" w:rsidRPr="00DA3A44">
                <w:rPr>
                  <w:color w:val="0000FF"/>
                  <w:u w:val="single"/>
                </w:rPr>
                <w:t>G.8272/Y.1367 (2015) Amd.</w:t>
              </w:r>
              <w:bookmarkEnd w:id="768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69" w:name="lt_pId2544"/>
            <w:r w:rsidRPr="00DA3A44">
              <w:t>AAP</w:t>
            </w:r>
            <w:bookmarkEnd w:id="76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70" w:name="lt_pId2545"/>
            <w:r w:rsidRPr="00DA3A44">
              <w:rPr>
                <w:rFonts w:eastAsia="SimSun"/>
                <w:rtl/>
              </w:rPr>
              <w:t>خصائص التوقيت لميقاتية الزمن المرجعي الأولية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70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77" w:history="1">
              <w:bookmarkStart w:id="771" w:name="lt_pId2546"/>
              <w:r w:rsidR="00C84B1E" w:rsidRPr="00DA3A44">
                <w:rPr>
                  <w:color w:val="0000FF"/>
                  <w:u w:val="single"/>
                </w:rPr>
                <w:t>G.8273/Y.1368</w:t>
              </w:r>
              <w:bookmarkEnd w:id="771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72" w:name="lt_pId2549"/>
            <w:r w:rsidRPr="00DA3A44">
              <w:t>AAP</w:t>
            </w:r>
            <w:bookmarkEnd w:id="77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إطار ميقاتيات الطور والزمن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78" w:history="1">
              <w:bookmarkStart w:id="773" w:name="lt_pId2551"/>
              <w:r w:rsidR="00C84B1E" w:rsidRPr="00DA3A44">
                <w:rPr>
                  <w:color w:val="0000FF"/>
                  <w:u w:val="single"/>
                </w:rPr>
                <w:t>G.8273/Y.1368 (2013) Cor.</w:t>
              </w:r>
              <w:bookmarkEnd w:id="773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74" w:name="lt_pId2555"/>
            <w:r w:rsidRPr="00DA3A44">
              <w:t>AAP</w:t>
            </w:r>
            <w:bookmarkEnd w:id="774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75" w:name="lt_pId2556"/>
            <w:r w:rsidRPr="00DA3A44">
              <w:rPr>
                <w:rFonts w:eastAsia="SimSun"/>
                <w:rtl/>
              </w:rPr>
              <w:t>إطار ميقاتيات الطور والزمن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77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79" w:history="1">
              <w:bookmarkStart w:id="776" w:name="lt_pId2557"/>
              <w:r w:rsidR="00C84B1E" w:rsidRPr="00DA3A44">
                <w:rPr>
                  <w:color w:val="0000FF"/>
                  <w:u w:val="single"/>
                </w:rPr>
                <w:t>G.8273/Y.1368 (2013) Amd.</w:t>
              </w:r>
              <w:bookmarkEnd w:id="776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77" w:name="lt_pId2561"/>
            <w:r w:rsidRPr="00DA3A44">
              <w:t>AAP</w:t>
            </w:r>
            <w:bookmarkEnd w:id="777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78" w:name="lt_pId2562"/>
            <w:r w:rsidRPr="00DA3A44">
              <w:rPr>
                <w:rFonts w:eastAsia="SimSun"/>
                <w:rtl/>
              </w:rPr>
              <w:t>إطار ميقاتيات الطور والزمن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78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80" w:history="1">
              <w:bookmarkStart w:id="779" w:name="lt_pId2563"/>
              <w:r w:rsidR="00C84B1E" w:rsidRPr="00DA3A44">
                <w:rPr>
                  <w:color w:val="0000FF"/>
                  <w:u w:val="single"/>
                </w:rPr>
                <w:t>G.8273/Y.1368 (2013) Amd.</w:t>
              </w:r>
              <w:bookmarkEnd w:id="779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80" w:name="lt_pId2567"/>
            <w:r w:rsidRPr="00DA3A44">
              <w:t>AAP</w:t>
            </w:r>
            <w:bookmarkEnd w:id="78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81" w:name="lt_pId2568"/>
            <w:r w:rsidRPr="00DA3A44">
              <w:rPr>
                <w:rFonts w:eastAsia="SimSun"/>
                <w:rtl/>
              </w:rPr>
              <w:t>إطار ميقاتيات الطور والزمن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781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81" w:history="1">
              <w:bookmarkStart w:id="782" w:name="lt_pId2569"/>
              <w:r w:rsidR="00C84B1E" w:rsidRPr="00DA3A44">
                <w:rPr>
                  <w:color w:val="0000FF"/>
                  <w:u w:val="single"/>
                </w:rPr>
                <w:t>G.8273.2/Y.1368.2</w:t>
              </w:r>
              <w:bookmarkEnd w:id="78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83" w:name="lt_pId2572"/>
            <w:r w:rsidRPr="00DA3A44">
              <w:t>AAP</w:t>
            </w:r>
            <w:bookmarkEnd w:id="78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</w:rPr>
            </w:pPr>
            <w:r w:rsidRPr="00DA3A44">
              <w:rPr>
                <w:rFonts w:eastAsia="SimSun"/>
                <w:rtl/>
              </w:rPr>
              <w:t>خصائص التوقيت للميقاتيات الحدية للاتصالات والميقاتيات التابعة للاتصالات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82" w:history="1">
              <w:bookmarkStart w:id="784" w:name="lt_pId2574"/>
              <w:r w:rsidR="00C84B1E" w:rsidRPr="00DA3A44">
                <w:rPr>
                  <w:color w:val="0000FF"/>
                  <w:u w:val="single"/>
                </w:rPr>
                <w:t>G.8273.2/Y.1368.2 (2014) Amd.</w:t>
              </w:r>
              <w:bookmarkEnd w:id="784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85" w:name="lt_pId2578"/>
            <w:r w:rsidRPr="00DA3A44">
              <w:t>AAP</w:t>
            </w:r>
            <w:bookmarkEnd w:id="78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86" w:name="lt_pId2579"/>
            <w:r w:rsidRPr="00DA3A44">
              <w:rPr>
                <w:rFonts w:eastAsia="SimSun"/>
                <w:rtl/>
              </w:rPr>
              <w:t>خصائص التوقيت للميقاتيات الحدية للاتصالات والميقاتيات التابعة للاتصالات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8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83" w:history="1">
              <w:bookmarkStart w:id="787" w:name="lt_pId2580"/>
              <w:r w:rsidR="00C84B1E" w:rsidRPr="00DA3A44">
                <w:rPr>
                  <w:color w:val="0000FF"/>
                  <w:u w:val="single"/>
                </w:rPr>
                <w:t>G.8273.2/Y.1368.2 (2014) Amd.</w:t>
              </w:r>
              <w:bookmarkEnd w:id="787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88" w:name="lt_pId2584"/>
            <w:r w:rsidRPr="00DA3A44">
              <w:t>AAP</w:t>
            </w:r>
            <w:bookmarkEnd w:id="78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  <w:lang w:val="en-GB"/>
              </w:rPr>
            </w:pPr>
            <w:bookmarkStart w:id="789" w:name="lt_pId2585"/>
            <w:r w:rsidRPr="00DA3A44">
              <w:rPr>
                <w:rFonts w:eastAsia="SimSun"/>
                <w:rtl/>
              </w:rPr>
              <w:t>خصائص التوقيت للميقاتيات الحدية للاتصالات والميقاتيات التابعة للاتصالات</w:t>
            </w:r>
            <w:r w:rsidRPr="00DA3A44">
              <w:rPr>
                <w:rFonts w:eastAsia="SimSun" w:hint="cs"/>
                <w:rtl/>
              </w:rPr>
              <w:t xml:space="preserve">: </w:t>
            </w:r>
            <w:bookmarkEnd w:id="789"/>
            <w:r w:rsidRPr="00DA3A44">
              <w:rPr>
                <w:rFonts w:eastAsia="SimSun" w:hint="cs"/>
                <w:rtl/>
              </w:rPr>
              <w:t xml:space="preserve">التعديل </w:t>
            </w:r>
            <w:r w:rsidRPr="00DA3A44">
              <w:rPr>
                <w:rFonts w:eastAsia="SimSun"/>
                <w:lang w:val="en-GB"/>
              </w:rPr>
              <w:t>2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84" w:history="1">
              <w:bookmarkStart w:id="790" w:name="lt_pId2586"/>
              <w:r w:rsidR="00C84B1E" w:rsidRPr="00DA3A44">
                <w:rPr>
                  <w:color w:val="0000FF"/>
                  <w:u w:val="single"/>
                </w:rPr>
                <w:t>G.8275/Y.1369</w:t>
              </w:r>
              <w:bookmarkEnd w:id="79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2013-11-22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91" w:name="lt_pId2589"/>
            <w:r w:rsidRPr="00DA3A44">
              <w:t>AAP</w:t>
            </w:r>
            <w:bookmarkEnd w:id="79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المعمارية والمتطلبات من أجل توزيع الزمن والطور القائم على الرزم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85" w:history="1">
              <w:bookmarkStart w:id="792" w:name="lt_pId2591"/>
              <w:r w:rsidR="00C84B1E" w:rsidRPr="00DA3A44">
                <w:rPr>
                  <w:color w:val="0000FF"/>
                  <w:u w:val="single"/>
                </w:rPr>
                <w:t>G.8275/Y.1369 (2013) Amd.</w:t>
              </w:r>
              <w:bookmarkEnd w:id="792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93" w:name="lt_pId2595"/>
            <w:r w:rsidRPr="00DA3A44">
              <w:t>AAP</w:t>
            </w:r>
            <w:bookmarkEnd w:id="79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94" w:name="lt_pId2596"/>
            <w:r w:rsidRPr="00DA3A44">
              <w:rPr>
                <w:rFonts w:eastAsia="SimSun"/>
                <w:rtl/>
              </w:rPr>
              <w:t>المعمارية والمتطلبات من أجل توزيع الزمن والطور القائم على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794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86" w:history="1">
              <w:bookmarkStart w:id="795" w:name="lt_pId2597"/>
              <w:r w:rsidR="00C84B1E" w:rsidRPr="00DA3A44">
                <w:rPr>
                  <w:color w:val="0000FF"/>
                  <w:u w:val="single"/>
                </w:rPr>
                <w:t>G.8275/Y.1369 (2013) Amd.</w:t>
              </w:r>
              <w:bookmarkEnd w:id="795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96" w:name="lt_pId2601"/>
            <w:r w:rsidRPr="00DA3A44">
              <w:t>AAP</w:t>
            </w:r>
            <w:bookmarkEnd w:id="79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797" w:name="lt_pId2602"/>
            <w:r w:rsidRPr="00DA3A44">
              <w:rPr>
                <w:rFonts w:eastAsia="SimSun"/>
                <w:rtl/>
              </w:rPr>
              <w:t>المعمارية والمتطلبات من أجل توزيع الزمن والطور القائم على الرزم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79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87" w:history="1">
              <w:bookmarkStart w:id="798" w:name="lt_pId2603"/>
              <w:r w:rsidR="00C84B1E" w:rsidRPr="00DA3A44">
                <w:rPr>
                  <w:color w:val="0000FF"/>
                  <w:u w:val="single"/>
                </w:rPr>
                <w:t>G.8275.1/Y.1369.1</w:t>
              </w:r>
              <w:bookmarkEnd w:id="798"/>
            </w:hyperlink>
          </w:p>
        </w:tc>
        <w:tc>
          <w:tcPr>
            <w:tcW w:w="666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2016-06-22</w:t>
            </w:r>
          </w:p>
        </w:tc>
        <w:tc>
          <w:tcPr>
            <w:tcW w:w="672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799" w:name="lt_pId2606"/>
            <w:r w:rsidRPr="00DA3A44">
              <w:t>AAP</w:t>
            </w:r>
            <w:bookmarkEnd w:id="799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مواصفة اتصالات بروتوكول دقة الزمن من أجل مزامنة الطور/الوقت مع دعم كامل بالتوقيت من الشبكة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88" w:history="1">
              <w:bookmarkStart w:id="800" w:name="lt_pId2608"/>
              <w:r w:rsidR="00C84B1E" w:rsidRPr="00DA3A44">
                <w:rPr>
                  <w:color w:val="0000FF"/>
                  <w:u w:val="single"/>
                </w:rPr>
                <w:t>G.8275.1/Y.1369.1</w:t>
              </w:r>
              <w:bookmarkEnd w:id="800"/>
            </w:hyperlink>
          </w:p>
        </w:tc>
        <w:tc>
          <w:tcPr>
            <w:tcW w:w="666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2014-07-22</w:t>
            </w:r>
          </w:p>
        </w:tc>
        <w:tc>
          <w:tcPr>
            <w:tcW w:w="672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01" w:name="lt_pId2611"/>
            <w:r w:rsidRPr="00DA3A44">
              <w:t>AAP</w:t>
            </w:r>
            <w:bookmarkEnd w:id="801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مواصفة اتصالات بروتوكول دقة الزمن من أجل مزامنة الطور/الوقت مع دعم كامل بالتوقيت من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الشبكة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89" w:history="1">
              <w:bookmarkStart w:id="802" w:name="lt_pId2613"/>
              <w:r w:rsidR="00C84B1E" w:rsidRPr="00DA3A44">
                <w:rPr>
                  <w:color w:val="0000FF"/>
                  <w:u w:val="single"/>
                </w:rPr>
                <w:t>G.8275.1/Y.1369.1 (2014) Cor.</w:t>
              </w:r>
              <w:bookmarkEnd w:id="802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03" w:name="lt_pId2617"/>
            <w:r w:rsidRPr="00DA3A44">
              <w:t>AAP</w:t>
            </w:r>
            <w:bookmarkEnd w:id="80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04" w:name="lt_pId2618"/>
            <w:r w:rsidRPr="00DA3A44">
              <w:rPr>
                <w:rFonts w:eastAsia="SimSun"/>
                <w:rtl/>
              </w:rPr>
              <w:t>مواصفة اتصالات بروتوكول دقة الزمن من أجل مزامنة الطور/الوقت مع دعم كامل بالتوقيت من الشبكة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804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90" w:history="1">
              <w:bookmarkStart w:id="805" w:name="lt_pId2619"/>
              <w:r w:rsidR="00C84B1E" w:rsidRPr="00DA3A44">
                <w:rPr>
                  <w:color w:val="0000FF"/>
                  <w:u w:val="single"/>
                </w:rPr>
                <w:t>G.8275.2/Y.1369.2</w:t>
              </w:r>
              <w:bookmarkEnd w:id="805"/>
            </w:hyperlink>
          </w:p>
        </w:tc>
        <w:tc>
          <w:tcPr>
            <w:tcW w:w="666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2016-06-22</w:t>
            </w:r>
          </w:p>
        </w:tc>
        <w:tc>
          <w:tcPr>
            <w:tcW w:w="672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06" w:name="lt_pId2622"/>
            <w:r w:rsidRPr="00DA3A44">
              <w:t>AAP</w:t>
            </w:r>
            <w:bookmarkEnd w:id="806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مواصفة اتصالات بروتوكول دقة الزمن من أجل مزامنة الطور/الوقت مع دعم </w:t>
            </w:r>
            <w:r w:rsidRPr="00DA3A44">
              <w:rPr>
                <w:rFonts w:eastAsia="SimSun" w:hint="cs"/>
                <w:rtl/>
              </w:rPr>
              <w:t>جزئي</w:t>
            </w:r>
            <w:r w:rsidRPr="00DA3A44">
              <w:rPr>
                <w:rFonts w:eastAsia="SimSun"/>
                <w:rtl/>
              </w:rPr>
              <w:t xml:space="preserve"> بالتوقيت من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الشبكة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91" w:history="1">
              <w:bookmarkStart w:id="807" w:name="lt_pId2624"/>
              <w:r w:rsidR="00C84B1E" w:rsidRPr="00DA3A44">
                <w:rPr>
                  <w:color w:val="0000FF"/>
                  <w:u w:val="single"/>
                </w:rPr>
                <w:t>G.9700</w:t>
              </w:r>
              <w:bookmarkEnd w:id="807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2014-04-04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08" w:name="lt_pId2627"/>
            <w:r w:rsidRPr="00DA3A44">
              <w:t>TAP</w:t>
            </w:r>
            <w:bookmarkEnd w:id="80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09" w:name="lt_pId2628"/>
            <w:r w:rsidRPr="00DA3A44">
              <w:rPr>
                <w:rFonts w:eastAsia="SimSun"/>
                <w:rtl/>
              </w:rPr>
              <w:t>النفاذ السريع إلى مطاريف ال‍مشتركين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(G.fast)</w:t>
            </w:r>
            <w:r w:rsidRPr="00DA3A44">
              <w:rPr>
                <w:rFonts w:eastAsia="SimSun" w:hint="cs"/>
                <w:rtl/>
              </w:rPr>
              <w:t xml:space="preserve"> - </w:t>
            </w:r>
            <w:bookmarkEnd w:id="809"/>
            <w:r w:rsidRPr="00DA3A44">
              <w:rPr>
                <w:rFonts w:eastAsia="SimSun" w:hint="cs"/>
                <w:rtl/>
              </w:rPr>
              <w:t>مواصفة كثافة القدرة الطيفية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92" w:history="1">
              <w:bookmarkStart w:id="810" w:name="lt_pId2629"/>
              <w:r w:rsidR="00C84B1E" w:rsidRPr="00DA3A44">
                <w:rPr>
                  <w:color w:val="0000FF"/>
                  <w:u w:val="single"/>
                </w:rPr>
                <w:t>G.9701</w:t>
              </w:r>
              <w:bookmarkEnd w:id="81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2014-12-05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11" w:name="lt_pId2632"/>
            <w:r w:rsidRPr="00DA3A44">
              <w:t>AAP</w:t>
            </w:r>
            <w:bookmarkEnd w:id="81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النفاذ السريع إلى مطاريف ال‍مشتركين</w:t>
            </w:r>
            <w:r w:rsidRPr="00DA3A44">
              <w:rPr>
                <w:rFonts w:eastAsia="SimSun"/>
              </w:rPr>
              <w:t xml:space="preserve"> (G.fast) </w:t>
            </w:r>
            <w:r w:rsidRPr="00DA3A44"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</w:rPr>
              <w:t> </w:t>
            </w:r>
            <w:r w:rsidRPr="00DA3A44">
              <w:rPr>
                <w:rFonts w:eastAsia="SimSun"/>
                <w:rtl/>
              </w:rPr>
              <w:t>مواصفات الطبقة ال‍مادية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93" w:history="1">
              <w:bookmarkStart w:id="812" w:name="lt_pId2634"/>
              <w:r w:rsidR="00C84B1E" w:rsidRPr="00DA3A44">
                <w:rPr>
                  <w:color w:val="0000FF"/>
                  <w:u w:val="single"/>
                </w:rPr>
                <w:t>G.9701 (2014) Amd.</w:t>
              </w:r>
              <w:bookmarkEnd w:id="812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2016-05-07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13" w:name="lt_pId2638"/>
            <w:r w:rsidRPr="00DA3A44">
              <w:t>AAP</w:t>
            </w:r>
            <w:bookmarkEnd w:id="81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lang w:val="en-GB"/>
              </w:rPr>
            </w:pPr>
            <w:bookmarkStart w:id="814" w:name="lt_pId2639"/>
            <w:r w:rsidRPr="00DA3A44">
              <w:rPr>
                <w:rFonts w:eastAsia="SimSun"/>
                <w:rtl/>
              </w:rPr>
              <w:t>النفاذ السريع إلى مطاريف ال‍مشتركين</w:t>
            </w:r>
            <w:r w:rsidRPr="00DA3A44">
              <w:rPr>
                <w:rFonts w:eastAsia="SimSun"/>
              </w:rPr>
              <w:t xml:space="preserve"> (G.fast) </w:t>
            </w:r>
            <w:r w:rsidRPr="00DA3A44"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</w:rPr>
              <w:t> </w:t>
            </w:r>
            <w:r w:rsidRPr="00DA3A44">
              <w:rPr>
                <w:rFonts w:eastAsia="SimSun"/>
                <w:rtl/>
              </w:rPr>
              <w:t>مواصفات الطبقة ال‍مادية</w:t>
            </w:r>
            <w:r w:rsidRPr="00DA3A44">
              <w:rPr>
                <w:rFonts w:eastAsia="SimSun" w:hint="cs"/>
                <w:rtl/>
              </w:rPr>
              <w:t xml:space="preserve">: </w:t>
            </w:r>
            <w:bookmarkEnd w:id="814"/>
            <w:r w:rsidRPr="00DA3A44">
              <w:rPr>
                <w:rFonts w:eastAsia="SimSun" w:hint="cs"/>
                <w:rtl/>
              </w:rPr>
              <w:t xml:space="preserve">التعديل </w:t>
            </w:r>
            <w:r w:rsidRPr="00DA3A44">
              <w:rPr>
                <w:rFonts w:eastAsia="SimSun"/>
                <w:lang w:val="en-GB"/>
              </w:rPr>
              <w:t>1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94" w:history="1">
              <w:bookmarkStart w:id="815" w:name="lt_pId2640"/>
              <w:r w:rsidR="00C84B1E" w:rsidRPr="00DA3A44">
                <w:rPr>
                  <w:color w:val="0000FF"/>
                  <w:u w:val="single"/>
                </w:rPr>
                <w:t>G.9701 (2014) Cor.</w:t>
              </w:r>
              <w:bookmarkEnd w:id="815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2015-11-22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16" w:name="lt_pId2644"/>
            <w:r w:rsidRPr="00DA3A44">
              <w:t>AAP</w:t>
            </w:r>
            <w:bookmarkEnd w:id="81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lang w:val="en-GB"/>
              </w:rPr>
            </w:pPr>
            <w:bookmarkStart w:id="817" w:name="lt_pId2645"/>
            <w:r w:rsidRPr="00DA3A44">
              <w:rPr>
                <w:rFonts w:eastAsia="SimSun"/>
                <w:rtl/>
              </w:rPr>
              <w:t>النفاذ السريع إلى مطاريف ال‍مشتركين</w:t>
            </w:r>
            <w:r w:rsidRPr="00DA3A44">
              <w:rPr>
                <w:rFonts w:eastAsia="SimSun"/>
              </w:rPr>
              <w:t xml:space="preserve"> (G.fast) </w:t>
            </w:r>
            <w:r w:rsidRPr="00DA3A44"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</w:rPr>
              <w:t> </w:t>
            </w:r>
            <w:r w:rsidRPr="00DA3A44">
              <w:rPr>
                <w:rFonts w:eastAsia="SimSun"/>
                <w:rtl/>
              </w:rPr>
              <w:t>مواصفات الطبقة ال‍مادية</w:t>
            </w:r>
            <w:r w:rsidRPr="00DA3A44">
              <w:rPr>
                <w:rFonts w:eastAsia="SimSun" w:hint="cs"/>
                <w:rtl/>
              </w:rPr>
              <w:t xml:space="preserve">: </w:t>
            </w:r>
            <w:bookmarkEnd w:id="817"/>
            <w:r w:rsidRPr="00DA3A44">
              <w:rPr>
                <w:rFonts w:eastAsia="SimSun" w:hint="cs"/>
                <w:rtl/>
              </w:rPr>
              <w:t xml:space="preserve">التصويب </w:t>
            </w:r>
            <w:r w:rsidRPr="00DA3A44">
              <w:rPr>
                <w:rFonts w:eastAsia="SimSun"/>
                <w:lang w:val="en-GB"/>
              </w:rPr>
              <w:t>1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95" w:history="1">
              <w:bookmarkStart w:id="818" w:name="lt_pId2646"/>
              <w:r w:rsidR="00C84B1E" w:rsidRPr="00DA3A44">
                <w:rPr>
                  <w:color w:val="0000FF"/>
                  <w:u w:val="single"/>
                </w:rPr>
                <w:t>G.9701 (2014) Cor.</w:t>
              </w:r>
              <w:bookmarkEnd w:id="818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2016-05-07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19" w:name="lt_pId2650"/>
            <w:r w:rsidRPr="00DA3A44">
              <w:t>AAP</w:t>
            </w:r>
            <w:bookmarkEnd w:id="81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20" w:name="lt_pId2651"/>
            <w:r w:rsidRPr="00DA3A44">
              <w:rPr>
                <w:rFonts w:eastAsia="SimSun"/>
                <w:rtl/>
              </w:rPr>
              <w:t>النفاذ السريع إلى مطاريف ال‍مشتركين</w:t>
            </w:r>
            <w:r w:rsidRPr="00DA3A44">
              <w:rPr>
                <w:rFonts w:eastAsia="SimSun"/>
              </w:rPr>
              <w:t xml:space="preserve"> (G.fast) </w:t>
            </w:r>
            <w:r w:rsidRPr="00DA3A44"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</w:rPr>
              <w:t> </w:t>
            </w:r>
            <w:r w:rsidRPr="00DA3A44">
              <w:rPr>
                <w:rFonts w:eastAsia="SimSun"/>
                <w:rtl/>
              </w:rPr>
              <w:t>مواصفات الطبقة ال‍مادية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2</w:t>
            </w:r>
            <w:bookmarkEnd w:id="820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96" w:history="1">
              <w:bookmarkStart w:id="821" w:name="lt_pId2652"/>
              <w:r w:rsidR="00C84B1E" w:rsidRPr="00DA3A44">
                <w:rPr>
                  <w:color w:val="0000FF"/>
                  <w:u w:val="single"/>
                </w:rPr>
                <w:t>G.9801</w:t>
              </w:r>
              <w:bookmarkEnd w:id="821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22" w:name="lt_pId2655"/>
            <w:r w:rsidRPr="00DA3A44">
              <w:t>AAP</w:t>
            </w:r>
            <w:bookmarkEnd w:id="822"/>
          </w:p>
        </w:tc>
        <w:tc>
          <w:tcPr>
            <w:tcW w:w="1796" w:type="pct"/>
            <w:hideMark/>
          </w:tcPr>
          <w:p w:rsidR="00C84B1E" w:rsidRPr="00DA3A44" w:rsidRDefault="00C84B1E" w:rsidP="00F80042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الشبكات البصرية المنفعلة الإثرنت التي تستعمل السطح البيني لإدارة الانتهائية</w:t>
            </w:r>
            <w:r w:rsidR="00F80042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والتحكم فيها</w:t>
            </w:r>
            <w:r w:rsidR="00F80042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(OMCI)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97" w:history="1">
              <w:bookmarkStart w:id="823" w:name="lt_pId2657"/>
              <w:r w:rsidR="00C84B1E" w:rsidRPr="00DA3A44">
                <w:rPr>
                  <w:color w:val="0000FF"/>
                  <w:u w:val="single"/>
                </w:rPr>
                <w:t>G.9802</w:t>
              </w:r>
              <w:bookmarkEnd w:id="823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2015-04-06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24" w:name="lt_pId2660"/>
            <w:r w:rsidRPr="00DA3A44">
              <w:t>AAP</w:t>
            </w:r>
            <w:bookmarkEnd w:id="824"/>
          </w:p>
        </w:tc>
        <w:tc>
          <w:tcPr>
            <w:tcW w:w="1796" w:type="pct"/>
            <w:hideMark/>
          </w:tcPr>
          <w:p w:rsidR="00C84B1E" w:rsidRPr="00DA3A44" w:rsidRDefault="00C84B1E" w:rsidP="00F80042">
            <w:pPr>
              <w:pStyle w:val="Tabletexte"/>
              <w:jc w:val="left"/>
              <w:rPr>
                <w:rFonts w:eastAsia="SimSun"/>
                <w:rtl/>
                <w:lang w:bidi="ar-EG"/>
              </w:rPr>
            </w:pPr>
            <w:r w:rsidRPr="00DA3A44">
              <w:rPr>
                <w:rFonts w:eastAsia="SimSun"/>
                <w:rtl/>
              </w:rPr>
              <w:t>الشبكات البصرية المنفعلة ذات أطوال الموجة المتعددة</w:t>
            </w:r>
            <w:r w:rsidR="00F80042">
              <w:rPr>
                <w:rFonts w:eastAsia="SimSun" w:hint="cs"/>
                <w:rtl/>
              </w:rPr>
              <w:t xml:space="preserve"> </w:t>
            </w:r>
            <w:r w:rsidR="00F80042">
              <w:rPr>
                <w:rFonts w:eastAsia="SimSun"/>
              </w:rPr>
              <w:t>(</w:t>
            </w:r>
            <w:r w:rsidRPr="00DA3A44">
              <w:rPr>
                <w:rFonts w:eastAsia="SimSun"/>
              </w:rPr>
              <w:t>MW-PON</w:t>
            </w:r>
            <w:r w:rsidR="00F80042">
              <w:rPr>
                <w:rFonts w:eastAsia="SimSun"/>
              </w:rPr>
              <w:t>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98" w:history="1">
              <w:bookmarkStart w:id="825" w:name="lt_pId2662"/>
              <w:r w:rsidR="00C84B1E" w:rsidRPr="00DA3A44">
                <w:rPr>
                  <w:color w:val="0000FF"/>
                  <w:u w:val="single"/>
                </w:rPr>
                <w:t>G.9802 (2015) Amd.</w:t>
              </w:r>
              <w:bookmarkEnd w:id="825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26" w:name="lt_pId2666"/>
            <w:r w:rsidRPr="00DA3A44">
              <w:t>AAP</w:t>
            </w:r>
            <w:bookmarkEnd w:id="826"/>
          </w:p>
        </w:tc>
        <w:tc>
          <w:tcPr>
            <w:tcW w:w="1796" w:type="pct"/>
            <w:hideMark/>
          </w:tcPr>
          <w:p w:rsidR="00C84B1E" w:rsidRPr="00DA3A44" w:rsidRDefault="00C84B1E" w:rsidP="00F80042">
            <w:pPr>
              <w:pStyle w:val="Tabletexte"/>
              <w:jc w:val="left"/>
              <w:rPr>
                <w:rFonts w:eastAsia="SimSun"/>
              </w:rPr>
            </w:pPr>
            <w:bookmarkStart w:id="827" w:name="lt_pId2667"/>
            <w:r w:rsidRPr="00DA3A44">
              <w:rPr>
                <w:rFonts w:eastAsia="SimSun"/>
                <w:rtl/>
              </w:rPr>
              <w:t>الشبكات البصرية المنفعلة ذات أطوال الموجة المتعددة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(MW-PON)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82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499" w:history="1">
              <w:bookmarkStart w:id="828" w:name="lt_pId2668"/>
              <w:r w:rsidR="00C84B1E" w:rsidRPr="00DA3A44">
                <w:rPr>
                  <w:color w:val="0000FF"/>
                  <w:u w:val="single"/>
                </w:rPr>
                <w:t>G.9807.1</w:t>
              </w:r>
              <w:bookmarkEnd w:id="828"/>
            </w:hyperlink>
          </w:p>
        </w:tc>
        <w:tc>
          <w:tcPr>
            <w:tcW w:w="666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2016-06-22</w:t>
            </w:r>
          </w:p>
        </w:tc>
        <w:tc>
          <w:tcPr>
            <w:tcW w:w="672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29" w:name="lt_pId2671"/>
            <w:r w:rsidRPr="00DA3A44">
              <w:t>AAP</w:t>
            </w:r>
            <w:bookmarkEnd w:id="829"/>
          </w:p>
        </w:tc>
        <w:tc>
          <w:tcPr>
            <w:tcW w:w="1796" w:type="pct"/>
          </w:tcPr>
          <w:p w:rsidR="00C84B1E" w:rsidRPr="00DA3A44" w:rsidRDefault="00C84B1E" w:rsidP="00F80042">
            <w:pPr>
              <w:pStyle w:val="Tabletexte"/>
              <w:jc w:val="left"/>
              <w:rPr>
                <w:rFonts w:eastAsia="SimSun"/>
                <w:rtl/>
                <w:lang w:val="en-GB" w:bidi="ar-EG"/>
              </w:rPr>
            </w:pPr>
            <w:r w:rsidRPr="00DA3A44">
              <w:rPr>
                <w:rFonts w:eastAsia="SimSun"/>
                <w:rtl/>
              </w:rPr>
              <w:t>الشبكات البصرية المنفعلة</w:t>
            </w:r>
            <w:r w:rsidRPr="00DA3A44">
              <w:rPr>
                <w:rFonts w:eastAsia="SimSun" w:hint="cs"/>
                <w:rtl/>
              </w:rPr>
              <w:t xml:space="preserve"> المتناظرة </w:t>
            </w:r>
            <w:r>
              <w:rPr>
                <w:rFonts w:eastAsia="SimSun" w:hint="cs"/>
                <w:rtl/>
              </w:rPr>
              <w:t>القادرة على العمل بمعدل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lang w:val="en-GB"/>
              </w:rPr>
              <w:t>10</w:t>
            </w:r>
            <w:r w:rsidRPr="00DA3A44">
              <w:rPr>
                <w:rFonts w:eastAsia="SimSun" w:hint="eastAsia"/>
                <w:rtl/>
                <w:lang w:val="en-GB"/>
              </w:rPr>
              <w:t> </w:t>
            </w:r>
            <w:r w:rsidR="000D6B2E">
              <w:rPr>
                <w:rFonts w:eastAsia="SimSun" w:hint="cs"/>
                <w:rtl/>
                <w:lang w:val="en-GB"/>
              </w:rPr>
              <w:t>غيغابتات</w:t>
            </w:r>
            <w:r w:rsidRPr="00DA3A44">
              <w:rPr>
                <w:rFonts w:eastAsia="SimSun" w:hint="cs"/>
                <w:rtl/>
                <w:lang w:val="en-GB"/>
              </w:rPr>
              <w:t xml:space="preserve"> </w:t>
            </w:r>
            <w:r w:rsidR="00F80042">
              <w:rPr>
                <w:rFonts w:eastAsia="SimSun"/>
                <w:lang w:val="en-GB"/>
              </w:rPr>
              <w:t>(</w:t>
            </w:r>
            <w:r w:rsidRPr="00DA3A44">
              <w:rPr>
                <w:rFonts w:eastAsia="SimSun"/>
                <w:lang w:val="en-GB"/>
              </w:rPr>
              <w:t>XGS-PON</w:t>
            </w:r>
            <w:r w:rsidR="00F80042">
              <w:rPr>
                <w:rFonts w:eastAsia="SimSun"/>
                <w:lang w:val="en-GB"/>
              </w:rPr>
              <w:t>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00" w:history="1">
              <w:bookmarkStart w:id="830" w:name="lt_pId2673"/>
              <w:r w:rsidR="00C84B1E" w:rsidRPr="00DA3A44">
                <w:rPr>
                  <w:color w:val="0000FF"/>
                  <w:u w:val="single"/>
                </w:rPr>
                <w:t>G.9901 (2012) Amd.</w:t>
              </w:r>
              <w:bookmarkEnd w:id="830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2013-07-12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31" w:name="lt_pId2677"/>
            <w:r w:rsidRPr="00DA3A44">
              <w:t>TAP</w:t>
            </w:r>
            <w:bookmarkEnd w:id="83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32" w:name="lt_pId2678"/>
            <w:r w:rsidRPr="00DA3A44">
              <w:rPr>
                <w:rFonts w:eastAsia="SimSun"/>
                <w:rtl/>
              </w:rPr>
              <w:t>المرسِلات المستقبِلات في الاتصالات ضيقة النطاق عبر الخطوط الكهربائية بتعدد الإرسال بتقسيم تعامدي للتردد</w:t>
            </w:r>
            <w:r w:rsidRPr="00DA3A44">
              <w:rPr>
                <w:rFonts w:eastAsia="SimSun"/>
              </w:rPr>
              <w:t xml:space="preserve"> (OFDM) </w:t>
            </w:r>
            <w:r w:rsidRPr="00DA3A44">
              <w:rPr>
                <w:rFonts w:eastAsia="SimSun" w:hint="cs"/>
                <w:rtl/>
              </w:rPr>
              <w:t xml:space="preserve">- </w:t>
            </w:r>
            <w:r w:rsidRPr="00DA3A44">
              <w:rPr>
                <w:rFonts w:eastAsia="SimSun"/>
                <w:rtl/>
              </w:rPr>
              <w:t>توصيف كثافة القدرة الطيفية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(PSD)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83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keepNext/>
              <w:keepLines/>
              <w:bidi w:val="0"/>
              <w:jc w:val="center"/>
            </w:pPr>
            <w:hyperlink r:id="rId501" w:history="1">
              <w:bookmarkStart w:id="833" w:name="lt_pId2679"/>
              <w:r w:rsidR="00C84B1E" w:rsidRPr="00DA3A44">
                <w:rPr>
                  <w:color w:val="0000FF"/>
                  <w:u w:val="single"/>
                </w:rPr>
                <w:t>G.9901</w:t>
              </w:r>
              <w:bookmarkEnd w:id="833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0D2EAF">
            <w:pPr>
              <w:pStyle w:val="Tabletexte"/>
              <w:keepNext/>
              <w:keepLines/>
              <w:jc w:val="center"/>
            </w:pPr>
            <w:r w:rsidRPr="00DA3A44">
              <w:t>2014-04-04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0D2EAF">
            <w:pPr>
              <w:pStyle w:val="Tabletexte"/>
              <w:keepNext/>
              <w:keepLines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0D2EAF">
            <w:pPr>
              <w:pStyle w:val="Tabletexte"/>
              <w:keepNext/>
              <w:keepLines/>
              <w:jc w:val="center"/>
            </w:pPr>
            <w:bookmarkStart w:id="834" w:name="lt_pId2682"/>
            <w:r w:rsidRPr="00DA3A44">
              <w:t>TAP</w:t>
            </w:r>
            <w:bookmarkEnd w:id="834"/>
          </w:p>
        </w:tc>
        <w:tc>
          <w:tcPr>
            <w:tcW w:w="1796" w:type="pct"/>
            <w:hideMark/>
          </w:tcPr>
          <w:p w:rsidR="00C84B1E" w:rsidRPr="00DA3A44" w:rsidRDefault="00C84B1E" w:rsidP="000D2EAF">
            <w:pPr>
              <w:pStyle w:val="Tabletexte"/>
              <w:keepNext/>
              <w:keepLines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المرسِلات المستقبِلات في الاتصالات ضيقة النطاق عبر الخطوط الكهربائية بتعدد الإرسال بتقسيم تعامدي للتردد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(OFDM)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توصيف كثافة القدرة الطيفية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(PSD)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02" w:history="1">
              <w:bookmarkStart w:id="835" w:name="lt_pId2684"/>
              <w:r w:rsidR="00C84B1E" w:rsidRPr="00DA3A44">
                <w:rPr>
                  <w:color w:val="0000FF"/>
                  <w:u w:val="single"/>
                </w:rPr>
                <w:t>G.9902 (2012) Amd. 1</w:t>
              </w:r>
              <w:bookmarkEnd w:id="835"/>
              <w:r w:rsidR="00C84B1E" w:rsidRPr="00DA3A44">
                <w:rPr>
                  <w:color w:val="0000FF"/>
                  <w:u w:val="single"/>
                </w:rPr>
                <w:t xml:space="preserve"> 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2013-03-16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36" w:name="lt_pId2687"/>
            <w:r w:rsidRPr="00DA3A44">
              <w:t>AAP</w:t>
            </w:r>
            <w:bookmarkEnd w:id="83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37" w:name="lt_pId2688"/>
            <w:r w:rsidRPr="00DA3A44">
              <w:rPr>
                <w:rFonts w:eastAsia="SimSun"/>
                <w:rtl/>
              </w:rPr>
              <w:t>المرسلات المستقبلات للاتصالات عبر الخطوط الكهربائية ضيقة النطاق مع تعدد الإرسال بتقسيم تعامدي للتردد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(OFDM)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من أجل الشبكات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G.hnem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لقطاع تقييس الاتصالات من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أجل الشبكات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83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03" w:history="1">
              <w:bookmarkStart w:id="838" w:name="lt_pId2689"/>
              <w:r w:rsidR="00C84B1E" w:rsidRPr="00DA3A44">
                <w:rPr>
                  <w:color w:val="0000FF"/>
                  <w:u w:val="single"/>
                </w:rPr>
                <w:t>G.9902 (2012) Amd.</w:t>
              </w:r>
              <w:bookmarkEnd w:id="838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39" w:name="lt_pId2693"/>
            <w:r w:rsidRPr="00DA3A44">
              <w:t>AAP</w:t>
            </w:r>
            <w:bookmarkEnd w:id="839"/>
          </w:p>
        </w:tc>
        <w:tc>
          <w:tcPr>
            <w:tcW w:w="1796" w:type="pct"/>
            <w:hideMark/>
          </w:tcPr>
          <w:p w:rsidR="00C84B1E" w:rsidRPr="00DA3A44" w:rsidRDefault="00C84B1E" w:rsidP="000D2EAF">
            <w:pPr>
              <w:pStyle w:val="Tabletexte"/>
              <w:jc w:val="left"/>
              <w:rPr>
                <w:rFonts w:eastAsia="SimSun"/>
              </w:rPr>
            </w:pPr>
            <w:bookmarkStart w:id="840" w:name="lt_pId2694"/>
            <w:r w:rsidRPr="00DA3A44">
              <w:rPr>
                <w:rFonts w:eastAsia="SimSun"/>
                <w:rtl/>
              </w:rPr>
              <w:t>المرسلات المستقبلات للاتصالات عبر الخطوط الكهربائية ضيقة النطاق مع تعدد الإرسال بتقسيم تعامدي للتردد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(OFDM)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من أجل الشبكات</w:t>
            </w:r>
            <w:r w:rsidR="000D2EAF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G.hnem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لقطاع تقييس الاتصالات من أجل الشبكات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توضيحات بشأن مشفر الحمولة النافعة وإضافة إجراء ل</w:t>
            </w:r>
            <w:r>
              <w:rPr>
                <w:rFonts w:eastAsia="SimSun"/>
                <w:rtl/>
              </w:rPr>
              <w:t>لدخول إل</w:t>
            </w:r>
            <w:r>
              <w:rPr>
                <w:rFonts w:eastAsia="SimSun" w:hint="cs"/>
                <w:rtl/>
              </w:rPr>
              <w:t>ى </w:t>
            </w:r>
            <w:r w:rsidRPr="00DA3A44">
              <w:rPr>
                <w:rFonts w:eastAsia="SimSun"/>
                <w:rtl/>
              </w:rPr>
              <w:t>الشبكة</w:t>
            </w:r>
            <w:bookmarkEnd w:id="840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04" w:history="1">
              <w:bookmarkStart w:id="841" w:name="lt_pId2695"/>
              <w:r w:rsidR="00C84B1E" w:rsidRPr="00DA3A44">
                <w:rPr>
                  <w:color w:val="0000FF"/>
                  <w:u w:val="single"/>
                </w:rPr>
                <w:t>G.9903 (2012) Amd.</w:t>
              </w:r>
              <w:bookmarkEnd w:id="841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2013-05-07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42" w:name="lt_pId2699"/>
            <w:r w:rsidRPr="00DA3A44">
              <w:t>AAP</w:t>
            </w:r>
            <w:bookmarkEnd w:id="84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43" w:name="lt_pId2700"/>
            <w:r w:rsidRPr="00DA3A44">
              <w:rPr>
                <w:rFonts w:eastAsia="SimSun"/>
                <w:rtl/>
              </w:rPr>
              <w:t>المرسلات المستقبلات للاتصالات عبر الخطوط الكهربائية ضيقة النطاق مع تعدد الإرسال بتقسيم تعامدي للتردد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(OFDM)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من أجل الشبكات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G3</w:t>
            </w:r>
            <w:r w:rsidRPr="00DA3A44">
              <w:rPr>
                <w:rFonts w:eastAsia="SimSun"/>
              </w:rPr>
              <w:noBreakHyphen/>
              <w:t>PLC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843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05" w:history="1">
              <w:bookmarkStart w:id="844" w:name="lt_pId2701"/>
              <w:r w:rsidR="00C84B1E" w:rsidRPr="00DA3A44">
                <w:rPr>
                  <w:color w:val="0000FF"/>
                  <w:u w:val="single"/>
                </w:rPr>
                <w:t>G.9903</w:t>
              </w:r>
              <w:bookmarkEnd w:id="844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2013-05-07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rPr>
                <w:rFonts w:hint="cs"/>
                <w:rtl/>
              </w:rPr>
              <w:t>اتفاق</w:t>
            </w:r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المرسلات المستقبلات للاتصالات عبر الخطوط الكهربائية ضيقة النطاق مع تعدد الإرسال بتقسيم تعامدي للتردد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(OFDM)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من أجل الشبكات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G3</w:t>
            </w:r>
            <w:r w:rsidRPr="00DA3A44">
              <w:rPr>
                <w:rFonts w:eastAsia="SimSun"/>
              </w:rPr>
              <w:noBreakHyphen/>
              <w:t>PLC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06" w:history="1">
              <w:bookmarkStart w:id="845" w:name="lt_pId2706"/>
              <w:r w:rsidR="00C84B1E" w:rsidRPr="00DA3A44">
                <w:rPr>
                  <w:color w:val="0000FF"/>
                  <w:u w:val="single"/>
                </w:rPr>
                <w:t>G.9903</w:t>
              </w:r>
              <w:bookmarkEnd w:id="845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2014-02-22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46" w:name="lt_pId2709"/>
            <w:r w:rsidRPr="00DA3A44">
              <w:t>AAP</w:t>
            </w:r>
            <w:bookmarkEnd w:id="84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المرسلات المستقبلات للاتصالات عبر الخطوط الكهربائية ضيقة النطاق مع تعدد الإرسال المتعامد بتقسيم التردد</w:t>
            </w:r>
            <w:r w:rsidRPr="00DA3A44">
              <w:rPr>
                <w:rFonts w:eastAsia="SimSun"/>
              </w:rPr>
              <w:t xml:space="preserve"> (OFDM) </w:t>
            </w:r>
            <w:r w:rsidRPr="00DA3A44">
              <w:rPr>
                <w:rFonts w:eastAsia="SimSun"/>
                <w:rtl/>
              </w:rPr>
              <w:t>من أجل الشبكات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G3</w:t>
            </w:r>
            <w:r w:rsidRPr="00DA3A44">
              <w:rPr>
                <w:rFonts w:eastAsia="SimSun"/>
              </w:rPr>
              <w:noBreakHyphen/>
              <w:t>PLC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07" w:history="1">
              <w:bookmarkStart w:id="847" w:name="lt_pId2711"/>
              <w:r w:rsidR="00C84B1E" w:rsidRPr="00DA3A44">
                <w:rPr>
                  <w:color w:val="0000FF"/>
                  <w:u w:val="single"/>
                </w:rPr>
                <w:t>G.9903 (2014) Amd.</w:t>
              </w:r>
              <w:bookmarkEnd w:id="847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48" w:name="lt_pId2715"/>
            <w:r w:rsidRPr="00DA3A44">
              <w:t>AAP</w:t>
            </w:r>
            <w:bookmarkEnd w:id="84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49" w:name="lt_pId2716"/>
            <w:r w:rsidRPr="00DA3A44">
              <w:rPr>
                <w:rFonts w:eastAsia="SimSun"/>
                <w:rtl/>
              </w:rPr>
              <w:t>المرسلات المستقبلات للاتصالات عبر الخطوط الكهربائية ضيقة النطاق مع تعدد الإرسال بتقسيم تعامدي للتردد</w:t>
            </w:r>
            <w:r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(OFDM)</w:t>
            </w:r>
            <w:r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من أجل الشبكات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G3</w:t>
            </w:r>
            <w:r w:rsidRPr="00DA3A44">
              <w:rPr>
                <w:rFonts w:eastAsia="SimSun"/>
              </w:rPr>
              <w:noBreakHyphen/>
              <w:t>PLC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849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08" w:history="1">
              <w:bookmarkStart w:id="850" w:name="lt_pId2717"/>
              <w:r w:rsidR="00C84B1E" w:rsidRPr="00DA3A44">
                <w:rPr>
                  <w:color w:val="0000FF"/>
                  <w:u w:val="single"/>
                </w:rPr>
                <w:t>G.9905</w:t>
              </w:r>
              <w:bookmarkEnd w:id="850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51" w:name="lt_pId2720"/>
            <w:r w:rsidRPr="00DA3A44">
              <w:t>AAP</w:t>
            </w:r>
            <w:bookmarkEnd w:id="851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تسيير مصدر مركزي على أساس قياسي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09" w:history="1">
              <w:bookmarkStart w:id="852" w:name="lt_pId2722"/>
              <w:r w:rsidR="00C84B1E" w:rsidRPr="00DA3A44">
                <w:rPr>
                  <w:color w:val="0000FF"/>
                  <w:u w:val="single"/>
                </w:rPr>
                <w:t>G.9959 (2012) Amd.1</w:t>
              </w:r>
              <w:bookmarkEnd w:id="85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2013-10-07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53" w:name="lt_pId2725"/>
            <w:r w:rsidRPr="00DA3A44">
              <w:t>AAP</w:t>
            </w:r>
            <w:bookmarkEnd w:id="85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10" w:history="1">
              <w:bookmarkStart w:id="854" w:name="lt_pId2726"/>
              <w:r w:rsidR="00C84B1E" w:rsidRPr="00DA3A44">
                <w:rPr>
                  <w:color w:val="0000FF"/>
                  <w:u w:val="single"/>
                </w:rPr>
                <w:t>G.9959</w:t>
              </w:r>
              <w:bookmarkEnd w:id="854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55" w:name="lt_pId2729"/>
            <w:r w:rsidRPr="00DA3A44">
              <w:t>AAP</w:t>
            </w:r>
            <w:bookmarkEnd w:id="85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مرسلات مستقبلات الاتصالات الراديوية الرقمية ضيقة النطاق قصيرة المدى - مواصفات الطبقة المادية</w:t>
            </w:r>
            <w:r w:rsidRPr="00DA3A44">
              <w:rPr>
                <w:rFonts w:eastAsia="SimSun"/>
              </w:rPr>
              <w:t xml:space="preserve"> (PHY) </w:t>
            </w:r>
            <w:r w:rsidRPr="00DA3A44">
              <w:rPr>
                <w:rFonts w:eastAsia="SimSun"/>
                <w:rtl/>
              </w:rPr>
              <w:t>وطبقة التحكم في النفاذ إلى الوسائط</w:t>
            </w:r>
            <w:r w:rsidRPr="00DA3A44">
              <w:rPr>
                <w:rFonts w:eastAsia="SimSun"/>
              </w:rPr>
              <w:t xml:space="preserve"> (MAC) </w:t>
            </w:r>
            <w:r w:rsidRPr="00DA3A44">
              <w:rPr>
                <w:rFonts w:eastAsia="SimSun"/>
                <w:rtl/>
              </w:rPr>
              <w:t>وطبقة التقطيع وإعادة التجميع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(SAR)</w:t>
            </w:r>
            <w:r w:rsidRPr="00DA3A44">
              <w:rPr>
                <w:rFonts w:eastAsia="SimSun"/>
                <w:rtl/>
              </w:rPr>
              <w:t xml:space="preserve"> وطبقة التحكم في الوصلة المنطقية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 xml:space="preserve"> (LLC)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11" w:history="1">
              <w:bookmarkStart w:id="856" w:name="lt_pId2731"/>
              <w:r w:rsidR="00C84B1E" w:rsidRPr="00DA3A44">
                <w:rPr>
                  <w:color w:val="0000FF"/>
                  <w:u w:val="single"/>
                </w:rPr>
                <w:t>G.9960 (2011) Amd.1</w:t>
              </w:r>
              <w:bookmarkEnd w:id="85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57" w:name="lt_pId2734"/>
            <w:r w:rsidRPr="00DA3A44">
              <w:t>AAP</w:t>
            </w:r>
            <w:bookmarkEnd w:id="857"/>
          </w:p>
        </w:tc>
        <w:tc>
          <w:tcPr>
            <w:tcW w:w="1796" w:type="pct"/>
            <w:hideMark/>
          </w:tcPr>
          <w:p w:rsidR="00C84B1E" w:rsidRPr="00DA3A44" w:rsidRDefault="00C84B1E" w:rsidP="001154CE">
            <w:pPr>
              <w:pStyle w:val="Tabletexte"/>
              <w:jc w:val="left"/>
              <w:rPr>
                <w:rFonts w:eastAsia="SimSun"/>
              </w:rPr>
            </w:pPr>
            <w:bookmarkStart w:id="858" w:name="lt_pId2735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</w:t>
            </w:r>
            <w:r w:rsidR="001154CE">
              <w:rPr>
                <w:rFonts w:eastAsia="SimSun" w:hint="cs"/>
                <w:rtl/>
              </w:rPr>
              <w:t>ي</w:t>
            </w:r>
            <w:r w:rsidRPr="00DA3A44">
              <w:rPr>
                <w:rFonts w:eastAsia="SimSun"/>
                <w:rtl/>
              </w:rPr>
              <w:t> - معمارية النظام ومواصفة الطبقة المادية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858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12" w:history="1">
              <w:bookmarkStart w:id="859" w:name="lt_pId2741"/>
              <w:r w:rsidR="00C84B1E" w:rsidRPr="00DA3A44">
                <w:rPr>
                  <w:color w:val="0000FF"/>
                  <w:u w:val="single"/>
                </w:rPr>
                <w:t>G.9960</w:t>
              </w:r>
              <w:bookmarkEnd w:id="859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2015-07-03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60" w:name="lt_pId2744"/>
            <w:r w:rsidRPr="00DA3A44">
              <w:t>AAP</w:t>
            </w:r>
            <w:bookmarkEnd w:id="86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</w:t>
            </w:r>
            <w:r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  <w:rtl/>
              </w:rPr>
              <w:t xml:space="preserve"> معمارية النظام ومواصفة الطبقة المادية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13" w:history="1">
              <w:bookmarkStart w:id="861" w:name="lt_pId2746"/>
              <w:r w:rsidR="00C84B1E" w:rsidRPr="00DA3A44">
                <w:rPr>
                  <w:color w:val="0000FF"/>
                  <w:u w:val="single"/>
                </w:rPr>
                <w:t>G.9960 (2015) Cor.</w:t>
              </w:r>
              <w:bookmarkEnd w:id="861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2015-11-22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62" w:name="lt_pId2750"/>
            <w:r w:rsidRPr="00DA3A44">
              <w:t>AAP</w:t>
            </w:r>
            <w:bookmarkEnd w:id="86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63" w:name="lt_pId2751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- معمارية النظام ومواصفة الطبقة المادية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863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14" w:history="1">
              <w:bookmarkStart w:id="864" w:name="lt_pId2752"/>
              <w:r w:rsidR="00C84B1E" w:rsidRPr="00DA3A44">
                <w:rPr>
                  <w:color w:val="0000FF"/>
                  <w:u w:val="single"/>
                </w:rPr>
                <w:t>G.9960 (2015) Amd.</w:t>
              </w:r>
              <w:bookmarkEnd w:id="864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2015-11-22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65" w:name="lt_pId2756"/>
            <w:r w:rsidRPr="00DA3A44">
              <w:t>AAP</w:t>
            </w:r>
            <w:bookmarkEnd w:id="86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66" w:name="lt_pId2757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- معمارية النظام ومواصفة الطبقة المادية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86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15" w:history="1">
              <w:bookmarkStart w:id="867" w:name="lt_pId2758"/>
              <w:r w:rsidR="00C84B1E" w:rsidRPr="00DA3A44">
                <w:rPr>
                  <w:color w:val="0000FF"/>
                  <w:u w:val="single"/>
                </w:rPr>
                <w:t>G.9960 (2015) Cor.</w:t>
              </w:r>
              <w:bookmarkEnd w:id="867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68" w:name="lt_pId2762"/>
            <w:r w:rsidRPr="00DA3A44">
              <w:t>AAP</w:t>
            </w:r>
            <w:bookmarkEnd w:id="86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69" w:name="lt_pId2763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- معمارية النظام ومواصفة الطبقة المادية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2</w:t>
            </w:r>
            <w:bookmarkEnd w:id="869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16" w:history="1">
              <w:bookmarkStart w:id="870" w:name="lt_pId2764"/>
              <w:r w:rsidR="00C84B1E" w:rsidRPr="00DA3A44">
                <w:rPr>
                  <w:color w:val="0000FF"/>
                  <w:u w:val="single"/>
                </w:rPr>
                <w:t>G.9960 (2015) Amd.</w:t>
              </w:r>
              <w:bookmarkEnd w:id="870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71" w:name="lt_pId2768"/>
            <w:r w:rsidRPr="00DA3A44">
              <w:t>AAP</w:t>
            </w:r>
            <w:bookmarkEnd w:id="871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72" w:name="lt_pId2769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- معمارية النظام ومواصفة الطبقة المادية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87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17" w:history="1">
              <w:bookmarkStart w:id="873" w:name="lt_pId2770"/>
              <w:r w:rsidR="00C84B1E" w:rsidRPr="00DA3A44">
                <w:rPr>
                  <w:color w:val="0000FF"/>
                  <w:u w:val="single"/>
                </w:rPr>
                <w:t>G.9961 (2010) Cor.</w:t>
              </w:r>
              <w:bookmarkEnd w:id="873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2013-07-12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74" w:name="lt_pId2774"/>
            <w:r w:rsidRPr="00DA3A44">
              <w:t>AAP</w:t>
            </w:r>
            <w:bookmarkEnd w:id="874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75" w:name="lt_pId2775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</w:t>
            </w:r>
            <w:r w:rsidRPr="00DA3A44"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  <w:rtl/>
              </w:rPr>
              <w:t> توصيف طبقة وصلة البيانات</w:t>
            </w:r>
            <w:r w:rsidRPr="00DA3A44">
              <w:rPr>
                <w:rFonts w:eastAsia="SimSun" w:hint="cs"/>
                <w:rtl/>
              </w:rPr>
              <w:t>: التصويب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2</w:t>
            </w:r>
            <w:bookmarkEnd w:id="87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18" w:history="1">
              <w:bookmarkStart w:id="876" w:name="lt_pId2776"/>
              <w:r w:rsidR="00C84B1E" w:rsidRPr="00DA3A44">
                <w:rPr>
                  <w:color w:val="0000FF"/>
                  <w:u w:val="single"/>
                </w:rPr>
                <w:t>G.9961 (2010) Amd.2</w:t>
              </w:r>
              <w:bookmarkEnd w:id="87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2014-04-04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77" w:name="lt_pId2779"/>
            <w:r w:rsidRPr="00DA3A44">
              <w:t>AAP</w:t>
            </w:r>
            <w:bookmarkEnd w:id="87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78" w:name="lt_pId2780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</w:t>
            </w:r>
            <w:r w:rsidRPr="00DA3A44"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  <w:rtl/>
              </w:rPr>
              <w:t> توصيف طبقة وصلة البيانات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878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19" w:history="1">
              <w:bookmarkStart w:id="879" w:name="lt_pId2781"/>
              <w:r w:rsidR="00C84B1E" w:rsidRPr="00DA3A44">
                <w:rPr>
                  <w:color w:val="0000FF"/>
                  <w:u w:val="single"/>
                </w:rPr>
                <w:t>G.9961</w:t>
              </w:r>
              <w:bookmarkEnd w:id="879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2014-04-04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80" w:name="lt_pId2784"/>
            <w:r w:rsidRPr="00DA3A44">
              <w:t>AAP</w:t>
            </w:r>
            <w:bookmarkEnd w:id="88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</w:t>
            </w:r>
            <w:r w:rsidRPr="00DA3A44"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  <w:rtl/>
              </w:rPr>
              <w:t> توصيف طبقة وصلة البيانات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20" w:history="1">
              <w:bookmarkStart w:id="881" w:name="lt_pId2786"/>
              <w:r w:rsidR="00C84B1E" w:rsidRPr="00DA3A44">
                <w:rPr>
                  <w:color w:val="0000FF"/>
                  <w:u w:val="single"/>
                </w:rPr>
                <w:t>G.9961</w:t>
              </w:r>
              <w:bookmarkEnd w:id="881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2015-07-03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82" w:name="lt_pId2789"/>
            <w:r w:rsidRPr="00DA3A44">
              <w:t>AAP</w:t>
            </w:r>
            <w:bookmarkEnd w:id="88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</w:t>
            </w:r>
            <w:r w:rsidRPr="00DA3A44"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  <w:rtl/>
              </w:rPr>
              <w:t> توصيف طبقة وصلة البيانات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21" w:history="1">
              <w:bookmarkStart w:id="883" w:name="lt_pId2791"/>
              <w:r w:rsidR="00C84B1E" w:rsidRPr="00DA3A44">
                <w:rPr>
                  <w:color w:val="0000FF"/>
                  <w:u w:val="single"/>
                </w:rPr>
                <w:t>G.9961 (2015) Cor.</w:t>
              </w:r>
              <w:bookmarkEnd w:id="883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2015-11-22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84" w:name="lt_pId2795"/>
            <w:r w:rsidRPr="00DA3A44">
              <w:t>AAP</w:t>
            </w:r>
            <w:bookmarkEnd w:id="88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85" w:name="lt_pId2796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</w:t>
            </w:r>
            <w:r w:rsidRPr="00DA3A44"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  <w:rtl/>
              </w:rPr>
              <w:t> توصيف طبقة وصلة البيانات</w:t>
            </w:r>
            <w:r w:rsidRPr="00DA3A44">
              <w:rPr>
                <w:rFonts w:eastAsia="SimSun" w:hint="cs"/>
                <w:rtl/>
              </w:rPr>
              <w:t>: التصويب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1</w:t>
            </w:r>
            <w:bookmarkEnd w:id="88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22" w:history="1">
              <w:bookmarkStart w:id="886" w:name="lt_pId2797"/>
              <w:r w:rsidR="00C84B1E" w:rsidRPr="00DA3A44">
                <w:rPr>
                  <w:color w:val="0000FF"/>
                  <w:u w:val="single"/>
                </w:rPr>
                <w:t>G.9961 (2015) Amd.</w:t>
              </w:r>
              <w:bookmarkEnd w:id="886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2015-11-22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87" w:name="lt_pId2801"/>
            <w:r w:rsidRPr="00DA3A44">
              <w:t>AAP</w:t>
            </w:r>
            <w:bookmarkEnd w:id="88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88" w:name="lt_pId2802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</w:t>
            </w:r>
            <w:r w:rsidRPr="00DA3A44"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  <w:rtl/>
              </w:rPr>
              <w:t> توصيف طبقة وصلة البيانات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888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23" w:history="1">
              <w:bookmarkStart w:id="889" w:name="lt_pId2803"/>
              <w:r w:rsidR="00C84B1E" w:rsidRPr="00DA3A44">
                <w:rPr>
                  <w:color w:val="0000FF"/>
                  <w:u w:val="single"/>
                </w:rPr>
                <w:t>G.9961 (2015) Cor.</w:t>
              </w:r>
              <w:bookmarkEnd w:id="889"/>
              <w:r w:rsidR="00C84B1E" w:rsidRPr="00DA3A44">
                <w:rPr>
                  <w:color w:val="0000FF"/>
                  <w:u w:val="single"/>
                </w:rPr>
                <w:t xml:space="preserve"> 2</w:t>
              </w:r>
            </w:hyperlink>
          </w:p>
        </w:tc>
        <w:tc>
          <w:tcPr>
            <w:tcW w:w="666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90" w:name="lt_pId2807"/>
            <w:r w:rsidRPr="00DA3A44">
              <w:t>AAP</w:t>
            </w:r>
            <w:bookmarkEnd w:id="890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91" w:name="lt_pId2808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 </w:t>
            </w:r>
            <w:r w:rsidRPr="00DA3A44">
              <w:rPr>
                <w:rFonts w:eastAsia="SimSun" w:hint="cs"/>
                <w:rtl/>
              </w:rPr>
              <w:t>-</w:t>
            </w:r>
            <w:r w:rsidRPr="00DA3A44">
              <w:rPr>
                <w:rFonts w:eastAsia="SimSun"/>
                <w:rtl/>
              </w:rPr>
              <w:t> توصيف طبقة وصلة البيانات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2</w:t>
            </w:r>
            <w:bookmarkEnd w:id="891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24" w:history="1">
              <w:bookmarkStart w:id="892" w:name="lt_pId2809"/>
              <w:r w:rsidR="00C84B1E" w:rsidRPr="00DA3A44">
                <w:rPr>
                  <w:color w:val="0000FF"/>
                  <w:u w:val="single"/>
                </w:rPr>
                <w:t>G.9962</w:t>
              </w:r>
              <w:bookmarkEnd w:id="89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2013-07-12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93" w:name="lt_pId2812"/>
            <w:r w:rsidRPr="00DA3A44">
              <w:t>AAP</w:t>
            </w:r>
            <w:bookmarkEnd w:id="89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 - مواصفة الإدارة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25" w:history="1">
              <w:bookmarkStart w:id="894" w:name="lt_pId2814"/>
              <w:r w:rsidR="00C84B1E" w:rsidRPr="00DA3A44">
                <w:rPr>
                  <w:color w:val="0000FF"/>
                  <w:u w:val="single"/>
                </w:rPr>
                <w:t>G.9962 (2013) Amd.1</w:t>
              </w:r>
              <w:bookmarkEnd w:id="894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2013-08-29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95" w:name="lt_pId2817"/>
            <w:r w:rsidRPr="00DA3A44">
              <w:t>AAP</w:t>
            </w:r>
            <w:bookmarkEnd w:id="89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896" w:name="lt_pId2818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 - مواصفة الإدارة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89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26" w:history="1">
              <w:bookmarkStart w:id="897" w:name="lt_pId2819"/>
              <w:r w:rsidR="00C84B1E" w:rsidRPr="00DA3A44">
                <w:rPr>
                  <w:color w:val="0000FF"/>
                  <w:u w:val="single"/>
                </w:rPr>
                <w:t>G.9962</w:t>
              </w:r>
              <w:bookmarkEnd w:id="897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2014-10-14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898" w:name="lt_pId2822"/>
            <w:r w:rsidRPr="00DA3A44">
              <w:t>AAP</w:t>
            </w:r>
            <w:bookmarkEnd w:id="89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 - مواصفة الإدارة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27" w:history="1">
              <w:bookmarkStart w:id="899" w:name="lt_pId2824"/>
              <w:r w:rsidR="00C84B1E" w:rsidRPr="00DA3A44">
                <w:rPr>
                  <w:color w:val="0000FF"/>
                  <w:u w:val="single"/>
                </w:rPr>
                <w:t>G.9962 (2014) Amd.</w:t>
              </w:r>
              <w:bookmarkEnd w:id="899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00" w:name="lt_pId2828"/>
            <w:r w:rsidRPr="00DA3A44">
              <w:t>AAP</w:t>
            </w:r>
            <w:bookmarkEnd w:id="900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901" w:name="lt_pId2829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 - مواصفة الإدارة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901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28" w:history="1">
              <w:bookmarkStart w:id="902" w:name="lt_pId2830"/>
              <w:r w:rsidR="00C84B1E" w:rsidRPr="00DA3A44">
                <w:rPr>
                  <w:color w:val="0000FF"/>
                  <w:u w:val="single"/>
                </w:rPr>
                <w:t>G.9963 (2011) Amd.1</w:t>
              </w:r>
              <w:bookmarkEnd w:id="902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03" w:name="lt_pId2833"/>
            <w:r w:rsidRPr="00DA3A44">
              <w:t>AAP</w:t>
            </w:r>
            <w:bookmarkEnd w:id="903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904" w:name="lt_pId2834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 - مواصفة دخل متعدد/خرج متعدد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  <w:lang w:val="en-GB"/>
              </w:rPr>
              <w:t>1</w:t>
            </w:r>
            <w:r w:rsidRPr="00DA3A44">
              <w:rPr>
                <w:rFonts w:eastAsia="SimSun" w:hint="cs"/>
                <w:rtl/>
              </w:rPr>
              <w:t xml:space="preserve"> - </w:t>
            </w:r>
            <w:r w:rsidRPr="00DA3A44">
              <w:rPr>
                <w:rFonts w:eastAsia="SimSun"/>
                <w:rtl/>
              </w:rPr>
              <w:t>التراصف مع تعديلات أدخلت على التوصية</w:t>
            </w:r>
            <w:r w:rsidRPr="00DA3A44">
              <w:rPr>
                <w:rFonts w:eastAsia="SimSun"/>
              </w:rPr>
              <w:t xml:space="preserve"> ITU-T G.9961</w:t>
            </w:r>
            <w:bookmarkEnd w:id="904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29" w:history="1">
              <w:bookmarkStart w:id="905" w:name="lt_pId2835"/>
              <w:r w:rsidR="00C84B1E" w:rsidRPr="00DA3A44">
                <w:rPr>
                  <w:color w:val="0000FF"/>
                  <w:u w:val="single"/>
                </w:rPr>
                <w:t>G.9963 (2011) Cor.1</w:t>
              </w:r>
              <w:bookmarkEnd w:id="905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2014-04-04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06" w:name="lt_pId2838"/>
            <w:r w:rsidRPr="00DA3A44">
              <w:t>AAP</w:t>
            </w:r>
            <w:bookmarkEnd w:id="90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907" w:name="lt_pId2839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 - مواصفة دخل متعدد/خرج متعدد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907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30" w:history="1">
              <w:bookmarkStart w:id="908" w:name="lt_pId2840"/>
              <w:r w:rsidR="00C84B1E" w:rsidRPr="00DA3A44">
                <w:rPr>
                  <w:color w:val="0000FF"/>
                  <w:u w:val="single"/>
                </w:rPr>
                <w:t>G.9963</w:t>
              </w:r>
              <w:bookmarkEnd w:id="908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2015-07-03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09" w:name="lt_pId2843"/>
            <w:r w:rsidRPr="00DA3A44">
              <w:t>AAP</w:t>
            </w:r>
            <w:bookmarkEnd w:id="909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 - مواصفة دخل متعدد/خرج متعدد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31" w:history="1">
              <w:bookmarkStart w:id="910" w:name="lt_pId2845"/>
              <w:r w:rsidR="00C84B1E" w:rsidRPr="00DA3A44">
                <w:rPr>
                  <w:color w:val="0000FF"/>
                  <w:u w:val="single"/>
                </w:rPr>
                <w:t>G.9963 (2015) Cor.</w:t>
              </w:r>
              <w:bookmarkEnd w:id="910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11" w:name="lt_pId2849"/>
            <w:r w:rsidRPr="00DA3A44">
              <w:t>AAP</w:t>
            </w:r>
            <w:bookmarkEnd w:id="911"/>
          </w:p>
        </w:tc>
        <w:tc>
          <w:tcPr>
            <w:tcW w:w="1796" w:type="pct"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912" w:name="lt_pId2850"/>
            <w:r w:rsidRPr="00DA3A44">
              <w:rPr>
                <w:rFonts w:eastAsia="SimSun"/>
                <w:rtl/>
              </w:rPr>
              <w:t>المرسلات-المستقبلات الموحدة القائمة على خط سلكي عالي السرعة والمستعملة للربط الشبكي المن‍زلي - مواصفة دخل متعدد/خرج متعدد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</w:rPr>
              <w:t>1</w:t>
            </w:r>
            <w:bookmarkEnd w:id="912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32" w:history="1">
              <w:bookmarkStart w:id="913" w:name="lt_pId2851"/>
              <w:r w:rsidR="00C84B1E" w:rsidRPr="00DA3A44">
                <w:rPr>
                  <w:color w:val="0000FF"/>
                  <w:u w:val="single"/>
                </w:rPr>
                <w:t>G.9964 (2011) Amd.1</w:t>
              </w:r>
              <w:bookmarkEnd w:id="913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2016-02-26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14" w:name="lt_pId2854"/>
            <w:r w:rsidRPr="00DA3A44">
              <w:t>TAP</w:t>
            </w:r>
            <w:bookmarkEnd w:id="91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915" w:name="lt_pId2855"/>
            <w:r w:rsidRPr="00DA3A44">
              <w:rPr>
                <w:rFonts w:eastAsia="SimSun"/>
                <w:rtl/>
              </w:rPr>
              <w:t>المرسلات والمستقبلات الموحدة القائمة على خط سلكي عالي السرعة والمستعملة لل</w:t>
            </w:r>
            <w:r>
              <w:rPr>
                <w:rFonts w:eastAsia="SimSun" w:hint="cs"/>
                <w:rtl/>
              </w:rPr>
              <w:t>رابط</w:t>
            </w:r>
            <w:r w:rsidRPr="00DA3A44">
              <w:rPr>
                <w:rFonts w:eastAsia="SimSun"/>
                <w:rtl/>
              </w:rPr>
              <w:t xml:space="preserve"> الشبكي المن‍زلي - مواصفات الكثافة الطيفية للقدرة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915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33" w:history="1">
              <w:bookmarkStart w:id="916" w:name="lt_pId2856"/>
              <w:r w:rsidR="00C84B1E" w:rsidRPr="00DA3A44">
                <w:rPr>
                  <w:color w:val="0000FF"/>
                  <w:u w:val="single"/>
                </w:rPr>
                <w:t>G.9972 (2010) Cor.1</w:t>
              </w:r>
              <w:bookmarkEnd w:id="916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2014-04-04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17" w:name="lt_pId2859"/>
            <w:r w:rsidRPr="00DA3A44">
              <w:t>AAP</w:t>
            </w:r>
            <w:bookmarkEnd w:id="917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918" w:name="lt_pId2860"/>
            <w:r w:rsidRPr="00DA3A44">
              <w:rPr>
                <w:rFonts w:eastAsia="SimSun"/>
                <w:rtl/>
              </w:rPr>
              <w:t>آلية التعايش لمرسلات-مستقبلات الربط الشبكي السلكي المن‍زلي</w:t>
            </w:r>
            <w:r w:rsidRPr="00DA3A44">
              <w:rPr>
                <w:rFonts w:eastAsia="SimSun" w:hint="cs"/>
                <w:rtl/>
              </w:rPr>
              <w:t xml:space="preserve">: التصويب </w:t>
            </w:r>
            <w:r w:rsidRPr="00DA3A44">
              <w:rPr>
                <w:rFonts w:eastAsia="SimSun"/>
                <w:lang w:val="en-GB"/>
              </w:rPr>
              <w:t>1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  <w:rtl/>
              </w:rPr>
              <w:t>–</w:t>
            </w:r>
            <w:r w:rsidRPr="00DA3A44">
              <w:rPr>
                <w:rFonts w:eastAsia="SimSun" w:hint="cs"/>
                <w:rtl/>
              </w:rPr>
              <w:t xml:space="preserve"> </w:t>
            </w:r>
            <w:bookmarkEnd w:id="918"/>
            <w:r w:rsidRPr="00DA3A44">
              <w:rPr>
                <w:rFonts w:eastAsia="SimSun" w:hint="cs"/>
                <w:rtl/>
              </w:rPr>
              <w:t>مراجعة تعريف فئات الأنظمة المتعايشة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34" w:history="1">
              <w:bookmarkStart w:id="919" w:name="lt_pId2861"/>
              <w:r w:rsidR="00C84B1E" w:rsidRPr="00DA3A44">
                <w:rPr>
                  <w:color w:val="0000FF"/>
                  <w:u w:val="single"/>
                </w:rPr>
                <w:t>G.9977</w:t>
              </w:r>
              <w:bookmarkEnd w:id="919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2016-02-26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20" w:name="lt_pId2864"/>
            <w:r w:rsidRPr="00DA3A44">
              <w:t>AAP</w:t>
            </w:r>
            <w:bookmarkEnd w:id="92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تخفيف التداخل بين الخطوط الرقمية للمشتركين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</w:rPr>
              <w:t>(DSL)</w:t>
            </w:r>
            <w:r w:rsidRPr="00DA3A44">
              <w:rPr>
                <w:rFonts w:eastAsia="SimSun"/>
                <w:rtl/>
              </w:rPr>
              <w:t xml:space="preserve"> والاتصالات التي تستخدم خطوط الإمداد بالطاقة الكهربائية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(PLC)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35" w:history="1">
              <w:bookmarkStart w:id="921" w:name="lt_pId2866"/>
              <w:r w:rsidR="00C84B1E" w:rsidRPr="00DA3A44">
                <w:rPr>
                  <w:color w:val="0000FF"/>
                  <w:u w:val="single"/>
                </w:rPr>
                <w:t>G.9979</w:t>
              </w:r>
              <w:bookmarkEnd w:id="921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2014-12-05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22" w:name="lt_pId2869"/>
            <w:r w:rsidRPr="00DA3A44">
              <w:t>AAP</w:t>
            </w:r>
            <w:bookmarkEnd w:id="92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 xml:space="preserve">تنفيذ </w:t>
            </w:r>
            <w:r w:rsidRPr="00DA3A44">
              <w:rPr>
                <w:rFonts w:eastAsia="SimSun" w:hint="cs"/>
                <w:rtl/>
              </w:rPr>
              <w:t>ال</w:t>
            </w:r>
            <w:r w:rsidRPr="00DA3A44">
              <w:rPr>
                <w:rFonts w:eastAsia="SimSun"/>
                <w:rtl/>
              </w:rPr>
              <w:t xml:space="preserve">آلية </w:t>
            </w:r>
            <w:r w:rsidRPr="00DA3A44">
              <w:rPr>
                <w:rFonts w:eastAsia="SimSun" w:hint="cs"/>
                <w:rtl/>
              </w:rPr>
              <w:t>ال</w:t>
            </w:r>
            <w:r w:rsidRPr="00DA3A44">
              <w:rPr>
                <w:rFonts w:eastAsia="SimSun"/>
                <w:rtl/>
              </w:rPr>
              <w:t>عامة في</w:t>
            </w:r>
            <w:r w:rsidRPr="00DA3A44">
              <w:rPr>
                <w:rFonts w:eastAsia="SimSun" w:hint="cs"/>
                <w:rtl/>
              </w:rPr>
              <w:t> </w:t>
            </w:r>
            <w:r w:rsidRPr="00DA3A44">
              <w:rPr>
                <w:rFonts w:eastAsia="SimSun"/>
                <w:rtl/>
              </w:rPr>
              <w:t>المعيار</w:t>
            </w:r>
            <w:r w:rsidRPr="00DA3A44"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/>
              </w:rPr>
              <w:t>IEEE 1905.1a</w:t>
            </w:r>
            <w:r w:rsidRPr="00DA3A44">
              <w:rPr>
                <w:rFonts w:eastAsia="SimSun"/>
              </w:rPr>
              <w:noBreakHyphen/>
              <w:t>2014</w:t>
            </w:r>
            <w:r w:rsidRPr="00DA3A44">
              <w:rPr>
                <w:rFonts w:eastAsia="SimSun"/>
                <w:rtl/>
              </w:rPr>
              <w:t xml:space="preserve"> لتضمين توصيات قطاع تقييس الاتصالات القابلة للتطبيق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36" w:history="1">
              <w:bookmarkStart w:id="923" w:name="lt_pId2871"/>
              <w:r w:rsidR="00C84B1E" w:rsidRPr="00DA3A44">
                <w:rPr>
                  <w:color w:val="0000FF"/>
                  <w:u w:val="single"/>
                </w:rPr>
                <w:t>G.9979 (2014) Amd.</w:t>
              </w:r>
              <w:bookmarkEnd w:id="923"/>
              <w:r w:rsidR="00C84B1E" w:rsidRPr="00DA3A44">
                <w:rPr>
                  <w:color w:val="0000FF"/>
                  <w:u w:val="single"/>
                </w:rPr>
                <w:t xml:space="preserve"> 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2016-02-26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bookmarkStart w:id="924" w:name="lt_pId2874"/>
            <w:r w:rsidRPr="00DA3A44">
              <w:rPr>
                <w:rFonts w:eastAsia="SimSun"/>
              </w:rPr>
              <w:t>In force</w:t>
            </w:r>
            <w:bookmarkEnd w:id="924"/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25" w:name="lt_pId2875"/>
            <w:r w:rsidRPr="00DA3A44">
              <w:t>AAP</w:t>
            </w:r>
            <w:bookmarkEnd w:id="925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926" w:name="lt_pId2876"/>
            <w:r w:rsidRPr="00DA3A44">
              <w:rPr>
                <w:rFonts w:eastAsia="SimSun"/>
                <w:rtl/>
              </w:rPr>
              <w:t xml:space="preserve">تنفيذ </w:t>
            </w:r>
            <w:r w:rsidRPr="00DA3A44">
              <w:rPr>
                <w:rFonts w:eastAsia="SimSun" w:hint="cs"/>
                <w:rtl/>
              </w:rPr>
              <w:t>ال</w:t>
            </w:r>
            <w:r w:rsidRPr="00DA3A44">
              <w:rPr>
                <w:rFonts w:eastAsia="SimSun"/>
                <w:rtl/>
              </w:rPr>
              <w:t xml:space="preserve">آلية </w:t>
            </w:r>
            <w:r w:rsidRPr="00DA3A44">
              <w:rPr>
                <w:rFonts w:eastAsia="SimSun" w:hint="cs"/>
                <w:rtl/>
              </w:rPr>
              <w:t>ال</w:t>
            </w:r>
            <w:r w:rsidRPr="00DA3A44">
              <w:rPr>
                <w:rFonts w:eastAsia="SimSun"/>
                <w:rtl/>
              </w:rPr>
              <w:t>عامة في المعيار</w:t>
            </w:r>
            <w:r w:rsidRPr="00DA3A44">
              <w:rPr>
                <w:rFonts w:eastAsia="SimSun" w:hint="cs"/>
                <w:rtl/>
              </w:rPr>
              <w:t xml:space="preserve"> </w:t>
            </w:r>
            <w:r w:rsidRPr="00DA3A44">
              <w:rPr>
                <w:rFonts w:eastAsia="SimSun"/>
              </w:rPr>
              <w:t>IEEE 1905.1a-2014</w:t>
            </w:r>
            <w:r w:rsidRPr="00DA3A44">
              <w:rPr>
                <w:rFonts w:eastAsia="SimSun"/>
                <w:rtl/>
              </w:rPr>
              <w:t xml:space="preserve"> لتضمين توصيات قطاع تقييس الاتصالات القابلة للتطبيق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bookmarkEnd w:id="926"/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37" w:history="1">
              <w:bookmarkStart w:id="927" w:name="lt_pId2877"/>
              <w:r w:rsidR="00C84B1E" w:rsidRPr="00DA3A44">
                <w:rPr>
                  <w:color w:val="0000FF"/>
                  <w:u w:val="single"/>
                </w:rPr>
                <w:t>L.100/L.10</w:t>
              </w:r>
              <w:bookmarkEnd w:id="927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28" w:name="lt_pId2880"/>
            <w:r w:rsidRPr="00DA3A44">
              <w:t>AAP</w:t>
            </w:r>
            <w:bookmarkEnd w:id="92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كبلات الألياف البصرية لتطبيقات المجاري والأنفاق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38" w:history="1">
              <w:bookmarkStart w:id="929" w:name="lt_pId2882"/>
              <w:r w:rsidR="00C84B1E" w:rsidRPr="00DA3A44">
                <w:rPr>
                  <w:color w:val="0000FF"/>
                  <w:u w:val="single"/>
                </w:rPr>
                <w:t>L.101/L.43</w:t>
              </w:r>
              <w:bookmarkEnd w:id="929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30" w:name="lt_pId2885"/>
            <w:r w:rsidRPr="00DA3A44">
              <w:t>AAP</w:t>
            </w:r>
            <w:bookmarkEnd w:id="93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كبلات الألياف البصرية للتطبيقات المطمورة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39" w:history="1">
              <w:bookmarkStart w:id="931" w:name="lt_pId2887"/>
              <w:r w:rsidR="00C84B1E" w:rsidRPr="00DA3A44">
                <w:rPr>
                  <w:color w:val="0000FF"/>
                  <w:u w:val="single"/>
                </w:rPr>
                <w:t>L.102/L.26</w:t>
              </w:r>
              <w:bookmarkEnd w:id="931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2015-08-13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32" w:name="lt_pId2890"/>
            <w:r w:rsidRPr="00DA3A44">
              <w:t>AAP</w:t>
            </w:r>
            <w:bookmarkEnd w:id="93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كبلات الألياف البصرية للتطبيقات الهوائية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40" w:history="1">
              <w:bookmarkStart w:id="933" w:name="lt_pId2892"/>
              <w:r w:rsidR="00C84B1E" w:rsidRPr="00DA3A44">
                <w:rPr>
                  <w:color w:val="0000FF"/>
                  <w:u w:val="single"/>
                </w:rPr>
                <w:t>L.103/L.59 (2008) Amd.</w:t>
              </w:r>
              <w:bookmarkEnd w:id="933"/>
              <w:r w:rsidR="00296846">
                <w:rPr>
                  <w:color w:val="0000FF"/>
                  <w:u w:val="single"/>
                </w:rPr>
                <w:t> </w:t>
              </w:r>
              <w:r w:rsidR="00C84B1E" w:rsidRPr="00DA3A44">
                <w:rPr>
                  <w:color w:val="0000FF"/>
                  <w:u w:val="single"/>
                </w:rPr>
                <w:t>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2015-07-03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مبدلة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rPr>
                <w:rFonts w:hint="cs"/>
                <w:rtl/>
              </w:rPr>
              <w:t>اتفاق</w:t>
            </w:r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bookmarkStart w:id="934" w:name="lt_pId2897"/>
            <w:r w:rsidRPr="00DA3A44">
              <w:rPr>
                <w:rFonts w:eastAsia="SimSun"/>
                <w:rtl/>
              </w:rPr>
              <w:t>كبلات الألياف البصرية للتطبيقات داخل المباني</w:t>
            </w:r>
            <w:r w:rsidRPr="00DA3A44">
              <w:rPr>
                <w:rFonts w:eastAsia="SimSun" w:hint="cs"/>
                <w:rtl/>
              </w:rPr>
              <w:t xml:space="preserve">: التعديل </w:t>
            </w:r>
            <w:r w:rsidRPr="00DA3A44">
              <w:rPr>
                <w:rFonts w:eastAsia="SimSun"/>
              </w:rPr>
              <w:t>1</w:t>
            </w:r>
            <w:r w:rsidRPr="00DA3A44">
              <w:rPr>
                <w:rFonts w:eastAsia="SimSun" w:hint="cs"/>
                <w:rtl/>
              </w:rPr>
              <w:t xml:space="preserve"> </w:t>
            </w:r>
            <w:bookmarkEnd w:id="934"/>
            <w:r w:rsidRPr="00DA3A44">
              <w:rPr>
                <w:rFonts w:eastAsia="SimSun"/>
                <w:rtl/>
              </w:rPr>
              <w:t>–</w:t>
            </w:r>
            <w:r w:rsidRPr="00DA3A44">
              <w:rPr>
                <w:rFonts w:eastAsia="SimSun" w:hint="cs"/>
                <w:rtl/>
              </w:rPr>
              <w:t xml:space="preserve"> تذييل جديد بشأن توصيل الكبلات منخفضة الاحتكاك داخل المباني (التجربة اليابانية)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41" w:history="1">
              <w:bookmarkStart w:id="935" w:name="lt_pId2898"/>
              <w:r w:rsidR="00C84B1E" w:rsidRPr="00DA3A44">
                <w:rPr>
                  <w:color w:val="0000FF"/>
                  <w:u w:val="single"/>
                </w:rPr>
                <w:t>L.103</w:t>
              </w:r>
              <w:bookmarkEnd w:id="935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36" w:name="lt_pId2901"/>
            <w:r w:rsidRPr="00DA3A44">
              <w:t>AAP</w:t>
            </w:r>
            <w:bookmarkEnd w:id="93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كبلات الألياف البصرية للتطبيقات داخل المباني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42" w:history="1">
              <w:bookmarkStart w:id="937" w:name="lt_pId2903"/>
              <w:r w:rsidR="00C84B1E" w:rsidRPr="00DA3A44">
                <w:rPr>
                  <w:color w:val="0000FF"/>
                  <w:u w:val="single"/>
                </w:rPr>
                <w:t>L.160/L.82 (2010) Amd.</w:t>
              </w:r>
              <w:bookmarkEnd w:id="937"/>
              <w:r w:rsidR="00296846">
                <w:rPr>
                  <w:color w:val="0000FF"/>
                  <w:u w:val="single"/>
                </w:rPr>
                <w:t> </w:t>
              </w:r>
              <w:r w:rsidR="00C84B1E" w:rsidRPr="00DA3A44">
                <w:rPr>
                  <w:color w:val="0000FF"/>
                  <w:u w:val="single"/>
                </w:rPr>
                <w:t>1</w:t>
              </w:r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2014-12-05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rPr>
                <w:rFonts w:hint="cs"/>
                <w:rtl/>
              </w:rPr>
              <w:t>اتفاق</w:t>
            </w:r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  <w:rtl/>
                <w:lang w:val="en-GB"/>
              </w:rPr>
            </w:pPr>
            <w:bookmarkStart w:id="938" w:name="lt_pId2908"/>
            <w:r w:rsidRPr="00DA3A44">
              <w:rPr>
                <w:rFonts w:eastAsia="SimSun"/>
                <w:rtl/>
              </w:rPr>
              <w:t>تقاسم الكبلات البصرية بين عدة مشغلين في المباني</w:t>
            </w:r>
            <w:r w:rsidRPr="00DA3A44">
              <w:rPr>
                <w:rFonts w:eastAsia="SimSun" w:hint="cs"/>
                <w:rtl/>
              </w:rPr>
              <w:t xml:space="preserve">: </w:t>
            </w:r>
            <w:bookmarkEnd w:id="938"/>
            <w:r w:rsidRPr="00DA3A44">
              <w:rPr>
                <w:rFonts w:eastAsia="SimSun" w:hint="cs"/>
                <w:rtl/>
              </w:rPr>
              <w:t xml:space="preserve">التعديل </w:t>
            </w:r>
            <w:r w:rsidRPr="00DA3A44">
              <w:rPr>
                <w:rFonts w:eastAsia="SimSun"/>
                <w:lang w:val="en-GB"/>
              </w:rPr>
              <w:t>1</w:t>
            </w:r>
            <w:r w:rsidRPr="00DA3A44">
              <w:rPr>
                <w:rFonts w:eastAsia="SimSun" w:hint="cs"/>
                <w:rtl/>
                <w:lang w:val="en-GB"/>
              </w:rPr>
              <w:t xml:space="preserve"> </w:t>
            </w:r>
            <w:r w:rsidRPr="00DA3A44">
              <w:rPr>
                <w:rFonts w:eastAsia="SimSun"/>
                <w:rtl/>
                <w:lang w:val="en-GB"/>
              </w:rPr>
              <w:t>–</w:t>
            </w:r>
            <w:r w:rsidRPr="00DA3A44">
              <w:rPr>
                <w:rFonts w:eastAsia="SimSun" w:hint="cs"/>
                <w:rtl/>
                <w:lang w:val="en-GB"/>
              </w:rPr>
              <w:t xml:space="preserve"> تذييل </w:t>
            </w:r>
            <w:r w:rsidRPr="00DA3A44">
              <w:rPr>
                <w:rFonts w:eastAsia="SimSun"/>
                <w:lang w:val="en-GB"/>
              </w:rPr>
              <w:t>II</w:t>
            </w:r>
            <w:r w:rsidRPr="00DA3A44">
              <w:rPr>
                <w:rFonts w:eastAsia="SimSun" w:hint="cs"/>
                <w:rtl/>
                <w:lang w:val="en-GB"/>
              </w:rPr>
              <w:t xml:space="preserve"> جديد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43" w:history="1">
              <w:bookmarkStart w:id="939" w:name="lt_pId2909"/>
              <w:r w:rsidR="00C84B1E" w:rsidRPr="00DA3A44">
                <w:rPr>
                  <w:color w:val="0000FF"/>
                  <w:u w:val="single"/>
                </w:rPr>
                <w:t>L.262/L.94</w:t>
              </w:r>
              <w:bookmarkEnd w:id="939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40" w:name="lt_pId2912"/>
            <w:r w:rsidRPr="00DA3A44">
              <w:t>AAP</w:t>
            </w:r>
            <w:bookmarkEnd w:id="94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استخدام الأنظمة الساتلية للملاحة العالمية من أجل إنشاء خريطة شبكات مرجعية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44" w:history="1">
              <w:bookmarkStart w:id="941" w:name="lt_pId2914"/>
              <w:r w:rsidR="00C84B1E" w:rsidRPr="00DA3A44">
                <w:rPr>
                  <w:color w:val="0000FF"/>
                  <w:u w:val="single"/>
                </w:rPr>
                <w:t>L.300/L.25</w:t>
              </w:r>
              <w:bookmarkEnd w:id="941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42" w:name="lt_pId2917"/>
            <w:r w:rsidRPr="00DA3A44">
              <w:t>AAP</w:t>
            </w:r>
            <w:bookmarkEnd w:id="942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صيانة شبكات كبلات الألياف البصرية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45" w:history="1">
              <w:bookmarkStart w:id="943" w:name="lt_pId2919"/>
              <w:r w:rsidR="00C84B1E" w:rsidRPr="00DA3A44">
                <w:rPr>
                  <w:color w:val="0000FF"/>
                  <w:u w:val="single"/>
                </w:rPr>
                <w:t>L.310</w:t>
              </w:r>
              <w:bookmarkEnd w:id="943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44" w:name="lt_pId2922"/>
            <w:r w:rsidRPr="00DA3A44">
              <w:t>AAP</w:t>
            </w:r>
            <w:bookmarkEnd w:id="944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صيانة الألياف البصرية</w:t>
            </w:r>
            <w:r w:rsidRPr="00DA3A44">
              <w:rPr>
                <w:rFonts w:eastAsia="SimSun" w:hint="cs"/>
                <w:rtl/>
              </w:rPr>
              <w:t xml:space="preserve"> تبعاً لطوبولوجيات</w:t>
            </w:r>
            <w:r w:rsidRPr="00DA3A44">
              <w:rPr>
                <w:rFonts w:eastAsia="SimSun"/>
                <w:rtl/>
              </w:rPr>
              <w:t xml:space="preserve"> شبكات النفاذ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46" w:history="1">
              <w:bookmarkStart w:id="945" w:name="lt_pId2924"/>
              <w:r w:rsidR="00C84B1E" w:rsidRPr="00DA3A44">
                <w:rPr>
                  <w:color w:val="0000FF"/>
                  <w:u w:val="single"/>
                </w:rPr>
                <w:t>L.311/L.93</w:t>
              </w:r>
              <w:bookmarkEnd w:id="945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2014-05-14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46" w:name="lt_pId2927"/>
            <w:r w:rsidRPr="00DA3A44">
              <w:t>AAP</w:t>
            </w:r>
            <w:bookmarkEnd w:id="946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/>
                <w:rtl/>
              </w:rPr>
              <w:t>أنظمة دعم ومراقبة واختبار كبلات الألياف البصرية من أجل شبكات الألياف البصرية للاتصال البعيد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47" w:history="1">
              <w:bookmarkStart w:id="947" w:name="lt_pId2929"/>
              <w:r w:rsidR="00C84B1E" w:rsidRPr="00DA3A44">
                <w:rPr>
                  <w:color w:val="0000FF"/>
                  <w:u w:val="single"/>
                </w:rPr>
                <w:t>L.392</w:t>
              </w:r>
              <w:bookmarkEnd w:id="947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2016-04-13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48" w:name="lt_pId2932"/>
            <w:r w:rsidRPr="00DA3A44">
              <w:t>AAP</w:t>
            </w:r>
            <w:bookmarkEnd w:id="948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 xml:space="preserve">إدارة الكوارث لتحسين </w:t>
            </w:r>
            <w:r>
              <w:rPr>
                <w:rFonts w:eastAsia="SimSun" w:hint="cs"/>
                <w:rtl/>
              </w:rPr>
              <w:t>قدرة الشبكات على الصمود والتعافي</w:t>
            </w:r>
            <w:r w:rsidRPr="00DA3A44">
              <w:rPr>
                <w:rFonts w:eastAsia="SimSun" w:hint="cs"/>
                <w:rtl/>
              </w:rPr>
              <w:t xml:space="preserve"> باستعمال وحدات موارد تكنولوجيا المعلومات والاتصالات القابلة للنقل</w:t>
            </w:r>
            <w:r>
              <w:rPr>
                <w:rFonts w:eastAsia="SimSun" w:hint="eastAsia"/>
                <w:rtl/>
              </w:rPr>
              <w:t> </w:t>
            </w:r>
            <w:r w:rsidRPr="00DA3A44">
              <w:rPr>
                <w:rFonts w:eastAsia="SimSun" w:hint="cs"/>
                <w:rtl/>
              </w:rPr>
              <w:t>والنشر</w:t>
            </w:r>
          </w:p>
        </w:tc>
      </w:tr>
      <w:tr w:rsidR="00C84B1E" w:rsidRPr="00DA3A44" w:rsidTr="009B0551">
        <w:trPr>
          <w:jc w:val="center"/>
        </w:trPr>
        <w:tc>
          <w:tcPr>
            <w:tcW w:w="1172" w:type="pct"/>
            <w:vAlign w:val="center"/>
            <w:hideMark/>
          </w:tcPr>
          <w:p w:rsidR="00C84B1E" w:rsidRPr="00DA3A44" w:rsidRDefault="00307370" w:rsidP="00307370">
            <w:pPr>
              <w:pStyle w:val="Tabletexte"/>
              <w:bidi w:val="0"/>
              <w:jc w:val="center"/>
            </w:pPr>
            <w:hyperlink r:id="rId548" w:history="1">
              <w:bookmarkStart w:id="949" w:name="lt_pId2934"/>
              <w:r w:rsidR="00C84B1E" w:rsidRPr="00DA3A44">
                <w:rPr>
                  <w:color w:val="0000FF"/>
                  <w:u w:val="single"/>
                </w:rPr>
                <w:t>L.402/L.36</w:t>
              </w:r>
              <w:bookmarkEnd w:id="949"/>
            </w:hyperlink>
          </w:p>
        </w:tc>
        <w:tc>
          <w:tcPr>
            <w:tcW w:w="666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r w:rsidRPr="00DA3A44">
              <w:t>2015-01-13</w:t>
            </w:r>
          </w:p>
        </w:tc>
        <w:tc>
          <w:tcPr>
            <w:tcW w:w="672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نافذة</w:t>
            </w:r>
          </w:p>
        </w:tc>
        <w:tc>
          <w:tcPr>
            <w:tcW w:w="694" w:type="pct"/>
            <w:vAlign w:val="center"/>
            <w:hideMark/>
          </w:tcPr>
          <w:p w:rsidR="00C84B1E" w:rsidRPr="00DA3A44" w:rsidRDefault="00C84B1E" w:rsidP="00C704F3">
            <w:pPr>
              <w:pStyle w:val="Tabletexte"/>
              <w:jc w:val="center"/>
            </w:pPr>
            <w:bookmarkStart w:id="950" w:name="lt_pId2937"/>
            <w:r w:rsidRPr="00DA3A44">
              <w:t>AAP</w:t>
            </w:r>
            <w:bookmarkEnd w:id="950"/>
          </w:p>
        </w:tc>
        <w:tc>
          <w:tcPr>
            <w:tcW w:w="1796" w:type="pct"/>
            <w:hideMark/>
          </w:tcPr>
          <w:p w:rsidR="00C84B1E" w:rsidRPr="00DA3A44" w:rsidRDefault="00C84B1E" w:rsidP="00296846">
            <w:pPr>
              <w:pStyle w:val="Tabletexte"/>
              <w:jc w:val="left"/>
              <w:rPr>
                <w:rFonts w:eastAsia="SimSun"/>
              </w:rPr>
            </w:pPr>
            <w:r w:rsidRPr="00DA3A44">
              <w:rPr>
                <w:rFonts w:eastAsia="SimSun" w:hint="cs"/>
                <w:rtl/>
              </w:rPr>
              <w:t>موصلات</w:t>
            </w:r>
            <w:r w:rsidRPr="00DA3A44">
              <w:rPr>
                <w:rFonts w:eastAsia="SimSun"/>
                <w:rtl/>
              </w:rPr>
              <w:t xml:space="preserve"> الألياف البصرية وحيدة الأسلوب</w:t>
            </w:r>
          </w:p>
        </w:tc>
      </w:tr>
    </w:tbl>
    <w:bookmarkEnd w:id="355"/>
    <w:p w:rsidR="00C84B1E" w:rsidRPr="00F01BEC" w:rsidRDefault="00C84B1E" w:rsidP="0004111A">
      <w:pPr>
        <w:pStyle w:val="Tablelegend"/>
        <w:tabs>
          <w:tab w:val="clear" w:pos="794"/>
          <w:tab w:val="left" w:pos="708"/>
        </w:tabs>
        <w:spacing w:before="120"/>
        <w:rPr>
          <w:sz w:val="20"/>
          <w:szCs w:val="26"/>
          <w:rtl/>
        </w:rPr>
      </w:pPr>
      <w:r w:rsidRPr="00F01BEC">
        <w:rPr>
          <w:sz w:val="20"/>
          <w:szCs w:val="26"/>
        </w:rPr>
        <w:t>AAP</w:t>
      </w:r>
      <w:r w:rsidRPr="00F01BEC">
        <w:rPr>
          <w:rFonts w:hint="cs"/>
          <w:sz w:val="20"/>
          <w:szCs w:val="26"/>
          <w:rtl/>
        </w:rPr>
        <w:t>:</w:t>
      </w:r>
      <w:r w:rsidR="00405F8D">
        <w:rPr>
          <w:sz w:val="20"/>
          <w:szCs w:val="26"/>
          <w:rtl/>
        </w:rPr>
        <w:tab/>
      </w:r>
      <w:r w:rsidRPr="00F01BEC">
        <w:rPr>
          <w:rFonts w:hint="cs"/>
          <w:sz w:val="20"/>
          <w:szCs w:val="26"/>
          <w:rtl/>
        </w:rPr>
        <w:t>عملية الموافقة البديلة</w:t>
      </w:r>
    </w:p>
    <w:p w:rsidR="00C84B1E" w:rsidRPr="00F01BEC" w:rsidRDefault="003F02BE" w:rsidP="00405F8D">
      <w:pPr>
        <w:pStyle w:val="Tablelegend"/>
        <w:tabs>
          <w:tab w:val="clear" w:pos="794"/>
          <w:tab w:val="left" w:pos="708"/>
        </w:tabs>
        <w:spacing w:before="60"/>
        <w:rPr>
          <w:sz w:val="20"/>
          <w:szCs w:val="26"/>
          <w:rtl/>
        </w:rPr>
      </w:pPr>
      <w:r w:rsidRPr="00F01BEC">
        <w:rPr>
          <w:sz w:val="20"/>
          <w:szCs w:val="26"/>
        </w:rPr>
        <w:t>TAP</w:t>
      </w:r>
      <w:r w:rsidRPr="00F01BEC">
        <w:rPr>
          <w:rFonts w:hint="cs"/>
          <w:sz w:val="20"/>
          <w:szCs w:val="26"/>
          <w:rtl/>
        </w:rPr>
        <w:t>:</w:t>
      </w:r>
      <w:r w:rsidR="00405F8D">
        <w:rPr>
          <w:sz w:val="20"/>
          <w:szCs w:val="26"/>
          <w:rtl/>
        </w:rPr>
        <w:tab/>
      </w:r>
      <w:r w:rsidRPr="00F01BEC">
        <w:rPr>
          <w:rFonts w:hint="cs"/>
          <w:sz w:val="20"/>
          <w:szCs w:val="26"/>
          <w:rtl/>
        </w:rPr>
        <w:t>عملية الموافقة التقليدية</w:t>
      </w:r>
    </w:p>
    <w:p w:rsidR="00C84B1E" w:rsidRPr="003D4F1C" w:rsidRDefault="00C84B1E" w:rsidP="001154CE">
      <w:pPr>
        <w:pStyle w:val="TableNo"/>
        <w:spacing w:before="480"/>
      </w:pPr>
      <w:r w:rsidRPr="003D4F1C">
        <w:rPr>
          <w:rFonts w:hint="cs"/>
          <w:rtl/>
        </w:rPr>
        <w:t xml:space="preserve">الجدول </w:t>
      </w:r>
      <w:r w:rsidRPr="003D4F1C">
        <w:t>8</w:t>
      </w:r>
    </w:p>
    <w:p w:rsidR="00C84B1E" w:rsidRDefault="00C84B1E" w:rsidP="000E4855">
      <w:pPr>
        <w:pStyle w:val="Tabletitle"/>
      </w:pPr>
      <w:r w:rsidRPr="008357DF">
        <w:rPr>
          <w:rFonts w:hint="cs"/>
          <w:rtl/>
        </w:rPr>
        <w:t xml:space="preserve">لجنة الدراسات </w:t>
      </w:r>
      <w:r>
        <w:t>15</w:t>
      </w:r>
      <w:r w:rsidRPr="008357DF">
        <w:rPr>
          <w:rFonts w:hint="cs"/>
          <w:rtl/>
        </w:rPr>
        <w:t xml:space="preserve"> - التوصيات المتفق عليها/المقررة </w:t>
      </w:r>
      <w:r>
        <w:rPr>
          <w:rFonts w:hint="cs"/>
          <w:rtl/>
        </w:rPr>
        <w:t>في </w:t>
      </w:r>
      <w:r w:rsidRPr="008357DF">
        <w:rPr>
          <w:rFonts w:hint="cs"/>
          <w:rtl/>
        </w:rPr>
        <w:t>الاجتماع الأخير</w:t>
      </w:r>
    </w:p>
    <w:tbl>
      <w:tblPr>
        <w:bidiVisual/>
        <w:tblW w:w="966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96"/>
        <w:gridCol w:w="1559"/>
        <w:gridCol w:w="2835"/>
        <w:gridCol w:w="2977"/>
      </w:tblGrid>
      <w:tr w:rsidR="00C84B1E" w:rsidRPr="00B2117C" w:rsidTr="000E4855">
        <w:trPr>
          <w:tblHeader/>
          <w:jc w:val="center"/>
        </w:trPr>
        <w:tc>
          <w:tcPr>
            <w:tcW w:w="229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التوصية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متفق عليها/مقررة</w:t>
            </w:r>
          </w:p>
        </w:tc>
        <w:tc>
          <w:tcPr>
            <w:tcW w:w="283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عملية الموافقة التقليدية/البديلة</w:t>
            </w:r>
          </w:p>
        </w:tc>
        <w:tc>
          <w:tcPr>
            <w:tcW w:w="297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العنوان</w:t>
            </w:r>
          </w:p>
        </w:tc>
      </w:tr>
      <w:tr w:rsidR="00C84B1E" w:rsidRPr="00B2117C" w:rsidTr="000E4855">
        <w:trPr>
          <w:jc w:val="center"/>
        </w:trPr>
        <w:tc>
          <w:tcPr>
            <w:tcW w:w="2296" w:type="dxa"/>
            <w:shd w:val="clear" w:color="auto" w:fill="auto"/>
          </w:tcPr>
          <w:p w:rsidR="00C84B1E" w:rsidRPr="00B2117C" w:rsidRDefault="00C84B1E" w:rsidP="003F02BE">
            <w:pPr>
              <w:pStyle w:val="Tabletexte"/>
              <w:rPr>
                <w:lang w:val="en-GB" w:eastAsia="en-US"/>
              </w:rPr>
            </w:pPr>
            <w:r w:rsidRPr="00B2117C">
              <w:rPr>
                <w:rFonts w:hint="cs"/>
                <w:rtl/>
                <w:lang w:eastAsia="en-US"/>
              </w:rPr>
              <w:t xml:space="preserve">تضاف بعد آخر اجتماع للجنة الدراسات </w:t>
            </w:r>
            <w:r w:rsidRPr="00B2117C">
              <w:rPr>
                <w:lang w:val="en-GB" w:eastAsia="en-US"/>
              </w:rPr>
              <w:t>15</w:t>
            </w:r>
            <w:r w:rsidRPr="00B2117C">
              <w:rPr>
                <w:rFonts w:hint="cs"/>
                <w:rtl/>
                <w:lang w:val="en-GB" w:eastAsia="en-US"/>
              </w:rPr>
              <w:t xml:space="preserve"> في</w:t>
            </w:r>
            <w:r>
              <w:rPr>
                <w:rFonts w:hint="eastAsia"/>
                <w:lang w:val="en-GB" w:eastAsia="en-US"/>
              </w:rPr>
              <w:t> </w:t>
            </w:r>
            <w:r w:rsidRPr="00B2117C">
              <w:rPr>
                <w:rFonts w:hint="cs"/>
                <w:rtl/>
                <w:lang w:val="en-GB" w:eastAsia="en-US"/>
              </w:rPr>
              <w:t xml:space="preserve">سبتمبر </w:t>
            </w:r>
            <w:r w:rsidRPr="00B2117C">
              <w:rPr>
                <w:lang w:val="en-GB" w:eastAsia="en-US"/>
              </w:rPr>
              <w:t>2016</w:t>
            </w:r>
          </w:p>
        </w:tc>
        <w:tc>
          <w:tcPr>
            <w:tcW w:w="1559" w:type="dxa"/>
            <w:shd w:val="clear" w:color="auto" w:fill="auto"/>
          </w:tcPr>
          <w:p w:rsidR="00C84B1E" w:rsidRPr="00B2117C" w:rsidRDefault="00C84B1E" w:rsidP="000E4855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187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 w:val="0"/>
              <w:autoSpaceDE w:val="0"/>
              <w:autoSpaceDN w:val="0"/>
              <w:adjustRightInd w:val="0"/>
              <w:spacing w:before="60" w:after="60" w:line="260" w:lineRule="exact"/>
              <w:textAlignment w:val="baseline"/>
              <w:rPr>
                <w:rFonts w:eastAsia="Times New Roman"/>
                <w:sz w:val="20"/>
                <w:szCs w:val="26"/>
                <w:lang w:eastAsia="en-US"/>
              </w:rPr>
            </w:pPr>
          </w:p>
        </w:tc>
        <w:tc>
          <w:tcPr>
            <w:tcW w:w="2835" w:type="dxa"/>
            <w:shd w:val="clear" w:color="auto" w:fill="auto"/>
          </w:tcPr>
          <w:p w:rsidR="00C84B1E" w:rsidRPr="00B2117C" w:rsidRDefault="00C84B1E" w:rsidP="000E4855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187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 w:val="0"/>
              <w:autoSpaceDE w:val="0"/>
              <w:autoSpaceDN w:val="0"/>
              <w:adjustRightInd w:val="0"/>
              <w:spacing w:before="60" w:after="60" w:line="260" w:lineRule="exact"/>
              <w:textAlignment w:val="baseline"/>
              <w:rPr>
                <w:rFonts w:eastAsia="Times New Roman"/>
                <w:sz w:val="20"/>
                <w:szCs w:val="26"/>
                <w:lang w:eastAsia="en-US"/>
              </w:rPr>
            </w:pPr>
          </w:p>
        </w:tc>
        <w:tc>
          <w:tcPr>
            <w:tcW w:w="2977" w:type="dxa"/>
            <w:shd w:val="clear" w:color="auto" w:fill="auto"/>
          </w:tcPr>
          <w:p w:rsidR="00C84B1E" w:rsidRPr="00B2117C" w:rsidRDefault="00C84B1E" w:rsidP="000E4855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187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 w:val="0"/>
              <w:autoSpaceDE w:val="0"/>
              <w:autoSpaceDN w:val="0"/>
              <w:adjustRightInd w:val="0"/>
              <w:spacing w:before="60" w:after="60" w:line="260" w:lineRule="exact"/>
              <w:textAlignment w:val="baseline"/>
              <w:rPr>
                <w:rFonts w:eastAsia="Times New Roman"/>
                <w:sz w:val="20"/>
                <w:szCs w:val="26"/>
                <w:lang w:eastAsia="en-US"/>
              </w:rPr>
            </w:pPr>
          </w:p>
        </w:tc>
      </w:tr>
    </w:tbl>
    <w:p w:rsidR="00C84B1E" w:rsidRPr="00961C32" w:rsidRDefault="00C84B1E" w:rsidP="000E4855">
      <w:pPr>
        <w:pStyle w:val="TableNo"/>
        <w:rPr>
          <w:rtl/>
          <w:lang w:bidi="ar-EG"/>
        </w:rPr>
      </w:pPr>
      <w:r w:rsidRPr="00961C32">
        <w:rPr>
          <w:rFonts w:hint="cs"/>
          <w:rtl/>
        </w:rPr>
        <w:t xml:space="preserve">الجدول </w:t>
      </w:r>
      <w:r w:rsidRPr="00961C32">
        <w:t>9</w:t>
      </w:r>
    </w:p>
    <w:p w:rsidR="00C84B1E" w:rsidRDefault="00C84B1E" w:rsidP="000E4855">
      <w:pPr>
        <w:pStyle w:val="Tabletitle"/>
      </w:pPr>
      <w:r w:rsidRPr="008357DF">
        <w:rPr>
          <w:rFonts w:hint="cs"/>
          <w:rtl/>
        </w:rPr>
        <w:t xml:space="preserve">لجنة الدراسات </w:t>
      </w:r>
      <w:r>
        <w:t>15</w:t>
      </w:r>
      <w:r w:rsidRPr="008357DF">
        <w:rPr>
          <w:rFonts w:hint="cs"/>
          <w:rtl/>
        </w:rPr>
        <w:t xml:space="preserve"> - التوصيات الملغاة </w:t>
      </w:r>
      <w:r>
        <w:rPr>
          <w:rFonts w:hint="cs"/>
          <w:rtl/>
        </w:rPr>
        <w:t xml:space="preserve">في </w:t>
      </w:r>
      <w:r w:rsidRPr="008357DF">
        <w:rPr>
          <w:rFonts w:hint="cs"/>
          <w:rtl/>
        </w:rPr>
        <w:t>فترة الدراسة</w:t>
      </w:r>
    </w:p>
    <w:tbl>
      <w:tblPr>
        <w:bidiVisual/>
        <w:tblW w:w="974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7"/>
        <w:gridCol w:w="1276"/>
        <w:gridCol w:w="1417"/>
        <w:gridCol w:w="5157"/>
      </w:tblGrid>
      <w:tr w:rsidR="00C84B1E" w:rsidRPr="00B2117C" w:rsidTr="000E4855">
        <w:trPr>
          <w:tblHeader/>
          <w:jc w:val="center"/>
        </w:trPr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التوصية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آخر صيغة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تاريخ سحبها</w:t>
            </w:r>
          </w:p>
        </w:tc>
        <w:tc>
          <w:tcPr>
            <w:tcW w:w="515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العنوان</w:t>
            </w:r>
          </w:p>
        </w:tc>
      </w:tr>
      <w:tr w:rsidR="00C84B1E" w:rsidRPr="00B2117C" w:rsidTr="000E4855">
        <w:trPr>
          <w:jc w:val="center"/>
        </w:trPr>
        <w:tc>
          <w:tcPr>
            <w:tcW w:w="189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bidi w:val="0"/>
              <w:rPr>
                <w:lang w:eastAsia="en-US"/>
              </w:rPr>
            </w:pPr>
            <w:bookmarkStart w:id="951" w:name="lt_pId2952"/>
            <w:r w:rsidRPr="00B2117C">
              <w:rPr>
                <w:lang w:eastAsia="en-US"/>
              </w:rPr>
              <w:t>G.9955</w:t>
            </w:r>
            <w:bookmarkEnd w:id="951"/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lang w:eastAsia="en-US"/>
              </w:rPr>
            </w:pPr>
            <w:r w:rsidRPr="00B2117C">
              <w:rPr>
                <w:lang w:eastAsia="en-US"/>
              </w:rPr>
              <w:t>2011-12-16</w:t>
            </w:r>
          </w:p>
        </w:tc>
        <w:tc>
          <w:tcPr>
            <w:tcW w:w="141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4111A">
            <w:pPr>
              <w:pStyle w:val="Tabletexte"/>
              <w:jc w:val="center"/>
              <w:rPr>
                <w:lang w:eastAsia="en-US"/>
              </w:rPr>
            </w:pPr>
            <w:r w:rsidRPr="00B2117C">
              <w:rPr>
                <w:lang w:eastAsia="en-US"/>
              </w:rPr>
              <w:t>2014-04-04</w:t>
            </w:r>
          </w:p>
        </w:tc>
        <w:tc>
          <w:tcPr>
            <w:tcW w:w="515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04111A" w:rsidRDefault="00C84B1E" w:rsidP="003F02BE">
            <w:pPr>
              <w:pStyle w:val="Tabletexte"/>
              <w:rPr>
                <w:spacing w:val="-2"/>
                <w:lang w:eastAsia="en-US"/>
              </w:rPr>
            </w:pPr>
            <w:r w:rsidRPr="0004111A">
              <w:rPr>
                <w:color w:val="000000"/>
                <w:spacing w:val="-2"/>
                <w:rtl/>
              </w:rPr>
              <w:t>المرسِلات المستقبِلات في الاتصالات ضيقة النطاق عبر الخطوط الكهربائية بتقنية تعدد الإرسال بتقسيم تعامدي للتردد</w:t>
            </w:r>
            <w:r w:rsidRPr="0004111A">
              <w:rPr>
                <w:color w:val="000000"/>
                <w:spacing w:val="-2"/>
              </w:rPr>
              <w:t xml:space="preserve"> (OFDM) </w:t>
            </w:r>
            <w:r w:rsidRPr="0004111A">
              <w:rPr>
                <w:rFonts w:hint="cs"/>
                <w:color w:val="000000"/>
                <w:spacing w:val="-2"/>
                <w:rtl/>
              </w:rPr>
              <w:t xml:space="preserve">- </w:t>
            </w:r>
            <w:r w:rsidRPr="0004111A">
              <w:rPr>
                <w:color w:val="000000"/>
                <w:spacing w:val="-2"/>
                <w:rtl/>
              </w:rPr>
              <w:t>مواصفة الطبقة</w:t>
            </w:r>
            <w:r w:rsidR="003F02BE" w:rsidRPr="0004111A">
              <w:rPr>
                <w:rFonts w:hint="cs"/>
                <w:color w:val="000000"/>
                <w:spacing w:val="-2"/>
                <w:rtl/>
              </w:rPr>
              <w:t> </w:t>
            </w:r>
            <w:r w:rsidRPr="0004111A">
              <w:rPr>
                <w:color w:val="000000"/>
                <w:spacing w:val="-2"/>
                <w:rtl/>
              </w:rPr>
              <w:t>المادية</w:t>
            </w:r>
          </w:p>
        </w:tc>
      </w:tr>
      <w:tr w:rsidR="00C84B1E" w:rsidRPr="00B2117C" w:rsidTr="000E4855">
        <w:trPr>
          <w:jc w:val="center"/>
        </w:trPr>
        <w:tc>
          <w:tcPr>
            <w:tcW w:w="1897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bidi w:val="0"/>
              <w:rPr>
                <w:lang w:eastAsia="en-US"/>
              </w:rPr>
            </w:pPr>
            <w:bookmarkStart w:id="952" w:name="lt_pId2956"/>
            <w:r w:rsidRPr="00B2117C">
              <w:rPr>
                <w:lang w:eastAsia="en-US"/>
              </w:rPr>
              <w:t>G.9956</w:t>
            </w:r>
            <w:bookmarkEnd w:id="952"/>
          </w:p>
        </w:tc>
        <w:tc>
          <w:tcPr>
            <w:tcW w:w="1276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lang w:eastAsia="en-US"/>
              </w:rPr>
            </w:pPr>
            <w:r w:rsidRPr="00B2117C">
              <w:rPr>
                <w:lang w:eastAsia="en-US"/>
              </w:rPr>
              <w:t>2011-12-16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84B1E" w:rsidRPr="00B2117C" w:rsidRDefault="00C84B1E" w:rsidP="0004111A">
            <w:pPr>
              <w:pStyle w:val="Tabletexte"/>
              <w:jc w:val="center"/>
              <w:rPr>
                <w:lang w:eastAsia="en-US"/>
              </w:rPr>
            </w:pPr>
            <w:r w:rsidRPr="00B2117C">
              <w:rPr>
                <w:lang w:eastAsia="en-US"/>
              </w:rPr>
              <w:t>2014-04-04</w:t>
            </w:r>
          </w:p>
        </w:tc>
        <w:tc>
          <w:tcPr>
            <w:tcW w:w="5157" w:type="dxa"/>
            <w:shd w:val="clear" w:color="auto" w:fill="auto"/>
            <w:vAlign w:val="center"/>
          </w:tcPr>
          <w:p w:rsidR="00C84B1E" w:rsidRPr="0004111A" w:rsidRDefault="00C84B1E" w:rsidP="003F02BE">
            <w:pPr>
              <w:pStyle w:val="Tabletexte"/>
              <w:rPr>
                <w:spacing w:val="-4"/>
                <w:lang w:eastAsia="en-US"/>
              </w:rPr>
            </w:pPr>
            <w:r w:rsidRPr="0004111A">
              <w:rPr>
                <w:color w:val="000000"/>
                <w:spacing w:val="-4"/>
                <w:rtl/>
              </w:rPr>
              <w:t>المرسِلات المستقبِلات في الاتصالات ضيقة النطاق عبر الخطوط الكهربائية بتعدد الإرسال بتقسيم تعامدي للتردد</w:t>
            </w:r>
            <w:r w:rsidRPr="0004111A">
              <w:rPr>
                <w:color w:val="000000"/>
                <w:spacing w:val="-4"/>
              </w:rPr>
              <w:t xml:space="preserve"> (OFDM) </w:t>
            </w:r>
            <w:r w:rsidRPr="0004111A">
              <w:rPr>
                <w:rFonts w:hint="cs"/>
                <w:color w:val="000000"/>
                <w:spacing w:val="-4"/>
                <w:rtl/>
              </w:rPr>
              <w:t xml:space="preserve">- </w:t>
            </w:r>
            <w:r w:rsidRPr="0004111A">
              <w:rPr>
                <w:color w:val="000000"/>
                <w:spacing w:val="-4"/>
                <w:rtl/>
              </w:rPr>
              <w:t>مواصفة طبقة وصلة</w:t>
            </w:r>
            <w:r w:rsidR="003F02BE" w:rsidRPr="0004111A">
              <w:rPr>
                <w:rFonts w:hint="cs"/>
                <w:color w:val="000000"/>
                <w:spacing w:val="-4"/>
                <w:rtl/>
              </w:rPr>
              <w:t> </w:t>
            </w:r>
            <w:r w:rsidRPr="0004111A">
              <w:rPr>
                <w:color w:val="000000"/>
                <w:spacing w:val="-4"/>
                <w:rtl/>
              </w:rPr>
              <w:t>البيانات</w:t>
            </w:r>
          </w:p>
        </w:tc>
      </w:tr>
    </w:tbl>
    <w:p w:rsidR="00C84B1E" w:rsidRPr="00961C32" w:rsidRDefault="00C84B1E" w:rsidP="000E4855">
      <w:pPr>
        <w:pStyle w:val="TableNo"/>
        <w:rPr>
          <w:rtl/>
        </w:rPr>
      </w:pPr>
      <w:r w:rsidRPr="00961C32">
        <w:rPr>
          <w:rFonts w:hint="cs"/>
          <w:rtl/>
        </w:rPr>
        <w:lastRenderedPageBreak/>
        <w:t xml:space="preserve">الجدول </w:t>
      </w:r>
      <w:r w:rsidRPr="00961C32">
        <w:t>10</w:t>
      </w:r>
    </w:p>
    <w:p w:rsidR="00C84B1E" w:rsidRDefault="00C84B1E" w:rsidP="000E4855">
      <w:pPr>
        <w:pStyle w:val="Tabletitle"/>
      </w:pPr>
      <w:r w:rsidRPr="00E92F00">
        <w:rPr>
          <w:rFonts w:hint="cs"/>
          <w:rtl/>
        </w:rPr>
        <w:t xml:space="preserve">لجنة الدراسات </w:t>
      </w:r>
      <w:r>
        <w:t>15</w:t>
      </w:r>
      <w:r w:rsidRPr="00E92F00">
        <w:rPr>
          <w:rFonts w:hint="cs"/>
          <w:rtl/>
          <w:lang w:bidi="ar-SA"/>
        </w:rPr>
        <w:t xml:space="preserve"> - </w:t>
      </w:r>
      <w:r w:rsidRPr="00E92F00">
        <w:rPr>
          <w:rFonts w:hint="cs"/>
          <w:rtl/>
        </w:rPr>
        <w:t xml:space="preserve">التوصيات المقدمة </w:t>
      </w:r>
      <w:r w:rsidRPr="00E92F00">
        <w:rPr>
          <w:rFonts w:hint="eastAsia"/>
          <w:rtl/>
        </w:rPr>
        <w:t>إلى</w:t>
      </w:r>
      <w:r w:rsidRPr="00E92F00">
        <w:rPr>
          <w:rFonts w:hint="cs"/>
          <w:rtl/>
        </w:rPr>
        <w:t xml:space="preserve"> الجمعية </w:t>
      </w:r>
      <w:r w:rsidRPr="00E92F00">
        <w:rPr>
          <w:rFonts w:hint="cs"/>
          <w:rtl/>
          <w:lang w:bidi="ar-SA"/>
        </w:rPr>
        <w:t xml:space="preserve">العالمية لتقييس الاتصالات لعام </w:t>
      </w:r>
      <w:r w:rsidRPr="00E92F00">
        <w:t>2016</w:t>
      </w:r>
    </w:p>
    <w:tbl>
      <w:tblPr>
        <w:bidiVisual/>
        <w:tblW w:w="974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1417"/>
        <w:gridCol w:w="3970"/>
        <w:gridCol w:w="1984"/>
      </w:tblGrid>
      <w:tr w:rsidR="00C84B1E" w:rsidRPr="00B2117C" w:rsidTr="000E4855">
        <w:trPr>
          <w:tblHeader/>
          <w:jc w:val="center"/>
        </w:trPr>
        <w:tc>
          <w:tcPr>
            <w:tcW w:w="23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raditional Arabic" w:hAnsi="Traditional Arabic"/>
                <w:lang w:val="fr-FR"/>
              </w:rPr>
            </w:pPr>
            <w:r w:rsidRPr="00B2117C">
              <w:rPr>
                <w:rFonts w:ascii="Traditional Arabic" w:hAnsi="Traditional Arabic" w:hint="cs"/>
                <w:rtl/>
                <w:lang w:val="fr-FR"/>
              </w:rPr>
              <w:t>التوصية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raditional Arabic" w:hAnsi="Traditional Arabic"/>
                <w:lang w:val="fr-FR"/>
              </w:rPr>
            </w:pPr>
            <w:r w:rsidRPr="00B2117C">
              <w:rPr>
                <w:rFonts w:ascii="Traditional Arabic" w:hAnsi="Traditional Arabic" w:hint="cs"/>
                <w:rtl/>
                <w:lang w:val="fr-FR"/>
              </w:rPr>
              <w:t>المقترح</w:t>
            </w:r>
          </w:p>
        </w:tc>
        <w:tc>
          <w:tcPr>
            <w:tcW w:w="397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raditional Arabic" w:hAnsi="Traditional Arabic"/>
                <w:lang w:val="fr-FR"/>
              </w:rPr>
            </w:pPr>
            <w:r w:rsidRPr="00B2117C">
              <w:rPr>
                <w:rFonts w:ascii="Traditional Arabic" w:hAnsi="Traditional Arabic" w:hint="cs"/>
                <w:rtl/>
                <w:lang w:val="fr-FR"/>
              </w:rPr>
              <w:t>العنوان</w:t>
            </w: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raditional Arabic" w:hAnsi="Traditional Arabic"/>
                <w:lang w:val="fr-FR"/>
              </w:rPr>
            </w:pPr>
            <w:r w:rsidRPr="00B2117C">
              <w:rPr>
                <w:rFonts w:ascii="Traditional Arabic" w:hAnsi="Traditional Arabic" w:hint="cs"/>
                <w:rtl/>
                <w:lang w:val="fr-FR"/>
              </w:rPr>
              <w:t>المرجع</w:t>
            </w:r>
          </w:p>
        </w:tc>
      </w:tr>
      <w:tr w:rsidR="00C84B1E" w:rsidRPr="00B2117C" w:rsidTr="000E4855">
        <w:trPr>
          <w:jc w:val="center"/>
        </w:trPr>
        <w:tc>
          <w:tcPr>
            <w:tcW w:w="2376" w:type="dxa"/>
            <w:shd w:val="clear" w:color="auto" w:fill="auto"/>
          </w:tcPr>
          <w:p w:rsidR="00C84B1E" w:rsidRPr="00B2117C" w:rsidRDefault="00C84B1E" w:rsidP="003F02BE">
            <w:pPr>
              <w:pStyle w:val="Tabletexte"/>
              <w:rPr>
                <w:rtl/>
                <w:lang w:val="en-GB" w:eastAsia="en-US"/>
              </w:rPr>
            </w:pPr>
            <w:r w:rsidRPr="00B2117C">
              <w:rPr>
                <w:rFonts w:hint="cs"/>
                <w:rtl/>
                <w:lang w:eastAsia="en-US"/>
              </w:rPr>
              <w:t xml:space="preserve">تضاف بعد آخر اجتماع للجنة الدراسات </w:t>
            </w:r>
            <w:r w:rsidRPr="00B2117C">
              <w:rPr>
                <w:lang w:val="en-GB" w:eastAsia="en-US"/>
              </w:rPr>
              <w:t>15</w:t>
            </w:r>
            <w:r w:rsidRPr="00B2117C">
              <w:rPr>
                <w:rFonts w:hint="cs"/>
                <w:rtl/>
                <w:lang w:val="en-GB" w:eastAsia="en-US"/>
              </w:rPr>
              <w:t xml:space="preserve"> في سبتمبر </w:t>
            </w:r>
            <w:r w:rsidRPr="00B2117C">
              <w:rPr>
                <w:lang w:val="en-GB" w:eastAsia="en-US"/>
              </w:rPr>
              <w:t>2016</w:t>
            </w:r>
            <w:r w:rsidRPr="00B2117C">
              <w:rPr>
                <w:rFonts w:hint="cs"/>
                <w:rtl/>
                <w:lang w:val="en-GB" w:eastAsia="en-US"/>
              </w:rPr>
              <w:t>، إذا لزم الأمر.</w:t>
            </w:r>
          </w:p>
        </w:tc>
        <w:tc>
          <w:tcPr>
            <w:tcW w:w="1417" w:type="dxa"/>
            <w:shd w:val="clear" w:color="auto" w:fill="auto"/>
          </w:tcPr>
          <w:p w:rsidR="00C84B1E" w:rsidRPr="00B2117C" w:rsidRDefault="00C84B1E" w:rsidP="000E4855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187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 w:val="0"/>
              <w:autoSpaceDE w:val="0"/>
              <w:autoSpaceDN w:val="0"/>
              <w:adjustRightInd w:val="0"/>
              <w:spacing w:before="60" w:after="60" w:line="260" w:lineRule="exact"/>
              <w:textAlignment w:val="baseline"/>
              <w:rPr>
                <w:rFonts w:ascii="Traditional Arabic" w:eastAsia="Times New Roman" w:hAnsi="Traditional Arabic"/>
                <w:sz w:val="20"/>
                <w:szCs w:val="26"/>
                <w:lang w:eastAsia="en-US"/>
              </w:rPr>
            </w:pPr>
          </w:p>
        </w:tc>
        <w:tc>
          <w:tcPr>
            <w:tcW w:w="3970" w:type="dxa"/>
            <w:shd w:val="clear" w:color="auto" w:fill="auto"/>
          </w:tcPr>
          <w:p w:rsidR="00C84B1E" w:rsidRPr="00B2117C" w:rsidRDefault="00C84B1E" w:rsidP="000E4855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187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 w:val="0"/>
              <w:autoSpaceDE w:val="0"/>
              <w:autoSpaceDN w:val="0"/>
              <w:adjustRightInd w:val="0"/>
              <w:spacing w:before="60" w:after="60" w:line="260" w:lineRule="exact"/>
              <w:textAlignment w:val="baseline"/>
              <w:rPr>
                <w:rFonts w:ascii="Traditional Arabic" w:eastAsia="Times New Roman" w:hAnsi="Traditional Arabic"/>
                <w:sz w:val="20"/>
                <w:szCs w:val="26"/>
                <w:lang w:eastAsia="en-US"/>
              </w:rPr>
            </w:pPr>
          </w:p>
        </w:tc>
        <w:tc>
          <w:tcPr>
            <w:tcW w:w="1984" w:type="dxa"/>
            <w:shd w:val="clear" w:color="auto" w:fill="auto"/>
          </w:tcPr>
          <w:p w:rsidR="00C84B1E" w:rsidRPr="00B2117C" w:rsidRDefault="00C84B1E" w:rsidP="000E4855">
            <w:pPr>
              <w:tabs>
                <w:tab w:val="left" w:pos="284"/>
                <w:tab w:val="left" w:pos="567"/>
                <w:tab w:val="left" w:pos="851"/>
                <w:tab w:val="left" w:pos="1134"/>
                <w:tab w:val="left" w:pos="1418"/>
                <w:tab w:val="left" w:pos="1701"/>
                <w:tab w:val="left" w:pos="187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overflowPunct w:val="0"/>
              <w:autoSpaceDE w:val="0"/>
              <w:autoSpaceDN w:val="0"/>
              <w:adjustRightInd w:val="0"/>
              <w:spacing w:before="60" w:after="60" w:line="260" w:lineRule="exact"/>
              <w:textAlignment w:val="baseline"/>
              <w:rPr>
                <w:rFonts w:ascii="Traditional Arabic" w:eastAsia="Times New Roman" w:hAnsi="Traditional Arabic"/>
                <w:sz w:val="20"/>
                <w:szCs w:val="26"/>
                <w:lang w:eastAsia="en-US"/>
              </w:rPr>
            </w:pPr>
          </w:p>
        </w:tc>
      </w:tr>
    </w:tbl>
    <w:p w:rsidR="00C84B1E" w:rsidRPr="00961C32" w:rsidRDefault="00C84B1E" w:rsidP="000E4855">
      <w:pPr>
        <w:pStyle w:val="TableNo"/>
      </w:pPr>
      <w:r w:rsidRPr="00961C32">
        <w:rPr>
          <w:rFonts w:hint="cs"/>
          <w:rtl/>
        </w:rPr>
        <w:t xml:space="preserve">الجدول </w:t>
      </w:r>
      <w:r w:rsidRPr="00961C32">
        <w:t>11</w:t>
      </w:r>
    </w:p>
    <w:p w:rsidR="00C84B1E" w:rsidRPr="008357DF" w:rsidRDefault="00C84B1E" w:rsidP="000E4855">
      <w:pPr>
        <w:pStyle w:val="Tabletitle"/>
        <w:rPr>
          <w:rtl/>
        </w:rPr>
      </w:pPr>
      <w:r w:rsidRPr="008357DF">
        <w:rPr>
          <w:rFonts w:hint="cs"/>
          <w:rtl/>
        </w:rPr>
        <w:t xml:space="preserve">لجنة الدراسات </w:t>
      </w:r>
      <w:r>
        <w:t>15</w:t>
      </w:r>
      <w:r w:rsidRPr="008357DF">
        <w:rPr>
          <w:rFonts w:hint="cs"/>
          <w:rtl/>
        </w:rPr>
        <w:t xml:space="preserve"> - </w:t>
      </w:r>
      <w:r>
        <w:rPr>
          <w:rFonts w:hint="cs"/>
          <w:rtl/>
        </w:rPr>
        <w:t>الإضافات</w:t>
      </w:r>
    </w:p>
    <w:tbl>
      <w:tblPr>
        <w:bidiVisual/>
        <w:tblW w:w="976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7"/>
        <w:gridCol w:w="1276"/>
        <w:gridCol w:w="1348"/>
        <w:gridCol w:w="5245"/>
      </w:tblGrid>
      <w:tr w:rsidR="00C84B1E" w:rsidRPr="00B2117C" w:rsidTr="000E4855">
        <w:trPr>
          <w:tblHeader/>
          <w:jc w:val="center"/>
        </w:trPr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التوصية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التاريخ</w:t>
            </w:r>
          </w:p>
        </w:tc>
        <w:tc>
          <w:tcPr>
            <w:tcW w:w="134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الحالة</w:t>
            </w:r>
          </w:p>
        </w:tc>
        <w:tc>
          <w:tcPr>
            <w:tcW w:w="524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B2117C">
              <w:rPr>
                <w:rFonts w:ascii="Times New Roman" w:hAnsi="Times New Roman" w:hint="cs"/>
                <w:rtl/>
                <w:lang w:val="fr-FR"/>
              </w:rPr>
              <w:t>العنوان</w:t>
            </w:r>
          </w:p>
        </w:tc>
      </w:tr>
      <w:tr w:rsidR="00C84B1E" w:rsidRPr="00B2117C" w:rsidTr="000E4855">
        <w:trPr>
          <w:jc w:val="center"/>
        </w:trPr>
        <w:tc>
          <w:tcPr>
            <w:tcW w:w="189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B2117C" w:rsidRDefault="00307370" w:rsidP="005C7881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hyperlink r:id="rId549" w:history="1">
              <w:bookmarkStart w:id="953" w:name="lt_pId2973"/>
              <w:r w:rsidR="00C84B1E" w:rsidRPr="00B2117C">
                <w:rPr>
                  <w:rFonts w:eastAsia="Times New Roman"/>
                  <w:color w:val="0000FF"/>
                  <w:u w:val="single"/>
                  <w:lang w:eastAsia="en-US"/>
                </w:rPr>
                <w:t>G Suppl. 39</w:t>
              </w:r>
              <w:bookmarkEnd w:id="953"/>
            </w:hyperlink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B2117C">
              <w:rPr>
                <w:rFonts w:eastAsia="Times New Roman"/>
                <w:lang w:eastAsia="en-US"/>
              </w:rPr>
              <w:t>2016-02-26</w:t>
            </w:r>
          </w:p>
        </w:tc>
        <w:tc>
          <w:tcPr>
            <w:tcW w:w="134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نافذة</w:t>
            </w:r>
          </w:p>
        </w:tc>
        <w:tc>
          <w:tcPr>
            <w:tcW w:w="5245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تصميم الأنظمة البصرية والاعتبارات الهندسية</w:t>
            </w:r>
          </w:p>
        </w:tc>
      </w:tr>
      <w:tr w:rsidR="00C84B1E" w:rsidRPr="00B2117C" w:rsidTr="000E4855">
        <w:trPr>
          <w:jc w:val="center"/>
        </w:trPr>
        <w:tc>
          <w:tcPr>
            <w:tcW w:w="1897" w:type="dxa"/>
            <w:shd w:val="clear" w:color="auto" w:fill="auto"/>
            <w:vAlign w:val="center"/>
          </w:tcPr>
          <w:p w:rsidR="00C84B1E" w:rsidRPr="00B2117C" w:rsidRDefault="00307370" w:rsidP="005C7881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hyperlink r:id="rId550" w:history="1">
              <w:bookmarkStart w:id="954" w:name="lt_pId2977"/>
              <w:r w:rsidR="00C84B1E" w:rsidRPr="00B2117C">
                <w:rPr>
                  <w:rFonts w:eastAsia="Times New Roman"/>
                  <w:color w:val="0000FF"/>
                  <w:u w:val="single"/>
                  <w:lang w:eastAsia="en-US"/>
                </w:rPr>
                <w:t>G Suppl. 42</w:t>
              </w:r>
              <w:bookmarkEnd w:id="954"/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B2117C">
              <w:rPr>
                <w:rFonts w:eastAsia="Times New Roman"/>
                <w:lang w:eastAsia="en-US"/>
              </w:rPr>
              <w:t>2014-04-04</w:t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نافذة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rtl/>
                <w:lang w:eastAsia="en-US"/>
              </w:rPr>
            </w:pPr>
            <w:r w:rsidRPr="00B2117C">
              <w:rPr>
                <w:rFonts w:hint="cs"/>
                <w:rtl/>
              </w:rPr>
              <w:t>دليل استعمال توصيات قطاع تقييس الاتصالات فيما يتعلق بتكنولوجيا الألياف والأنظمة البصرية</w:t>
            </w:r>
          </w:p>
        </w:tc>
      </w:tr>
      <w:tr w:rsidR="00C84B1E" w:rsidRPr="00B2117C" w:rsidTr="000E4855">
        <w:trPr>
          <w:jc w:val="center"/>
        </w:trPr>
        <w:tc>
          <w:tcPr>
            <w:tcW w:w="1897" w:type="dxa"/>
            <w:shd w:val="clear" w:color="auto" w:fill="auto"/>
            <w:vAlign w:val="center"/>
          </w:tcPr>
          <w:p w:rsidR="00C84B1E" w:rsidRPr="00B2117C" w:rsidRDefault="00307370" w:rsidP="005C7881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hyperlink r:id="rId551" w:history="1">
              <w:bookmarkStart w:id="955" w:name="lt_pId2981"/>
              <w:r w:rsidR="00C84B1E" w:rsidRPr="00B2117C">
                <w:rPr>
                  <w:rFonts w:eastAsia="Times New Roman"/>
                  <w:color w:val="0000FF"/>
                  <w:u w:val="single"/>
                  <w:lang w:eastAsia="en-US"/>
                </w:rPr>
                <w:t>G Suppl. 51</w:t>
              </w:r>
              <w:bookmarkEnd w:id="955"/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B2117C">
              <w:rPr>
                <w:rFonts w:eastAsia="Times New Roman"/>
                <w:lang w:eastAsia="en-US"/>
              </w:rPr>
              <w:t>2016-02-26</w:t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نافذة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 xml:space="preserve">اعتبارات حماية الشبكة </w:t>
            </w:r>
            <w:r w:rsidRPr="00B2117C">
              <w:rPr>
                <w:rtl/>
              </w:rPr>
              <w:t>البصرية المنفعلة</w:t>
            </w:r>
          </w:p>
        </w:tc>
      </w:tr>
      <w:tr w:rsidR="00C84B1E" w:rsidRPr="00B2117C" w:rsidTr="000E4855">
        <w:trPr>
          <w:jc w:val="center"/>
        </w:trPr>
        <w:tc>
          <w:tcPr>
            <w:tcW w:w="1897" w:type="dxa"/>
            <w:shd w:val="clear" w:color="auto" w:fill="auto"/>
            <w:vAlign w:val="center"/>
          </w:tcPr>
          <w:p w:rsidR="00C84B1E" w:rsidRPr="00B2117C" w:rsidRDefault="00307370" w:rsidP="005C7881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hyperlink r:id="rId552" w:history="1">
              <w:bookmarkStart w:id="956" w:name="lt_pId2985"/>
              <w:r w:rsidR="00C84B1E" w:rsidRPr="00B2117C">
                <w:rPr>
                  <w:rFonts w:eastAsia="Times New Roman"/>
                  <w:color w:val="0000FF"/>
                  <w:u w:val="single"/>
                  <w:lang w:eastAsia="en-US"/>
                </w:rPr>
                <w:t>G Suppl. 53</w:t>
              </w:r>
              <w:bookmarkEnd w:id="956"/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B2117C">
              <w:rPr>
                <w:rFonts w:eastAsia="Times New Roman"/>
                <w:lang w:eastAsia="en-US"/>
              </w:rPr>
              <w:t>2014-12-05</w:t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نافذة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rtl/>
                <w:lang w:eastAsia="en-US"/>
              </w:rPr>
            </w:pPr>
            <w:r w:rsidRPr="00B2117C">
              <w:rPr>
                <w:rFonts w:hint="cs"/>
                <w:rtl/>
              </w:rPr>
              <w:t xml:space="preserve">إرشاد بشأن مراقبة أداء </w:t>
            </w:r>
            <w:r w:rsidRPr="00B2117C">
              <w:rPr>
                <w:rFonts w:eastAsia="Times New Roman"/>
                <w:lang w:eastAsia="en-US"/>
              </w:rPr>
              <w:t>OAM</w:t>
            </w:r>
            <w:r w:rsidRPr="00B2117C">
              <w:rPr>
                <w:rFonts w:hint="cs"/>
                <w:rtl/>
              </w:rPr>
              <w:t xml:space="preserve"> في الإثرنت</w:t>
            </w:r>
          </w:p>
        </w:tc>
      </w:tr>
      <w:tr w:rsidR="00C84B1E" w:rsidRPr="00B2117C" w:rsidTr="000E4855">
        <w:trPr>
          <w:jc w:val="center"/>
        </w:trPr>
        <w:tc>
          <w:tcPr>
            <w:tcW w:w="1897" w:type="dxa"/>
            <w:shd w:val="clear" w:color="auto" w:fill="auto"/>
            <w:vAlign w:val="center"/>
          </w:tcPr>
          <w:p w:rsidR="00C84B1E" w:rsidRPr="00B2117C" w:rsidRDefault="00307370" w:rsidP="005C7881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hyperlink r:id="rId553" w:history="1">
              <w:bookmarkStart w:id="957" w:name="lt_pId2989"/>
              <w:r w:rsidR="00C84B1E" w:rsidRPr="00B2117C">
                <w:rPr>
                  <w:rFonts w:eastAsia="Times New Roman"/>
                  <w:color w:val="0000FF"/>
                  <w:u w:val="single"/>
                  <w:lang w:eastAsia="en-US"/>
                </w:rPr>
                <w:t>G Suppl. 54</w:t>
              </w:r>
              <w:bookmarkEnd w:id="957"/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B2117C">
              <w:rPr>
                <w:rFonts w:eastAsia="Times New Roman"/>
                <w:lang w:eastAsia="en-US"/>
              </w:rPr>
              <w:t>2015-07-03</w:t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نافذة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تبديل الحماية الخطية للإثرنت</w:t>
            </w:r>
          </w:p>
        </w:tc>
      </w:tr>
      <w:tr w:rsidR="00C84B1E" w:rsidRPr="00B2117C" w:rsidTr="000E4855">
        <w:trPr>
          <w:jc w:val="center"/>
        </w:trPr>
        <w:tc>
          <w:tcPr>
            <w:tcW w:w="1897" w:type="dxa"/>
            <w:shd w:val="clear" w:color="auto" w:fill="auto"/>
            <w:vAlign w:val="center"/>
          </w:tcPr>
          <w:p w:rsidR="00C84B1E" w:rsidRPr="00B2117C" w:rsidRDefault="00307370" w:rsidP="005C7881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hyperlink r:id="rId554" w:history="1">
              <w:bookmarkStart w:id="958" w:name="lt_pId2993"/>
              <w:r w:rsidR="00C84B1E" w:rsidRPr="00B2117C">
                <w:rPr>
                  <w:rFonts w:eastAsia="Times New Roman"/>
                  <w:color w:val="0000FF"/>
                  <w:u w:val="single"/>
                  <w:lang w:eastAsia="en-US"/>
                </w:rPr>
                <w:t>G Suppl. 55</w:t>
              </w:r>
              <w:bookmarkEnd w:id="958"/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B2117C">
              <w:rPr>
                <w:rFonts w:eastAsia="Times New Roman"/>
                <w:lang w:eastAsia="en-US"/>
              </w:rPr>
              <w:t>2015-07-03</w:t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نافذة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C84B1E" w:rsidRPr="00B2117C" w:rsidRDefault="00C84B1E" w:rsidP="001154CE">
            <w:pPr>
              <w:pStyle w:val="Tabletexte"/>
              <w:rPr>
                <w:rFonts w:eastAsia="Times New Roman"/>
                <w:rtl/>
                <w:lang w:eastAsia="en-US"/>
              </w:rPr>
            </w:pPr>
            <w:r w:rsidRPr="00B2117C">
              <w:rPr>
                <w:rFonts w:hint="cs"/>
                <w:rtl/>
              </w:rPr>
              <w:t xml:space="preserve">تكنولوجيات الراديو عبر الألياف </w:t>
            </w:r>
            <w:r w:rsidR="001154CE">
              <w:t>(</w:t>
            </w:r>
            <w:r w:rsidRPr="00B2117C">
              <w:rPr>
                <w:rFonts w:eastAsia="Times New Roman"/>
                <w:lang w:eastAsia="en-US"/>
              </w:rPr>
              <w:t>RoF</w:t>
            </w:r>
            <w:r w:rsidR="001154CE">
              <w:t>)</w:t>
            </w:r>
            <w:r w:rsidRPr="00B2117C">
              <w:rPr>
                <w:rFonts w:hint="cs"/>
                <w:rtl/>
              </w:rPr>
              <w:t xml:space="preserve"> وتطبيقاتها</w:t>
            </w:r>
          </w:p>
        </w:tc>
      </w:tr>
      <w:tr w:rsidR="00C84B1E" w:rsidRPr="00B2117C" w:rsidTr="000E4855">
        <w:trPr>
          <w:jc w:val="center"/>
        </w:trPr>
        <w:tc>
          <w:tcPr>
            <w:tcW w:w="1897" w:type="dxa"/>
            <w:shd w:val="clear" w:color="auto" w:fill="auto"/>
            <w:vAlign w:val="center"/>
          </w:tcPr>
          <w:p w:rsidR="00C84B1E" w:rsidRPr="00B2117C" w:rsidRDefault="00307370" w:rsidP="005C7881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hyperlink r:id="rId555" w:history="1">
              <w:bookmarkStart w:id="959" w:name="lt_pId2997"/>
              <w:r w:rsidR="00C84B1E" w:rsidRPr="00B2117C">
                <w:rPr>
                  <w:rFonts w:eastAsia="Times New Roman"/>
                  <w:color w:val="0000FF"/>
                  <w:u w:val="single"/>
                  <w:lang w:eastAsia="en-US"/>
                </w:rPr>
                <w:t>G Suppl. 56</w:t>
              </w:r>
              <w:bookmarkEnd w:id="959"/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B2117C">
              <w:rPr>
                <w:rFonts w:eastAsia="Times New Roman"/>
                <w:lang w:eastAsia="en-US"/>
              </w:rPr>
              <w:t>2015-07-03</w:t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مبدلة</w:t>
            </w:r>
          </w:p>
        </w:tc>
        <w:tc>
          <w:tcPr>
            <w:tcW w:w="5245" w:type="dxa"/>
            <w:shd w:val="clear" w:color="auto" w:fill="auto"/>
          </w:tcPr>
          <w:p w:rsidR="00C84B1E" w:rsidRPr="00B2117C" w:rsidRDefault="00C84B1E" w:rsidP="001154CE">
            <w:pPr>
              <w:pStyle w:val="Tabletexte"/>
            </w:pPr>
            <w:r w:rsidRPr="00B2117C">
              <w:rPr>
                <w:rFonts w:hint="cs"/>
                <w:rtl/>
              </w:rPr>
              <w:t xml:space="preserve">نقل إشارات </w:t>
            </w:r>
            <w:r w:rsidRPr="00B2117C">
              <w:rPr>
                <w:rFonts w:eastAsia="Times New Roman"/>
                <w:lang w:eastAsia="en-US"/>
              </w:rPr>
              <w:t>CPRI</w:t>
            </w:r>
            <w:r w:rsidRPr="00B2117C">
              <w:rPr>
                <w:rFonts w:hint="cs"/>
                <w:rtl/>
              </w:rPr>
              <w:t xml:space="preserve"> في شبكات النقل البصرية </w:t>
            </w:r>
            <w:r w:rsidR="001154CE">
              <w:t>(</w:t>
            </w:r>
            <w:r w:rsidRPr="00B2117C">
              <w:rPr>
                <w:rFonts w:eastAsia="Times New Roman"/>
                <w:lang w:eastAsia="en-US"/>
              </w:rPr>
              <w:t>OTN</w:t>
            </w:r>
            <w:r w:rsidR="001154CE">
              <w:rPr>
                <w:rFonts w:eastAsia="Times New Roman"/>
                <w:lang w:eastAsia="en-US"/>
              </w:rPr>
              <w:t>)</w:t>
            </w:r>
          </w:p>
        </w:tc>
      </w:tr>
      <w:tr w:rsidR="00C84B1E" w:rsidRPr="00B2117C" w:rsidTr="00527094">
        <w:trPr>
          <w:jc w:val="center"/>
        </w:trPr>
        <w:tc>
          <w:tcPr>
            <w:tcW w:w="1897" w:type="dxa"/>
            <w:shd w:val="clear" w:color="auto" w:fill="auto"/>
            <w:vAlign w:val="center"/>
          </w:tcPr>
          <w:p w:rsidR="00C84B1E" w:rsidRPr="00B2117C" w:rsidRDefault="00307370" w:rsidP="005C7881">
            <w:pPr>
              <w:pStyle w:val="Tabletexte"/>
              <w:keepNext/>
              <w:jc w:val="center"/>
              <w:rPr>
                <w:rFonts w:eastAsia="Times New Roman"/>
                <w:lang w:eastAsia="en-US"/>
              </w:rPr>
            </w:pPr>
            <w:hyperlink r:id="rId556" w:history="1">
              <w:bookmarkStart w:id="960" w:name="lt_pId3001"/>
              <w:r w:rsidR="00C84B1E" w:rsidRPr="00B2117C">
                <w:rPr>
                  <w:rFonts w:eastAsia="Times New Roman"/>
                  <w:color w:val="0000FF"/>
                  <w:u w:val="single"/>
                  <w:lang w:eastAsia="en-US"/>
                </w:rPr>
                <w:t>G Suppl. 56</w:t>
              </w:r>
              <w:bookmarkEnd w:id="960"/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keepNext/>
              <w:rPr>
                <w:rFonts w:eastAsia="Times New Roman"/>
                <w:lang w:eastAsia="en-US"/>
              </w:rPr>
            </w:pPr>
            <w:r w:rsidRPr="00B2117C">
              <w:rPr>
                <w:rFonts w:eastAsia="Times New Roman"/>
                <w:lang w:eastAsia="en-US"/>
              </w:rPr>
              <w:t>2016-02-26</w:t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keepNext/>
              <w:jc w:val="center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نافذة</w:t>
            </w:r>
          </w:p>
        </w:tc>
        <w:tc>
          <w:tcPr>
            <w:tcW w:w="5245" w:type="dxa"/>
            <w:shd w:val="clear" w:color="auto" w:fill="auto"/>
          </w:tcPr>
          <w:p w:rsidR="00C84B1E" w:rsidRPr="00B2117C" w:rsidRDefault="00C84B1E" w:rsidP="001154CE">
            <w:pPr>
              <w:pStyle w:val="Tabletexte"/>
              <w:keepNext/>
            </w:pPr>
            <w:r w:rsidRPr="00B2117C">
              <w:rPr>
                <w:rFonts w:hint="cs"/>
                <w:rtl/>
              </w:rPr>
              <w:t xml:space="preserve">نقل إشارات </w:t>
            </w:r>
            <w:r w:rsidRPr="00B2117C">
              <w:rPr>
                <w:rFonts w:eastAsia="Times New Roman"/>
                <w:lang w:eastAsia="en-US"/>
              </w:rPr>
              <w:t>CPRI</w:t>
            </w:r>
            <w:r w:rsidRPr="00B2117C">
              <w:rPr>
                <w:rFonts w:hint="cs"/>
                <w:rtl/>
              </w:rPr>
              <w:t xml:space="preserve"> في شبكات النقل البصرية </w:t>
            </w:r>
            <w:r w:rsidR="001154CE">
              <w:t>(</w:t>
            </w:r>
            <w:r w:rsidRPr="00B2117C">
              <w:rPr>
                <w:rFonts w:eastAsia="Times New Roman"/>
                <w:lang w:eastAsia="en-US"/>
              </w:rPr>
              <w:t>OTN</w:t>
            </w:r>
            <w:r w:rsidR="001154CE">
              <w:rPr>
                <w:rFonts w:eastAsia="Times New Roman"/>
                <w:lang w:eastAsia="en-US"/>
              </w:rPr>
              <w:t>)</w:t>
            </w:r>
          </w:p>
        </w:tc>
      </w:tr>
      <w:tr w:rsidR="00C84B1E" w:rsidRPr="00B2117C" w:rsidTr="00527094">
        <w:trPr>
          <w:jc w:val="center"/>
        </w:trPr>
        <w:tc>
          <w:tcPr>
            <w:tcW w:w="1897" w:type="dxa"/>
            <w:shd w:val="clear" w:color="auto" w:fill="auto"/>
            <w:vAlign w:val="center"/>
          </w:tcPr>
          <w:p w:rsidR="00C84B1E" w:rsidRPr="00B2117C" w:rsidRDefault="00307370" w:rsidP="005C7881">
            <w:pPr>
              <w:pStyle w:val="Tabletexte"/>
              <w:keepNext/>
              <w:jc w:val="center"/>
              <w:rPr>
                <w:rFonts w:eastAsia="Times New Roman"/>
                <w:lang w:eastAsia="en-US"/>
              </w:rPr>
            </w:pPr>
            <w:hyperlink r:id="rId557" w:history="1">
              <w:bookmarkStart w:id="961" w:name="lt_pId3005"/>
              <w:r w:rsidR="00C84B1E" w:rsidRPr="00B2117C">
                <w:rPr>
                  <w:rFonts w:eastAsia="Times New Roman"/>
                  <w:color w:val="0000FF"/>
                  <w:u w:val="single"/>
                  <w:lang w:eastAsia="en-US"/>
                </w:rPr>
                <w:t>G Suppl. 57</w:t>
              </w:r>
              <w:bookmarkEnd w:id="961"/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keepNext/>
              <w:rPr>
                <w:rFonts w:eastAsia="Times New Roman"/>
                <w:lang w:eastAsia="en-US"/>
              </w:rPr>
            </w:pPr>
            <w:r w:rsidRPr="00B2117C">
              <w:rPr>
                <w:rFonts w:eastAsia="Times New Roman"/>
                <w:lang w:eastAsia="en-US"/>
              </w:rPr>
              <w:t>2015-07-03</w:t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keepNext/>
              <w:jc w:val="center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نافذة</w:t>
            </w:r>
          </w:p>
        </w:tc>
        <w:tc>
          <w:tcPr>
            <w:tcW w:w="5245" w:type="dxa"/>
            <w:shd w:val="clear" w:color="auto" w:fill="auto"/>
          </w:tcPr>
          <w:p w:rsidR="00C84B1E" w:rsidRPr="00B2117C" w:rsidRDefault="00C84B1E" w:rsidP="003F02BE">
            <w:pPr>
              <w:pStyle w:val="Tabletexte"/>
              <w:keepNext/>
            </w:pPr>
            <w:r w:rsidRPr="00B2117C">
              <w:rPr>
                <w:rFonts w:hint="cs"/>
                <w:rtl/>
              </w:rPr>
              <w:t xml:space="preserve">مواصفات المنازل الذكية من أجل أجهزة </w:t>
            </w:r>
            <w:r w:rsidRPr="00B2117C">
              <w:rPr>
                <w:rFonts w:eastAsia="Times New Roman"/>
                <w:lang w:eastAsia="en-US"/>
              </w:rPr>
              <w:t>6LoWPAN</w:t>
            </w:r>
            <w:r w:rsidRPr="00B2117C">
              <w:rPr>
                <w:rFonts w:hint="cs"/>
                <w:rtl/>
              </w:rPr>
              <w:t xml:space="preserve"> </w:t>
            </w:r>
          </w:p>
        </w:tc>
      </w:tr>
      <w:tr w:rsidR="00C84B1E" w:rsidRPr="00B2117C" w:rsidTr="00527094">
        <w:trPr>
          <w:jc w:val="center"/>
        </w:trPr>
        <w:tc>
          <w:tcPr>
            <w:tcW w:w="1897" w:type="dxa"/>
            <w:shd w:val="clear" w:color="auto" w:fill="auto"/>
            <w:vAlign w:val="center"/>
          </w:tcPr>
          <w:p w:rsidR="00C84B1E" w:rsidRPr="00B2117C" w:rsidRDefault="00307370" w:rsidP="005C7881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hyperlink r:id="rId558" w:history="1">
              <w:bookmarkStart w:id="962" w:name="lt_pId3009"/>
              <w:r w:rsidR="00C84B1E" w:rsidRPr="00B2117C">
                <w:rPr>
                  <w:rFonts w:eastAsia="Times New Roman"/>
                  <w:color w:val="0000FF"/>
                  <w:u w:val="single"/>
                  <w:lang w:eastAsia="en-US"/>
                </w:rPr>
                <w:t>G Suppl. 58</w:t>
              </w:r>
              <w:bookmarkEnd w:id="962"/>
            </w:hyperlink>
          </w:p>
        </w:tc>
        <w:tc>
          <w:tcPr>
            <w:tcW w:w="1276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B2117C">
              <w:rPr>
                <w:rFonts w:eastAsia="Times New Roman"/>
                <w:lang w:eastAsia="en-US"/>
              </w:rPr>
              <w:t>2016-02-26</w:t>
            </w:r>
          </w:p>
        </w:tc>
        <w:tc>
          <w:tcPr>
            <w:tcW w:w="1348" w:type="dxa"/>
            <w:shd w:val="clear" w:color="auto" w:fill="auto"/>
            <w:vAlign w:val="center"/>
          </w:tcPr>
          <w:p w:rsidR="00C84B1E" w:rsidRPr="00B2117C" w:rsidRDefault="00C84B1E" w:rsidP="003F02BE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r w:rsidRPr="00B2117C">
              <w:rPr>
                <w:rFonts w:hint="cs"/>
                <w:rtl/>
              </w:rPr>
              <w:t>نافذة</w:t>
            </w:r>
          </w:p>
        </w:tc>
        <w:tc>
          <w:tcPr>
            <w:tcW w:w="5245" w:type="dxa"/>
            <w:shd w:val="clear" w:color="auto" w:fill="auto"/>
          </w:tcPr>
          <w:p w:rsidR="00C84B1E" w:rsidRPr="00B2117C" w:rsidRDefault="00C84B1E" w:rsidP="001154CE">
            <w:pPr>
              <w:pStyle w:val="Tabletexte"/>
              <w:rPr>
                <w:rtl/>
                <w:lang w:bidi="ar-EG"/>
              </w:rPr>
            </w:pPr>
            <w:r w:rsidRPr="00B2117C">
              <w:rPr>
                <w:rFonts w:hint="cs"/>
                <w:rtl/>
              </w:rPr>
              <w:t xml:space="preserve">السطوح البينية لإطار النمائط </w:t>
            </w:r>
            <w:r w:rsidR="001154CE">
              <w:t>(</w:t>
            </w:r>
            <w:r w:rsidRPr="00B2117C">
              <w:rPr>
                <w:rFonts w:eastAsia="Times New Roman"/>
                <w:lang w:eastAsia="en-US"/>
              </w:rPr>
              <w:t>MFI</w:t>
            </w:r>
            <w:r w:rsidR="001154CE">
              <w:rPr>
                <w:rFonts w:eastAsia="Times New Roman"/>
                <w:lang w:eastAsia="en-US"/>
              </w:rPr>
              <w:t>)</w:t>
            </w:r>
            <w:r w:rsidRPr="00B2117C">
              <w:rPr>
                <w:rFonts w:hint="cs"/>
                <w:rtl/>
              </w:rPr>
              <w:t xml:space="preserve"> لشبكات النقل البصرية </w:t>
            </w:r>
            <w:r w:rsidR="001154CE">
              <w:t>(</w:t>
            </w:r>
            <w:r w:rsidRPr="00B2117C">
              <w:rPr>
                <w:rFonts w:eastAsia="Times New Roman"/>
                <w:lang w:eastAsia="en-US"/>
              </w:rPr>
              <w:t>OTN</w:t>
            </w:r>
            <w:r w:rsidR="001154CE">
              <w:t>)</w:t>
            </w:r>
          </w:p>
        </w:tc>
      </w:tr>
    </w:tbl>
    <w:p w:rsidR="00C84B1E" w:rsidRPr="008D069D" w:rsidRDefault="00C84B1E" w:rsidP="000E4855">
      <w:pPr>
        <w:pStyle w:val="TableNo"/>
        <w:rPr>
          <w:rtl/>
        </w:rPr>
      </w:pPr>
      <w:r w:rsidRPr="008D069D">
        <w:rPr>
          <w:rFonts w:hint="cs"/>
          <w:rtl/>
        </w:rPr>
        <w:t xml:space="preserve">الجدول </w:t>
      </w:r>
      <w:r w:rsidRPr="008D069D">
        <w:t>12</w:t>
      </w:r>
    </w:p>
    <w:p w:rsidR="00C84B1E" w:rsidRDefault="00C84B1E" w:rsidP="000E4855">
      <w:pPr>
        <w:pStyle w:val="Tabletitle"/>
        <w:rPr>
          <w:rtl/>
          <w:lang w:bidi="ar-EG"/>
        </w:rPr>
      </w:pPr>
      <w:r w:rsidRPr="0078297A">
        <w:rPr>
          <w:rFonts w:hint="cs"/>
          <w:rtl/>
        </w:rPr>
        <w:t xml:space="preserve">لجنة الدراسات </w:t>
      </w:r>
      <w:r>
        <w:t>15</w:t>
      </w:r>
      <w:r w:rsidRPr="0078297A">
        <w:rPr>
          <w:rFonts w:hint="cs"/>
          <w:rtl/>
        </w:rPr>
        <w:t xml:space="preserve"> - الورقات التقني</w:t>
      </w:r>
      <w:r>
        <w:rPr>
          <w:rFonts w:hint="cs"/>
          <w:rtl/>
          <w:lang w:bidi="ar-EG"/>
        </w:rPr>
        <w:t>ة</w:t>
      </w:r>
    </w:p>
    <w:tbl>
      <w:tblPr>
        <w:bidiVisual/>
        <w:tblW w:w="976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7"/>
        <w:gridCol w:w="1276"/>
        <w:gridCol w:w="992"/>
        <w:gridCol w:w="5601"/>
      </w:tblGrid>
      <w:tr w:rsidR="00C84B1E" w:rsidRPr="00E93F04" w:rsidTr="000E4855">
        <w:trPr>
          <w:tblHeader/>
          <w:jc w:val="center"/>
        </w:trPr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التوصية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التاريخ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الحالة</w:t>
            </w:r>
          </w:p>
        </w:tc>
        <w:tc>
          <w:tcPr>
            <w:tcW w:w="560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العنوان</w:t>
            </w:r>
          </w:p>
        </w:tc>
      </w:tr>
      <w:tr w:rsidR="00C84B1E" w:rsidRPr="00E93F04" w:rsidTr="00655E25">
        <w:trPr>
          <w:jc w:val="center"/>
        </w:trPr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307370" w:rsidP="005C7881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hyperlink r:id="rId559" w:history="1">
              <w:bookmarkStart w:id="963" w:name="lt_pId3019"/>
              <w:r w:rsidR="00C84B1E" w:rsidRPr="00E93F04">
                <w:rPr>
                  <w:rFonts w:eastAsia="Times New Roman"/>
                  <w:color w:val="0000FF"/>
                  <w:u w:val="single"/>
                  <w:lang w:eastAsia="en-US"/>
                </w:rPr>
                <w:t>TPLS.G-HN</w:t>
              </w:r>
              <w:bookmarkEnd w:id="963"/>
            </w:hyperlink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E93F04">
              <w:rPr>
                <w:rFonts w:eastAsia="Times New Roman"/>
                <w:lang w:eastAsia="en-US"/>
              </w:rPr>
              <w:t>2015-07-03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3F02BE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r w:rsidRPr="00E93F04">
              <w:rPr>
                <w:rFonts w:hint="cs"/>
                <w:rtl/>
              </w:rPr>
              <w:t>جديدة</w:t>
            </w:r>
          </w:p>
        </w:tc>
        <w:tc>
          <w:tcPr>
            <w:tcW w:w="560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3F02BE">
            <w:pPr>
              <w:pStyle w:val="Tabletexte"/>
              <w:rPr>
                <w:rFonts w:eastAsia="Times New Roman"/>
                <w:rtl/>
                <w:lang w:eastAsia="en-US" w:bidi="ar-EG"/>
              </w:rPr>
            </w:pPr>
            <w:r w:rsidRPr="00E93F04">
              <w:rPr>
                <w:rFonts w:hint="cs"/>
                <w:rtl/>
              </w:rPr>
              <w:t xml:space="preserve">تشغيل تكنولوجيا </w:t>
            </w:r>
            <w:r w:rsidRPr="00E93F04">
              <w:rPr>
                <w:rFonts w:eastAsia="Times New Roman"/>
                <w:lang w:eastAsia="en-US"/>
              </w:rPr>
              <w:t>G.hn</w:t>
            </w:r>
            <w:r w:rsidRPr="00E93F04">
              <w:rPr>
                <w:rFonts w:hint="cs"/>
                <w:rtl/>
              </w:rPr>
              <w:t xml:space="preserve"> عبر </w:t>
            </w:r>
            <w:r>
              <w:rPr>
                <w:rFonts w:hint="cs"/>
                <w:rtl/>
                <w:lang w:bidi="ar-EG"/>
              </w:rPr>
              <w:t xml:space="preserve">وسط </w:t>
            </w:r>
            <w:r w:rsidRPr="00E93F04">
              <w:rPr>
                <w:rFonts w:hint="cs"/>
                <w:rtl/>
              </w:rPr>
              <w:t>النفاذ وفي وسط خطوط الهاتف داخل المباني</w:t>
            </w:r>
          </w:p>
        </w:tc>
      </w:tr>
      <w:tr w:rsidR="00C84B1E" w:rsidRPr="00E93F04" w:rsidTr="00655E25">
        <w:trPr>
          <w:jc w:val="center"/>
        </w:trPr>
        <w:tc>
          <w:tcPr>
            <w:tcW w:w="189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E93F04" w:rsidRDefault="00307370" w:rsidP="005C7881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hyperlink r:id="rId560" w:history="1">
              <w:bookmarkStart w:id="964" w:name="lt_pId3023"/>
              <w:r w:rsidR="00C84B1E" w:rsidRPr="00E93F04">
                <w:rPr>
                  <w:rFonts w:eastAsia="Times New Roman"/>
                  <w:color w:val="0000FF"/>
                  <w:u w:val="single"/>
                  <w:lang w:eastAsia="en-US"/>
                </w:rPr>
                <w:t>TPLS.GUIDE</w:t>
              </w:r>
              <w:bookmarkEnd w:id="964"/>
            </w:hyperlink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E93F04">
              <w:rPr>
                <w:rFonts w:eastAsia="Times New Roman"/>
                <w:lang w:eastAsia="en-US"/>
              </w:rPr>
              <w:t>2014-04-04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3F02BE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r w:rsidRPr="00E93F04">
              <w:rPr>
                <w:rFonts w:hint="cs"/>
                <w:rtl/>
              </w:rPr>
              <w:t>مراجعة</w:t>
            </w:r>
          </w:p>
        </w:tc>
        <w:tc>
          <w:tcPr>
            <w:tcW w:w="560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E93F04">
              <w:rPr>
                <w:rFonts w:hint="cs"/>
                <w:rtl/>
              </w:rPr>
              <w:t xml:space="preserve">دليل لاستعمال توصيات السلسلة </w:t>
            </w:r>
            <w:r w:rsidRPr="00E93F04">
              <w:t>L</w:t>
            </w:r>
            <w:r w:rsidRPr="00E93F04">
              <w:rPr>
                <w:rFonts w:hint="cs"/>
                <w:rtl/>
              </w:rPr>
              <w:t xml:space="preserve"> لقطاع تقييس الاتصالات ذات الصلة بالتقنيات البصرية من أجل المنشآت الخارجية</w:t>
            </w:r>
          </w:p>
        </w:tc>
      </w:tr>
    </w:tbl>
    <w:p w:rsidR="00C84B1E" w:rsidRPr="008D069D" w:rsidRDefault="00C84B1E" w:rsidP="006B2E8E">
      <w:pPr>
        <w:pStyle w:val="TableNo"/>
        <w:pageBreakBefore/>
        <w:rPr>
          <w:rtl/>
        </w:rPr>
      </w:pPr>
      <w:r w:rsidRPr="008D069D">
        <w:rPr>
          <w:rFonts w:hint="cs"/>
          <w:rtl/>
        </w:rPr>
        <w:lastRenderedPageBreak/>
        <w:t xml:space="preserve">الجدول </w:t>
      </w:r>
      <w:r w:rsidRPr="008D069D">
        <w:t>13</w:t>
      </w:r>
    </w:p>
    <w:p w:rsidR="00C84B1E" w:rsidRDefault="00C84B1E" w:rsidP="000E4855">
      <w:pPr>
        <w:pStyle w:val="Tabletitle"/>
        <w:rPr>
          <w:lang w:bidi="ar-EG"/>
        </w:rPr>
      </w:pPr>
      <w:r w:rsidRPr="008357DF">
        <w:rPr>
          <w:rFonts w:hint="cs"/>
          <w:rtl/>
          <w:lang w:bidi="ar-EG"/>
        </w:rPr>
        <w:t xml:space="preserve">لجنة الدراسات </w:t>
      </w:r>
      <w:r>
        <w:t>15</w:t>
      </w:r>
      <w:r w:rsidRPr="008357DF">
        <w:rPr>
          <w:rFonts w:hint="cs"/>
          <w:rtl/>
        </w:rPr>
        <w:t xml:space="preserve"> - </w:t>
      </w:r>
      <w:r>
        <w:rPr>
          <w:rFonts w:hint="cs"/>
          <w:rtl/>
          <w:lang w:bidi="ar-EG"/>
        </w:rPr>
        <w:t>التقارير التقنية</w:t>
      </w:r>
    </w:p>
    <w:tbl>
      <w:tblPr>
        <w:bidiVisual/>
        <w:tblW w:w="976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7"/>
        <w:gridCol w:w="1276"/>
        <w:gridCol w:w="992"/>
        <w:gridCol w:w="5601"/>
      </w:tblGrid>
      <w:tr w:rsidR="00C84B1E" w:rsidRPr="00E93F04" w:rsidTr="000E4855">
        <w:trPr>
          <w:tblHeader/>
          <w:jc w:val="center"/>
        </w:trPr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التوصية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التاريخ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الحالة</w:t>
            </w:r>
          </w:p>
        </w:tc>
        <w:tc>
          <w:tcPr>
            <w:tcW w:w="560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العنوان</w:t>
            </w:r>
          </w:p>
        </w:tc>
      </w:tr>
      <w:tr w:rsidR="00C84B1E" w:rsidRPr="00E93F04" w:rsidTr="00527094">
        <w:trPr>
          <w:jc w:val="center"/>
        </w:trPr>
        <w:tc>
          <w:tcPr>
            <w:tcW w:w="189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C84B1E" w:rsidRPr="00E93F04" w:rsidRDefault="00307370" w:rsidP="005C7881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hyperlink r:id="rId561" w:history="1">
              <w:bookmarkStart w:id="965" w:name="lt_pId3033"/>
              <w:r w:rsidR="00C84B1E" w:rsidRPr="00E93F04">
                <w:rPr>
                  <w:rFonts w:eastAsia="Times New Roman"/>
                  <w:color w:val="0000FF"/>
                  <w:u w:val="single"/>
                  <w:lang w:eastAsia="en-US"/>
                </w:rPr>
                <w:t>TR-OFCS</w:t>
              </w:r>
              <w:bookmarkEnd w:id="965"/>
            </w:hyperlink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rFonts w:eastAsia="Times New Roman"/>
                <w:lang w:eastAsia="en-US"/>
              </w:rPr>
            </w:pPr>
            <w:r w:rsidRPr="00E93F04">
              <w:rPr>
                <w:rFonts w:eastAsia="Times New Roman"/>
                <w:lang w:eastAsia="en-US"/>
              </w:rPr>
              <w:t>2015-07-03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</w:tcPr>
          <w:p w:rsidR="00C84B1E" w:rsidRPr="00E93F04" w:rsidRDefault="00C84B1E" w:rsidP="003F02BE">
            <w:pPr>
              <w:pStyle w:val="Tabletexte"/>
              <w:jc w:val="center"/>
              <w:rPr>
                <w:rFonts w:eastAsia="Times New Roman"/>
                <w:lang w:eastAsia="en-US"/>
              </w:rPr>
            </w:pPr>
            <w:r w:rsidRPr="00E93F04">
              <w:rPr>
                <w:rFonts w:hint="cs"/>
                <w:rtl/>
              </w:rPr>
              <w:t>جديدة</w:t>
            </w:r>
          </w:p>
        </w:tc>
        <w:tc>
          <w:tcPr>
            <w:tcW w:w="5601" w:type="dxa"/>
            <w:tcBorders>
              <w:top w:val="single" w:sz="12" w:space="0" w:color="auto"/>
            </w:tcBorders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rFonts w:eastAsia="Times New Roman"/>
                <w:rtl/>
                <w:lang w:eastAsia="en-US" w:bidi="ar-EG"/>
              </w:rPr>
            </w:pPr>
            <w:r w:rsidRPr="00E93F04">
              <w:rPr>
                <w:rFonts w:hint="cs"/>
                <w:rtl/>
              </w:rPr>
              <w:t>تقرير تقني بشأن الألياف والكبلات والأنظمة البصرية</w:t>
            </w:r>
          </w:p>
        </w:tc>
      </w:tr>
    </w:tbl>
    <w:p w:rsidR="00C84B1E" w:rsidRPr="008D069D" w:rsidRDefault="00C84B1E" w:rsidP="000E4855">
      <w:pPr>
        <w:pStyle w:val="TableNo"/>
        <w:rPr>
          <w:rtl/>
        </w:rPr>
      </w:pPr>
      <w:r w:rsidRPr="008D069D">
        <w:rPr>
          <w:rFonts w:hint="cs"/>
          <w:rtl/>
        </w:rPr>
        <w:t xml:space="preserve">الجدول </w:t>
      </w:r>
      <w:r w:rsidRPr="008D069D">
        <w:t>14</w:t>
      </w:r>
    </w:p>
    <w:p w:rsidR="00C84B1E" w:rsidRDefault="00C84B1E" w:rsidP="000E4855">
      <w:pPr>
        <w:pStyle w:val="Tabletitle"/>
        <w:rPr>
          <w:lang w:bidi="ar-EG"/>
        </w:rPr>
      </w:pPr>
      <w:r w:rsidRPr="008357DF">
        <w:rPr>
          <w:rFonts w:hint="cs"/>
          <w:rtl/>
          <w:lang w:bidi="ar-EG"/>
        </w:rPr>
        <w:t xml:space="preserve">لجنة الدراسات </w:t>
      </w:r>
      <w:r>
        <w:t>15</w:t>
      </w:r>
      <w:r w:rsidRPr="008357DF">
        <w:rPr>
          <w:rFonts w:hint="cs"/>
          <w:rtl/>
        </w:rPr>
        <w:t xml:space="preserve"> - </w:t>
      </w:r>
      <w:r>
        <w:rPr>
          <w:rFonts w:hint="cs"/>
          <w:rtl/>
          <w:lang w:bidi="ar-EG"/>
        </w:rPr>
        <w:t>منشورات أخرى</w:t>
      </w:r>
    </w:p>
    <w:tbl>
      <w:tblPr>
        <w:bidiVisual/>
        <w:tblW w:w="976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97"/>
        <w:gridCol w:w="1276"/>
        <w:gridCol w:w="992"/>
        <w:gridCol w:w="5601"/>
      </w:tblGrid>
      <w:tr w:rsidR="00C84B1E" w:rsidRPr="00E93F04" w:rsidTr="000E4855">
        <w:trPr>
          <w:tblHeader/>
          <w:jc w:val="center"/>
        </w:trPr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التوصية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التاريخ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الحالة</w:t>
            </w:r>
          </w:p>
        </w:tc>
        <w:tc>
          <w:tcPr>
            <w:tcW w:w="560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C84B1E" w:rsidRPr="00E93F04" w:rsidRDefault="00C84B1E" w:rsidP="000E4855">
            <w:pPr>
              <w:pStyle w:val="Tablehead0"/>
              <w:rPr>
                <w:rFonts w:ascii="Times New Roman" w:hAnsi="Times New Roman"/>
                <w:lang w:val="fr-FR"/>
              </w:rPr>
            </w:pPr>
            <w:r w:rsidRPr="00E93F04">
              <w:rPr>
                <w:rFonts w:ascii="Times New Roman" w:hAnsi="Times New Roman" w:hint="cs"/>
                <w:rtl/>
                <w:lang w:val="fr-FR"/>
              </w:rPr>
              <w:t>العنوان</w:t>
            </w:r>
          </w:p>
        </w:tc>
      </w:tr>
      <w:tr w:rsidR="00C84B1E" w:rsidRPr="00E93F04" w:rsidTr="000E4855">
        <w:trPr>
          <w:jc w:val="center"/>
        </w:trPr>
        <w:tc>
          <w:tcPr>
            <w:tcW w:w="1897" w:type="dxa"/>
            <w:tcBorders>
              <w:top w:val="single" w:sz="12" w:space="0" w:color="auto"/>
            </w:tcBorders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</w:p>
        </w:tc>
        <w:tc>
          <w:tcPr>
            <w:tcW w:w="1276" w:type="dxa"/>
            <w:tcBorders>
              <w:top w:val="single" w:sz="12" w:space="0" w:color="auto"/>
            </w:tcBorders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  <w:r w:rsidRPr="00E93F04">
              <w:rPr>
                <w:lang w:eastAsia="en-US"/>
              </w:rPr>
              <w:t>2016-02-26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</w:tcPr>
          <w:p w:rsidR="00C84B1E" w:rsidRPr="00E93F04" w:rsidRDefault="00C84B1E" w:rsidP="003F02BE">
            <w:pPr>
              <w:pStyle w:val="Tabletexte"/>
              <w:jc w:val="center"/>
            </w:pPr>
            <w:r w:rsidRPr="00E93F04">
              <w:rPr>
                <w:rFonts w:hint="cs"/>
                <w:rtl/>
              </w:rPr>
              <w:t>مراجعة</w:t>
            </w:r>
          </w:p>
        </w:tc>
        <w:tc>
          <w:tcPr>
            <w:tcW w:w="5601" w:type="dxa"/>
            <w:tcBorders>
              <w:top w:val="single" w:sz="12" w:space="0" w:color="auto"/>
            </w:tcBorders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  <w:r w:rsidRPr="00E93F04">
              <w:rPr>
                <w:rFonts w:hint="cs"/>
                <w:rtl/>
              </w:rPr>
              <w:t xml:space="preserve">خطة عمل معايير نقل شبكات النفاذ (الإصدار </w:t>
            </w:r>
            <w:r w:rsidRPr="00E93F04">
              <w:rPr>
                <w:lang w:val="en-GB"/>
              </w:rPr>
              <w:t>25</w:t>
            </w:r>
            <w:r w:rsidRPr="00E93F04">
              <w:rPr>
                <w:rFonts w:hint="cs"/>
                <w:rtl/>
                <w:lang w:val="en-GB"/>
              </w:rPr>
              <w:t xml:space="preserve">، فبراير </w:t>
            </w:r>
            <w:r w:rsidRPr="00E93F04">
              <w:rPr>
                <w:lang w:val="en-GB"/>
              </w:rPr>
              <w:t>2016</w:t>
            </w:r>
            <w:r w:rsidRPr="00E93F04">
              <w:rPr>
                <w:rFonts w:hint="cs"/>
                <w:rtl/>
              </w:rPr>
              <w:t>)</w:t>
            </w:r>
          </w:p>
        </w:tc>
      </w:tr>
      <w:tr w:rsidR="00C84B1E" w:rsidRPr="00E93F04" w:rsidTr="000E4855">
        <w:trPr>
          <w:jc w:val="center"/>
        </w:trPr>
        <w:tc>
          <w:tcPr>
            <w:tcW w:w="1897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  <w:r w:rsidRPr="00E93F04">
              <w:rPr>
                <w:lang w:eastAsia="en-US"/>
              </w:rPr>
              <w:t>2016-02-26</w:t>
            </w:r>
          </w:p>
        </w:tc>
        <w:tc>
          <w:tcPr>
            <w:tcW w:w="992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jc w:val="center"/>
            </w:pPr>
            <w:r w:rsidRPr="00E93F04">
              <w:rPr>
                <w:rFonts w:hint="cs"/>
                <w:rtl/>
              </w:rPr>
              <w:t>مراجعة</w:t>
            </w:r>
          </w:p>
        </w:tc>
        <w:tc>
          <w:tcPr>
            <w:tcW w:w="5601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  <w:r w:rsidRPr="00E93F04">
              <w:rPr>
                <w:rFonts w:hint="cs"/>
                <w:rtl/>
              </w:rPr>
              <w:t xml:space="preserve">استعراض معايير نقل شبكات النفاذ (الإصدار </w:t>
            </w:r>
            <w:r w:rsidRPr="00E93F04">
              <w:rPr>
                <w:lang w:val="en-GB"/>
              </w:rPr>
              <w:t>27</w:t>
            </w:r>
            <w:r w:rsidRPr="00E93F04">
              <w:rPr>
                <w:rFonts w:hint="cs"/>
                <w:rtl/>
                <w:lang w:val="en-GB"/>
              </w:rPr>
              <w:t xml:space="preserve">، فبراير </w:t>
            </w:r>
            <w:r w:rsidRPr="00E93F04">
              <w:rPr>
                <w:lang w:val="en-GB"/>
              </w:rPr>
              <w:t>2016</w:t>
            </w:r>
            <w:r w:rsidRPr="00E93F04">
              <w:rPr>
                <w:rFonts w:hint="cs"/>
                <w:rtl/>
              </w:rPr>
              <w:t>)</w:t>
            </w:r>
          </w:p>
        </w:tc>
      </w:tr>
      <w:tr w:rsidR="00C84B1E" w:rsidRPr="00E93F04" w:rsidTr="000E4855">
        <w:trPr>
          <w:jc w:val="center"/>
        </w:trPr>
        <w:tc>
          <w:tcPr>
            <w:tcW w:w="1897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  <w:r w:rsidRPr="00E93F04">
              <w:rPr>
                <w:lang w:eastAsia="en-US"/>
              </w:rPr>
              <w:t>2016-02-26</w:t>
            </w:r>
          </w:p>
        </w:tc>
        <w:tc>
          <w:tcPr>
            <w:tcW w:w="992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jc w:val="center"/>
            </w:pPr>
            <w:r w:rsidRPr="00E93F04">
              <w:rPr>
                <w:rFonts w:hint="cs"/>
                <w:rtl/>
              </w:rPr>
              <w:t>مراجعة</w:t>
            </w:r>
          </w:p>
        </w:tc>
        <w:tc>
          <w:tcPr>
            <w:tcW w:w="5601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  <w:r w:rsidRPr="00E93F04">
              <w:rPr>
                <w:rFonts w:hint="cs"/>
                <w:rtl/>
              </w:rPr>
              <w:t xml:space="preserve">خطة عمل شبكات النقل البصرية وتقنيات التقييس (الإصدار </w:t>
            </w:r>
            <w:r w:rsidRPr="00E93F04">
              <w:rPr>
                <w:lang w:val="en-GB"/>
              </w:rPr>
              <w:t>21</w:t>
            </w:r>
            <w:r w:rsidRPr="00E93F04">
              <w:rPr>
                <w:rFonts w:hint="cs"/>
                <w:rtl/>
              </w:rPr>
              <w:t>)</w:t>
            </w:r>
          </w:p>
        </w:tc>
      </w:tr>
      <w:tr w:rsidR="00C84B1E" w:rsidRPr="00E93F04" w:rsidTr="000E4855">
        <w:trPr>
          <w:jc w:val="center"/>
        </w:trPr>
        <w:tc>
          <w:tcPr>
            <w:tcW w:w="1897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  <w:r w:rsidRPr="00E93F04">
              <w:rPr>
                <w:lang w:eastAsia="en-US"/>
              </w:rPr>
              <w:t>2015-07-03</w:t>
            </w:r>
          </w:p>
        </w:tc>
        <w:tc>
          <w:tcPr>
            <w:tcW w:w="992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jc w:val="center"/>
            </w:pPr>
            <w:r w:rsidRPr="00E93F04">
              <w:rPr>
                <w:rFonts w:hint="cs"/>
                <w:rtl/>
              </w:rPr>
              <w:t>مراجعة</w:t>
            </w:r>
          </w:p>
        </w:tc>
        <w:tc>
          <w:tcPr>
            <w:tcW w:w="5601" w:type="dxa"/>
            <w:shd w:val="clear" w:color="auto" w:fill="auto"/>
          </w:tcPr>
          <w:p w:rsidR="00C84B1E" w:rsidRPr="00E93F04" w:rsidRDefault="00C84B1E" w:rsidP="003F02BE">
            <w:pPr>
              <w:pStyle w:val="Tabletexte"/>
            </w:pPr>
            <w:r w:rsidRPr="00E93F04">
              <w:rPr>
                <w:rFonts w:hint="cs"/>
                <w:rtl/>
              </w:rPr>
              <w:t xml:space="preserve">استعراض الشبكات الذكية وخطة العمل الخاصة بها </w:t>
            </w:r>
          </w:p>
        </w:tc>
      </w:tr>
      <w:tr w:rsidR="00C84B1E" w:rsidRPr="00E93F04" w:rsidTr="000E4855">
        <w:trPr>
          <w:jc w:val="center"/>
        </w:trPr>
        <w:tc>
          <w:tcPr>
            <w:tcW w:w="1897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</w:p>
        </w:tc>
        <w:tc>
          <w:tcPr>
            <w:tcW w:w="1276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rPr>
                <w:lang w:eastAsia="en-US"/>
              </w:rPr>
            </w:pPr>
            <w:r w:rsidRPr="00E93F04">
              <w:rPr>
                <w:lang w:eastAsia="en-US"/>
              </w:rPr>
              <w:t>2016-02-26</w:t>
            </w:r>
          </w:p>
        </w:tc>
        <w:tc>
          <w:tcPr>
            <w:tcW w:w="992" w:type="dxa"/>
            <w:shd w:val="clear" w:color="auto" w:fill="auto"/>
          </w:tcPr>
          <w:p w:rsidR="00C84B1E" w:rsidRPr="00E93F04" w:rsidRDefault="00C84B1E" w:rsidP="003F02BE">
            <w:pPr>
              <w:pStyle w:val="Tabletexte"/>
              <w:jc w:val="center"/>
            </w:pPr>
            <w:r w:rsidRPr="00E93F04">
              <w:rPr>
                <w:rFonts w:hint="cs"/>
                <w:rtl/>
              </w:rPr>
              <w:t>مراجعة</w:t>
            </w:r>
          </w:p>
        </w:tc>
        <w:tc>
          <w:tcPr>
            <w:tcW w:w="5601" w:type="dxa"/>
            <w:shd w:val="clear" w:color="auto" w:fill="auto"/>
          </w:tcPr>
          <w:p w:rsidR="00C84B1E" w:rsidRPr="00E93F04" w:rsidRDefault="00C84B1E" w:rsidP="003F02BE">
            <w:pPr>
              <w:pStyle w:val="Tabletexte"/>
            </w:pPr>
            <w:r w:rsidRPr="00E93F04">
              <w:rPr>
                <w:rFonts w:hint="cs"/>
                <w:rtl/>
              </w:rPr>
              <w:t xml:space="preserve">استعراض وخطة عمل معايير نقل الشبكات المنزلية (الصيغة </w:t>
            </w:r>
            <w:r w:rsidRPr="00E93F04">
              <w:rPr>
                <w:lang w:val="en-GB"/>
              </w:rPr>
              <w:t>4</w:t>
            </w:r>
            <w:r w:rsidRPr="00E93F04">
              <w:rPr>
                <w:rFonts w:hint="cs"/>
                <w:rtl/>
                <w:lang w:val="en-GB"/>
              </w:rPr>
              <w:t xml:space="preserve">، فبراير </w:t>
            </w:r>
            <w:r w:rsidRPr="00E93F04">
              <w:rPr>
                <w:lang w:val="en-GB"/>
              </w:rPr>
              <w:t>2016</w:t>
            </w:r>
            <w:r w:rsidRPr="00E93F04">
              <w:rPr>
                <w:rFonts w:hint="cs"/>
                <w:rtl/>
              </w:rPr>
              <w:t xml:space="preserve">) </w:t>
            </w:r>
          </w:p>
        </w:tc>
      </w:tr>
    </w:tbl>
    <w:p w:rsidR="00C84B1E" w:rsidRDefault="00C84B1E" w:rsidP="00532EE8">
      <w:pPr>
        <w:rPr>
          <w:rtl/>
          <w:lang w:bidi="ar-EG"/>
        </w:rPr>
      </w:pPr>
      <w:r>
        <w:rPr>
          <w:rtl/>
          <w:lang w:bidi="ar-EG"/>
        </w:rPr>
        <w:br w:type="page"/>
      </w:r>
    </w:p>
    <w:p w:rsidR="00C84B1E" w:rsidRPr="007F751F" w:rsidRDefault="00C84B1E" w:rsidP="000E4855">
      <w:pPr>
        <w:pStyle w:val="AnnexNo"/>
        <w:rPr>
          <w:rtl/>
          <w:lang w:bidi="ar-EG"/>
        </w:rPr>
      </w:pPr>
      <w:bookmarkStart w:id="966" w:name="_Toc450299751"/>
      <w:bookmarkStart w:id="967" w:name="_Toc460225667"/>
      <w:r w:rsidRPr="007F751F">
        <w:rPr>
          <w:rFonts w:hint="cs"/>
          <w:rtl/>
        </w:rPr>
        <w:lastRenderedPageBreak/>
        <w:t xml:space="preserve">ال‍ملحـق </w:t>
      </w:r>
      <w:r w:rsidRPr="007F751F">
        <w:t>2</w:t>
      </w:r>
      <w:bookmarkEnd w:id="966"/>
      <w:bookmarkEnd w:id="967"/>
    </w:p>
    <w:p w:rsidR="00C84B1E" w:rsidRDefault="00C84B1E" w:rsidP="000E4855">
      <w:pPr>
        <w:pStyle w:val="Annextitle"/>
      </w:pPr>
      <w:bookmarkStart w:id="968" w:name="_Toc450299752"/>
      <w:bookmarkStart w:id="969" w:name="_Toc460225668"/>
      <w:r w:rsidRPr="001C3FAA">
        <w:rPr>
          <w:rFonts w:hint="cs"/>
          <w:rtl/>
        </w:rPr>
        <w:t xml:space="preserve">التعديلات المقترحة في اختصاصات لجنة الدراسات </w:t>
      </w:r>
      <w:r>
        <w:t>15</w:t>
      </w:r>
      <w:r w:rsidRPr="001C3FAA">
        <w:rPr>
          <w:rtl/>
        </w:rPr>
        <w:br/>
      </w:r>
      <w:r w:rsidRPr="001C3FAA">
        <w:rPr>
          <w:rFonts w:hint="cs"/>
          <w:rtl/>
        </w:rPr>
        <w:t>والأدوار التي تؤديها بصفتها لجنة الدراسات الرئيسية</w:t>
      </w:r>
      <w:r w:rsidRPr="001C3FAA">
        <w:rPr>
          <w:rtl/>
        </w:rPr>
        <w:br/>
      </w:r>
      <w:r w:rsidRPr="001C3FAA">
        <w:rPr>
          <w:rFonts w:hint="cs"/>
          <w:rtl/>
        </w:rPr>
        <w:t xml:space="preserve">(القرار </w:t>
      </w:r>
      <w:r w:rsidRPr="001C3FAA">
        <w:t>2</w:t>
      </w:r>
      <w:r w:rsidRPr="001C3FAA">
        <w:rPr>
          <w:rFonts w:hint="cs"/>
          <w:rtl/>
        </w:rPr>
        <w:t xml:space="preserve"> للجمعية العالمية لتقييس الاتصالات)</w:t>
      </w:r>
      <w:bookmarkEnd w:id="968"/>
      <w:bookmarkEnd w:id="969"/>
    </w:p>
    <w:p w:rsidR="00C84B1E" w:rsidRDefault="00C84B1E" w:rsidP="000E4855">
      <w:pPr>
        <w:rPr>
          <w:lang w:bidi="ar-EG"/>
        </w:rPr>
      </w:pPr>
      <w:r w:rsidRPr="001C3FAA">
        <w:rPr>
          <w:rFonts w:hint="cs"/>
          <w:rtl/>
        </w:rPr>
        <w:t xml:space="preserve">فيما يلي التغييرات المقترحة في اختصاصات لجنة الدراسات </w:t>
      </w:r>
      <w:r>
        <w:t>15</w:t>
      </w:r>
      <w:r w:rsidRPr="001C3FAA">
        <w:rPr>
          <w:rFonts w:hint="cs"/>
          <w:rtl/>
          <w:lang w:bidi="ar-EG"/>
        </w:rPr>
        <w:t xml:space="preserve"> والأدوار التي تؤديها بصفتها لجنة الدراسات الرئيسية، </w:t>
      </w:r>
      <w:r>
        <w:rPr>
          <w:rFonts w:hint="cs"/>
          <w:rtl/>
          <w:lang w:bidi="ar-EG"/>
        </w:rPr>
        <w:t>والتي</w:t>
      </w:r>
      <w:r w:rsidRPr="001C3FAA">
        <w:rPr>
          <w:rFonts w:hint="eastAsia"/>
          <w:rtl/>
          <w:lang w:bidi="ar-EG"/>
        </w:rPr>
        <w:t> </w:t>
      </w:r>
      <w:r w:rsidRPr="001C3FAA">
        <w:rPr>
          <w:rFonts w:hint="cs"/>
          <w:rtl/>
          <w:lang w:bidi="ar-EG"/>
        </w:rPr>
        <w:t xml:space="preserve">ووفق عليها في الاجتماع الأخير للجنة الدراسات </w:t>
      </w:r>
      <w:r>
        <w:t>15</w:t>
      </w:r>
      <w:r w:rsidRPr="001C3FAA">
        <w:rPr>
          <w:rFonts w:hint="cs"/>
          <w:rtl/>
          <w:lang w:bidi="ar-EG"/>
        </w:rPr>
        <w:t xml:space="preserve"> في فترة الدراسة هذه، وهي معروضة بحسب الأجزاء ذات الصلة في</w:t>
      </w:r>
      <w:r w:rsidRPr="001C3FAA">
        <w:rPr>
          <w:rFonts w:hint="eastAsia"/>
          <w:rtl/>
          <w:lang w:bidi="ar-EG"/>
        </w:rPr>
        <w:t> </w:t>
      </w:r>
      <w:hyperlink r:id="rId562" w:history="1">
        <w:r w:rsidRPr="00F77870">
          <w:rPr>
            <w:rStyle w:val="Hyperlink"/>
            <w:rFonts w:hint="cs"/>
            <w:rtl/>
            <w:lang w:bidi="ar-EG"/>
          </w:rPr>
          <w:t>القرار </w:t>
        </w:r>
        <w:r w:rsidRPr="00F77870">
          <w:rPr>
            <w:rStyle w:val="Hyperlink"/>
            <w:lang w:bidi="ar-EG"/>
          </w:rPr>
          <w:t>2</w:t>
        </w:r>
        <w:r w:rsidRPr="00F77870">
          <w:rPr>
            <w:rStyle w:val="Hyperlink"/>
            <w:rFonts w:hint="cs"/>
            <w:rtl/>
            <w:lang w:bidi="ar-EG"/>
          </w:rPr>
          <w:t xml:space="preserve"> الصادر عن الجمعية العالمية لتقييس الاتصالات لعام </w:t>
        </w:r>
        <w:r w:rsidRPr="00F77870">
          <w:rPr>
            <w:rStyle w:val="Hyperlink"/>
            <w:lang w:bidi="ar-EG"/>
          </w:rPr>
          <w:t>2016</w:t>
        </w:r>
      </w:hyperlink>
      <w:r w:rsidRPr="001C3FAA">
        <w:rPr>
          <w:rFonts w:hint="cs"/>
          <w:rtl/>
          <w:lang w:bidi="ar-EG"/>
        </w:rPr>
        <w:t>.</w:t>
      </w:r>
    </w:p>
    <w:p w:rsidR="00C84B1E" w:rsidRDefault="00C84B1E" w:rsidP="000E4855">
      <w:r w:rsidRPr="00026797">
        <w:rPr>
          <w:rFonts w:hint="cs"/>
          <w:rtl/>
        </w:rPr>
        <w:t xml:space="preserve">الجزء </w:t>
      </w:r>
      <w:r w:rsidRPr="00026797">
        <w:t>1</w:t>
      </w:r>
      <w:r w:rsidRPr="00026797">
        <w:rPr>
          <w:rFonts w:hint="cs"/>
          <w:rtl/>
        </w:rPr>
        <w:t xml:space="preserve"> - المجالات العامة للدراسة</w:t>
      </w:r>
    </w:p>
    <w:p w:rsidR="00C84B1E" w:rsidRPr="007F751F" w:rsidRDefault="00C84B1E" w:rsidP="00C84B1E">
      <w:pPr>
        <w:pStyle w:val="Headingb"/>
        <w:rPr>
          <w:rtl/>
        </w:rPr>
      </w:pPr>
      <w:r w:rsidRPr="007F751F">
        <w:rPr>
          <w:rFonts w:hint="cs"/>
          <w:rtl/>
        </w:rPr>
        <w:t xml:space="preserve">لجنة الدراسات </w:t>
      </w:r>
      <w:r w:rsidRPr="007F751F">
        <w:t>15</w:t>
      </w:r>
      <w:r w:rsidRPr="007F751F">
        <w:rPr>
          <w:rFonts w:hint="cs"/>
          <w:rtl/>
        </w:rPr>
        <w:t xml:space="preserve"> لقطاع تقييس الاتصالات</w:t>
      </w:r>
    </w:p>
    <w:p w:rsidR="00C84B1E" w:rsidRPr="007F751F" w:rsidRDefault="00C84B1E" w:rsidP="00C84B1E">
      <w:pPr>
        <w:pStyle w:val="Headingb"/>
        <w:rPr>
          <w:rtl/>
        </w:rPr>
      </w:pPr>
      <w:r w:rsidRPr="007F751F">
        <w:rPr>
          <w:rFonts w:hint="cs"/>
          <w:rtl/>
        </w:rPr>
        <w:t>الشبكات والتكنولوجيات والبنى التحتية لأغراض النقل والنفاذ والمنشآت المنزلية</w:t>
      </w:r>
    </w:p>
    <w:p w:rsidR="00C84B1E" w:rsidRDefault="00C84B1E" w:rsidP="000E4855">
      <w:pPr>
        <w:rPr>
          <w:spacing w:val="-2"/>
          <w:lang w:bidi="ar-EG"/>
        </w:rPr>
      </w:pPr>
      <w:r w:rsidRPr="001A0437">
        <w:rPr>
          <w:rFonts w:hint="cs"/>
          <w:spacing w:val="-2"/>
          <w:rtl/>
          <w:lang w:bidi="ar-EG"/>
        </w:rPr>
        <w:t xml:space="preserve">لجنة الدراسات </w:t>
      </w:r>
      <w:r w:rsidRPr="001A0437">
        <w:rPr>
          <w:spacing w:val="-2"/>
        </w:rPr>
        <w:t>15</w:t>
      </w:r>
      <w:r w:rsidRPr="001A0437">
        <w:rPr>
          <w:rFonts w:hint="cs"/>
          <w:spacing w:val="-2"/>
          <w:rtl/>
          <w:lang w:bidi="ar-EG"/>
        </w:rPr>
        <w:t xml:space="preserve"> </w:t>
      </w:r>
      <w:ins w:id="970" w:author="alhakim" w:date="2016-08-10T11:41:00Z">
        <w:r w:rsidRPr="001A0437">
          <w:rPr>
            <w:rFonts w:hint="cs"/>
            <w:spacing w:val="-2"/>
            <w:rtl/>
            <w:lang w:bidi="ar-EG"/>
          </w:rPr>
          <w:t xml:space="preserve">مسؤولة </w:t>
        </w:r>
        <w:r>
          <w:rPr>
            <w:rFonts w:hint="cs"/>
            <w:spacing w:val="-2"/>
            <w:rtl/>
            <w:lang w:bidi="ar-EG"/>
          </w:rPr>
          <w:t xml:space="preserve">في </w:t>
        </w:r>
      </w:ins>
      <w:del w:id="971" w:author="alhakim" w:date="2016-08-10T11:41:00Z">
        <w:r w:rsidRPr="001A0437" w:rsidDel="00850E3B">
          <w:rPr>
            <w:rFonts w:hint="cs"/>
            <w:spacing w:val="-2"/>
            <w:rtl/>
            <w:lang w:bidi="ar-EG"/>
          </w:rPr>
          <w:delText>ل</w:delText>
        </w:r>
      </w:del>
      <w:r w:rsidRPr="001A0437">
        <w:rPr>
          <w:rFonts w:hint="cs"/>
          <w:spacing w:val="-2"/>
          <w:rtl/>
          <w:lang w:bidi="ar-EG"/>
        </w:rPr>
        <w:t xml:space="preserve">قطاع تقييس الاتصالات </w:t>
      </w:r>
      <w:del w:id="972" w:author="alhakim" w:date="2016-08-10T11:41:00Z">
        <w:r w:rsidRPr="001A0437" w:rsidDel="00850E3B">
          <w:rPr>
            <w:rFonts w:hint="cs"/>
            <w:spacing w:val="-2"/>
            <w:rtl/>
            <w:lang w:bidi="ar-EG"/>
          </w:rPr>
          <w:delText xml:space="preserve">مسؤولة </w:delText>
        </w:r>
      </w:del>
      <w:r w:rsidRPr="001A0437">
        <w:rPr>
          <w:rFonts w:hint="cs"/>
          <w:spacing w:val="-2"/>
          <w:rtl/>
          <w:lang w:bidi="ar-EG"/>
        </w:rPr>
        <w:t xml:space="preserve">عن صياغة المعايير </w:t>
      </w:r>
      <w:del w:id="973" w:author="alhakim" w:date="2016-08-10T11:42:00Z">
        <w:r w:rsidRPr="001A0437" w:rsidDel="00850E3B">
          <w:rPr>
            <w:rFonts w:hint="cs"/>
            <w:spacing w:val="-2"/>
            <w:rtl/>
            <w:lang w:bidi="ar-EG"/>
          </w:rPr>
          <w:delText>الخاصة ب</w:delText>
        </w:r>
      </w:del>
      <w:ins w:id="974" w:author="alhakim" w:date="2016-08-10T11:42:00Z">
        <w:r>
          <w:rPr>
            <w:rFonts w:hint="cs"/>
            <w:spacing w:val="-2"/>
            <w:rtl/>
            <w:lang w:bidi="ar-EG"/>
          </w:rPr>
          <w:t xml:space="preserve">من أجل </w:t>
        </w:r>
      </w:ins>
      <w:r w:rsidRPr="001A0437">
        <w:rPr>
          <w:rFonts w:hint="cs"/>
          <w:spacing w:val="-2"/>
          <w:rtl/>
          <w:lang w:bidi="ar-EG"/>
        </w:rPr>
        <w:t>البنى التحتية لشبكات النقل البصرية ولشبكات النفاذ وللشبكات المن‍زلية والشبكات الكهربائية، والأنظمة والتجهيزات والألياف البصرية والكبلات</w:t>
      </w:r>
      <w:ins w:id="975" w:author="alhakim" w:date="2016-08-10T11:43:00Z">
        <w:r>
          <w:rPr>
            <w:rFonts w:hint="cs"/>
            <w:spacing w:val="-2"/>
            <w:rtl/>
            <w:lang w:bidi="ar-EG"/>
          </w:rPr>
          <w:t>.</w:t>
        </w:r>
      </w:ins>
      <w:r w:rsidRPr="001A0437">
        <w:rPr>
          <w:rFonts w:hint="cs"/>
          <w:spacing w:val="-2"/>
          <w:rtl/>
          <w:lang w:bidi="ar-EG"/>
        </w:rPr>
        <w:t xml:space="preserve"> و</w:t>
      </w:r>
      <w:ins w:id="976" w:author="alhakim" w:date="2016-08-10T11:43:00Z">
        <w:r>
          <w:rPr>
            <w:rFonts w:hint="cs"/>
            <w:spacing w:val="-2"/>
            <w:rtl/>
            <w:lang w:bidi="ar-EG"/>
          </w:rPr>
          <w:t xml:space="preserve">هذا يشمل </w:t>
        </w:r>
      </w:ins>
      <w:r w:rsidRPr="001A0437">
        <w:rPr>
          <w:rFonts w:hint="cs"/>
          <w:spacing w:val="-2"/>
          <w:rtl/>
          <w:lang w:bidi="ar-EG"/>
        </w:rPr>
        <w:t>التقنيات المرتبطة بها للتركيب والصيانة والإدارة والاختبار والمعدات والقياس وتكنولوجيا طبقة التحكم من أجل السماح بالتطور في اتجاه شبكات النقل الذكية بما</w:t>
      </w:r>
      <w:r>
        <w:rPr>
          <w:rFonts w:hint="eastAsia"/>
          <w:spacing w:val="-2"/>
          <w:rtl/>
          <w:lang w:bidi="ar-EG"/>
        </w:rPr>
        <w:t> </w:t>
      </w:r>
      <w:r w:rsidRPr="001A0437">
        <w:rPr>
          <w:rFonts w:hint="cs"/>
          <w:spacing w:val="-2"/>
          <w:rtl/>
          <w:lang w:bidi="ar-EG"/>
        </w:rPr>
        <w:t>في</w:t>
      </w:r>
      <w:r>
        <w:rPr>
          <w:rFonts w:hint="eastAsia"/>
          <w:spacing w:val="-2"/>
          <w:rtl/>
          <w:lang w:bidi="ar-EG"/>
        </w:rPr>
        <w:t> </w:t>
      </w:r>
      <w:r w:rsidRPr="001A0437">
        <w:rPr>
          <w:rFonts w:hint="cs"/>
          <w:spacing w:val="-2"/>
          <w:rtl/>
          <w:lang w:bidi="ar-EG"/>
        </w:rPr>
        <w:t xml:space="preserve">ذلك دعم تطبيقات الشبكات الذكية. </w:t>
      </w:r>
      <w:del w:id="977" w:author="alhakim" w:date="2016-08-10T11:44:00Z">
        <w:r w:rsidRPr="001A0437" w:rsidDel="00850E3B">
          <w:rPr>
            <w:rFonts w:hint="cs"/>
            <w:spacing w:val="-2"/>
            <w:rtl/>
            <w:lang w:bidi="ar-EG"/>
          </w:rPr>
          <w:delText>وهذا يشمل وضع المعايير المتصلة بأماكن العميل والنفاذ، والأقسام الحضرية وأقسام الاتصال البعيد من شبكات الاتصالات إلى جانب الشبكات الكهربائية وبناها التحتية من الإرسال إلى</w:delText>
        </w:r>
        <w:r w:rsidDel="00850E3B">
          <w:rPr>
            <w:rFonts w:hint="eastAsia"/>
            <w:spacing w:val="-2"/>
            <w:rtl/>
            <w:lang w:bidi="ar-EG"/>
          </w:rPr>
          <w:delText> </w:delText>
        </w:r>
        <w:r w:rsidRPr="001A0437" w:rsidDel="00850E3B">
          <w:rPr>
            <w:rFonts w:hint="cs"/>
            <w:spacing w:val="-2"/>
            <w:rtl/>
            <w:lang w:bidi="ar-EG"/>
          </w:rPr>
          <w:delText>التحميل.</w:delText>
        </w:r>
      </w:del>
    </w:p>
    <w:p w:rsidR="00C84B1E" w:rsidRDefault="00C84B1E" w:rsidP="000E4855">
      <w:pPr>
        <w:rPr>
          <w:lang w:bidi="ar-EG"/>
        </w:rPr>
      </w:pPr>
      <w:r>
        <w:rPr>
          <w:rFonts w:hint="cs"/>
          <w:rtl/>
        </w:rPr>
        <w:t xml:space="preserve">الجزء </w:t>
      </w:r>
      <w:r>
        <w:t>2</w:t>
      </w:r>
      <w:r>
        <w:rPr>
          <w:rFonts w:hint="cs"/>
          <w:rtl/>
          <w:lang w:bidi="ar-EG"/>
        </w:rPr>
        <w:t xml:space="preserve"> - لجان الدراسات الرئيسية في مجالات معينة للدراسة</w:t>
      </w:r>
    </w:p>
    <w:p w:rsidR="006B2E8E" w:rsidRDefault="00C84B1E" w:rsidP="00DF548D">
      <w:pPr>
        <w:spacing w:before="80"/>
        <w:jc w:val="left"/>
        <w:rPr>
          <w:rtl/>
        </w:rPr>
      </w:pPr>
      <w:r>
        <w:rPr>
          <w:rFonts w:hint="cs"/>
          <w:rtl/>
        </w:rPr>
        <w:t>لجنة الدراسات الرئيسية المعنية بالنقل في شبكات النفاذ</w:t>
      </w:r>
    </w:p>
    <w:p w:rsidR="006B2E8E" w:rsidRDefault="00C84B1E" w:rsidP="00DF548D">
      <w:pPr>
        <w:spacing w:before="80"/>
        <w:jc w:val="left"/>
        <w:rPr>
          <w:ins w:id="978" w:author="Imad RIZ" w:date="2016-08-30T11:01:00Z"/>
          <w:rtl/>
        </w:rPr>
      </w:pPr>
      <w:ins w:id="979" w:author="alhakim" w:date="2016-08-10T11:45:00Z">
        <w:r>
          <w:rPr>
            <w:rFonts w:hint="cs"/>
            <w:rtl/>
          </w:rPr>
          <w:t>لجنة الدراسات الرئيسية المعنية بالشبكات المنزلية</w:t>
        </w:r>
      </w:ins>
    </w:p>
    <w:p w:rsidR="00C84B1E" w:rsidRDefault="00C84B1E" w:rsidP="00DF548D">
      <w:pPr>
        <w:spacing w:before="80"/>
        <w:jc w:val="left"/>
        <w:rPr>
          <w:rtl/>
        </w:rPr>
      </w:pPr>
      <w:r>
        <w:rPr>
          <w:rFonts w:hint="cs"/>
          <w:rtl/>
        </w:rPr>
        <w:t>لجنة الدراسات الرئيسية المعنية بالتكنولوجيا البصرية</w:t>
      </w:r>
    </w:p>
    <w:p w:rsidR="00C84B1E" w:rsidDel="00850E3B" w:rsidRDefault="00C84B1E" w:rsidP="00DF548D">
      <w:pPr>
        <w:spacing w:before="80"/>
        <w:jc w:val="left"/>
        <w:rPr>
          <w:del w:id="980" w:author="alhakim" w:date="2016-08-10T11:48:00Z"/>
          <w:rtl/>
        </w:rPr>
      </w:pPr>
      <w:del w:id="981" w:author="alhakim" w:date="2016-08-10T11:48:00Z">
        <w:r w:rsidDel="00850E3B">
          <w:rPr>
            <w:rFonts w:hint="cs"/>
            <w:rtl/>
          </w:rPr>
          <w:delText>لجنة الدراسات الرئيسية المعنية بشبكات النقل البصرية</w:delText>
        </w:r>
      </w:del>
    </w:p>
    <w:p w:rsidR="00C84B1E" w:rsidRDefault="00C84B1E" w:rsidP="00DF548D">
      <w:pPr>
        <w:spacing w:before="80"/>
        <w:jc w:val="left"/>
        <w:rPr>
          <w:rtl/>
        </w:rPr>
      </w:pPr>
      <w:r>
        <w:rPr>
          <w:rFonts w:hint="cs"/>
          <w:rtl/>
        </w:rPr>
        <w:t>لجنة الدراسات الرئيسية المعنية بالشبكة الذكية</w:t>
      </w:r>
    </w:p>
    <w:p w:rsidR="00C84B1E" w:rsidRPr="00850E3B" w:rsidRDefault="00C84B1E" w:rsidP="00DA792C">
      <w:pPr>
        <w:pStyle w:val="AnnexNo"/>
        <w:pageBreakBefore/>
        <w:spacing w:after="0"/>
        <w:rPr>
          <w:caps/>
        </w:rPr>
      </w:pPr>
      <w:bookmarkStart w:id="982" w:name="_Toc460225669"/>
      <w:r w:rsidRPr="00E93F04">
        <w:rPr>
          <w:rFonts w:hint="cs"/>
          <w:rtl/>
        </w:rPr>
        <w:lastRenderedPageBreak/>
        <w:t xml:space="preserve">ال‍ملحـق </w:t>
      </w:r>
      <w:r w:rsidRPr="00E93F04">
        <w:t>B</w:t>
      </w:r>
      <w:bookmarkEnd w:id="982"/>
      <w:r w:rsidR="00DA792C">
        <w:rPr>
          <w:rtl/>
        </w:rPr>
        <w:br/>
      </w:r>
      <w:r w:rsidRPr="00850E3B">
        <w:rPr>
          <w:rFonts w:hint="cs"/>
          <w:rtl/>
        </w:rPr>
        <w:t xml:space="preserve">(بالقـرار </w:t>
      </w:r>
      <w:r w:rsidRPr="00850E3B">
        <w:t>2</w:t>
      </w:r>
      <w:r>
        <w:rPr>
          <w:rFonts w:hint="cs"/>
          <w:rtl/>
        </w:rPr>
        <w:t xml:space="preserve"> للجمعية العالمية لتقييس الاتصالات</w:t>
      </w:r>
      <w:r w:rsidRPr="00850E3B">
        <w:rPr>
          <w:rFonts w:hint="cs"/>
          <w:rtl/>
        </w:rPr>
        <w:t>)</w:t>
      </w:r>
    </w:p>
    <w:p w:rsidR="00C84B1E" w:rsidRDefault="00C84B1E" w:rsidP="000E4855">
      <w:pPr>
        <w:pStyle w:val="Annextitle"/>
        <w:rPr>
          <w:rtl/>
        </w:rPr>
      </w:pPr>
      <w:bookmarkStart w:id="983" w:name="_Toc460225670"/>
      <w:r w:rsidRPr="00850E3B">
        <w:rPr>
          <w:rFonts w:hint="cs"/>
          <w:rtl/>
        </w:rPr>
        <w:t>نقاط إرشادية إلى لجان الدراسات من أجل إعداد برنامج عمل لما بعد</w:t>
      </w:r>
      <w:r w:rsidRPr="00850E3B">
        <w:rPr>
          <w:rFonts w:hint="cs"/>
          <w:sz w:val="20"/>
          <w:szCs w:val="28"/>
          <w:rtl/>
        </w:rPr>
        <w:t xml:space="preserve"> </w:t>
      </w:r>
      <w:r w:rsidRPr="00850E3B">
        <w:rPr>
          <w:rFonts w:hint="cs"/>
          <w:rtl/>
        </w:rPr>
        <w:t xml:space="preserve">عام </w:t>
      </w:r>
      <w:r w:rsidRPr="00850E3B">
        <w:t>2016</w:t>
      </w:r>
      <w:bookmarkEnd w:id="983"/>
    </w:p>
    <w:p w:rsidR="00C84B1E" w:rsidRDefault="00C84B1E" w:rsidP="003F02BE">
      <w:pPr>
        <w:spacing w:line="187" w:lineRule="auto"/>
        <w:rPr>
          <w:rtl/>
        </w:rPr>
      </w:pPr>
      <w:r w:rsidRPr="007334D1">
        <w:rPr>
          <w:rFonts w:hint="eastAsia"/>
          <w:rtl/>
        </w:rPr>
        <w:t>لجنة</w:t>
      </w:r>
      <w:r w:rsidRPr="007334D1">
        <w:rPr>
          <w:rtl/>
        </w:rPr>
        <w:t xml:space="preserve"> الدراسات </w:t>
      </w:r>
      <w:r w:rsidRPr="007334D1">
        <w:t>15</w:t>
      </w:r>
      <w:r w:rsidRPr="007334D1">
        <w:rPr>
          <w:rtl/>
        </w:rPr>
        <w:t xml:space="preserve"> </w:t>
      </w:r>
      <w:r w:rsidRPr="006D3CBA">
        <w:rPr>
          <w:rFonts w:ascii="Times New Roman Bold" w:hAnsi="Times New Roman Bold" w:hint="cs"/>
          <w:b/>
          <w:rtl/>
        </w:rPr>
        <w:t>لقطاع تقييس الاتصالات</w:t>
      </w:r>
      <w:r w:rsidRPr="007334D1">
        <w:rPr>
          <w:rtl/>
        </w:rPr>
        <w:t xml:space="preserve"> هي النقطة المركزية في قطاع تقييس الاتصالات لوضع المعايير الخاصة</w:t>
      </w:r>
      <w:ins w:id="984" w:author="alhakim" w:date="2016-08-10T11:53:00Z">
        <w:r>
          <w:rPr>
            <w:rFonts w:hint="cs"/>
            <w:rtl/>
          </w:rPr>
          <w:t xml:space="preserve"> بالشبكات والتكنولوجيات والبنى التحتية</w:t>
        </w:r>
      </w:ins>
      <w:r w:rsidRPr="007334D1">
        <w:rPr>
          <w:rtl/>
        </w:rPr>
        <w:t xml:space="preserve"> </w:t>
      </w:r>
      <w:del w:id="985" w:author="alhakim" w:date="2016-08-10T11:53:00Z">
        <w:r w:rsidRPr="007334D1" w:rsidDel="002B7CF2">
          <w:rPr>
            <w:rtl/>
          </w:rPr>
          <w:delText>بالبنية التحتية لشبكات</w:delText>
        </w:r>
      </w:del>
      <w:del w:id="986" w:author="alhakim" w:date="2016-08-10T11:52:00Z">
        <w:r w:rsidRPr="007334D1" w:rsidDel="002B7CF2">
          <w:rPr>
            <w:rtl/>
          </w:rPr>
          <w:delText xml:space="preserve"> النقل البصرية وشبكات النفاذ </w:delText>
        </w:r>
        <w:r w:rsidDel="002B7CF2">
          <w:rPr>
            <w:rFonts w:hint="cs"/>
            <w:rtl/>
          </w:rPr>
          <w:delText xml:space="preserve">والربط الشبكي المن‍زلي وتكنولوجيا المرسلات المستقبلات في الشبكة الذكية </w:delText>
        </w:r>
        <w:r w:rsidRPr="007334D1" w:rsidDel="002B7CF2">
          <w:rPr>
            <w:rtl/>
          </w:rPr>
          <w:delText xml:space="preserve">وأنظمتها ومعداتها والألياف البصرية </w:delText>
        </w:r>
        <w:r w:rsidRPr="007334D1" w:rsidDel="002B7CF2">
          <w:rPr>
            <w:rFonts w:hint="eastAsia"/>
            <w:rtl/>
          </w:rPr>
          <w:delText>والكبلات</w:delText>
        </w:r>
        <w:r w:rsidRPr="007334D1" w:rsidDel="002B7CF2">
          <w:rPr>
            <w:rtl/>
          </w:rPr>
          <w:delText xml:space="preserve"> وما يتصل بها من تقنيات التركيب والصيانة والاختبار والمعدات والقياس وتكنولوجيات مستوي التحكم للسماح بالتطور في اتجاه شبكات النقل الذكية</w:delText>
        </w:r>
      </w:del>
      <w:ins w:id="987" w:author="alhakim" w:date="2016-08-10T11:52:00Z">
        <w:r>
          <w:rPr>
            <w:rFonts w:hint="cs"/>
            <w:rtl/>
          </w:rPr>
          <w:t xml:space="preserve"> </w:t>
        </w:r>
      </w:ins>
      <w:ins w:id="988" w:author="alhakim" w:date="2016-08-10T11:53:00Z">
        <w:r>
          <w:rPr>
            <w:rFonts w:hint="cs"/>
            <w:rtl/>
          </w:rPr>
          <w:t xml:space="preserve">في مجالات النقل والنفاذ </w:t>
        </w:r>
      </w:ins>
      <w:ins w:id="989" w:author="Saad, Samuel" w:date="2016-08-26T17:01:00Z">
        <w:r>
          <w:rPr>
            <w:rFonts w:hint="cs"/>
            <w:rtl/>
          </w:rPr>
          <w:t xml:space="preserve">والمنشآت </w:t>
        </w:r>
      </w:ins>
      <w:ins w:id="990" w:author="alhakim" w:date="2016-08-10T11:53:00Z">
        <w:r>
          <w:rPr>
            <w:rFonts w:hint="cs"/>
            <w:rtl/>
          </w:rPr>
          <w:t>المنزل</w:t>
        </w:r>
      </w:ins>
      <w:ins w:id="991" w:author="Saad, Samuel" w:date="2016-08-26T17:01:00Z">
        <w:r>
          <w:rPr>
            <w:rFonts w:hint="cs"/>
            <w:rtl/>
          </w:rPr>
          <w:t>ية</w:t>
        </w:r>
      </w:ins>
      <w:r w:rsidRPr="007334D1">
        <w:rPr>
          <w:rtl/>
        </w:rPr>
        <w:t>. ويشمل ذلك وضع المعايير ذات الصلة الخاصة بأماكن العميل والنفاذ والأقسام الحضرية وأقسام الاتصال البعيد من شبكات</w:t>
      </w:r>
      <w:r w:rsidR="003F02BE">
        <w:rPr>
          <w:rFonts w:hint="cs"/>
          <w:rtl/>
        </w:rPr>
        <w:t> </w:t>
      </w:r>
      <w:r w:rsidRPr="007334D1">
        <w:rPr>
          <w:rtl/>
        </w:rPr>
        <w:t>الاتصالات</w:t>
      </w:r>
      <w:r>
        <w:rPr>
          <w:rFonts w:hint="cs"/>
          <w:rtl/>
        </w:rPr>
        <w:t>.</w:t>
      </w:r>
    </w:p>
    <w:p w:rsidR="00C84B1E" w:rsidRPr="00744302" w:rsidRDefault="00C84B1E">
      <w:pPr>
        <w:keepNext/>
        <w:keepLines/>
        <w:rPr>
          <w:spacing w:val="6"/>
          <w:rtl/>
          <w:lang w:bidi="ar-EG"/>
        </w:rPr>
        <w:pPrChange w:id="992" w:author="Imad RIZ" w:date="2016-08-30T11:04:00Z">
          <w:pPr>
            <w:keepNext/>
            <w:keepLines/>
          </w:pPr>
        </w:pPrChange>
      </w:pPr>
      <w:r w:rsidRPr="00744302">
        <w:rPr>
          <w:rFonts w:hint="cs"/>
          <w:spacing w:val="6"/>
          <w:rtl/>
          <w:lang w:bidi="ar-EG"/>
        </w:rPr>
        <w:t xml:space="preserve">وفي هذا الإطار تتناول لجنة الدراسات </w:t>
      </w:r>
      <w:del w:id="993" w:author="alhakim" w:date="2016-08-10T11:57:00Z">
        <w:r w:rsidRPr="00744302" w:rsidDel="002B7CF2">
          <w:rPr>
            <w:rFonts w:hint="cs"/>
            <w:spacing w:val="6"/>
            <w:rtl/>
            <w:lang w:bidi="ar-EG"/>
          </w:rPr>
          <w:delText>أيضاً جوانب الاعتمادية والأمن ل</w:delText>
        </w:r>
      </w:del>
      <w:r w:rsidRPr="00744302">
        <w:rPr>
          <w:rFonts w:hint="cs"/>
          <w:spacing w:val="6"/>
          <w:rtl/>
          <w:lang w:bidi="ar-EG"/>
        </w:rPr>
        <w:t>كامل نطاق أداة الألياف والكبلات والنشر الميداني</w:t>
      </w:r>
      <w:del w:id="994" w:author="Imad RIZ" w:date="2016-08-30T11:04:00Z">
        <w:r w:rsidRPr="00744302" w:rsidDel="00D4712E">
          <w:rPr>
            <w:rFonts w:hint="cs"/>
            <w:spacing w:val="6"/>
            <w:rtl/>
            <w:lang w:bidi="ar-EG"/>
          </w:rPr>
          <w:delText xml:space="preserve"> </w:delText>
        </w:r>
      </w:del>
      <w:del w:id="995" w:author="alhakim" w:date="2016-08-10T11:58:00Z">
        <w:r w:rsidRPr="00744302" w:rsidDel="002B7CF2">
          <w:rPr>
            <w:rFonts w:hint="cs"/>
            <w:spacing w:val="6"/>
            <w:rtl/>
            <w:lang w:bidi="ar-EG"/>
          </w:rPr>
          <w:delText xml:space="preserve">وسلامة </w:delText>
        </w:r>
      </w:del>
      <w:ins w:id="996" w:author="alhakim" w:date="2016-08-10T11:58:00Z">
        <w:r w:rsidRPr="00744302">
          <w:rPr>
            <w:rFonts w:hint="cs"/>
            <w:spacing w:val="6"/>
            <w:rtl/>
            <w:lang w:bidi="ar-EG"/>
          </w:rPr>
          <w:t>و</w:t>
        </w:r>
      </w:ins>
      <w:r w:rsidRPr="00744302">
        <w:rPr>
          <w:rFonts w:hint="cs"/>
          <w:spacing w:val="6"/>
          <w:rtl/>
          <w:lang w:bidi="ar-EG"/>
        </w:rPr>
        <w:t>التركيب</w:t>
      </w:r>
      <w:del w:id="997" w:author="alhakim" w:date="2016-08-10T11:58:00Z">
        <w:r w:rsidRPr="00744302" w:rsidDel="002B7CF2">
          <w:rPr>
            <w:rFonts w:hint="cs"/>
            <w:spacing w:val="6"/>
            <w:rtl/>
            <w:lang w:bidi="ar-EG"/>
          </w:rPr>
          <w:delText>ات</w:delText>
        </w:r>
      </w:del>
      <w:del w:id="998" w:author="alhakim" w:date="2016-08-10T11:59:00Z">
        <w:r w:rsidRPr="00744302" w:rsidDel="002B7CF2">
          <w:rPr>
            <w:rFonts w:hint="cs"/>
            <w:spacing w:val="6"/>
            <w:rtl/>
            <w:lang w:bidi="ar-EG"/>
          </w:rPr>
          <w:delText>. ويتناول نشاط بناء البنية التحتية استكشاف وتقييس أساليب جديدة لتركيب الكبلات على نحو أسرع وأكثر فعالية من حيث التكلفة وأكثر أماناً</w:delText>
        </w:r>
      </w:del>
      <w:r w:rsidRPr="00744302">
        <w:rPr>
          <w:rFonts w:hint="cs"/>
          <w:spacing w:val="6"/>
          <w:rtl/>
          <w:lang w:bidi="ar-EG"/>
        </w:rPr>
        <w:t>، مع مراعاة</w:t>
      </w:r>
      <w:ins w:id="999" w:author="alhakim" w:date="2016-08-10T11:59:00Z">
        <w:r w:rsidRPr="00744302">
          <w:rPr>
            <w:rFonts w:hint="cs"/>
            <w:spacing w:val="6"/>
            <w:rtl/>
            <w:lang w:bidi="ar-EG"/>
          </w:rPr>
          <w:t xml:space="preserve"> الحاجة إلى مواصفات إضافية تدفعها تكنولوجيات</w:t>
        </w:r>
      </w:ins>
      <w:ins w:id="1000" w:author="alhakim" w:date="2016-08-10T12:00:00Z">
        <w:r w:rsidRPr="00744302">
          <w:rPr>
            <w:rFonts w:hint="cs"/>
            <w:spacing w:val="6"/>
            <w:rtl/>
            <w:lang w:bidi="ar-EG"/>
          </w:rPr>
          <w:t xml:space="preserve"> الألياف البصرية</w:t>
        </w:r>
      </w:ins>
      <w:ins w:id="1001" w:author="alhakim" w:date="2016-08-10T11:59:00Z">
        <w:r w:rsidRPr="00744302">
          <w:rPr>
            <w:rFonts w:hint="cs"/>
            <w:spacing w:val="6"/>
            <w:rtl/>
            <w:lang w:bidi="ar-EG"/>
          </w:rPr>
          <w:t xml:space="preserve"> الجديدة</w:t>
        </w:r>
      </w:ins>
      <w:ins w:id="1002" w:author="alhakim" w:date="2016-08-10T12:01:00Z">
        <w:r w:rsidRPr="00744302">
          <w:rPr>
            <w:rFonts w:hint="cs"/>
            <w:spacing w:val="6"/>
            <w:rtl/>
            <w:lang w:bidi="ar-EG"/>
          </w:rPr>
          <w:t xml:space="preserve"> والتطبيقات الجديدة. ويتناول نشاط النشر والتركيب في الميدان</w:t>
        </w:r>
      </w:ins>
      <w:ins w:id="1003" w:author="alhakim" w:date="2016-08-10T12:02:00Z">
        <w:r w:rsidRPr="00744302">
          <w:rPr>
            <w:rFonts w:hint="cs"/>
            <w:spacing w:val="6"/>
            <w:rtl/>
            <w:lang w:bidi="ar-EG"/>
          </w:rPr>
          <w:t xml:space="preserve"> جوانب الموثوقية والأمن و</w:t>
        </w:r>
      </w:ins>
      <w:r w:rsidRPr="00744302">
        <w:rPr>
          <w:rFonts w:hint="cs"/>
          <w:spacing w:val="6"/>
          <w:rtl/>
          <w:lang w:bidi="ar-EG"/>
        </w:rPr>
        <w:t>القضايا الاجتماعية</w:t>
      </w:r>
      <w:ins w:id="1004" w:author="alhakim" w:date="2016-08-10T12:03:00Z">
        <w:r w:rsidRPr="00744302">
          <w:rPr>
            <w:rFonts w:hint="cs"/>
            <w:spacing w:val="6"/>
            <w:rtl/>
            <w:lang w:bidi="ar-EG"/>
          </w:rPr>
          <w:t xml:space="preserve"> -</w:t>
        </w:r>
      </w:ins>
      <w:r w:rsidRPr="00744302">
        <w:rPr>
          <w:rFonts w:hint="cs"/>
          <w:spacing w:val="6"/>
          <w:rtl/>
          <w:lang w:bidi="ar-EG"/>
        </w:rPr>
        <w:t xml:space="preserve"> مثل التقليل من عمليات الحفر والمشاكل التي تؤثر على حركة المرور وتوليد </w:t>
      </w:r>
      <w:del w:id="1005" w:author="alhakim" w:date="2016-08-10T12:03:00Z">
        <w:r w:rsidRPr="00744302" w:rsidDel="00603D4F">
          <w:rPr>
            <w:rFonts w:hint="cs"/>
            <w:spacing w:val="6"/>
            <w:rtl/>
            <w:lang w:bidi="ar-EG"/>
          </w:rPr>
          <w:delText>ال</w:delText>
        </w:r>
      </w:del>
      <w:r w:rsidRPr="00744302">
        <w:rPr>
          <w:rFonts w:hint="cs"/>
          <w:spacing w:val="6"/>
          <w:rtl/>
          <w:lang w:bidi="ar-EG"/>
        </w:rPr>
        <w:t>ضوضاء</w:t>
      </w:r>
      <w:ins w:id="1006" w:author="alhakim" w:date="2016-08-10T12:03:00Z">
        <w:r w:rsidRPr="00744302">
          <w:rPr>
            <w:rFonts w:hint="cs"/>
            <w:spacing w:val="6"/>
            <w:rtl/>
            <w:lang w:bidi="ar-EG"/>
          </w:rPr>
          <w:t xml:space="preserve"> أعمال البناء</w:t>
        </w:r>
      </w:ins>
      <w:ins w:id="1007" w:author="Imad RIZ" w:date="2016-08-30T11:02:00Z">
        <w:r w:rsidR="0060467C" w:rsidRPr="00744302">
          <w:rPr>
            <w:rFonts w:hint="cs"/>
            <w:spacing w:val="6"/>
            <w:rtl/>
            <w:lang w:bidi="ar-EG"/>
          </w:rPr>
          <w:t>،</w:t>
        </w:r>
      </w:ins>
      <w:ins w:id="1008" w:author="alhakim" w:date="2016-08-10T12:04:00Z">
        <w:r w:rsidRPr="00744302">
          <w:rPr>
            <w:rFonts w:hint="cs"/>
            <w:spacing w:val="6"/>
            <w:rtl/>
            <w:lang w:bidi="ar-EG"/>
          </w:rPr>
          <w:t xml:space="preserve"> وسوف تشمل تقصي وتقييس تقنيات جديدة تسمح بتركيب الكبلات على نحو أسرع وأكثر فعالية من حيث التكلفة وأكثر أماناً.</w:t>
        </w:r>
      </w:ins>
      <w:ins w:id="1009" w:author="alhakim" w:date="2016-08-10T12:05:00Z">
        <w:r w:rsidRPr="00744302">
          <w:rPr>
            <w:rFonts w:hint="cs"/>
            <w:spacing w:val="6"/>
            <w:rtl/>
            <w:lang w:bidi="ar-EG"/>
          </w:rPr>
          <w:t xml:space="preserve"> و</w:t>
        </w:r>
      </w:ins>
      <w:ins w:id="1010" w:author="alhakim" w:date="2016-08-10T12:06:00Z">
        <w:r w:rsidRPr="00744302">
          <w:rPr>
            <w:rFonts w:hint="cs"/>
            <w:spacing w:val="6"/>
            <w:rtl/>
            <w:lang w:bidi="ar-EG"/>
          </w:rPr>
          <w:t>سوف يراعي التخطيط</w:t>
        </w:r>
      </w:ins>
      <w:del w:id="1011" w:author="alhakim" w:date="2016-08-10T12:06:00Z">
        <w:r w:rsidRPr="00744302" w:rsidDel="00603D4F">
          <w:rPr>
            <w:rFonts w:hint="cs"/>
            <w:spacing w:val="6"/>
            <w:rtl/>
            <w:lang w:bidi="ar-EG"/>
          </w:rPr>
          <w:delText>كما تتناول</w:delText>
        </w:r>
      </w:del>
      <w:r w:rsidRPr="00744302">
        <w:rPr>
          <w:rFonts w:hint="cs"/>
          <w:spacing w:val="6"/>
          <w:rtl/>
          <w:lang w:bidi="ar-EG"/>
        </w:rPr>
        <w:t xml:space="preserve"> </w:t>
      </w:r>
      <w:ins w:id="1012" w:author="alhakim" w:date="2016-08-10T12:06:00Z">
        <w:r w:rsidRPr="00744302">
          <w:rPr>
            <w:rFonts w:hint="cs"/>
            <w:spacing w:val="6"/>
            <w:rtl/>
            <w:lang w:bidi="ar-EG"/>
          </w:rPr>
          <w:t>و</w:t>
        </w:r>
      </w:ins>
      <w:r w:rsidRPr="00744302">
        <w:rPr>
          <w:rFonts w:hint="cs"/>
          <w:spacing w:val="6"/>
          <w:rtl/>
          <w:lang w:bidi="ar-EG"/>
        </w:rPr>
        <w:t>الصيانة وإدارة البنية التحتية المادية</w:t>
      </w:r>
      <w:del w:id="1013" w:author="alhakim" w:date="2016-08-10T12:07:00Z">
        <w:r w:rsidRPr="00744302" w:rsidDel="00603D4F">
          <w:rPr>
            <w:rFonts w:hint="cs"/>
            <w:spacing w:val="6"/>
            <w:rtl/>
            <w:lang w:bidi="ar-EG"/>
          </w:rPr>
          <w:delText>، مع مراعاة</w:delText>
        </w:r>
      </w:del>
      <w:r w:rsidRPr="00744302">
        <w:rPr>
          <w:rFonts w:hint="cs"/>
          <w:spacing w:val="6"/>
          <w:rtl/>
          <w:lang w:bidi="ar-EG"/>
        </w:rPr>
        <w:t xml:space="preserve"> مزايا التكنولوجيات الناشئة</w:t>
      </w:r>
      <w:ins w:id="1014" w:author="alhakim" w:date="2016-08-10T12:07:00Z">
        <w:r w:rsidRPr="00744302">
          <w:rPr>
            <w:rFonts w:hint="cs"/>
            <w:spacing w:val="6"/>
            <w:rtl/>
            <w:lang w:bidi="ar-EG"/>
          </w:rPr>
          <w:t>.</w:t>
        </w:r>
      </w:ins>
      <w:del w:id="1015" w:author="alhakim" w:date="2016-08-10T12:07:00Z">
        <w:r w:rsidRPr="00744302" w:rsidDel="00603D4F">
          <w:rPr>
            <w:rFonts w:hint="cs"/>
            <w:spacing w:val="6"/>
            <w:rtl/>
            <w:lang w:bidi="ar-EG"/>
          </w:rPr>
          <w:delText>، مثل التعرف بواسطة الترددات الراديوية وشبكات الاستشعار الشمولية.</w:delText>
        </w:r>
      </w:del>
      <w:ins w:id="1016" w:author="alhakim" w:date="2016-08-10T12:07:00Z">
        <w:r w:rsidRPr="00744302">
          <w:rPr>
            <w:rFonts w:hint="cs"/>
            <w:spacing w:val="6"/>
            <w:rtl/>
            <w:lang w:bidi="ar-EG"/>
          </w:rPr>
          <w:t xml:space="preserve"> وسوف تدرس الحلول من أجل تحسين </w:t>
        </w:r>
      </w:ins>
      <w:ins w:id="1017" w:author="Saad, Samuel" w:date="2016-08-26T17:02:00Z">
        <w:r w:rsidRPr="00744302">
          <w:rPr>
            <w:rFonts w:hint="cs"/>
            <w:spacing w:val="6"/>
            <w:rtl/>
            <w:lang w:bidi="ar-EG"/>
          </w:rPr>
          <w:t>قدرة</w:t>
        </w:r>
      </w:ins>
      <w:ins w:id="1018" w:author="alhakim" w:date="2016-08-10T12:07:00Z">
        <w:r w:rsidRPr="00744302">
          <w:rPr>
            <w:rFonts w:hint="cs"/>
            <w:spacing w:val="6"/>
            <w:rtl/>
            <w:lang w:bidi="ar-EG"/>
          </w:rPr>
          <w:t xml:space="preserve"> الشبكات </w:t>
        </w:r>
      </w:ins>
      <w:ins w:id="1019" w:author="Saad, Samuel" w:date="2016-08-26T17:02:00Z">
        <w:r w:rsidRPr="00744302">
          <w:rPr>
            <w:rFonts w:hint="cs"/>
            <w:spacing w:val="6"/>
            <w:rtl/>
            <w:lang w:bidi="ar-EG"/>
          </w:rPr>
          <w:t xml:space="preserve">على الصمود والتعافي في حالات </w:t>
        </w:r>
      </w:ins>
      <w:ins w:id="1020" w:author="alhakim" w:date="2016-08-10T12:08:00Z">
        <w:r w:rsidRPr="00744302">
          <w:rPr>
            <w:rFonts w:hint="cs"/>
            <w:spacing w:val="6"/>
            <w:rtl/>
            <w:lang w:bidi="ar-EG"/>
          </w:rPr>
          <w:t>الكوارث.</w:t>
        </w:r>
      </w:ins>
    </w:p>
    <w:p w:rsidR="00C84B1E" w:rsidRPr="00DE5D65" w:rsidRDefault="00C84B1E" w:rsidP="0060467C">
      <w:pPr>
        <w:rPr>
          <w:rtl/>
          <w:lang w:val="en-GB" w:bidi="ar-SY"/>
        </w:rPr>
      </w:pPr>
      <w:r>
        <w:rPr>
          <w:rFonts w:hint="cs"/>
          <w:rtl/>
        </w:rPr>
        <w:t>ويولى اهتمام خاص</w:t>
      </w:r>
      <w:ins w:id="1021" w:author="alhakim" w:date="2016-08-11T06:53:00Z">
        <w:r>
          <w:rPr>
            <w:rFonts w:hint="cs"/>
            <w:rtl/>
          </w:rPr>
          <w:t xml:space="preserve"> لوضع</w:t>
        </w:r>
      </w:ins>
      <w:r>
        <w:rPr>
          <w:rFonts w:hint="cs"/>
          <w:rtl/>
        </w:rPr>
        <w:t xml:space="preserve"> </w:t>
      </w:r>
      <w:del w:id="1022" w:author="alhakim" w:date="2016-08-11T06:53:00Z">
        <w:r w:rsidDel="00E334E0">
          <w:rPr>
            <w:rFonts w:hint="cs"/>
            <w:rtl/>
          </w:rPr>
          <w:delText>لل</w:delText>
        </w:r>
      </w:del>
      <w:r>
        <w:rPr>
          <w:rFonts w:hint="cs"/>
          <w:rtl/>
        </w:rPr>
        <w:t xml:space="preserve">معايير </w:t>
      </w:r>
      <w:del w:id="1023" w:author="alhakim" w:date="2016-08-11T06:53:00Z">
        <w:r w:rsidDel="00E334E0">
          <w:rPr>
            <w:rFonts w:hint="cs"/>
            <w:rtl/>
          </w:rPr>
          <w:delText>ال</w:delText>
        </w:r>
      </w:del>
      <w:r>
        <w:rPr>
          <w:rFonts w:hint="cs"/>
          <w:rtl/>
        </w:rPr>
        <w:t xml:space="preserve">عالمية </w:t>
      </w:r>
      <w:del w:id="1024" w:author="alhakim" w:date="2016-08-11T06:56:00Z">
        <w:r w:rsidDel="009469CC">
          <w:rPr>
            <w:rFonts w:hint="cs"/>
            <w:rtl/>
          </w:rPr>
          <w:delText xml:space="preserve">التي تتيح </w:delText>
        </w:r>
      </w:del>
      <w:ins w:id="1025" w:author="alhakim" w:date="2016-08-11T06:56:00Z">
        <w:r>
          <w:rPr>
            <w:rFonts w:hint="cs"/>
            <w:rtl/>
          </w:rPr>
          <w:t xml:space="preserve">من أجل </w:t>
        </w:r>
      </w:ins>
      <w:r>
        <w:rPr>
          <w:rFonts w:hint="cs"/>
          <w:rtl/>
        </w:rPr>
        <w:t xml:space="preserve">بنية تحتية لشبكات نقل بصرية ذات سعة عالية (بضع تيرابتات) ولشبكات نفاذ وشبكات من‍زلية ذات سرعة عالية (بضع </w:t>
      </w:r>
      <w:r w:rsidRPr="00603D4F">
        <w:rPr>
          <w:rFonts w:hint="cs"/>
          <w:rtl/>
        </w:rPr>
        <w:t>ميغابت</w:t>
      </w:r>
      <w:r>
        <w:rPr>
          <w:rFonts w:hint="cs"/>
          <w:rtl/>
        </w:rPr>
        <w:t xml:space="preserve">ات وغيغابتات في الثانية). ويشمل ذلك </w:t>
      </w:r>
      <w:del w:id="1026" w:author="Saad, Samuel" w:date="2016-08-26T17:03:00Z">
        <w:r w:rsidDel="00E93F04">
          <w:rPr>
            <w:rFonts w:hint="cs"/>
            <w:rtl/>
          </w:rPr>
          <w:delText xml:space="preserve">أيضاً </w:delText>
        </w:r>
      </w:del>
      <w:r>
        <w:rPr>
          <w:rFonts w:hint="cs"/>
          <w:rtl/>
        </w:rPr>
        <w:t xml:space="preserve">الأعمال المتصلة بنمذجة الشبكات وإدارة الأنظمة والمعدات ومعماريات شبكات النقل والتشغيل بين الطبقات. ويولى اهتمام خاص لبيئة الاتصالات المتغيرة واتجاهها نحو شبكات </w:t>
      </w:r>
      <w:del w:id="1027" w:author="alhakim" w:date="2016-08-11T07:00:00Z">
        <w:r w:rsidDel="009469CC">
          <w:rPr>
            <w:rFonts w:hint="cs"/>
            <w:rtl/>
          </w:rPr>
          <w:delText xml:space="preserve">من نوع شبكات بروتوكول الإنترنت </w:delText>
        </w:r>
      </w:del>
      <w:ins w:id="1028" w:author="alhakim" w:date="2016-08-11T07:00:00Z">
        <w:r>
          <w:rPr>
            <w:rFonts w:hint="cs"/>
            <w:rtl/>
          </w:rPr>
          <w:t xml:space="preserve">الرزم </w:t>
        </w:r>
      </w:ins>
      <w:r>
        <w:rPr>
          <w:rFonts w:hint="cs"/>
          <w:rtl/>
        </w:rPr>
        <w:t>في إطار شبكات الجيل التالي المتطورة</w:t>
      </w:r>
      <w:ins w:id="1029" w:author="alhakim" w:date="2016-08-11T07:01:00Z">
        <w:r>
          <w:rPr>
            <w:rFonts w:hint="cs"/>
            <w:rtl/>
          </w:rPr>
          <w:t xml:space="preserve"> وشبكات المستقبل، بما في ذلك الشبكات التي تدعم الاحتياجات المتطورة لل</w:t>
        </w:r>
      </w:ins>
      <w:ins w:id="1030" w:author="Saad, Samuel" w:date="2016-08-26T17:03:00Z">
        <w:r>
          <w:rPr>
            <w:rFonts w:hint="cs"/>
            <w:rtl/>
          </w:rPr>
          <w:t>ا</w:t>
        </w:r>
      </w:ins>
      <w:ins w:id="1031" w:author="alhakim" w:date="2016-08-11T07:01:00Z">
        <w:r>
          <w:rPr>
            <w:rFonts w:hint="cs"/>
            <w:rtl/>
          </w:rPr>
          <w:t>تصالات المتنقلة</w:t>
        </w:r>
      </w:ins>
      <w:r>
        <w:rPr>
          <w:rFonts w:hint="cs"/>
          <w:rtl/>
        </w:rPr>
        <w:t>.</w:t>
      </w:r>
    </w:p>
    <w:p w:rsidR="00C84B1E" w:rsidRPr="00744302" w:rsidRDefault="00C84B1E" w:rsidP="000E4855">
      <w:pPr>
        <w:rPr>
          <w:spacing w:val="6"/>
          <w:rtl/>
          <w:lang w:bidi="ar-EG"/>
        </w:rPr>
      </w:pPr>
      <w:r w:rsidRPr="00744302">
        <w:rPr>
          <w:rFonts w:hint="cs"/>
          <w:spacing w:val="6"/>
          <w:rtl/>
        </w:rPr>
        <w:t xml:space="preserve">وتشمل تكنولوجيا شبكات النفاذ التي تتناولها لجنة الدراسات هذه الشبكات البصرية المنفعلة </w:t>
      </w:r>
      <w:r w:rsidRPr="00744302">
        <w:rPr>
          <w:spacing w:val="6"/>
        </w:rPr>
        <w:t>(PON)</w:t>
      </w:r>
      <w:r w:rsidRPr="00744302">
        <w:rPr>
          <w:rFonts w:hint="cs"/>
          <w:spacing w:val="6"/>
          <w:rtl/>
          <w:lang w:bidi="ar-EG"/>
        </w:rPr>
        <w:t xml:space="preserve"> وتكنولوجيات الخط الرقمي للمشترك القائمة على التوصيل بالكبلات البصرية من نقطة إلى نقطة والكبلات النحاسية، بما في ذلك تكنولوجيات</w:t>
      </w:r>
      <w:r w:rsidRPr="00744302">
        <w:rPr>
          <w:rFonts w:hint="eastAsia"/>
          <w:spacing w:val="6"/>
          <w:rtl/>
          <w:lang w:bidi="ar-EG"/>
        </w:rPr>
        <w:t> </w:t>
      </w:r>
      <w:r w:rsidRPr="00744302">
        <w:rPr>
          <w:spacing w:val="6"/>
          <w:lang w:bidi="ar-EG"/>
        </w:rPr>
        <w:t>ADSL</w:t>
      </w:r>
      <w:r w:rsidRPr="00744302">
        <w:rPr>
          <w:rFonts w:hint="cs"/>
          <w:spacing w:val="6"/>
          <w:rtl/>
          <w:lang w:bidi="ar-EG"/>
        </w:rPr>
        <w:t xml:space="preserve"> و</w:t>
      </w:r>
      <w:r w:rsidRPr="00744302">
        <w:rPr>
          <w:spacing w:val="6"/>
          <w:lang w:bidi="ar-EG"/>
        </w:rPr>
        <w:t>VDSL</w:t>
      </w:r>
      <w:r w:rsidRPr="00744302">
        <w:rPr>
          <w:rFonts w:hint="eastAsia"/>
          <w:spacing w:val="6"/>
          <w:rtl/>
          <w:lang w:bidi="ar-EG"/>
        </w:rPr>
        <w:t> </w:t>
      </w:r>
      <w:r w:rsidRPr="00744302">
        <w:rPr>
          <w:rFonts w:hint="cs"/>
          <w:spacing w:val="6"/>
          <w:rtl/>
          <w:lang w:bidi="ar-EG"/>
        </w:rPr>
        <w:t>و</w:t>
      </w:r>
      <w:r w:rsidRPr="00744302">
        <w:rPr>
          <w:spacing w:val="6"/>
          <w:lang w:bidi="ar-EG"/>
        </w:rPr>
        <w:t>HDSL</w:t>
      </w:r>
      <w:r w:rsidRPr="00744302">
        <w:rPr>
          <w:rFonts w:hint="eastAsia"/>
          <w:spacing w:val="6"/>
          <w:rtl/>
          <w:lang w:bidi="ar-EG"/>
        </w:rPr>
        <w:t> </w:t>
      </w:r>
      <w:r w:rsidRPr="00744302">
        <w:rPr>
          <w:rFonts w:hint="cs"/>
          <w:spacing w:val="6"/>
          <w:rtl/>
          <w:lang w:bidi="ar-EG"/>
        </w:rPr>
        <w:t>و</w:t>
      </w:r>
      <w:r w:rsidRPr="00744302">
        <w:rPr>
          <w:spacing w:val="6"/>
          <w:lang w:bidi="ar-EG"/>
        </w:rPr>
        <w:t>SHDSL</w:t>
      </w:r>
      <w:ins w:id="1032" w:author="alhakim" w:date="2016-08-11T07:04:00Z">
        <w:r w:rsidRPr="00744302">
          <w:rPr>
            <w:rFonts w:hint="cs"/>
            <w:spacing w:val="6"/>
            <w:rtl/>
            <w:lang w:bidi="ar-EG"/>
          </w:rPr>
          <w:t xml:space="preserve"> و</w:t>
        </w:r>
        <w:r w:rsidRPr="00744302">
          <w:rPr>
            <w:spacing w:val="6"/>
            <w:lang w:bidi="ar-EG"/>
          </w:rPr>
          <w:t>G.fast</w:t>
        </w:r>
      </w:ins>
      <w:r w:rsidRPr="00744302">
        <w:rPr>
          <w:rFonts w:hint="cs"/>
          <w:spacing w:val="6"/>
          <w:rtl/>
          <w:lang w:bidi="ar-EG"/>
        </w:rPr>
        <w:t xml:space="preserve">. </w:t>
      </w:r>
      <w:del w:id="1033" w:author="alhakim" w:date="2016-08-11T07:05:00Z">
        <w:r w:rsidRPr="00744302" w:rsidDel="000D0C23">
          <w:rPr>
            <w:rFonts w:hint="cs"/>
            <w:spacing w:val="6"/>
            <w:rtl/>
            <w:lang w:bidi="ar-EG"/>
          </w:rPr>
          <w:delText xml:space="preserve">وتشمل </w:delText>
        </w:r>
      </w:del>
      <w:ins w:id="1034" w:author="alhakim" w:date="2016-08-11T07:05:00Z">
        <w:r w:rsidRPr="00744302">
          <w:rPr>
            <w:rFonts w:hint="cs"/>
            <w:spacing w:val="6"/>
            <w:rtl/>
            <w:lang w:bidi="ar-EG"/>
          </w:rPr>
          <w:t xml:space="preserve">وتجد </w:t>
        </w:r>
      </w:ins>
      <w:r w:rsidRPr="00744302">
        <w:rPr>
          <w:rFonts w:hint="cs"/>
          <w:spacing w:val="6"/>
          <w:rtl/>
          <w:lang w:bidi="ar-EG"/>
        </w:rPr>
        <w:t>تكنولوجيات</w:t>
      </w:r>
      <w:ins w:id="1035" w:author="alhakim" w:date="2016-08-11T07:05:00Z">
        <w:r w:rsidRPr="00744302">
          <w:rPr>
            <w:rFonts w:hint="cs"/>
            <w:spacing w:val="6"/>
            <w:rtl/>
            <w:lang w:bidi="ar-EG"/>
          </w:rPr>
          <w:t xml:space="preserve"> النفاذ هذه تطبيقات</w:t>
        </w:r>
      </w:ins>
      <w:ins w:id="1036" w:author="alhakim" w:date="2016-08-11T07:06:00Z">
        <w:r w:rsidRPr="00744302">
          <w:rPr>
            <w:rFonts w:hint="cs"/>
            <w:spacing w:val="6"/>
            <w:rtl/>
            <w:lang w:bidi="ar-EG"/>
          </w:rPr>
          <w:t xml:space="preserve"> </w:t>
        </w:r>
      </w:ins>
      <w:ins w:id="1037" w:author="alhakim" w:date="2016-08-11T07:05:00Z">
        <w:r w:rsidRPr="00744302">
          <w:rPr>
            <w:rFonts w:hint="cs"/>
            <w:spacing w:val="6"/>
            <w:rtl/>
            <w:lang w:bidi="ar-EG"/>
          </w:rPr>
          <w:t>في</w:t>
        </w:r>
      </w:ins>
      <w:ins w:id="1038" w:author="alhakim" w:date="2016-08-11T07:06:00Z">
        <w:r w:rsidRPr="00744302">
          <w:rPr>
            <w:rFonts w:hint="cs"/>
            <w:spacing w:val="6"/>
            <w:rtl/>
            <w:lang w:bidi="ar-EG"/>
          </w:rPr>
          <w:t xml:space="preserve"> استعمالاتها التقليدية وكذلك شبكات التوصيل الخلفي والتوصيل الأمامي للخدمات الناشئة،</w:t>
        </w:r>
      </w:ins>
      <w:ins w:id="1039" w:author="alhakim" w:date="2016-08-11T07:07:00Z">
        <w:r w:rsidRPr="00744302">
          <w:rPr>
            <w:rFonts w:hint="cs"/>
            <w:spacing w:val="6"/>
            <w:rtl/>
            <w:lang w:bidi="ar-EG"/>
          </w:rPr>
          <w:t xml:space="preserve"> </w:t>
        </w:r>
      </w:ins>
      <w:ins w:id="1040" w:author="alhakim" w:date="2016-08-11T07:06:00Z">
        <w:r w:rsidRPr="00744302">
          <w:rPr>
            <w:rFonts w:hint="cs"/>
            <w:spacing w:val="6"/>
            <w:rtl/>
            <w:lang w:bidi="ar-EG"/>
          </w:rPr>
          <w:t xml:space="preserve">مثل </w:t>
        </w:r>
      </w:ins>
      <w:ins w:id="1041" w:author="alhakim" w:date="2016-08-11T07:07:00Z">
        <w:r w:rsidRPr="00744302">
          <w:rPr>
            <w:rFonts w:hint="cs"/>
            <w:spacing w:val="6"/>
            <w:rtl/>
            <w:lang w:bidi="ar-EG"/>
          </w:rPr>
          <w:t>التوصيل البيني بالنطاق العريض السلكي</w:t>
        </w:r>
      </w:ins>
      <w:ins w:id="1042" w:author="alhakim" w:date="2016-08-11T07:08:00Z">
        <w:r w:rsidRPr="00744302">
          <w:rPr>
            <w:rFonts w:hint="cs"/>
            <w:spacing w:val="6"/>
            <w:rtl/>
            <w:lang w:bidi="ar-EG"/>
          </w:rPr>
          <w:t xml:space="preserve"> والنطاق الضيق السلكي والنطاق الضيق اللاسلكي. وتشمل تكنولوجيات الشبكات المنزلية</w:t>
        </w:r>
      </w:ins>
      <w:del w:id="1043" w:author="alhakim" w:date="2016-08-11T07:09:00Z">
        <w:r w:rsidRPr="00744302" w:rsidDel="000D0C23">
          <w:rPr>
            <w:rFonts w:hint="cs"/>
            <w:spacing w:val="6"/>
            <w:rtl/>
            <w:lang w:bidi="ar-EG"/>
          </w:rPr>
          <w:delText xml:space="preserve"> الربط الشبكي المن‍زلي</w:delText>
        </w:r>
      </w:del>
      <w:r w:rsidRPr="00744302">
        <w:rPr>
          <w:rFonts w:hint="cs"/>
          <w:spacing w:val="6"/>
          <w:rtl/>
          <w:lang w:bidi="ar-EG"/>
        </w:rPr>
        <w:t xml:space="preserve"> النطاق العريض السلكي والنطاق الضيق السلكي والنطاق الضيق اللاسلكي. وتُدعم أيضاً شبكات النفاذ والربط الشبكي المن‍زلي من أجل تطبيقات الشبكة</w:t>
      </w:r>
      <w:r w:rsidRPr="00744302">
        <w:rPr>
          <w:rFonts w:hint="eastAsia"/>
          <w:spacing w:val="6"/>
          <w:rtl/>
          <w:lang w:bidi="ar-EG"/>
        </w:rPr>
        <w:t> </w:t>
      </w:r>
      <w:r w:rsidRPr="00744302">
        <w:rPr>
          <w:rFonts w:hint="cs"/>
          <w:spacing w:val="6"/>
          <w:rtl/>
          <w:lang w:bidi="ar-EG"/>
        </w:rPr>
        <w:t>الذكية.</w:t>
      </w:r>
    </w:p>
    <w:p w:rsidR="00C84B1E" w:rsidRPr="00744302" w:rsidRDefault="00C84B1E" w:rsidP="0060467C">
      <w:pPr>
        <w:rPr>
          <w:spacing w:val="6"/>
          <w:rtl/>
        </w:rPr>
      </w:pPr>
      <w:r w:rsidRPr="00744302">
        <w:rPr>
          <w:rFonts w:hint="eastAsia"/>
          <w:spacing w:val="6"/>
          <w:rtl/>
        </w:rPr>
        <w:t>وتشمل</w:t>
      </w:r>
      <w:r w:rsidRPr="00744302">
        <w:rPr>
          <w:spacing w:val="6"/>
          <w:rtl/>
        </w:rPr>
        <w:t xml:space="preserve"> سمات الشبكات والأنظمة والمعدات التي تشملها الدراسة والتسيير والتبديل والأسطح البينية </w:t>
      </w:r>
      <w:r w:rsidRPr="00744302">
        <w:rPr>
          <w:rFonts w:hint="eastAsia"/>
          <w:spacing w:val="6"/>
          <w:rtl/>
        </w:rPr>
        <w:t>ومعددات</w:t>
      </w:r>
      <w:r w:rsidRPr="00744302">
        <w:rPr>
          <w:spacing w:val="6"/>
          <w:rtl/>
        </w:rPr>
        <w:t xml:space="preserve"> الإرسال والتوصيل المتقاطع </w:t>
      </w:r>
      <w:r w:rsidRPr="00744302">
        <w:rPr>
          <w:rFonts w:hint="eastAsia"/>
          <w:spacing w:val="6"/>
          <w:rtl/>
        </w:rPr>
        <w:t>ومعددات</w:t>
      </w:r>
      <w:r w:rsidRPr="00744302">
        <w:rPr>
          <w:spacing w:val="6"/>
          <w:rtl/>
        </w:rPr>
        <w:t xml:space="preserve"> الإرسال القائمة على الإضافة/الإسقاط والمضخمات</w:t>
      </w:r>
      <w:r w:rsidRPr="00744302">
        <w:rPr>
          <w:rFonts w:hint="cs"/>
          <w:spacing w:val="6"/>
          <w:rtl/>
        </w:rPr>
        <w:t xml:space="preserve"> والمرسلات المستقبلات</w:t>
      </w:r>
      <w:r w:rsidRPr="00744302">
        <w:rPr>
          <w:spacing w:val="6"/>
          <w:rtl/>
        </w:rPr>
        <w:t xml:space="preserve"> والمكررات ومعيدات التوليد والتبديل والاستعادة لحماية الشبكات متعددة الطبقات، والتشغيل والإدارة والصيانة </w:t>
      </w:r>
      <w:r w:rsidRPr="00744302">
        <w:rPr>
          <w:spacing w:val="6"/>
          <w:lang w:val="fr-FR"/>
        </w:rPr>
        <w:t>(OAM)</w:t>
      </w:r>
      <w:r w:rsidRPr="00744302">
        <w:rPr>
          <w:spacing w:val="6"/>
          <w:rtl/>
          <w:lang w:val="fr-FR" w:bidi="ar-EG"/>
        </w:rPr>
        <w:t xml:space="preserve"> </w:t>
      </w:r>
      <w:r w:rsidRPr="00744302">
        <w:rPr>
          <w:rFonts w:hint="eastAsia"/>
          <w:spacing w:val="6"/>
          <w:rtl/>
        </w:rPr>
        <w:t>وتزامن</w:t>
      </w:r>
      <w:r w:rsidRPr="00744302">
        <w:rPr>
          <w:spacing w:val="6"/>
          <w:rtl/>
        </w:rPr>
        <w:t xml:space="preserve"> </w:t>
      </w:r>
      <w:r w:rsidRPr="00744302">
        <w:rPr>
          <w:rFonts w:hint="eastAsia"/>
          <w:spacing w:val="6"/>
          <w:rtl/>
        </w:rPr>
        <w:t>الشبكات</w:t>
      </w:r>
      <w:ins w:id="1044" w:author="alhakim" w:date="2016-08-11T07:10:00Z">
        <w:r w:rsidRPr="00744302">
          <w:rPr>
            <w:rFonts w:hint="cs"/>
            <w:spacing w:val="6"/>
            <w:rtl/>
          </w:rPr>
          <w:t xml:space="preserve"> من حيث التردد ودقة التوقيت</w:t>
        </w:r>
      </w:ins>
      <w:r w:rsidRPr="00744302">
        <w:rPr>
          <w:spacing w:val="6"/>
          <w:rtl/>
        </w:rPr>
        <w:t xml:space="preserve"> </w:t>
      </w:r>
      <w:r w:rsidRPr="00744302">
        <w:rPr>
          <w:rFonts w:hint="eastAsia"/>
          <w:spacing w:val="6"/>
          <w:rtl/>
        </w:rPr>
        <w:t>وإدارة</w:t>
      </w:r>
      <w:r w:rsidRPr="00744302">
        <w:rPr>
          <w:spacing w:val="6"/>
          <w:rtl/>
        </w:rPr>
        <w:t xml:space="preserve"> </w:t>
      </w:r>
      <w:del w:id="1045" w:author="alhakim" w:date="2016-08-11T07:11:00Z">
        <w:r w:rsidRPr="00744302" w:rsidDel="000D0C23">
          <w:rPr>
            <w:rFonts w:hint="eastAsia"/>
            <w:spacing w:val="6"/>
            <w:rtl/>
          </w:rPr>
          <w:delText>معدات</w:delText>
        </w:r>
        <w:r w:rsidRPr="00744302" w:rsidDel="000D0C23">
          <w:rPr>
            <w:spacing w:val="6"/>
            <w:rtl/>
          </w:rPr>
          <w:delText xml:space="preserve"> </w:delText>
        </w:r>
      </w:del>
      <w:ins w:id="1046" w:author="alhakim" w:date="2016-08-11T07:11:00Z">
        <w:r w:rsidRPr="00744302">
          <w:rPr>
            <w:rFonts w:hint="cs"/>
            <w:spacing w:val="6"/>
            <w:rtl/>
          </w:rPr>
          <w:t xml:space="preserve">موارد </w:t>
        </w:r>
      </w:ins>
      <w:r w:rsidRPr="00744302">
        <w:rPr>
          <w:rFonts w:hint="eastAsia"/>
          <w:spacing w:val="6"/>
          <w:rtl/>
        </w:rPr>
        <w:t>النقل</w:t>
      </w:r>
      <w:r w:rsidRPr="00744302">
        <w:rPr>
          <w:spacing w:val="6"/>
          <w:rtl/>
        </w:rPr>
        <w:t xml:space="preserve"> </w:t>
      </w:r>
      <w:r w:rsidRPr="00744302">
        <w:rPr>
          <w:rFonts w:hint="eastAsia"/>
          <w:spacing w:val="6"/>
          <w:rtl/>
        </w:rPr>
        <w:t>ومقدرات</w:t>
      </w:r>
      <w:r w:rsidRPr="00744302">
        <w:rPr>
          <w:spacing w:val="6"/>
          <w:rtl/>
        </w:rPr>
        <w:t xml:space="preserve"> </w:t>
      </w:r>
      <w:del w:id="1047" w:author="alhakim" w:date="2016-08-11T07:11:00Z">
        <w:r w:rsidRPr="00744302" w:rsidDel="000D0C23">
          <w:rPr>
            <w:rFonts w:hint="eastAsia"/>
            <w:spacing w:val="6"/>
            <w:rtl/>
          </w:rPr>
          <w:delText>مستوي</w:delText>
        </w:r>
        <w:r w:rsidRPr="00744302" w:rsidDel="000D0C23">
          <w:rPr>
            <w:spacing w:val="6"/>
            <w:rtl/>
          </w:rPr>
          <w:delText xml:space="preserve"> </w:delText>
        </w:r>
      </w:del>
      <w:r w:rsidRPr="00744302">
        <w:rPr>
          <w:rFonts w:hint="eastAsia"/>
          <w:spacing w:val="6"/>
          <w:rtl/>
        </w:rPr>
        <w:t>التحكم</w:t>
      </w:r>
      <w:r w:rsidRPr="00744302">
        <w:rPr>
          <w:spacing w:val="6"/>
          <w:rtl/>
        </w:rPr>
        <w:t xml:space="preserve"> </w:t>
      </w:r>
      <w:r w:rsidRPr="00744302">
        <w:rPr>
          <w:rFonts w:hint="eastAsia"/>
          <w:spacing w:val="6"/>
          <w:rtl/>
        </w:rPr>
        <w:t>للسماح</w:t>
      </w:r>
      <w:r w:rsidRPr="00744302">
        <w:rPr>
          <w:spacing w:val="6"/>
          <w:rtl/>
        </w:rPr>
        <w:t xml:space="preserve"> </w:t>
      </w:r>
      <w:del w:id="1048" w:author="alhakim" w:date="2016-08-11T07:12:00Z">
        <w:r w:rsidRPr="00744302" w:rsidDel="000D0C23">
          <w:rPr>
            <w:rFonts w:hint="eastAsia"/>
            <w:spacing w:val="6"/>
            <w:rtl/>
          </w:rPr>
          <w:delText>بالتطور</w:delText>
        </w:r>
        <w:r w:rsidRPr="00744302" w:rsidDel="000D0C23">
          <w:rPr>
            <w:spacing w:val="6"/>
            <w:rtl/>
          </w:rPr>
          <w:delText xml:space="preserve"> </w:delText>
        </w:r>
        <w:r w:rsidRPr="00744302" w:rsidDel="000D0C23">
          <w:rPr>
            <w:rFonts w:hint="eastAsia"/>
            <w:spacing w:val="6"/>
            <w:rtl/>
          </w:rPr>
          <w:delText>في اتجاه</w:delText>
        </w:r>
        <w:r w:rsidRPr="00744302" w:rsidDel="000D0C23">
          <w:rPr>
            <w:spacing w:val="6"/>
            <w:rtl/>
          </w:rPr>
          <w:delText xml:space="preserve"> </w:delText>
        </w:r>
      </w:del>
      <w:ins w:id="1049" w:author="alhakim" w:date="2016-08-11T07:12:00Z">
        <w:r w:rsidRPr="00744302">
          <w:rPr>
            <w:rFonts w:hint="cs"/>
            <w:spacing w:val="6"/>
            <w:rtl/>
          </w:rPr>
          <w:t xml:space="preserve">بتعزيز </w:t>
        </w:r>
      </w:ins>
      <w:ins w:id="1050" w:author="Saad, Samuel" w:date="2016-08-26T17:03:00Z">
        <w:r w:rsidRPr="00744302">
          <w:rPr>
            <w:rFonts w:hint="cs"/>
            <w:spacing w:val="6"/>
            <w:rtl/>
          </w:rPr>
          <w:t xml:space="preserve">سرعة </w:t>
        </w:r>
      </w:ins>
      <w:ins w:id="1051" w:author="alhakim" w:date="2016-08-11T07:13:00Z">
        <w:r w:rsidRPr="00744302">
          <w:rPr>
            <w:rFonts w:hint="cs"/>
            <w:spacing w:val="6"/>
            <w:rtl/>
          </w:rPr>
          <w:t>شبكات النقل واستمثال الموارد وإمكانية التوسيع (</w:t>
        </w:r>
      </w:ins>
      <w:ins w:id="1052" w:author="alhakim" w:date="2016-08-11T07:14:00Z">
        <w:r w:rsidRPr="00744302">
          <w:rPr>
            <w:rFonts w:hint="cs"/>
            <w:spacing w:val="6"/>
            <w:rtl/>
          </w:rPr>
          <w:t xml:space="preserve">مثل تطبيق الشبكات المحددة بالبرمجيات </w:t>
        </w:r>
      </w:ins>
      <w:ins w:id="1053" w:author="Saad, Samuel" w:date="2016-08-29T09:51:00Z">
        <w:r w:rsidRPr="00744302">
          <w:rPr>
            <w:spacing w:val="6"/>
          </w:rPr>
          <w:t>(</w:t>
        </w:r>
      </w:ins>
      <w:ins w:id="1054" w:author="alhakim" w:date="2016-08-11T07:14:00Z">
        <w:r w:rsidRPr="00744302">
          <w:rPr>
            <w:spacing w:val="6"/>
            <w:lang w:val="en-GB"/>
          </w:rPr>
          <w:t>SDN</w:t>
        </w:r>
      </w:ins>
      <w:ins w:id="1055" w:author="Saad, Samuel" w:date="2016-08-29T09:51:00Z">
        <w:r w:rsidRPr="00744302">
          <w:rPr>
            <w:spacing w:val="6"/>
            <w:lang w:val="en-GB"/>
          </w:rPr>
          <w:t>)</w:t>
        </w:r>
      </w:ins>
      <w:ins w:id="1056" w:author="alhakim" w:date="2016-08-11T07:14:00Z">
        <w:r w:rsidRPr="00744302">
          <w:rPr>
            <w:rFonts w:hint="cs"/>
            <w:spacing w:val="6"/>
            <w:rtl/>
          </w:rPr>
          <w:t xml:space="preserve"> على</w:t>
        </w:r>
      </w:ins>
      <w:ins w:id="1057" w:author="alhakim" w:date="2016-08-11T07:12:00Z">
        <w:r w:rsidRPr="00744302">
          <w:rPr>
            <w:rFonts w:hint="cs"/>
            <w:spacing w:val="6"/>
            <w:rtl/>
          </w:rPr>
          <w:t xml:space="preserve"> </w:t>
        </w:r>
      </w:ins>
      <w:r w:rsidRPr="00744302">
        <w:rPr>
          <w:rFonts w:hint="eastAsia"/>
          <w:spacing w:val="6"/>
          <w:rtl/>
        </w:rPr>
        <w:t>شبكات</w:t>
      </w:r>
      <w:r w:rsidRPr="00744302">
        <w:rPr>
          <w:spacing w:val="6"/>
          <w:rtl/>
        </w:rPr>
        <w:t xml:space="preserve"> </w:t>
      </w:r>
      <w:r w:rsidRPr="00744302">
        <w:rPr>
          <w:rFonts w:hint="eastAsia"/>
          <w:spacing w:val="6"/>
          <w:rtl/>
        </w:rPr>
        <w:t>النقل</w:t>
      </w:r>
      <w:del w:id="1058" w:author="alhakim" w:date="2016-08-11T07:15:00Z">
        <w:r w:rsidRPr="00744302" w:rsidDel="00D829E9">
          <w:rPr>
            <w:spacing w:val="6"/>
            <w:rtl/>
          </w:rPr>
          <w:delText xml:space="preserve"> </w:delText>
        </w:r>
        <w:r w:rsidRPr="00744302" w:rsidDel="00D829E9">
          <w:rPr>
            <w:rFonts w:hint="eastAsia"/>
            <w:spacing w:val="6"/>
            <w:rtl/>
          </w:rPr>
          <w:delText>الذكية</w:delText>
        </w:r>
        <w:r w:rsidRPr="00744302" w:rsidDel="00D829E9">
          <w:rPr>
            <w:spacing w:val="6"/>
            <w:rtl/>
          </w:rPr>
          <w:delText xml:space="preserve"> (مثل </w:delText>
        </w:r>
        <w:r w:rsidRPr="00744302" w:rsidDel="00D829E9">
          <w:rPr>
            <w:rFonts w:hint="eastAsia"/>
            <w:spacing w:val="6"/>
            <w:rtl/>
          </w:rPr>
          <w:delText>الشبكات</w:delText>
        </w:r>
        <w:r w:rsidRPr="00744302" w:rsidDel="00D829E9">
          <w:rPr>
            <w:spacing w:val="6"/>
            <w:rtl/>
          </w:rPr>
          <w:delText xml:space="preserve"> </w:delText>
        </w:r>
        <w:r w:rsidRPr="00744302" w:rsidDel="00D829E9">
          <w:rPr>
            <w:rFonts w:hint="eastAsia"/>
            <w:spacing w:val="6"/>
            <w:rtl/>
          </w:rPr>
          <w:delText>البصرية</w:delText>
        </w:r>
        <w:r w:rsidRPr="00744302" w:rsidDel="00D829E9">
          <w:rPr>
            <w:spacing w:val="6"/>
            <w:rtl/>
          </w:rPr>
          <w:delText xml:space="preserve"> </w:delText>
        </w:r>
        <w:r w:rsidRPr="00744302" w:rsidDel="00D829E9">
          <w:rPr>
            <w:rFonts w:hint="eastAsia"/>
            <w:spacing w:val="6"/>
            <w:rtl/>
          </w:rPr>
          <w:delText>المبدلة</w:delText>
        </w:r>
        <w:r w:rsidRPr="00744302" w:rsidDel="00D829E9">
          <w:rPr>
            <w:rFonts w:hint="cs"/>
            <w:spacing w:val="6"/>
            <w:rtl/>
          </w:rPr>
          <w:delText xml:space="preserve"> أوتوماتياً</w:delText>
        </w:r>
        <w:r w:rsidRPr="00744302" w:rsidDel="00D829E9">
          <w:rPr>
            <w:rFonts w:hint="eastAsia"/>
            <w:spacing w:val="6"/>
            <w:rtl/>
          </w:rPr>
          <w:delText> </w:delText>
        </w:r>
        <w:r w:rsidRPr="00744302" w:rsidDel="00D829E9">
          <w:rPr>
            <w:spacing w:val="6"/>
          </w:rPr>
          <w:delText>(ASON)</w:delText>
        </w:r>
      </w:del>
      <w:r w:rsidRPr="00744302">
        <w:rPr>
          <w:rFonts w:hint="cs"/>
          <w:spacing w:val="6"/>
          <w:rtl/>
        </w:rPr>
        <w:t xml:space="preserve">). ويعالج كثير من هذه الموضوعات من أجل </w:t>
      </w:r>
      <w:r w:rsidRPr="00744302">
        <w:rPr>
          <w:rFonts w:hint="cs"/>
          <w:spacing w:val="6"/>
          <w:rtl/>
        </w:rPr>
        <w:lastRenderedPageBreak/>
        <w:t>مختلف تكنولوجيات ووسائط النقل، مثل كبلات الألياف البصرية المعدنية والأرضية/البحرية والأنظمة البصرية لتعدد الإرسال بتقسيم طول الموجة الكثيف</w:t>
      </w:r>
      <w:r w:rsidRPr="00744302">
        <w:rPr>
          <w:rFonts w:hint="eastAsia"/>
          <w:spacing w:val="6"/>
          <w:rtl/>
        </w:rPr>
        <w:t> </w:t>
      </w:r>
      <w:r w:rsidRPr="00744302">
        <w:rPr>
          <w:spacing w:val="6"/>
        </w:rPr>
        <w:t>(DWDM)</w:t>
      </w:r>
      <w:r w:rsidRPr="00744302">
        <w:rPr>
          <w:rFonts w:hint="cs"/>
          <w:spacing w:val="6"/>
          <w:rtl/>
        </w:rPr>
        <w:t xml:space="preserve"> والتقريبي</w:t>
      </w:r>
      <w:r w:rsidRPr="00744302">
        <w:rPr>
          <w:rFonts w:hint="eastAsia"/>
          <w:spacing w:val="6"/>
          <w:rtl/>
        </w:rPr>
        <w:t> </w:t>
      </w:r>
      <w:r w:rsidRPr="00744302">
        <w:rPr>
          <w:spacing w:val="6"/>
        </w:rPr>
        <w:t>(CWDM)</w:t>
      </w:r>
      <w:r w:rsidRPr="00744302">
        <w:rPr>
          <w:rFonts w:hint="cs"/>
          <w:spacing w:val="6"/>
          <w:rtl/>
        </w:rPr>
        <w:t xml:space="preserve"> وشبكة النقل البصرية </w:t>
      </w:r>
      <w:r w:rsidRPr="00744302">
        <w:rPr>
          <w:spacing w:val="6"/>
        </w:rPr>
        <w:t>(OTN)</w:t>
      </w:r>
      <w:ins w:id="1059" w:author="alhakim" w:date="2016-08-11T07:15:00Z">
        <w:r w:rsidRPr="00744302">
          <w:rPr>
            <w:rFonts w:hint="cs"/>
            <w:spacing w:val="6"/>
            <w:rtl/>
          </w:rPr>
          <w:t xml:space="preserve"> بما في ذلك تطور هذه الشبكة لما يتجاوز معدلات </w:t>
        </w:r>
      </w:ins>
      <w:ins w:id="1060" w:author="alhakim" w:date="2016-08-11T07:17:00Z">
        <w:r w:rsidRPr="00744302">
          <w:rPr>
            <w:spacing w:val="6"/>
          </w:rPr>
          <w:t>100</w:t>
        </w:r>
      </w:ins>
      <w:ins w:id="1061" w:author="alhakim" w:date="2016-08-11T07:15:00Z">
        <w:r w:rsidRPr="00744302">
          <w:rPr>
            <w:rFonts w:hint="cs"/>
            <w:spacing w:val="6"/>
            <w:rtl/>
          </w:rPr>
          <w:t xml:space="preserve"> </w:t>
        </w:r>
      </w:ins>
      <w:ins w:id="1062" w:author="Imad RIZ" w:date="2016-08-30T11:03:00Z">
        <w:r w:rsidR="0060467C" w:rsidRPr="00744302">
          <w:rPr>
            <w:rFonts w:hint="cs"/>
            <w:spacing w:val="6"/>
            <w:rtl/>
          </w:rPr>
          <w:t>غيغابتة</w:t>
        </w:r>
      </w:ins>
      <w:ins w:id="1063" w:author="alhakim" w:date="2016-08-11T07:15:00Z">
        <w:r w:rsidRPr="00744302">
          <w:rPr>
            <w:rFonts w:hint="cs"/>
            <w:spacing w:val="6"/>
            <w:rtl/>
          </w:rPr>
          <w:t>/ثانية،</w:t>
        </w:r>
      </w:ins>
      <w:r w:rsidRPr="00744302">
        <w:rPr>
          <w:rFonts w:hint="cs"/>
          <w:spacing w:val="6"/>
          <w:rtl/>
        </w:rPr>
        <w:t xml:space="preserve"> والإثرنت وغيرها من خدمات البيانات القائمة على الرزم</w:t>
      </w:r>
      <w:del w:id="1064" w:author="alhakim" w:date="2016-08-11T07:17:00Z">
        <w:r w:rsidRPr="00744302" w:rsidDel="00D829E9">
          <w:rPr>
            <w:rFonts w:hint="cs"/>
            <w:spacing w:val="6"/>
            <w:rtl/>
          </w:rPr>
          <w:delText xml:space="preserve"> والتراتب الرقمي المتزامن</w:delText>
        </w:r>
        <w:r w:rsidRPr="00744302" w:rsidDel="00D829E9">
          <w:rPr>
            <w:rFonts w:hint="eastAsia"/>
            <w:spacing w:val="6"/>
            <w:rtl/>
          </w:rPr>
          <w:delText> </w:delText>
        </w:r>
        <w:r w:rsidRPr="00744302" w:rsidDel="00D829E9">
          <w:rPr>
            <w:spacing w:val="6"/>
          </w:rPr>
          <w:delText>(SDH)</w:delText>
        </w:r>
        <w:r w:rsidRPr="00744302" w:rsidDel="00D829E9">
          <w:rPr>
            <w:rFonts w:hint="cs"/>
            <w:spacing w:val="6"/>
            <w:rtl/>
          </w:rPr>
          <w:delText xml:space="preserve"> وأسلوب النقل اللاتزامني</w:delText>
        </w:r>
        <w:r w:rsidRPr="00744302" w:rsidDel="00D829E9">
          <w:rPr>
            <w:rFonts w:hint="eastAsia"/>
            <w:spacing w:val="6"/>
            <w:rtl/>
          </w:rPr>
          <w:delText> </w:delText>
        </w:r>
        <w:r w:rsidRPr="00744302" w:rsidDel="00D829E9">
          <w:rPr>
            <w:spacing w:val="6"/>
          </w:rPr>
          <w:delText>(ATM)</w:delText>
        </w:r>
        <w:r w:rsidRPr="00744302" w:rsidDel="00D829E9">
          <w:rPr>
            <w:rFonts w:hint="cs"/>
            <w:spacing w:val="6"/>
            <w:rtl/>
          </w:rPr>
          <w:delText xml:space="preserve"> والتراتب الرقمي متقارب الزمن</w:delText>
        </w:r>
        <w:r w:rsidRPr="00744302" w:rsidDel="00D829E9">
          <w:rPr>
            <w:rFonts w:hint="eastAsia"/>
            <w:spacing w:val="6"/>
            <w:rtl/>
          </w:rPr>
          <w:delText> </w:delText>
        </w:r>
        <w:r w:rsidRPr="00744302" w:rsidDel="00D829E9">
          <w:rPr>
            <w:spacing w:val="6"/>
          </w:rPr>
          <w:delText>(PDH)</w:delText>
        </w:r>
      </w:del>
      <w:r w:rsidRPr="00744302">
        <w:rPr>
          <w:rFonts w:hint="cs"/>
          <w:spacing w:val="6"/>
          <w:rtl/>
        </w:rPr>
        <w:t>.</w:t>
      </w:r>
    </w:p>
    <w:p w:rsidR="00C84B1E" w:rsidRDefault="00C84B1E" w:rsidP="000E4855">
      <w:pPr>
        <w:jc w:val="left"/>
        <w:rPr>
          <w:spacing w:val="-6"/>
        </w:rPr>
      </w:pPr>
      <w:r w:rsidRPr="00476850">
        <w:rPr>
          <w:rFonts w:hint="cs"/>
          <w:spacing w:val="-6"/>
          <w:rtl/>
        </w:rPr>
        <w:t>وتأخذ لجنة الدراسات</w:t>
      </w:r>
      <w:r w:rsidRPr="00476850">
        <w:rPr>
          <w:rFonts w:hint="eastAsia"/>
          <w:spacing w:val="-6"/>
          <w:rtl/>
        </w:rPr>
        <w:t> </w:t>
      </w:r>
      <w:r w:rsidRPr="00476850">
        <w:rPr>
          <w:spacing w:val="-6"/>
        </w:rPr>
        <w:t>15</w:t>
      </w:r>
      <w:r w:rsidRPr="00476850">
        <w:rPr>
          <w:rFonts w:hint="cs"/>
          <w:spacing w:val="-6"/>
          <w:rtl/>
        </w:rPr>
        <w:t xml:space="preserve"> في الاعتبار</w:t>
      </w:r>
      <w:r>
        <w:rPr>
          <w:rFonts w:hint="cs"/>
          <w:spacing w:val="-6"/>
          <w:rtl/>
        </w:rPr>
        <w:t>،</w:t>
      </w:r>
      <w:r w:rsidRPr="00476850">
        <w:rPr>
          <w:rFonts w:hint="cs"/>
          <w:spacing w:val="-6"/>
          <w:rtl/>
        </w:rPr>
        <w:t xml:space="preserve"> عند القيام بعملها</w:t>
      </w:r>
      <w:r>
        <w:rPr>
          <w:rFonts w:hint="cs"/>
          <w:spacing w:val="-6"/>
          <w:rtl/>
        </w:rPr>
        <w:t>،</w:t>
      </w:r>
      <w:r w:rsidRPr="00476850">
        <w:rPr>
          <w:rFonts w:hint="cs"/>
          <w:spacing w:val="-6"/>
          <w:rtl/>
        </w:rPr>
        <w:t xml:space="preserve"> الأنشطة ذات الصلة الجارية في</w:t>
      </w:r>
      <w:r>
        <w:rPr>
          <w:rFonts w:hint="cs"/>
          <w:spacing w:val="-6"/>
          <w:rtl/>
        </w:rPr>
        <w:t xml:space="preserve"> غيرها من</w:t>
      </w:r>
      <w:r w:rsidRPr="00476850">
        <w:rPr>
          <w:rFonts w:hint="cs"/>
          <w:spacing w:val="-6"/>
          <w:rtl/>
        </w:rPr>
        <w:t xml:space="preserve"> لجان الدراسات في الاتحاد ومنظمات </w:t>
      </w:r>
      <w:r>
        <w:rPr>
          <w:rFonts w:hint="cs"/>
          <w:spacing w:val="-6"/>
          <w:rtl/>
        </w:rPr>
        <w:t>وضع المعايير</w:t>
      </w:r>
      <w:r w:rsidRPr="00476850">
        <w:rPr>
          <w:rFonts w:hint="cs"/>
          <w:spacing w:val="-6"/>
          <w:rtl/>
        </w:rPr>
        <w:t xml:space="preserve"> والمحافل والاتحادات المعنية</w:t>
      </w:r>
      <w:r>
        <w:rPr>
          <w:rFonts w:hint="cs"/>
          <w:spacing w:val="-6"/>
          <w:rtl/>
        </w:rPr>
        <w:t>،</w:t>
      </w:r>
      <w:r w:rsidRPr="00476850">
        <w:rPr>
          <w:rFonts w:hint="cs"/>
          <w:spacing w:val="-6"/>
          <w:rtl/>
        </w:rPr>
        <w:t xml:space="preserve"> وتتعاون معها لتجنب الازدواج في الجهود و</w:t>
      </w:r>
      <w:r>
        <w:rPr>
          <w:rFonts w:hint="cs"/>
          <w:spacing w:val="-6"/>
          <w:rtl/>
        </w:rPr>
        <w:t>ل</w:t>
      </w:r>
      <w:r w:rsidRPr="00476850">
        <w:rPr>
          <w:rFonts w:hint="cs"/>
          <w:spacing w:val="-6"/>
          <w:rtl/>
        </w:rPr>
        <w:t>تحديد الثغرات في وضع المعايير</w:t>
      </w:r>
      <w:r w:rsidRPr="00476850">
        <w:rPr>
          <w:rFonts w:hint="eastAsia"/>
          <w:spacing w:val="-6"/>
          <w:rtl/>
        </w:rPr>
        <w:t> </w:t>
      </w:r>
      <w:r w:rsidRPr="00476850">
        <w:rPr>
          <w:rFonts w:hint="cs"/>
          <w:spacing w:val="-6"/>
          <w:rtl/>
        </w:rPr>
        <w:t>العالمية.</w:t>
      </w:r>
    </w:p>
    <w:p w:rsidR="00C84B1E" w:rsidRPr="004A5D8A" w:rsidRDefault="00C84B1E" w:rsidP="00510ADA">
      <w:pPr>
        <w:pStyle w:val="AnnexNo"/>
        <w:pageBreakBefore/>
        <w:rPr>
          <w:caps/>
          <w:rtl/>
        </w:rPr>
      </w:pPr>
      <w:bookmarkStart w:id="1065" w:name="_Toc460225671"/>
      <w:r w:rsidRPr="00D829E9">
        <w:rPr>
          <w:rFonts w:hint="cs"/>
          <w:rtl/>
        </w:rPr>
        <w:lastRenderedPageBreak/>
        <w:t xml:space="preserve">ال‍ملحـق </w:t>
      </w:r>
      <w:r w:rsidRPr="00D829E9">
        <w:t>C</w:t>
      </w:r>
      <w:bookmarkEnd w:id="1065"/>
      <w:r w:rsidR="00DA792C">
        <w:rPr>
          <w:rtl/>
        </w:rPr>
        <w:br/>
      </w:r>
      <w:r w:rsidRPr="004A5D8A">
        <w:rPr>
          <w:rFonts w:hint="cs"/>
          <w:rtl/>
        </w:rPr>
        <w:t xml:space="preserve">(بالقـرار </w:t>
      </w:r>
      <w:r w:rsidRPr="004A5D8A">
        <w:t>2</w:t>
      </w:r>
      <w:r>
        <w:rPr>
          <w:rFonts w:hint="cs"/>
          <w:rtl/>
        </w:rPr>
        <w:t xml:space="preserve"> للجمعية العالمية لتقييس الاتصالات</w:t>
      </w:r>
      <w:r w:rsidRPr="004A5D8A">
        <w:rPr>
          <w:rFonts w:hint="cs"/>
          <w:rtl/>
        </w:rPr>
        <w:t>)</w:t>
      </w:r>
    </w:p>
    <w:p w:rsidR="00C84B1E" w:rsidRDefault="00C84B1E" w:rsidP="000E4855">
      <w:pPr>
        <w:pStyle w:val="Annextitle"/>
      </w:pPr>
      <w:bookmarkStart w:id="1066" w:name="_Toc460225672"/>
      <w:r w:rsidRPr="004A5D8A">
        <w:rPr>
          <w:rFonts w:hint="cs"/>
          <w:rtl/>
        </w:rPr>
        <w:t xml:space="preserve">قائمة التوصيات المندرجة </w:t>
      </w:r>
      <w:r>
        <w:rPr>
          <w:rFonts w:hint="cs"/>
          <w:rtl/>
        </w:rPr>
        <w:t>ضمن</w:t>
      </w:r>
      <w:r w:rsidRPr="004A5D8A">
        <w:rPr>
          <w:rFonts w:hint="cs"/>
          <w:rtl/>
        </w:rPr>
        <w:t xml:space="preserve"> مسؤولية كل من لجان الدراسات</w:t>
      </w:r>
      <w:r w:rsidRPr="004A5D8A">
        <w:rPr>
          <w:rtl/>
        </w:rPr>
        <w:br/>
      </w:r>
      <w:r w:rsidRPr="004A5D8A">
        <w:rPr>
          <w:rFonts w:hint="cs"/>
          <w:rtl/>
        </w:rPr>
        <w:t>لقطاع تقييس الاتصالات والفريق الاستشاري لتقييس الاتصالات</w:t>
      </w:r>
      <w:r w:rsidRPr="004A5D8A">
        <w:rPr>
          <w:rtl/>
        </w:rPr>
        <w:br/>
      </w:r>
      <w:r w:rsidRPr="004A5D8A">
        <w:rPr>
          <w:rFonts w:hint="cs"/>
          <w:rtl/>
        </w:rPr>
        <w:t xml:space="preserve">في فترة الدراسة </w:t>
      </w:r>
      <w:r w:rsidRPr="004A5D8A">
        <w:t>20</w:t>
      </w:r>
      <w:r>
        <w:t>20</w:t>
      </w:r>
      <w:r w:rsidRPr="004A5D8A">
        <w:t>-201</w:t>
      </w:r>
      <w:r>
        <w:t>7</w:t>
      </w:r>
      <w:bookmarkEnd w:id="1066"/>
    </w:p>
    <w:p w:rsidR="00C84B1E" w:rsidRPr="00D829E9" w:rsidRDefault="00C84B1E" w:rsidP="00D4712E">
      <w:pPr>
        <w:pStyle w:val="Headingb"/>
        <w:rPr>
          <w:rtl/>
          <w:lang w:val="en-GB"/>
        </w:rPr>
      </w:pPr>
      <w:r w:rsidRPr="00D829E9">
        <w:rPr>
          <w:rFonts w:hint="cs"/>
          <w:rtl/>
        </w:rPr>
        <w:t xml:space="preserve">لجنة الدراسات </w:t>
      </w:r>
      <w:r w:rsidRPr="00D829E9">
        <w:rPr>
          <w:lang w:val="en-GB"/>
        </w:rPr>
        <w:t>15</w:t>
      </w:r>
      <w:r w:rsidRPr="00D829E9">
        <w:rPr>
          <w:rFonts w:hint="cs"/>
          <w:rtl/>
          <w:lang w:val="en-GB"/>
        </w:rPr>
        <w:t xml:space="preserve"> (لا يقترح أي تغيير)</w:t>
      </w:r>
    </w:p>
    <w:p w:rsidR="00C84B1E" w:rsidRDefault="00C84B1E" w:rsidP="00D4712E">
      <w:pPr>
        <w:rPr>
          <w:rtl/>
        </w:rPr>
      </w:pPr>
      <w:r>
        <w:rPr>
          <w:rFonts w:hint="cs"/>
          <w:rtl/>
        </w:rPr>
        <w:t xml:space="preserve">السلسلة </w:t>
      </w:r>
      <w:r>
        <w:t>ITU</w:t>
      </w:r>
      <w:r>
        <w:noBreakHyphen/>
        <w:t>T G</w:t>
      </w:r>
      <w:r>
        <w:rPr>
          <w:rFonts w:hint="cs"/>
          <w:rtl/>
        </w:rPr>
        <w:t xml:space="preserve">، باستثناء التوصيات المندرجة ضمن مسؤولية لجان الدراسات </w:t>
      </w:r>
      <w:r>
        <w:rPr>
          <w:lang w:val="fr-FR"/>
        </w:rPr>
        <w:t>2</w:t>
      </w:r>
      <w:r>
        <w:rPr>
          <w:rFonts w:hint="cs"/>
          <w:rtl/>
        </w:rPr>
        <w:t xml:space="preserve"> و</w:t>
      </w:r>
      <w:r>
        <w:t>12</w:t>
      </w:r>
      <w:r>
        <w:rPr>
          <w:rFonts w:hint="cs"/>
          <w:rtl/>
        </w:rPr>
        <w:t xml:space="preserve"> و</w:t>
      </w:r>
      <w:r>
        <w:t>13</w:t>
      </w:r>
      <w:r>
        <w:rPr>
          <w:rFonts w:hint="cs"/>
          <w:rtl/>
        </w:rPr>
        <w:t xml:space="preserve"> و</w:t>
      </w:r>
      <w:r>
        <w:t>16</w:t>
      </w:r>
    </w:p>
    <w:p w:rsidR="00C84B1E" w:rsidRDefault="00C84B1E" w:rsidP="00D4712E">
      <w:pPr>
        <w:rPr>
          <w:rtl/>
        </w:rPr>
      </w:pPr>
      <w:r>
        <w:t>ITU</w:t>
      </w:r>
      <w:r>
        <w:noBreakHyphen/>
        <w:t>T I.326</w:t>
      </w:r>
      <w:r>
        <w:rPr>
          <w:rFonts w:hint="cs"/>
          <w:rtl/>
        </w:rPr>
        <w:t xml:space="preserve"> و</w:t>
      </w:r>
      <w:r>
        <w:t>ITU</w:t>
      </w:r>
      <w:r>
        <w:noBreakHyphen/>
        <w:t>T I.414</w:t>
      </w:r>
      <w:r>
        <w:rPr>
          <w:rFonts w:hint="cs"/>
          <w:rtl/>
        </w:rPr>
        <w:t xml:space="preserve"> والسلسلة </w:t>
      </w:r>
      <w:r>
        <w:t>ITU</w:t>
      </w:r>
      <w:r>
        <w:noBreakHyphen/>
        <w:t>T I.430</w:t>
      </w:r>
      <w:r>
        <w:rPr>
          <w:rFonts w:hint="cs"/>
          <w:rtl/>
        </w:rPr>
        <w:t xml:space="preserve"> والسلسلتان </w:t>
      </w:r>
      <w:r>
        <w:t>ITU</w:t>
      </w:r>
      <w:r>
        <w:noBreakHyphen/>
        <w:t>T I.600</w:t>
      </w:r>
      <w:r>
        <w:rPr>
          <w:rFonts w:hint="cs"/>
          <w:rtl/>
        </w:rPr>
        <w:t xml:space="preserve"> و</w:t>
      </w:r>
      <w:r>
        <w:t>ITU</w:t>
      </w:r>
      <w:r>
        <w:noBreakHyphen/>
        <w:t>T I.700</w:t>
      </w:r>
      <w:r>
        <w:rPr>
          <w:rFonts w:hint="cs"/>
          <w:rtl/>
        </w:rPr>
        <w:t xml:space="preserve">، باستثناء السلسلة </w:t>
      </w:r>
      <w:r>
        <w:t>ITU</w:t>
      </w:r>
      <w:r>
        <w:noBreakHyphen/>
        <w:t>T I.750</w:t>
      </w:r>
    </w:p>
    <w:p w:rsidR="00C84B1E" w:rsidRDefault="00C84B1E" w:rsidP="00D4712E">
      <w:pPr>
        <w:rPr>
          <w:rtl/>
          <w:lang w:val="fr-FR" w:bidi="ar-EG"/>
        </w:rPr>
      </w:pPr>
      <w:r>
        <w:rPr>
          <w:rFonts w:hint="cs"/>
          <w:rtl/>
          <w:lang w:bidi="ar-EG"/>
        </w:rPr>
        <w:t xml:space="preserve">السلسلة </w:t>
      </w:r>
      <w:r>
        <w:t>ITU</w:t>
      </w:r>
      <w:r>
        <w:noBreakHyphen/>
        <w:t>T</w:t>
      </w:r>
      <w:r>
        <w:rPr>
          <w:lang w:val="fr-FR" w:bidi="ar-EG"/>
        </w:rPr>
        <w:t> L</w:t>
      </w:r>
      <w:r>
        <w:rPr>
          <w:rFonts w:hint="cs"/>
          <w:rtl/>
          <w:lang w:val="fr-FR" w:bidi="ar-EG"/>
        </w:rPr>
        <w:t xml:space="preserve">، باستثناء التوصيات المندرجة ضمن مسؤولية لجنة الدراسات </w:t>
      </w:r>
      <w:r>
        <w:rPr>
          <w:lang w:val="fr-FR" w:bidi="ar-EG"/>
        </w:rPr>
        <w:t>5</w:t>
      </w:r>
    </w:p>
    <w:p w:rsidR="00C84B1E" w:rsidRDefault="00C84B1E" w:rsidP="00D4712E">
      <w:pPr>
        <w:rPr>
          <w:rtl/>
          <w:lang w:bidi="ar-EG"/>
        </w:rPr>
      </w:pPr>
      <w:r>
        <w:rPr>
          <w:rFonts w:hint="cs"/>
          <w:rtl/>
          <w:lang w:val="fr-FR" w:bidi="ar-EG"/>
        </w:rPr>
        <w:t xml:space="preserve">السلسلة </w:t>
      </w:r>
      <w:r>
        <w:t>ITU</w:t>
      </w:r>
      <w:r>
        <w:noBreakHyphen/>
        <w:t>T</w:t>
      </w:r>
      <w:r>
        <w:rPr>
          <w:lang w:val="fr-FR" w:bidi="ar-EG"/>
        </w:rPr>
        <w:t> O</w:t>
      </w:r>
      <w:r>
        <w:rPr>
          <w:rFonts w:hint="cs"/>
          <w:rtl/>
          <w:lang w:bidi="ar-EG"/>
        </w:rPr>
        <w:t xml:space="preserve"> (بما في ذلك </w:t>
      </w:r>
      <w:r>
        <w:t>ITU</w:t>
      </w:r>
      <w:r>
        <w:noBreakHyphen/>
        <w:t>T</w:t>
      </w:r>
      <w:r>
        <w:rPr>
          <w:lang w:bidi="ar-EG"/>
        </w:rPr>
        <w:t> O.41/</w:t>
      </w:r>
      <w:r>
        <w:t>ITU</w:t>
      </w:r>
      <w:r>
        <w:noBreakHyphen/>
        <w:t>T</w:t>
      </w:r>
      <w:r>
        <w:rPr>
          <w:lang w:bidi="ar-EG"/>
        </w:rPr>
        <w:t> P.53</w:t>
      </w:r>
      <w:r>
        <w:rPr>
          <w:rFonts w:hint="cs"/>
          <w:rtl/>
          <w:lang w:bidi="ar-EG"/>
        </w:rPr>
        <w:t>)، باستثناء التوصيات المندرجة ضمن مسؤولية لجنة الدراسات</w:t>
      </w:r>
      <w:r>
        <w:rPr>
          <w:rFonts w:hint="eastAsia"/>
          <w:rtl/>
          <w:lang w:bidi="ar-EG"/>
        </w:rPr>
        <w:t> </w:t>
      </w:r>
      <w:r>
        <w:rPr>
          <w:lang w:val="fr-CH" w:bidi="ar-EG"/>
        </w:rPr>
        <w:t>2</w:t>
      </w:r>
    </w:p>
    <w:p w:rsidR="00C84B1E" w:rsidRDefault="00C84B1E" w:rsidP="00D4712E">
      <w:pPr>
        <w:rPr>
          <w:rtl/>
        </w:rPr>
      </w:pPr>
      <w:r>
        <w:t>ITU</w:t>
      </w:r>
      <w:r>
        <w:noBreakHyphen/>
        <w:t>T</w:t>
      </w:r>
      <w:r>
        <w:rPr>
          <w:lang w:val="fr-FR" w:bidi="ar-EG"/>
        </w:rPr>
        <w:t> Q.49/</w:t>
      </w:r>
      <w:r>
        <w:t>ITU</w:t>
      </w:r>
      <w:r>
        <w:noBreakHyphen/>
        <w:t>T</w:t>
      </w:r>
      <w:r>
        <w:rPr>
          <w:lang w:val="fr-FR" w:bidi="ar-EG"/>
        </w:rPr>
        <w:t> O.22</w:t>
      </w:r>
      <w:r>
        <w:rPr>
          <w:rFonts w:hint="cs"/>
          <w:rtl/>
          <w:lang w:val="fr-FR" w:bidi="ar-EG"/>
        </w:rPr>
        <w:t xml:space="preserve"> و</w:t>
      </w:r>
      <w:r>
        <w:rPr>
          <w:rFonts w:hint="cs"/>
          <w:rtl/>
        </w:rPr>
        <w:t xml:space="preserve">السلسلة </w:t>
      </w:r>
      <w:r>
        <w:t>ITU</w:t>
      </w:r>
      <w:r>
        <w:noBreakHyphen/>
        <w:t>T Q.500</w:t>
      </w:r>
      <w:r>
        <w:rPr>
          <w:rFonts w:hint="cs"/>
          <w:rtl/>
        </w:rPr>
        <w:t xml:space="preserve">، باستثناء </w:t>
      </w:r>
      <w:r>
        <w:t>ITU</w:t>
      </w:r>
      <w:r>
        <w:noBreakHyphen/>
        <w:t>T Q.513</w:t>
      </w:r>
      <w:r>
        <w:rPr>
          <w:rFonts w:hint="cs"/>
          <w:rtl/>
        </w:rPr>
        <w:t xml:space="preserve"> (انظر لجنة الدراسات</w:t>
      </w:r>
      <w:r>
        <w:rPr>
          <w:rFonts w:hint="eastAsia"/>
          <w:rtl/>
        </w:rPr>
        <w:t> </w:t>
      </w:r>
      <w:r>
        <w:rPr>
          <w:lang w:val="fr-FR"/>
        </w:rPr>
        <w:t>2</w:t>
      </w:r>
      <w:r>
        <w:rPr>
          <w:rFonts w:hint="cs"/>
          <w:rtl/>
        </w:rPr>
        <w:t>)</w:t>
      </w:r>
    </w:p>
    <w:p w:rsidR="00C84B1E" w:rsidRDefault="00C84B1E" w:rsidP="00D4712E">
      <w:pPr>
        <w:rPr>
          <w:rtl/>
          <w:lang w:bidi="ar-SY"/>
        </w:rPr>
      </w:pPr>
      <w:r>
        <w:rPr>
          <w:rFonts w:hint="cs"/>
          <w:rtl/>
        </w:rPr>
        <w:t xml:space="preserve">متابعة السلسلة </w:t>
      </w:r>
      <w:r>
        <w:t>ITU</w:t>
      </w:r>
      <w:r>
        <w:noBreakHyphen/>
        <w:t>T R</w:t>
      </w:r>
    </w:p>
    <w:p w:rsidR="00C84B1E" w:rsidRDefault="00C84B1E" w:rsidP="00D4712E">
      <w:pPr>
        <w:rPr>
          <w:rtl/>
        </w:rPr>
      </w:pPr>
      <w:r>
        <w:rPr>
          <w:rFonts w:hint="cs"/>
          <w:rtl/>
        </w:rPr>
        <w:t xml:space="preserve">السلسلة </w:t>
      </w:r>
      <w:r>
        <w:t>ITU</w:t>
      </w:r>
      <w:r>
        <w:noBreakHyphen/>
        <w:t>T X.50</w:t>
      </w:r>
      <w:r>
        <w:rPr>
          <w:rFonts w:hint="cs"/>
          <w:rtl/>
        </w:rPr>
        <w:t xml:space="preserve"> و</w:t>
      </w:r>
      <w:r>
        <w:t>ITU</w:t>
      </w:r>
      <w:r>
        <w:noBreakHyphen/>
        <w:t>T X.85/ITU</w:t>
      </w:r>
      <w:r>
        <w:noBreakHyphen/>
        <w:t>T Y.1321</w:t>
      </w:r>
      <w:r>
        <w:rPr>
          <w:rFonts w:hint="cs"/>
          <w:rtl/>
        </w:rPr>
        <w:t xml:space="preserve"> و</w:t>
      </w:r>
      <w:r>
        <w:t>ITU</w:t>
      </w:r>
      <w:r>
        <w:noBreakHyphen/>
        <w:t>T X.86/ITU</w:t>
      </w:r>
      <w:r>
        <w:noBreakHyphen/>
        <w:t>T Y.1323</w:t>
      </w:r>
      <w:r>
        <w:rPr>
          <w:rFonts w:hint="cs"/>
          <w:rtl/>
        </w:rPr>
        <w:t xml:space="preserve"> و</w:t>
      </w:r>
      <w:r>
        <w:t>ITU</w:t>
      </w:r>
      <w:r>
        <w:noBreakHyphen/>
        <w:t>T X.87/ITU</w:t>
      </w:r>
      <w:r>
        <w:noBreakHyphen/>
        <w:t>T Y.1324</w:t>
      </w:r>
    </w:p>
    <w:p w:rsidR="00C84B1E" w:rsidRDefault="00C84B1E" w:rsidP="00D4712E">
      <w:pPr>
        <w:rPr>
          <w:rtl/>
        </w:rPr>
      </w:pPr>
      <w:r>
        <w:t>ITU</w:t>
      </w:r>
      <w:r>
        <w:noBreakHyphen/>
        <w:t>T V.38</w:t>
      </w:r>
      <w:r>
        <w:rPr>
          <w:rFonts w:hint="cs"/>
          <w:rtl/>
        </w:rPr>
        <w:t xml:space="preserve"> و</w:t>
      </w:r>
      <w:r>
        <w:t>ITU</w:t>
      </w:r>
      <w:r>
        <w:noBreakHyphen/>
        <w:t>T</w:t>
      </w:r>
      <w:r>
        <w:rPr>
          <w:lang w:val="fr-FR"/>
        </w:rPr>
        <w:t> V.55/</w:t>
      </w:r>
      <w:r>
        <w:t>ITU</w:t>
      </w:r>
      <w:r>
        <w:noBreakHyphen/>
        <w:t>T</w:t>
      </w:r>
      <w:r>
        <w:rPr>
          <w:lang w:val="fr-FR"/>
        </w:rPr>
        <w:t> O.71</w:t>
      </w:r>
      <w:r>
        <w:rPr>
          <w:rFonts w:hint="cs"/>
          <w:rtl/>
          <w:lang w:val="fr-FR" w:bidi="ar-EG"/>
        </w:rPr>
        <w:t xml:space="preserve"> و</w:t>
      </w:r>
      <w:r>
        <w:t>ITU</w:t>
      </w:r>
      <w:r>
        <w:noBreakHyphen/>
        <w:t>T V.300</w:t>
      </w:r>
    </w:p>
    <w:p w:rsidR="00C84B1E" w:rsidRDefault="00C84B1E" w:rsidP="00D4712E">
      <w:pPr>
        <w:rPr>
          <w:rtl/>
        </w:rPr>
      </w:pPr>
      <w:r>
        <w:t>ITU</w:t>
      </w:r>
      <w:r>
        <w:noBreakHyphen/>
        <w:t>T</w:t>
      </w:r>
      <w:r>
        <w:rPr>
          <w:lang w:val="fr-FR" w:bidi="ar-EG"/>
        </w:rPr>
        <w:t> Y.1300</w:t>
      </w:r>
      <w:r>
        <w:rPr>
          <w:rFonts w:hint="cs"/>
          <w:rtl/>
          <w:lang w:val="fr-FR" w:bidi="ar-EG"/>
        </w:rPr>
        <w:t xml:space="preserve"> </w:t>
      </w:r>
      <w:r>
        <w:rPr>
          <w:rtl/>
          <w:lang w:val="fr-FR" w:bidi="ar-EG"/>
        </w:rPr>
        <w:t>–</w:t>
      </w:r>
      <w:r>
        <w:rPr>
          <w:rFonts w:hint="cs"/>
          <w:rtl/>
          <w:lang w:val="fr-FR" w:bidi="ar-EG"/>
        </w:rPr>
        <w:t xml:space="preserve"> </w:t>
      </w:r>
      <w:r>
        <w:t>ITU</w:t>
      </w:r>
      <w:r>
        <w:noBreakHyphen/>
        <w:t>T</w:t>
      </w:r>
      <w:r>
        <w:rPr>
          <w:lang w:bidi="ar-EG"/>
        </w:rPr>
        <w:t> Y.1309</w:t>
      </w:r>
      <w:r>
        <w:rPr>
          <w:rFonts w:hint="cs"/>
          <w:rtl/>
          <w:lang w:val="fr-FR" w:bidi="ar-EG"/>
        </w:rPr>
        <w:t xml:space="preserve"> و</w:t>
      </w:r>
      <w:r>
        <w:t>ITU</w:t>
      </w:r>
      <w:r>
        <w:noBreakHyphen/>
        <w:t>T</w:t>
      </w:r>
      <w:r>
        <w:rPr>
          <w:lang w:val="fr-FR" w:bidi="ar-EG"/>
        </w:rPr>
        <w:t> Y.1320</w:t>
      </w:r>
      <w:r>
        <w:rPr>
          <w:rFonts w:hint="cs"/>
          <w:rtl/>
          <w:lang w:val="fr-FR" w:bidi="ar-EG"/>
        </w:rPr>
        <w:t xml:space="preserve"> </w:t>
      </w:r>
      <w:r>
        <w:rPr>
          <w:rtl/>
          <w:lang w:val="fr-FR" w:bidi="ar-EG"/>
        </w:rPr>
        <w:t>–</w:t>
      </w:r>
      <w:r>
        <w:rPr>
          <w:rFonts w:hint="cs"/>
          <w:rtl/>
          <w:lang w:val="fr-FR" w:bidi="ar-EG"/>
        </w:rPr>
        <w:t xml:space="preserve"> </w:t>
      </w:r>
      <w:r>
        <w:t>ITU</w:t>
      </w:r>
      <w:r>
        <w:noBreakHyphen/>
        <w:t>T</w:t>
      </w:r>
      <w:r>
        <w:rPr>
          <w:lang w:bidi="ar-EG"/>
        </w:rPr>
        <w:t> Y.1399</w:t>
      </w:r>
      <w:r>
        <w:rPr>
          <w:rFonts w:hint="cs"/>
          <w:rtl/>
          <w:lang w:val="fr-FR" w:bidi="ar-EG"/>
        </w:rPr>
        <w:t xml:space="preserve"> </w:t>
      </w:r>
      <w:r>
        <w:rPr>
          <w:rFonts w:hint="cs"/>
          <w:rtl/>
        </w:rPr>
        <w:t>و</w:t>
      </w:r>
      <w:r>
        <w:t>ITU</w:t>
      </w:r>
      <w:r>
        <w:noBreakHyphen/>
        <w:t>T Y.1501</w:t>
      </w:r>
      <w:r>
        <w:rPr>
          <w:rFonts w:hint="cs"/>
          <w:rtl/>
        </w:rPr>
        <w:t xml:space="preserve"> والسلسلة </w:t>
      </w:r>
      <w:r>
        <w:t>ITU</w:t>
      </w:r>
      <w:r>
        <w:noBreakHyphen/>
        <w:t>T Y.1700</w:t>
      </w:r>
    </w:p>
    <w:p w:rsidR="00C84B1E" w:rsidRPr="00B25759" w:rsidRDefault="00527094" w:rsidP="00527094">
      <w:pPr>
        <w:spacing w:before="600"/>
        <w:jc w:val="center"/>
        <w:rPr>
          <w:lang w:bidi="ar-EG"/>
        </w:rPr>
      </w:pPr>
      <w:r>
        <w:rPr>
          <w:rtl/>
          <w:lang w:bidi="ar-EG"/>
        </w:rPr>
        <w:t>___________</w:t>
      </w:r>
    </w:p>
    <w:sectPr w:rsidR="00C84B1E" w:rsidRPr="00B25759" w:rsidSect="00E07379">
      <w:headerReference w:type="default" r:id="rId563"/>
      <w:footerReference w:type="default" r:id="rId564"/>
      <w:footerReference w:type="first" r:id="rId565"/>
      <w:type w:val="oddPage"/>
      <w:pgSz w:w="11907" w:h="16840" w:code="9"/>
      <w:pgMar w:top="1418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5E25" w:rsidRDefault="00655E25" w:rsidP="00E07379">
      <w:pPr>
        <w:spacing w:before="0" w:line="240" w:lineRule="auto"/>
      </w:pPr>
      <w:r>
        <w:separator/>
      </w:r>
    </w:p>
    <w:p w:rsidR="00655E25" w:rsidRDefault="00655E25"/>
  </w:endnote>
  <w:endnote w:type="continuationSeparator" w:id="0">
    <w:p w:rsidR="00655E25" w:rsidRDefault="00655E25" w:rsidP="00E07379">
      <w:pPr>
        <w:spacing w:before="0" w:line="240" w:lineRule="auto"/>
      </w:pPr>
      <w:r>
        <w:continuationSeparator/>
      </w:r>
    </w:p>
    <w:p w:rsidR="00655E25" w:rsidRDefault="00655E2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 Bol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5E25" w:rsidRPr="00307370" w:rsidRDefault="00307370" w:rsidP="00307370">
    <w:pPr>
      <w:pStyle w:val="Footer"/>
      <w:rPr>
        <w:lang w:val="fr-CH"/>
      </w:rPr>
    </w:pPr>
    <w:r w:rsidRPr="00307370">
      <w:rPr>
        <w:rFonts w:eastAsiaTheme="minorEastAsia"/>
        <w:sz w:val="16"/>
        <w:szCs w:val="16"/>
        <w:lang w:val="fr-CH" w:eastAsia="zh-CN"/>
      </w:rPr>
      <w:t>ITU-T\CONF-T\WTSA16\000\015</w:t>
    </w:r>
    <w:r>
      <w:rPr>
        <w:rFonts w:eastAsiaTheme="minorEastAsia"/>
        <w:sz w:val="16"/>
        <w:szCs w:val="16"/>
        <w:lang w:val="fr-CH" w:eastAsia="zh-CN"/>
      </w:rPr>
      <w:t>A</w:t>
    </w:r>
    <w:r w:rsidRPr="00307370">
      <w:rPr>
        <w:rFonts w:eastAsiaTheme="minorEastAsia"/>
        <w:sz w:val="16"/>
        <w:szCs w:val="16"/>
        <w:lang w:val="fr-CH" w:eastAsia="zh-CN"/>
      </w:rPr>
      <w:t>.DOC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9923" w:type="dxa"/>
      <w:jc w:val="center"/>
      <w:tblBorders>
        <w:top w:val="single" w:sz="12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1617"/>
      <w:gridCol w:w="4394"/>
      <w:gridCol w:w="3912"/>
    </w:tblGrid>
    <w:tr w:rsidR="00655E25" w:rsidRPr="0083769E" w:rsidTr="000E4855">
      <w:trPr>
        <w:cantSplit/>
        <w:trHeight w:val="204"/>
        <w:jc w:val="center"/>
      </w:trPr>
      <w:tc>
        <w:tcPr>
          <w:tcW w:w="1617" w:type="dxa"/>
        </w:tcPr>
        <w:p w:rsidR="00655E25" w:rsidRPr="00C118D2" w:rsidRDefault="00655E25" w:rsidP="00F61860">
          <w:pPr>
            <w:pStyle w:val="tablefooter"/>
            <w:spacing w:before="60" w:after="60"/>
            <w:rPr>
              <w:b/>
              <w:bCs/>
            </w:rPr>
          </w:pPr>
          <w:r w:rsidRPr="00C118D2">
            <w:rPr>
              <w:rFonts w:hint="cs"/>
              <w:b/>
              <w:bCs/>
              <w:rtl/>
            </w:rPr>
            <w:t>للاتصال:</w:t>
          </w:r>
        </w:p>
      </w:tc>
      <w:tc>
        <w:tcPr>
          <w:tcW w:w="4394" w:type="dxa"/>
        </w:tcPr>
        <w:p w:rsidR="00655E25" w:rsidRDefault="00C127C2" w:rsidP="00F61860">
          <w:pPr>
            <w:pStyle w:val="tablefooter"/>
            <w:spacing w:before="60" w:after="60"/>
            <w:rPr>
              <w:rtl/>
              <w:lang w:val="en-US"/>
            </w:rPr>
          </w:pPr>
          <w:r>
            <w:rPr>
              <w:rFonts w:hint="cs"/>
              <w:rtl/>
              <w:lang w:val="en-US"/>
            </w:rPr>
            <w:t>ستيفين ج. تروبريدج</w:t>
          </w:r>
        </w:p>
        <w:p w:rsidR="00C127C2" w:rsidRDefault="00C127C2" w:rsidP="00F61860">
          <w:pPr>
            <w:pStyle w:val="tablefooter"/>
            <w:spacing w:before="60" w:after="60"/>
            <w:rPr>
              <w:rtl/>
              <w:lang w:bidi="ar-EG"/>
            </w:rPr>
          </w:pPr>
          <w:r>
            <w:rPr>
              <w:rFonts w:hint="cs"/>
              <w:rtl/>
              <w:lang w:val="en-US"/>
            </w:rPr>
            <w:t xml:space="preserve">رئيس لجنة الدراسات </w:t>
          </w:r>
          <w:r>
            <w:t>15</w:t>
          </w:r>
          <w:r>
            <w:rPr>
              <w:rFonts w:hint="cs"/>
              <w:rtl/>
              <w:lang w:bidi="ar-EG"/>
            </w:rPr>
            <w:t xml:space="preserve"> لقطاع تقييس الاتصالات</w:t>
          </w:r>
        </w:p>
        <w:p w:rsidR="00C127C2" w:rsidRPr="00C127C2" w:rsidRDefault="00C127C2" w:rsidP="00F61860">
          <w:pPr>
            <w:pStyle w:val="tablefooter"/>
            <w:spacing w:before="60" w:after="60"/>
            <w:rPr>
              <w:rtl/>
              <w:lang w:bidi="ar-EG"/>
            </w:rPr>
          </w:pPr>
          <w:r>
            <w:rPr>
              <w:rFonts w:hint="cs"/>
              <w:rtl/>
              <w:lang w:bidi="ar-EG"/>
            </w:rPr>
            <w:t>الولايات المتحدة الأمريكية</w:t>
          </w:r>
        </w:p>
      </w:tc>
      <w:tc>
        <w:tcPr>
          <w:tcW w:w="3912" w:type="dxa"/>
        </w:tcPr>
        <w:p w:rsidR="00C127C2" w:rsidRDefault="00655E25" w:rsidP="00C127C2">
          <w:pPr>
            <w:pStyle w:val="tablefooter"/>
            <w:tabs>
              <w:tab w:val="clear" w:pos="1134"/>
              <w:tab w:val="left" w:pos="736"/>
            </w:tabs>
            <w:spacing w:before="60" w:after="60"/>
            <w:rPr>
              <w:rtl/>
            </w:rPr>
          </w:pPr>
          <w:r w:rsidRPr="00DC577E">
            <w:rPr>
              <w:rFonts w:hint="cs"/>
              <w:rtl/>
            </w:rPr>
            <w:t>الهاتف:</w:t>
          </w:r>
          <w:r w:rsidRPr="00DC577E">
            <w:tab/>
          </w:r>
          <w:r w:rsidRPr="000C2851">
            <w:rPr>
              <w:lang w:val="en-US"/>
            </w:rPr>
            <w:t>+</w:t>
          </w:r>
          <w:r w:rsidR="00C127C2" w:rsidRPr="00C127C2">
            <w:rPr>
              <w:lang w:val="fr-CH"/>
            </w:rPr>
            <w:t>+1 972 477 8172</w:t>
          </w:r>
        </w:p>
        <w:p w:rsidR="00655E25" w:rsidRPr="008642C2" w:rsidRDefault="00655E25" w:rsidP="00C127C2">
          <w:pPr>
            <w:pStyle w:val="tablefooter"/>
            <w:tabs>
              <w:tab w:val="clear" w:pos="1134"/>
              <w:tab w:val="left" w:pos="1161"/>
            </w:tabs>
            <w:spacing w:before="60" w:after="60"/>
            <w:rPr>
              <w:rtl/>
              <w:lang w:bidi="ar-EG"/>
            </w:rPr>
          </w:pPr>
          <w:r w:rsidRPr="00DC577E">
            <w:rPr>
              <w:rFonts w:hint="cs"/>
              <w:rtl/>
            </w:rPr>
            <w:t>البريد الإلكتروني:</w:t>
          </w:r>
          <w:r w:rsidRPr="00DC577E">
            <w:tab/>
          </w:r>
          <w:hyperlink r:id="rId1" w:history="1">
            <w:r w:rsidR="00C127C2" w:rsidRPr="00C127C2">
              <w:rPr>
                <w:rStyle w:val="Hyperlink"/>
                <w:lang w:val="fr-CH"/>
              </w:rPr>
              <w:t>steve.trowbridge@nokia.com</w:t>
            </w:r>
          </w:hyperlink>
        </w:p>
      </w:tc>
    </w:tr>
  </w:tbl>
  <w:p w:rsidR="00655E25" w:rsidRPr="00E07379" w:rsidRDefault="00655E25" w:rsidP="00E07379">
    <w:pPr>
      <w:spacing w:before="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5E25" w:rsidRDefault="00655E25" w:rsidP="00E07379">
      <w:pPr>
        <w:spacing w:before="0" w:line="240" w:lineRule="auto"/>
      </w:pPr>
      <w:r>
        <w:separator/>
      </w:r>
    </w:p>
    <w:p w:rsidR="00655E25" w:rsidRDefault="00655E25"/>
  </w:footnote>
  <w:footnote w:type="continuationSeparator" w:id="0">
    <w:p w:rsidR="00655E25" w:rsidRDefault="00655E25" w:rsidP="00E07379">
      <w:pPr>
        <w:spacing w:before="0" w:line="240" w:lineRule="auto"/>
      </w:pPr>
      <w:r>
        <w:continuationSeparator/>
      </w:r>
    </w:p>
    <w:p w:rsidR="00655E25" w:rsidRDefault="00655E25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5E25" w:rsidRPr="00E07379" w:rsidRDefault="00655E25" w:rsidP="00862A55">
    <w:pPr>
      <w:pStyle w:val="Header"/>
      <w:bidi w:val="0"/>
      <w:spacing w:before="120" w:after="240"/>
      <w:jc w:val="center"/>
      <w:rPr>
        <w:rFonts w:cs="Times New Roman"/>
        <w:sz w:val="20"/>
        <w:szCs w:val="20"/>
      </w:rPr>
    </w:pPr>
    <w:r w:rsidRPr="00E07379">
      <w:rPr>
        <w:rFonts w:cs="Times New Roman"/>
        <w:sz w:val="20"/>
        <w:szCs w:val="20"/>
      </w:rPr>
      <w:fldChar w:fldCharType="begin"/>
    </w:r>
    <w:r w:rsidRPr="00E07379">
      <w:rPr>
        <w:rFonts w:cs="Times New Roman"/>
        <w:sz w:val="20"/>
        <w:szCs w:val="20"/>
      </w:rPr>
      <w:instrText xml:space="preserve"> PAGE </w:instrText>
    </w:r>
    <w:r w:rsidRPr="00E07379">
      <w:rPr>
        <w:rFonts w:cs="Times New Roman"/>
        <w:sz w:val="20"/>
        <w:szCs w:val="20"/>
      </w:rPr>
      <w:fldChar w:fldCharType="separate"/>
    </w:r>
    <w:r w:rsidR="00307370">
      <w:rPr>
        <w:rFonts w:cs="Times New Roman"/>
        <w:noProof/>
        <w:sz w:val="20"/>
        <w:szCs w:val="20"/>
      </w:rPr>
      <w:t>39</w:t>
    </w:r>
    <w:r w:rsidRPr="00E07379">
      <w:rPr>
        <w:rFonts w:cs="Times New Roman"/>
        <w:sz w:val="20"/>
        <w:szCs w:val="20"/>
      </w:rPr>
      <w:fldChar w:fldCharType="end"/>
    </w:r>
    <w:r w:rsidRPr="00E07379">
      <w:rPr>
        <w:rFonts w:cs="Times New Roman"/>
        <w:sz w:val="20"/>
        <w:szCs w:val="20"/>
        <w:rtl/>
      </w:rPr>
      <w:br/>
    </w:r>
    <w:r w:rsidRPr="00E07379">
      <w:rPr>
        <w:rFonts w:cs="Times New Roman"/>
        <w:sz w:val="20"/>
        <w:szCs w:val="20"/>
      </w:rPr>
      <w:t>WTSA-</w:t>
    </w:r>
    <w:r>
      <w:rPr>
        <w:rFonts w:cs="Times New Roman"/>
        <w:sz w:val="20"/>
        <w:szCs w:val="20"/>
      </w:rPr>
      <w:t>16</w:t>
    </w:r>
    <w:r w:rsidRPr="00E07379">
      <w:rPr>
        <w:rFonts w:cs="Times New Roman"/>
        <w:sz w:val="20"/>
        <w:szCs w:val="20"/>
      </w:rPr>
      <w:t>/</w:t>
    </w:r>
    <w:r>
      <w:rPr>
        <w:rFonts w:cs="Times New Roman" w:hint="cs"/>
        <w:sz w:val="20"/>
        <w:szCs w:val="20"/>
        <w:rtl/>
      </w:rPr>
      <w:t>15</w:t>
    </w:r>
    <w:r w:rsidRPr="00E07379">
      <w:rPr>
        <w:rFonts w:cs="Times New Roman"/>
        <w:sz w:val="20"/>
        <w:szCs w:val="20"/>
      </w:rPr>
      <w:t>-A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DBE132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D38608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BDE7E9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0C4EF8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BA841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0C2904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BD6D49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7C40D5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88898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E8E1AC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8DD0881"/>
    <w:multiLevelType w:val="hybridMultilevel"/>
    <w:tmpl w:val="CC56AF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2B3DD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24545C3C"/>
    <w:multiLevelType w:val="hybridMultilevel"/>
    <w:tmpl w:val="952EAA14"/>
    <w:lvl w:ilvl="0" w:tplc="68BA2966">
      <w:start w:val="1"/>
      <w:numFmt w:val="decimal"/>
      <w:lvlText w:val="%1"/>
      <w:lvlJc w:val="left"/>
      <w:pPr>
        <w:ind w:left="1152" w:hanging="792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  <w:num w:numId="13">
    <w:abstractNumId w:val="1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lhakim">
    <w15:presenceInfo w15:providerId="None" w15:userId="alhakim"/>
  </w15:person>
  <w15:person w15:author="Imad RIZ">
    <w15:presenceInfo w15:providerId="None" w15:userId="Imad RIZ"/>
  </w15:person>
  <w15:person w15:author="Saad, Samuel">
    <w15:presenceInfo w15:providerId="AD" w15:userId="S-1-5-21-8740799-900759487-1415713722-4939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attachedTemplate r:id="rId1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A55"/>
    <w:rsid w:val="00012186"/>
    <w:rsid w:val="0004111A"/>
    <w:rsid w:val="00047938"/>
    <w:rsid w:val="000721D9"/>
    <w:rsid w:val="00090574"/>
    <w:rsid w:val="00092FC2"/>
    <w:rsid w:val="000A1677"/>
    <w:rsid w:val="000A4E43"/>
    <w:rsid w:val="000C13F2"/>
    <w:rsid w:val="000D2EAF"/>
    <w:rsid w:val="000D40E8"/>
    <w:rsid w:val="000D6B2E"/>
    <w:rsid w:val="000E4855"/>
    <w:rsid w:val="001154CE"/>
    <w:rsid w:val="00134C9B"/>
    <w:rsid w:val="00162773"/>
    <w:rsid w:val="0016760F"/>
    <w:rsid w:val="00173915"/>
    <w:rsid w:val="001A596D"/>
    <w:rsid w:val="001D42EA"/>
    <w:rsid w:val="0023283D"/>
    <w:rsid w:val="00252E0C"/>
    <w:rsid w:val="00296846"/>
    <w:rsid w:val="002978F4"/>
    <w:rsid w:val="002A0553"/>
    <w:rsid w:val="002B028D"/>
    <w:rsid w:val="002B435E"/>
    <w:rsid w:val="002E6541"/>
    <w:rsid w:val="002F359B"/>
    <w:rsid w:val="0030486B"/>
    <w:rsid w:val="00307370"/>
    <w:rsid w:val="003409F4"/>
    <w:rsid w:val="00357185"/>
    <w:rsid w:val="003B142D"/>
    <w:rsid w:val="003F02BE"/>
    <w:rsid w:val="003F678F"/>
    <w:rsid w:val="00405F8D"/>
    <w:rsid w:val="0042686F"/>
    <w:rsid w:val="00443869"/>
    <w:rsid w:val="004539F2"/>
    <w:rsid w:val="00465A72"/>
    <w:rsid w:val="00501A96"/>
    <w:rsid w:val="00501E0E"/>
    <w:rsid w:val="00510ADA"/>
    <w:rsid w:val="00522DC6"/>
    <w:rsid w:val="00527094"/>
    <w:rsid w:val="00532EE8"/>
    <w:rsid w:val="00552BC5"/>
    <w:rsid w:val="0055516A"/>
    <w:rsid w:val="0056374C"/>
    <w:rsid w:val="0057656F"/>
    <w:rsid w:val="0059285F"/>
    <w:rsid w:val="005C2B19"/>
    <w:rsid w:val="005C7881"/>
    <w:rsid w:val="0060467C"/>
    <w:rsid w:val="00606660"/>
    <w:rsid w:val="00616260"/>
    <w:rsid w:val="00632F19"/>
    <w:rsid w:val="0065591D"/>
    <w:rsid w:val="00655E25"/>
    <w:rsid w:val="006B2E8E"/>
    <w:rsid w:val="006F63F7"/>
    <w:rsid w:val="00706D7A"/>
    <w:rsid w:val="00725EBC"/>
    <w:rsid w:val="00744302"/>
    <w:rsid w:val="00797EF4"/>
    <w:rsid w:val="007D1E2A"/>
    <w:rsid w:val="00803F08"/>
    <w:rsid w:val="008235CD"/>
    <w:rsid w:val="00835FEC"/>
    <w:rsid w:val="008444F4"/>
    <w:rsid w:val="008513CB"/>
    <w:rsid w:val="00862A55"/>
    <w:rsid w:val="008E7F67"/>
    <w:rsid w:val="00915674"/>
    <w:rsid w:val="00982B28"/>
    <w:rsid w:val="009B0551"/>
    <w:rsid w:val="009F7DF2"/>
    <w:rsid w:val="00A77EB2"/>
    <w:rsid w:val="00A97F94"/>
    <w:rsid w:val="00AB1309"/>
    <w:rsid w:val="00AC2C52"/>
    <w:rsid w:val="00B154D3"/>
    <w:rsid w:val="00B2000C"/>
    <w:rsid w:val="00B31F1B"/>
    <w:rsid w:val="00B970AE"/>
    <w:rsid w:val="00BC17CA"/>
    <w:rsid w:val="00BF2C38"/>
    <w:rsid w:val="00C127C2"/>
    <w:rsid w:val="00C674FE"/>
    <w:rsid w:val="00C704F3"/>
    <w:rsid w:val="00C75633"/>
    <w:rsid w:val="00C84B1E"/>
    <w:rsid w:val="00CE2EE1"/>
    <w:rsid w:val="00CF3FFD"/>
    <w:rsid w:val="00D21B96"/>
    <w:rsid w:val="00D4712E"/>
    <w:rsid w:val="00D65AD6"/>
    <w:rsid w:val="00D77D0F"/>
    <w:rsid w:val="00D80EFA"/>
    <w:rsid w:val="00DA1CF0"/>
    <w:rsid w:val="00DA792C"/>
    <w:rsid w:val="00DC24B4"/>
    <w:rsid w:val="00DC358F"/>
    <w:rsid w:val="00DD7A05"/>
    <w:rsid w:val="00DF16DC"/>
    <w:rsid w:val="00DF548D"/>
    <w:rsid w:val="00E07379"/>
    <w:rsid w:val="00E17033"/>
    <w:rsid w:val="00E45211"/>
    <w:rsid w:val="00E67FDE"/>
    <w:rsid w:val="00E774C4"/>
    <w:rsid w:val="00E96624"/>
    <w:rsid w:val="00EF65CD"/>
    <w:rsid w:val="00F01BEC"/>
    <w:rsid w:val="00F03A7B"/>
    <w:rsid w:val="00F401D0"/>
    <w:rsid w:val="00F61860"/>
    <w:rsid w:val="00F62A5B"/>
    <w:rsid w:val="00F80042"/>
    <w:rsid w:val="00F84366"/>
    <w:rsid w:val="00F85089"/>
    <w:rsid w:val="00FB3A3B"/>
    <w:rsid w:val="00FF6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53381A39-AEAA-4799-8C54-8C8787869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 w:qFormat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iPriority="0" w:unhideWhenUsed="1"/>
    <w:lsdException w:name="List Number 3" w:semiHidden="1" w:uiPriority="0" w:unhideWhenUsed="1"/>
    <w:lsdException w:name="List Number 4" w:semiHidden="1" w:uiPriority="0" w:unhideWhenUsed="1"/>
    <w:lsdException w:name="List Number 5" w:semiHidden="1" w:uiPriority="0" w:unhideWhenUsed="1"/>
    <w:lsdException w:name="Title" w:uiPriority="10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02BE"/>
    <w:pPr>
      <w:tabs>
        <w:tab w:val="left" w:pos="794"/>
        <w:tab w:val="left" w:pos="1361"/>
        <w:tab w:val="left" w:pos="1928"/>
        <w:tab w:val="left" w:pos="2495"/>
        <w:tab w:val="right" w:pos="3062"/>
        <w:tab w:val="left" w:pos="3629"/>
        <w:tab w:val="left" w:pos="4196"/>
        <w:tab w:val="left" w:pos="4763"/>
        <w:tab w:val="left" w:pos="5330"/>
        <w:tab w:val="left" w:pos="5897"/>
        <w:tab w:val="left" w:pos="6464"/>
        <w:tab w:val="left" w:pos="7031"/>
        <w:tab w:val="left" w:pos="7598"/>
        <w:tab w:val="left" w:pos="8165"/>
        <w:tab w:val="left" w:pos="8732"/>
        <w:tab w:val="left" w:pos="9299"/>
      </w:tabs>
      <w:bidi/>
      <w:spacing w:before="120" w:after="0" w:line="192" w:lineRule="auto"/>
      <w:jc w:val="both"/>
    </w:pPr>
    <w:rPr>
      <w:rFonts w:ascii="Times New Roman" w:hAnsi="Times New Roman" w:cs="Traditional Arabic"/>
      <w:szCs w:val="30"/>
    </w:rPr>
  </w:style>
  <w:style w:type="paragraph" w:styleId="Heading1">
    <w:name w:val="heading 1"/>
    <w:basedOn w:val="Normal"/>
    <w:next w:val="Normal"/>
    <w:link w:val="Heading1Char"/>
    <w:qFormat/>
    <w:rsid w:val="00C84B1E"/>
    <w:pPr>
      <w:keepNext/>
      <w:keepLines/>
      <w:spacing w:before="360"/>
      <w:ind w:left="794" w:hanging="794"/>
      <w:outlineLvl w:val="0"/>
    </w:pPr>
    <w:rPr>
      <w:rFonts w:ascii="Times New Roman Bold" w:eastAsiaTheme="majorEastAsia" w:hAnsi="Times New Roman Bold"/>
      <w:b/>
      <w:bCs/>
      <w:sz w:val="26"/>
      <w:szCs w:val="36"/>
    </w:rPr>
  </w:style>
  <w:style w:type="paragraph" w:styleId="Heading2">
    <w:name w:val="heading 2"/>
    <w:basedOn w:val="Normal"/>
    <w:next w:val="Normal"/>
    <w:link w:val="Heading2Char"/>
    <w:unhideWhenUsed/>
    <w:qFormat/>
    <w:rsid w:val="0059285F"/>
    <w:pPr>
      <w:keepNext/>
      <w:keepLines/>
      <w:spacing w:before="300"/>
      <w:ind w:left="794" w:hanging="794"/>
      <w:outlineLvl w:val="1"/>
    </w:pPr>
    <w:rPr>
      <w:rFonts w:eastAsiaTheme="majorEastAsia"/>
      <w:b/>
      <w:bCs/>
      <w:sz w:val="24"/>
      <w:szCs w:val="32"/>
    </w:rPr>
  </w:style>
  <w:style w:type="paragraph" w:styleId="Heading3">
    <w:name w:val="heading 3"/>
    <w:basedOn w:val="Normal"/>
    <w:next w:val="Normal"/>
    <w:link w:val="Heading3Char"/>
    <w:unhideWhenUsed/>
    <w:qFormat/>
    <w:rsid w:val="0059285F"/>
    <w:pPr>
      <w:keepNext/>
      <w:keepLines/>
      <w:spacing w:before="240"/>
      <w:ind w:left="794" w:hanging="794"/>
      <w:outlineLvl w:val="2"/>
    </w:pPr>
    <w:rPr>
      <w:rFonts w:eastAsiaTheme="majorEastAsia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59285F"/>
    <w:pPr>
      <w:keepNext/>
      <w:keepLines/>
      <w:spacing w:before="160"/>
      <w:ind w:left="794" w:hanging="794"/>
      <w:outlineLvl w:val="3"/>
    </w:pPr>
    <w:rPr>
      <w:rFonts w:eastAsiaTheme="majorEastAsia"/>
      <w:b/>
      <w:bCs/>
    </w:rPr>
  </w:style>
  <w:style w:type="paragraph" w:styleId="Heading5">
    <w:name w:val="heading 5"/>
    <w:basedOn w:val="Normal"/>
    <w:next w:val="Normal"/>
    <w:link w:val="Heading5Char"/>
    <w:unhideWhenUsed/>
    <w:qFormat/>
    <w:rsid w:val="0059285F"/>
    <w:pPr>
      <w:keepNext/>
      <w:keepLines/>
      <w:ind w:left="794" w:hanging="794"/>
      <w:outlineLvl w:val="4"/>
    </w:pPr>
    <w:rPr>
      <w:rFonts w:eastAsiaTheme="majorEastAsia"/>
      <w:b/>
      <w:bCs/>
    </w:rPr>
  </w:style>
  <w:style w:type="paragraph" w:styleId="Heading6">
    <w:name w:val="heading 6"/>
    <w:basedOn w:val="Normal"/>
    <w:next w:val="Normal"/>
    <w:link w:val="Heading6Char"/>
    <w:unhideWhenUsed/>
    <w:qFormat/>
    <w:rsid w:val="0059285F"/>
    <w:pPr>
      <w:keepNext/>
      <w:keepLines/>
      <w:spacing w:before="160"/>
      <w:ind w:left="794" w:hanging="794"/>
      <w:outlineLvl w:val="5"/>
    </w:pPr>
    <w:rPr>
      <w:rFonts w:eastAsiaTheme="majorEastAsia"/>
      <w:b/>
      <w:bCs/>
    </w:rPr>
  </w:style>
  <w:style w:type="paragraph" w:styleId="Heading7">
    <w:name w:val="heading 7"/>
    <w:basedOn w:val="Normal"/>
    <w:next w:val="Normal"/>
    <w:link w:val="Heading7Char"/>
    <w:unhideWhenUsed/>
    <w:qFormat/>
    <w:rsid w:val="0059285F"/>
    <w:pPr>
      <w:keepNext/>
      <w:keepLines/>
      <w:spacing w:before="160"/>
      <w:ind w:left="794" w:hanging="794"/>
      <w:outlineLvl w:val="6"/>
    </w:pPr>
    <w:rPr>
      <w:rFonts w:eastAsiaTheme="majorEastAsia"/>
      <w:b/>
      <w:bCs/>
    </w:rPr>
  </w:style>
  <w:style w:type="paragraph" w:styleId="Heading8">
    <w:name w:val="heading 8"/>
    <w:basedOn w:val="Normal"/>
    <w:next w:val="Normal"/>
    <w:link w:val="Heading8Char"/>
    <w:unhideWhenUsed/>
    <w:qFormat/>
    <w:rsid w:val="0059285F"/>
    <w:pPr>
      <w:keepNext/>
      <w:keepLines/>
      <w:spacing w:before="160"/>
      <w:ind w:left="794" w:hanging="794"/>
      <w:outlineLvl w:val="7"/>
    </w:pPr>
    <w:rPr>
      <w:rFonts w:eastAsiaTheme="majorEastAsia"/>
      <w:b/>
      <w:bCs/>
    </w:rPr>
  </w:style>
  <w:style w:type="paragraph" w:styleId="Heading9">
    <w:name w:val="heading 9"/>
    <w:basedOn w:val="Normal"/>
    <w:next w:val="Normal"/>
    <w:link w:val="Heading9Char"/>
    <w:unhideWhenUsed/>
    <w:qFormat/>
    <w:rsid w:val="0059285F"/>
    <w:pPr>
      <w:keepNext/>
      <w:keepLines/>
      <w:spacing w:before="160"/>
      <w:ind w:left="794" w:hanging="794"/>
      <w:outlineLvl w:val="8"/>
    </w:pPr>
    <w:rPr>
      <w:rFonts w:eastAsiaTheme="majorEastAs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rsid w:val="00B970AE"/>
    <w:pPr>
      <w:spacing w:after="0" w:line="240" w:lineRule="auto"/>
    </w:pPr>
    <w:rPr>
      <w:color w:val="FF0000"/>
    </w:rPr>
  </w:style>
  <w:style w:type="character" w:customStyle="1" w:styleId="Heading1Char">
    <w:name w:val="Heading 1 Char"/>
    <w:basedOn w:val="DefaultParagraphFont"/>
    <w:link w:val="Heading1"/>
    <w:rsid w:val="00C84B1E"/>
    <w:rPr>
      <w:rFonts w:ascii="Times New Roman Bold" w:eastAsiaTheme="majorEastAsia" w:hAnsi="Times New Roman Bold" w:cs="Traditional Arabic"/>
      <w:b/>
      <w:bCs/>
      <w:sz w:val="26"/>
      <w:szCs w:val="36"/>
    </w:rPr>
  </w:style>
  <w:style w:type="character" w:customStyle="1" w:styleId="Heading2Char">
    <w:name w:val="Heading 2 Char"/>
    <w:basedOn w:val="DefaultParagraphFont"/>
    <w:link w:val="Heading2"/>
    <w:rsid w:val="0059285F"/>
    <w:rPr>
      <w:rFonts w:ascii="Times New Roman" w:eastAsiaTheme="majorEastAsia" w:hAnsi="Times New Roman" w:cs="Traditional Arabic"/>
      <w:b/>
      <w:bCs/>
      <w:sz w:val="24"/>
      <w:szCs w:val="32"/>
    </w:rPr>
  </w:style>
  <w:style w:type="character" w:customStyle="1" w:styleId="Heading3Char">
    <w:name w:val="Heading 3 Char"/>
    <w:basedOn w:val="DefaultParagraphFont"/>
    <w:link w:val="Heading3"/>
    <w:rsid w:val="0059285F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4Char">
    <w:name w:val="Heading 4 Char"/>
    <w:basedOn w:val="DefaultParagraphFont"/>
    <w:link w:val="Heading4"/>
    <w:rsid w:val="0059285F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5Char">
    <w:name w:val="Heading 5 Char"/>
    <w:basedOn w:val="DefaultParagraphFont"/>
    <w:link w:val="Heading5"/>
    <w:rsid w:val="0059285F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6Char">
    <w:name w:val="Heading 6 Char"/>
    <w:basedOn w:val="DefaultParagraphFont"/>
    <w:link w:val="Heading6"/>
    <w:rsid w:val="0059285F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7Char">
    <w:name w:val="Heading 7 Char"/>
    <w:basedOn w:val="DefaultParagraphFont"/>
    <w:link w:val="Heading7"/>
    <w:rsid w:val="0059285F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8Char">
    <w:name w:val="Heading 8 Char"/>
    <w:basedOn w:val="DefaultParagraphFont"/>
    <w:link w:val="Heading8"/>
    <w:rsid w:val="0059285F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9Char">
    <w:name w:val="Heading 9 Char"/>
    <w:basedOn w:val="DefaultParagraphFont"/>
    <w:link w:val="Heading9"/>
    <w:rsid w:val="0059285F"/>
    <w:rPr>
      <w:rFonts w:ascii="Times New Roman" w:eastAsiaTheme="majorEastAsia" w:hAnsi="Times New Roman" w:cs="Traditional Arabic"/>
      <w:b/>
      <w:bCs/>
      <w:szCs w:val="30"/>
    </w:rPr>
  </w:style>
  <w:style w:type="paragraph" w:customStyle="1" w:styleId="HeadingI">
    <w:name w:val="Heading I"/>
    <w:basedOn w:val="Normal"/>
    <w:qFormat/>
    <w:rsid w:val="00501E0E"/>
    <w:pPr>
      <w:keepNext/>
      <w:keepLines/>
      <w:spacing w:before="160"/>
    </w:pPr>
    <w:rPr>
      <w:i/>
      <w:iCs/>
    </w:rPr>
  </w:style>
  <w:style w:type="paragraph" w:customStyle="1" w:styleId="AgendaItem">
    <w:name w:val="Agenda Item"/>
    <w:basedOn w:val="Normal"/>
    <w:qFormat/>
    <w:rsid w:val="00501E0E"/>
    <w:pPr>
      <w:spacing w:before="360" w:after="120"/>
      <w:jc w:val="center"/>
    </w:pPr>
    <w:rPr>
      <w:sz w:val="26"/>
      <w:szCs w:val="36"/>
      <w:lang w:bidi="ar-SY"/>
    </w:rPr>
  </w:style>
  <w:style w:type="paragraph" w:customStyle="1" w:styleId="AnnexNo">
    <w:name w:val="Annex No"/>
    <w:basedOn w:val="AgendaItem"/>
    <w:qFormat/>
    <w:rsid w:val="00C84B1E"/>
    <w:pPr>
      <w:keepNext/>
    </w:pPr>
  </w:style>
  <w:style w:type="paragraph" w:customStyle="1" w:styleId="Annextitle">
    <w:name w:val="Annex title"/>
    <w:basedOn w:val="AnnexNo"/>
    <w:qFormat/>
    <w:rsid w:val="00501E0E"/>
    <w:pPr>
      <w:keepLines/>
      <w:spacing w:before="120" w:after="360"/>
    </w:pPr>
    <w:rPr>
      <w:b/>
      <w:bCs/>
      <w:sz w:val="28"/>
      <w:szCs w:val="40"/>
    </w:rPr>
  </w:style>
  <w:style w:type="character" w:styleId="PlaceholderText">
    <w:name w:val="Placeholder Text"/>
    <w:basedOn w:val="DefaultParagraphFont"/>
    <w:uiPriority w:val="99"/>
    <w:semiHidden/>
    <w:rsid w:val="00DC24B4"/>
    <w:rPr>
      <w:color w:val="808080"/>
    </w:rPr>
  </w:style>
  <w:style w:type="paragraph" w:styleId="Footer">
    <w:name w:val="footer"/>
    <w:basedOn w:val="Normal"/>
    <w:link w:val="FooterChar"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center" w:pos="4153"/>
        <w:tab w:val="right" w:pos="8306"/>
      </w:tabs>
      <w:bidi w:val="0"/>
      <w:spacing w:before="0" w:line="240" w:lineRule="auto"/>
      <w:jc w:val="left"/>
    </w:pPr>
    <w:rPr>
      <w:rFonts w:eastAsia="Times New Roman" w:cs="Times New Roman"/>
      <w:sz w:val="24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rsid w:val="00501E0E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Referencefortitle">
    <w:name w:val="Reference for title"/>
    <w:basedOn w:val="Normal"/>
    <w:qFormat/>
    <w:rsid w:val="00B970AE"/>
    <w:pPr>
      <w:keepNext/>
      <w:spacing w:after="360"/>
      <w:jc w:val="center"/>
    </w:pPr>
    <w:rPr>
      <w:lang w:bidi="ar-SY"/>
    </w:rPr>
  </w:style>
  <w:style w:type="paragraph" w:customStyle="1" w:styleId="AppendixNo">
    <w:name w:val="Appendix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  <w:lang w:bidi="ar-SY"/>
    </w:rPr>
  </w:style>
  <w:style w:type="paragraph" w:customStyle="1" w:styleId="Appendixtitle">
    <w:name w:val="Appendix title"/>
    <w:basedOn w:val="Normal"/>
    <w:qFormat/>
    <w:rsid w:val="00501E0E"/>
    <w:pPr>
      <w:keepNext/>
      <w:keepLines/>
      <w:spacing w:after="360"/>
      <w:jc w:val="center"/>
    </w:pPr>
    <w:rPr>
      <w:b/>
      <w:bCs/>
      <w:sz w:val="28"/>
      <w:szCs w:val="40"/>
    </w:rPr>
  </w:style>
  <w:style w:type="paragraph" w:customStyle="1" w:styleId="ArticleNo">
    <w:name w:val="Article No"/>
    <w:basedOn w:val="Normal"/>
    <w:qFormat/>
    <w:rsid w:val="00501E0E"/>
    <w:pPr>
      <w:keepNext/>
      <w:keepLines/>
      <w:spacing w:after="360"/>
      <w:jc w:val="center"/>
    </w:pPr>
    <w:rPr>
      <w:sz w:val="26"/>
      <w:szCs w:val="36"/>
      <w:lang w:bidi="ar-SY"/>
    </w:rPr>
  </w:style>
  <w:style w:type="paragraph" w:customStyle="1" w:styleId="Articletitle">
    <w:name w:val="Article title"/>
    <w:basedOn w:val="ArticleNo"/>
    <w:qFormat/>
    <w:rsid w:val="00501E0E"/>
    <w:rPr>
      <w:b/>
      <w:bCs/>
      <w:sz w:val="28"/>
      <w:szCs w:val="40"/>
    </w:rPr>
  </w:style>
  <w:style w:type="paragraph" w:customStyle="1" w:styleId="Call">
    <w:name w:val="Call"/>
    <w:basedOn w:val="Normal"/>
    <w:qFormat/>
    <w:rsid w:val="00501E0E"/>
    <w:pPr>
      <w:keepNext/>
      <w:spacing w:before="160"/>
      <w:ind w:left="1588" w:hanging="794"/>
    </w:pPr>
    <w:rPr>
      <w:i/>
      <w:iCs/>
    </w:rPr>
  </w:style>
  <w:style w:type="paragraph" w:customStyle="1" w:styleId="ChapterNo">
    <w:name w:val="Chapter No"/>
    <w:basedOn w:val="Normal"/>
    <w:qFormat/>
    <w:rsid w:val="00501E0E"/>
    <w:pPr>
      <w:keepNext/>
      <w:keepLines/>
      <w:spacing w:before="600" w:after="120"/>
      <w:jc w:val="center"/>
    </w:pPr>
    <w:rPr>
      <w:sz w:val="28"/>
      <w:szCs w:val="40"/>
      <w:lang w:bidi="ar-SY"/>
    </w:rPr>
  </w:style>
  <w:style w:type="paragraph" w:customStyle="1" w:styleId="Chaptertitle">
    <w:name w:val="Chapter title"/>
    <w:basedOn w:val="ChapterNo"/>
    <w:qFormat/>
    <w:rsid w:val="00501E0E"/>
    <w:pPr>
      <w:spacing w:before="120" w:after="600"/>
    </w:pPr>
    <w:rPr>
      <w:b/>
      <w:bCs/>
      <w:sz w:val="32"/>
      <w:szCs w:val="44"/>
    </w:rPr>
  </w:style>
  <w:style w:type="paragraph" w:styleId="Date">
    <w:name w:val="Date"/>
    <w:basedOn w:val="Normal"/>
    <w:next w:val="Normal"/>
    <w:link w:val="DateChar"/>
    <w:unhideWhenUsed/>
    <w:rsid w:val="00501E0E"/>
    <w:pPr>
      <w:keepNext/>
      <w:spacing w:after="120"/>
      <w:jc w:val="right"/>
    </w:pPr>
  </w:style>
  <w:style w:type="character" w:customStyle="1" w:styleId="DateChar">
    <w:name w:val="Date Char"/>
    <w:basedOn w:val="DefaultParagraphFont"/>
    <w:link w:val="Date"/>
    <w:rsid w:val="00501E0E"/>
    <w:rPr>
      <w:rFonts w:ascii="Calibri" w:hAnsi="Calibri" w:cs="Traditional Arabic"/>
      <w:szCs w:val="30"/>
    </w:rPr>
  </w:style>
  <w:style w:type="paragraph" w:customStyle="1" w:styleId="DecisionNo">
    <w:name w:val="Decision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Decisiontitle">
    <w:name w:val="Decision title"/>
    <w:basedOn w:val="DecisionNo"/>
    <w:qFormat/>
    <w:rsid w:val="00501E0E"/>
    <w:pPr>
      <w:spacing w:before="120" w:after="360"/>
    </w:pPr>
    <w:rPr>
      <w:b/>
      <w:bCs/>
      <w:sz w:val="28"/>
      <w:szCs w:val="40"/>
    </w:rPr>
  </w:style>
  <w:style w:type="paragraph" w:customStyle="1" w:styleId="enumlev1">
    <w:name w:val="enumlev 1"/>
    <w:basedOn w:val="Normal"/>
    <w:qFormat/>
    <w:rsid w:val="00501E0E"/>
    <w:pPr>
      <w:spacing w:before="80"/>
      <w:ind w:left="794" w:hanging="794"/>
      <w:outlineLvl w:val="0"/>
    </w:pPr>
    <w:rPr>
      <w:lang w:bidi="ar-SY"/>
    </w:rPr>
  </w:style>
  <w:style w:type="paragraph" w:customStyle="1" w:styleId="enumlev2">
    <w:name w:val="enumlev 2"/>
    <w:basedOn w:val="Normal"/>
    <w:qFormat/>
    <w:rsid w:val="00501E0E"/>
    <w:pPr>
      <w:tabs>
        <w:tab w:val="clear" w:pos="1361"/>
      </w:tabs>
      <w:spacing w:before="80"/>
      <w:ind w:left="1588" w:hanging="794"/>
      <w:outlineLvl w:val="1"/>
    </w:pPr>
  </w:style>
  <w:style w:type="paragraph" w:customStyle="1" w:styleId="enumlev3">
    <w:name w:val="enumlev 3"/>
    <w:basedOn w:val="Normal"/>
    <w:qFormat/>
    <w:rsid w:val="00501E0E"/>
    <w:pPr>
      <w:tabs>
        <w:tab w:val="clear" w:pos="794"/>
        <w:tab w:val="clear" w:pos="1361"/>
        <w:tab w:val="clear" w:pos="1928"/>
        <w:tab w:val="clear" w:pos="2495"/>
      </w:tabs>
      <w:spacing w:before="80"/>
      <w:ind w:left="2382" w:hanging="794"/>
      <w:outlineLvl w:val="2"/>
    </w:pPr>
    <w:rPr>
      <w:lang w:bidi="ar-SY"/>
    </w:rPr>
  </w:style>
  <w:style w:type="paragraph" w:customStyle="1" w:styleId="Figurelegend">
    <w:name w:val="Figure legend"/>
    <w:basedOn w:val="Normal"/>
    <w:qFormat/>
    <w:rsid w:val="00501E0E"/>
    <w:pPr>
      <w:spacing w:before="60"/>
    </w:pPr>
    <w:rPr>
      <w:lang w:bidi="ar-SY"/>
    </w:rPr>
  </w:style>
  <w:style w:type="paragraph" w:styleId="FootnoteText">
    <w:name w:val="footnote text"/>
    <w:aliases w:val="footnote text,ALTS FOOTNOTE,Footnote Text Char Char1,Footnote Text Char4 Char Char,Footnote Text Char1 Char1 Char1 Char,Footnote Text Char Char1 Char1 Char Char,Footnote Text Char1 Char1 Char1 Char Char Char1,DNV-FT"/>
    <w:basedOn w:val="Normal"/>
    <w:link w:val="FootnoteTextChar"/>
    <w:unhideWhenUsed/>
    <w:qFormat/>
    <w:rsid w:val="002E6541"/>
    <w:pPr>
      <w:spacing w:before="60" w:line="168" w:lineRule="auto"/>
    </w:pPr>
    <w:rPr>
      <w:sz w:val="20"/>
      <w:szCs w:val="26"/>
    </w:rPr>
  </w:style>
  <w:style w:type="character" w:styleId="FootnoteReference">
    <w:name w:val="footnote reference"/>
    <w:aliases w:val="Appel note de bas de p,Footnote Reference/"/>
    <w:basedOn w:val="DefaultParagraphFont"/>
    <w:unhideWhenUsed/>
    <w:qFormat/>
    <w:rsid w:val="00501E0E"/>
    <w:rPr>
      <w:rFonts w:ascii="Calibri" w:hAnsi="Calibri" w:cs="Calibri"/>
      <w:b w:val="0"/>
      <w:bCs w:val="0"/>
      <w:i w:val="0"/>
      <w:iCs w:val="0"/>
      <w:caps w:val="0"/>
      <w:smallCaps w:val="0"/>
      <w:strike w:val="0"/>
      <w:dstrike w:val="0"/>
      <w:vanish w:val="0"/>
      <w:spacing w:val="0"/>
      <w:w w:val="100"/>
      <w:position w:val="6"/>
      <w:sz w:val="18"/>
      <w:szCs w:val="18"/>
      <w:vertAlign w:val="baseline"/>
    </w:rPr>
  </w:style>
  <w:style w:type="character" w:customStyle="1" w:styleId="FootnoteTextChar">
    <w:name w:val="Footnote Text Char"/>
    <w:aliases w:val="footnote text Char1,ALTS FOOTNOTE Char,Footnote Text Char Char1 Char,Footnote Text Char4 Char Char Char,Footnote Text Char1 Char1 Char1 Char Char,Footnote Text Char Char1 Char1 Char Char Char,DNV-FT Char"/>
    <w:basedOn w:val="DefaultParagraphFont"/>
    <w:link w:val="FootnoteText"/>
    <w:rsid w:val="002E6541"/>
    <w:rPr>
      <w:rFonts w:ascii="Calibri" w:hAnsi="Calibri" w:cs="Traditional Arabic"/>
      <w:sz w:val="20"/>
      <w:szCs w:val="26"/>
    </w:rPr>
  </w:style>
  <w:style w:type="paragraph" w:customStyle="1" w:styleId="Normalaftertitle">
    <w:name w:val="Normal after title"/>
    <w:basedOn w:val="Normal"/>
    <w:link w:val="NormalaftertitleChar"/>
    <w:qFormat/>
    <w:rsid w:val="00501E0E"/>
    <w:pPr>
      <w:keepNext/>
      <w:spacing w:before="360"/>
    </w:pPr>
    <w:rPr>
      <w:lang w:bidi="ar-SY"/>
    </w:rPr>
  </w:style>
  <w:style w:type="paragraph" w:customStyle="1" w:styleId="Note">
    <w:name w:val="Note"/>
    <w:basedOn w:val="Normal"/>
    <w:link w:val="NoteChar"/>
    <w:qFormat/>
    <w:rsid w:val="00501E0E"/>
    <w:pPr>
      <w:spacing w:before="80"/>
    </w:pPr>
  </w:style>
  <w:style w:type="paragraph" w:customStyle="1" w:styleId="Proposal">
    <w:name w:val="Proposal"/>
    <w:basedOn w:val="Note"/>
    <w:qFormat/>
    <w:rsid w:val="00501E0E"/>
    <w:pPr>
      <w:keepNext/>
      <w:spacing w:before="240"/>
    </w:pPr>
    <w:rPr>
      <w:b/>
      <w:bCs/>
    </w:rPr>
  </w:style>
  <w:style w:type="paragraph" w:customStyle="1" w:styleId="Reasons">
    <w:name w:val="Reasons"/>
    <w:basedOn w:val="Normal"/>
    <w:qFormat/>
    <w:rsid w:val="0030486B"/>
  </w:style>
  <w:style w:type="paragraph" w:customStyle="1" w:styleId="RecNo">
    <w:name w:val="Rec_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Rectitle">
    <w:name w:val="Rec_title"/>
    <w:basedOn w:val="Normal"/>
    <w:qFormat/>
    <w:rsid w:val="00501E0E"/>
    <w:pPr>
      <w:keepNext/>
      <w:keepLines/>
      <w:spacing w:after="360"/>
      <w:jc w:val="center"/>
    </w:pPr>
    <w:rPr>
      <w:b/>
      <w:bCs/>
      <w:sz w:val="28"/>
      <w:szCs w:val="40"/>
    </w:rPr>
  </w:style>
  <w:style w:type="paragraph" w:customStyle="1" w:styleId="Referencetexte">
    <w:name w:val="Reference texte"/>
    <w:basedOn w:val="Normal"/>
    <w:qFormat/>
    <w:rsid w:val="00501E0E"/>
  </w:style>
  <w:style w:type="paragraph" w:customStyle="1" w:styleId="PartNo">
    <w:name w:val="Part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Parttitle">
    <w:name w:val="Part title"/>
    <w:basedOn w:val="PartNo"/>
    <w:qFormat/>
    <w:rsid w:val="00501E0E"/>
    <w:pPr>
      <w:spacing w:before="120" w:after="360"/>
    </w:pPr>
    <w:rPr>
      <w:b/>
      <w:bCs/>
      <w:sz w:val="28"/>
      <w:szCs w:val="40"/>
    </w:rPr>
  </w:style>
  <w:style w:type="paragraph" w:customStyle="1" w:styleId="Reftitle">
    <w:name w:val="Ref_title"/>
    <w:basedOn w:val="Normal"/>
    <w:qFormat/>
    <w:rsid w:val="00501E0E"/>
    <w:pPr>
      <w:keepNext/>
      <w:keepLines/>
      <w:spacing w:before="480" w:after="240"/>
      <w:jc w:val="center"/>
    </w:pPr>
    <w:rPr>
      <w:b/>
      <w:bCs/>
      <w:sz w:val="28"/>
      <w:szCs w:val="40"/>
    </w:rPr>
  </w:style>
  <w:style w:type="paragraph" w:customStyle="1" w:styleId="Section1">
    <w:name w:val="Section 1"/>
    <w:basedOn w:val="Normal"/>
    <w:qFormat/>
    <w:rsid w:val="00501E0E"/>
    <w:pPr>
      <w:keepNext/>
      <w:spacing w:before="360" w:after="240"/>
      <w:jc w:val="center"/>
    </w:pPr>
    <w:rPr>
      <w:b/>
      <w:bCs/>
      <w:sz w:val="26"/>
      <w:szCs w:val="36"/>
      <w:lang w:bidi="ar-SY"/>
    </w:rPr>
  </w:style>
  <w:style w:type="paragraph" w:customStyle="1" w:styleId="Section2">
    <w:name w:val="Section 2"/>
    <w:basedOn w:val="Section1"/>
    <w:qFormat/>
    <w:rsid w:val="00501E0E"/>
    <w:pPr>
      <w:spacing w:before="240"/>
    </w:pPr>
    <w:rPr>
      <w:b w:val="0"/>
      <w:bCs w:val="0"/>
    </w:rPr>
  </w:style>
  <w:style w:type="paragraph" w:customStyle="1" w:styleId="SectionNo">
    <w:name w:val="Section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Sectiontitle">
    <w:name w:val="Section title"/>
    <w:basedOn w:val="Normal"/>
    <w:qFormat/>
    <w:rsid w:val="00501E0E"/>
    <w:pPr>
      <w:keepNext/>
      <w:keepLines/>
      <w:spacing w:after="360"/>
      <w:jc w:val="center"/>
    </w:pPr>
    <w:rPr>
      <w:b/>
      <w:bCs/>
      <w:sz w:val="28"/>
      <w:szCs w:val="40"/>
      <w:lang w:bidi="ar-SY"/>
    </w:rPr>
  </w:style>
  <w:style w:type="paragraph" w:customStyle="1" w:styleId="Source">
    <w:name w:val="Source"/>
    <w:basedOn w:val="Normal"/>
    <w:qFormat/>
    <w:rsid w:val="00616260"/>
    <w:pPr>
      <w:keepNext/>
      <w:keepLines/>
      <w:spacing w:before="840"/>
      <w:jc w:val="center"/>
    </w:pPr>
    <w:rPr>
      <w:b/>
      <w:bCs/>
      <w:sz w:val="32"/>
      <w:szCs w:val="44"/>
      <w:lang w:bidi="ar-SY"/>
    </w:rPr>
  </w:style>
  <w:style w:type="paragraph" w:customStyle="1" w:styleId="FigureNo">
    <w:name w:val="Figure No"/>
    <w:basedOn w:val="Normal"/>
    <w:qFormat/>
    <w:rsid w:val="00501E0E"/>
    <w:pPr>
      <w:keepNext/>
      <w:spacing w:before="240" w:after="120"/>
      <w:jc w:val="center"/>
    </w:pPr>
    <w:rPr>
      <w:lang w:bidi="ar-SY"/>
    </w:rPr>
  </w:style>
  <w:style w:type="paragraph" w:customStyle="1" w:styleId="Figuretitle">
    <w:name w:val="Figure title"/>
    <w:basedOn w:val="Normal"/>
    <w:qFormat/>
    <w:rsid w:val="00501E0E"/>
    <w:pPr>
      <w:keepNext/>
      <w:spacing w:after="240"/>
      <w:jc w:val="center"/>
    </w:pPr>
    <w:rPr>
      <w:b/>
      <w:bCs/>
    </w:rPr>
  </w:style>
  <w:style w:type="paragraph" w:customStyle="1" w:styleId="TableNo">
    <w:name w:val="Table No"/>
    <w:basedOn w:val="Normal"/>
    <w:qFormat/>
    <w:rsid w:val="00501E0E"/>
    <w:pPr>
      <w:keepNext/>
      <w:spacing w:before="240" w:after="120"/>
      <w:jc w:val="center"/>
    </w:pPr>
    <w:rPr>
      <w:lang w:bidi="ar-SY"/>
    </w:rPr>
  </w:style>
  <w:style w:type="paragraph" w:customStyle="1" w:styleId="Tabletitle">
    <w:name w:val="Table title"/>
    <w:basedOn w:val="TableNo"/>
    <w:qFormat/>
    <w:rsid w:val="00501E0E"/>
    <w:pPr>
      <w:spacing w:before="120" w:after="240"/>
    </w:pPr>
    <w:rPr>
      <w:b/>
      <w:bCs/>
    </w:rPr>
  </w:style>
  <w:style w:type="paragraph" w:customStyle="1" w:styleId="TableHead">
    <w:name w:val="Table Head"/>
    <w:basedOn w:val="Normal"/>
    <w:qFormat/>
    <w:rsid w:val="0059285F"/>
    <w:pPr>
      <w:keepNext/>
      <w:spacing w:before="60" w:after="60" w:line="260" w:lineRule="exact"/>
      <w:jc w:val="center"/>
    </w:pPr>
    <w:rPr>
      <w:b/>
      <w:bCs/>
      <w:sz w:val="20"/>
      <w:szCs w:val="26"/>
    </w:rPr>
  </w:style>
  <w:style w:type="paragraph" w:customStyle="1" w:styleId="Tabletexte">
    <w:name w:val="Table texte"/>
    <w:basedOn w:val="Normal"/>
    <w:qFormat/>
    <w:rsid w:val="00C704F3"/>
    <w:pPr>
      <w:spacing w:before="60" w:after="60" w:line="260" w:lineRule="exact"/>
    </w:pPr>
    <w:rPr>
      <w:sz w:val="20"/>
      <w:szCs w:val="26"/>
      <w:lang w:bidi="ar-SY"/>
    </w:rPr>
  </w:style>
  <w:style w:type="paragraph" w:customStyle="1" w:styleId="Title1">
    <w:name w:val="Title 1"/>
    <w:basedOn w:val="Normal"/>
    <w:qFormat/>
    <w:rsid w:val="00616260"/>
    <w:pPr>
      <w:keepNext/>
      <w:spacing w:before="240"/>
      <w:jc w:val="center"/>
    </w:pPr>
    <w:rPr>
      <w:w w:val="110"/>
      <w:sz w:val="28"/>
      <w:szCs w:val="40"/>
      <w:lang w:bidi="ar-SY"/>
    </w:rPr>
  </w:style>
  <w:style w:type="paragraph" w:customStyle="1" w:styleId="Title2">
    <w:name w:val="Title 2"/>
    <w:basedOn w:val="Normal"/>
    <w:qFormat/>
    <w:rsid w:val="00616260"/>
    <w:pPr>
      <w:keepNext/>
      <w:spacing w:before="480"/>
      <w:jc w:val="center"/>
    </w:pPr>
    <w:rPr>
      <w:sz w:val="28"/>
      <w:szCs w:val="40"/>
      <w:lang w:bidi="ar-SY"/>
    </w:rPr>
  </w:style>
  <w:style w:type="paragraph" w:customStyle="1" w:styleId="Title3">
    <w:name w:val="Title 3"/>
    <w:basedOn w:val="Normal"/>
    <w:qFormat/>
    <w:rsid w:val="00616260"/>
    <w:pPr>
      <w:keepNext/>
      <w:spacing w:before="240"/>
      <w:jc w:val="center"/>
    </w:pPr>
    <w:rPr>
      <w:sz w:val="26"/>
      <w:szCs w:val="36"/>
    </w:rPr>
  </w:style>
  <w:style w:type="paragraph" w:styleId="TOC1">
    <w:name w:val="toc 1"/>
    <w:basedOn w:val="Normal"/>
    <w:next w:val="Normal"/>
    <w:autoRedefine/>
    <w:uiPriority w:val="39"/>
    <w:unhideWhenUsed/>
    <w:rsid w:val="009F7DF2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9214"/>
        <w:tab w:val="right" w:pos="9639"/>
      </w:tabs>
      <w:ind w:left="720" w:hanging="720"/>
      <w:jc w:val="left"/>
    </w:pPr>
  </w:style>
  <w:style w:type="paragraph" w:styleId="TOC2">
    <w:name w:val="toc 2"/>
    <w:basedOn w:val="Normal"/>
    <w:next w:val="Normal"/>
    <w:autoRedefine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1514" w:hanging="720"/>
    </w:pPr>
  </w:style>
  <w:style w:type="paragraph" w:styleId="TOC3">
    <w:name w:val="toc 3"/>
    <w:basedOn w:val="Normal"/>
    <w:next w:val="Normal"/>
    <w:autoRedefine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2308" w:hanging="720"/>
    </w:pPr>
  </w:style>
  <w:style w:type="paragraph" w:styleId="TOC4">
    <w:name w:val="toc 4"/>
    <w:basedOn w:val="Normal"/>
    <w:next w:val="Normal"/>
    <w:autoRedefine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3045" w:hanging="720"/>
    </w:pPr>
  </w:style>
  <w:style w:type="paragraph" w:styleId="TOC5">
    <w:name w:val="toc 5"/>
    <w:basedOn w:val="Normal"/>
    <w:next w:val="Normal"/>
    <w:autoRedefine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3782" w:hanging="720"/>
    </w:pPr>
  </w:style>
  <w:style w:type="paragraph" w:styleId="TOC6">
    <w:name w:val="toc 6"/>
    <w:basedOn w:val="Normal"/>
    <w:next w:val="Normal"/>
    <w:autoRedefine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4519" w:hanging="720"/>
    </w:pPr>
  </w:style>
  <w:style w:type="paragraph" w:styleId="TOC7">
    <w:name w:val="toc 7"/>
    <w:basedOn w:val="Normal"/>
    <w:next w:val="Normal"/>
    <w:autoRedefine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5256" w:hanging="720"/>
    </w:pPr>
  </w:style>
  <w:style w:type="paragraph" w:styleId="TOC8">
    <w:name w:val="toc 8"/>
    <w:basedOn w:val="Normal"/>
    <w:next w:val="Normal"/>
    <w:autoRedefine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6050" w:hanging="720"/>
    </w:pPr>
    <w:rPr>
      <w:lang w:bidi="ar-SY"/>
    </w:rPr>
  </w:style>
  <w:style w:type="paragraph" w:styleId="TOC9">
    <w:name w:val="toc 9"/>
    <w:basedOn w:val="Normal"/>
    <w:next w:val="Normal"/>
    <w:autoRedefine/>
    <w:uiPriority w:val="39"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6787" w:hanging="720"/>
    </w:pPr>
  </w:style>
  <w:style w:type="paragraph" w:customStyle="1" w:styleId="VolumeNo">
    <w:name w:val="Volume No"/>
    <w:basedOn w:val="Normal"/>
    <w:qFormat/>
    <w:rsid w:val="00501E0E"/>
    <w:pPr>
      <w:keepNext/>
      <w:spacing w:before="360" w:after="120"/>
      <w:jc w:val="center"/>
    </w:pPr>
    <w:rPr>
      <w:sz w:val="26"/>
      <w:szCs w:val="36"/>
      <w:lang w:bidi="ar-SY"/>
    </w:rPr>
  </w:style>
  <w:style w:type="paragraph" w:customStyle="1" w:styleId="Volumetitle">
    <w:name w:val="Volume title"/>
    <w:basedOn w:val="VolumeNo"/>
    <w:qFormat/>
    <w:rsid w:val="00501E0E"/>
    <w:pPr>
      <w:spacing w:before="120" w:after="360"/>
    </w:pPr>
    <w:rPr>
      <w:sz w:val="28"/>
      <w:szCs w:val="40"/>
    </w:rPr>
  </w:style>
  <w:style w:type="paragraph" w:styleId="Title">
    <w:name w:val="Title"/>
    <w:aliases w:val="Title right"/>
    <w:basedOn w:val="Normal"/>
    <w:next w:val="Normal"/>
    <w:link w:val="TitleChar"/>
    <w:uiPriority w:val="10"/>
    <w:rsid w:val="00B970AE"/>
    <w:pPr>
      <w:keepNext/>
      <w:spacing w:before="360" w:after="120"/>
    </w:pPr>
    <w:rPr>
      <w:rFonts w:eastAsiaTheme="majorEastAsia"/>
      <w:b/>
      <w:bCs/>
      <w:color w:val="FF0000"/>
      <w:kern w:val="28"/>
      <w:sz w:val="28"/>
      <w:szCs w:val="40"/>
    </w:rPr>
  </w:style>
  <w:style w:type="character" w:customStyle="1" w:styleId="TitleChar">
    <w:name w:val="Title Char"/>
    <w:aliases w:val="Title right Char"/>
    <w:basedOn w:val="DefaultParagraphFont"/>
    <w:link w:val="Title"/>
    <w:uiPriority w:val="10"/>
    <w:rsid w:val="00B970AE"/>
    <w:rPr>
      <w:rFonts w:ascii="Times New Roman" w:eastAsiaTheme="majorEastAsia" w:hAnsi="Times New Roman" w:cs="Traditional Arabic"/>
      <w:b/>
      <w:bCs/>
      <w:color w:val="FF0000"/>
      <w:kern w:val="28"/>
      <w:sz w:val="28"/>
      <w:szCs w:val="40"/>
    </w:rPr>
  </w:style>
  <w:style w:type="paragraph" w:customStyle="1" w:styleId="ResolutionNo">
    <w:name w:val="Resolution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Resolutiontitle">
    <w:name w:val="Resolution title"/>
    <w:basedOn w:val="Normal"/>
    <w:qFormat/>
    <w:rsid w:val="00501E0E"/>
    <w:pPr>
      <w:keepNext/>
      <w:keepLines/>
      <w:spacing w:after="360"/>
      <w:jc w:val="center"/>
    </w:pPr>
    <w:rPr>
      <w:b/>
      <w:bCs/>
      <w:sz w:val="28"/>
      <w:szCs w:val="40"/>
      <w:lang w:bidi="ar-SY"/>
    </w:rPr>
  </w:style>
  <w:style w:type="paragraph" w:customStyle="1" w:styleId="OpinionNo">
    <w:name w:val="Opinion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Opiniontitle">
    <w:name w:val="Opinion title"/>
    <w:basedOn w:val="Normal"/>
    <w:qFormat/>
    <w:rsid w:val="00501E0E"/>
    <w:pPr>
      <w:keepNext/>
      <w:keepLines/>
      <w:spacing w:after="360"/>
      <w:jc w:val="center"/>
    </w:pPr>
    <w:rPr>
      <w:b/>
      <w:bCs/>
      <w:sz w:val="28"/>
      <w:szCs w:val="40"/>
    </w:rPr>
  </w:style>
  <w:style w:type="paragraph" w:styleId="Signature">
    <w:name w:val="Signature"/>
    <w:basedOn w:val="Normal"/>
    <w:link w:val="SignatureChar"/>
    <w:uiPriority w:val="99"/>
    <w:semiHidden/>
    <w:unhideWhenUsed/>
    <w:qFormat/>
    <w:rsid w:val="008235CD"/>
    <w:pPr>
      <w:spacing w:before="1440"/>
      <w:jc w:val="left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235CD"/>
    <w:rPr>
      <w:rFonts w:ascii="Calibri" w:hAnsi="Calibri" w:cs="Traditional Arabic"/>
      <w:szCs w:val="30"/>
    </w:rPr>
  </w:style>
  <w:style w:type="paragraph" w:styleId="Header">
    <w:name w:val="header"/>
    <w:basedOn w:val="Normal"/>
    <w:link w:val="HeaderChar"/>
    <w:unhideWhenUsed/>
    <w:rsid w:val="00E07379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rsid w:val="00E07379"/>
    <w:rPr>
      <w:rFonts w:ascii="Times New Roman" w:hAnsi="Times New Roman" w:cs="Traditional Arabic"/>
      <w:szCs w:val="30"/>
    </w:rPr>
  </w:style>
  <w:style w:type="table" w:styleId="TableGrid">
    <w:name w:val="Table Grid"/>
    <w:basedOn w:val="TableNormal"/>
    <w:rsid w:val="00E073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BookTitle">
    <w:name w:val="Book Title"/>
    <w:basedOn w:val="DefaultParagraphFont"/>
    <w:uiPriority w:val="33"/>
    <w:rsid w:val="00B970AE"/>
    <w:rPr>
      <w:b/>
      <w:bCs/>
      <w:i/>
      <w:iCs/>
      <w:color w:val="FF0000"/>
      <w:spacing w:val="5"/>
    </w:rPr>
  </w:style>
  <w:style w:type="character" w:styleId="Emphasis">
    <w:name w:val="Emphasis"/>
    <w:basedOn w:val="DefaultParagraphFont"/>
    <w:uiPriority w:val="20"/>
    <w:qFormat/>
    <w:rsid w:val="00B970AE"/>
    <w:rPr>
      <w:i/>
      <w:iCs/>
      <w:color w:val="FF0000"/>
    </w:rPr>
  </w:style>
  <w:style w:type="character" w:styleId="IntenseEmphasis">
    <w:name w:val="Intense Emphasis"/>
    <w:basedOn w:val="DefaultParagraphFont"/>
    <w:uiPriority w:val="21"/>
    <w:rsid w:val="00B970AE"/>
    <w:rPr>
      <w:i/>
      <w:iCs/>
      <w:color w:val="FF0000"/>
    </w:rPr>
  </w:style>
  <w:style w:type="paragraph" w:styleId="IntenseQuote">
    <w:name w:val="Intense Quote"/>
    <w:basedOn w:val="Normal"/>
    <w:next w:val="Normal"/>
    <w:link w:val="IntenseQuoteChar"/>
    <w:uiPriority w:val="30"/>
    <w:rsid w:val="00B970AE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FF000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970AE"/>
    <w:rPr>
      <w:rFonts w:ascii="Times New Roman" w:hAnsi="Times New Roman" w:cs="Traditional Arabic"/>
      <w:i/>
      <w:iCs/>
      <w:color w:val="FF0000"/>
      <w:szCs w:val="30"/>
    </w:rPr>
  </w:style>
  <w:style w:type="character" w:styleId="IntenseReference">
    <w:name w:val="Intense Reference"/>
    <w:basedOn w:val="DefaultParagraphFont"/>
    <w:uiPriority w:val="32"/>
    <w:rsid w:val="00B970AE"/>
    <w:rPr>
      <w:b/>
      <w:bCs/>
      <w:smallCaps/>
      <w:color w:val="FF0000"/>
      <w:spacing w:val="5"/>
    </w:rPr>
  </w:style>
  <w:style w:type="paragraph" w:styleId="Quote">
    <w:name w:val="Quote"/>
    <w:basedOn w:val="Normal"/>
    <w:next w:val="Normal"/>
    <w:link w:val="QuoteChar"/>
    <w:uiPriority w:val="29"/>
    <w:rsid w:val="00B970AE"/>
    <w:pPr>
      <w:spacing w:before="200" w:after="160"/>
      <w:ind w:left="864" w:right="864"/>
      <w:jc w:val="center"/>
    </w:pPr>
    <w:rPr>
      <w:i/>
      <w:iCs/>
      <w:color w:val="FF0000"/>
    </w:rPr>
  </w:style>
  <w:style w:type="character" w:customStyle="1" w:styleId="QuoteChar">
    <w:name w:val="Quote Char"/>
    <w:basedOn w:val="DefaultParagraphFont"/>
    <w:link w:val="Quote"/>
    <w:uiPriority w:val="29"/>
    <w:rsid w:val="00B970AE"/>
    <w:rPr>
      <w:rFonts w:ascii="Times New Roman" w:hAnsi="Times New Roman" w:cs="Traditional Arabic"/>
      <w:i/>
      <w:iCs/>
      <w:color w:val="FF0000"/>
      <w:szCs w:val="30"/>
    </w:rPr>
  </w:style>
  <w:style w:type="character" w:styleId="Strong">
    <w:name w:val="Strong"/>
    <w:basedOn w:val="DefaultParagraphFont"/>
    <w:qFormat/>
    <w:rsid w:val="00B970AE"/>
    <w:rPr>
      <w:b/>
      <w:bCs/>
      <w:color w:val="FF0000"/>
    </w:rPr>
  </w:style>
  <w:style w:type="paragraph" w:styleId="Subtitle">
    <w:name w:val="Subtitle"/>
    <w:basedOn w:val="Normal"/>
    <w:next w:val="Normal"/>
    <w:link w:val="SubtitleChar"/>
    <w:uiPriority w:val="11"/>
    <w:rsid w:val="00B970AE"/>
    <w:pPr>
      <w:numPr>
        <w:ilvl w:val="1"/>
      </w:numPr>
      <w:spacing w:after="160"/>
    </w:pPr>
    <w:rPr>
      <w:rFonts w:asciiTheme="minorHAnsi" w:hAnsiTheme="minorHAnsi" w:cstheme="minorBidi"/>
      <w:color w:val="FF0000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B970AE"/>
    <w:rPr>
      <w:color w:val="FF0000"/>
      <w:spacing w:val="15"/>
    </w:rPr>
  </w:style>
  <w:style w:type="character" w:styleId="SubtleEmphasis">
    <w:name w:val="Subtle Emphasis"/>
    <w:basedOn w:val="DefaultParagraphFont"/>
    <w:uiPriority w:val="19"/>
    <w:rsid w:val="00B970AE"/>
    <w:rPr>
      <w:i/>
      <w:iCs/>
      <w:color w:val="FF0000"/>
    </w:rPr>
  </w:style>
  <w:style w:type="character" w:styleId="SubtleReference">
    <w:name w:val="Subtle Reference"/>
    <w:basedOn w:val="DefaultParagraphFont"/>
    <w:uiPriority w:val="31"/>
    <w:rsid w:val="00B970AE"/>
    <w:rPr>
      <w:smallCaps/>
      <w:color w:val="FF0000"/>
    </w:rPr>
  </w:style>
  <w:style w:type="paragraph" w:customStyle="1" w:styleId="Headingb">
    <w:name w:val="Heading b"/>
    <w:basedOn w:val="Normal"/>
    <w:qFormat/>
    <w:rsid w:val="00B970AE"/>
    <w:pPr>
      <w:keepNext/>
      <w:spacing w:before="240"/>
    </w:pPr>
    <w:rPr>
      <w:rFonts w:ascii="Times New Roman Bold" w:hAnsi="Times New Roman Bold"/>
      <w:b/>
      <w:bCs/>
      <w:lang w:bidi="ar-SY"/>
    </w:rPr>
  </w:style>
  <w:style w:type="paragraph" w:customStyle="1" w:styleId="Footnotetexte">
    <w:name w:val="Footnote texte"/>
    <w:basedOn w:val="Normal"/>
    <w:qFormat/>
    <w:rsid w:val="00B970AE"/>
    <w:pPr>
      <w:tabs>
        <w:tab w:val="left" w:pos="397"/>
        <w:tab w:val="left" w:pos="567"/>
      </w:tabs>
      <w:spacing w:before="80" w:line="168" w:lineRule="auto"/>
    </w:pPr>
    <w:rPr>
      <w:sz w:val="20"/>
      <w:szCs w:val="26"/>
    </w:rPr>
  </w:style>
  <w:style w:type="paragraph" w:customStyle="1" w:styleId="Tablelegend">
    <w:name w:val="Table legend"/>
    <w:basedOn w:val="Normal"/>
    <w:qFormat/>
    <w:rsid w:val="00B970AE"/>
    <w:pPr>
      <w:spacing w:before="80"/>
    </w:pPr>
    <w:rPr>
      <w:lang w:bidi="ar-SY"/>
    </w:rPr>
  </w:style>
  <w:style w:type="character" w:styleId="Hyperlink">
    <w:name w:val="Hyperlink"/>
    <w:aliases w:val="CEO_Hyperlink"/>
    <w:basedOn w:val="DefaultParagraphFont"/>
    <w:uiPriority w:val="99"/>
    <w:unhideWhenUsed/>
    <w:rsid w:val="00DD7A05"/>
    <w:rPr>
      <w:color w:val="0000FF"/>
      <w:u w:val="single"/>
    </w:rPr>
  </w:style>
  <w:style w:type="paragraph" w:customStyle="1" w:styleId="Title4">
    <w:name w:val="Title 4"/>
    <w:basedOn w:val="Title3"/>
    <w:qFormat/>
    <w:rsid w:val="00E67FDE"/>
    <w:rPr>
      <w:rFonts w:ascii="Times New Roman Bold" w:hAnsi="Times New Roman Bold"/>
      <w:b/>
      <w:bCs/>
      <w:lang w:bidi="ar-EG"/>
    </w:rPr>
  </w:style>
  <w:style w:type="paragraph" w:customStyle="1" w:styleId="tablefooter">
    <w:name w:val="table_footer"/>
    <w:basedOn w:val="Normal"/>
    <w:qFormat/>
    <w:rsid w:val="00915674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</w:tabs>
      <w:spacing w:before="80" w:line="168" w:lineRule="auto"/>
    </w:pPr>
    <w:rPr>
      <w:rFonts w:eastAsia="Times New Roman"/>
      <w:sz w:val="20"/>
      <w:szCs w:val="26"/>
      <w:lang w:val="en-GB" w:eastAsia="en-US"/>
    </w:rPr>
  </w:style>
  <w:style w:type="paragraph" w:customStyle="1" w:styleId="QuestionNo">
    <w:name w:val="Question_No"/>
    <w:basedOn w:val="Normal"/>
    <w:qFormat/>
    <w:rsid w:val="00FB3A3B"/>
    <w:pPr>
      <w:keepNext/>
      <w:keepLines/>
      <w:spacing w:before="360" w:after="120"/>
      <w:jc w:val="center"/>
    </w:pPr>
    <w:rPr>
      <w:sz w:val="26"/>
      <w:szCs w:val="36"/>
      <w:lang w:bidi="ar-EG"/>
    </w:rPr>
  </w:style>
  <w:style w:type="paragraph" w:customStyle="1" w:styleId="Questiontitle">
    <w:name w:val="Question_title"/>
    <w:basedOn w:val="QuestionNo"/>
    <w:qFormat/>
    <w:rsid w:val="00FB3A3B"/>
    <w:pPr>
      <w:spacing w:before="120" w:after="360"/>
    </w:pPr>
    <w:rPr>
      <w:rFonts w:ascii="Times New Roman Bold" w:hAnsi="Times New Roman Bold"/>
      <w:b/>
      <w:bCs/>
      <w:sz w:val="28"/>
      <w:szCs w:val="40"/>
    </w:rPr>
  </w:style>
  <w:style w:type="paragraph" w:customStyle="1" w:styleId="Heading1forQ">
    <w:name w:val="Heading 1 for Q"/>
    <w:basedOn w:val="Heading3"/>
    <w:qFormat/>
    <w:rsid w:val="000721D9"/>
    <w:pPr>
      <w:spacing w:before="300"/>
    </w:pPr>
    <w:rPr>
      <w:rFonts w:ascii="Times New Roman Bold" w:hAnsi="Times New Roman Bold"/>
      <w:sz w:val="24"/>
      <w:szCs w:val="32"/>
      <w:lang w:bidi="ar-EG"/>
    </w:rPr>
  </w:style>
  <w:style w:type="paragraph" w:customStyle="1" w:styleId="Heading2forQ">
    <w:name w:val="Heading 2 for Q"/>
    <w:basedOn w:val="Heading2"/>
    <w:qFormat/>
    <w:rsid w:val="000721D9"/>
    <w:pPr>
      <w:spacing w:before="240"/>
    </w:pPr>
    <w:rPr>
      <w:rFonts w:ascii="Times New Roman Bold" w:hAnsi="Times New Roman Bold"/>
      <w:sz w:val="22"/>
      <w:szCs w:val="30"/>
    </w:rPr>
  </w:style>
  <w:style w:type="paragraph" w:customStyle="1" w:styleId="Heading3forQ">
    <w:name w:val="Heading 3 for Q"/>
    <w:basedOn w:val="Heading2forQ"/>
    <w:qFormat/>
    <w:rsid w:val="000721D9"/>
    <w:pPr>
      <w:spacing w:before="160"/>
    </w:pPr>
  </w:style>
  <w:style w:type="paragraph" w:customStyle="1" w:styleId="Tablehead0">
    <w:name w:val="Table_head"/>
    <w:basedOn w:val="Normal"/>
    <w:link w:val="TableheadChar"/>
    <w:qFormat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</w:tabs>
      <w:spacing w:before="60" w:after="60" w:line="260" w:lineRule="exact"/>
      <w:jc w:val="center"/>
    </w:pPr>
    <w:rPr>
      <w:rFonts w:ascii="Times New Roman Bold" w:eastAsia="Times New Roman" w:hAnsi="Times New Roman Bold"/>
      <w:b/>
      <w:bCs/>
      <w:sz w:val="20"/>
      <w:szCs w:val="26"/>
      <w:lang w:eastAsia="en-US" w:bidi="ar-EG"/>
    </w:rPr>
  </w:style>
  <w:style w:type="character" w:customStyle="1" w:styleId="TableheadChar">
    <w:name w:val="Table_head Char"/>
    <w:basedOn w:val="DefaultParagraphFont"/>
    <w:link w:val="Tablehead0"/>
    <w:rsid w:val="00C84B1E"/>
    <w:rPr>
      <w:rFonts w:ascii="Times New Roman Bold" w:eastAsia="Times New Roman" w:hAnsi="Times New Roman Bold" w:cs="Traditional Arabic"/>
      <w:b/>
      <w:bCs/>
      <w:sz w:val="20"/>
      <w:szCs w:val="26"/>
      <w:lang w:eastAsia="en-US" w:bidi="ar-EG"/>
    </w:rPr>
  </w:style>
  <w:style w:type="paragraph" w:customStyle="1" w:styleId="Tabletext">
    <w:name w:val="Table_text"/>
    <w:basedOn w:val="Normal"/>
    <w:link w:val="TabletextChar"/>
    <w:qFormat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</w:tabs>
      <w:spacing w:before="40" w:after="60" w:line="260" w:lineRule="exact"/>
      <w:jc w:val="center"/>
    </w:pPr>
    <w:rPr>
      <w:rFonts w:eastAsia="Times New Roman"/>
      <w:sz w:val="20"/>
      <w:szCs w:val="26"/>
      <w:lang w:val="fr-FR" w:eastAsia="en-US" w:bidi="ar-EG"/>
    </w:rPr>
  </w:style>
  <w:style w:type="character" w:customStyle="1" w:styleId="TabletextChar">
    <w:name w:val="Table_text Char"/>
    <w:basedOn w:val="DefaultParagraphFont"/>
    <w:link w:val="Tabletext"/>
    <w:locked/>
    <w:rsid w:val="00C84B1E"/>
    <w:rPr>
      <w:rFonts w:ascii="Times New Roman" w:eastAsia="Times New Roman" w:hAnsi="Times New Roman" w:cs="Traditional Arabic"/>
      <w:sz w:val="20"/>
      <w:szCs w:val="26"/>
      <w:lang w:val="fr-FR" w:eastAsia="en-US" w:bidi="ar-EG"/>
    </w:rPr>
  </w:style>
  <w:style w:type="paragraph" w:styleId="ListParagraph">
    <w:name w:val="List Paragraph"/>
    <w:basedOn w:val="Normal"/>
    <w:uiPriority w:val="34"/>
    <w:qFormat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0" w:line="240" w:lineRule="auto"/>
      <w:ind w:left="720"/>
      <w:contextualSpacing/>
      <w:jc w:val="left"/>
    </w:pPr>
    <w:rPr>
      <w:rFonts w:eastAsia="Times New Roman"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0" w:line="240" w:lineRule="auto"/>
      <w:jc w:val="left"/>
    </w:pPr>
    <w:rPr>
      <w:rFonts w:ascii="Segoe UI" w:hAnsi="Segoe UI" w:cs="Segoe UI"/>
      <w:sz w:val="18"/>
      <w:szCs w:val="18"/>
      <w:lang w:val="en-GB"/>
    </w:rPr>
  </w:style>
  <w:style w:type="character" w:customStyle="1" w:styleId="BalloonTextChar">
    <w:name w:val="Balloon Text Char"/>
    <w:basedOn w:val="DefaultParagraphFont"/>
    <w:link w:val="BalloonText"/>
    <w:semiHidden/>
    <w:rsid w:val="00C84B1E"/>
    <w:rPr>
      <w:rFonts w:ascii="Segoe UI" w:hAnsi="Segoe UI" w:cs="Segoe UI"/>
      <w:sz w:val="18"/>
      <w:szCs w:val="18"/>
      <w:lang w:val="en-GB"/>
    </w:rPr>
  </w:style>
  <w:style w:type="character" w:styleId="FollowedHyperlink">
    <w:name w:val="FollowedHyperlink"/>
    <w:basedOn w:val="DefaultParagraphFont"/>
    <w:uiPriority w:val="99"/>
    <w:unhideWhenUsed/>
    <w:rsid w:val="00C84B1E"/>
    <w:rPr>
      <w:color w:val="954F72" w:themeColor="followedHyperlink"/>
      <w:u w:val="single"/>
    </w:rPr>
  </w:style>
  <w:style w:type="paragraph" w:customStyle="1" w:styleId="enumlev10">
    <w:name w:val="enumlev1"/>
    <w:basedOn w:val="Normal"/>
    <w:link w:val="enumlev1Char"/>
    <w:qFormat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80" w:line="240" w:lineRule="auto"/>
      <w:ind w:left="794" w:hanging="794"/>
      <w:jc w:val="left"/>
      <w:textAlignment w:val="baseline"/>
    </w:pPr>
    <w:rPr>
      <w:rFonts w:asciiTheme="minorHAnsi" w:eastAsia="Times New Roman" w:hAnsiTheme="minorHAnsi" w:cs="Times New Roman"/>
      <w:sz w:val="24"/>
      <w:szCs w:val="20"/>
      <w:lang w:val="en-GB" w:eastAsia="en-US"/>
    </w:rPr>
  </w:style>
  <w:style w:type="paragraph" w:customStyle="1" w:styleId="FirstFooter">
    <w:name w:val="FirstFooter"/>
    <w:basedOn w:val="Footer"/>
    <w:rsid w:val="00C84B1E"/>
    <w:pPr>
      <w:tabs>
        <w:tab w:val="clear" w:pos="4153"/>
        <w:tab w:val="clear" w:pos="8306"/>
      </w:tabs>
      <w:spacing w:before="40"/>
    </w:pPr>
    <w:rPr>
      <w:rFonts w:asciiTheme="minorHAnsi" w:hAnsiTheme="minorHAnsi"/>
      <w:sz w:val="16"/>
      <w:lang w:val="fr-FR"/>
    </w:rPr>
  </w:style>
  <w:style w:type="character" w:styleId="PageNumber">
    <w:name w:val="page number"/>
    <w:basedOn w:val="DefaultParagraphFont"/>
    <w:rsid w:val="00C84B1E"/>
    <w:rPr>
      <w:rFonts w:asciiTheme="minorHAnsi" w:hAnsiTheme="minorHAnsi"/>
    </w:rPr>
  </w:style>
  <w:style w:type="paragraph" w:customStyle="1" w:styleId="Committee">
    <w:name w:val="Committee"/>
    <w:basedOn w:val="Normal"/>
    <w:qFormat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Theme="minorHAnsi" w:eastAsia="Times New Roman" w:hAnsiTheme="minorHAnsi" w:cs="Times New Roman Bold"/>
      <w:b/>
      <w:caps/>
      <w:sz w:val="24"/>
      <w:szCs w:val="20"/>
      <w:lang w:val="en-GB" w:eastAsia="en-US"/>
    </w:rPr>
  </w:style>
  <w:style w:type="paragraph" w:customStyle="1" w:styleId="CEOcontributionStart">
    <w:name w:val="CEO_contributionStart"/>
    <w:basedOn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360" w:after="120" w:line="240" w:lineRule="auto"/>
      <w:jc w:val="left"/>
    </w:pPr>
    <w:rPr>
      <w:rFonts w:ascii="Verdana" w:eastAsia="SimHei" w:hAnsi="Verdana" w:cs="Simplified Arabic"/>
      <w:sz w:val="19"/>
      <w:szCs w:val="19"/>
      <w:lang w:val="en-GB" w:eastAsia="en-US"/>
    </w:rPr>
  </w:style>
  <w:style w:type="paragraph" w:customStyle="1" w:styleId="CEOAgendaItemIndent">
    <w:name w:val="CEO_AgendaItemIndent"/>
    <w:basedOn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459"/>
      </w:tabs>
      <w:bidi w:val="0"/>
      <w:spacing w:before="60" w:after="60" w:line="240" w:lineRule="auto"/>
      <w:ind w:left="34" w:right="12"/>
      <w:jc w:val="left"/>
    </w:pPr>
    <w:rPr>
      <w:rFonts w:ascii="Verdana" w:eastAsia="SimSun" w:hAnsi="Verdana" w:cs="Times New Roman"/>
      <w:sz w:val="19"/>
      <w:szCs w:val="19"/>
      <w:lang w:eastAsia="en-US"/>
    </w:rPr>
  </w:style>
  <w:style w:type="character" w:customStyle="1" w:styleId="enumlev1Char">
    <w:name w:val="enumlev1 Char"/>
    <w:basedOn w:val="DefaultParagraphFont"/>
    <w:link w:val="enumlev10"/>
    <w:rsid w:val="00C84B1E"/>
    <w:rPr>
      <w:rFonts w:eastAsia="Times New Roman" w:cs="Times New Roman"/>
      <w:sz w:val="24"/>
      <w:szCs w:val="20"/>
      <w:lang w:val="en-GB" w:eastAsia="en-US"/>
    </w:rPr>
  </w:style>
  <w:style w:type="paragraph" w:customStyle="1" w:styleId="Banner">
    <w:name w:val="Banner"/>
    <w:basedOn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993"/>
      </w:tabs>
      <w:overflowPunct w:val="0"/>
      <w:autoSpaceDE w:val="0"/>
      <w:autoSpaceDN w:val="0"/>
      <w:bidi w:val="0"/>
      <w:adjustRightInd w:val="0"/>
      <w:spacing w:before="240" w:line="240" w:lineRule="auto"/>
      <w:ind w:left="993" w:hanging="993"/>
      <w:jc w:val="left"/>
    </w:pPr>
    <w:rPr>
      <w:rFonts w:ascii="Arial" w:eastAsia="Times New Roman" w:hAnsi="Arial" w:cs="Times New Roman"/>
      <w:szCs w:val="22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C84B1E"/>
    <w:rPr>
      <w:rFonts w:ascii="Times New Roman" w:hAnsi="Times New Roman" w:cs="Traditional Arabic"/>
      <w:szCs w:val="30"/>
      <w:lang w:bidi="ar-SY"/>
    </w:rPr>
  </w:style>
  <w:style w:type="table" w:styleId="ListTable1Light-Accent5">
    <w:name w:val="List Table 1 Light Accent 5"/>
    <w:basedOn w:val="TableNormal"/>
    <w:uiPriority w:val="46"/>
    <w:rsid w:val="00C84B1E"/>
    <w:pPr>
      <w:spacing w:after="0" w:line="240" w:lineRule="auto"/>
    </w:pPr>
    <w:rPr>
      <w:lang w:val="en-GB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1Light-Accent5">
    <w:name w:val="Grid Table 1 Light Accent 5"/>
    <w:basedOn w:val="TableNormal"/>
    <w:uiPriority w:val="46"/>
    <w:rsid w:val="00C84B1E"/>
    <w:pPr>
      <w:spacing w:after="0" w:line="240" w:lineRule="auto"/>
    </w:pPr>
    <w:rPr>
      <w:lang w:val="en-GB"/>
    </w:r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nhideWhenUsed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100" w:beforeAutospacing="1" w:after="100" w:afterAutospacing="1" w:line="240" w:lineRule="auto"/>
      <w:jc w:val="left"/>
    </w:pPr>
    <w:rPr>
      <w:rFonts w:eastAsia="Times New Roman" w:cs="Times New Roman"/>
      <w:sz w:val="24"/>
      <w:szCs w:val="24"/>
    </w:rPr>
  </w:style>
  <w:style w:type="paragraph" w:customStyle="1" w:styleId="Normalaftertitle0">
    <w:name w:val="Normal_after_title"/>
    <w:basedOn w:val="Normal"/>
    <w:next w:val="Normal"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360" w:line="240" w:lineRule="auto"/>
      <w:jc w:val="left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TabletitleBR">
    <w:name w:val="Table_title_BR"/>
    <w:basedOn w:val="Normal"/>
    <w:next w:val="Tablehead0"/>
    <w:link w:val="TabletitleBRChar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0" w:after="120" w:line="240" w:lineRule="auto"/>
      <w:jc w:val="center"/>
      <w:textAlignment w:val="baseline"/>
    </w:pPr>
    <w:rPr>
      <w:rFonts w:eastAsia="Times New Roman" w:cs="Times New Roman"/>
      <w:b/>
      <w:sz w:val="24"/>
      <w:szCs w:val="20"/>
      <w:lang w:val="en-GB" w:eastAsia="en-US"/>
    </w:rPr>
  </w:style>
  <w:style w:type="paragraph" w:customStyle="1" w:styleId="AnnexNotitle">
    <w:name w:val="Annex_No &amp; title"/>
    <w:basedOn w:val="Normal"/>
    <w:next w:val="Normalaftertitle0"/>
    <w:link w:val="AnnexNotitleChar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480" w:line="240" w:lineRule="auto"/>
      <w:jc w:val="center"/>
      <w:textAlignment w:val="baseline"/>
    </w:pPr>
    <w:rPr>
      <w:rFonts w:eastAsia="Times New Roman" w:cs="Times New Roman"/>
      <w:b/>
      <w:sz w:val="28"/>
      <w:szCs w:val="20"/>
      <w:lang w:val="en-GB" w:eastAsia="en-US"/>
    </w:rPr>
  </w:style>
  <w:style w:type="character" w:customStyle="1" w:styleId="FootnoteTextChar1">
    <w:name w:val="Footnote Text Char1"/>
    <w:aliases w:val="footnote text Char,ALTS FOOTNOTE Char1,Footnote Text Char Char1 Char1,Footnote Text Char4 Char Char Char1,Footnote Text Char1 Char1 Char1 Char Char1,Footnote Text Char Char1 Char1 Char Char Char1,DNV-FT Char1"/>
    <w:locked/>
    <w:rsid w:val="00C84B1E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TableNoBR">
    <w:name w:val="Table_No_BR"/>
    <w:basedOn w:val="Normal"/>
    <w:next w:val="TabletitleBR"/>
    <w:link w:val="TableNoBRChar"/>
    <w:rsid w:val="00C84B1E"/>
    <w:pPr>
      <w:keepNext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560" w:after="120" w:line="240" w:lineRule="auto"/>
      <w:jc w:val="center"/>
      <w:textAlignment w:val="baseline"/>
    </w:pPr>
    <w:rPr>
      <w:rFonts w:eastAsia="Times New Roman" w:cs="Times New Roman"/>
      <w:caps/>
      <w:sz w:val="24"/>
      <w:szCs w:val="20"/>
      <w:lang w:val="en-GB" w:eastAsia="en-US"/>
    </w:rPr>
  </w:style>
  <w:style w:type="paragraph" w:customStyle="1" w:styleId="TableText0">
    <w:name w:val="Table_Text"/>
    <w:basedOn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bidi w:val="0"/>
      <w:spacing w:before="40" w:after="40" w:line="240" w:lineRule="auto"/>
      <w:jc w:val="left"/>
    </w:pPr>
    <w:rPr>
      <w:rFonts w:eastAsia="Times New Roman" w:cs="Times New Roman"/>
      <w:szCs w:val="20"/>
      <w:lang w:eastAsia="en-US"/>
    </w:rPr>
  </w:style>
  <w:style w:type="character" w:customStyle="1" w:styleId="TabletitleBRChar">
    <w:name w:val="Table_title_BR Char"/>
    <w:link w:val="TabletitleBR"/>
    <w:locked/>
    <w:rsid w:val="00C84B1E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TableNoBRChar">
    <w:name w:val="Table_No_BR Char"/>
    <w:link w:val="TableNoBR"/>
    <w:locked/>
    <w:rsid w:val="00C84B1E"/>
    <w:rPr>
      <w:rFonts w:ascii="Times New Roman" w:eastAsia="Times New Roman" w:hAnsi="Times New Roman" w:cs="Times New Roman"/>
      <w:caps/>
      <w:sz w:val="24"/>
      <w:szCs w:val="20"/>
      <w:lang w:val="en-GB" w:eastAsia="en-US"/>
    </w:rPr>
  </w:style>
  <w:style w:type="paragraph" w:customStyle="1" w:styleId="TableTitle0">
    <w:name w:val="Table_Title"/>
    <w:basedOn w:val="Normal"/>
    <w:next w:val="TableText0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bidi w:val="0"/>
      <w:spacing w:before="0" w:after="120" w:line="240" w:lineRule="auto"/>
      <w:jc w:val="center"/>
    </w:pPr>
    <w:rPr>
      <w:rFonts w:eastAsia="Times New Roman" w:cs="Times New Roman"/>
      <w:b/>
      <w:sz w:val="24"/>
      <w:szCs w:val="20"/>
      <w:lang w:eastAsia="en-US"/>
    </w:rPr>
  </w:style>
  <w:style w:type="character" w:customStyle="1" w:styleId="AnnexNotitleChar">
    <w:name w:val="Annex_No &amp; title Char"/>
    <w:link w:val="AnnexNotitle"/>
    <w:locked/>
    <w:rsid w:val="00C84B1E"/>
    <w:rPr>
      <w:rFonts w:ascii="Times New Roman" w:eastAsia="Times New Roman" w:hAnsi="Times New Roman" w:cs="Times New Roman"/>
      <w:b/>
      <w:sz w:val="28"/>
      <w:szCs w:val="20"/>
      <w:lang w:val="en-GB" w:eastAsia="en-US"/>
    </w:rPr>
  </w:style>
  <w:style w:type="numbering" w:customStyle="1" w:styleId="NoList1">
    <w:name w:val="No List1"/>
    <w:next w:val="NoList"/>
    <w:uiPriority w:val="99"/>
    <w:semiHidden/>
    <w:unhideWhenUsed/>
    <w:rsid w:val="00C84B1E"/>
  </w:style>
  <w:style w:type="paragraph" w:customStyle="1" w:styleId="FigureNotitle">
    <w:name w:val="Figure_No &amp; title"/>
    <w:basedOn w:val="Normal"/>
    <w:next w:val="Normalaftertitle0"/>
    <w:rsid w:val="00C84B1E"/>
    <w:pPr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240" w:after="120" w:line="240" w:lineRule="auto"/>
      <w:jc w:val="center"/>
      <w:textAlignment w:val="baseline"/>
    </w:pPr>
    <w:rPr>
      <w:rFonts w:eastAsia="Times New Roman" w:cs="Times New Roman"/>
      <w:b/>
      <w:sz w:val="24"/>
      <w:szCs w:val="20"/>
      <w:lang w:val="en-GB" w:eastAsia="en-US"/>
    </w:rPr>
  </w:style>
  <w:style w:type="character" w:customStyle="1" w:styleId="Appdef">
    <w:name w:val="App_def"/>
    <w:basedOn w:val="DefaultParagraphFont"/>
    <w:rsid w:val="00C84B1E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84B1E"/>
  </w:style>
  <w:style w:type="paragraph" w:customStyle="1" w:styleId="AppendixNotitle">
    <w:name w:val="Appendix_No &amp; title"/>
    <w:basedOn w:val="AnnexNotitle"/>
    <w:next w:val="Normalaftertitle0"/>
    <w:rsid w:val="00C84B1E"/>
  </w:style>
  <w:style w:type="paragraph" w:customStyle="1" w:styleId="Figure">
    <w:name w:val="Figure"/>
    <w:basedOn w:val="Normal"/>
    <w:next w:val="FigureNotitle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240" w:after="120" w:line="240" w:lineRule="auto"/>
      <w:jc w:val="center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FooterQP">
    <w:name w:val="Footer_QP"/>
    <w:basedOn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907"/>
        <w:tab w:val="right" w:pos="8789"/>
        <w:tab w:val="right" w:pos="9639"/>
      </w:tabs>
      <w:overflowPunct w:val="0"/>
      <w:autoSpaceDE w:val="0"/>
      <w:autoSpaceDN w:val="0"/>
      <w:bidi w:val="0"/>
      <w:adjustRightInd w:val="0"/>
      <w:spacing w:before="0" w:line="240" w:lineRule="auto"/>
      <w:jc w:val="left"/>
      <w:textAlignment w:val="baseline"/>
    </w:pPr>
    <w:rPr>
      <w:rFonts w:eastAsia="Times New Roman" w:cs="Times New Roman"/>
      <w:b/>
      <w:szCs w:val="20"/>
      <w:lang w:val="en-GB" w:eastAsia="en-US"/>
    </w:rPr>
  </w:style>
  <w:style w:type="character" w:customStyle="1" w:styleId="Artdef">
    <w:name w:val="Art_def"/>
    <w:basedOn w:val="DefaultParagraphFont"/>
    <w:rsid w:val="00C84B1E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480" w:line="240" w:lineRule="auto"/>
      <w:jc w:val="center"/>
      <w:textAlignment w:val="baseline"/>
    </w:pPr>
    <w:rPr>
      <w:rFonts w:eastAsia="Times New Roman" w:cs="Times New Roman"/>
      <w:b/>
      <w:sz w:val="28"/>
      <w:szCs w:val="20"/>
      <w:lang w:val="en-GB" w:eastAsia="en-US"/>
    </w:rPr>
  </w:style>
  <w:style w:type="paragraph" w:customStyle="1" w:styleId="ArtNo">
    <w:name w:val="Art_No"/>
    <w:basedOn w:val="Normal"/>
    <w:next w:val="Arttitle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480" w:line="240" w:lineRule="auto"/>
      <w:jc w:val="center"/>
      <w:textAlignment w:val="baseline"/>
    </w:pPr>
    <w:rPr>
      <w:rFonts w:eastAsia="Times New Roman" w:cs="Times New Roman"/>
      <w:caps/>
      <w:sz w:val="28"/>
      <w:szCs w:val="20"/>
      <w:lang w:val="en-GB" w:eastAsia="en-US"/>
    </w:rPr>
  </w:style>
  <w:style w:type="paragraph" w:customStyle="1" w:styleId="Arttitle">
    <w:name w:val="Art_title"/>
    <w:basedOn w:val="Normal"/>
    <w:next w:val="Normalaftertitle0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240" w:line="240" w:lineRule="auto"/>
      <w:jc w:val="center"/>
      <w:textAlignment w:val="baseline"/>
    </w:pPr>
    <w:rPr>
      <w:rFonts w:eastAsia="Times New Roman" w:cs="Times New Roman"/>
      <w:b/>
      <w:sz w:val="28"/>
      <w:szCs w:val="20"/>
      <w:lang w:val="en-GB" w:eastAsia="en-US"/>
    </w:rPr>
  </w:style>
  <w:style w:type="character" w:customStyle="1" w:styleId="Artref">
    <w:name w:val="Art_ref"/>
    <w:basedOn w:val="DefaultParagraphFont"/>
    <w:rsid w:val="00C84B1E"/>
  </w:style>
  <w:style w:type="paragraph" w:customStyle="1" w:styleId="ASN1">
    <w:name w:val="ASN.1"/>
    <w:basedOn w:val="Normal"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567"/>
        <w:tab w:val="left" w:pos="1134"/>
        <w:tab w:val="left" w:pos="1191"/>
        <w:tab w:val="left" w:pos="1588"/>
        <w:tab w:val="left" w:pos="1701"/>
        <w:tab w:val="left" w:pos="1985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 w:val="0"/>
      <w:autoSpaceDE w:val="0"/>
      <w:autoSpaceDN w:val="0"/>
      <w:bidi w:val="0"/>
      <w:adjustRightInd w:val="0"/>
      <w:spacing w:before="0" w:line="240" w:lineRule="auto"/>
      <w:jc w:val="left"/>
      <w:textAlignment w:val="baseline"/>
    </w:pPr>
    <w:rPr>
      <w:rFonts w:ascii="Courier New" w:eastAsia="Times New Roman" w:hAnsi="Courier New" w:cs="Times New Roman"/>
      <w:b/>
      <w:noProof/>
      <w:sz w:val="20"/>
      <w:szCs w:val="20"/>
      <w:lang w:val="en-GB" w:eastAsia="en-US"/>
    </w:rPr>
  </w:style>
  <w:style w:type="paragraph" w:customStyle="1" w:styleId="ChapNo">
    <w:name w:val="Chap_No"/>
    <w:basedOn w:val="Normal"/>
    <w:next w:val="Chaptitle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480" w:line="240" w:lineRule="auto"/>
      <w:jc w:val="center"/>
      <w:textAlignment w:val="baseline"/>
    </w:pPr>
    <w:rPr>
      <w:rFonts w:eastAsia="Times New Roman" w:cs="Times New Roman"/>
      <w:b/>
      <w:caps/>
      <w:sz w:val="28"/>
      <w:szCs w:val="20"/>
      <w:lang w:val="en-GB" w:eastAsia="en-US"/>
    </w:rPr>
  </w:style>
  <w:style w:type="paragraph" w:customStyle="1" w:styleId="Chaptitle">
    <w:name w:val="Chap_title"/>
    <w:basedOn w:val="Normal"/>
    <w:next w:val="Normalaftertitle0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240" w:line="240" w:lineRule="auto"/>
      <w:jc w:val="center"/>
      <w:textAlignment w:val="baseline"/>
    </w:pPr>
    <w:rPr>
      <w:rFonts w:eastAsia="Times New Roman" w:cs="Times New Roman"/>
      <w:b/>
      <w:sz w:val="28"/>
      <w:szCs w:val="20"/>
      <w:lang w:val="en-GB" w:eastAsia="en-US"/>
    </w:rPr>
  </w:style>
  <w:style w:type="paragraph" w:customStyle="1" w:styleId="Formal">
    <w:name w:val="Formal"/>
    <w:basedOn w:val="ASN1"/>
    <w:rsid w:val="00C84B1E"/>
    <w:rPr>
      <w:b w:val="0"/>
    </w:rPr>
  </w:style>
  <w:style w:type="paragraph" w:customStyle="1" w:styleId="RecNoBR">
    <w:name w:val="Rec_No_BR"/>
    <w:basedOn w:val="Normal"/>
    <w:next w:val="Rectitle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480" w:line="240" w:lineRule="auto"/>
      <w:jc w:val="center"/>
      <w:textAlignment w:val="baseline"/>
    </w:pPr>
    <w:rPr>
      <w:rFonts w:eastAsia="Times New Roman" w:cs="Times New Roman"/>
      <w:caps/>
      <w:sz w:val="28"/>
      <w:szCs w:val="20"/>
      <w:lang w:val="en-GB" w:eastAsia="en-US"/>
    </w:rPr>
  </w:style>
  <w:style w:type="character" w:styleId="EndnoteReference">
    <w:name w:val="endnote reference"/>
    <w:basedOn w:val="DefaultParagraphFont"/>
    <w:rsid w:val="00C84B1E"/>
    <w:rPr>
      <w:vertAlign w:val="superscript"/>
    </w:rPr>
  </w:style>
  <w:style w:type="paragraph" w:customStyle="1" w:styleId="enumlev20">
    <w:name w:val="enumlev2"/>
    <w:basedOn w:val="enumlev10"/>
    <w:rsid w:val="00C84B1E"/>
    <w:pPr>
      <w:ind w:left="1191" w:hanging="397"/>
    </w:pPr>
    <w:rPr>
      <w:rFonts w:ascii="Times New Roman" w:hAnsi="Times New Roman"/>
    </w:rPr>
  </w:style>
  <w:style w:type="paragraph" w:customStyle="1" w:styleId="enumlev30">
    <w:name w:val="enumlev3"/>
    <w:basedOn w:val="enumlev20"/>
    <w:rsid w:val="00C84B1E"/>
    <w:pPr>
      <w:ind w:left="1588"/>
    </w:pPr>
  </w:style>
  <w:style w:type="paragraph" w:customStyle="1" w:styleId="Equation">
    <w:name w:val="Equation"/>
    <w:basedOn w:val="Normal"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center" w:pos="4820"/>
        <w:tab w:val="right" w:pos="9639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Equationlegend">
    <w:name w:val="Equation_legend"/>
    <w:basedOn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right" w:pos="1814"/>
        <w:tab w:val="left" w:pos="1985"/>
      </w:tabs>
      <w:overflowPunct w:val="0"/>
      <w:autoSpaceDE w:val="0"/>
      <w:autoSpaceDN w:val="0"/>
      <w:bidi w:val="0"/>
      <w:adjustRightInd w:val="0"/>
      <w:spacing w:before="80" w:line="240" w:lineRule="auto"/>
      <w:ind w:left="1985" w:hanging="1985"/>
      <w:jc w:val="left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Figurelegend0">
    <w:name w:val="Figure_legend"/>
    <w:basedOn w:val="Normal"/>
    <w:rsid w:val="00C84B1E"/>
    <w:pPr>
      <w:keepNext/>
      <w:keepLines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overflowPunct w:val="0"/>
      <w:autoSpaceDE w:val="0"/>
      <w:autoSpaceDN w:val="0"/>
      <w:bidi w:val="0"/>
      <w:adjustRightInd w:val="0"/>
      <w:spacing w:before="20" w:after="20" w:line="240" w:lineRule="auto"/>
      <w:jc w:val="left"/>
      <w:textAlignment w:val="baseline"/>
    </w:pPr>
    <w:rPr>
      <w:rFonts w:eastAsia="Times New Roman" w:cs="Times New Roman"/>
      <w:sz w:val="18"/>
      <w:szCs w:val="20"/>
      <w:lang w:val="en-GB" w:eastAsia="en-US"/>
    </w:rPr>
  </w:style>
  <w:style w:type="paragraph" w:customStyle="1" w:styleId="QuestionNoBR">
    <w:name w:val="Question_No_BR"/>
    <w:basedOn w:val="RecNoBR"/>
    <w:next w:val="Questiontitle"/>
    <w:rsid w:val="00C84B1E"/>
  </w:style>
  <w:style w:type="paragraph" w:customStyle="1" w:styleId="Questionref">
    <w:name w:val="Question_ref"/>
    <w:basedOn w:val="Recref"/>
    <w:next w:val="Questiondate"/>
    <w:rsid w:val="00C84B1E"/>
  </w:style>
  <w:style w:type="paragraph" w:customStyle="1" w:styleId="Recref">
    <w:name w:val="Rec_ref"/>
    <w:basedOn w:val="Normal"/>
    <w:next w:val="Recdate"/>
    <w:rsid w:val="00C84B1E"/>
    <w:pPr>
      <w:keepNext/>
      <w:keepLines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overflowPunct w:val="0"/>
      <w:autoSpaceDE w:val="0"/>
      <w:autoSpaceDN w:val="0"/>
      <w:bidi w:val="0"/>
      <w:adjustRightInd w:val="0"/>
      <w:spacing w:line="240" w:lineRule="auto"/>
      <w:jc w:val="center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Recdate">
    <w:name w:val="Rec_date"/>
    <w:basedOn w:val="Normal"/>
    <w:next w:val="Normalaftertitle0"/>
    <w:rsid w:val="00C84B1E"/>
    <w:pPr>
      <w:keepNext/>
      <w:keepLines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overflowPunct w:val="0"/>
      <w:autoSpaceDE w:val="0"/>
      <w:autoSpaceDN w:val="0"/>
      <w:bidi w:val="0"/>
      <w:adjustRightInd w:val="0"/>
      <w:spacing w:line="240" w:lineRule="auto"/>
      <w:jc w:val="right"/>
      <w:textAlignment w:val="baseline"/>
    </w:pPr>
    <w:rPr>
      <w:rFonts w:eastAsia="Times New Roman" w:cs="Times New Roman"/>
      <w:i/>
      <w:szCs w:val="20"/>
      <w:lang w:val="en-GB" w:eastAsia="en-US"/>
    </w:rPr>
  </w:style>
  <w:style w:type="paragraph" w:customStyle="1" w:styleId="Questiondate">
    <w:name w:val="Question_date"/>
    <w:basedOn w:val="Recdate"/>
    <w:next w:val="Normalaftertitle0"/>
    <w:rsid w:val="00C84B1E"/>
  </w:style>
  <w:style w:type="paragraph" w:customStyle="1" w:styleId="RepNoBR">
    <w:name w:val="Rep_No_BR"/>
    <w:basedOn w:val="RecNoBR"/>
    <w:next w:val="Reptitle"/>
    <w:rsid w:val="00C84B1E"/>
  </w:style>
  <w:style w:type="paragraph" w:customStyle="1" w:styleId="Reptitle">
    <w:name w:val="Rep_title"/>
    <w:basedOn w:val="Rectitle"/>
    <w:next w:val="Repref"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360" w:after="0" w:line="240" w:lineRule="auto"/>
      <w:textAlignment w:val="baseline"/>
    </w:pPr>
    <w:rPr>
      <w:rFonts w:eastAsia="Times New Roman" w:cs="Times New Roman"/>
      <w:bCs w:val="0"/>
      <w:szCs w:val="20"/>
      <w:lang w:val="en-GB" w:eastAsia="en-US"/>
    </w:rPr>
  </w:style>
  <w:style w:type="paragraph" w:customStyle="1" w:styleId="Repref">
    <w:name w:val="Rep_ref"/>
    <w:basedOn w:val="Recref"/>
    <w:next w:val="Repdate"/>
    <w:rsid w:val="00C84B1E"/>
  </w:style>
  <w:style w:type="paragraph" w:customStyle="1" w:styleId="Repdate">
    <w:name w:val="Rep_date"/>
    <w:basedOn w:val="Recdate"/>
    <w:next w:val="Normalaftertitle0"/>
    <w:rsid w:val="00C84B1E"/>
  </w:style>
  <w:style w:type="paragraph" w:customStyle="1" w:styleId="ResNoBR">
    <w:name w:val="Res_No_BR"/>
    <w:basedOn w:val="RecNoBR"/>
    <w:next w:val="Restitle"/>
    <w:rsid w:val="00C84B1E"/>
  </w:style>
  <w:style w:type="paragraph" w:customStyle="1" w:styleId="Restitle">
    <w:name w:val="Res_title"/>
    <w:basedOn w:val="Rectitle"/>
    <w:next w:val="Resref"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360" w:after="0" w:line="240" w:lineRule="auto"/>
      <w:textAlignment w:val="baseline"/>
    </w:pPr>
    <w:rPr>
      <w:rFonts w:eastAsia="Times New Roman" w:cs="Times New Roman"/>
      <w:bCs w:val="0"/>
      <w:szCs w:val="20"/>
      <w:lang w:val="en-GB" w:eastAsia="en-US"/>
    </w:rPr>
  </w:style>
  <w:style w:type="paragraph" w:customStyle="1" w:styleId="Resref">
    <w:name w:val="Res_ref"/>
    <w:basedOn w:val="Recref"/>
    <w:next w:val="Resdate"/>
    <w:rsid w:val="00C84B1E"/>
  </w:style>
  <w:style w:type="paragraph" w:customStyle="1" w:styleId="Resdate">
    <w:name w:val="Res_date"/>
    <w:basedOn w:val="Recdate"/>
    <w:next w:val="Normalaftertitle0"/>
    <w:rsid w:val="00C84B1E"/>
  </w:style>
  <w:style w:type="paragraph" w:customStyle="1" w:styleId="Figurewithouttitle">
    <w:name w:val="Figure_without_title"/>
    <w:basedOn w:val="Normal"/>
    <w:next w:val="Normalaftertitle0"/>
    <w:rsid w:val="00C84B1E"/>
    <w:pPr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240" w:after="120" w:line="240" w:lineRule="auto"/>
      <w:jc w:val="center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Headingb0">
    <w:name w:val="Heading_b"/>
    <w:basedOn w:val="Normal"/>
    <w:next w:val="Normal"/>
    <w:link w:val="HeadingbChar"/>
    <w:qFormat/>
    <w:rsid w:val="00C84B1E"/>
    <w:pPr>
      <w:keepNext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160" w:line="240" w:lineRule="auto"/>
      <w:jc w:val="left"/>
      <w:textAlignment w:val="baseline"/>
    </w:pPr>
    <w:rPr>
      <w:rFonts w:eastAsia="Times New Roman" w:cs="Times New Roman"/>
      <w:b/>
      <w:sz w:val="24"/>
      <w:szCs w:val="20"/>
      <w:lang w:val="en-GB" w:eastAsia="en-US"/>
    </w:rPr>
  </w:style>
  <w:style w:type="paragraph" w:customStyle="1" w:styleId="Headingi0">
    <w:name w:val="Heading_i"/>
    <w:basedOn w:val="Normal"/>
    <w:next w:val="Normal"/>
    <w:rsid w:val="00C84B1E"/>
    <w:pPr>
      <w:keepNext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160" w:line="240" w:lineRule="auto"/>
      <w:jc w:val="left"/>
      <w:textAlignment w:val="baseline"/>
    </w:pPr>
    <w:rPr>
      <w:rFonts w:eastAsia="Times New Roman" w:cs="Times New Roman"/>
      <w:i/>
      <w:sz w:val="24"/>
      <w:szCs w:val="20"/>
      <w:lang w:val="en-GB" w:eastAsia="en-US"/>
    </w:rPr>
  </w:style>
  <w:style w:type="paragraph" w:styleId="Index1">
    <w:name w:val="index 1"/>
    <w:basedOn w:val="Normal"/>
    <w:next w:val="Normal"/>
    <w:semiHidden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styleId="Index2">
    <w:name w:val="index 2"/>
    <w:basedOn w:val="Normal"/>
    <w:next w:val="Normal"/>
    <w:semiHidden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line="240" w:lineRule="auto"/>
      <w:ind w:left="283"/>
      <w:jc w:val="left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styleId="Index3">
    <w:name w:val="index 3"/>
    <w:basedOn w:val="Normal"/>
    <w:next w:val="Normal"/>
    <w:semiHidden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line="240" w:lineRule="auto"/>
      <w:ind w:left="566"/>
      <w:jc w:val="left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Section10">
    <w:name w:val="Section_1"/>
    <w:basedOn w:val="Normal"/>
    <w:next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overflowPunct w:val="0"/>
      <w:autoSpaceDE w:val="0"/>
      <w:autoSpaceDN w:val="0"/>
      <w:bidi w:val="0"/>
      <w:adjustRightInd w:val="0"/>
      <w:spacing w:before="624" w:line="240" w:lineRule="auto"/>
      <w:jc w:val="center"/>
      <w:textAlignment w:val="baseline"/>
    </w:pPr>
    <w:rPr>
      <w:rFonts w:eastAsia="Times New Roman" w:cs="Times New Roman"/>
      <w:b/>
      <w:sz w:val="24"/>
      <w:szCs w:val="20"/>
      <w:lang w:val="en-GB" w:eastAsia="en-US"/>
    </w:rPr>
  </w:style>
  <w:style w:type="paragraph" w:customStyle="1" w:styleId="Section20">
    <w:name w:val="Section_2"/>
    <w:basedOn w:val="Normal"/>
    <w:next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overflowPunct w:val="0"/>
      <w:autoSpaceDE w:val="0"/>
      <w:autoSpaceDN w:val="0"/>
      <w:bidi w:val="0"/>
      <w:adjustRightInd w:val="0"/>
      <w:spacing w:before="240" w:line="240" w:lineRule="auto"/>
      <w:jc w:val="center"/>
      <w:textAlignment w:val="baseline"/>
    </w:pPr>
    <w:rPr>
      <w:rFonts w:eastAsia="Times New Roman" w:cs="Times New Roman"/>
      <w:i/>
      <w:sz w:val="24"/>
      <w:szCs w:val="20"/>
      <w:lang w:val="en-GB" w:eastAsia="en-US"/>
    </w:rPr>
  </w:style>
  <w:style w:type="paragraph" w:customStyle="1" w:styleId="TableNotitle">
    <w:name w:val="Table_No &amp; title"/>
    <w:basedOn w:val="Normal"/>
    <w:next w:val="Tablehead0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360" w:after="120" w:line="240" w:lineRule="auto"/>
      <w:jc w:val="center"/>
      <w:textAlignment w:val="baseline"/>
    </w:pPr>
    <w:rPr>
      <w:rFonts w:eastAsia="Times New Roman" w:cs="Times New Roman"/>
      <w:b/>
      <w:sz w:val="24"/>
      <w:szCs w:val="20"/>
      <w:lang w:val="en-GB" w:eastAsia="en-US"/>
    </w:rPr>
  </w:style>
  <w:style w:type="paragraph" w:customStyle="1" w:styleId="PartNo0">
    <w:name w:val="Part_No"/>
    <w:basedOn w:val="Normal"/>
    <w:next w:val="Partref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480" w:after="80" w:line="240" w:lineRule="auto"/>
      <w:jc w:val="center"/>
      <w:textAlignment w:val="baseline"/>
    </w:pPr>
    <w:rPr>
      <w:rFonts w:eastAsia="Times New Roman" w:cs="Times New Roman"/>
      <w:caps/>
      <w:sz w:val="28"/>
      <w:szCs w:val="20"/>
      <w:lang w:val="en-GB" w:eastAsia="en-US"/>
    </w:rPr>
  </w:style>
  <w:style w:type="paragraph" w:customStyle="1" w:styleId="Partref">
    <w:name w:val="Part_ref"/>
    <w:basedOn w:val="Normal"/>
    <w:next w:val="Parttitle0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280" w:line="240" w:lineRule="auto"/>
      <w:jc w:val="center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Parttitle0">
    <w:name w:val="Part_title"/>
    <w:basedOn w:val="Normal"/>
    <w:next w:val="Normalaftertitle0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240" w:after="280" w:line="240" w:lineRule="auto"/>
      <w:jc w:val="center"/>
      <w:textAlignment w:val="baseline"/>
    </w:pPr>
    <w:rPr>
      <w:rFonts w:eastAsia="Times New Roman" w:cs="Times New Roman"/>
      <w:b/>
      <w:sz w:val="28"/>
      <w:szCs w:val="20"/>
      <w:lang w:val="en-GB" w:eastAsia="en-US"/>
    </w:rPr>
  </w:style>
  <w:style w:type="character" w:customStyle="1" w:styleId="Recdef">
    <w:name w:val="Rec_def"/>
    <w:basedOn w:val="DefaultParagraphFont"/>
    <w:rsid w:val="00C84B1E"/>
    <w:rPr>
      <w:b/>
    </w:rPr>
  </w:style>
  <w:style w:type="paragraph" w:customStyle="1" w:styleId="Reftext">
    <w:name w:val="Ref_text"/>
    <w:basedOn w:val="Normal"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line="240" w:lineRule="auto"/>
      <w:ind w:left="794" w:hanging="794"/>
      <w:jc w:val="left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RepNo">
    <w:name w:val="Rep_No"/>
    <w:basedOn w:val="RecNo"/>
    <w:next w:val="Reptitle"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0" w:after="0" w:line="240" w:lineRule="auto"/>
      <w:jc w:val="left"/>
      <w:textAlignment w:val="baseline"/>
    </w:pPr>
    <w:rPr>
      <w:rFonts w:eastAsia="Times New Roman" w:cs="Times New Roman"/>
      <w:b/>
      <w:sz w:val="28"/>
      <w:szCs w:val="20"/>
      <w:lang w:val="en-GB" w:eastAsia="en-US"/>
    </w:rPr>
  </w:style>
  <w:style w:type="character" w:customStyle="1" w:styleId="Resdef">
    <w:name w:val="Res_def"/>
    <w:basedOn w:val="DefaultParagraphFont"/>
    <w:rsid w:val="00C84B1E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0" w:after="0" w:line="240" w:lineRule="auto"/>
      <w:jc w:val="left"/>
      <w:textAlignment w:val="baseline"/>
    </w:pPr>
    <w:rPr>
      <w:rFonts w:eastAsia="Times New Roman" w:cs="Times New Roman"/>
      <w:b/>
      <w:sz w:val="28"/>
      <w:szCs w:val="20"/>
      <w:lang w:val="en-GB" w:eastAsia="en-US"/>
    </w:rPr>
  </w:style>
  <w:style w:type="paragraph" w:customStyle="1" w:styleId="SectionNo0">
    <w:name w:val="Section_No"/>
    <w:basedOn w:val="Normal"/>
    <w:next w:val="Sectiontitle0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480" w:after="80" w:line="240" w:lineRule="auto"/>
      <w:jc w:val="center"/>
      <w:textAlignment w:val="baseline"/>
    </w:pPr>
    <w:rPr>
      <w:rFonts w:eastAsia="Times New Roman" w:cs="Times New Roman"/>
      <w:caps/>
      <w:sz w:val="28"/>
      <w:szCs w:val="20"/>
      <w:lang w:val="en-GB" w:eastAsia="en-US"/>
    </w:rPr>
  </w:style>
  <w:style w:type="paragraph" w:customStyle="1" w:styleId="Sectiontitle0">
    <w:name w:val="Section_title"/>
    <w:basedOn w:val="Normal"/>
    <w:next w:val="Normalaftertitle0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480" w:after="280" w:line="240" w:lineRule="auto"/>
      <w:jc w:val="center"/>
      <w:textAlignment w:val="baseline"/>
    </w:pPr>
    <w:rPr>
      <w:rFonts w:eastAsia="Times New Roman" w:cs="Times New Roman"/>
      <w:b/>
      <w:sz w:val="28"/>
      <w:szCs w:val="20"/>
      <w:lang w:val="en-GB" w:eastAsia="en-US"/>
    </w:rPr>
  </w:style>
  <w:style w:type="paragraph" w:customStyle="1" w:styleId="SpecialFooter">
    <w:name w:val="Special Footer"/>
    <w:basedOn w:val="Footer"/>
    <w:rsid w:val="00C84B1E"/>
    <w:pPr>
      <w:tabs>
        <w:tab w:val="clear" w:pos="4153"/>
        <w:tab w:val="clear" w:pos="8306"/>
        <w:tab w:val="left" w:pos="567"/>
        <w:tab w:val="left" w:pos="1134"/>
        <w:tab w:val="left" w:pos="1701"/>
        <w:tab w:val="left" w:pos="2268"/>
        <w:tab w:val="left" w:pos="2835"/>
        <w:tab w:val="left" w:pos="5954"/>
        <w:tab w:val="right" w:pos="9639"/>
      </w:tabs>
      <w:overflowPunct w:val="0"/>
      <w:autoSpaceDE w:val="0"/>
      <w:autoSpaceDN w:val="0"/>
      <w:adjustRightInd w:val="0"/>
      <w:jc w:val="both"/>
      <w:textAlignment w:val="baseline"/>
    </w:pPr>
    <w:rPr>
      <w:sz w:val="16"/>
      <w:lang w:val="en-GB"/>
    </w:rPr>
  </w:style>
  <w:style w:type="character" w:customStyle="1" w:styleId="Tablefreq">
    <w:name w:val="Table_freq"/>
    <w:basedOn w:val="DefaultParagraphFont"/>
    <w:rsid w:val="00C84B1E"/>
    <w:rPr>
      <w:b/>
      <w:color w:val="auto"/>
    </w:rPr>
  </w:style>
  <w:style w:type="paragraph" w:customStyle="1" w:styleId="Tablelegend0">
    <w:name w:val="Table_legend"/>
    <w:basedOn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bidi w:val="0"/>
      <w:adjustRightInd w:val="0"/>
      <w:spacing w:after="40" w:line="240" w:lineRule="auto"/>
      <w:jc w:val="left"/>
      <w:textAlignment w:val="baseline"/>
    </w:pPr>
    <w:rPr>
      <w:rFonts w:eastAsia="Times New Roman" w:cs="Times New Roman"/>
      <w:szCs w:val="20"/>
      <w:lang w:val="en-GB" w:eastAsia="en-US"/>
    </w:rPr>
  </w:style>
  <w:style w:type="paragraph" w:customStyle="1" w:styleId="Tableref">
    <w:name w:val="Table_ref"/>
    <w:basedOn w:val="Normal"/>
    <w:next w:val="TabletitleBR"/>
    <w:rsid w:val="00C84B1E"/>
    <w:pPr>
      <w:keepNext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0" w:after="120" w:line="240" w:lineRule="auto"/>
      <w:jc w:val="center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toc0">
    <w:name w:val="toc 0"/>
    <w:basedOn w:val="Normal"/>
    <w:next w:val="TOC1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right" w:pos="9639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eastAsia="Times New Roman" w:cs="Times New Roman"/>
      <w:b/>
      <w:sz w:val="24"/>
      <w:szCs w:val="20"/>
      <w:lang w:val="en-GB" w:eastAsia="en-US"/>
    </w:rPr>
  </w:style>
  <w:style w:type="paragraph" w:customStyle="1" w:styleId="FiguretitleBR">
    <w:name w:val="Figure_title_BR"/>
    <w:basedOn w:val="TabletitleBR"/>
    <w:next w:val="Figurewithouttitle"/>
    <w:rsid w:val="00C84B1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480" w:after="120" w:line="240" w:lineRule="auto"/>
      <w:jc w:val="center"/>
      <w:textAlignment w:val="baseline"/>
    </w:pPr>
    <w:rPr>
      <w:rFonts w:eastAsia="Times New Roman" w:cs="Times New Roman"/>
      <w:caps/>
      <w:sz w:val="24"/>
      <w:szCs w:val="20"/>
      <w:lang w:val="en-GB" w:eastAsia="en-US"/>
    </w:rPr>
  </w:style>
  <w:style w:type="paragraph" w:customStyle="1" w:styleId="H2">
    <w:name w:val="H2"/>
    <w:basedOn w:val="Normal"/>
    <w:next w:val="Normal"/>
    <w:rsid w:val="00C84B1E"/>
    <w:pPr>
      <w:keepNext/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100" w:after="100" w:line="240" w:lineRule="auto"/>
      <w:jc w:val="left"/>
      <w:outlineLvl w:val="2"/>
    </w:pPr>
    <w:rPr>
      <w:rFonts w:eastAsia="Times New Roman" w:cs="Times New Roman"/>
      <w:b/>
      <w:snapToGrid w:val="0"/>
      <w:sz w:val="36"/>
      <w:szCs w:val="20"/>
      <w:lang w:eastAsia="en-US"/>
    </w:rPr>
  </w:style>
  <w:style w:type="paragraph" w:customStyle="1" w:styleId="Annextitle0">
    <w:name w:val="Annex_title"/>
    <w:basedOn w:val="Normal"/>
    <w:next w:val="Normalaftertitle"/>
    <w:link w:val="AnnextitleChar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240" w:after="280" w:line="240" w:lineRule="auto"/>
      <w:jc w:val="center"/>
      <w:textAlignment w:val="baseline"/>
    </w:pPr>
    <w:rPr>
      <w:rFonts w:ascii="Times New Roman Bold" w:eastAsia="Times New Roman" w:hAnsi="Times New Roman Bold" w:cs="Times New Roman"/>
      <w:b/>
      <w:sz w:val="28"/>
      <w:szCs w:val="20"/>
      <w:lang w:val="en-GB" w:eastAsia="en-US"/>
    </w:rPr>
  </w:style>
  <w:style w:type="paragraph" w:customStyle="1" w:styleId="TableNo0">
    <w:name w:val="Table_No"/>
    <w:basedOn w:val="Normal"/>
    <w:next w:val="Tabletitle1"/>
    <w:link w:val="TableNoChar"/>
    <w:qFormat/>
    <w:rsid w:val="00C84B1E"/>
    <w:pPr>
      <w:keepNext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560" w:after="120" w:line="240" w:lineRule="auto"/>
      <w:jc w:val="center"/>
      <w:textAlignment w:val="baseline"/>
    </w:pPr>
    <w:rPr>
      <w:rFonts w:eastAsia="Times New Roman" w:cs="Times New Roman"/>
      <w:caps/>
      <w:sz w:val="24"/>
      <w:szCs w:val="20"/>
      <w:lang w:val="en-GB" w:eastAsia="en-US"/>
    </w:rPr>
  </w:style>
  <w:style w:type="paragraph" w:customStyle="1" w:styleId="Tabletitle1">
    <w:name w:val="Table_title"/>
    <w:basedOn w:val="Normal"/>
    <w:next w:val="Tabletext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0" w:after="120" w:line="240" w:lineRule="auto"/>
      <w:jc w:val="center"/>
      <w:textAlignment w:val="baseline"/>
    </w:pPr>
    <w:rPr>
      <w:rFonts w:ascii="Times New Roman Bold" w:eastAsia="Times New Roman" w:hAnsi="Times New Roman Bold" w:cs="Times New Roman"/>
      <w:b/>
      <w:sz w:val="24"/>
      <w:szCs w:val="20"/>
      <w:lang w:val="en-GB" w:eastAsia="en-US"/>
    </w:rPr>
  </w:style>
  <w:style w:type="paragraph" w:customStyle="1" w:styleId="Table">
    <w:name w:val="Table_#"/>
    <w:basedOn w:val="Normal"/>
    <w:next w:val="TableTitle0"/>
    <w:rsid w:val="00C84B1E"/>
    <w:pPr>
      <w:keepNext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bidi w:val="0"/>
      <w:spacing w:before="560" w:after="120" w:line="240" w:lineRule="auto"/>
      <w:jc w:val="center"/>
    </w:pPr>
    <w:rPr>
      <w:rFonts w:eastAsia="Times New Roman" w:cs="Times New Roman"/>
      <w:caps/>
      <w:sz w:val="24"/>
      <w:szCs w:val="20"/>
      <w:lang w:val="en-GB" w:eastAsia="en-US"/>
    </w:rPr>
  </w:style>
  <w:style w:type="paragraph" w:styleId="BodyText">
    <w:name w:val="Body Text"/>
    <w:basedOn w:val="Normal"/>
    <w:link w:val="BodyTextChar"/>
    <w:rsid w:val="00C84B1E"/>
    <w:pPr>
      <w:keepNext/>
      <w:numPr>
        <w:ilvl w:val="12"/>
      </w:num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0" w:line="240" w:lineRule="auto"/>
      <w:jc w:val="left"/>
    </w:pPr>
    <w:rPr>
      <w:rFonts w:ascii="Arial" w:eastAsia="Times New Roman" w:hAnsi="Arial" w:cs="Times New Roman"/>
      <w:b/>
      <w:color w:val="000000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rsid w:val="00C84B1E"/>
    <w:rPr>
      <w:rFonts w:ascii="Arial" w:eastAsia="Times New Roman" w:hAnsi="Arial" w:cs="Times New Roman"/>
      <w:b/>
      <w:color w:val="000000"/>
      <w:szCs w:val="20"/>
      <w:lang w:eastAsia="en-US"/>
    </w:rPr>
  </w:style>
  <w:style w:type="paragraph" w:styleId="ListBullet">
    <w:name w:val="List Bullet"/>
    <w:basedOn w:val="Normal"/>
    <w:autoRedefine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num" w:pos="360"/>
      </w:tabs>
      <w:bidi w:val="0"/>
      <w:spacing w:before="100" w:after="100" w:line="240" w:lineRule="auto"/>
      <w:ind w:left="360" w:hanging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styleId="ListBullet2">
    <w:name w:val="List Bullet 2"/>
    <w:basedOn w:val="Normal"/>
    <w:autoRedefine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num" w:pos="643"/>
      </w:tabs>
      <w:bidi w:val="0"/>
      <w:spacing w:before="100" w:after="100" w:line="240" w:lineRule="auto"/>
      <w:ind w:left="643" w:hanging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styleId="ListBullet3">
    <w:name w:val="List Bullet 3"/>
    <w:basedOn w:val="Normal"/>
    <w:autoRedefine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num" w:pos="926"/>
      </w:tabs>
      <w:bidi w:val="0"/>
      <w:spacing w:before="100" w:after="100" w:line="240" w:lineRule="auto"/>
      <w:ind w:left="926" w:hanging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styleId="ListBullet4">
    <w:name w:val="List Bullet 4"/>
    <w:basedOn w:val="Normal"/>
    <w:autoRedefine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num" w:pos="1209"/>
      </w:tabs>
      <w:bidi w:val="0"/>
      <w:spacing w:before="100" w:after="100" w:line="240" w:lineRule="auto"/>
      <w:ind w:left="1209" w:hanging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styleId="ListBullet5">
    <w:name w:val="List Bullet 5"/>
    <w:basedOn w:val="Normal"/>
    <w:autoRedefine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num" w:pos="1492"/>
      </w:tabs>
      <w:bidi w:val="0"/>
      <w:spacing w:before="100" w:after="100" w:line="240" w:lineRule="auto"/>
      <w:ind w:left="1492" w:hanging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styleId="ListNumber">
    <w:name w:val="List Number"/>
    <w:basedOn w:val="Normal"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num" w:pos="360"/>
      </w:tabs>
      <w:bidi w:val="0"/>
      <w:spacing w:before="100" w:after="100" w:line="240" w:lineRule="auto"/>
      <w:ind w:left="360" w:hanging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styleId="ListNumber2">
    <w:name w:val="List Number 2"/>
    <w:basedOn w:val="Normal"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num" w:pos="643"/>
      </w:tabs>
      <w:bidi w:val="0"/>
      <w:spacing w:before="100" w:after="100" w:line="240" w:lineRule="auto"/>
      <w:ind w:left="643" w:hanging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styleId="ListNumber3">
    <w:name w:val="List Number 3"/>
    <w:basedOn w:val="Normal"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num" w:pos="926"/>
      </w:tabs>
      <w:bidi w:val="0"/>
      <w:spacing w:before="100" w:after="100" w:line="240" w:lineRule="auto"/>
      <w:ind w:left="926" w:hanging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styleId="ListNumber4">
    <w:name w:val="List Number 4"/>
    <w:basedOn w:val="Normal"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num" w:pos="1209"/>
      </w:tabs>
      <w:bidi w:val="0"/>
      <w:spacing w:before="100" w:after="100" w:line="240" w:lineRule="auto"/>
      <w:ind w:left="1209" w:hanging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styleId="ListNumber5">
    <w:name w:val="List Number 5"/>
    <w:basedOn w:val="Normal"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num" w:pos="1492"/>
      </w:tabs>
      <w:bidi w:val="0"/>
      <w:spacing w:before="100" w:after="100" w:line="240" w:lineRule="auto"/>
      <w:ind w:left="1492" w:hanging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customStyle="1" w:styleId="Blockquote">
    <w:name w:val="Blockquote"/>
    <w:basedOn w:val="Normal"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100" w:after="100" w:line="240" w:lineRule="auto"/>
      <w:ind w:left="360" w:right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customStyle="1" w:styleId="H4">
    <w:name w:val="H4"/>
    <w:basedOn w:val="Normal"/>
    <w:next w:val="Normal"/>
    <w:rsid w:val="00C84B1E"/>
    <w:pPr>
      <w:keepNext/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100" w:after="100" w:line="240" w:lineRule="auto"/>
      <w:jc w:val="left"/>
      <w:outlineLvl w:val="4"/>
    </w:pPr>
    <w:rPr>
      <w:rFonts w:eastAsia="Times New Roman" w:cs="Times New Roman"/>
      <w:b/>
      <w:snapToGrid w:val="0"/>
      <w:sz w:val="24"/>
      <w:szCs w:val="20"/>
      <w:lang w:eastAsia="en-US"/>
    </w:rPr>
  </w:style>
  <w:style w:type="paragraph" w:customStyle="1" w:styleId="H3">
    <w:name w:val="H3"/>
    <w:basedOn w:val="Normal"/>
    <w:next w:val="Normal"/>
    <w:rsid w:val="00C84B1E"/>
    <w:pPr>
      <w:keepNext/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100" w:after="100" w:line="240" w:lineRule="auto"/>
      <w:jc w:val="left"/>
      <w:outlineLvl w:val="3"/>
    </w:pPr>
    <w:rPr>
      <w:rFonts w:eastAsia="Times New Roman" w:cs="Times New Roman"/>
      <w:b/>
      <w:snapToGrid w:val="0"/>
      <w:sz w:val="28"/>
      <w:szCs w:val="20"/>
      <w:lang w:eastAsia="en-US"/>
    </w:rPr>
  </w:style>
  <w:style w:type="paragraph" w:customStyle="1" w:styleId="DefinitionTerm">
    <w:name w:val="Definition Term"/>
    <w:basedOn w:val="Normal"/>
    <w:next w:val="DefinitionList"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0" w:line="240" w:lineRule="auto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paragraph" w:customStyle="1" w:styleId="DefinitionList">
    <w:name w:val="Definition List"/>
    <w:basedOn w:val="Normal"/>
    <w:next w:val="DefinitionTerm"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0" w:line="240" w:lineRule="auto"/>
      <w:ind w:left="360"/>
      <w:jc w:val="left"/>
    </w:pPr>
    <w:rPr>
      <w:rFonts w:eastAsia="Times New Roman" w:cs="Times New Roman"/>
      <w:snapToGrid w:val="0"/>
      <w:sz w:val="24"/>
      <w:szCs w:val="20"/>
      <w:lang w:eastAsia="en-US"/>
    </w:rPr>
  </w:style>
  <w:style w:type="character" w:customStyle="1" w:styleId="HTMLMarkup">
    <w:name w:val="HTML Markup"/>
    <w:rsid w:val="00C84B1E"/>
    <w:rPr>
      <w:vanish/>
      <w:color w:val="FF0000"/>
    </w:rPr>
  </w:style>
  <w:style w:type="paragraph" w:styleId="DocumentMap">
    <w:name w:val="Document Map"/>
    <w:basedOn w:val="Normal"/>
    <w:link w:val="DocumentMapChar"/>
    <w:semiHidden/>
    <w:rsid w:val="00C84B1E"/>
    <w:pPr>
      <w:shd w:val="clear" w:color="auto" w:fill="000080"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="Tahoma" w:eastAsia="Times New Roman" w:hAnsi="Tahoma" w:cs="Tahoma"/>
      <w:sz w:val="24"/>
      <w:szCs w:val="20"/>
      <w:lang w:val="en-GB" w:eastAsia="en-US"/>
    </w:rPr>
  </w:style>
  <w:style w:type="character" w:customStyle="1" w:styleId="DocumentMapChar">
    <w:name w:val="Document Map Char"/>
    <w:basedOn w:val="DefaultParagraphFont"/>
    <w:link w:val="DocumentMap"/>
    <w:semiHidden/>
    <w:rsid w:val="00C84B1E"/>
    <w:rPr>
      <w:rFonts w:ascii="Tahoma" w:eastAsia="Times New Roman" w:hAnsi="Tahoma" w:cs="Tahoma"/>
      <w:sz w:val="24"/>
      <w:szCs w:val="20"/>
      <w:shd w:val="clear" w:color="auto" w:fill="000080"/>
      <w:lang w:val="en-GB" w:eastAsia="en-US"/>
    </w:rPr>
  </w:style>
  <w:style w:type="character" w:customStyle="1" w:styleId="Definition">
    <w:name w:val="Definition"/>
    <w:rsid w:val="00C84B1E"/>
    <w:rPr>
      <w:i/>
    </w:rPr>
  </w:style>
  <w:style w:type="paragraph" w:customStyle="1" w:styleId="H5">
    <w:name w:val="H5"/>
    <w:basedOn w:val="Normal"/>
    <w:next w:val="Normal"/>
    <w:rsid w:val="00C84B1E"/>
    <w:pPr>
      <w:keepNext/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100" w:after="100" w:line="240" w:lineRule="auto"/>
      <w:jc w:val="left"/>
      <w:outlineLvl w:val="5"/>
    </w:pPr>
    <w:rPr>
      <w:rFonts w:eastAsia="Times New Roman" w:cs="Times New Roman"/>
      <w:b/>
      <w:snapToGrid w:val="0"/>
      <w:sz w:val="20"/>
      <w:szCs w:val="20"/>
      <w:lang w:eastAsia="en-US"/>
    </w:rPr>
  </w:style>
  <w:style w:type="paragraph" w:customStyle="1" w:styleId="H6">
    <w:name w:val="H6"/>
    <w:basedOn w:val="Normal"/>
    <w:next w:val="Normal"/>
    <w:rsid w:val="00C84B1E"/>
    <w:pPr>
      <w:keepNext/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100" w:after="100" w:line="240" w:lineRule="auto"/>
      <w:jc w:val="left"/>
      <w:outlineLvl w:val="6"/>
    </w:pPr>
    <w:rPr>
      <w:rFonts w:eastAsia="Times New Roman" w:cs="Times New Roman"/>
      <w:b/>
      <w:snapToGrid w:val="0"/>
      <w:sz w:val="16"/>
      <w:szCs w:val="20"/>
      <w:lang w:eastAsia="en-US"/>
    </w:rPr>
  </w:style>
  <w:style w:type="paragraph" w:customStyle="1" w:styleId="Address">
    <w:name w:val="Address"/>
    <w:basedOn w:val="Normal"/>
    <w:next w:val="Normal"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bidi w:val="0"/>
      <w:spacing w:before="0" w:line="240" w:lineRule="auto"/>
      <w:jc w:val="left"/>
    </w:pPr>
    <w:rPr>
      <w:rFonts w:eastAsia="Times New Roman" w:cs="Times New Roman"/>
      <w:i/>
      <w:snapToGrid w:val="0"/>
      <w:sz w:val="24"/>
      <w:szCs w:val="20"/>
      <w:lang w:eastAsia="en-US"/>
    </w:rPr>
  </w:style>
  <w:style w:type="character" w:customStyle="1" w:styleId="CITE">
    <w:name w:val="CITE"/>
    <w:rsid w:val="00C84B1E"/>
    <w:rPr>
      <w:i/>
    </w:rPr>
  </w:style>
  <w:style w:type="character" w:customStyle="1" w:styleId="CODE">
    <w:name w:val="CODE"/>
    <w:rsid w:val="00C84B1E"/>
    <w:rPr>
      <w:rFonts w:ascii="Courier New" w:hAnsi="Courier New"/>
      <w:sz w:val="20"/>
    </w:rPr>
  </w:style>
  <w:style w:type="character" w:customStyle="1" w:styleId="Keyboard">
    <w:name w:val="Keyboard"/>
    <w:rsid w:val="00C84B1E"/>
    <w:rPr>
      <w:rFonts w:ascii="Courier New" w:hAnsi="Courier New"/>
      <w:b/>
      <w:sz w:val="20"/>
    </w:rPr>
  </w:style>
  <w:style w:type="paragraph" w:customStyle="1" w:styleId="Preformatted">
    <w:name w:val="Preformatted"/>
    <w:basedOn w:val="Normal"/>
    <w:rsid w:val="00C84B1E"/>
    <w:pPr>
      <w:widowControl w:val="0"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bidi w:val="0"/>
      <w:spacing w:before="0" w:line="240" w:lineRule="auto"/>
      <w:jc w:val="left"/>
    </w:pPr>
    <w:rPr>
      <w:rFonts w:ascii="Courier New" w:eastAsia="Times New Roman" w:hAnsi="Courier New" w:cs="Times New Roman"/>
      <w:snapToGrid w:val="0"/>
      <w:sz w:val="20"/>
      <w:szCs w:val="20"/>
      <w:lang w:eastAsia="en-US"/>
    </w:rPr>
  </w:style>
  <w:style w:type="character" w:customStyle="1" w:styleId="Sample">
    <w:name w:val="Sample"/>
    <w:rsid w:val="00C84B1E"/>
    <w:rPr>
      <w:rFonts w:ascii="Courier New" w:hAnsi="Courier New"/>
    </w:rPr>
  </w:style>
  <w:style w:type="character" w:customStyle="1" w:styleId="Typewriter">
    <w:name w:val="Typewriter"/>
    <w:rsid w:val="00C84B1E"/>
    <w:rPr>
      <w:rFonts w:ascii="Courier New" w:hAnsi="Courier New"/>
      <w:sz w:val="20"/>
    </w:rPr>
  </w:style>
  <w:style w:type="character" w:customStyle="1" w:styleId="Variable">
    <w:name w:val="Variable"/>
    <w:rsid w:val="00C84B1E"/>
    <w:rPr>
      <w:i/>
    </w:rPr>
  </w:style>
  <w:style w:type="character" w:customStyle="1" w:styleId="Comment">
    <w:name w:val="Comment"/>
    <w:rsid w:val="00C84B1E"/>
    <w:rPr>
      <w:vanish/>
    </w:rPr>
  </w:style>
  <w:style w:type="paragraph" w:styleId="BodyText2">
    <w:name w:val="Body Text 2"/>
    <w:basedOn w:val="Normal"/>
    <w:link w:val="BodyText2Char"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line="240" w:lineRule="auto"/>
      <w:textAlignment w:val="baseline"/>
    </w:pPr>
    <w:rPr>
      <w:rFonts w:eastAsia="Times New Roman" w:cs="Times New Roman"/>
      <w:szCs w:val="20"/>
      <w:lang w:val="en-GB" w:eastAsia="en-US"/>
    </w:rPr>
  </w:style>
  <w:style w:type="character" w:customStyle="1" w:styleId="BodyText2Char">
    <w:name w:val="Body Text 2 Char"/>
    <w:basedOn w:val="DefaultParagraphFont"/>
    <w:link w:val="BodyText2"/>
    <w:rsid w:val="00C84B1E"/>
    <w:rPr>
      <w:rFonts w:ascii="Times New Roman" w:eastAsia="Times New Roman" w:hAnsi="Times New Roman" w:cs="Times New Roman"/>
      <w:szCs w:val="20"/>
      <w:lang w:val="en-GB" w:eastAsia="en-US"/>
    </w:rPr>
  </w:style>
  <w:style w:type="table" w:customStyle="1" w:styleId="TableGrid1">
    <w:name w:val="Table Grid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nextitleChar">
    <w:name w:val="Annex_title Char"/>
    <w:basedOn w:val="DefaultParagraphFont"/>
    <w:link w:val="Annextitle0"/>
    <w:locked/>
    <w:rsid w:val="00C84B1E"/>
    <w:rPr>
      <w:rFonts w:ascii="Times New Roman Bold" w:eastAsia="Times New Roman" w:hAnsi="Times New Roman Bold" w:cs="Times New Roman"/>
      <w:b/>
      <w:sz w:val="28"/>
      <w:szCs w:val="20"/>
      <w:lang w:val="en-GB" w:eastAsia="en-US"/>
    </w:rPr>
  </w:style>
  <w:style w:type="numbering" w:customStyle="1" w:styleId="NoList2">
    <w:name w:val="No List2"/>
    <w:next w:val="NoList"/>
    <w:uiPriority w:val="99"/>
    <w:semiHidden/>
    <w:unhideWhenUsed/>
    <w:rsid w:val="00C84B1E"/>
  </w:style>
  <w:style w:type="table" w:customStyle="1" w:styleId="TableGrid2">
    <w:name w:val="Table Grid2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">
    <w:name w:val="No List3"/>
    <w:next w:val="NoList"/>
    <w:uiPriority w:val="99"/>
    <w:semiHidden/>
    <w:unhideWhenUsed/>
    <w:rsid w:val="00C84B1E"/>
  </w:style>
  <w:style w:type="table" w:customStyle="1" w:styleId="TableGrid3">
    <w:name w:val="Table Grid3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">
    <w:name w:val="No List4"/>
    <w:next w:val="NoList"/>
    <w:uiPriority w:val="99"/>
    <w:semiHidden/>
    <w:unhideWhenUsed/>
    <w:rsid w:val="00C84B1E"/>
  </w:style>
  <w:style w:type="table" w:customStyle="1" w:styleId="TableGrid4">
    <w:name w:val="Table Grid4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">
    <w:name w:val="No List5"/>
    <w:next w:val="NoList"/>
    <w:uiPriority w:val="99"/>
    <w:semiHidden/>
    <w:unhideWhenUsed/>
    <w:rsid w:val="00C84B1E"/>
  </w:style>
  <w:style w:type="table" w:customStyle="1" w:styleId="TableGrid5">
    <w:name w:val="Table Grid5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">
    <w:name w:val="No List6"/>
    <w:next w:val="NoList"/>
    <w:uiPriority w:val="99"/>
    <w:semiHidden/>
    <w:unhideWhenUsed/>
    <w:rsid w:val="00C84B1E"/>
  </w:style>
  <w:style w:type="table" w:customStyle="1" w:styleId="TableGrid6">
    <w:name w:val="Table Grid6"/>
    <w:basedOn w:val="TableNormal"/>
    <w:next w:val="TableGrid"/>
    <w:uiPriority w:val="59"/>
    <w:rsid w:val="00C84B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">
    <w:name w:val="No List11"/>
    <w:next w:val="NoList"/>
    <w:uiPriority w:val="99"/>
    <w:semiHidden/>
    <w:unhideWhenUsed/>
    <w:rsid w:val="00C84B1E"/>
  </w:style>
  <w:style w:type="table" w:customStyle="1" w:styleId="TableGrid11">
    <w:name w:val="Table Grid1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C84B1E"/>
  </w:style>
  <w:style w:type="table" w:customStyle="1" w:styleId="TableGrid21">
    <w:name w:val="Table Grid2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">
    <w:name w:val="No List31"/>
    <w:next w:val="NoList"/>
    <w:uiPriority w:val="99"/>
    <w:semiHidden/>
    <w:unhideWhenUsed/>
    <w:rsid w:val="00C84B1E"/>
  </w:style>
  <w:style w:type="table" w:customStyle="1" w:styleId="TableGrid31">
    <w:name w:val="Table Grid3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1">
    <w:name w:val="No List41"/>
    <w:next w:val="NoList"/>
    <w:uiPriority w:val="99"/>
    <w:semiHidden/>
    <w:unhideWhenUsed/>
    <w:rsid w:val="00C84B1E"/>
  </w:style>
  <w:style w:type="table" w:customStyle="1" w:styleId="TableGrid41">
    <w:name w:val="Table Grid4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1">
    <w:name w:val="No List51"/>
    <w:next w:val="NoList"/>
    <w:uiPriority w:val="99"/>
    <w:semiHidden/>
    <w:unhideWhenUsed/>
    <w:rsid w:val="00C84B1E"/>
  </w:style>
  <w:style w:type="table" w:customStyle="1" w:styleId="TableGrid51">
    <w:name w:val="Table Grid5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1">
    <w:name w:val="No List61"/>
    <w:next w:val="NoList"/>
    <w:uiPriority w:val="99"/>
    <w:semiHidden/>
    <w:unhideWhenUsed/>
    <w:rsid w:val="00C84B1E"/>
  </w:style>
  <w:style w:type="table" w:customStyle="1" w:styleId="TableGrid61">
    <w:name w:val="Table Grid6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semiHidden/>
    <w:unhideWhenUsed/>
    <w:rsid w:val="00C84B1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C84B1E"/>
    <w:pPr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eastAsia="Times New Roman" w:cs="Times New Roman"/>
      <w:sz w:val="20"/>
      <w:szCs w:val="20"/>
      <w:lang w:val="en-GB" w:eastAsia="en-US"/>
    </w:rPr>
  </w:style>
  <w:style w:type="character" w:customStyle="1" w:styleId="CommentTextChar">
    <w:name w:val="Comment Text Char"/>
    <w:basedOn w:val="DefaultParagraphFont"/>
    <w:link w:val="CommentText"/>
    <w:semiHidden/>
    <w:rsid w:val="00C84B1E"/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4B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4B1E"/>
    <w:rPr>
      <w:rFonts w:ascii="Times New Roman" w:eastAsia="Times New Roman" w:hAnsi="Times New Roman" w:cs="Times New Roman"/>
      <w:b/>
      <w:bCs/>
      <w:sz w:val="20"/>
      <w:szCs w:val="20"/>
      <w:lang w:val="en-GB" w:eastAsia="en-US"/>
    </w:rPr>
  </w:style>
  <w:style w:type="numbering" w:customStyle="1" w:styleId="NoList7">
    <w:name w:val="No List7"/>
    <w:next w:val="NoList"/>
    <w:uiPriority w:val="99"/>
    <w:semiHidden/>
    <w:unhideWhenUsed/>
    <w:rsid w:val="00C84B1E"/>
  </w:style>
  <w:style w:type="table" w:customStyle="1" w:styleId="TableGrid7">
    <w:name w:val="Table Grid7"/>
    <w:basedOn w:val="TableNormal"/>
    <w:next w:val="TableGrid"/>
    <w:uiPriority w:val="59"/>
    <w:rsid w:val="00C84B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C84B1E"/>
  </w:style>
  <w:style w:type="table" w:customStyle="1" w:styleId="TableGrid12">
    <w:name w:val="Table Grid12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">
    <w:name w:val="No List22"/>
    <w:next w:val="NoList"/>
    <w:uiPriority w:val="99"/>
    <w:semiHidden/>
    <w:unhideWhenUsed/>
    <w:rsid w:val="00C84B1E"/>
  </w:style>
  <w:style w:type="table" w:customStyle="1" w:styleId="TableGrid22">
    <w:name w:val="Table Grid22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">
    <w:name w:val="No List32"/>
    <w:next w:val="NoList"/>
    <w:uiPriority w:val="99"/>
    <w:semiHidden/>
    <w:unhideWhenUsed/>
    <w:rsid w:val="00C84B1E"/>
  </w:style>
  <w:style w:type="table" w:customStyle="1" w:styleId="TableGrid32">
    <w:name w:val="Table Grid32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2">
    <w:name w:val="No List42"/>
    <w:next w:val="NoList"/>
    <w:uiPriority w:val="99"/>
    <w:semiHidden/>
    <w:unhideWhenUsed/>
    <w:rsid w:val="00C84B1E"/>
  </w:style>
  <w:style w:type="table" w:customStyle="1" w:styleId="TableGrid42">
    <w:name w:val="Table Grid42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2">
    <w:name w:val="No List52"/>
    <w:next w:val="NoList"/>
    <w:uiPriority w:val="99"/>
    <w:semiHidden/>
    <w:unhideWhenUsed/>
    <w:rsid w:val="00C84B1E"/>
  </w:style>
  <w:style w:type="table" w:customStyle="1" w:styleId="TableGrid52">
    <w:name w:val="Table Grid52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2">
    <w:name w:val="No List62"/>
    <w:next w:val="NoList"/>
    <w:uiPriority w:val="99"/>
    <w:semiHidden/>
    <w:unhideWhenUsed/>
    <w:rsid w:val="00C84B1E"/>
  </w:style>
  <w:style w:type="table" w:customStyle="1" w:styleId="TableGrid62">
    <w:name w:val="Table Grid62"/>
    <w:basedOn w:val="TableNormal"/>
    <w:next w:val="TableGrid"/>
    <w:uiPriority w:val="59"/>
    <w:rsid w:val="00C84B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C84B1E"/>
  </w:style>
  <w:style w:type="table" w:customStyle="1" w:styleId="TableGrid111">
    <w:name w:val="Table Grid11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C84B1E"/>
  </w:style>
  <w:style w:type="table" w:customStyle="1" w:styleId="TableGrid211">
    <w:name w:val="Table Grid21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1">
    <w:name w:val="No List311"/>
    <w:next w:val="NoList"/>
    <w:uiPriority w:val="99"/>
    <w:semiHidden/>
    <w:unhideWhenUsed/>
    <w:rsid w:val="00C84B1E"/>
  </w:style>
  <w:style w:type="table" w:customStyle="1" w:styleId="TableGrid311">
    <w:name w:val="Table Grid31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11">
    <w:name w:val="No List411"/>
    <w:next w:val="NoList"/>
    <w:uiPriority w:val="99"/>
    <w:semiHidden/>
    <w:unhideWhenUsed/>
    <w:rsid w:val="00C84B1E"/>
  </w:style>
  <w:style w:type="table" w:customStyle="1" w:styleId="TableGrid411">
    <w:name w:val="Table Grid41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11">
    <w:name w:val="No List511"/>
    <w:next w:val="NoList"/>
    <w:uiPriority w:val="99"/>
    <w:semiHidden/>
    <w:unhideWhenUsed/>
    <w:rsid w:val="00C84B1E"/>
  </w:style>
  <w:style w:type="table" w:customStyle="1" w:styleId="TableGrid511">
    <w:name w:val="Table Grid51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11">
    <w:name w:val="No List611"/>
    <w:next w:val="NoList"/>
    <w:uiPriority w:val="99"/>
    <w:semiHidden/>
    <w:unhideWhenUsed/>
    <w:rsid w:val="00C84B1E"/>
  </w:style>
  <w:style w:type="table" w:customStyle="1" w:styleId="TableGrid611">
    <w:name w:val="Table Grid61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71">
    <w:name w:val="No List71"/>
    <w:next w:val="NoList"/>
    <w:uiPriority w:val="99"/>
    <w:semiHidden/>
    <w:unhideWhenUsed/>
    <w:rsid w:val="00C84B1E"/>
  </w:style>
  <w:style w:type="table" w:customStyle="1" w:styleId="TableGrid71">
    <w:name w:val="Table Grid71"/>
    <w:basedOn w:val="TableNormal"/>
    <w:next w:val="TableGrid"/>
    <w:rsid w:val="00C84B1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0" w:line="240" w:lineRule="auto"/>
      <w:textAlignment w:val="baseline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84B1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NoList8">
    <w:name w:val="No List8"/>
    <w:next w:val="NoList"/>
    <w:uiPriority w:val="99"/>
    <w:semiHidden/>
    <w:unhideWhenUsed/>
    <w:rsid w:val="00C84B1E"/>
  </w:style>
  <w:style w:type="paragraph" w:customStyle="1" w:styleId="Abstract">
    <w:name w:val="Abstract"/>
    <w:basedOn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eastAsia="Times New Roman" w:cs="Times New Roman"/>
      <w:sz w:val="24"/>
      <w:szCs w:val="20"/>
      <w:lang w:eastAsia="en-US"/>
    </w:rPr>
  </w:style>
  <w:style w:type="paragraph" w:customStyle="1" w:styleId="AnnexNo0">
    <w:name w:val="Annex_No"/>
    <w:basedOn w:val="Normal"/>
    <w:next w:val="Normal"/>
    <w:link w:val="AnnexNoCar"/>
    <w:qFormat/>
    <w:rsid w:val="00C84B1E"/>
    <w:pPr>
      <w:keepNext/>
      <w:keepLines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480" w:after="80" w:line="240" w:lineRule="auto"/>
      <w:jc w:val="center"/>
      <w:textAlignment w:val="baseline"/>
    </w:pPr>
    <w:rPr>
      <w:rFonts w:eastAsia="Times New Roman" w:cs="Times New Roman"/>
      <w:caps/>
      <w:sz w:val="28"/>
      <w:szCs w:val="20"/>
      <w:lang w:val="en-GB" w:eastAsia="en-US"/>
    </w:rPr>
  </w:style>
  <w:style w:type="paragraph" w:customStyle="1" w:styleId="Annexref">
    <w:name w:val="Annex_ref"/>
    <w:basedOn w:val="Normal"/>
    <w:next w:val="Normal"/>
    <w:rsid w:val="00C84B1E"/>
    <w:pPr>
      <w:keepNext/>
      <w:keepLines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after="280" w:line="240" w:lineRule="auto"/>
      <w:jc w:val="center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AppendixNo0">
    <w:name w:val="Appendix_No"/>
    <w:basedOn w:val="AnnexNo0"/>
    <w:next w:val="Annexref"/>
    <w:rsid w:val="00C84B1E"/>
  </w:style>
  <w:style w:type="paragraph" w:customStyle="1" w:styleId="Agendaitem0">
    <w:name w:val="Agenda_item"/>
    <w:basedOn w:val="Normal"/>
    <w:next w:val="Normal"/>
    <w:qFormat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bidi w:val="0"/>
      <w:spacing w:before="240" w:line="240" w:lineRule="auto"/>
      <w:jc w:val="center"/>
    </w:pPr>
    <w:rPr>
      <w:rFonts w:eastAsia="Times New Roman" w:cs="Times New Roman"/>
      <w:sz w:val="28"/>
      <w:szCs w:val="20"/>
      <w:lang w:val="es-ES_tradnl" w:eastAsia="en-US"/>
    </w:rPr>
  </w:style>
  <w:style w:type="paragraph" w:customStyle="1" w:styleId="Appendixref">
    <w:name w:val="Appendix_ref"/>
    <w:basedOn w:val="Annexref"/>
    <w:next w:val="Annextitle0"/>
    <w:rsid w:val="00C84B1E"/>
  </w:style>
  <w:style w:type="paragraph" w:customStyle="1" w:styleId="Appendixtitle0">
    <w:name w:val="Appendix_title"/>
    <w:basedOn w:val="Annextitle0"/>
    <w:next w:val="Normal"/>
    <w:rsid w:val="00C84B1E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</w:style>
  <w:style w:type="paragraph" w:customStyle="1" w:styleId="Border">
    <w:name w:val="Border"/>
    <w:basedOn w:val="Normal"/>
    <w:rsid w:val="00C84B1E"/>
    <w:pPr>
      <w:pBdr>
        <w:bottom w:val="single" w:sz="6" w:space="0" w:color="auto"/>
      </w:pBd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70"/>
        <w:tab w:val="left" w:pos="567"/>
        <w:tab w:val="left" w:pos="737"/>
        <w:tab w:val="left" w:pos="1871"/>
        <w:tab w:val="left" w:pos="2977"/>
        <w:tab w:val="left" w:pos="3266"/>
      </w:tabs>
      <w:overflowPunct w:val="0"/>
      <w:autoSpaceDE w:val="0"/>
      <w:autoSpaceDN w:val="0"/>
      <w:bidi w:val="0"/>
      <w:adjustRightInd w:val="0"/>
      <w:spacing w:before="0" w:line="10" w:lineRule="exact"/>
      <w:ind w:left="28" w:right="28"/>
      <w:jc w:val="center"/>
      <w:textAlignment w:val="baseline"/>
    </w:pPr>
    <w:rPr>
      <w:rFonts w:eastAsia="Times New Roman" w:cs="Times New Roman"/>
      <w:b/>
      <w:noProof/>
      <w:sz w:val="20"/>
      <w:szCs w:val="20"/>
      <w:lang w:val="en-GB" w:eastAsia="en-US"/>
    </w:rPr>
  </w:style>
  <w:style w:type="paragraph" w:styleId="NormalIndent">
    <w:name w:val="Normal Indent"/>
    <w:basedOn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ind w:left="1134"/>
      <w:jc w:val="left"/>
      <w:textAlignment w:val="baseline"/>
    </w:pPr>
    <w:rPr>
      <w:rFonts w:eastAsia="Times New Roman" w:cs="Times New Roman"/>
      <w:sz w:val="24"/>
      <w:szCs w:val="20"/>
      <w:lang w:val="en-GB" w:eastAsia="en-US"/>
    </w:rPr>
  </w:style>
  <w:style w:type="paragraph" w:customStyle="1" w:styleId="FigureNo0">
    <w:name w:val="Figure_No"/>
    <w:basedOn w:val="Normal"/>
    <w:next w:val="Normal"/>
    <w:rsid w:val="00C84B1E"/>
    <w:pPr>
      <w:keepNext/>
      <w:keepLines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480" w:after="120" w:line="240" w:lineRule="auto"/>
      <w:jc w:val="center"/>
      <w:textAlignment w:val="baseline"/>
    </w:pPr>
    <w:rPr>
      <w:rFonts w:eastAsia="Times New Roman" w:cs="Times New Roman"/>
      <w:caps/>
      <w:sz w:val="24"/>
      <w:szCs w:val="20"/>
      <w:lang w:val="en-GB" w:eastAsia="en-US"/>
    </w:rPr>
  </w:style>
  <w:style w:type="paragraph" w:customStyle="1" w:styleId="Figuretitle0">
    <w:name w:val="Figure_title"/>
    <w:basedOn w:val="Normal"/>
    <w:next w:val="Normal"/>
    <w:rsid w:val="00C84B1E"/>
    <w:pPr>
      <w:keepNext/>
      <w:keepLines/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0" w:after="480" w:line="240" w:lineRule="auto"/>
      <w:jc w:val="center"/>
      <w:textAlignment w:val="baseline"/>
    </w:pPr>
    <w:rPr>
      <w:rFonts w:ascii="Times New Roman Bold" w:eastAsia="Times New Roman" w:hAnsi="Times New Roman Bold" w:cs="Times New Roman"/>
      <w:b/>
      <w:sz w:val="24"/>
      <w:szCs w:val="20"/>
      <w:lang w:val="en-GB" w:eastAsia="en-US"/>
    </w:rPr>
  </w:style>
  <w:style w:type="paragraph" w:customStyle="1" w:styleId="Section3">
    <w:name w:val="Section_3"/>
    <w:basedOn w:val="Section10"/>
    <w:rsid w:val="00C84B1E"/>
    <w:pPr>
      <w:tabs>
        <w:tab w:val="center" w:pos="4820"/>
      </w:tabs>
      <w:spacing w:before="360"/>
    </w:pPr>
    <w:rPr>
      <w:b w:val="0"/>
    </w:rPr>
  </w:style>
  <w:style w:type="paragraph" w:customStyle="1" w:styleId="Normalend">
    <w:name w:val="Normal_end"/>
    <w:basedOn w:val="Normal"/>
    <w:next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eastAsia="Times New Roman" w:cs="Times New Roman"/>
      <w:sz w:val="24"/>
      <w:szCs w:val="20"/>
      <w:lang w:eastAsia="en-US"/>
    </w:rPr>
  </w:style>
  <w:style w:type="paragraph" w:customStyle="1" w:styleId="Volumetitle0">
    <w:name w:val="Volume_title"/>
    <w:basedOn w:val="Normal"/>
    <w:qFormat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center"/>
      <w:textAlignment w:val="baseline"/>
    </w:pPr>
    <w:rPr>
      <w:rFonts w:eastAsia="Times New Roman" w:cs="Times New Roman"/>
      <w:b/>
      <w:bCs/>
      <w:sz w:val="28"/>
      <w:szCs w:val="28"/>
      <w:lang w:val="en-GB" w:eastAsia="en-US"/>
    </w:rPr>
  </w:style>
  <w:style w:type="paragraph" w:customStyle="1" w:styleId="Part1">
    <w:name w:val="Part_1"/>
    <w:basedOn w:val="Section10"/>
    <w:next w:val="Section10"/>
    <w:rsid w:val="00C84B1E"/>
    <w:pPr>
      <w:tabs>
        <w:tab w:val="center" w:pos="4820"/>
      </w:tabs>
      <w:spacing w:before="360"/>
    </w:pPr>
  </w:style>
  <w:style w:type="paragraph" w:customStyle="1" w:styleId="TopHeader">
    <w:name w:val="TopHeader"/>
    <w:basedOn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="Verdana" w:eastAsia="Times New Roman" w:hAnsi="Verdana" w:cs="Times New Roman Bold"/>
      <w:b/>
      <w:bCs/>
      <w:sz w:val="24"/>
      <w:szCs w:val="24"/>
      <w:lang w:val="en-GB" w:eastAsia="en-US"/>
    </w:rPr>
  </w:style>
  <w:style w:type="paragraph" w:customStyle="1" w:styleId="Caption1">
    <w:name w:val="Caption1"/>
    <w:basedOn w:val="Normal"/>
    <w:next w:val="Normal"/>
    <w:semiHidden/>
    <w:unhideWhenUsed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0" w:after="200" w:line="240" w:lineRule="auto"/>
      <w:jc w:val="left"/>
      <w:textAlignment w:val="baseline"/>
    </w:pPr>
    <w:rPr>
      <w:rFonts w:eastAsia="Times New Roman" w:cs="Times New Roman"/>
      <w:i/>
      <w:iCs/>
      <w:color w:val="1F497D"/>
      <w:sz w:val="18"/>
      <w:szCs w:val="18"/>
      <w:lang w:val="en-GB" w:eastAsia="en-US"/>
    </w:rPr>
  </w:style>
  <w:style w:type="paragraph" w:customStyle="1" w:styleId="Docnumber">
    <w:name w:val="Docnumber"/>
    <w:basedOn w:val="TopHeader"/>
    <w:link w:val="DocnumberChar"/>
    <w:rsid w:val="00C84B1E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rsid w:val="00C84B1E"/>
    <w:rPr>
      <w:rFonts w:ascii="Verdana" w:eastAsia="Times New Roman" w:hAnsi="Verdana" w:cs="Times New Roman Bold"/>
      <w:b/>
      <w:bCs/>
      <w:sz w:val="20"/>
      <w:szCs w:val="20"/>
      <w:lang w:val="en-GB" w:eastAsia="en-US"/>
    </w:rPr>
  </w:style>
  <w:style w:type="paragraph" w:customStyle="1" w:styleId="Destination">
    <w:name w:val="Destination"/>
    <w:basedOn w:val="Normal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0" w:line="240" w:lineRule="auto"/>
      <w:jc w:val="left"/>
      <w:textAlignment w:val="baseline"/>
    </w:pPr>
    <w:rPr>
      <w:rFonts w:ascii="Verdana" w:eastAsia="Times New Roman" w:hAnsi="Verdana" w:cs="Times New Roman"/>
      <w:b/>
      <w:sz w:val="20"/>
      <w:szCs w:val="20"/>
      <w:lang w:val="en-GB" w:eastAsia="en-US"/>
    </w:rPr>
  </w:style>
  <w:style w:type="paragraph" w:styleId="TableofFigures">
    <w:name w:val="table of figures"/>
    <w:basedOn w:val="Normal"/>
    <w:next w:val="Normal"/>
    <w:uiPriority w:val="99"/>
    <w:rsid w:val="00C84B1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right" w:leader="dot" w:pos="9639"/>
      </w:tabs>
      <w:bidi w:val="0"/>
      <w:spacing w:line="240" w:lineRule="auto"/>
      <w:jc w:val="left"/>
    </w:pPr>
    <w:rPr>
      <w:rFonts w:eastAsia="MS Mincho" w:cs="Times New Roman"/>
      <w:sz w:val="24"/>
      <w:szCs w:val="24"/>
      <w:lang w:val="en-GB" w:eastAsia="ja-JP"/>
    </w:rPr>
  </w:style>
  <w:style w:type="paragraph" w:customStyle="1" w:styleId="TableNoTitle0">
    <w:name w:val="Table_NoTitle"/>
    <w:basedOn w:val="Normal"/>
    <w:next w:val="Normal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360" w:after="120" w:line="288" w:lineRule="auto"/>
      <w:jc w:val="center"/>
      <w:textAlignment w:val="baseline"/>
    </w:pPr>
    <w:rPr>
      <w:rFonts w:cs="Times New Roman"/>
      <w:b/>
      <w:sz w:val="24"/>
      <w:szCs w:val="20"/>
      <w:lang w:val="en-GB" w:eastAsia="ja-JP"/>
    </w:rPr>
  </w:style>
  <w:style w:type="table" w:customStyle="1" w:styleId="TableGrid8">
    <w:name w:val="Table Grid8"/>
    <w:basedOn w:val="TableNormal"/>
    <w:next w:val="TableGrid"/>
    <w:rsid w:val="00C84B1E"/>
    <w:pPr>
      <w:spacing w:after="0" w:line="240" w:lineRule="auto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nnexNoTitle0">
    <w:name w:val="Annex_NoTitle"/>
    <w:basedOn w:val="Normal"/>
    <w:next w:val="Normal"/>
    <w:rsid w:val="00C84B1E"/>
    <w:pPr>
      <w:keepNext/>
      <w:keepLines/>
      <w:tabs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720" w:after="120" w:line="280" w:lineRule="exact"/>
      <w:jc w:val="center"/>
      <w:textAlignment w:val="baseline"/>
    </w:pPr>
    <w:rPr>
      <w:rFonts w:eastAsia="Times New Roman" w:cs="Times New Roman"/>
      <w:b/>
      <w:sz w:val="24"/>
      <w:szCs w:val="20"/>
      <w:lang w:val="fr-FR" w:eastAsia="en-US"/>
    </w:rPr>
  </w:style>
  <w:style w:type="character" w:customStyle="1" w:styleId="ms-rtefontface-5">
    <w:name w:val="ms-rtefontface-5"/>
    <w:basedOn w:val="DefaultParagraphFont"/>
    <w:rsid w:val="00C84B1E"/>
  </w:style>
  <w:style w:type="paragraph" w:styleId="Revision">
    <w:name w:val="Revision"/>
    <w:hidden/>
    <w:uiPriority w:val="99"/>
    <w:semiHidden/>
    <w:rsid w:val="00C84B1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GB" w:eastAsia="en-US"/>
    </w:rPr>
  </w:style>
  <w:style w:type="table" w:customStyle="1" w:styleId="TableGrid9">
    <w:name w:val="Table Grid9"/>
    <w:basedOn w:val="TableNormal"/>
    <w:next w:val="TableGrid"/>
    <w:rsid w:val="00C84B1E"/>
    <w:pPr>
      <w:spacing w:after="0" w:line="240" w:lineRule="auto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NoChar">
    <w:name w:val="Table_No Char"/>
    <w:basedOn w:val="DefaultParagraphFont"/>
    <w:link w:val="TableNo0"/>
    <w:locked/>
    <w:rsid w:val="00C84B1E"/>
    <w:rPr>
      <w:rFonts w:ascii="Times New Roman" w:eastAsia="Times New Roman" w:hAnsi="Times New Roman" w:cs="Times New Roman"/>
      <w:caps/>
      <w:sz w:val="24"/>
      <w:szCs w:val="20"/>
      <w:lang w:val="en-GB" w:eastAsia="en-US"/>
    </w:rPr>
  </w:style>
  <w:style w:type="table" w:customStyle="1" w:styleId="TableGrid10">
    <w:name w:val="Table Grid10"/>
    <w:basedOn w:val="TableNormal"/>
    <w:next w:val="TableGrid"/>
    <w:rsid w:val="00C84B1E"/>
    <w:pPr>
      <w:spacing w:after="0" w:line="240" w:lineRule="auto"/>
    </w:pPr>
    <w:rPr>
      <w:rFonts w:ascii="CG Times" w:eastAsia="Times New Roman" w:hAnsi="CG Times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teChar">
    <w:name w:val="Note Char"/>
    <w:basedOn w:val="DefaultParagraphFont"/>
    <w:link w:val="Note"/>
    <w:rsid w:val="00C84B1E"/>
    <w:rPr>
      <w:rFonts w:ascii="Times New Roman" w:hAnsi="Times New Roman" w:cs="Traditional Arabic"/>
      <w:szCs w:val="30"/>
    </w:rPr>
  </w:style>
  <w:style w:type="character" w:customStyle="1" w:styleId="apple-converted-space">
    <w:name w:val="apple-converted-space"/>
    <w:basedOn w:val="DefaultParagraphFont"/>
    <w:rsid w:val="00C84B1E"/>
  </w:style>
  <w:style w:type="character" w:customStyle="1" w:styleId="HeadingbChar">
    <w:name w:val="Heading_b Char"/>
    <w:basedOn w:val="DefaultParagraphFont"/>
    <w:link w:val="Headingb0"/>
    <w:rsid w:val="00C84B1E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AnnexNoCar">
    <w:name w:val="Annex_No Car"/>
    <w:basedOn w:val="DefaultParagraphFont"/>
    <w:link w:val="AnnexNo0"/>
    <w:locked/>
    <w:rsid w:val="00C84B1E"/>
    <w:rPr>
      <w:rFonts w:ascii="Times New Roman" w:eastAsia="Times New Roman" w:hAnsi="Times New Roman" w:cs="Times New Roman"/>
      <w:caps/>
      <w:sz w:val="28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itu.int/net/itu-t/lists/rgmdetails.aspx?id=535&amp;Group=15" TargetMode="External"/><Relationship Id="rId299" Type="http://schemas.openxmlformats.org/officeDocument/2006/relationships/hyperlink" Target="http://www.itu.int/net/itu-t/lists/rgmdetails.aspx?id=3528&amp;Group=15" TargetMode="External"/><Relationship Id="rId21" Type="http://schemas.openxmlformats.org/officeDocument/2006/relationships/hyperlink" Target="http://www.itu.int/net/itu-t/lists/rgmdetails.aspx?id=1113&amp;Group=15" TargetMode="External"/><Relationship Id="rId63" Type="http://schemas.openxmlformats.org/officeDocument/2006/relationships/hyperlink" Target="http://www.itu.int/net/itu-t/lists/rgmdetails.aspx?id=232&amp;Group=15" TargetMode="External"/><Relationship Id="rId159" Type="http://schemas.openxmlformats.org/officeDocument/2006/relationships/hyperlink" Target="http://www.itu.int/net/itu-t/lists/rgmdetails.aspx?id=735&amp;Group=15" TargetMode="External"/><Relationship Id="rId324" Type="http://schemas.openxmlformats.org/officeDocument/2006/relationships/hyperlink" Target="http://handle.itu.int/11.1002/1000/11778" TargetMode="External"/><Relationship Id="rId366" Type="http://schemas.openxmlformats.org/officeDocument/2006/relationships/hyperlink" Target="http://handle.itu.int/11.1002/1000/12096" TargetMode="External"/><Relationship Id="rId531" Type="http://schemas.openxmlformats.org/officeDocument/2006/relationships/hyperlink" Target="http://handle.itu.int/11.1002/1000/12819" TargetMode="External"/><Relationship Id="rId170" Type="http://schemas.openxmlformats.org/officeDocument/2006/relationships/hyperlink" Target="http://www.itu.int/net/itu-t/lists/rgmdetails.aspx?id=853&amp;Group=15" TargetMode="External"/><Relationship Id="rId226" Type="http://schemas.openxmlformats.org/officeDocument/2006/relationships/hyperlink" Target="http://www.itu.int/net/itu-t/lists/rgmdetails.aspx?id=1266&amp;Group=15" TargetMode="External"/><Relationship Id="rId433" Type="http://schemas.openxmlformats.org/officeDocument/2006/relationships/hyperlink" Target="http://handle.itu.int/11.1002/1000/12187" TargetMode="External"/><Relationship Id="rId268" Type="http://schemas.openxmlformats.org/officeDocument/2006/relationships/hyperlink" Target="http://www.itu.int/net/itu-t/lists/rgmdetails.aspx?id=2431&amp;Group=15" TargetMode="External"/><Relationship Id="rId475" Type="http://schemas.openxmlformats.org/officeDocument/2006/relationships/hyperlink" Target="http://handle.itu.int/11.1002/1000/12393" TargetMode="External"/><Relationship Id="rId32" Type="http://schemas.openxmlformats.org/officeDocument/2006/relationships/hyperlink" Target="http://www.itu.int/net/itu-t/lists/rgmdetails.aspx?id=1142&amp;Group=15" TargetMode="External"/><Relationship Id="rId74" Type="http://schemas.openxmlformats.org/officeDocument/2006/relationships/hyperlink" Target="http://www.itu.int/net/itu-t/lists/rgmdetails.aspx?id=215&amp;Group=15" TargetMode="External"/><Relationship Id="rId128" Type="http://schemas.openxmlformats.org/officeDocument/2006/relationships/hyperlink" Target="http://www.itu.int/net/itu-t/lists/rgmdetails.aspx?id=548&amp;Group=15" TargetMode="External"/><Relationship Id="rId335" Type="http://schemas.openxmlformats.org/officeDocument/2006/relationships/hyperlink" Target="http://handle.itu.int/11.1002/1000/11985" TargetMode="External"/><Relationship Id="rId377" Type="http://schemas.openxmlformats.org/officeDocument/2006/relationships/hyperlink" Target="http://handle.itu.int/11.1002/1000/12094" TargetMode="External"/><Relationship Id="rId500" Type="http://schemas.openxmlformats.org/officeDocument/2006/relationships/hyperlink" Target="http://handle.itu.int/11.1002/1000/11895" TargetMode="External"/><Relationship Id="rId542" Type="http://schemas.openxmlformats.org/officeDocument/2006/relationships/hyperlink" Target="http://handle.itu.int/11.1002/1000/12413" TargetMode="External"/><Relationship Id="rId5" Type="http://schemas.openxmlformats.org/officeDocument/2006/relationships/webSettings" Target="webSettings.xml"/><Relationship Id="rId181" Type="http://schemas.openxmlformats.org/officeDocument/2006/relationships/hyperlink" Target="http://www.itu.int/net/itu-t/lists/rgmdetails.aspx?id=875&amp;Group=15" TargetMode="External"/><Relationship Id="rId237" Type="http://schemas.openxmlformats.org/officeDocument/2006/relationships/hyperlink" Target="http://www.itu.int/net/itu-t/lists/rgmdetails.aspx?id=1276&amp;Group=15" TargetMode="External"/><Relationship Id="rId402" Type="http://schemas.openxmlformats.org/officeDocument/2006/relationships/hyperlink" Target="http://handle.itu.int/11.1002/1000/12378" TargetMode="External"/><Relationship Id="rId279" Type="http://schemas.openxmlformats.org/officeDocument/2006/relationships/hyperlink" Target="http://www.itu.int/net/itu-t/lists/rgmdetails.aspx?id=3542&amp;Group=15" TargetMode="External"/><Relationship Id="rId444" Type="http://schemas.openxmlformats.org/officeDocument/2006/relationships/hyperlink" Target="http://handle.itu.int/11.1002/1000/12805" TargetMode="External"/><Relationship Id="rId486" Type="http://schemas.openxmlformats.org/officeDocument/2006/relationships/hyperlink" Target="http://handle.itu.int/11.1002/1000/12814" TargetMode="External"/><Relationship Id="rId43" Type="http://schemas.openxmlformats.org/officeDocument/2006/relationships/hyperlink" Target="http://www.itu.int/net/itu-t/lists/rgmdetails.aspx?id=1128&amp;Group=15" TargetMode="External"/><Relationship Id="rId139" Type="http://schemas.openxmlformats.org/officeDocument/2006/relationships/hyperlink" Target="http://www.itu.int/net/itu-t/lists/rgmdetails.aspx?id=553&amp;Group=15" TargetMode="External"/><Relationship Id="rId290" Type="http://schemas.openxmlformats.org/officeDocument/2006/relationships/hyperlink" Target="http://www.itu.int/net/itu-t/lists/rgmdetails.aspx?id=3539&amp;Group=15" TargetMode="External"/><Relationship Id="rId304" Type="http://schemas.openxmlformats.org/officeDocument/2006/relationships/hyperlink" Target="http://www.itu.int/net/itu-t/lists/rgmdetails.aspx?id=4613&amp;Group=15" TargetMode="External"/><Relationship Id="rId346" Type="http://schemas.openxmlformats.org/officeDocument/2006/relationships/hyperlink" Target="http://handle.itu.int/11.1002/1000/12182" TargetMode="External"/><Relationship Id="rId388" Type="http://schemas.openxmlformats.org/officeDocument/2006/relationships/hyperlink" Target="http://handle.itu.int/11.1002/1000/12566" TargetMode="External"/><Relationship Id="rId511" Type="http://schemas.openxmlformats.org/officeDocument/2006/relationships/hyperlink" Target="http://handle.itu.int/11.1002/1000/12087" TargetMode="External"/><Relationship Id="rId553" Type="http://schemas.openxmlformats.org/officeDocument/2006/relationships/hyperlink" Target="http://handle.itu.int/11.1002/1000/12574" TargetMode="External"/><Relationship Id="rId85" Type="http://schemas.openxmlformats.org/officeDocument/2006/relationships/hyperlink" Target="http://www.itu.int/net/itu-t/lists/rgmdetails.aspx?id=273&amp;Group=15" TargetMode="External"/><Relationship Id="rId150" Type="http://schemas.openxmlformats.org/officeDocument/2006/relationships/hyperlink" Target="http://www.itu.int/net/itu-t/lists/rgmdetails.aspx?id=517&amp;Group=15" TargetMode="External"/><Relationship Id="rId192" Type="http://schemas.openxmlformats.org/officeDocument/2006/relationships/hyperlink" Target="http://www.itu.int/net/itu-t/lists/rgmdetails.aspx?id=953&amp;Group=15" TargetMode="External"/><Relationship Id="rId206" Type="http://schemas.openxmlformats.org/officeDocument/2006/relationships/hyperlink" Target="http://www.itu.int/net/itu-t/lists/rgmdetails.aspx?id=957&amp;Group=15" TargetMode="External"/><Relationship Id="rId413" Type="http://schemas.openxmlformats.org/officeDocument/2006/relationships/hyperlink" Target="http://handle.itu.int/11.1002/1000/12026" TargetMode="External"/><Relationship Id="rId248" Type="http://schemas.openxmlformats.org/officeDocument/2006/relationships/hyperlink" Target="http://www.itu.int/net/itu-t/lists/rgmdetails.aspx?id=2336&amp;Group=15" TargetMode="External"/><Relationship Id="rId455" Type="http://schemas.openxmlformats.org/officeDocument/2006/relationships/hyperlink" Target="http://handle.itu.int/11.1002/1000/12545" TargetMode="External"/><Relationship Id="rId497" Type="http://schemas.openxmlformats.org/officeDocument/2006/relationships/hyperlink" Target="http://handle.itu.int/11.1002/1000/12398" TargetMode="External"/><Relationship Id="rId12" Type="http://schemas.openxmlformats.org/officeDocument/2006/relationships/hyperlink" Target="http://www.itu.int/net/itu-t/lists/rgmdetails.aspx?id=1111&amp;Group=15" TargetMode="External"/><Relationship Id="rId108" Type="http://schemas.openxmlformats.org/officeDocument/2006/relationships/hyperlink" Target="http://www.itu.int/net/itu-t/lists/rgmdetails.aspx?id=221&amp;Group=15" TargetMode="External"/><Relationship Id="rId315" Type="http://schemas.openxmlformats.org/officeDocument/2006/relationships/hyperlink" Target="http://handle.itu.int/11.1002/1000/11989" TargetMode="External"/><Relationship Id="rId357" Type="http://schemas.openxmlformats.org/officeDocument/2006/relationships/hyperlink" Target="http://handle.itu.int/11.1002/1000/11810" TargetMode="External"/><Relationship Id="rId522" Type="http://schemas.openxmlformats.org/officeDocument/2006/relationships/hyperlink" Target="http://handle.itu.int/11.1002/1000/12536" TargetMode="External"/><Relationship Id="rId54" Type="http://schemas.openxmlformats.org/officeDocument/2006/relationships/hyperlink" Target="http://www.itu.int/net/itu-t/lists/rgmdetails.aspx?id=1107&amp;Group=15" TargetMode="External"/><Relationship Id="rId96" Type="http://schemas.openxmlformats.org/officeDocument/2006/relationships/hyperlink" Target="http://www.itu.int/net/itu-t/lists/rgmdetails.aspx?id=279&amp;Group=15" TargetMode="External"/><Relationship Id="rId161" Type="http://schemas.openxmlformats.org/officeDocument/2006/relationships/hyperlink" Target="http://www.itu.int/net/itu-t/lists/rgmdetails.aspx?id=779&amp;Group=15" TargetMode="External"/><Relationship Id="rId217" Type="http://schemas.openxmlformats.org/officeDocument/2006/relationships/hyperlink" Target="http://www.itu.int/net/itu-t/lists/rgmdetails.aspx?id=1030&amp;Group=15" TargetMode="External"/><Relationship Id="rId399" Type="http://schemas.openxmlformats.org/officeDocument/2006/relationships/hyperlink" Target="http://handle.itu.int/11.1002/1000/12377" TargetMode="External"/><Relationship Id="rId564" Type="http://schemas.openxmlformats.org/officeDocument/2006/relationships/footer" Target="footer1.xml"/><Relationship Id="rId259" Type="http://schemas.openxmlformats.org/officeDocument/2006/relationships/hyperlink" Target="http://www.itu.int/net/itu-t/lists/rgmdetails.aspx?id=1243&amp;Group=15" TargetMode="External"/><Relationship Id="rId424" Type="http://schemas.openxmlformats.org/officeDocument/2006/relationships/hyperlink" Target="http://handle.itu.int/11.1002/1000/12383" TargetMode="External"/><Relationship Id="rId466" Type="http://schemas.openxmlformats.org/officeDocument/2006/relationships/hyperlink" Target="http://handle.itu.int/11.1002/1000/12810" TargetMode="External"/><Relationship Id="rId23" Type="http://schemas.openxmlformats.org/officeDocument/2006/relationships/hyperlink" Target="http://www.itu.int/net/itu-t/lists/rgmdetails.aspx?id=1125&amp;Group=15" TargetMode="External"/><Relationship Id="rId119" Type="http://schemas.openxmlformats.org/officeDocument/2006/relationships/hyperlink" Target="http://www.itu.int/net/itu-t/lists/rgmdetails.aspx?id=522&amp;Group=15" TargetMode="External"/><Relationship Id="rId270" Type="http://schemas.openxmlformats.org/officeDocument/2006/relationships/hyperlink" Target="http://www.itu.int/net/itu-t/lists/rgmdetails.aspx?id=2413&amp;Group=15" TargetMode="External"/><Relationship Id="rId326" Type="http://schemas.openxmlformats.org/officeDocument/2006/relationships/hyperlink" Target="http://handle.itu.int/11.1002/1000/12367" TargetMode="External"/><Relationship Id="rId533" Type="http://schemas.openxmlformats.org/officeDocument/2006/relationships/hyperlink" Target="http://handle.itu.int/11.1002/1000/12081" TargetMode="External"/><Relationship Id="rId65" Type="http://schemas.openxmlformats.org/officeDocument/2006/relationships/hyperlink" Target="http://www.itu.int/net/itu-t/lists/rgmdetails.aspx?id=227&amp;Group=15" TargetMode="External"/><Relationship Id="rId130" Type="http://schemas.openxmlformats.org/officeDocument/2006/relationships/hyperlink" Target="http://www.itu.int/net/itu-t/lists/rgmdetails.aspx?id=540&amp;Group=15" TargetMode="External"/><Relationship Id="rId368" Type="http://schemas.openxmlformats.org/officeDocument/2006/relationships/hyperlink" Target="http://handle.itu.int/11.1002/1000/12370" TargetMode="External"/><Relationship Id="rId172" Type="http://schemas.openxmlformats.org/officeDocument/2006/relationships/hyperlink" Target="http://www.itu.int/net/itu-t/lists/rgmdetails.aspx?id=724&amp;Group=15" TargetMode="External"/><Relationship Id="rId228" Type="http://schemas.openxmlformats.org/officeDocument/2006/relationships/hyperlink" Target="http://www.itu.int/net/itu-t/lists/rgmdetails.aspx?id=1253&amp;Group=15" TargetMode="External"/><Relationship Id="rId435" Type="http://schemas.openxmlformats.org/officeDocument/2006/relationships/hyperlink" Target="http://handle.itu.int/11.1002/1000/12547" TargetMode="External"/><Relationship Id="rId477" Type="http://schemas.openxmlformats.org/officeDocument/2006/relationships/hyperlink" Target="http://handle.itu.int/11.1002/1000/12012" TargetMode="External"/><Relationship Id="rId281" Type="http://schemas.openxmlformats.org/officeDocument/2006/relationships/hyperlink" Target="http://www.itu.int/net/itu-t/lists/rgmdetails.aspx?id=3529&amp;Group=15" TargetMode="External"/><Relationship Id="rId337" Type="http://schemas.openxmlformats.org/officeDocument/2006/relationships/hyperlink" Target="http://handle.itu.int/11.1002/1000/12181" TargetMode="External"/><Relationship Id="rId502" Type="http://schemas.openxmlformats.org/officeDocument/2006/relationships/hyperlink" Target="http://handle.itu.int/11.1002/1000/11896" TargetMode="External"/><Relationship Id="rId34" Type="http://schemas.openxmlformats.org/officeDocument/2006/relationships/hyperlink" Target="http://www.itu.int/net/itu-t/lists/rgmdetails.aspx?id=1116&amp;Group=15" TargetMode="External"/><Relationship Id="rId76" Type="http://schemas.openxmlformats.org/officeDocument/2006/relationships/hyperlink" Target="http://www.itu.int/net/itu-t/lists/rgmdetails.aspx?id=237&amp;Group=15" TargetMode="External"/><Relationship Id="rId141" Type="http://schemas.openxmlformats.org/officeDocument/2006/relationships/hyperlink" Target="http://www.itu.int/net/itu-t/lists/rgmdetails.aspx?id=730&amp;Group=15" TargetMode="External"/><Relationship Id="rId379" Type="http://schemas.openxmlformats.org/officeDocument/2006/relationships/hyperlink" Target="http://handle.itu.int/11.1002/1000/12564" TargetMode="External"/><Relationship Id="rId544" Type="http://schemas.openxmlformats.org/officeDocument/2006/relationships/hyperlink" Target="http://handle.itu.int/11.1002/1000/12411" TargetMode="External"/><Relationship Id="rId7" Type="http://schemas.openxmlformats.org/officeDocument/2006/relationships/endnotes" Target="endnotes.xml"/><Relationship Id="rId183" Type="http://schemas.openxmlformats.org/officeDocument/2006/relationships/hyperlink" Target="http://www.itu.int/net/itu-t/lists/rgmdetails.aspx?id=866&amp;Group=15" TargetMode="External"/><Relationship Id="rId239" Type="http://schemas.openxmlformats.org/officeDocument/2006/relationships/hyperlink" Target="http://www.itu.int/net/itu-t/lists/rgmdetails.aspx?id=1257&amp;Group=15" TargetMode="External"/><Relationship Id="rId390" Type="http://schemas.openxmlformats.org/officeDocument/2006/relationships/hyperlink" Target="http://handle.itu.int/11.1002/1000/12375" TargetMode="External"/><Relationship Id="rId404" Type="http://schemas.openxmlformats.org/officeDocument/2006/relationships/hyperlink" Target="http://handle.itu.int/11.1002/1000/12000" TargetMode="External"/><Relationship Id="rId446" Type="http://schemas.openxmlformats.org/officeDocument/2006/relationships/hyperlink" Target="http://handle.itu.int/11.1002/1000/12806" TargetMode="External"/><Relationship Id="rId250" Type="http://schemas.openxmlformats.org/officeDocument/2006/relationships/hyperlink" Target="http://www.itu.int/net/itu-t/lists/rgmdetails.aspx?id=1250&amp;Group=15" TargetMode="External"/><Relationship Id="rId292" Type="http://schemas.openxmlformats.org/officeDocument/2006/relationships/hyperlink" Target="http://www.itu.int/net/itu-t/lists/rgmdetails.aspx?id=3540&amp;Group=15" TargetMode="External"/><Relationship Id="rId306" Type="http://schemas.openxmlformats.org/officeDocument/2006/relationships/hyperlink" Target="http://www.itu.int/net/itu-t/lists/rgmdetails.aspx?id=3531&amp;Group=15" TargetMode="External"/><Relationship Id="rId488" Type="http://schemas.openxmlformats.org/officeDocument/2006/relationships/hyperlink" Target="http://handle.itu.int/11.1002/1000/12197" TargetMode="External"/><Relationship Id="rId45" Type="http://schemas.openxmlformats.org/officeDocument/2006/relationships/hyperlink" Target="http://www.itu.int/net/itu-t/lists/rgmdetails.aspx?id=1129&amp;Group=15" TargetMode="External"/><Relationship Id="rId87" Type="http://schemas.openxmlformats.org/officeDocument/2006/relationships/hyperlink" Target="http://www.itu.int/net/itu-t/lists/rgmdetails.aspx?id=267&amp;Group=15" TargetMode="External"/><Relationship Id="rId110" Type="http://schemas.openxmlformats.org/officeDocument/2006/relationships/hyperlink" Target="http://www.itu.int/net/itu-t/lists/rgmdetails.aspx?id=532&amp;Group=15" TargetMode="External"/><Relationship Id="rId348" Type="http://schemas.openxmlformats.org/officeDocument/2006/relationships/hyperlink" Target="http://handle.itu.int/11.1002/1000/12183" TargetMode="External"/><Relationship Id="rId513" Type="http://schemas.openxmlformats.org/officeDocument/2006/relationships/hyperlink" Target="http://handle.itu.int/11.1002/1000/12538" TargetMode="External"/><Relationship Id="rId555" Type="http://schemas.openxmlformats.org/officeDocument/2006/relationships/hyperlink" Target="http://handle.itu.int/11.1002/1000/12576" TargetMode="External"/><Relationship Id="rId152" Type="http://schemas.openxmlformats.org/officeDocument/2006/relationships/hyperlink" Target="http://www.itu.int/net/itu-t/lists/rgmdetails.aspx?id=732&amp;Group=15" TargetMode="External"/><Relationship Id="rId194" Type="http://schemas.openxmlformats.org/officeDocument/2006/relationships/hyperlink" Target="http://www.itu.int/net/itu-t/lists/rgmdetails.aspx?id=844&amp;Group=15" TargetMode="External"/><Relationship Id="rId208" Type="http://schemas.openxmlformats.org/officeDocument/2006/relationships/hyperlink" Target="http://www.itu.int/net/itu-t/lists/rgmdetails.aspx?id=871&amp;Group=15" TargetMode="External"/><Relationship Id="rId415" Type="http://schemas.openxmlformats.org/officeDocument/2006/relationships/hyperlink" Target="http://handle.itu.int/11.1002/1000/12028" TargetMode="External"/><Relationship Id="rId457" Type="http://schemas.openxmlformats.org/officeDocument/2006/relationships/hyperlink" Target="http://handle.itu.int/11.1002/1000/12015" TargetMode="External"/><Relationship Id="rId261" Type="http://schemas.openxmlformats.org/officeDocument/2006/relationships/hyperlink" Target="http://www.itu.int/net/itu-t/lists/rgmdetails.aspx?id=2340&amp;Group=15" TargetMode="External"/><Relationship Id="rId499" Type="http://schemas.openxmlformats.org/officeDocument/2006/relationships/hyperlink" Target="http://handle.itu.int/11.1002/1000/12834" TargetMode="External"/><Relationship Id="rId14" Type="http://schemas.openxmlformats.org/officeDocument/2006/relationships/hyperlink" Target="http://www.itu.int/net/itu-t/lists/rgmdetails.aspx?id=1121&amp;Group=15" TargetMode="External"/><Relationship Id="rId56" Type="http://schemas.openxmlformats.org/officeDocument/2006/relationships/hyperlink" Target="http://www.itu.int/net/itu-t/lists/rgmdetails.aspx?id=1130&amp;Group=15" TargetMode="External"/><Relationship Id="rId317" Type="http://schemas.openxmlformats.org/officeDocument/2006/relationships/hyperlink" Target="http://handle.itu.int/11.1002/1000/12789" TargetMode="External"/><Relationship Id="rId359" Type="http://schemas.openxmlformats.org/officeDocument/2006/relationships/hyperlink" Target="http://handle.itu.int/11.1002/1000/12097" TargetMode="External"/><Relationship Id="rId524" Type="http://schemas.openxmlformats.org/officeDocument/2006/relationships/hyperlink" Target="http://handle.itu.int/11.1002/1000/11901" TargetMode="External"/><Relationship Id="rId566" Type="http://schemas.openxmlformats.org/officeDocument/2006/relationships/fontTable" Target="fontTable.xml"/><Relationship Id="rId98" Type="http://schemas.openxmlformats.org/officeDocument/2006/relationships/hyperlink" Target="http://www.itu.int/net/itu-t/lists/rgmdetails.aspx?id=562&amp;Group=15" TargetMode="External"/><Relationship Id="rId121" Type="http://schemas.openxmlformats.org/officeDocument/2006/relationships/hyperlink" Target="http://www.itu.int/net/itu-t/lists/rgmdetails.aspx?id=600&amp;Group=15" TargetMode="External"/><Relationship Id="rId163" Type="http://schemas.openxmlformats.org/officeDocument/2006/relationships/hyperlink" Target="http://www.itu.int/net/itu-t/lists/rgmdetails.aspx?id=795&amp;Group=15" TargetMode="External"/><Relationship Id="rId219" Type="http://schemas.openxmlformats.org/officeDocument/2006/relationships/hyperlink" Target="http://www.itu.int/net/itu-t/lists/rgmdetails.aspx?id=1060&amp;Group=15" TargetMode="External"/><Relationship Id="rId370" Type="http://schemas.openxmlformats.org/officeDocument/2006/relationships/hyperlink" Target="http://handle.itu.int/11.1002/1000/12796" TargetMode="External"/><Relationship Id="rId426" Type="http://schemas.openxmlformats.org/officeDocument/2006/relationships/hyperlink" Target="http://handle.itu.int/11.1002/1000/12550" TargetMode="External"/><Relationship Id="rId230" Type="http://schemas.openxmlformats.org/officeDocument/2006/relationships/hyperlink" Target="http://www.itu.int/net/itu-t/lists/rgmdetails.aspx?id=1273&amp;Group=15" TargetMode="External"/><Relationship Id="rId468" Type="http://schemas.openxmlformats.org/officeDocument/2006/relationships/hyperlink" Target="http://handle.itu.int/11.1002/1000/12811" TargetMode="External"/><Relationship Id="rId25" Type="http://schemas.openxmlformats.org/officeDocument/2006/relationships/hyperlink" Target="http://www.itu.int/net/itu-t/lists/rgmdetails.aspx?id=1132&amp;Group=15" TargetMode="External"/><Relationship Id="rId67" Type="http://schemas.openxmlformats.org/officeDocument/2006/relationships/hyperlink" Target="http://www.itu.int/net/itu-t/lists/rgmdetails.aspx?id=230&amp;Group=15" TargetMode="External"/><Relationship Id="rId272" Type="http://schemas.openxmlformats.org/officeDocument/2006/relationships/hyperlink" Target="http://www.itu.int/net/itu-t/lists/rgmdetails.aspx?id=2452&amp;Group=15" TargetMode="External"/><Relationship Id="rId328" Type="http://schemas.openxmlformats.org/officeDocument/2006/relationships/hyperlink" Target="http://handle.itu.int/11.1002/1000/11779" TargetMode="External"/><Relationship Id="rId535" Type="http://schemas.openxmlformats.org/officeDocument/2006/relationships/hyperlink" Target="http://handle.itu.int/11.1002/1000/12080" TargetMode="External"/><Relationship Id="rId132" Type="http://schemas.openxmlformats.org/officeDocument/2006/relationships/hyperlink" Target="http://www.itu.int/net/itu-t/lists/rgmdetails.aspx?id=550&amp;Group=15" TargetMode="External"/><Relationship Id="rId174" Type="http://schemas.openxmlformats.org/officeDocument/2006/relationships/hyperlink" Target="http://www.itu.int/net/itu-t/lists/rgmdetails.aspx?id=864&amp;Group=15" TargetMode="External"/><Relationship Id="rId381" Type="http://schemas.openxmlformats.org/officeDocument/2006/relationships/hyperlink" Target="http://handle.itu.int/11.1002/1000/12565" TargetMode="External"/><Relationship Id="rId241" Type="http://schemas.openxmlformats.org/officeDocument/2006/relationships/hyperlink" Target="http://www.itu.int/net/itu-t/lists/rgmdetails.aspx?id=1259&amp;Group=15" TargetMode="External"/><Relationship Id="rId437" Type="http://schemas.openxmlformats.org/officeDocument/2006/relationships/hyperlink" Target="http://handle.itu.int/11.1002/1000/12803" TargetMode="External"/><Relationship Id="rId479" Type="http://schemas.openxmlformats.org/officeDocument/2006/relationships/hyperlink" Target="http://handle.itu.int/11.1002/1000/12394" TargetMode="External"/><Relationship Id="rId36" Type="http://schemas.openxmlformats.org/officeDocument/2006/relationships/hyperlink" Target="http://www.itu.int/net/itu-t/lists/rgmdetails.aspx?id=1139&amp;Group=15" TargetMode="External"/><Relationship Id="rId283" Type="http://schemas.openxmlformats.org/officeDocument/2006/relationships/hyperlink" Target="http://www.itu.int/net/itu-t/lists/rgmdetails.aspx?id=3561&amp;Group=15" TargetMode="External"/><Relationship Id="rId339" Type="http://schemas.openxmlformats.org/officeDocument/2006/relationships/hyperlink" Target="http://handle.itu.int/11.1002/1000/12530" TargetMode="External"/><Relationship Id="rId490" Type="http://schemas.openxmlformats.org/officeDocument/2006/relationships/hyperlink" Target="http://handle.itu.int/11.1002/1000/12833" TargetMode="External"/><Relationship Id="rId504" Type="http://schemas.openxmlformats.org/officeDocument/2006/relationships/hyperlink" Target="http://handle.itu.int/11.1002/1000/11897" TargetMode="External"/><Relationship Id="rId546" Type="http://schemas.openxmlformats.org/officeDocument/2006/relationships/hyperlink" Target="http://handle.itu.int/11.1002/1000/12199" TargetMode="External"/><Relationship Id="rId78" Type="http://schemas.openxmlformats.org/officeDocument/2006/relationships/hyperlink" Target="http://www.itu.int/net/itu-t/lists/rgmdetails.aspx?id=239&amp;Group=15" TargetMode="External"/><Relationship Id="rId101" Type="http://schemas.openxmlformats.org/officeDocument/2006/relationships/hyperlink" Target="http://www.itu.int/net/itu-t/lists/rgmdetails.aspx?id=520&amp;Group=15" TargetMode="External"/><Relationship Id="rId143" Type="http://schemas.openxmlformats.org/officeDocument/2006/relationships/hyperlink" Target="http://www.itu.int/net/itu-t/lists/rgmdetails.aspx?id=737&amp;Group=15" TargetMode="External"/><Relationship Id="rId185" Type="http://schemas.openxmlformats.org/officeDocument/2006/relationships/hyperlink" Target="http://www.itu.int/net/itu-t/lists/rgmdetails.aspx?id=868&amp;Group=15" TargetMode="External"/><Relationship Id="rId350" Type="http://schemas.openxmlformats.org/officeDocument/2006/relationships/hyperlink" Target="http://handle.itu.int/11.1002/1000/12184" TargetMode="External"/><Relationship Id="rId406" Type="http://schemas.openxmlformats.org/officeDocument/2006/relationships/hyperlink" Target="http://handle.itu.int/11.1002/1000/12379" TargetMode="External"/><Relationship Id="rId9" Type="http://schemas.openxmlformats.org/officeDocument/2006/relationships/image" Target="media/image2.jpeg"/><Relationship Id="rId210" Type="http://schemas.openxmlformats.org/officeDocument/2006/relationships/hyperlink" Target="http://www.itu.int/net/itu-t/lists/rgmdetails.aspx?id=958&amp;Group=15" TargetMode="External"/><Relationship Id="rId392" Type="http://schemas.openxmlformats.org/officeDocument/2006/relationships/hyperlink" Target="http://handle.itu.int/11.1002/1000/12800" TargetMode="External"/><Relationship Id="rId427" Type="http://schemas.openxmlformats.org/officeDocument/2006/relationships/hyperlink" Target="http://handle.itu.int/11.1002/1000/12024" TargetMode="External"/><Relationship Id="rId448" Type="http://schemas.openxmlformats.org/officeDocument/2006/relationships/hyperlink" Target="http://handle.itu.int/11.1002/1000/12807" TargetMode="External"/><Relationship Id="rId469" Type="http://schemas.openxmlformats.org/officeDocument/2006/relationships/hyperlink" Target="http://handle.itu.int/11.1002/1000/12033" TargetMode="External"/><Relationship Id="rId26" Type="http://schemas.openxmlformats.org/officeDocument/2006/relationships/hyperlink" Target="http://www.itu.int/net/itu-t/lists/rgmdetails.aspx?id=1133&amp;Group=15" TargetMode="External"/><Relationship Id="rId231" Type="http://schemas.openxmlformats.org/officeDocument/2006/relationships/hyperlink" Target="http://www.itu.int/net/itu-t/lists/rgmdetails.aspx?id=1254&amp;Group=15" TargetMode="External"/><Relationship Id="rId252" Type="http://schemas.openxmlformats.org/officeDocument/2006/relationships/hyperlink" Target="http://www.itu.int/net/itu-t/lists/rgmdetails.aspx?id=1262&amp;Group=15" TargetMode="External"/><Relationship Id="rId273" Type="http://schemas.openxmlformats.org/officeDocument/2006/relationships/hyperlink" Target="http://www.itu.int/net/itu-t/lists/rgmdetails.aspx?id=2414&amp;Group=15" TargetMode="External"/><Relationship Id="rId294" Type="http://schemas.openxmlformats.org/officeDocument/2006/relationships/hyperlink" Target="http://www.itu.int/net/itu-t/lists/rgmdetails.aspx?id=2435&amp;Group=15" TargetMode="External"/><Relationship Id="rId308" Type="http://schemas.openxmlformats.org/officeDocument/2006/relationships/hyperlink" Target="http://www.itu.int/en/ITU-T/studygroups/com15/Pages/otn.aspx" TargetMode="External"/><Relationship Id="rId329" Type="http://schemas.openxmlformats.org/officeDocument/2006/relationships/hyperlink" Target="http://handle.itu.int/11.1002/1000/11984" TargetMode="External"/><Relationship Id="rId480" Type="http://schemas.openxmlformats.org/officeDocument/2006/relationships/hyperlink" Target="http://handle.itu.int/11.1002/1000/12544" TargetMode="External"/><Relationship Id="rId515" Type="http://schemas.openxmlformats.org/officeDocument/2006/relationships/hyperlink" Target="http://handle.itu.int/11.1002/1000/12824" TargetMode="External"/><Relationship Id="rId536" Type="http://schemas.openxmlformats.org/officeDocument/2006/relationships/hyperlink" Target="http://handle.itu.int/11.1002/1000/12534" TargetMode="External"/><Relationship Id="rId47" Type="http://schemas.openxmlformats.org/officeDocument/2006/relationships/hyperlink" Target="http://www.itu.int/net/itu-t/lists/rgmdetails.aspx?id=1117&amp;Group=15" TargetMode="External"/><Relationship Id="rId68" Type="http://schemas.openxmlformats.org/officeDocument/2006/relationships/hyperlink" Target="http://www.itu.int/net/itu-t/lists/rgmdetails.aspx?id=231&amp;Group=15" TargetMode="External"/><Relationship Id="rId89" Type="http://schemas.openxmlformats.org/officeDocument/2006/relationships/hyperlink" Target="http://www.itu.int/net/itu-t/lists/rgmdetails.aspx?id=277&amp;Group=15" TargetMode="External"/><Relationship Id="rId112" Type="http://schemas.openxmlformats.org/officeDocument/2006/relationships/hyperlink" Target="http://www.itu.int/net/itu-t/lists/rgmdetails.aspx?id=513&amp;Group=15" TargetMode="External"/><Relationship Id="rId133" Type="http://schemas.openxmlformats.org/officeDocument/2006/relationships/hyperlink" Target="http://www.itu.int/net/itu-t/lists/rgmdetails.aspx?id=551&amp;Group=15" TargetMode="External"/><Relationship Id="rId154" Type="http://schemas.openxmlformats.org/officeDocument/2006/relationships/hyperlink" Target="http://www.itu.int/net/itu-t/lists/rgmdetails.aspx?id=722&amp;Group=15" TargetMode="External"/><Relationship Id="rId175" Type="http://schemas.openxmlformats.org/officeDocument/2006/relationships/hyperlink" Target="http://www.itu.int/net/itu-t/lists/rgmdetails.aspx?id=855&amp;Group=15" TargetMode="External"/><Relationship Id="rId340" Type="http://schemas.openxmlformats.org/officeDocument/2006/relationships/hyperlink" Target="http://handle.itu.int/11.1002/1000/11987" TargetMode="External"/><Relationship Id="rId361" Type="http://schemas.openxmlformats.org/officeDocument/2006/relationships/hyperlink" Target="http://handle.itu.int/11.1002/1000/12562" TargetMode="External"/><Relationship Id="rId557" Type="http://schemas.openxmlformats.org/officeDocument/2006/relationships/hyperlink" Target="http://handle.itu.int/11.1002/1000/12577" TargetMode="External"/><Relationship Id="rId196" Type="http://schemas.openxmlformats.org/officeDocument/2006/relationships/hyperlink" Target="http://www.itu.int/net/itu-t/lists/rgmdetails.aspx?id=978&amp;Group=15" TargetMode="External"/><Relationship Id="rId200" Type="http://schemas.openxmlformats.org/officeDocument/2006/relationships/hyperlink" Target="http://www.itu.int/net/itu-t/lists/rgmdetails.aspx?id=725&amp;Group=15" TargetMode="External"/><Relationship Id="rId382" Type="http://schemas.openxmlformats.org/officeDocument/2006/relationships/hyperlink" Target="http://handle.itu.int/11.1002/1000/11892" TargetMode="External"/><Relationship Id="rId417" Type="http://schemas.openxmlformats.org/officeDocument/2006/relationships/hyperlink" Target="http://handle.itu.int/11.1002/1000/12029" TargetMode="External"/><Relationship Id="rId438" Type="http://schemas.openxmlformats.org/officeDocument/2006/relationships/hyperlink" Target="http://handle.itu.int/11.1002/1000/12021" TargetMode="External"/><Relationship Id="rId459" Type="http://schemas.openxmlformats.org/officeDocument/2006/relationships/hyperlink" Target="http://handle.itu.int/11.1002/1000/12809" TargetMode="External"/><Relationship Id="rId16" Type="http://schemas.openxmlformats.org/officeDocument/2006/relationships/hyperlink" Target="http://www.itu.int/net/itu-t/lists/rgmdetails.aspx?id=1100&amp;Group=15" TargetMode="External"/><Relationship Id="rId221" Type="http://schemas.openxmlformats.org/officeDocument/2006/relationships/hyperlink" Target="http://www.itu.int/net/itu-t/lists/rgmdetails.aspx?id=1153&amp;Group=15" TargetMode="External"/><Relationship Id="rId242" Type="http://schemas.openxmlformats.org/officeDocument/2006/relationships/hyperlink" Target="http://www.itu.int/net/itu-t/lists/rgmdetails.aspx?id=1268&amp;Group=15" TargetMode="External"/><Relationship Id="rId263" Type="http://schemas.openxmlformats.org/officeDocument/2006/relationships/hyperlink" Target="http://www.itu.int/net/itu-t/lists/rgmdetails.aspx?id=2408&amp;Group=15" TargetMode="External"/><Relationship Id="rId284" Type="http://schemas.openxmlformats.org/officeDocument/2006/relationships/hyperlink" Target="http://www.itu.int/net/itu-t/lists/rgmdetails.aspx?id=3517&amp;Group=15" TargetMode="External"/><Relationship Id="rId319" Type="http://schemas.openxmlformats.org/officeDocument/2006/relationships/hyperlink" Target="http://handle.itu.int/11.1002/1000/12363" TargetMode="External"/><Relationship Id="rId470" Type="http://schemas.openxmlformats.org/officeDocument/2006/relationships/hyperlink" Target="http://handle.itu.int/11.1002/1000/12391" TargetMode="External"/><Relationship Id="rId491" Type="http://schemas.openxmlformats.org/officeDocument/2006/relationships/hyperlink" Target="http://handle.itu.int/11.1002/1000/12010" TargetMode="External"/><Relationship Id="rId505" Type="http://schemas.openxmlformats.org/officeDocument/2006/relationships/hyperlink" Target="http://handle.itu.int/11.1002/1000/12049" TargetMode="External"/><Relationship Id="rId526" Type="http://schemas.openxmlformats.org/officeDocument/2006/relationships/hyperlink" Target="http://handle.itu.int/11.1002/1000/12084" TargetMode="External"/><Relationship Id="rId37" Type="http://schemas.openxmlformats.org/officeDocument/2006/relationships/hyperlink" Target="http://www.itu.int/net/itu-t/lists/rgmdetails.aspx?id=1140&amp;Group=15" TargetMode="External"/><Relationship Id="rId58" Type="http://schemas.openxmlformats.org/officeDocument/2006/relationships/hyperlink" Target="http://www.itu.int/net/itu-t/lists/rgmdetails.aspx?id=213&amp;Group=15" TargetMode="External"/><Relationship Id="rId79" Type="http://schemas.openxmlformats.org/officeDocument/2006/relationships/hyperlink" Target="http://www.itu.int/net/itu-t/lists/rgmdetails.aspx?id=235&amp;Group=15" TargetMode="External"/><Relationship Id="rId102" Type="http://schemas.openxmlformats.org/officeDocument/2006/relationships/hyperlink" Target="http://www.itu.int/net/itu-t/lists/rgmdetails.aspx?id=528&amp;Group=15" TargetMode="External"/><Relationship Id="rId123" Type="http://schemas.openxmlformats.org/officeDocument/2006/relationships/hyperlink" Target="http://www.itu.int/net/itu-t/lists/rgmdetails.aspx?id=690&amp;Group=15" TargetMode="External"/><Relationship Id="rId144" Type="http://schemas.openxmlformats.org/officeDocument/2006/relationships/hyperlink" Target="http://www.itu.int/net/itu-t/lists/rgmdetails.aspx?id=720&amp;Group=15" TargetMode="External"/><Relationship Id="rId330" Type="http://schemas.openxmlformats.org/officeDocument/2006/relationships/hyperlink" Target="http://handle.itu.int/11.1002/1000/12790" TargetMode="External"/><Relationship Id="rId547" Type="http://schemas.openxmlformats.org/officeDocument/2006/relationships/hyperlink" Target="http://handle.itu.int/11.1002/1000/12837" TargetMode="External"/><Relationship Id="rId568" Type="http://schemas.openxmlformats.org/officeDocument/2006/relationships/glossaryDocument" Target="glossary/document.xml"/><Relationship Id="rId90" Type="http://schemas.openxmlformats.org/officeDocument/2006/relationships/hyperlink" Target="http://www.itu.int/net/itu-t/lists/rgmdetails.aspx?id=413&amp;Group=15" TargetMode="External"/><Relationship Id="rId165" Type="http://schemas.openxmlformats.org/officeDocument/2006/relationships/hyperlink" Target="http://www.itu.int/net/itu-t/lists/rgmdetails.aspx?id=862&amp;Group=15" TargetMode="External"/><Relationship Id="rId186" Type="http://schemas.openxmlformats.org/officeDocument/2006/relationships/hyperlink" Target="http://www.itu.int/net/itu-t/lists/rgmdetails.aspx?id=873&amp;Group=15" TargetMode="External"/><Relationship Id="rId351" Type="http://schemas.openxmlformats.org/officeDocument/2006/relationships/hyperlink" Target="http://handle.itu.int/11.1002/1000/12794" TargetMode="External"/><Relationship Id="rId372" Type="http://schemas.openxmlformats.org/officeDocument/2006/relationships/hyperlink" Target="http://handle.itu.int/11.1002/1000/11993" TargetMode="External"/><Relationship Id="rId393" Type="http://schemas.openxmlformats.org/officeDocument/2006/relationships/hyperlink" Target="http://handle.itu.int/11.1002/1000/11997" TargetMode="External"/><Relationship Id="rId407" Type="http://schemas.openxmlformats.org/officeDocument/2006/relationships/hyperlink" Target="http://handle.itu.int/11.1002/1000/12001" TargetMode="External"/><Relationship Id="rId428" Type="http://schemas.openxmlformats.org/officeDocument/2006/relationships/hyperlink" Target="http://handle.itu.int/11.1002/1000/12186" TargetMode="External"/><Relationship Id="rId449" Type="http://schemas.openxmlformats.org/officeDocument/2006/relationships/hyperlink" Target="http://handle.itu.int/11.1002/1000/12017" TargetMode="External"/><Relationship Id="rId211" Type="http://schemas.openxmlformats.org/officeDocument/2006/relationships/hyperlink" Target="http://www.itu.int/net/itu-t/lists/rgmdetails.aspx?id=845&amp;Group=15" TargetMode="External"/><Relationship Id="rId232" Type="http://schemas.openxmlformats.org/officeDocument/2006/relationships/hyperlink" Target="http://www.itu.int/net/itu-t/lists/rgmdetails.aspx?id=1255&amp;Group=15" TargetMode="External"/><Relationship Id="rId253" Type="http://schemas.openxmlformats.org/officeDocument/2006/relationships/hyperlink" Target="http://www.itu.int/net/itu-t/lists/rgmdetails.aspx?id=1263&amp;Group=15" TargetMode="External"/><Relationship Id="rId274" Type="http://schemas.openxmlformats.org/officeDocument/2006/relationships/hyperlink" Target="http://www.itu.int/net/itu-t/lists/rgmdetails.aspx?id=2415&amp;Group=15" TargetMode="External"/><Relationship Id="rId295" Type="http://schemas.openxmlformats.org/officeDocument/2006/relationships/hyperlink" Target="http://www.itu.int/net/itu-t/lists/rgmdetails.aspx?id=3514&amp;Group=15" TargetMode="External"/><Relationship Id="rId309" Type="http://schemas.openxmlformats.org/officeDocument/2006/relationships/hyperlink" Target="http://www.itu.int/en/ITU-T/studygroups/com15/Pages/otn.aspx" TargetMode="External"/><Relationship Id="rId460" Type="http://schemas.openxmlformats.org/officeDocument/2006/relationships/hyperlink" Target="http://handle.itu.int/11.1002/1000/12190" TargetMode="External"/><Relationship Id="rId481" Type="http://schemas.openxmlformats.org/officeDocument/2006/relationships/hyperlink" Target="http://handle.itu.int/11.1002/1000/12196" TargetMode="External"/><Relationship Id="rId516" Type="http://schemas.openxmlformats.org/officeDocument/2006/relationships/hyperlink" Target="http://handle.itu.int/11.1002/1000/12818" TargetMode="External"/><Relationship Id="rId27" Type="http://schemas.openxmlformats.org/officeDocument/2006/relationships/hyperlink" Target="http://www.itu.int/net/itu-t/lists/rgmdetails.aspx?id=1134&amp;Group=15" TargetMode="External"/><Relationship Id="rId48" Type="http://schemas.openxmlformats.org/officeDocument/2006/relationships/hyperlink" Target="http://www.itu.int/net/itu-t/lists/rgmdetails.aspx?id=1105&amp;Group=15" TargetMode="External"/><Relationship Id="rId69" Type="http://schemas.openxmlformats.org/officeDocument/2006/relationships/hyperlink" Target="http://www.itu.int/net/itu-t/lists/rgmdetails.aspx?id=233&amp;Group=15" TargetMode="External"/><Relationship Id="rId113" Type="http://schemas.openxmlformats.org/officeDocument/2006/relationships/hyperlink" Target="http://www.itu.int/net/itu-t/lists/rgmdetails.aspx?id=534&amp;Group=15" TargetMode="External"/><Relationship Id="rId134" Type="http://schemas.openxmlformats.org/officeDocument/2006/relationships/hyperlink" Target="http://www.itu.int/net/itu-t/lists/rgmdetails.aspx?id=546&amp;Group=15" TargetMode="External"/><Relationship Id="rId320" Type="http://schemas.openxmlformats.org/officeDocument/2006/relationships/hyperlink" Target="http://handle.itu.int/11.1002/1000/12365" TargetMode="External"/><Relationship Id="rId537" Type="http://schemas.openxmlformats.org/officeDocument/2006/relationships/hyperlink" Target="http://handle.itu.int/11.1002/1000/12532" TargetMode="External"/><Relationship Id="rId558" Type="http://schemas.openxmlformats.org/officeDocument/2006/relationships/hyperlink" Target="http://handle.itu.int/11.1002/1000/12839" TargetMode="External"/><Relationship Id="rId80" Type="http://schemas.openxmlformats.org/officeDocument/2006/relationships/hyperlink" Target="http://www.itu.int/net/itu-t/lists/rgmdetails.aspx?id=236&amp;Group=15" TargetMode="External"/><Relationship Id="rId155" Type="http://schemas.openxmlformats.org/officeDocument/2006/relationships/hyperlink" Target="http://www.itu.int/net/itu-t/lists/rgmdetails.aspx?id=723&amp;Group=15" TargetMode="External"/><Relationship Id="rId176" Type="http://schemas.openxmlformats.org/officeDocument/2006/relationships/hyperlink" Target="http://www.itu.int/net/itu-t/lists/rgmdetails.aspx?id=856&amp;Group=15" TargetMode="External"/><Relationship Id="rId197" Type="http://schemas.openxmlformats.org/officeDocument/2006/relationships/hyperlink" Target="http://www.itu.int/net/itu-t/lists/rgmdetails.aspx?id=955&amp;Group=15" TargetMode="External"/><Relationship Id="rId341" Type="http://schemas.openxmlformats.org/officeDocument/2006/relationships/hyperlink" Target="http://handle.itu.int/11.1002/1000/12559" TargetMode="External"/><Relationship Id="rId362" Type="http://schemas.openxmlformats.org/officeDocument/2006/relationships/hyperlink" Target="http://handle.itu.int/11.1002/1000/11991" TargetMode="External"/><Relationship Id="rId383" Type="http://schemas.openxmlformats.org/officeDocument/2006/relationships/hyperlink" Target="http://handle.itu.int/11.1002/1000/11995" TargetMode="External"/><Relationship Id="rId418" Type="http://schemas.openxmlformats.org/officeDocument/2006/relationships/hyperlink" Target="http://handle.itu.int/11.1002/1000/12381" TargetMode="External"/><Relationship Id="rId439" Type="http://schemas.openxmlformats.org/officeDocument/2006/relationships/hyperlink" Target="http://handle.itu.int/11.1002/1000/12546" TargetMode="External"/><Relationship Id="rId201" Type="http://schemas.openxmlformats.org/officeDocument/2006/relationships/hyperlink" Target="http://www.itu.int/net/itu-t/lists/rgmdetails.aspx?id=861&amp;Group=15" TargetMode="External"/><Relationship Id="rId222" Type="http://schemas.openxmlformats.org/officeDocument/2006/relationships/hyperlink" Target="http://www.itu.int/net/itu-t/lists/rgmdetails.aspx?id=1247&amp;Group=15" TargetMode="External"/><Relationship Id="rId243" Type="http://schemas.openxmlformats.org/officeDocument/2006/relationships/hyperlink" Target="http://www.itu.int/net/itu-t/lists/rgmdetails.aspx?id=1269&amp;Group=15" TargetMode="External"/><Relationship Id="rId264" Type="http://schemas.openxmlformats.org/officeDocument/2006/relationships/hyperlink" Target="http://www.itu.int/net/itu-t/lists/rgmdetails.aspx?id=2409&amp;Group=15" TargetMode="External"/><Relationship Id="rId285" Type="http://schemas.openxmlformats.org/officeDocument/2006/relationships/hyperlink" Target="http://www.itu.int/net/itu-t/lists/rgmdetails.aspx?id=3536&amp;Group=15" TargetMode="External"/><Relationship Id="rId450" Type="http://schemas.openxmlformats.org/officeDocument/2006/relationships/hyperlink" Target="http://handle.itu.int/11.1002/1000/12386" TargetMode="External"/><Relationship Id="rId471" Type="http://schemas.openxmlformats.org/officeDocument/2006/relationships/hyperlink" Target="http://handle.itu.int/11.1002/1000/12034" TargetMode="External"/><Relationship Id="rId506" Type="http://schemas.openxmlformats.org/officeDocument/2006/relationships/hyperlink" Target="http://handle.itu.int/11.1002/1000/12088" TargetMode="External"/><Relationship Id="rId17" Type="http://schemas.openxmlformats.org/officeDocument/2006/relationships/hyperlink" Target="http://www.itu.int/net/itu-t/lists/rgmdetails.aspx?id=1145&amp;Group=15" TargetMode="External"/><Relationship Id="rId38" Type="http://schemas.openxmlformats.org/officeDocument/2006/relationships/hyperlink" Target="http://www.itu.int/net/itu-t/lists/rgmdetails.aspx?id=1104&amp;Group=15" TargetMode="External"/><Relationship Id="rId59" Type="http://schemas.openxmlformats.org/officeDocument/2006/relationships/hyperlink" Target="http://www.itu.int/net/itu-t/lists/rgmdetails.aspx?id=217&amp;Group=15" TargetMode="External"/><Relationship Id="rId103" Type="http://schemas.openxmlformats.org/officeDocument/2006/relationships/hyperlink" Target="http://www.itu.int/net/itu-t/lists/rgmdetails.aspx?id=529&amp;Group=15" TargetMode="External"/><Relationship Id="rId124" Type="http://schemas.openxmlformats.org/officeDocument/2006/relationships/hyperlink" Target="http://www.itu.int/net/itu-t/lists/rgmdetails.aspx?id=601&amp;Group=15" TargetMode="External"/><Relationship Id="rId310" Type="http://schemas.openxmlformats.org/officeDocument/2006/relationships/hyperlink" Target="http://www.itu.int/en/ITU-T/studygroups/2013-2016/15/Pages/default.aspx" TargetMode="External"/><Relationship Id="rId492" Type="http://schemas.openxmlformats.org/officeDocument/2006/relationships/hyperlink" Target="http://handle.itu.int/11.1002/1000/12090" TargetMode="External"/><Relationship Id="rId527" Type="http://schemas.openxmlformats.org/officeDocument/2006/relationships/hyperlink" Target="http://handle.itu.int/11.1002/1000/12821" TargetMode="External"/><Relationship Id="rId548" Type="http://schemas.openxmlformats.org/officeDocument/2006/relationships/hyperlink" Target="http://handle.itu.int/11.1002/1000/12412" TargetMode="External"/><Relationship Id="rId569" Type="http://schemas.openxmlformats.org/officeDocument/2006/relationships/theme" Target="theme/theme1.xml"/><Relationship Id="rId70" Type="http://schemas.openxmlformats.org/officeDocument/2006/relationships/hyperlink" Target="http://www.itu.int/net/itu-t/lists/rgmdetails.aspx?id=234&amp;Group=15" TargetMode="External"/><Relationship Id="rId91" Type="http://schemas.openxmlformats.org/officeDocument/2006/relationships/hyperlink" Target="http://www.itu.int/net/itu-t/lists/rgmdetails.aspx?id=274&amp;Group=15" TargetMode="External"/><Relationship Id="rId145" Type="http://schemas.openxmlformats.org/officeDocument/2006/relationships/hyperlink" Target="http://www.itu.int/net/itu-t/lists/rgmdetails.aspx?id=721&amp;Group=15" TargetMode="External"/><Relationship Id="rId166" Type="http://schemas.openxmlformats.org/officeDocument/2006/relationships/hyperlink" Target="http://www.itu.int/net/itu-t/lists/rgmdetails.aspx?id=846&amp;Group=15" TargetMode="External"/><Relationship Id="rId187" Type="http://schemas.openxmlformats.org/officeDocument/2006/relationships/hyperlink" Target="http://www.itu.int/net/itu-t/lists/rgmdetails.aspx?id=874&amp;Group=15" TargetMode="External"/><Relationship Id="rId331" Type="http://schemas.openxmlformats.org/officeDocument/2006/relationships/hyperlink" Target="http://handle.itu.int/11.1002/1000/12791" TargetMode="External"/><Relationship Id="rId352" Type="http://schemas.openxmlformats.org/officeDocument/2006/relationships/hyperlink" Target="http://handle.itu.int/11.1002/1000/12832" TargetMode="External"/><Relationship Id="rId373" Type="http://schemas.openxmlformats.org/officeDocument/2006/relationships/hyperlink" Target="http://handle.itu.int/11.1002/1000/12095" TargetMode="External"/><Relationship Id="rId394" Type="http://schemas.openxmlformats.org/officeDocument/2006/relationships/hyperlink" Target="http://handle.itu.int/11.1002/1000/11998" TargetMode="External"/><Relationship Id="rId408" Type="http://schemas.openxmlformats.org/officeDocument/2006/relationships/hyperlink" Target="http://handle.itu.int/11.1002/1000/12802" TargetMode="External"/><Relationship Id="rId429" Type="http://schemas.openxmlformats.org/officeDocument/2006/relationships/hyperlink" Target="http://handle.itu.int/11.1002/1000/12549" TargetMode="External"/><Relationship Id="rId1" Type="http://schemas.openxmlformats.org/officeDocument/2006/relationships/customXml" Target="../customXml/item1.xml"/><Relationship Id="rId212" Type="http://schemas.openxmlformats.org/officeDocument/2006/relationships/hyperlink" Target="http://www.itu.int/net/itu-t/lists/rgmdetails.aspx?id=850&amp;Group=15" TargetMode="External"/><Relationship Id="rId233" Type="http://schemas.openxmlformats.org/officeDocument/2006/relationships/hyperlink" Target="http://www.itu.int/net/itu-t/lists/rgmdetails.aspx?id=1256&amp;Group=15" TargetMode="External"/><Relationship Id="rId254" Type="http://schemas.openxmlformats.org/officeDocument/2006/relationships/hyperlink" Target="http://www.itu.int/net/itu-t/lists/rgmdetails.aspx?id=1275&amp;Group=15" TargetMode="External"/><Relationship Id="rId440" Type="http://schemas.openxmlformats.org/officeDocument/2006/relationships/hyperlink" Target="http://handle.itu.int/11.1002/1000/11800" TargetMode="External"/><Relationship Id="rId28" Type="http://schemas.openxmlformats.org/officeDocument/2006/relationships/hyperlink" Target="http://www.itu.int/net/itu-t/lists/rgmdetails.aspx?id=1135&amp;Group=15" TargetMode="External"/><Relationship Id="rId49" Type="http://schemas.openxmlformats.org/officeDocument/2006/relationships/hyperlink" Target="http://www.itu.int/net/itu-t/lists/rgmdetails.aspx?id=1118&amp;Group=15" TargetMode="External"/><Relationship Id="rId114" Type="http://schemas.openxmlformats.org/officeDocument/2006/relationships/hyperlink" Target="http://www.itu.int/net/itu-t/lists/rgmdetails.aspx?id=511&amp;Group=15" TargetMode="External"/><Relationship Id="rId275" Type="http://schemas.openxmlformats.org/officeDocument/2006/relationships/hyperlink" Target="http://www.itu.int/net/itu-t/lists/rgmdetails.aspx?id=2434&amp;Group=15" TargetMode="External"/><Relationship Id="rId296" Type="http://schemas.openxmlformats.org/officeDocument/2006/relationships/hyperlink" Target="http://www.itu.int/net/itu-t/lists/rgmdetails.aspx?id=4609&amp;Group=15" TargetMode="External"/><Relationship Id="rId300" Type="http://schemas.openxmlformats.org/officeDocument/2006/relationships/hyperlink" Target="http://www.itu.int/net/itu-t/lists/rgmdetails.aspx?id=3518&amp;Group=15" TargetMode="External"/><Relationship Id="rId461" Type="http://schemas.openxmlformats.org/officeDocument/2006/relationships/hyperlink" Target="http://handle.itu.int/11.1002/1000/12389" TargetMode="External"/><Relationship Id="rId482" Type="http://schemas.openxmlformats.org/officeDocument/2006/relationships/hyperlink" Target="http://handle.itu.int/11.1002/1000/12395" TargetMode="External"/><Relationship Id="rId517" Type="http://schemas.openxmlformats.org/officeDocument/2006/relationships/hyperlink" Target="http://handle.itu.int/11.1002/1000/11899" TargetMode="External"/><Relationship Id="rId538" Type="http://schemas.openxmlformats.org/officeDocument/2006/relationships/hyperlink" Target="http://handle.itu.int/11.1002/1000/12531" TargetMode="External"/><Relationship Id="rId559" Type="http://schemas.openxmlformats.org/officeDocument/2006/relationships/hyperlink" Target="http://www.itu.int/itu-t/workprog/wp_item.aspx?isn=10309" TargetMode="External"/><Relationship Id="rId60" Type="http://schemas.openxmlformats.org/officeDocument/2006/relationships/hyperlink" Target="http://www.itu.int/net/itu-t/lists/rgmdetails.aspx?id=229&amp;Group=15" TargetMode="External"/><Relationship Id="rId81" Type="http://schemas.openxmlformats.org/officeDocument/2006/relationships/hyperlink" Target="http://www.itu.int/net/itu-t/lists/rgmdetails.aspx?id=266&amp;Group=15" TargetMode="External"/><Relationship Id="rId135" Type="http://schemas.openxmlformats.org/officeDocument/2006/relationships/hyperlink" Target="http://www.itu.int/net/itu-t/lists/rgmdetails.aspx?id=547&amp;Group=15" TargetMode="External"/><Relationship Id="rId156" Type="http://schemas.openxmlformats.org/officeDocument/2006/relationships/hyperlink" Target="http://www.itu.int/net/itu-t/lists/rgmdetails.aspx?id=519&amp;Group=15" TargetMode="External"/><Relationship Id="rId177" Type="http://schemas.openxmlformats.org/officeDocument/2006/relationships/hyperlink" Target="http://www.itu.int/net/itu-t/lists/rgmdetails.aspx?id=847&amp;Group=15" TargetMode="External"/><Relationship Id="rId198" Type="http://schemas.openxmlformats.org/officeDocument/2006/relationships/hyperlink" Target="http://www.itu.int/net/itu-t/lists/rgmdetails.aspx?id=984&amp;Group=15" TargetMode="External"/><Relationship Id="rId321" Type="http://schemas.openxmlformats.org/officeDocument/2006/relationships/hyperlink" Target="http://handle.itu.int/11.1002/1000/12364" TargetMode="External"/><Relationship Id="rId342" Type="http://schemas.openxmlformats.org/officeDocument/2006/relationships/hyperlink" Target="http://handle.itu.int/11.1002/1000/11988" TargetMode="External"/><Relationship Id="rId363" Type="http://schemas.openxmlformats.org/officeDocument/2006/relationships/hyperlink" Target="http://handle.itu.int/11.1002/1000/11795" TargetMode="External"/><Relationship Id="rId384" Type="http://schemas.openxmlformats.org/officeDocument/2006/relationships/hyperlink" Target="http://handle.itu.int/11.1002/1000/11798" TargetMode="External"/><Relationship Id="rId419" Type="http://schemas.openxmlformats.org/officeDocument/2006/relationships/hyperlink" Target="http://handle.itu.int/11.1002/1000/12552" TargetMode="External"/><Relationship Id="rId202" Type="http://schemas.openxmlformats.org/officeDocument/2006/relationships/hyperlink" Target="http://www.itu.int/net/itu-t/lists/rgmdetails.aspx?id=841&amp;Group=15" TargetMode="External"/><Relationship Id="rId223" Type="http://schemas.openxmlformats.org/officeDocument/2006/relationships/hyperlink" Target="http://www.itu.int/net/itu-t/lists/rgmdetails.aspx?id=1251&amp;Group=15" TargetMode="External"/><Relationship Id="rId244" Type="http://schemas.openxmlformats.org/officeDocument/2006/relationships/hyperlink" Target="http://www.itu.int/net/itu-t/lists/rgmdetails.aspx?id=1270&amp;Group=15" TargetMode="External"/><Relationship Id="rId430" Type="http://schemas.openxmlformats.org/officeDocument/2006/relationships/hyperlink" Target="http://handle.itu.int/11.1002/1000/12023" TargetMode="External"/><Relationship Id="rId18" Type="http://schemas.openxmlformats.org/officeDocument/2006/relationships/hyperlink" Target="http://www.itu.int/net/itu-t/lists/rgmdetails.aspx?id=1101&amp;Group=15" TargetMode="External"/><Relationship Id="rId39" Type="http://schemas.openxmlformats.org/officeDocument/2006/relationships/hyperlink" Target="http://www.itu.int/net/itu-t/lists/rgmdetails.aspx?id=1131&amp;Group=15" TargetMode="External"/><Relationship Id="rId265" Type="http://schemas.openxmlformats.org/officeDocument/2006/relationships/hyperlink" Target="http://www.itu.int/net/itu-t/lists/rgmdetails.aspx?id=2405&amp;Group=15" TargetMode="External"/><Relationship Id="rId286" Type="http://schemas.openxmlformats.org/officeDocument/2006/relationships/hyperlink" Target="http://www.itu.int/net/itu-t/lists/rgmdetails.aspx?id=3537&amp;Group=15" TargetMode="External"/><Relationship Id="rId451" Type="http://schemas.openxmlformats.org/officeDocument/2006/relationships/hyperlink" Target="http://handle.itu.int/11.1002/1000/12825" TargetMode="External"/><Relationship Id="rId472" Type="http://schemas.openxmlformats.org/officeDocument/2006/relationships/hyperlink" Target="http://handle.itu.int/11.1002/1000/12194" TargetMode="External"/><Relationship Id="rId493" Type="http://schemas.openxmlformats.org/officeDocument/2006/relationships/hyperlink" Target="http://handle.itu.int/11.1002/1000/12542" TargetMode="External"/><Relationship Id="rId507" Type="http://schemas.openxmlformats.org/officeDocument/2006/relationships/hyperlink" Target="http://handle.itu.int/11.1002/1000/12539" TargetMode="External"/><Relationship Id="rId528" Type="http://schemas.openxmlformats.org/officeDocument/2006/relationships/hyperlink" Target="http://handle.itu.int/11.1002/1000/12083" TargetMode="External"/><Relationship Id="rId549" Type="http://schemas.openxmlformats.org/officeDocument/2006/relationships/hyperlink" Target="http://handle.itu.int/11.1002/1000/12840" TargetMode="External"/><Relationship Id="rId50" Type="http://schemas.openxmlformats.org/officeDocument/2006/relationships/hyperlink" Target="http://www.itu.int/net/itu-t/lists/rgmdetails.aspx?id=1123&amp;Group=15" TargetMode="External"/><Relationship Id="rId104" Type="http://schemas.openxmlformats.org/officeDocument/2006/relationships/hyperlink" Target="http://www.itu.int/net/itu-t/lists/rgmdetails.aspx?id=521&amp;Group=15" TargetMode="External"/><Relationship Id="rId125" Type="http://schemas.openxmlformats.org/officeDocument/2006/relationships/hyperlink" Target="http://www.itu.int/net/itu-t/lists/rgmdetails.aspx?id=602&amp;Group=15" TargetMode="External"/><Relationship Id="rId146" Type="http://schemas.openxmlformats.org/officeDocument/2006/relationships/hyperlink" Target="http://www.itu.int/net/itu-t/lists/rgmdetails.aspx?id=731&amp;Group=15" TargetMode="External"/><Relationship Id="rId167" Type="http://schemas.openxmlformats.org/officeDocument/2006/relationships/hyperlink" Target="http://www.itu.int/net/itu-t/lists/rgmdetails.aspx?id=860&amp;Group=15" TargetMode="External"/><Relationship Id="rId188" Type="http://schemas.openxmlformats.org/officeDocument/2006/relationships/hyperlink" Target="http://www.itu.int/net/itu-t/lists/rgmdetails.aspx?id=952&amp;Group=15" TargetMode="External"/><Relationship Id="rId311" Type="http://schemas.openxmlformats.org/officeDocument/2006/relationships/hyperlink" Target="http://handle.itu.int/11.1002/1000/11981" TargetMode="External"/><Relationship Id="rId332" Type="http://schemas.openxmlformats.org/officeDocument/2006/relationships/hyperlink" Target="http://handle.itu.int/11.1002/1000/12180" TargetMode="External"/><Relationship Id="rId353" Type="http://schemas.openxmlformats.org/officeDocument/2006/relationships/hyperlink" Target="http://handle.itu.int/11.1002/1000/12098" TargetMode="External"/><Relationship Id="rId374" Type="http://schemas.openxmlformats.org/officeDocument/2006/relationships/hyperlink" Target="http://handle.itu.int/11.1002/1000/12372" TargetMode="External"/><Relationship Id="rId395" Type="http://schemas.openxmlformats.org/officeDocument/2006/relationships/hyperlink" Target="http://handle.itu.int/11.1002/1000/12554" TargetMode="External"/><Relationship Id="rId409" Type="http://schemas.openxmlformats.org/officeDocument/2006/relationships/hyperlink" Target="http://handle.itu.int/11.1002/1000/12002" TargetMode="External"/><Relationship Id="rId560" Type="http://schemas.openxmlformats.org/officeDocument/2006/relationships/hyperlink" Target="http://www.itu.int/itu-t/workprog/wp_item.aspx?isn=10050" TargetMode="External"/><Relationship Id="rId71" Type="http://schemas.openxmlformats.org/officeDocument/2006/relationships/hyperlink" Target="http://www.itu.int/net/itu-t/lists/rgmdetails.aspx?id=242&amp;Group=15" TargetMode="External"/><Relationship Id="rId92" Type="http://schemas.openxmlformats.org/officeDocument/2006/relationships/hyperlink" Target="http://www.itu.int/net/itu-t/lists/rgmdetails.aspx?id=278&amp;Group=15" TargetMode="External"/><Relationship Id="rId213" Type="http://schemas.openxmlformats.org/officeDocument/2006/relationships/hyperlink" Target="http://www.itu.int/net/itu-t/lists/rgmdetails.aspx?id=1026&amp;Group=15" TargetMode="External"/><Relationship Id="rId234" Type="http://schemas.openxmlformats.org/officeDocument/2006/relationships/hyperlink" Target="http://www.itu.int/net/itu-t/lists/rgmdetails.aspx?id=950&amp;Group=15" TargetMode="External"/><Relationship Id="rId420" Type="http://schemas.openxmlformats.org/officeDocument/2006/relationships/hyperlink" Target="http://handle.itu.int/11.1002/1000/12030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www.itu.int/net/itu-t/lists/rgmdetails.aspx?id=1136&amp;Group=15" TargetMode="External"/><Relationship Id="rId255" Type="http://schemas.openxmlformats.org/officeDocument/2006/relationships/hyperlink" Target="http://www.itu.int/net/itu-t/lists/rgmdetails.aspx?id=2337&amp;Group=15" TargetMode="External"/><Relationship Id="rId276" Type="http://schemas.openxmlformats.org/officeDocument/2006/relationships/hyperlink" Target="http://www.itu.int/net/itu-t/lists/rgmdetails.aspx?id=3532&amp;Group=15" TargetMode="External"/><Relationship Id="rId297" Type="http://schemas.openxmlformats.org/officeDocument/2006/relationships/hyperlink" Target="http://www.itu.int/net/itu-t/lists/rgmdetails.aspx?id=4610&amp;Group=15" TargetMode="External"/><Relationship Id="rId441" Type="http://schemas.openxmlformats.org/officeDocument/2006/relationships/hyperlink" Target="http://handle.itu.int/11.1002/1000/12020" TargetMode="External"/><Relationship Id="rId462" Type="http://schemas.openxmlformats.org/officeDocument/2006/relationships/hyperlink" Target="http://handle.itu.int/11.1002/1000/12014" TargetMode="External"/><Relationship Id="rId483" Type="http://schemas.openxmlformats.org/officeDocument/2006/relationships/hyperlink" Target="http://handle.itu.int/11.1002/1000/12543" TargetMode="External"/><Relationship Id="rId518" Type="http://schemas.openxmlformats.org/officeDocument/2006/relationships/hyperlink" Target="http://handle.itu.int/11.1002/1000/12085" TargetMode="External"/><Relationship Id="rId539" Type="http://schemas.openxmlformats.org/officeDocument/2006/relationships/hyperlink" Target="http://handle.itu.int/11.1002/1000/12533" TargetMode="External"/><Relationship Id="rId40" Type="http://schemas.openxmlformats.org/officeDocument/2006/relationships/hyperlink" Target="http://www.itu.int/net/itu-t/lists/rgmdetails.aspx?id=1115&amp;Group=15" TargetMode="External"/><Relationship Id="rId115" Type="http://schemas.openxmlformats.org/officeDocument/2006/relationships/hyperlink" Target="http://www.itu.int/net/itu-t/lists/rgmdetails.aspx?id=512&amp;Group=15" TargetMode="External"/><Relationship Id="rId136" Type="http://schemas.openxmlformats.org/officeDocument/2006/relationships/hyperlink" Target="http://www.itu.int/net/itu-t/lists/rgmdetails.aspx?id=554&amp;Group=15" TargetMode="External"/><Relationship Id="rId157" Type="http://schemas.openxmlformats.org/officeDocument/2006/relationships/hyperlink" Target="http://www.itu.int/net/itu-t/lists/rgmdetails.aspx?id=734&amp;Group=15" TargetMode="External"/><Relationship Id="rId178" Type="http://schemas.openxmlformats.org/officeDocument/2006/relationships/hyperlink" Target="http://www.itu.int/net/itu-t/lists/rgmdetails.aspx?id=857&amp;Group=15" TargetMode="External"/><Relationship Id="rId301" Type="http://schemas.openxmlformats.org/officeDocument/2006/relationships/hyperlink" Target="http://www.itu.int/net/itu-t/lists/rgmdetails.aspx?id=4611&amp;Group=15" TargetMode="External"/><Relationship Id="rId322" Type="http://schemas.openxmlformats.org/officeDocument/2006/relationships/hyperlink" Target="http://handle.itu.int/11.1002/1000/11983" TargetMode="External"/><Relationship Id="rId343" Type="http://schemas.openxmlformats.org/officeDocument/2006/relationships/hyperlink" Target="http://handle.itu.int/11.1002/1000/12558" TargetMode="External"/><Relationship Id="rId364" Type="http://schemas.openxmlformats.org/officeDocument/2006/relationships/hyperlink" Target="http://handle.itu.int/11.1002/1000/11888" TargetMode="External"/><Relationship Id="rId550" Type="http://schemas.openxmlformats.org/officeDocument/2006/relationships/hyperlink" Target="http://handle.itu.int/11.1002/1000/12198" TargetMode="External"/><Relationship Id="rId61" Type="http://schemas.openxmlformats.org/officeDocument/2006/relationships/hyperlink" Target="http://www.itu.int/net/itu-t/lists/rgmdetails.aspx?id=218&amp;Group=15" TargetMode="External"/><Relationship Id="rId82" Type="http://schemas.openxmlformats.org/officeDocument/2006/relationships/hyperlink" Target="http://www.itu.int/net/itu-t/lists/rgmdetails.aspx?id=270&amp;Group=15" TargetMode="External"/><Relationship Id="rId199" Type="http://schemas.openxmlformats.org/officeDocument/2006/relationships/hyperlink" Target="http://www.itu.int/net/itu-t/lists/rgmdetails.aspx?id=985&amp;Group=15" TargetMode="External"/><Relationship Id="rId203" Type="http://schemas.openxmlformats.org/officeDocument/2006/relationships/hyperlink" Target="http://www.itu.int/net/itu-t/lists/rgmdetails.aspx?id=1013&amp;Group=15" TargetMode="External"/><Relationship Id="rId385" Type="http://schemas.openxmlformats.org/officeDocument/2006/relationships/hyperlink" Target="http://handle.itu.int/11.1002/1000/11893" TargetMode="External"/><Relationship Id="rId19" Type="http://schemas.openxmlformats.org/officeDocument/2006/relationships/hyperlink" Target="http://www.itu.int/net/itu-t/lists/rgmdetails.aspx?id=1112&amp;Group=15" TargetMode="External"/><Relationship Id="rId224" Type="http://schemas.openxmlformats.org/officeDocument/2006/relationships/hyperlink" Target="http://www.itu.int/net/itu-t/lists/rgmdetails.aspx?id=1248&amp;Group=15" TargetMode="External"/><Relationship Id="rId245" Type="http://schemas.openxmlformats.org/officeDocument/2006/relationships/hyperlink" Target="http://www.itu.int/net/itu-t/lists/rgmdetails.aspx?id=1245&amp;Group=15" TargetMode="External"/><Relationship Id="rId266" Type="http://schemas.openxmlformats.org/officeDocument/2006/relationships/hyperlink" Target="http://www.itu.int/net/itu-t/lists/rgmdetails.aspx?id=2410&amp;Group=15" TargetMode="External"/><Relationship Id="rId287" Type="http://schemas.openxmlformats.org/officeDocument/2006/relationships/hyperlink" Target="http://www.itu.int/net/itu-t/lists/rgmdetails.aspx?id=3538&amp;Group=15" TargetMode="External"/><Relationship Id="rId410" Type="http://schemas.openxmlformats.org/officeDocument/2006/relationships/hyperlink" Target="http://handle.itu.int/11.1002/1000/12380" TargetMode="External"/><Relationship Id="rId431" Type="http://schemas.openxmlformats.org/officeDocument/2006/relationships/hyperlink" Target="http://handle.itu.int/11.1002/1000/12022" TargetMode="External"/><Relationship Id="rId452" Type="http://schemas.openxmlformats.org/officeDocument/2006/relationships/hyperlink" Target="http://handle.itu.int/11.1002/1000/12387" TargetMode="External"/><Relationship Id="rId473" Type="http://schemas.openxmlformats.org/officeDocument/2006/relationships/hyperlink" Target="http://handle.itu.int/11.1002/1000/12392" TargetMode="External"/><Relationship Id="rId494" Type="http://schemas.openxmlformats.org/officeDocument/2006/relationships/hyperlink" Target="http://handle.itu.int/11.1002/1000/12541" TargetMode="External"/><Relationship Id="rId508" Type="http://schemas.openxmlformats.org/officeDocument/2006/relationships/hyperlink" Target="http://handle.itu.int/11.1002/1000/12007" TargetMode="External"/><Relationship Id="rId529" Type="http://schemas.openxmlformats.org/officeDocument/2006/relationships/hyperlink" Target="http://handle.itu.int/11.1002/1000/12082" TargetMode="External"/><Relationship Id="rId30" Type="http://schemas.openxmlformats.org/officeDocument/2006/relationships/hyperlink" Target="http://www.itu.int/net/itu-t/lists/rgmdetails.aspx?id=1114&amp;Group=15" TargetMode="External"/><Relationship Id="rId105" Type="http://schemas.openxmlformats.org/officeDocument/2006/relationships/hyperlink" Target="http://www.itu.int/net/itu-t/lists/rgmdetails.aspx?id=530&amp;Group=15" TargetMode="External"/><Relationship Id="rId126" Type="http://schemas.openxmlformats.org/officeDocument/2006/relationships/hyperlink" Target="http://www.itu.int/net/itu-t/lists/rgmdetails.aspx?id=536&amp;Group=15" TargetMode="External"/><Relationship Id="rId147" Type="http://schemas.openxmlformats.org/officeDocument/2006/relationships/hyperlink" Target="http://www.itu.int/net/itu-t/lists/rgmdetails.aspx?id=742&amp;Group=15" TargetMode="External"/><Relationship Id="rId168" Type="http://schemas.openxmlformats.org/officeDocument/2006/relationships/hyperlink" Target="http://www.itu.int/net/itu-t/lists/rgmdetails.aspx?id=851&amp;Group=15" TargetMode="External"/><Relationship Id="rId312" Type="http://schemas.openxmlformats.org/officeDocument/2006/relationships/hyperlink" Target="http://handle.itu.int/11.1002/1000/12528" TargetMode="External"/><Relationship Id="rId333" Type="http://schemas.openxmlformats.org/officeDocument/2006/relationships/hyperlink" Target="http://handle.itu.int/11.1002/1000/7504" TargetMode="External"/><Relationship Id="rId354" Type="http://schemas.openxmlformats.org/officeDocument/2006/relationships/hyperlink" Target="http://handle.itu.int/11.1002/1000/12185" TargetMode="External"/><Relationship Id="rId540" Type="http://schemas.openxmlformats.org/officeDocument/2006/relationships/hyperlink" Target="http://handle.itu.int/11.1002/1000/12578" TargetMode="External"/><Relationship Id="rId51" Type="http://schemas.openxmlformats.org/officeDocument/2006/relationships/hyperlink" Target="http://www.itu.int/net/itu-t/lists/rgmdetails.aspx?id=1106&amp;Group=15" TargetMode="External"/><Relationship Id="rId72" Type="http://schemas.openxmlformats.org/officeDocument/2006/relationships/hyperlink" Target="http://www.itu.int/net/itu-t/lists/rgmdetails.aspx?id=244&amp;Group=15" TargetMode="External"/><Relationship Id="rId93" Type="http://schemas.openxmlformats.org/officeDocument/2006/relationships/hyperlink" Target="http://www.itu.int/net/itu-t/lists/rgmdetails.aspx?id=414&amp;Group=15" TargetMode="External"/><Relationship Id="rId189" Type="http://schemas.openxmlformats.org/officeDocument/2006/relationships/hyperlink" Target="http://www.itu.int/net/itu-t/lists/rgmdetails.aspx?id=869&amp;Group=15" TargetMode="External"/><Relationship Id="rId375" Type="http://schemas.openxmlformats.org/officeDocument/2006/relationships/hyperlink" Target="http://handle.itu.int/11.1002/1000/11994" TargetMode="External"/><Relationship Id="rId396" Type="http://schemas.openxmlformats.org/officeDocument/2006/relationships/hyperlink" Target="http://handle.itu.int/11.1002/1000/11999" TargetMode="External"/><Relationship Id="rId561" Type="http://schemas.openxmlformats.org/officeDocument/2006/relationships/hyperlink" Target="http://www.itu.int/itu-t/workprog/wp_item.aspx?isn=10655" TargetMode="External"/><Relationship Id="rId3" Type="http://schemas.openxmlformats.org/officeDocument/2006/relationships/styles" Target="styles.xml"/><Relationship Id="rId214" Type="http://schemas.openxmlformats.org/officeDocument/2006/relationships/hyperlink" Target="http://www.itu.int/net/itu-t/lists/rgmdetails.aspx?id=986&amp;Group=15" TargetMode="External"/><Relationship Id="rId235" Type="http://schemas.openxmlformats.org/officeDocument/2006/relationships/hyperlink" Target="http://www.itu.int/net/itu-t/lists/rgmdetails.aspx?id=1242&amp;Group=15" TargetMode="External"/><Relationship Id="rId256" Type="http://schemas.openxmlformats.org/officeDocument/2006/relationships/hyperlink" Target="http://www.itu.int/net/itu-t/lists/rgmdetails.aspx?id=2338&amp;Group=15" TargetMode="External"/><Relationship Id="rId277" Type="http://schemas.openxmlformats.org/officeDocument/2006/relationships/hyperlink" Target="http://www.itu.int/net/itu-t/lists/rgmdetails.aspx?id=3520&amp;Group=15" TargetMode="External"/><Relationship Id="rId298" Type="http://schemas.openxmlformats.org/officeDocument/2006/relationships/hyperlink" Target="http://www.itu.int/net/itu-t/lists/rgmdetails.aspx?id=3527&amp;Group=15" TargetMode="External"/><Relationship Id="rId400" Type="http://schemas.openxmlformats.org/officeDocument/2006/relationships/hyperlink" Target="http://handle.itu.int/11.1002/1000/12376" TargetMode="External"/><Relationship Id="rId421" Type="http://schemas.openxmlformats.org/officeDocument/2006/relationships/hyperlink" Target="http://handle.itu.int/11.1002/1000/12382" TargetMode="External"/><Relationship Id="rId442" Type="http://schemas.openxmlformats.org/officeDocument/2006/relationships/hyperlink" Target="http://handle.itu.int/11.1002/1000/12804" TargetMode="External"/><Relationship Id="rId463" Type="http://schemas.openxmlformats.org/officeDocument/2006/relationships/hyperlink" Target="http://handle.itu.int/11.1002/1000/12191" TargetMode="External"/><Relationship Id="rId484" Type="http://schemas.openxmlformats.org/officeDocument/2006/relationships/hyperlink" Target="http://handle.itu.int/11.1002/1000/12011" TargetMode="External"/><Relationship Id="rId519" Type="http://schemas.openxmlformats.org/officeDocument/2006/relationships/hyperlink" Target="http://handle.itu.int/11.1002/1000/12086" TargetMode="External"/><Relationship Id="rId116" Type="http://schemas.openxmlformats.org/officeDocument/2006/relationships/hyperlink" Target="http://www.itu.int/net/itu-t/lists/rgmdetails.aspx?id=538&amp;Group=15" TargetMode="External"/><Relationship Id="rId137" Type="http://schemas.openxmlformats.org/officeDocument/2006/relationships/hyperlink" Target="http://www.itu.int/net/itu-t/lists/rgmdetails.aspx?id=604&amp;Group=15" TargetMode="External"/><Relationship Id="rId158" Type="http://schemas.openxmlformats.org/officeDocument/2006/relationships/hyperlink" Target="http://www.itu.int/net/itu-t/lists/rgmdetails.aspx?id=525&amp;Group=15" TargetMode="External"/><Relationship Id="rId302" Type="http://schemas.openxmlformats.org/officeDocument/2006/relationships/hyperlink" Target="http://www.itu.int/net/itu-t/lists/rgmdetails.aspx?id=3530&amp;Group=15" TargetMode="External"/><Relationship Id="rId323" Type="http://schemas.openxmlformats.org/officeDocument/2006/relationships/hyperlink" Target="http://handle.itu.int/11.1002/1000/12366" TargetMode="External"/><Relationship Id="rId344" Type="http://schemas.openxmlformats.org/officeDocument/2006/relationships/hyperlink" Target="http://handle.itu.int/11.1002/1000/12793" TargetMode="External"/><Relationship Id="rId530" Type="http://schemas.openxmlformats.org/officeDocument/2006/relationships/hyperlink" Target="http://handle.itu.int/11.1002/1000/12402" TargetMode="External"/><Relationship Id="rId20" Type="http://schemas.openxmlformats.org/officeDocument/2006/relationships/hyperlink" Target="http://www.itu.int/net/itu-t/lists/rgmdetails.aspx?id=1102&amp;Group=15" TargetMode="External"/><Relationship Id="rId41" Type="http://schemas.openxmlformats.org/officeDocument/2006/relationships/hyperlink" Target="http://www.itu.int/net/itu-t/lists/rgmdetails.aspx?id=1126&amp;Group=15" TargetMode="External"/><Relationship Id="rId62" Type="http://schemas.openxmlformats.org/officeDocument/2006/relationships/hyperlink" Target="http://www.itu.int/net/itu-t/lists/rgmdetails.aspx?id=225&amp;Group=15" TargetMode="External"/><Relationship Id="rId83" Type="http://schemas.openxmlformats.org/officeDocument/2006/relationships/hyperlink" Target="http://www.itu.int/net/itu-t/lists/rgmdetails.aspx?id=228&amp;Group=15" TargetMode="External"/><Relationship Id="rId179" Type="http://schemas.openxmlformats.org/officeDocument/2006/relationships/hyperlink" Target="http://www.itu.int/net/itu-t/lists/rgmdetails.aspx?id=858&amp;Group=15" TargetMode="External"/><Relationship Id="rId365" Type="http://schemas.openxmlformats.org/officeDocument/2006/relationships/hyperlink" Target="http://handle.itu.int/11.1002/1000/11992" TargetMode="External"/><Relationship Id="rId386" Type="http://schemas.openxmlformats.org/officeDocument/2006/relationships/hyperlink" Target="http://handle.itu.int/11.1002/1000/11996" TargetMode="External"/><Relationship Id="rId551" Type="http://schemas.openxmlformats.org/officeDocument/2006/relationships/hyperlink" Target="http://handle.itu.int/11.1002/1000/12841" TargetMode="External"/><Relationship Id="rId190" Type="http://schemas.openxmlformats.org/officeDocument/2006/relationships/hyperlink" Target="http://www.itu.int/net/itu-t/lists/rgmdetails.aspx?id=865&amp;Group=15" TargetMode="External"/><Relationship Id="rId204" Type="http://schemas.openxmlformats.org/officeDocument/2006/relationships/hyperlink" Target="http://www.itu.int/net/itu-t/lists/rgmdetails.aspx?id=1014&amp;Group=15" TargetMode="External"/><Relationship Id="rId225" Type="http://schemas.openxmlformats.org/officeDocument/2006/relationships/hyperlink" Target="http://www.itu.int/net/itu-t/lists/rgmdetails.aspx?id=1274&amp;Group=15" TargetMode="External"/><Relationship Id="rId246" Type="http://schemas.openxmlformats.org/officeDocument/2006/relationships/hyperlink" Target="http://www.itu.int/net/itu-t/lists/rgmdetails.aspx?id=1260&amp;Group=15" TargetMode="External"/><Relationship Id="rId267" Type="http://schemas.openxmlformats.org/officeDocument/2006/relationships/hyperlink" Target="http://www.itu.int/net/itu-t/lists/rgmdetails.aspx?id=2411&amp;Group=15" TargetMode="External"/><Relationship Id="rId288" Type="http://schemas.openxmlformats.org/officeDocument/2006/relationships/hyperlink" Target="http://www.itu.int/net/itu-t/lists/rgmdetails.aspx?id=3523&amp;Group=15" TargetMode="External"/><Relationship Id="rId411" Type="http://schemas.openxmlformats.org/officeDocument/2006/relationships/hyperlink" Target="http://handle.itu.int/11.1002/1000/12003" TargetMode="External"/><Relationship Id="rId432" Type="http://schemas.openxmlformats.org/officeDocument/2006/relationships/hyperlink" Target="http://handle.itu.int/11.1002/1000/12384" TargetMode="External"/><Relationship Id="rId453" Type="http://schemas.openxmlformats.org/officeDocument/2006/relationships/hyperlink" Target="http://handle.itu.int/11.1002/1000/12016" TargetMode="External"/><Relationship Id="rId474" Type="http://schemas.openxmlformats.org/officeDocument/2006/relationships/hyperlink" Target="http://handle.itu.int/11.1002/1000/12013" TargetMode="External"/><Relationship Id="rId509" Type="http://schemas.openxmlformats.org/officeDocument/2006/relationships/hyperlink" Target="http://handle.itu.int/11.1002/1000/12006" TargetMode="External"/><Relationship Id="rId106" Type="http://schemas.openxmlformats.org/officeDocument/2006/relationships/hyperlink" Target="http://www.itu.int/net/itu-t/lists/rgmdetails.aspx?id=575&amp;Group=15" TargetMode="External"/><Relationship Id="rId127" Type="http://schemas.openxmlformats.org/officeDocument/2006/relationships/hyperlink" Target="http://www.itu.int/net/itu-t/lists/rgmdetails.aspx?id=537&amp;Group=15" TargetMode="External"/><Relationship Id="rId313" Type="http://schemas.openxmlformats.org/officeDocument/2006/relationships/hyperlink" Target="http://handle.itu.int/11.1002/1000/12360" TargetMode="External"/><Relationship Id="rId495" Type="http://schemas.openxmlformats.org/officeDocument/2006/relationships/hyperlink" Target="http://handle.itu.int/11.1002/1000/12817" TargetMode="External"/><Relationship Id="rId10" Type="http://schemas.openxmlformats.org/officeDocument/2006/relationships/hyperlink" Target="http://www.itu.int/net/itu-t/lists/rgmdetails.aspx?id=1109&amp;Group=15" TargetMode="External"/><Relationship Id="rId31" Type="http://schemas.openxmlformats.org/officeDocument/2006/relationships/hyperlink" Target="http://www.itu.int/net/itu-t/lists/rgmdetails.aspx?id=1141&amp;Group=15" TargetMode="External"/><Relationship Id="rId52" Type="http://schemas.openxmlformats.org/officeDocument/2006/relationships/hyperlink" Target="http://www.itu.int/net/itu-t/lists/rgmdetails.aspx?id=1138&amp;Group=15" TargetMode="External"/><Relationship Id="rId73" Type="http://schemas.openxmlformats.org/officeDocument/2006/relationships/hyperlink" Target="http://www.itu.int/net/itu-t/lists/rgmdetails.aspx?id=252&amp;Group=15" TargetMode="External"/><Relationship Id="rId94" Type="http://schemas.openxmlformats.org/officeDocument/2006/relationships/hyperlink" Target="http://www.itu.int/net/itu-t/lists/rgmdetails.aspx?id=268&amp;Group=15" TargetMode="External"/><Relationship Id="rId148" Type="http://schemas.openxmlformats.org/officeDocument/2006/relationships/hyperlink" Target="http://www.itu.int/net/itu-t/lists/rgmdetails.aspx?id=743&amp;Group=15" TargetMode="External"/><Relationship Id="rId169" Type="http://schemas.openxmlformats.org/officeDocument/2006/relationships/hyperlink" Target="http://www.itu.int/net/itu-t/lists/rgmdetails.aspx?id=852&amp;Group=15" TargetMode="External"/><Relationship Id="rId334" Type="http://schemas.openxmlformats.org/officeDocument/2006/relationships/hyperlink" Target="http://handle.itu.int/11.1002/1000/12560" TargetMode="External"/><Relationship Id="rId355" Type="http://schemas.openxmlformats.org/officeDocument/2006/relationships/hyperlink" Target="http://handle.itu.int/11.1002/1000/12795" TargetMode="External"/><Relationship Id="rId376" Type="http://schemas.openxmlformats.org/officeDocument/2006/relationships/hyperlink" Target="http://handle.itu.int/11.1002/1000/12093" TargetMode="External"/><Relationship Id="rId397" Type="http://schemas.openxmlformats.org/officeDocument/2006/relationships/hyperlink" Target="http://handle.itu.int/11.1002/1000/11894" TargetMode="External"/><Relationship Id="rId520" Type="http://schemas.openxmlformats.org/officeDocument/2006/relationships/hyperlink" Target="http://handle.itu.int/11.1002/1000/12401" TargetMode="External"/><Relationship Id="rId541" Type="http://schemas.openxmlformats.org/officeDocument/2006/relationships/hyperlink" Target="http://handle.itu.int/11.1002/1000/12835" TargetMode="External"/><Relationship Id="rId562" Type="http://schemas.openxmlformats.org/officeDocument/2006/relationships/hyperlink" Target="http://www.itu.int/en/ITU-T/wtsa16/Documents/CPI/ITU-T_Res2_2016-E.docx" TargetMode="External"/><Relationship Id="rId4" Type="http://schemas.openxmlformats.org/officeDocument/2006/relationships/settings" Target="settings.xml"/><Relationship Id="rId180" Type="http://schemas.openxmlformats.org/officeDocument/2006/relationships/hyperlink" Target="http://www.itu.int/net/itu-t/lists/rgmdetails.aspx?id=859&amp;Group=15" TargetMode="External"/><Relationship Id="rId215" Type="http://schemas.openxmlformats.org/officeDocument/2006/relationships/hyperlink" Target="http://www.itu.int/net/itu-t/lists/rgmdetails.aspx?id=987&amp;Group=15" TargetMode="External"/><Relationship Id="rId236" Type="http://schemas.openxmlformats.org/officeDocument/2006/relationships/hyperlink" Target="http://www.itu.int/net/itu-t/lists/rgmdetails.aspx?id=1271&amp;Group=15" TargetMode="External"/><Relationship Id="rId257" Type="http://schemas.openxmlformats.org/officeDocument/2006/relationships/hyperlink" Target="http://www.itu.int/net/itu-t/lists/rgmdetails.aspx?id=2370&amp;Group=15" TargetMode="External"/><Relationship Id="rId278" Type="http://schemas.openxmlformats.org/officeDocument/2006/relationships/hyperlink" Target="http://www.itu.int/net/itu-t/lists/rgmdetails.aspx?id=3541&amp;Group=15" TargetMode="External"/><Relationship Id="rId401" Type="http://schemas.openxmlformats.org/officeDocument/2006/relationships/hyperlink" Target="http://handle.itu.int/11.1002/1000/12091" TargetMode="External"/><Relationship Id="rId422" Type="http://schemas.openxmlformats.org/officeDocument/2006/relationships/hyperlink" Target="http://handle.itu.int/11.1002/1000/12551" TargetMode="External"/><Relationship Id="rId443" Type="http://schemas.openxmlformats.org/officeDocument/2006/relationships/hyperlink" Target="http://handle.itu.int/11.1002/1000/12019" TargetMode="External"/><Relationship Id="rId464" Type="http://schemas.openxmlformats.org/officeDocument/2006/relationships/hyperlink" Target="http://handle.itu.int/11.1002/1000/12192" TargetMode="External"/><Relationship Id="rId303" Type="http://schemas.openxmlformats.org/officeDocument/2006/relationships/hyperlink" Target="http://www.itu.int/net/itu-t/lists/rgmdetails.aspx?id=4612&amp;Group=15" TargetMode="External"/><Relationship Id="rId485" Type="http://schemas.openxmlformats.org/officeDocument/2006/relationships/hyperlink" Target="http://handle.itu.int/11.1002/1000/12396" TargetMode="External"/><Relationship Id="rId42" Type="http://schemas.openxmlformats.org/officeDocument/2006/relationships/hyperlink" Target="http://www.itu.int/net/itu-t/lists/rgmdetails.aspx?id=1127&amp;Group=15" TargetMode="External"/><Relationship Id="rId84" Type="http://schemas.openxmlformats.org/officeDocument/2006/relationships/hyperlink" Target="http://www.itu.int/net/itu-t/lists/rgmdetails.aspx?id=378&amp;Group=15" TargetMode="External"/><Relationship Id="rId138" Type="http://schemas.openxmlformats.org/officeDocument/2006/relationships/hyperlink" Target="http://www.itu.int/net/itu-t/lists/rgmdetails.aspx?id=514&amp;Group=15" TargetMode="External"/><Relationship Id="rId345" Type="http://schemas.openxmlformats.org/officeDocument/2006/relationships/hyperlink" Target="http://handle.itu.int/11.1002/1000/11990" TargetMode="External"/><Relationship Id="rId387" Type="http://schemas.openxmlformats.org/officeDocument/2006/relationships/hyperlink" Target="http://handle.itu.int/11.1002/1000/12374" TargetMode="External"/><Relationship Id="rId510" Type="http://schemas.openxmlformats.org/officeDocument/2006/relationships/hyperlink" Target="http://handle.itu.int/11.1002/1000/12399" TargetMode="External"/><Relationship Id="rId552" Type="http://schemas.openxmlformats.org/officeDocument/2006/relationships/hyperlink" Target="http://handle.itu.int/11.1002/1000/12361" TargetMode="External"/><Relationship Id="rId191" Type="http://schemas.openxmlformats.org/officeDocument/2006/relationships/hyperlink" Target="http://www.itu.int/net/itu-t/lists/rgmdetails.aspx?id=848&amp;Group=15" TargetMode="External"/><Relationship Id="rId205" Type="http://schemas.openxmlformats.org/officeDocument/2006/relationships/hyperlink" Target="http://www.itu.int/net/itu-t/lists/rgmdetails.aspx?id=956&amp;Group=15" TargetMode="External"/><Relationship Id="rId247" Type="http://schemas.openxmlformats.org/officeDocument/2006/relationships/hyperlink" Target="http://www.itu.int/net/itu-t/lists/rgmdetails.aspx?id=2335&amp;Group=15" TargetMode="External"/><Relationship Id="rId412" Type="http://schemas.openxmlformats.org/officeDocument/2006/relationships/hyperlink" Target="http://handle.itu.int/11.1002/1000/12004" TargetMode="External"/><Relationship Id="rId107" Type="http://schemas.openxmlformats.org/officeDocument/2006/relationships/hyperlink" Target="http://www.itu.int/net/itu-t/lists/rgmdetails.aspx?id=552&amp;Group=15" TargetMode="External"/><Relationship Id="rId289" Type="http://schemas.openxmlformats.org/officeDocument/2006/relationships/hyperlink" Target="http://www.itu.int/net/itu-t/lists/rgmdetails.aspx?id=3524&amp;Group=15" TargetMode="External"/><Relationship Id="rId454" Type="http://schemas.openxmlformats.org/officeDocument/2006/relationships/hyperlink" Target="http://handle.itu.int/11.1002/1000/12189" TargetMode="External"/><Relationship Id="rId496" Type="http://schemas.openxmlformats.org/officeDocument/2006/relationships/hyperlink" Target="http://handle.itu.int/11.1002/1000/12009" TargetMode="External"/><Relationship Id="rId11" Type="http://schemas.openxmlformats.org/officeDocument/2006/relationships/hyperlink" Target="http://www.itu.int/net/itu-t/lists/rgmdetails.aspx?id=1099&amp;Group=15" TargetMode="External"/><Relationship Id="rId53" Type="http://schemas.openxmlformats.org/officeDocument/2006/relationships/hyperlink" Target="http://www.itu.int/net/itu-t/lists/rgmdetails.aspx?id=1119&amp;Group=15" TargetMode="External"/><Relationship Id="rId149" Type="http://schemas.openxmlformats.org/officeDocument/2006/relationships/hyperlink" Target="http://www.itu.int/net/itu-t/lists/rgmdetails.aspx?id=539&amp;Group=15" TargetMode="External"/><Relationship Id="rId314" Type="http://schemas.openxmlformats.org/officeDocument/2006/relationships/hyperlink" Target="http://handle.itu.int/11.1002/1000/12362" TargetMode="External"/><Relationship Id="rId356" Type="http://schemas.openxmlformats.org/officeDocument/2006/relationships/hyperlink" Target="http://handle.itu.int/11.1002/1000/12561" TargetMode="External"/><Relationship Id="rId398" Type="http://schemas.openxmlformats.org/officeDocument/2006/relationships/hyperlink" Target="http://handle.itu.int/11.1002/1000/12092" TargetMode="External"/><Relationship Id="rId521" Type="http://schemas.openxmlformats.org/officeDocument/2006/relationships/hyperlink" Target="http://handle.itu.int/11.1002/1000/12535" TargetMode="External"/><Relationship Id="rId563" Type="http://schemas.openxmlformats.org/officeDocument/2006/relationships/header" Target="header1.xml"/><Relationship Id="rId95" Type="http://schemas.openxmlformats.org/officeDocument/2006/relationships/hyperlink" Target="http://www.itu.int/net/itu-t/lists/rgmdetails.aspx?id=424&amp;Group=15" TargetMode="External"/><Relationship Id="rId160" Type="http://schemas.openxmlformats.org/officeDocument/2006/relationships/hyperlink" Target="http://www.itu.int/net/itu-t/lists/rgmdetails.aspx?id=785&amp;Group=15" TargetMode="External"/><Relationship Id="rId216" Type="http://schemas.openxmlformats.org/officeDocument/2006/relationships/hyperlink" Target="http://www.itu.int/net/itu-t/lists/rgmdetails.aspx?id=1029&amp;Group=15" TargetMode="External"/><Relationship Id="rId423" Type="http://schemas.openxmlformats.org/officeDocument/2006/relationships/hyperlink" Target="http://handle.itu.int/11.1002/1000/12031" TargetMode="External"/><Relationship Id="rId258" Type="http://schemas.openxmlformats.org/officeDocument/2006/relationships/hyperlink" Target="http://www.itu.int/net/itu-t/lists/rgmdetails.aspx?id=951&amp;Group=15" TargetMode="External"/><Relationship Id="rId465" Type="http://schemas.openxmlformats.org/officeDocument/2006/relationships/hyperlink" Target="http://handle.itu.int/11.1002/1000/12390" TargetMode="External"/><Relationship Id="rId22" Type="http://schemas.openxmlformats.org/officeDocument/2006/relationships/hyperlink" Target="http://www.itu.int/net/itu-t/lists/rgmdetails.aspx?id=1122&amp;Group=15" TargetMode="External"/><Relationship Id="rId64" Type="http://schemas.openxmlformats.org/officeDocument/2006/relationships/hyperlink" Target="http://www.itu.int/net/itu-t/lists/rgmdetails.aspx?id=214&amp;Group=15" TargetMode="External"/><Relationship Id="rId118" Type="http://schemas.openxmlformats.org/officeDocument/2006/relationships/hyperlink" Target="http://www.itu.int/net/itu-t/lists/rgmdetails.aspx?id=516&amp;Group=15" TargetMode="External"/><Relationship Id="rId325" Type="http://schemas.openxmlformats.org/officeDocument/2006/relationships/hyperlink" Target="http://handle.itu.int/11.1002/1000/12179" TargetMode="External"/><Relationship Id="rId367" Type="http://schemas.openxmlformats.org/officeDocument/2006/relationships/hyperlink" Target="http://handle.itu.int/11.1002/1000/12371" TargetMode="External"/><Relationship Id="rId532" Type="http://schemas.openxmlformats.org/officeDocument/2006/relationships/hyperlink" Target="http://handle.itu.int/11.1002/1000/12579" TargetMode="External"/><Relationship Id="rId171" Type="http://schemas.openxmlformats.org/officeDocument/2006/relationships/hyperlink" Target="http://www.itu.int/net/itu-t/lists/rgmdetails.aspx?id=854&amp;Group=15" TargetMode="External"/><Relationship Id="rId227" Type="http://schemas.openxmlformats.org/officeDocument/2006/relationships/hyperlink" Target="http://www.itu.int/net/itu-t/lists/rgmdetails.aspx?id=1249&amp;Group=15" TargetMode="External"/><Relationship Id="rId269" Type="http://schemas.openxmlformats.org/officeDocument/2006/relationships/hyperlink" Target="http://www.itu.int/net/itu-t/lists/rgmdetails.aspx?id=2412&amp;Group=15" TargetMode="External"/><Relationship Id="rId434" Type="http://schemas.openxmlformats.org/officeDocument/2006/relationships/hyperlink" Target="http://handle.itu.int/11.1002/1000/12385" TargetMode="External"/><Relationship Id="rId476" Type="http://schemas.openxmlformats.org/officeDocument/2006/relationships/hyperlink" Target="http://handle.itu.int/11.1002/1000/12813" TargetMode="External"/><Relationship Id="rId33" Type="http://schemas.openxmlformats.org/officeDocument/2006/relationships/hyperlink" Target="http://www.itu.int/net/itu-t/lists/rgmdetails.aspx?id=1103&amp;Group=15" TargetMode="External"/><Relationship Id="rId129" Type="http://schemas.openxmlformats.org/officeDocument/2006/relationships/hyperlink" Target="http://www.itu.int/net/itu-t/lists/rgmdetails.aspx?id=222&amp;Group=15" TargetMode="External"/><Relationship Id="rId280" Type="http://schemas.openxmlformats.org/officeDocument/2006/relationships/hyperlink" Target="http://www.itu.int/net/itu-t/lists/rgmdetails.aspx?id=3521&amp;Group=15" TargetMode="External"/><Relationship Id="rId336" Type="http://schemas.openxmlformats.org/officeDocument/2006/relationships/hyperlink" Target="http://handle.itu.int/11.1002/1000/11986" TargetMode="External"/><Relationship Id="rId501" Type="http://schemas.openxmlformats.org/officeDocument/2006/relationships/hyperlink" Target="http://handle.itu.int/11.1002/1000/12089" TargetMode="External"/><Relationship Id="rId543" Type="http://schemas.openxmlformats.org/officeDocument/2006/relationships/hyperlink" Target="http://handle.itu.int/11.1002/1000/12414" TargetMode="External"/><Relationship Id="rId75" Type="http://schemas.openxmlformats.org/officeDocument/2006/relationships/hyperlink" Target="http://www.itu.int/net/itu-t/lists/rgmdetails.aspx?id=219&amp;Group=15" TargetMode="External"/><Relationship Id="rId140" Type="http://schemas.openxmlformats.org/officeDocument/2006/relationships/hyperlink" Target="http://www.itu.int/net/itu-t/lists/rgmdetails.aspx?id=692&amp;Group=15" TargetMode="External"/><Relationship Id="rId182" Type="http://schemas.openxmlformats.org/officeDocument/2006/relationships/hyperlink" Target="http://www.itu.int/net/itu-t/lists/rgmdetails.aspx?id=840&amp;Group=15" TargetMode="External"/><Relationship Id="rId378" Type="http://schemas.openxmlformats.org/officeDocument/2006/relationships/hyperlink" Target="http://handle.itu.int/11.1002/1000/12373" TargetMode="External"/><Relationship Id="rId403" Type="http://schemas.openxmlformats.org/officeDocument/2006/relationships/hyperlink" Target="http://handle.itu.int/11.1002/1000/12567" TargetMode="External"/><Relationship Id="rId6" Type="http://schemas.openxmlformats.org/officeDocument/2006/relationships/footnotes" Target="footnotes.xml"/><Relationship Id="rId238" Type="http://schemas.openxmlformats.org/officeDocument/2006/relationships/hyperlink" Target="http://www.itu.int/net/itu-t/lists/rgmdetails.aspx?id=1267&amp;Group=15" TargetMode="External"/><Relationship Id="rId445" Type="http://schemas.openxmlformats.org/officeDocument/2006/relationships/hyperlink" Target="http://handle.itu.int/11.1002/1000/12018" TargetMode="External"/><Relationship Id="rId487" Type="http://schemas.openxmlformats.org/officeDocument/2006/relationships/hyperlink" Target="http://handle.itu.int/11.1002/1000/12815" TargetMode="External"/><Relationship Id="rId291" Type="http://schemas.openxmlformats.org/officeDocument/2006/relationships/hyperlink" Target="http://www.itu.int/net/itu-t/lists/rgmdetails.aspx?id=3543&amp;Group=15" TargetMode="External"/><Relationship Id="rId305" Type="http://schemas.openxmlformats.org/officeDocument/2006/relationships/hyperlink" Target="http://www.itu.int/net/itu-t/lists/rgmdetails.aspx?id=4614&amp;Group=15" TargetMode="External"/><Relationship Id="rId347" Type="http://schemas.openxmlformats.org/officeDocument/2006/relationships/hyperlink" Target="http://handle.itu.int/11.1002/1000/12369" TargetMode="External"/><Relationship Id="rId512" Type="http://schemas.openxmlformats.org/officeDocument/2006/relationships/hyperlink" Target="http://handle.itu.int/11.1002/1000/12400" TargetMode="External"/><Relationship Id="rId44" Type="http://schemas.openxmlformats.org/officeDocument/2006/relationships/hyperlink" Target="http://www.itu.int/net/itu-t/lists/rgmdetails.aspx?id=1146&amp;Group=15" TargetMode="External"/><Relationship Id="rId86" Type="http://schemas.openxmlformats.org/officeDocument/2006/relationships/hyperlink" Target="http://www.itu.int/net/itu-t/lists/rgmdetails.aspx?id=224&amp;Group=15" TargetMode="External"/><Relationship Id="rId151" Type="http://schemas.openxmlformats.org/officeDocument/2006/relationships/hyperlink" Target="http://www.itu.int/net/itu-t/lists/rgmdetails.aspx?id=524&amp;Group=15" TargetMode="External"/><Relationship Id="rId389" Type="http://schemas.openxmlformats.org/officeDocument/2006/relationships/hyperlink" Target="http://handle.itu.int/11.1002/1000/12798" TargetMode="External"/><Relationship Id="rId554" Type="http://schemas.openxmlformats.org/officeDocument/2006/relationships/hyperlink" Target="http://handle.itu.int/11.1002/1000/12575" TargetMode="External"/><Relationship Id="rId193" Type="http://schemas.openxmlformats.org/officeDocument/2006/relationships/hyperlink" Target="http://www.itu.int/net/itu-t/lists/rgmdetails.aspx?id=954&amp;Group=15" TargetMode="External"/><Relationship Id="rId207" Type="http://schemas.openxmlformats.org/officeDocument/2006/relationships/hyperlink" Target="http://www.itu.int/net/itu-t/lists/rgmdetails.aspx?id=870&amp;Group=15" TargetMode="External"/><Relationship Id="rId249" Type="http://schemas.openxmlformats.org/officeDocument/2006/relationships/hyperlink" Target="http://www.itu.int/net/itu-t/lists/rgmdetails.aspx?id=1246&amp;Group=15" TargetMode="External"/><Relationship Id="rId414" Type="http://schemas.openxmlformats.org/officeDocument/2006/relationships/hyperlink" Target="http://handle.itu.int/11.1002/1000/12027" TargetMode="External"/><Relationship Id="rId456" Type="http://schemas.openxmlformats.org/officeDocument/2006/relationships/hyperlink" Target="http://handle.itu.int/11.1002/1000/12808" TargetMode="External"/><Relationship Id="rId498" Type="http://schemas.openxmlformats.org/officeDocument/2006/relationships/hyperlink" Target="http://handle.itu.int/11.1002/1000/12540" TargetMode="External"/><Relationship Id="rId13" Type="http://schemas.openxmlformats.org/officeDocument/2006/relationships/hyperlink" Target="http://www.itu.int/net/itu-t/lists/rgmdetails.aspx?id=1110&amp;Group=15" TargetMode="External"/><Relationship Id="rId109" Type="http://schemas.openxmlformats.org/officeDocument/2006/relationships/hyperlink" Target="http://www.itu.int/net/itu-t/lists/rgmdetails.aspx?id=531&amp;Group=15" TargetMode="External"/><Relationship Id="rId260" Type="http://schemas.openxmlformats.org/officeDocument/2006/relationships/hyperlink" Target="http://www.itu.int/net/itu-t/lists/rgmdetails.aspx?id=2339&amp;Group=15" TargetMode="External"/><Relationship Id="rId316" Type="http://schemas.openxmlformats.org/officeDocument/2006/relationships/hyperlink" Target="http://handle.itu.int/11.1002/1000/12788" TargetMode="External"/><Relationship Id="rId523" Type="http://schemas.openxmlformats.org/officeDocument/2006/relationships/hyperlink" Target="http://handle.itu.int/11.1002/1000/12822" TargetMode="External"/><Relationship Id="rId55" Type="http://schemas.openxmlformats.org/officeDocument/2006/relationships/hyperlink" Target="http://www.itu.int/net/itu-t/lists/rgmdetails.aspx?id=1120&amp;Group=15" TargetMode="External"/><Relationship Id="rId97" Type="http://schemas.openxmlformats.org/officeDocument/2006/relationships/hyperlink" Target="http://www.itu.int/net/itu-t/lists/rgmdetails.aspx?id=417&amp;Group=15" TargetMode="External"/><Relationship Id="rId120" Type="http://schemas.openxmlformats.org/officeDocument/2006/relationships/hyperlink" Target="http://www.itu.int/net/itu-t/lists/rgmdetails.aspx?id=518&amp;Group=15" TargetMode="External"/><Relationship Id="rId358" Type="http://schemas.openxmlformats.org/officeDocument/2006/relationships/hyperlink" Target="http://handle.itu.int/11.1002/1000/12557" TargetMode="External"/><Relationship Id="rId565" Type="http://schemas.openxmlformats.org/officeDocument/2006/relationships/footer" Target="footer2.xml"/><Relationship Id="rId162" Type="http://schemas.openxmlformats.org/officeDocument/2006/relationships/hyperlink" Target="http://www.itu.int/net/itu-t/lists/rgmdetails.aspx?id=780&amp;Group=15" TargetMode="External"/><Relationship Id="rId218" Type="http://schemas.openxmlformats.org/officeDocument/2006/relationships/hyperlink" Target="http://www.itu.int/net/itu-t/lists/rgmdetails.aspx?id=1028&amp;Group=15" TargetMode="External"/><Relationship Id="rId425" Type="http://schemas.openxmlformats.org/officeDocument/2006/relationships/hyperlink" Target="http://handle.itu.int/11.1002/1000/12025" TargetMode="External"/><Relationship Id="rId467" Type="http://schemas.openxmlformats.org/officeDocument/2006/relationships/hyperlink" Target="http://handle.itu.int/11.1002/1000/12193" TargetMode="External"/><Relationship Id="rId271" Type="http://schemas.openxmlformats.org/officeDocument/2006/relationships/hyperlink" Target="http://www.itu.int/net/itu-t/lists/rgmdetails.aspx?id=2406&amp;Group=15" TargetMode="External"/><Relationship Id="rId24" Type="http://schemas.openxmlformats.org/officeDocument/2006/relationships/hyperlink" Target="http://www.itu.int/net/itu-t/lists/rgmdetails.aspx?id=1143&amp;Group=15" TargetMode="External"/><Relationship Id="rId66" Type="http://schemas.openxmlformats.org/officeDocument/2006/relationships/hyperlink" Target="http://www.itu.int/net/itu-t/lists/rgmdetails.aspx?id=241&amp;Group=15" TargetMode="External"/><Relationship Id="rId131" Type="http://schemas.openxmlformats.org/officeDocument/2006/relationships/hyperlink" Target="http://www.itu.int/net/itu-t/lists/rgmdetails.aspx?id=549&amp;Group=15" TargetMode="External"/><Relationship Id="rId327" Type="http://schemas.openxmlformats.org/officeDocument/2006/relationships/hyperlink" Target="http://handle.itu.int/11.1002/1000/12529" TargetMode="External"/><Relationship Id="rId369" Type="http://schemas.openxmlformats.org/officeDocument/2006/relationships/hyperlink" Target="http://handle.itu.int/11.1002/1000/12563" TargetMode="External"/><Relationship Id="rId534" Type="http://schemas.openxmlformats.org/officeDocument/2006/relationships/hyperlink" Target="http://handle.itu.int/11.1002/1000/12548" TargetMode="External"/><Relationship Id="rId173" Type="http://schemas.openxmlformats.org/officeDocument/2006/relationships/hyperlink" Target="http://www.itu.int/net/itu-t/lists/rgmdetails.aspx?id=842&amp;Group=15" TargetMode="External"/><Relationship Id="rId229" Type="http://schemas.openxmlformats.org/officeDocument/2006/relationships/hyperlink" Target="http://www.itu.int/net/itu-t/lists/rgmdetails.aspx?id=1272&amp;Group=15" TargetMode="External"/><Relationship Id="rId380" Type="http://schemas.openxmlformats.org/officeDocument/2006/relationships/hyperlink" Target="http://handle.itu.int/11.1002/1000/12797" TargetMode="External"/><Relationship Id="rId436" Type="http://schemas.openxmlformats.org/officeDocument/2006/relationships/hyperlink" Target="http://handle.itu.int/11.1002/1000/12032" TargetMode="External"/><Relationship Id="rId240" Type="http://schemas.openxmlformats.org/officeDocument/2006/relationships/hyperlink" Target="http://www.itu.int/net/itu-t/lists/rgmdetails.aspx?id=1258&amp;Group=15" TargetMode="External"/><Relationship Id="rId478" Type="http://schemas.openxmlformats.org/officeDocument/2006/relationships/hyperlink" Target="http://handle.itu.int/11.1002/1000/12195" TargetMode="External"/><Relationship Id="rId35" Type="http://schemas.openxmlformats.org/officeDocument/2006/relationships/hyperlink" Target="http://www.itu.int/net/itu-t/lists/rgmdetails.aspx?id=1137&amp;Group=15" TargetMode="External"/><Relationship Id="rId77" Type="http://schemas.openxmlformats.org/officeDocument/2006/relationships/hyperlink" Target="http://www.itu.int/net/itu-t/lists/rgmdetails.aspx?id=238&amp;Group=15" TargetMode="External"/><Relationship Id="rId100" Type="http://schemas.openxmlformats.org/officeDocument/2006/relationships/hyperlink" Target="http://www.itu.int/net/itu-t/lists/rgmdetails.aspx?id=527&amp;Group=15" TargetMode="External"/><Relationship Id="rId282" Type="http://schemas.openxmlformats.org/officeDocument/2006/relationships/hyperlink" Target="http://www.itu.int/net/itu-t/lists/rgmdetails.aspx?id=3522&amp;Group=15" TargetMode="External"/><Relationship Id="rId338" Type="http://schemas.openxmlformats.org/officeDocument/2006/relationships/hyperlink" Target="http://handle.itu.int/11.1002/1000/12368" TargetMode="External"/><Relationship Id="rId503" Type="http://schemas.openxmlformats.org/officeDocument/2006/relationships/hyperlink" Target="http://handle.itu.int/11.1002/1000/12008" TargetMode="External"/><Relationship Id="rId545" Type="http://schemas.openxmlformats.org/officeDocument/2006/relationships/hyperlink" Target="http://handle.itu.int/11.1002/1000/12836" TargetMode="External"/><Relationship Id="rId8" Type="http://schemas.openxmlformats.org/officeDocument/2006/relationships/image" Target="media/image1.png"/><Relationship Id="rId142" Type="http://schemas.openxmlformats.org/officeDocument/2006/relationships/hyperlink" Target="http://www.itu.int/net/itu-t/lists/rgmdetails.aspx?id=605&amp;Group=15" TargetMode="External"/><Relationship Id="rId184" Type="http://schemas.openxmlformats.org/officeDocument/2006/relationships/hyperlink" Target="http://www.itu.int/net/itu-t/lists/rgmdetails.aspx?id=867&amp;Group=15" TargetMode="External"/><Relationship Id="rId391" Type="http://schemas.openxmlformats.org/officeDocument/2006/relationships/hyperlink" Target="http://handle.itu.int/11.1002/1000/12555" TargetMode="External"/><Relationship Id="rId405" Type="http://schemas.openxmlformats.org/officeDocument/2006/relationships/hyperlink" Target="http://handle.itu.int/11.1002/1000/12553" TargetMode="External"/><Relationship Id="rId447" Type="http://schemas.openxmlformats.org/officeDocument/2006/relationships/hyperlink" Target="http://handle.itu.int/11.1002/1000/12188" TargetMode="External"/><Relationship Id="rId251" Type="http://schemas.openxmlformats.org/officeDocument/2006/relationships/hyperlink" Target="http://www.itu.int/net/itu-t/lists/rgmdetails.aspx?id=1261&amp;Group=15" TargetMode="External"/><Relationship Id="rId489" Type="http://schemas.openxmlformats.org/officeDocument/2006/relationships/hyperlink" Target="http://handle.itu.int/11.1002/1000/12397" TargetMode="External"/><Relationship Id="rId46" Type="http://schemas.openxmlformats.org/officeDocument/2006/relationships/hyperlink" Target="http://www.itu.int/net/itu-t/lists/rgmdetails.aspx?id=1144&amp;Group=15" TargetMode="External"/><Relationship Id="rId293" Type="http://schemas.openxmlformats.org/officeDocument/2006/relationships/hyperlink" Target="http://www.itu.int/net/itu-t/lists/rgmdetails.aspx?id=3562&amp;Group=15" TargetMode="External"/><Relationship Id="rId307" Type="http://schemas.openxmlformats.org/officeDocument/2006/relationships/hyperlink" Target="http://www.itu.int/net/itu-t/lists/rgmdetails.aspx?id=3516&amp;Group=15" TargetMode="External"/><Relationship Id="rId349" Type="http://schemas.openxmlformats.org/officeDocument/2006/relationships/hyperlink" Target="http://handle.itu.int/11.1002/1000/12099" TargetMode="External"/><Relationship Id="rId514" Type="http://schemas.openxmlformats.org/officeDocument/2006/relationships/hyperlink" Target="http://handle.itu.int/11.1002/1000/12537" TargetMode="External"/><Relationship Id="rId556" Type="http://schemas.openxmlformats.org/officeDocument/2006/relationships/hyperlink" Target="http://handle.itu.int/11.1002/1000/12838" TargetMode="External"/><Relationship Id="rId88" Type="http://schemas.openxmlformats.org/officeDocument/2006/relationships/hyperlink" Target="http://www.itu.int/md/T13-SG15-140324-TD-WP1-0311" TargetMode="External"/><Relationship Id="rId111" Type="http://schemas.openxmlformats.org/officeDocument/2006/relationships/hyperlink" Target="http://www.itu.int/net/itu-t/lists/rgmdetails.aspx?id=533&amp;Group=15" TargetMode="External"/><Relationship Id="rId153" Type="http://schemas.openxmlformats.org/officeDocument/2006/relationships/hyperlink" Target="http://www.itu.int/net/itu-t/lists/rgmdetails.aspx?id=733&amp;Group=15" TargetMode="External"/><Relationship Id="rId195" Type="http://schemas.openxmlformats.org/officeDocument/2006/relationships/hyperlink" Target="http://www.itu.int/net/itu-t/lists/rgmdetails.aspx?id=977&amp;Group=15" TargetMode="External"/><Relationship Id="rId209" Type="http://schemas.openxmlformats.org/officeDocument/2006/relationships/hyperlink" Target="http://www.itu.int/net/itu-t/lists/rgmdetails.aspx?id=872&amp;Group=15" TargetMode="External"/><Relationship Id="rId360" Type="http://schemas.openxmlformats.org/officeDocument/2006/relationships/hyperlink" Target="http://handle.itu.int/11.1002/1000/12556" TargetMode="External"/><Relationship Id="rId416" Type="http://schemas.openxmlformats.org/officeDocument/2006/relationships/hyperlink" Target="http://handle.itu.int/11.1002/1000/11812" TargetMode="External"/><Relationship Id="rId220" Type="http://schemas.openxmlformats.org/officeDocument/2006/relationships/hyperlink" Target="http://www.itu.int/net/itu-t/lists/rgmdetails.aspx?id=1061&amp;Group=15" TargetMode="External"/><Relationship Id="rId458" Type="http://schemas.openxmlformats.org/officeDocument/2006/relationships/hyperlink" Target="http://handle.itu.int/11.1002/1000/12388" TargetMode="External"/><Relationship Id="rId15" Type="http://schemas.openxmlformats.org/officeDocument/2006/relationships/hyperlink" Target="http://www.itu.int/net/itu-t/lists/rgmdetails.aspx?id=1124&amp;Group=15" TargetMode="External"/><Relationship Id="rId57" Type="http://schemas.openxmlformats.org/officeDocument/2006/relationships/hyperlink" Target="http://www.itu.int/net/itu-t/lists/rgmdetails.aspx?id=1108&amp;Group=15" TargetMode="External"/><Relationship Id="rId262" Type="http://schemas.openxmlformats.org/officeDocument/2006/relationships/hyperlink" Target="http://www.itu.int/net/itu-t/lists/rgmdetails.aspx?id=1265&amp;Group=15" TargetMode="External"/><Relationship Id="rId318" Type="http://schemas.openxmlformats.org/officeDocument/2006/relationships/hyperlink" Target="http://handle.itu.int/11.1002/1000/11982" TargetMode="External"/><Relationship Id="rId525" Type="http://schemas.openxmlformats.org/officeDocument/2006/relationships/hyperlink" Target="http://handle.itu.int/11.1002/1000/12005" TargetMode="External"/><Relationship Id="rId567" Type="http://schemas.microsoft.com/office/2011/relationships/people" Target="people.xml"/><Relationship Id="rId99" Type="http://schemas.openxmlformats.org/officeDocument/2006/relationships/hyperlink" Target="http://www.itu.int/net/itu-t/lists/rgmdetails.aspx?id=526&amp;Group=15" TargetMode="External"/><Relationship Id="rId122" Type="http://schemas.openxmlformats.org/officeDocument/2006/relationships/hyperlink" Target="http://www.itu.int/net/itu-t/lists/rgmdetails.aspx?id=617&amp;Group=15" TargetMode="External"/><Relationship Id="rId164" Type="http://schemas.openxmlformats.org/officeDocument/2006/relationships/hyperlink" Target="http://www.itu.int/net/itu-t/lists/rgmdetails.aspx?id=786&amp;Group=15" TargetMode="External"/><Relationship Id="rId371" Type="http://schemas.openxmlformats.org/officeDocument/2006/relationships/hyperlink" Target="http://handle.itu.int/11.1002/1000/11889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steve.trowbridge@nokia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ARA\Arabic%20Templates\Arabic%20Templates%202016\ITU-T%20-%20(TSB)\PA_WTSA16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6C78F0AF3A94AFE85B7C855F2CC57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AD210C-C099-4A44-8FBC-2C44F2B3CAA9}"/>
      </w:docPartPr>
      <w:docPartBody>
        <w:p w:rsidR="00E70D09" w:rsidRDefault="00E70D09" w:rsidP="00E70D09">
          <w:pPr>
            <w:pStyle w:val="D6C78F0AF3A94AFE85B7C855F2CC578F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erdana Bol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D09"/>
    <w:rsid w:val="00E70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70D09"/>
    <w:rPr>
      <w:color w:val="808080"/>
    </w:rPr>
  </w:style>
  <w:style w:type="paragraph" w:customStyle="1" w:styleId="D6C78F0AF3A94AFE85B7C855F2CC578F">
    <w:name w:val="D6C78F0AF3A94AFE85B7C855F2CC578F"/>
    <w:rsid w:val="00E70D0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D035D3-788B-47DD-BA1A-530AA2CC75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PA_WTSA16.dotx</Template>
  <TotalTime>75</TotalTime>
  <Pages>42</Pages>
  <Words>18062</Words>
  <Characters>102955</Characters>
  <Application>Microsoft Office Word</Application>
  <DocSecurity>0</DocSecurity>
  <Lines>857</Lines>
  <Paragraphs>241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120776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Tahawi, Mohamad</dc:creator>
  <cp:keywords/>
  <dc:description/>
  <cp:lastModifiedBy>Clark, Robert</cp:lastModifiedBy>
  <cp:revision>57</cp:revision>
  <dcterms:created xsi:type="dcterms:W3CDTF">2016-08-30T07:01:00Z</dcterms:created>
  <dcterms:modified xsi:type="dcterms:W3CDTF">2016-08-31T13:17:00Z</dcterms:modified>
</cp:coreProperties>
</file>