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F14942" w14:paraId="3C0ADB4B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5D91C3A1" w14:textId="77777777" w:rsidR="00A27A55" w:rsidRPr="00F14942" w:rsidRDefault="003B04FF" w:rsidP="000D42F6">
            <w:pPr>
              <w:spacing w:before="0"/>
              <w:rPr>
                <w:lang w:val="ru-RU"/>
              </w:rPr>
            </w:pPr>
            <w:r w:rsidRPr="00F14942">
              <w:rPr>
                <w:noProof/>
                <w:lang w:val="ru-RU"/>
              </w:rPr>
              <w:drawing>
                <wp:inline distT="0" distB="0" distL="0" distR="0" wp14:anchorId="5D390DF6" wp14:editId="70D976A6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F14942" w14:paraId="131EEF4A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078BA3FE" w14:textId="77777777" w:rsidR="00B1156A" w:rsidRPr="00F14942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F14942" w14:paraId="1D523254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24CE9D36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2571E45B" w14:textId="77777777" w:rsidR="00F96AB4" w:rsidRPr="00F14942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F14942" w14:paraId="6BEEAD70" w14:textId="77777777" w:rsidTr="0087080B">
        <w:trPr>
          <w:cantSplit/>
          <w:jc w:val="center"/>
        </w:trPr>
        <w:tc>
          <w:tcPr>
            <w:tcW w:w="7229" w:type="dxa"/>
          </w:tcPr>
          <w:p w14:paraId="75618DFD" w14:textId="77777777" w:rsidR="00F96AB4" w:rsidRPr="00F14942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3A911C12" w14:textId="32B812E5" w:rsidR="00F96AB4" w:rsidRPr="00F14942" w:rsidRDefault="008048D3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  <w:r w:rsidRPr="00F14942">
              <w:rPr>
                <w:rFonts w:cstheme="minorHAnsi"/>
                <w:b/>
                <w:bCs/>
                <w:szCs w:val="28"/>
                <w:lang w:val="ru-RU"/>
              </w:rPr>
              <w:t xml:space="preserve">Документ </w:t>
            </w:r>
            <w:r w:rsidR="00A903C6" w:rsidRPr="00F14942">
              <w:rPr>
                <w:rFonts w:cstheme="minorHAnsi"/>
                <w:b/>
                <w:bCs/>
                <w:szCs w:val="28"/>
                <w:lang w:val="ru-RU"/>
              </w:rPr>
              <w:t>WTPF-26/</w:t>
            </w:r>
            <w:r w:rsidR="00F14942" w:rsidRPr="00F14942">
              <w:rPr>
                <w:rFonts w:cstheme="minorHAnsi"/>
                <w:b/>
                <w:bCs/>
                <w:szCs w:val="28"/>
                <w:lang w:val="ru-RU"/>
              </w:rPr>
              <w:t>1</w:t>
            </w:r>
            <w:r w:rsidRPr="00F14942">
              <w:rPr>
                <w:rFonts w:cstheme="minorHAnsi"/>
                <w:b/>
                <w:bCs/>
                <w:szCs w:val="28"/>
                <w:lang w:val="ru-RU"/>
              </w:rPr>
              <w:t>-R</w:t>
            </w:r>
          </w:p>
        </w:tc>
      </w:tr>
      <w:tr w:rsidR="00F96AB4" w:rsidRPr="00F14942" w14:paraId="144FDFE5" w14:textId="77777777" w:rsidTr="0087080B">
        <w:trPr>
          <w:cantSplit/>
          <w:jc w:val="center"/>
        </w:trPr>
        <w:tc>
          <w:tcPr>
            <w:tcW w:w="7229" w:type="dxa"/>
          </w:tcPr>
          <w:p w14:paraId="3E8085CB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639989FF" w14:textId="3045FA27" w:rsidR="00F96AB4" w:rsidRPr="00F14942" w:rsidRDefault="00F14942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F14942">
              <w:rPr>
                <w:rFonts w:cstheme="minorHAnsi"/>
                <w:b/>
                <w:bCs/>
                <w:szCs w:val="28"/>
                <w:lang w:val="ru-RU"/>
              </w:rPr>
              <w:t>11 августа 2026</w:t>
            </w:r>
            <w:r w:rsidR="00F96AB4" w:rsidRPr="00F14942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F14942" w14:paraId="1081432C" w14:textId="77777777" w:rsidTr="0087080B">
        <w:trPr>
          <w:cantSplit/>
          <w:jc w:val="center"/>
        </w:trPr>
        <w:tc>
          <w:tcPr>
            <w:tcW w:w="7229" w:type="dxa"/>
          </w:tcPr>
          <w:p w14:paraId="574D0904" w14:textId="77777777" w:rsidR="00F96AB4" w:rsidRPr="00F14942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415FBA77" w14:textId="77777777" w:rsidR="00F96AB4" w:rsidRPr="00F14942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F14942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F14942" w14:paraId="2E7C82F2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9FA9D97" w14:textId="77777777" w:rsidR="00F96AB4" w:rsidRPr="00F14942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  <w:tr w:rsidR="00F96AB4" w:rsidRPr="00F14942" w14:paraId="2FE03ABA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79B856A0" w14:textId="497D865A" w:rsidR="00F96AB4" w:rsidRPr="00F14942" w:rsidRDefault="00F14942" w:rsidP="004805DE">
            <w:pPr>
              <w:pStyle w:val="Source"/>
              <w:rPr>
                <w:lang w:val="ru-RU"/>
              </w:rPr>
            </w:pPr>
            <w:bookmarkStart w:id="2" w:name="dsource" w:colFirst="0" w:colLast="0"/>
            <w:r w:rsidRPr="00F14942">
              <w:rPr>
                <w:lang w:val="ru-RU"/>
              </w:rPr>
              <w:t>Записка Генерального секретаря</w:t>
            </w:r>
          </w:p>
        </w:tc>
      </w:tr>
      <w:tr w:rsidR="00F96AB4" w:rsidRPr="00F14942" w14:paraId="69F2E732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839BC20" w14:textId="69358FF5" w:rsidR="00F96AB4" w:rsidRPr="00F14942" w:rsidRDefault="00F14942" w:rsidP="004805DE">
            <w:pPr>
              <w:pStyle w:val="Title1"/>
              <w:rPr>
                <w:lang w:val="ru-RU"/>
              </w:rPr>
            </w:pPr>
            <w:bookmarkStart w:id="3" w:name="dtitle1" w:colFirst="0" w:colLast="0"/>
            <w:bookmarkEnd w:id="2"/>
            <w:r w:rsidRPr="00F14942">
              <w:rPr>
                <w:lang w:val="ru-RU"/>
              </w:rPr>
              <w:t>ПРОЕКТ ПОВЕСТКИ ДНЯ СЕДЬМОГО ВСЕМИРНОГО ФОРУМА ПО ПОЛИТИКЕ В ОБЛАСТИ ЭЛЕКТРОСВЯЗИ/ИНФОРМАЦИОННО-КОММУНИКАЦИОННЫХ ТЕХНОЛОГИЙ</w:t>
            </w:r>
          </w:p>
        </w:tc>
      </w:tr>
      <w:tr w:rsidR="00F96AB4" w:rsidRPr="00F14942" w14:paraId="58F35349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269C659F" w14:textId="6BDABC43" w:rsidR="00F96AB4" w:rsidRPr="00F14942" w:rsidRDefault="00F96AB4" w:rsidP="004805DE">
            <w:pPr>
              <w:pStyle w:val="Title2"/>
              <w:rPr>
                <w:lang w:val="ru-RU"/>
              </w:rPr>
            </w:pPr>
            <w:bookmarkStart w:id="4" w:name="dtitle2" w:colFirst="0" w:colLast="0"/>
            <w:bookmarkEnd w:id="3"/>
          </w:p>
        </w:tc>
      </w:tr>
      <w:tr w:rsidR="00F96AB4" w:rsidRPr="00F14942" w14:paraId="651F104C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09CEFF26" w14:textId="77777777" w:rsidR="00F96AB4" w:rsidRPr="00F14942" w:rsidRDefault="00F96AB4" w:rsidP="004805DE">
            <w:pPr>
              <w:pStyle w:val="Agendaitem"/>
              <w:rPr>
                <w:lang w:val="ru-RU"/>
              </w:rPr>
            </w:pPr>
            <w:bookmarkStart w:id="5" w:name="dtitle3" w:colFirst="0" w:colLast="0"/>
            <w:bookmarkEnd w:id="4"/>
          </w:p>
        </w:tc>
      </w:tr>
    </w:tbl>
    <w:bookmarkEnd w:id="5"/>
    <w:p w14:paraId="39B8EC6F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1</w:t>
      </w:r>
      <w:r w:rsidRPr="00F14942">
        <w:rPr>
          <w:lang w:val="ru-RU"/>
        </w:rPr>
        <w:tab/>
        <w:t>Торжественное открытие седьмого Всемирного форума по политике в области электросвязи/ИКТ</w:t>
      </w:r>
    </w:p>
    <w:p w14:paraId="06533F96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2</w:t>
      </w:r>
      <w:r w:rsidRPr="00F14942">
        <w:rPr>
          <w:lang w:val="ru-RU"/>
        </w:rPr>
        <w:tab/>
        <w:t>Выборы Председателя</w:t>
      </w:r>
    </w:p>
    <w:p w14:paraId="42BB0820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3</w:t>
      </w:r>
      <w:r w:rsidRPr="00F14942">
        <w:rPr>
          <w:lang w:val="ru-RU"/>
        </w:rPr>
        <w:tab/>
        <w:t>Вступительные замечания и выступления</w:t>
      </w:r>
    </w:p>
    <w:p w14:paraId="1C339B07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4</w:t>
      </w:r>
      <w:r w:rsidRPr="00F14942">
        <w:rPr>
          <w:lang w:val="ru-RU"/>
        </w:rPr>
        <w:tab/>
        <w:t>Организация работы ВФПЭ</w:t>
      </w:r>
    </w:p>
    <w:p w14:paraId="02CF2880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5</w:t>
      </w:r>
      <w:r w:rsidRPr="00F14942">
        <w:rPr>
          <w:lang w:val="ru-RU"/>
        </w:rPr>
        <w:tab/>
        <w:t>Представление Отчета Генерального секретаря</w:t>
      </w:r>
    </w:p>
    <w:p w14:paraId="60515884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6</w:t>
      </w:r>
      <w:r w:rsidRPr="00F14942">
        <w:rPr>
          <w:lang w:val="ru-RU"/>
        </w:rPr>
        <w:tab/>
        <w:t>Представление замечаний членов по Отчету</w:t>
      </w:r>
    </w:p>
    <w:p w14:paraId="2BBDABA1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7</w:t>
      </w:r>
      <w:r w:rsidRPr="00F14942">
        <w:rPr>
          <w:lang w:val="ru-RU"/>
        </w:rPr>
        <w:tab/>
        <w:t>Обсуждение</w:t>
      </w:r>
    </w:p>
    <w:p w14:paraId="266E0AA5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8</w:t>
      </w:r>
      <w:r w:rsidRPr="00F14942">
        <w:rPr>
          <w:lang w:val="ru-RU"/>
        </w:rPr>
        <w:tab/>
        <w:t>Рассмотрение проекта Мнений</w:t>
      </w:r>
    </w:p>
    <w:p w14:paraId="669B1689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9</w:t>
      </w:r>
      <w:r w:rsidRPr="00F14942">
        <w:rPr>
          <w:lang w:val="ru-RU"/>
        </w:rPr>
        <w:tab/>
        <w:t>Принятие отчета Председателя и Мнений</w:t>
      </w:r>
    </w:p>
    <w:p w14:paraId="66BC6141" w14:textId="77777777" w:rsidR="00F14942" w:rsidRPr="00F14942" w:rsidRDefault="00F14942" w:rsidP="00F14942">
      <w:pPr>
        <w:pStyle w:val="enumlev1"/>
        <w:rPr>
          <w:lang w:val="ru-RU"/>
        </w:rPr>
      </w:pPr>
      <w:r w:rsidRPr="00F14942">
        <w:rPr>
          <w:lang w:val="ru-RU"/>
        </w:rPr>
        <w:t>10</w:t>
      </w:r>
      <w:r w:rsidRPr="00F14942">
        <w:rPr>
          <w:lang w:val="ru-RU"/>
        </w:rPr>
        <w:tab/>
        <w:t>Другие вопросы</w:t>
      </w:r>
    </w:p>
    <w:p w14:paraId="6DC2E3F3" w14:textId="77777777" w:rsidR="00F14942" w:rsidRPr="00F14942" w:rsidRDefault="00F14942" w:rsidP="00F14942">
      <w:pPr>
        <w:spacing w:before="720"/>
        <w:jc w:val="center"/>
        <w:rPr>
          <w:lang w:val="ru-RU"/>
        </w:rPr>
      </w:pPr>
      <w:r w:rsidRPr="00F14942">
        <w:rPr>
          <w:lang w:val="ru-RU"/>
        </w:rPr>
        <w:t>______________</w:t>
      </w:r>
    </w:p>
    <w:sectPr w:rsidR="00F14942" w:rsidRPr="00F14942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D61F7" w14:textId="77777777" w:rsidR="00CA60BC" w:rsidRDefault="00CA60BC" w:rsidP="0079159C">
      <w:r>
        <w:separator/>
      </w:r>
    </w:p>
    <w:p w14:paraId="1883EC91" w14:textId="77777777" w:rsidR="00CA60BC" w:rsidRDefault="00CA60BC" w:rsidP="0079159C"/>
    <w:p w14:paraId="1817341F" w14:textId="77777777" w:rsidR="00CA60BC" w:rsidRDefault="00CA60BC" w:rsidP="0079159C"/>
    <w:p w14:paraId="4D373AA4" w14:textId="77777777" w:rsidR="00CA60BC" w:rsidRDefault="00CA60BC" w:rsidP="0079159C"/>
    <w:p w14:paraId="5AD173F4" w14:textId="77777777" w:rsidR="00CA60BC" w:rsidRDefault="00CA60BC" w:rsidP="0079159C"/>
    <w:p w14:paraId="305A3155" w14:textId="77777777" w:rsidR="00CA60BC" w:rsidRDefault="00CA60BC" w:rsidP="0079159C"/>
    <w:p w14:paraId="0F234D9E" w14:textId="77777777" w:rsidR="00CA60BC" w:rsidRDefault="00CA60BC" w:rsidP="0079159C"/>
    <w:p w14:paraId="586561AA" w14:textId="77777777" w:rsidR="00CA60BC" w:rsidRDefault="00CA60BC" w:rsidP="0079159C"/>
    <w:p w14:paraId="4460AA99" w14:textId="77777777" w:rsidR="00CA60BC" w:rsidRDefault="00CA60BC" w:rsidP="0079159C"/>
    <w:p w14:paraId="4B7D8261" w14:textId="77777777" w:rsidR="00CA60BC" w:rsidRDefault="00CA60BC" w:rsidP="0079159C"/>
    <w:p w14:paraId="28FF9211" w14:textId="77777777" w:rsidR="00CA60BC" w:rsidRDefault="00CA60BC" w:rsidP="0079159C"/>
    <w:p w14:paraId="6F934CF2" w14:textId="77777777" w:rsidR="00CA60BC" w:rsidRDefault="00CA60BC" w:rsidP="0079159C"/>
    <w:p w14:paraId="00FBD7A7" w14:textId="77777777" w:rsidR="00CA60BC" w:rsidRDefault="00CA60BC" w:rsidP="0079159C"/>
    <w:p w14:paraId="588CDF55" w14:textId="77777777" w:rsidR="00CA60BC" w:rsidRDefault="00CA60BC" w:rsidP="0079159C"/>
    <w:p w14:paraId="2F60AC87" w14:textId="77777777" w:rsidR="00CA60BC" w:rsidRDefault="00CA60BC" w:rsidP="004B3A6C"/>
    <w:p w14:paraId="2AC78485" w14:textId="77777777" w:rsidR="00CA60BC" w:rsidRDefault="00CA60BC" w:rsidP="004B3A6C"/>
  </w:endnote>
  <w:endnote w:type="continuationSeparator" w:id="0">
    <w:p w14:paraId="31B7E85C" w14:textId="77777777" w:rsidR="00CA60BC" w:rsidRDefault="00CA60BC" w:rsidP="0079159C">
      <w:r>
        <w:continuationSeparator/>
      </w:r>
    </w:p>
    <w:p w14:paraId="7759EE8E" w14:textId="77777777" w:rsidR="00CA60BC" w:rsidRDefault="00CA60BC" w:rsidP="0079159C"/>
    <w:p w14:paraId="5021B552" w14:textId="77777777" w:rsidR="00CA60BC" w:rsidRDefault="00CA60BC" w:rsidP="0079159C"/>
    <w:p w14:paraId="3835EED2" w14:textId="77777777" w:rsidR="00CA60BC" w:rsidRDefault="00CA60BC" w:rsidP="0079159C"/>
    <w:p w14:paraId="0817B493" w14:textId="77777777" w:rsidR="00CA60BC" w:rsidRDefault="00CA60BC" w:rsidP="0079159C"/>
    <w:p w14:paraId="10772D6B" w14:textId="77777777" w:rsidR="00CA60BC" w:rsidRDefault="00CA60BC" w:rsidP="0079159C"/>
    <w:p w14:paraId="47161652" w14:textId="77777777" w:rsidR="00CA60BC" w:rsidRDefault="00CA60BC" w:rsidP="0079159C"/>
    <w:p w14:paraId="35632753" w14:textId="77777777" w:rsidR="00CA60BC" w:rsidRDefault="00CA60BC" w:rsidP="0079159C"/>
    <w:p w14:paraId="37E86555" w14:textId="77777777" w:rsidR="00CA60BC" w:rsidRDefault="00CA60BC" w:rsidP="0079159C"/>
    <w:p w14:paraId="698440F9" w14:textId="77777777" w:rsidR="00CA60BC" w:rsidRDefault="00CA60BC" w:rsidP="0079159C"/>
    <w:p w14:paraId="11BD7B28" w14:textId="77777777" w:rsidR="00CA60BC" w:rsidRDefault="00CA60BC" w:rsidP="0079159C"/>
    <w:p w14:paraId="2D2A7A2F" w14:textId="77777777" w:rsidR="00CA60BC" w:rsidRDefault="00CA60BC" w:rsidP="0079159C"/>
    <w:p w14:paraId="519E2FF2" w14:textId="77777777" w:rsidR="00CA60BC" w:rsidRDefault="00CA60BC" w:rsidP="0079159C"/>
    <w:p w14:paraId="3CA22CB5" w14:textId="77777777" w:rsidR="00CA60BC" w:rsidRDefault="00CA60BC" w:rsidP="0079159C"/>
    <w:p w14:paraId="3499F4C5" w14:textId="77777777" w:rsidR="00CA60BC" w:rsidRDefault="00CA60BC" w:rsidP="004B3A6C"/>
    <w:p w14:paraId="114FFB51" w14:textId="77777777" w:rsidR="00CA60BC" w:rsidRDefault="00CA60BC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FDCD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0D65" w14:textId="77777777" w:rsidR="00CA60BC" w:rsidRDefault="00CA60BC" w:rsidP="0079159C">
      <w:r>
        <w:t>____________________</w:t>
      </w:r>
    </w:p>
  </w:footnote>
  <w:footnote w:type="continuationSeparator" w:id="0">
    <w:p w14:paraId="2A6CB0B8" w14:textId="77777777" w:rsidR="00CA60BC" w:rsidRDefault="00CA60BC" w:rsidP="0079159C">
      <w:r>
        <w:continuationSeparator/>
      </w:r>
    </w:p>
    <w:p w14:paraId="26C43DD0" w14:textId="77777777" w:rsidR="00CA60BC" w:rsidRDefault="00CA60BC" w:rsidP="0079159C"/>
    <w:p w14:paraId="51842C87" w14:textId="77777777" w:rsidR="00CA60BC" w:rsidRDefault="00CA60BC" w:rsidP="0079159C"/>
    <w:p w14:paraId="56AD1A52" w14:textId="77777777" w:rsidR="00CA60BC" w:rsidRDefault="00CA60BC" w:rsidP="0079159C"/>
    <w:p w14:paraId="49D7AF7A" w14:textId="77777777" w:rsidR="00CA60BC" w:rsidRDefault="00CA60BC" w:rsidP="0079159C"/>
    <w:p w14:paraId="7273C68A" w14:textId="77777777" w:rsidR="00CA60BC" w:rsidRDefault="00CA60BC" w:rsidP="0079159C"/>
    <w:p w14:paraId="5E949990" w14:textId="77777777" w:rsidR="00CA60BC" w:rsidRDefault="00CA60BC" w:rsidP="0079159C"/>
    <w:p w14:paraId="05D405DA" w14:textId="77777777" w:rsidR="00CA60BC" w:rsidRDefault="00CA60BC" w:rsidP="0079159C"/>
    <w:p w14:paraId="31F13C2F" w14:textId="77777777" w:rsidR="00CA60BC" w:rsidRDefault="00CA60BC" w:rsidP="0079159C"/>
    <w:p w14:paraId="0E9EB590" w14:textId="77777777" w:rsidR="00CA60BC" w:rsidRDefault="00CA60BC" w:rsidP="0079159C"/>
    <w:p w14:paraId="79A80AA9" w14:textId="77777777" w:rsidR="00CA60BC" w:rsidRDefault="00CA60BC" w:rsidP="0079159C"/>
    <w:p w14:paraId="3EADDBD2" w14:textId="77777777" w:rsidR="00CA60BC" w:rsidRDefault="00CA60BC" w:rsidP="0079159C"/>
    <w:p w14:paraId="2ED6ECD1" w14:textId="77777777" w:rsidR="00CA60BC" w:rsidRDefault="00CA60BC" w:rsidP="0079159C"/>
    <w:p w14:paraId="0647EC7D" w14:textId="77777777" w:rsidR="00CA60BC" w:rsidRDefault="00CA60BC" w:rsidP="0079159C"/>
    <w:p w14:paraId="104833BB" w14:textId="77777777" w:rsidR="00CA60BC" w:rsidRDefault="00CA60BC" w:rsidP="004B3A6C"/>
    <w:p w14:paraId="3CF548E0" w14:textId="77777777" w:rsidR="00CA60BC" w:rsidRDefault="00CA60BC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985B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B73C87E" w14:textId="77777777" w:rsidR="00F96AB4" w:rsidRPr="00A903C6" w:rsidRDefault="00A903C6" w:rsidP="00A903C6">
    <w:pPr>
      <w:pStyle w:val="Header"/>
    </w:pPr>
    <w:r>
      <w:t>WTPF-26/xx-R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D3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6E96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11D36"/>
    <w:rsid w:val="00822C54"/>
    <w:rsid w:val="00826A7C"/>
    <w:rsid w:val="00842BD1"/>
    <w:rsid w:val="00850AEF"/>
    <w:rsid w:val="00870059"/>
    <w:rsid w:val="0087080B"/>
    <w:rsid w:val="008715E3"/>
    <w:rsid w:val="008A2FB3"/>
    <w:rsid w:val="008D2EB4"/>
    <w:rsid w:val="008D3134"/>
    <w:rsid w:val="008D3BE2"/>
    <w:rsid w:val="008F5F4D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1299"/>
    <w:rsid w:val="00B45785"/>
    <w:rsid w:val="00B52354"/>
    <w:rsid w:val="00B62568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A60BC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14942"/>
    <w:rsid w:val="00F20BC2"/>
    <w:rsid w:val="00F23DBF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DFC8E"/>
  <w15:docId w15:val="{74728121-5C15-418D-89CF-7F11AD99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0</TotalTime>
  <Pages>1</Pages>
  <Words>94</Words>
  <Characters>530</Characters>
  <Application>Microsoft Office Word</Application>
  <DocSecurity>4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:description/>
  <dcterms:created xsi:type="dcterms:W3CDTF">2026-08-13T08:56:00Z</dcterms:created>
  <dcterms:modified xsi:type="dcterms:W3CDTF">2026-08-13T08:56:00Z</dcterms:modified>
  <cp:category>Conference document</cp:category>
</cp:coreProperties>
</file>