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6804"/>
        <w:gridCol w:w="3227"/>
      </w:tblGrid>
      <w:tr w:rsidR="00161CDA" w14:paraId="1BE19A69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4494CF4D" w14:textId="77777777" w:rsidR="00161CDA" w:rsidRPr="00D96B4B" w:rsidRDefault="0068587C" w:rsidP="003038E3">
            <w:pPr>
              <w:spacing w:before="0" w:line="240" w:lineRule="atLeas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617BE4" w14:paraId="08AF60F1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38ED7507" w14:textId="77777777" w:rsidR="00EF3B7A" w:rsidRPr="00D96B4B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C324A8" w14:paraId="3C81DF14" w14:textId="77777777" w:rsidTr="00381E3D">
        <w:trPr>
          <w:cantSplit/>
          <w:trHeight w:val="255"/>
        </w:trPr>
        <w:tc>
          <w:tcPr>
            <w:tcW w:w="6804" w:type="dxa"/>
            <w:tcBorders>
              <w:top w:val="single" w:sz="12" w:space="0" w:color="71716F"/>
            </w:tcBorders>
          </w:tcPr>
          <w:p w14:paraId="4B26B765" w14:textId="77777777" w:rsidR="001A16ED" w:rsidRPr="00D96B4B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3227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7568039" w14:textId="77777777" w:rsidR="001A16ED" w:rsidRPr="00D96B4B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C324A8" w14:paraId="7DE53387" w14:textId="77777777" w:rsidTr="00381E3D">
        <w:trPr>
          <w:cantSplit/>
          <w:trHeight w:val="23"/>
        </w:trPr>
        <w:tc>
          <w:tcPr>
            <w:tcW w:w="6804" w:type="dxa"/>
          </w:tcPr>
          <w:p w14:paraId="5D57C9F8" w14:textId="77777777" w:rsidR="0042354C" w:rsidRPr="00D96B4B" w:rsidRDefault="0042354C" w:rsidP="0042354C">
            <w:pPr>
              <w:pStyle w:val="Committee"/>
              <w:spacing w:after="0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27" w:type="dxa"/>
            <w:tcMar>
              <w:right w:w="0" w:type="dxa"/>
            </w:tcMar>
          </w:tcPr>
          <w:p w14:paraId="0BEC28C8" w14:textId="28ED6327" w:rsidR="0042354C" w:rsidRPr="00F44B1A" w:rsidRDefault="0042354C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Document WTPF-26/</w:t>
            </w:r>
            <w:r w:rsidR="00FE4613">
              <w:rPr>
                <w:rFonts w:cstheme="minorHAnsi"/>
                <w:b/>
                <w:szCs w:val="24"/>
              </w:rPr>
              <w:t>ADM/</w:t>
            </w:r>
            <w:r w:rsidR="00E3788B">
              <w:rPr>
                <w:rFonts w:cstheme="minorHAnsi"/>
                <w:b/>
                <w:szCs w:val="24"/>
              </w:rPr>
              <w:t>8</w:t>
            </w:r>
            <w:r w:rsidR="00381E3D"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C324A8" w14:paraId="520B0E62" w14:textId="77777777" w:rsidTr="00381E3D">
        <w:trPr>
          <w:cantSplit/>
          <w:trHeight w:val="23"/>
        </w:trPr>
        <w:tc>
          <w:tcPr>
            <w:tcW w:w="6804" w:type="dxa"/>
          </w:tcPr>
          <w:p w14:paraId="5CF6CF0E" w14:textId="77777777" w:rsidR="0042354C" w:rsidRPr="00841AB4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3227" w:type="dxa"/>
            <w:tcMar>
              <w:right w:w="0" w:type="dxa"/>
            </w:tcMar>
          </w:tcPr>
          <w:p w14:paraId="03724699" w14:textId="5CFF0756" w:rsidR="0042354C" w:rsidRPr="00E3788B" w:rsidRDefault="00E3788B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E3788B">
              <w:rPr>
                <w:rFonts w:cstheme="minorHAnsi"/>
                <w:b/>
                <w:bCs/>
                <w:szCs w:val="24"/>
              </w:rPr>
              <w:t>30 August 2026</w:t>
            </w:r>
          </w:p>
        </w:tc>
      </w:tr>
      <w:tr w:rsidR="001A16ED" w:rsidRPr="00C324A8" w14:paraId="13D66D12" w14:textId="77777777" w:rsidTr="00381E3D">
        <w:trPr>
          <w:cantSplit/>
          <w:trHeight w:val="23"/>
        </w:trPr>
        <w:tc>
          <w:tcPr>
            <w:tcW w:w="6804" w:type="dxa"/>
          </w:tcPr>
          <w:p w14:paraId="0D33A54A" w14:textId="77777777" w:rsidR="001A16ED" w:rsidRPr="00D96B4B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3227" w:type="dxa"/>
            <w:tcMar>
              <w:right w:w="0" w:type="dxa"/>
            </w:tcMar>
          </w:tcPr>
          <w:p w14:paraId="1158B9A3" w14:textId="47E8EB7B" w:rsidR="001A16ED" w:rsidRPr="00D96B4B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English</w:t>
            </w:r>
            <w:r w:rsidR="00E550E2">
              <w:rPr>
                <w:rFonts w:cstheme="minorHAnsi"/>
                <w:b/>
                <w:szCs w:val="24"/>
              </w:rPr>
              <w:t xml:space="preserve"> only</w:t>
            </w:r>
          </w:p>
        </w:tc>
      </w:tr>
      <w:tr w:rsidR="001A16ED" w:rsidRPr="00C324A8" w14:paraId="70418FBB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242310A0" w14:textId="77777777" w:rsidR="001A16ED" w:rsidRPr="00D96B4B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tr w:rsidR="001A16ED" w:rsidRPr="00C324A8" w14:paraId="4970F654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1E33EF53" w14:textId="343F8112" w:rsidR="001A16ED" w:rsidRPr="00FE4613" w:rsidRDefault="003E4276" w:rsidP="00FE4613">
            <w:pPr>
              <w:pStyle w:val="Title1"/>
              <w:spacing w:before="840"/>
              <w:rPr>
                <w:sz w:val="32"/>
                <w:szCs w:val="32"/>
                <w:lang w:val="en-US"/>
              </w:rPr>
            </w:pPr>
            <w:r w:rsidRPr="00FE4613">
              <w:rPr>
                <w:sz w:val="32"/>
                <w:szCs w:val="32"/>
                <w:lang w:val="en-US"/>
              </w:rPr>
              <w:t>DRAFT AGENDA OF THE MEETING OF HEADS OF DELEGATIONS</w:t>
            </w:r>
          </w:p>
        </w:tc>
      </w:tr>
      <w:tr w:rsidR="001A16ED" w:rsidRPr="00C324A8" w14:paraId="53A066B8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0DA6D0AE" w14:textId="214FE21C" w:rsidR="001A16ED" w:rsidRDefault="00FE4613" w:rsidP="00E550E2">
            <w:pPr>
              <w:jc w:val="center"/>
            </w:pPr>
            <w:r w:rsidRPr="00E550E2">
              <w:rPr>
                <w:sz w:val="28"/>
                <w:szCs w:val="22"/>
                <w:lang w:val="en-US"/>
              </w:rPr>
              <w:t>Wednesday, 2 September 2026, 0830</w:t>
            </w:r>
            <w:r>
              <w:rPr>
                <w:sz w:val="28"/>
                <w:szCs w:val="22"/>
                <w:lang w:val="en-US"/>
              </w:rPr>
              <w:t>-</w:t>
            </w:r>
            <w:r w:rsidRPr="00E550E2">
              <w:rPr>
                <w:sz w:val="28"/>
                <w:szCs w:val="22"/>
                <w:lang w:val="en-US"/>
              </w:rPr>
              <w:t>0900 hours</w:t>
            </w:r>
          </w:p>
        </w:tc>
      </w:tr>
      <w:tr w:rsidR="001A16ED" w:rsidRPr="00C324A8" w14:paraId="2AE511AA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4B9193EF" w14:textId="2B51619D" w:rsidR="001A16ED" w:rsidRDefault="00FE4613" w:rsidP="00FE4613">
            <w:pPr>
              <w:jc w:val="center"/>
            </w:pPr>
            <w:r w:rsidRPr="00AF3DD7">
              <w:rPr>
                <w:lang w:val="en-US"/>
              </w:rPr>
              <w:t>Imperial G</w:t>
            </w:r>
            <w:r>
              <w:rPr>
                <w:lang w:val="en-US"/>
              </w:rPr>
              <w:t xml:space="preserve">, </w:t>
            </w:r>
            <w:r w:rsidRPr="00AF3DD7">
              <w:rPr>
                <w:lang w:val="en-US"/>
              </w:rPr>
              <w:t>Atlantis Paradise Island Bahamas</w:t>
            </w:r>
          </w:p>
        </w:tc>
      </w:tr>
      <w:bookmarkEnd w:id="6"/>
      <w:bookmarkEnd w:id="7"/>
    </w:tbl>
    <w:p w14:paraId="77F22762" w14:textId="24DF9222" w:rsidR="0042354C" w:rsidRDefault="0042354C" w:rsidP="00FE4613">
      <w:pPr>
        <w:spacing w:before="600"/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662"/>
        <w:gridCol w:w="7135"/>
        <w:gridCol w:w="2058"/>
      </w:tblGrid>
      <w:tr w:rsidR="00FE4613" w:rsidRPr="0099469B" w14:paraId="776FBE94" w14:textId="77777777" w:rsidTr="00FE4613">
        <w:trPr>
          <w:cantSplit/>
        </w:trPr>
        <w:tc>
          <w:tcPr>
            <w:tcW w:w="662" w:type="dxa"/>
            <w:hideMark/>
          </w:tcPr>
          <w:p w14:paraId="4DB3AB8C" w14:textId="77777777" w:rsidR="00FE4613" w:rsidRPr="00FE4613" w:rsidRDefault="00FE4613" w:rsidP="00FE461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E4613">
              <w:rPr>
                <w:b/>
                <w:bCs/>
                <w:lang w:val="en-US"/>
              </w:rPr>
              <w:t>1</w:t>
            </w:r>
          </w:p>
        </w:tc>
        <w:tc>
          <w:tcPr>
            <w:tcW w:w="7135" w:type="dxa"/>
            <w:hideMark/>
          </w:tcPr>
          <w:p w14:paraId="00C8FF3E" w14:textId="77777777" w:rsidR="00FE4613" w:rsidRPr="0099469B" w:rsidRDefault="00FE4613" w:rsidP="00FE4613">
            <w:pPr>
              <w:spacing w:after="120"/>
              <w:rPr>
                <w:lang w:val="en-US"/>
              </w:rPr>
            </w:pPr>
            <w:r w:rsidRPr="0099469B">
              <w:rPr>
                <w:lang w:val="en-US"/>
              </w:rPr>
              <w:t>Opening remarks by the Secretary-General</w:t>
            </w:r>
          </w:p>
        </w:tc>
        <w:tc>
          <w:tcPr>
            <w:tcW w:w="2058" w:type="dxa"/>
          </w:tcPr>
          <w:p w14:paraId="39F497C9" w14:textId="77777777" w:rsidR="00FE4613" w:rsidRPr="0099469B" w:rsidRDefault="00FE4613" w:rsidP="00FE4613">
            <w:pPr>
              <w:spacing w:after="120"/>
              <w:jc w:val="center"/>
              <w:rPr>
                <w:lang w:val="en-US"/>
              </w:rPr>
            </w:pPr>
          </w:p>
        </w:tc>
      </w:tr>
      <w:tr w:rsidR="00FE4613" w:rsidRPr="0099469B" w14:paraId="36D1356D" w14:textId="77777777" w:rsidTr="00FE4613">
        <w:trPr>
          <w:cantSplit/>
        </w:trPr>
        <w:tc>
          <w:tcPr>
            <w:tcW w:w="662" w:type="dxa"/>
            <w:hideMark/>
          </w:tcPr>
          <w:p w14:paraId="14EF20CA" w14:textId="77777777" w:rsidR="00FE4613" w:rsidRPr="00FE4613" w:rsidRDefault="00FE4613" w:rsidP="00FE461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E4613">
              <w:rPr>
                <w:b/>
                <w:bCs/>
                <w:lang w:val="en-US"/>
              </w:rPr>
              <w:t>2</w:t>
            </w:r>
          </w:p>
        </w:tc>
        <w:tc>
          <w:tcPr>
            <w:tcW w:w="7135" w:type="dxa"/>
            <w:hideMark/>
          </w:tcPr>
          <w:p w14:paraId="34C9A3F3" w14:textId="77777777" w:rsidR="00FE4613" w:rsidRPr="0099469B" w:rsidRDefault="00FE4613" w:rsidP="00FE4613">
            <w:pPr>
              <w:spacing w:after="120"/>
              <w:rPr>
                <w:lang w:val="en-US"/>
              </w:rPr>
            </w:pPr>
            <w:r w:rsidRPr="0099469B">
              <w:rPr>
                <w:lang w:val="en-US"/>
              </w:rPr>
              <w:t>Designation of the Chair of the meeting</w:t>
            </w:r>
          </w:p>
        </w:tc>
        <w:tc>
          <w:tcPr>
            <w:tcW w:w="2058" w:type="dxa"/>
          </w:tcPr>
          <w:p w14:paraId="36A36E74" w14:textId="77777777" w:rsidR="00FE4613" w:rsidRPr="0099469B" w:rsidRDefault="00FE4613" w:rsidP="00FE4613">
            <w:pPr>
              <w:spacing w:after="120"/>
              <w:jc w:val="center"/>
              <w:rPr>
                <w:lang w:val="en-US"/>
              </w:rPr>
            </w:pPr>
          </w:p>
        </w:tc>
      </w:tr>
      <w:tr w:rsidR="00FE4613" w:rsidRPr="0099469B" w14:paraId="0200CC98" w14:textId="77777777" w:rsidTr="00FE4613">
        <w:trPr>
          <w:cantSplit/>
        </w:trPr>
        <w:tc>
          <w:tcPr>
            <w:tcW w:w="662" w:type="dxa"/>
            <w:hideMark/>
          </w:tcPr>
          <w:p w14:paraId="12FB75E9" w14:textId="77777777" w:rsidR="00FE4613" w:rsidRPr="00FE4613" w:rsidRDefault="00FE4613" w:rsidP="00FE461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E4613">
              <w:rPr>
                <w:b/>
                <w:bCs/>
                <w:lang w:val="en-US"/>
              </w:rPr>
              <w:t>3</w:t>
            </w:r>
          </w:p>
        </w:tc>
        <w:tc>
          <w:tcPr>
            <w:tcW w:w="7135" w:type="dxa"/>
            <w:hideMark/>
          </w:tcPr>
          <w:p w14:paraId="53E720EB" w14:textId="77777777" w:rsidR="00FE4613" w:rsidRPr="0099469B" w:rsidRDefault="00FE4613" w:rsidP="00FE4613">
            <w:pPr>
              <w:spacing w:after="120"/>
              <w:rPr>
                <w:lang w:val="en-US"/>
              </w:rPr>
            </w:pPr>
            <w:r w:rsidRPr="0099469B">
              <w:rPr>
                <w:lang w:val="en-US"/>
              </w:rPr>
              <w:t xml:space="preserve">Adoption of the agenda </w:t>
            </w:r>
          </w:p>
        </w:tc>
        <w:tc>
          <w:tcPr>
            <w:tcW w:w="2058" w:type="dxa"/>
            <w:hideMark/>
          </w:tcPr>
          <w:p w14:paraId="64E6B6D4" w14:textId="4EBBF2D0" w:rsidR="00FE4613" w:rsidRPr="0099469B" w:rsidRDefault="00FE4613" w:rsidP="00FE4613">
            <w:pPr>
              <w:spacing w:after="120"/>
              <w:jc w:val="center"/>
              <w:rPr>
                <w:lang w:val="en-US"/>
              </w:rPr>
            </w:pPr>
            <w:r w:rsidRPr="0099469B">
              <w:rPr>
                <w:lang w:val="en-US"/>
              </w:rPr>
              <w:t>ADM/</w:t>
            </w:r>
            <w:r w:rsidR="00E3788B">
              <w:rPr>
                <w:lang w:val="en-US"/>
              </w:rPr>
              <w:t>8</w:t>
            </w:r>
          </w:p>
        </w:tc>
      </w:tr>
      <w:tr w:rsidR="00FE4613" w:rsidRPr="0099469B" w14:paraId="132DBE48" w14:textId="77777777" w:rsidTr="00FE4613">
        <w:trPr>
          <w:cantSplit/>
        </w:trPr>
        <w:tc>
          <w:tcPr>
            <w:tcW w:w="662" w:type="dxa"/>
            <w:hideMark/>
          </w:tcPr>
          <w:p w14:paraId="73B59412" w14:textId="77777777" w:rsidR="00FE4613" w:rsidRPr="00FE4613" w:rsidRDefault="00FE4613" w:rsidP="00FE461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E4613">
              <w:rPr>
                <w:b/>
                <w:bCs/>
                <w:lang w:val="en-US"/>
              </w:rPr>
              <w:t>4</w:t>
            </w:r>
          </w:p>
        </w:tc>
        <w:tc>
          <w:tcPr>
            <w:tcW w:w="7135" w:type="dxa"/>
            <w:hideMark/>
          </w:tcPr>
          <w:p w14:paraId="17FE60DE" w14:textId="77777777" w:rsidR="00FE4613" w:rsidRPr="0099469B" w:rsidRDefault="00FE4613" w:rsidP="00FE4613">
            <w:pPr>
              <w:spacing w:after="120"/>
              <w:rPr>
                <w:lang w:val="en-US"/>
              </w:rPr>
            </w:pPr>
            <w:r w:rsidRPr="0099469B">
              <w:rPr>
                <w:lang w:val="en-US"/>
              </w:rPr>
              <w:t>Proposal for the election of the Chair of the Forum</w:t>
            </w:r>
          </w:p>
        </w:tc>
        <w:tc>
          <w:tcPr>
            <w:tcW w:w="2058" w:type="dxa"/>
          </w:tcPr>
          <w:p w14:paraId="14D6E577" w14:textId="77777777" w:rsidR="00FE4613" w:rsidRPr="0099469B" w:rsidRDefault="00FE4613" w:rsidP="00FE4613">
            <w:pPr>
              <w:spacing w:after="120"/>
              <w:jc w:val="center"/>
              <w:rPr>
                <w:lang w:val="en-US"/>
              </w:rPr>
            </w:pPr>
          </w:p>
        </w:tc>
      </w:tr>
      <w:tr w:rsidR="00FE4613" w:rsidRPr="0099469B" w14:paraId="4BD40FFA" w14:textId="77777777" w:rsidTr="00FE4613">
        <w:trPr>
          <w:cantSplit/>
        </w:trPr>
        <w:tc>
          <w:tcPr>
            <w:tcW w:w="662" w:type="dxa"/>
            <w:hideMark/>
          </w:tcPr>
          <w:p w14:paraId="5CE97E89" w14:textId="77777777" w:rsidR="00FE4613" w:rsidRPr="00FE4613" w:rsidRDefault="00FE4613" w:rsidP="00FE461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E4613">
              <w:rPr>
                <w:b/>
                <w:bCs/>
                <w:lang w:val="en-US"/>
              </w:rPr>
              <w:t>5</w:t>
            </w:r>
          </w:p>
        </w:tc>
        <w:tc>
          <w:tcPr>
            <w:tcW w:w="7135" w:type="dxa"/>
            <w:hideMark/>
          </w:tcPr>
          <w:p w14:paraId="04A83852" w14:textId="77777777" w:rsidR="00FE4613" w:rsidRPr="0099469B" w:rsidRDefault="00FE4613" w:rsidP="00FE4613">
            <w:pPr>
              <w:spacing w:after="120"/>
              <w:rPr>
                <w:lang w:val="en-US"/>
              </w:rPr>
            </w:pPr>
            <w:r w:rsidRPr="0099469B">
              <w:rPr>
                <w:lang w:val="en-US"/>
              </w:rPr>
              <w:t xml:space="preserve">Proposed structure and organization of work of the Forum </w:t>
            </w:r>
          </w:p>
        </w:tc>
        <w:tc>
          <w:tcPr>
            <w:tcW w:w="2058" w:type="dxa"/>
          </w:tcPr>
          <w:p w14:paraId="44856081" w14:textId="77777777" w:rsidR="00FE4613" w:rsidRPr="0099469B" w:rsidRDefault="00FE4613" w:rsidP="00FE4613">
            <w:pPr>
              <w:spacing w:after="120"/>
              <w:jc w:val="center"/>
              <w:rPr>
                <w:lang w:val="en-US"/>
              </w:rPr>
            </w:pPr>
          </w:p>
        </w:tc>
      </w:tr>
      <w:tr w:rsidR="00FE4613" w:rsidRPr="0099469B" w14:paraId="5B8D08EC" w14:textId="77777777" w:rsidTr="00FE4613">
        <w:trPr>
          <w:cantSplit/>
        </w:trPr>
        <w:tc>
          <w:tcPr>
            <w:tcW w:w="662" w:type="dxa"/>
            <w:hideMark/>
          </w:tcPr>
          <w:p w14:paraId="2175BEDE" w14:textId="77777777" w:rsidR="00FE4613" w:rsidRPr="00FE4613" w:rsidRDefault="00FE4613" w:rsidP="00FE461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E4613">
              <w:rPr>
                <w:b/>
                <w:bCs/>
                <w:lang w:val="en-US"/>
              </w:rPr>
              <w:t>6</w:t>
            </w:r>
          </w:p>
        </w:tc>
        <w:tc>
          <w:tcPr>
            <w:tcW w:w="7135" w:type="dxa"/>
            <w:hideMark/>
          </w:tcPr>
          <w:p w14:paraId="3D280458" w14:textId="4B7D549A" w:rsidR="00FE4613" w:rsidRPr="0099469B" w:rsidRDefault="00FE4613" w:rsidP="00FE4613">
            <w:pPr>
              <w:spacing w:after="120"/>
              <w:rPr>
                <w:lang w:val="en-US"/>
              </w:rPr>
            </w:pPr>
            <w:r w:rsidRPr="0099469B">
              <w:rPr>
                <w:lang w:val="en-US"/>
              </w:rPr>
              <w:t>Proposals for the election of the Chair</w:t>
            </w:r>
            <w:r>
              <w:rPr>
                <w:lang w:val="en-US"/>
              </w:rPr>
              <w:t xml:space="preserve"> and Vice-Chairs</w:t>
            </w:r>
            <w:r w:rsidRPr="0099469B">
              <w:rPr>
                <w:lang w:val="en-US"/>
              </w:rPr>
              <w:t xml:space="preserve"> of the Working Groups of the Plenary </w:t>
            </w:r>
          </w:p>
        </w:tc>
        <w:tc>
          <w:tcPr>
            <w:tcW w:w="2058" w:type="dxa"/>
          </w:tcPr>
          <w:p w14:paraId="433B7890" w14:textId="77777777" w:rsidR="00FE4613" w:rsidRPr="0099469B" w:rsidRDefault="00FE4613" w:rsidP="00FE4613">
            <w:pPr>
              <w:spacing w:after="120"/>
              <w:jc w:val="center"/>
              <w:rPr>
                <w:lang w:val="en-US"/>
              </w:rPr>
            </w:pPr>
          </w:p>
        </w:tc>
      </w:tr>
      <w:tr w:rsidR="00FE4613" w:rsidRPr="0099469B" w14:paraId="118F2632" w14:textId="77777777" w:rsidTr="00FE4613">
        <w:trPr>
          <w:cantSplit/>
        </w:trPr>
        <w:tc>
          <w:tcPr>
            <w:tcW w:w="662" w:type="dxa"/>
            <w:hideMark/>
          </w:tcPr>
          <w:p w14:paraId="4C9C330E" w14:textId="77777777" w:rsidR="00FE4613" w:rsidRPr="00FE4613" w:rsidRDefault="00FE4613" w:rsidP="00FE4613">
            <w:pPr>
              <w:spacing w:after="120"/>
              <w:jc w:val="center"/>
              <w:rPr>
                <w:b/>
                <w:bCs/>
                <w:lang w:val="en-US"/>
              </w:rPr>
            </w:pPr>
            <w:r w:rsidRPr="00FE4613">
              <w:rPr>
                <w:b/>
                <w:bCs/>
                <w:lang w:val="en-US"/>
              </w:rPr>
              <w:t>7</w:t>
            </w:r>
          </w:p>
        </w:tc>
        <w:tc>
          <w:tcPr>
            <w:tcW w:w="7135" w:type="dxa"/>
            <w:hideMark/>
          </w:tcPr>
          <w:p w14:paraId="1F5F7A74" w14:textId="77777777" w:rsidR="00FE4613" w:rsidRPr="0099469B" w:rsidRDefault="00FE4613" w:rsidP="00FE4613">
            <w:pPr>
              <w:spacing w:after="120"/>
              <w:rPr>
                <w:lang w:val="en-US"/>
              </w:rPr>
            </w:pPr>
            <w:r w:rsidRPr="0099469B">
              <w:rPr>
                <w:lang w:val="en-US"/>
              </w:rPr>
              <w:t>Other business</w:t>
            </w:r>
          </w:p>
        </w:tc>
        <w:tc>
          <w:tcPr>
            <w:tcW w:w="2058" w:type="dxa"/>
          </w:tcPr>
          <w:p w14:paraId="2CE969DE" w14:textId="77777777" w:rsidR="00FE4613" w:rsidRPr="0099469B" w:rsidRDefault="00FE4613" w:rsidP="00FE4613">
            <w:pPr>
              <w:spacing w:after="120"/>
              <w:jc w:val="center"/>
              <w:rPr>
                <w:lang w:val="en-US"/>
              </w:rPr>
            </w:pPr>
          </w:p>
        </w:tc>
      </w:tr>
    </w:tbl>
    <w:p w14:paraId="52CFCECE" w14:textId="77777777" w:rsidR="00FE4613" w:rsidRDefault="00FE4613" w:rsidP="0032202E">
      <w:pPr>
        <w:pStyle w:val="Reasons"/>
      </w:pPr>
    </w:p>
    <w:p w14:paraId="1BDB78BD" w14:textId="18248535" w:rsidR="00FE4613" w:rsidRPr="0008540E" w:rsidRDefault="00FE4613" w:rsidP="00FE4613">
      <w:pPr>
        <w:jc w:val="center"/>
      </w:pPr>
      <w:r>
        <w:t>______________</w:t>
      </w:r>
    </w:p>
    <w:sectPr w:rsidR="00FE4613" w:rsidRPr="0008540E" w:rsidSect="00361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973E3" w14:textId="77777777" w:rsidR="002324F2" w:rsidRDefault="002324F2">
      <w:r>
        <w:separator/>
      </w:r>
    </w:p>
  </w:endnote>
  <w:endnote w:type="continuationSeparator" w:id="0">
    <w:p w14:paraId="0A562780" w14:textId="77777777" w:rsidR="002324F2" w:rsidRDefault="0023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067A" w14:textId="77777777" w:rsidR="007058C9" w:rsidRDefault="0070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FD34" w14:textId="77777777" w:rsidR="007058C9" w:rsidRDefault="00705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8A56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7058C9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86DF" w14:textId="77777777" w:rsidR="002324F2" w:rsidRDefault="002324F2">
      <w:r>
        <w:t>____________________</w:t>
      </w:r>
    </w:p>
  </w:footnote>
  <w:footnote w:type="continuationSeparator" w:id="0">
    <w:p w14:paraId="15629DB4" w14:textId="77777777" w:rsidR="002324F2" w:rsidRDefault="00232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F846" w14:textId="77777777" w:rsidR="007058C9" w:rsidRDefault="00705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A0DF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CAC648D" w14:textId="77777777" w:rsidR="00CE1B90" w:rsidRPr="0042354C" w:rsidRDefault="0042354C" w:rsidP="0042354C">
    <w:pPr>
      <w:pStyle w:val="Header"/>
    </w:pPr>
    <w:r>
      <w:t>WTPF-26/xx-E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00EA" w14:textId="77777777" w:rsidR="007058C9" w:rsidRDefault="007058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1D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3B97"/>
    <w:rsid w:val="00055C50"/>
    <w:rsid w:val="00082EB9"/>
    <w:rsid w:val="000842DF"/>
    <w:rsid w:val="0008540E"/>
    <w:rsid w:val="00094B4F"/>
    <w:rsid w:val="000A1015"/>
    <w:rsid w:val="000A76C1"/>
    <w:rsid w:val="000B03F9"/>
    <w:rsid w:val="000B0A77"/>
    <w:rsid w:val="000B0D6C"/>
    <w:rsid w:val="000B596F"/>
    <w:rsid w:val="000B5BB9"/>
    <w:rsid w:val="000B7152"/>
    <w:rsid w:val="000C4701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84C5B"/>
    <w:rsid w:val="00195B70"/>
    <w:rsid w:val="001A0EEB"/>
    <w:rsid w:val="001A16ED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4F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E77F4"/>
    <w:rsid w:val="002F36B9"/>
    <w:rsid w:val="002F5FA2"/>
    <w:rsid w:val="003038E3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1E3D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E4276"/>
    <w:rsid w:val="003F0763"/>
    <w:rsid w:val="003F2121"/>
    <w:rsid w:val="003F2E54"/>
    <w:rsid w:val="003F42FA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22C6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C3315"/>
    <w:rsid w:val="005E1CC3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A7108"/>
    <w:rsid w:val="006B2035"/>
    <w:rsid w:val="006B40DA"/>
    <w:rsid w:val="006B6184"/>
    <w:rsid w:val="006C5D5D"/>
    <w:rsid w:val="006D139F"/>
    <w:rsid w:val="006E215D"/>
    <w:rsid w:val="006E3706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77F6A"/>
    <w:rsid w:val="009800CC"/>
    <w:rsid w:val="0099469B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154B2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AF3DD7"/>
    <w:rsid w:val="00B156F9"/>
    <w:rsid w:val="00B1733E"/>
    <w:rsid w:val="00B23CD4"/>
    <w:rsid w:val="00B25A86"/>
    <w:rsid w:val="00B304B9"/>
    <w:rsid w:val="00B34421"/>
    <w:rsid w:val="00B55E1A"/>
    <w:rsid w:val="00B57988"/>
    <w:rsid w:val="00B62032"/>
    <w:rsid w:val="00B65F8C"/>
    <w:rsid w:val="00B7263B"/>
    <w:rsid w:val="00B73F47"/>
    <w:rsid w:val="00B7638A"/>
    <w:rsid w:val="00B80DF9"/>
    <w:rsid w:val="00B81C62"/>
    <w:rsid w:val="00B840D8"/>
    <w:rsid w:val="00B96467"/>
    <w:rsid w:val="00BA154E"/>
    <w:rsid w:val="00BA37CE"/>
    <w:rsid w:val="00BA4692"/>
    <w:rsid w:val="00BB70E6"/>
    <w:rsid w:val="00BC6FDB"/>
    <w:rsid w:val="00BC7DE8"/>
    <w:rsid w:val="00BD1D95"/>
    <w:rsid w:val="00BD5C0B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14EC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01A5C"/>
    <w:rsid w:val="00E10A17"/>
    <w:rsid w:val="00E13427"/>
    <w:rsid w:val="00E1374D"/>
    <w:rsid w:val="00E20134"/>
    <w:rsid w:val="00E24CB2"/>
    <w:rsid w:val="00E313E9"/>
    <w:rsid w:val="00E31D1C"/>
    <w:rsid w:val="00E32981"/>
    <w:rsid w:val="00E34312"/>
    <w:rsid w:val="00E3536D"/>
    <w:rsid w:val="00E3788B"/>
    <w:rsid w:val="00E44456"/>
    <w:rsid w:val="00E550E2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E70CA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7316"/>
    <w:rsid w:val="00F55DA5"/>
    <w:rsid w:val="00F6501D"/>
    <w:rsid w:val="00F76C79"/>
    <w:rsid w:val="00F94BC2"/>
    <w:rsid w:val="00F95ABE"/>
    <w:rsid w:val="00F9756D"/>
    <w:rsid w:val="00FB5F12"/>
    <w:rsid w:val="00FC5117"/>
    <w:rsid w:val="00FD417F"/>
    <w:rsid w:val="00FD6BFD"/>
    <w:rsid w:val="00FD7255"/>
    <w:rsid w:val="00FD7B1D"/>
    <w:rsid w:val="00FE1E22"/>
    <w:rsid w:val="00FE4613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A0980"/>
  <w15:docId w15:val="{E9A64484-3ABC-4D41-906A-D915B80B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qFormat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lue\dfs\SGO\SPM\GBS\WTPF\WTPF-26\DOC\Templates\For%20pools\WTPF26_E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WTPF26_E-templatefnl.dotx</Template>
  <TotalTime>123</TotalTime>
  <Pages>1</Pages>
  <Words>96</Words>
  <Characters>492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561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Heads of Delegations meeting</dc:title>
  <dc:subject>World telecommunication/information and communication technology policy forum</dc:subject>
  <dc:creator>GBS-2</dc:creator>
  <cp:keywords>WTPF, WTPF-26</cp:keywords>
  <cp:lastModifiedBy>ITUGBS</cp:lastModifiedBy>
  <cp:revision>6</cp:revision>
  <dcterms:created xsi:type="dcterms:W3CDTF">2026-08-21T06:56:00Z</dcterms:created>
  <dcterms:modified xsi:type="dcterms:W3CDTF">2026-08-30T22:39:00Z</dcterms:modified>
  <cp:category>Conference document</cp:category>
</cp:coreProperties>
</file>