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61CDA" w14:paraId="1BE19A69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4494CF4D" w14:textId="77777777" w:rsidR="00161CDA" w:rsidRPr="00D96B4B" w:rsidRDefault="0068587C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617BE4" w14:paraId="08AF60F1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38ED7507" w14:textId="77777777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C81DF14" w14:textId="77777777" w:rsidTr="00F53346">
        <w:trPr>
          <w:cantSplit/>
          <w:trHeight w:val="255"/>
        </w:trPr>
        <w:tc>
          <w:tcPr>
            <w:tcW w:w="6804" w:type="dxa"/>
            <w:tcBorders>
              <w:top w:val="single" w:sz="12" w:space="0" w:color="71716F"/>
            </w:tcBorders>
          </w:tcPr>
          <w:p w14:paraId="4B26B765" w14:textId="77777777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227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7568039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7DE53387" w14:textId="77777777" w:rsidTr="00F53346">
        <w:trPr>
          <w:cantSplit/>
          <w:trHeight w:val="23"/>
        </w:trPr>
        <w:tc>
          <w:tcPr>
            <w:tcW w:w="6804" w:type="dxa"/>
          </w:tcPr>
          <w:p w14:paraId="5D57C9F8" w14:textId="7777777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  <w:tcMar>
              <w:right w:w="0" w:type="dxa"/>
            </w:tcMar>
          </w:tcPr>
          <w:p w14:paraId="0BEC28C8" w14:textId="6D395C8D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8D3D5B">
              <w:rPr>
                <w:rFonts w:cstheme="minorHAnsi"/>
                <w:b/>
                <w:szCs w:val="24"/>
              </w:rPr>
              <w:t>ADM</w:t>
            </w:r>
            <w:r w:rsidR="00F53346">
              <w:rPr>
                <w:rFonts w:cstheme="minorHAnsi"/>
                <w:b/>
                <w:szCs w:val="24"/>
              </w:rPr>
              <w:t>/3</w:t>
            </w:r>
            <w:r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520B0E62" w14:textId="77777777" w:rsidTr="00F53346">
        <w:trPr>
          <w:cantSplit/>
          <w:trHeight w:val="23"/>
        </w:trPr>
        <w:tc>
          <w:tcPr>
            <w:tcW w:w="6804" w:type="dxa"/>
          </w:tcPr>
          <w:p w14:paraId="5CF6CF0E" w14:textId="77777777" w:rsidR="0042354C" w:rsidRPr="00841AB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27" w:type="dxa"/>
            <w:tcMar>
              <w:right w:w="0" w:type="dxa"/>
            </w:tcMar>
          </w:tcPr>
          <w:p w14:paraId="03724699" w14:textId="6BA11E0F" w:rsidR="0042354C" w:rsidRPr="008D3D5B" w:rsidRDefault="008D3D5B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8D3D5B">
              <w:rPr>
                <w:rFonts w:cstheme="minorHAnsi"/>
                <w:b/>
                <w:bCs/>
                <w:szCs w:val="24"/>
              </w:rPr>
              <w:t>26 August 2026</w:t>
            </w:r>
          </w:p>
        </w:tc>
      </w:tr>
      <w:tr w:rsidR="001A16ED" w:rsidRPr="00C324A8" w14:paraId="13D66D12" w14:textId="77777777" w:rsidTr="00F53346">
        <w:trPr>
          <w:cantSplit/>
          <w:trHeight w:val="23"/>
        </w:trPr>
        <w:tc>
          <w:tcPr>
            <w:tcW w:w="6804" w:type="dxa"/>
          </w:tcPr>
          <w:p w14:paraId="0D33A54A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3227" w:type="dxa"/>
            <w:tcMar>
              <w:right w:w="0" w:type="dxa"/>
            </w:tcMar>
          </w:tcPr>
          <w:p w14:paraId="1158B9A3" w14:textId="7FAB8BC8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English</w:t>
            </w:r>
            <w:r w:rsidR="008D3D5B">
              <w:rPr>
                <w:rFonts w:cstheme="minorHAnsi"/>
                <w:b/>
                <w:szCs w:val="24"/>
              </w:rPr>
              <w:t xml:space="preserve"> only</w:t>
            </w:r>
          </w:p>
        </w:tc>
      </w:tr>
      <w:tr w:rsidR="001A16ED" w:rsidRPr="00C324A8" w14:paraId="70418FBB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242310A0" w14:textId="77777777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bookmarkEnd w:id="6"/>
      <w:bookmarkEnd w:id="7"/>
    </w:tbl>
    <w:p w14:paraId="299163EC" w14:textId="77777777" w:rsidR="001A16ED" w:rsidRDefault="001A16ED" w:rsidP="00AB2D0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037"/>
        <w:gridCol w:w="3058"/>
      </w:tblGrid>
      <w:tr w:rsidR="008D3D5B" w:rsidRPr="008D3D5B" w14:paraId="4842F29D" w14:textId="77777777" w:rsidTr="000E4A9E">
        <w:tc>
          <w:tcPr>
            <w:tcW w:w="9629" w:type="dxa"/>
            <w:gridSpan w:val="3"/>
          </w:tcPr>
          <w:p w14:paraId="61AF2026" w14:textId="77777777" w:rsidR="008D3D5B" w:rsidRPr="008D3D5B" w:rsidRDefault="008D3D5B" w:rsidP="008D3D5B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8D3D5B">
              <w:rPr>
                <w:caps/>
                <w:sz w:val="27"/>
                <w:szCs w:val="27"/>
              </w:rPr>
              <w:t xml:space="preserve">DRAFT Agenda </w:t>
            </w:r>
          </w:p>
          <w:p w14:paraId="16714B0B" w14:textId="6B63FB89" w:rsidR="008D3D5B" w:rsidRPr="008D3D5B" w:rsidRDefault="008D3D5B" w:rsidP="008D3D5B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8D3D5B">
              <w:rPr>
                <w:caps/>
                <w:sz w:val="27"/>
                <w:szCs w:val="27"/>
              </w:rPr>
              <w:t>Working Group 1 ON THE DRAFT OPINION 1</w:t>
            </w:r>
            <w:r w:rsidRPr="008D3D5B">
              <w:rPr>
                <w:caps/>
                <w:sz w:val="27"/>
                <w:szCs w:val="27"/>
              </w:rPr>
              <w:br/>
              <w:t>BRIDGING DIGITAL DIVIDES, PARTICULARLY ON GENDER AND AGE</w:t>
            </w:r>
            <w:r w:rsidRPr="008D3D5B">
              <w:rPr>
                <w:caps/>
                <w:sz w:val="27"/>
                <w:szCs w:val="27"/>
              </w:rPr>
              <w:br/>
              <w:t>AS WELL AS SKILLS AND CONNECTIVITY</w:t>
            </w:r>
          </w:p>
          <w:p w14:paraId="1358946E" w14:textId="3F787C7C" w:rsidR="008D3D5B" w:rsidRPr="008D3D5B" w:rsidRDefault="008D3D5B" w:rsidP="00F53346">
            <w:pPr>
              <w:spacing w:after="120"/>
              <w:jc w:val="center"/>
              <w:rPr>
                <w:caps/>
                <w:sz w:val="27"/>
                <w:szCs w:val="27"/>
              </w:rPr>
            </w:pPr>
            <w:r w:rsidRPr="008D3D5B">
              <w:rPr>
                <w:caps/>
                <w:sz w:val="27"/>
                <w:szCs w:val="27"/>
              </w:rPr>
              <w:t>Wednesday, 2 September 2026</w:t>
            </w:r>
          </w:p>
        </w:tc>
      </w:tr>
      <w:tr w:rsidR="008D3D5B" w:rsidRPr="008D3D5B" w14:paraId="6C05DC13" w14:textId="77777777" w:rsidTr="000E4A9E">
        <w:trPr>
          <w:trHeight w:val="964"/>
        </w:trPr>
        <w:tc>
          <w:tcPr>
            <w:tcW w:w="534" w:type="dxa"/>
            <w:vAlign w:val="bottom"/>
          </w:tcPr>
          <w:p w14:paraId="4B6242C8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6037" w:type="dxa"/>
            <w:vAlign w:val="bottom"/>
          </w:tcPr>
          <w:p w14:paraId="13A8D304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058" w:type="dxa"/>
            <w:vAlign w:val="bottom"/>
          </w:tcPr>
          <w:p w14:paraId="4EB40A8E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8D3D5B">
              <w:rPr>
                <w:rFonts w:asciiTheme="minorHAnsi" w:hAnsiTheme="minorHAnsi"/>
                <w:b/>
                <w:sz w:val="23"/>
                <w:szCs w:val="23"/>
              </w:rPr>
              <w:t>Documents</w:t>
            </w:r>
          </w:p>
        </w:tc>
      </w:tr>
      <w:tr w:rsidR="008D3D5B" w:rsidRPr="008D3D5B" w14:paraId="71C4E7F9" w14:textId="77777777" w:rsidTr="000E4A9E">
        <w:tc>
          <w:tcPr>
            <w:tcW w:w="534" w:type="dxa"/>
          </w:tcPr>
          <w:p w14:paraId="37D8B3B9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  <w:rPr>
                <w:rFonts w:asciiTheme="minorHAnsi" w:hAnsiTheme="minorHAnsi"/>
                <w:sz w:val="23"/>
                <w:szCs w:val="23"/>
              </w:rPr>
            </w:pPr>
            <w:r w:rsidRPr="008D3D5B">
              <w:rPr>
                <w:rFonts w:asciiTheme="minorHAnsi" w:hAnsiTheme="minorHAnsi"/>
                <w:sz w:val="23"/>
                <w:szCs w:val="23"/>
              </w:rPr>
              <w:t>1.</w:t>
            </w:r>
          </w:p>
        </w:tc>
        <w:tc>
          <w:tcPr>
            <w:tcW w:w="6037" w:type="dxa"/>
          </w:tcPr>
          <w:p w14:paraId="0F738C90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</w:pPr>
            <w:r w:rsidRPr="008D3D5B">
              <w:rPr>
                <w:rFonts w:asciiTheme="minorHAnsi" w:hAnsiTheme="minorHAnsi"/>
                <w:sz w:val="23"/>
                <w:szCs w:val="23"/>
              </w:rPr>
              <w:t>Opening of the meeting and introductory remarks</w:t>
            </w:r>
          </w:p>
        </w:tc>
        <w:tc>
          <w:tcPr>
            <w:tcW w:w="3058" w:type="dxa"/>
          </w:tcPr>
          <w:p w14:paraId="5EE4274F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D3D5B" w:rsidRPr="008D3D5B" w14:paraId="28EBB7C4" w14:textId="77777777" w:rsidTr="000E4A9E">
        <w:tc>
          <w:tcPr>
            <w:tcW w:w="534" w:type="dxa"/>
          </w:tcPr>
          <w:p w14:paraId="2A043957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8D3D5B">
              <w:rPr>
                <w:rFonts w:asciiTheme="minorHAnsi" w:hAnsiTheme="minorHAnsi"/>
                <w:sz w:val="23"/>
                <w:szCs w:val="23"/>
              </w:rPr>
              <w:t>2.</w:t>
            </w:r>
          </w:p>
        </w:tc>
        <w:tc>
          <w:tcPr>
            <w:tcW w:w="6037" w:type="dxa"/>
          </w:tcPr>
          <w:p w14:paraId="7F187812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8D3D5B">
              <w:rPr>
                <w:rFonts w:asciiTheme="minorHAnsi" w:hAnsiTheme="minorHAnsi"/>
                <w:sz w:val="23"/>
                <w:szCs w:val="23"/>
              </w:rPr>
              <w:t>Adoption of the agenda</w:t>
            </w:r>
          </w:p>
        </w:tc>
        <w:tc>
          <w:tcPr>
            <w:tcW w:w="3058" w:type="dxa"/>
          </w:tcPr>
          <w:p w14:paraId="68C356F4" w14:textId="0EEB227B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8D3D5B">
              <w:rPr>
                <w:rFonts w:asciiTheme="minorHAnsi" w:hAnsiTheme="minorHAnsi"/>
                <w:sz w:val="23"/>
                <w:szCs w:val="23"/>
              </w:rPr>
              <w:t>WTPF-26/ADM/</w:t>
            </w:r>
            <w:r w:rsidR="00D91395">
              <w:rPr>
                <w:rFonts w:asciiTheme="minorHAnsi" w:hAnsiTheme="minorHAnsi"/>
                <w:sz w:val="23"/>
                <w:szCs w:val="23"/>
              </w:rPr>
              <w:t>3</w:t>
            </w:r>
          </w:p>
        </w:tc>
      </w:tr>
      <w:tr w:rsidR="008D3D5B" w:rsidRPr="008D3D5B" w14:paraId="2A162871" w14:textId="77777777" w:rsidTr="000E4A9E">
        <w:tc>
          <w:tcPr>
            <w:tcW w:w="534" w:type="dxa"/>
          </w:tcPr>
          <w:p w14:paraId="75F5ADF8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8D3D5B">
              <w:rPr>
                <w:rFonts w:asciiTheme="minorHAnsi" w:hAnsiTheme="minorHAnsi"/>
                <w:sz w:val="23"/>
                <w:szCs w:val="23"/>
              </w:rPr>
              <w:t xml:space="preserve">3. </w:t>
            </w:r>
          </w:p>
          <w:p w14:paraId="6D200624" w14:textId="77777777" w:rsidR="008D3D5B" w:rsidRPr="008D3D5B" w:rsidRDefault="008D3D5B" w:rsidP="008D3D5B">
            <w:r w:rsidRPr="008D3D5B">
              <w:t xml:space="preserve">4. </w:t>
            </w:r>
          </w:p>
          <w:p w14:paraId="00988772" w14:textId="77777777" w:rsidR="008D3D5B" w:rsidRPr="008D3D5B" w:rsidRDefault="008D3D5B" w:rsidP="008D3D5B">
            <w:r w:rsidRPr="008D3D5B">
              <w:t xml:space="preserve">5. </w:t>
            </w:r>
          </w:p>
          <w:p w14:paraId="7690D755" w14:textId="77777777" w:rsidR="008D3D5B" w:rsidRPr="008D3D5B" w:rsidRDefault="008D3D5B" w:rsidP="008D3D5B">
            <w:r w:rsidRPr="008D3D5B">
              <w:br/>
              <w:t xml:space="preserve">6. </w:t>
            </w:r>
          </w:p>
          <w:p w14:paraId="2DA1DD8E" w14:textId="77777777" w:rsidR="008D3D5B" w:rsidRPr="008D3D5B" w:rsidRDefault="008D3D5B" w:rsidP="008D3D5B">
            <w:r w:rsidRPr="008D3D5B">
              <w:t xml:space="preserve">7. </w:t>
            </w:r>
          </w:p>
        </w:tc>
        <w:tc>
          <w:tcPr>
            <w:tcW w:w="6037" w:type="dxa"/>
          </w:tcPr>
          <w:p w14:paraId="35BD5166" w14:textId="77777777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8D3D5B">
              <w:rPr>
                <w:rFonts w:asciiTheme="minorHAnsi" w:hAnsiTheme="minorHAnsi"/>
                <w:sz w:val="23"/>
                <w:szCs w:val="23"/>
              </w:rPr>
              <w:t>Presentation of the draft Opinion by the Chair</w:t>
            </w:r>
          </w:p>
          <w:p w14:paraId="3AE89477" w14:textId="77777777" w:rsidR="008D3D5B" w:rsidRPr="008D3D5B" w:rsidRDefault="008D3D5B" w:rsidP="008D3D5B">
            <w:r w:rsidRPr="008D3D5B">
              <w:t xml:space="preserve">Scene setting panel </w:t>
            </w:r>
          </w:p>
          <w:p w14:paraId="07946DFA" w14:textId="77777777" w:rsidR="008D3D5B" w:rsidRPr="008D3D5B" w:rsidRDefault="008D3D5B" w:rsidP="008D3D5B">
            <w:r w:rsidRPr="008D3D5B">
              <w:t xml:space="preserve">Consideration of the draft Opinion and the contributions received </w:t>
            </w:r>
          </w:p>
          <w:p w14:paraId="644BD401" w14:textId="77777777" w:rsidR="008D3D5B" w:rsidRPr="008D3D5B" w:rsidRDefault="008D3D5B" w:rsidP="008D3D5B">
            <w:r w:rsidRPr="008D3D5B">
              <w:t xml:space="preserve">Chair’s conclusion </w:t>
            </w:r>
          </w:p>
          <w:p w14:paraId="4C110F71" w14:textId="77777777" w:rsidR="008D3D5B" w:rsidRPr="008D3D5B" w:rsidRDefault="008D3D5B" w:rsidP="008D3D5B">
            <w:r w:rsidRPr="008D3D5B">
              <w:t xml:space="preserve">Any other business </w:t>
            </w:r>
          </w:p>
          <w:p w14:paraId="458A3D2A" w14:textId="77777777" w:rsidR="008D3D5B" w:rsidRPr="008D3D5B" w:rsidRDefault="008D3D5B" w:rsidP="008D3D5B"/>
        </w:tc>
        <w:tc>
          <w:tcPr>
            <w:tcW w:w="3058" w:type="dxa"/>
          </w:tcPr>
          <w:p w14:paraId="6359494D" w14:textId="055F85C3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hyperlink r:id="rId7" w:history="1">
              <w:r w:rsidRPr="008D3D5B">
                <w:rPr>
                  <w:rFonts w:eastAsia="SimSun"/>
                  <w:color w:val="0000FF"/>
                  <w:u w:val="single"/>
                </w:rPr>
                <w:t>WTPF</w:t>
              </w:r>
              <w:r w:rsidR="00F53346">
                <w:rPr>
                  <w:rFonts w:eastAsia="SimSun"/>
                  <w:color w:val="0000FF"/>
                  <w:u w:val="single"/>
                </w:rPr>
                <w:t>-</w:t>
              </w:r>
              <w:r w:rsidRPr="008D3D5B">
                <w:rPr>
                  <w:rFonts w:eastAsia="SimSun"/>
                  <w:color w:val="0000FF"/>
                  <w:u w:val="single"/>
                </w:rPr>
                <w:t>26</w:t>
              </w:r>
              <w:r w:rsidR="00F53346">
                <w:rPr>
                  <w:rFonts w:eastAsia="SimSun"/>
                  <w:color w:val="0000FF"/>
                  <w:u w:val="single"/>
                </w:rPr>
                <w:t>-</w:t>
              </w:r>
              <w:r w:rsidRPr="008D3D5B">
                <w:rPr>
                  <w:rFonts w:eastAsia="SimSun"/>
                  <w:color w:val="0000FF"/>
                  <w:u w:val="single"/>
                </w:rPr>
                <w:t>OP</w:t>
              </w:r>
              <w:r w:rsidRPr="008D3D5B">
                <w:rPr>
                  <w:color w:val="0000FF"/>
                  <w:u w:val="single"/>
                </w:rPr>
                <w:t>-01</w:t>
              </w:r>
            </w:hyperlink>
          </w:p>
          <w:p w14:paraId="735DEF07" w14:textId="77777777" w:rsidR="008D3D5B" w:rsidRPr="008D3D5B" w:rsidRDefault="008D3D5B" w:rsidP="008D3D5B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75A7DA7F" w14:textId="1FAE5376" w:rsidR="008D3D5B" w:rsidRPr="008D3D5B" w:rsidRDefault="008D3D5B" w:rsidP="008D3D5B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hyperlink r:id="rId8" w:history="1">
              <w:r w:rsidRPr="008D3D5B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WTPF</w:t>
              </w:r>
              <w:r w:rsidR="00F53346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-</w:t>
              </w:r>
              <w:r w:rsidRPr="008D3D5B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26</w:t>
              </w:r>
              <w:r w:rsidR="00F53346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/3 (</w:t>
              </w:r>
              <w:r w:rsidRPr="008D3D5B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OP-</w:t>
              </w:r>
              <w:r w:rsidR="005B79D5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01-</w:t>
              </w:r>
              <w:r w:rsidRPr="008D3D5B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0</w:t>
              </w:r>
              <w:r w:rsidR="00F53346">
                <w:rPr>
                  <w:rFonts w:asciiTheme="minorHAnsi" w:eastAsia="SimSun" w:hAnsiTheme="minorHAnsi"/>
                  <w:color w:val="0000FF"/>
                  <w:sz w:val="23"/>
                  <w:szCs w:val="23"/>
                  <w:u w:val="single"/>
                </w:rPr>
                <w:t>2)</w:t>
              </w:r>
            </w:hyperlink>
          </w:p>
          <w:p w14:paraId="43763D30" w14:textId="77777777" w:rsidR="008D3D5B" w:rsidRPr="008D3D5B" w:rsidRDefault="008D3D5B" w:rsidP="008D3D5B">
            <w:pPr>
              <w:ind w:firstLine="851"/>
            </w:pPr>
          </w:p>
        </w:tc>
      </w:tr>
    </w:tbl>
    <w:p w14:paraId="7894AF13" w14:textId="77777777" w:rsidR="008D3D5B" w:rsidRDefault="008D3D5B" w:rsidP="00AB2D04"/>
    <w:p w14:paraId="77F22762" w14:textId="6426462B" w:rsidR="0042354C" w:rsidRPr="0008540E" w:rsidRDefault="00D91395" w:rsidP="00D91395">
      <w:pPr>
        <w:jc w:val="center"/>
      </w:pPr>
      <w:r>
        <w:t>________________</w:t>
      </w:r>
    </w:p>
    <w:sectPr w:rsidR="0042354C" w:rsidRPr="0008540E" w:rsidSect="003610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B8409" w14:textId="77777777" w:rsidR="004F29FA" w:rsidRDefault="004F29FA">
      <w:r>
        <w:separator/>
      </w:r>
    </w:p>
  </w:endnote>
  <w:endnote w:type="continuationSeparator" w:id="0">
    <w:p w14:paraId="5EBA754F" w14:textId="77777777" w:rsidR="004F29FA" w:rsidRDefault="004F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067A" w14:textId="77777777" w:rsidR="007058C9" w:rsidRDefault="0070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FD34" w14:textId="77777777" w:rsidR="007058C9" w:rsidRDefault="0070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8A56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7058C9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CB5F" w14:textId="77777777" w:rsidR="004F29FA" w:rsidRDefault="004F29FA">
      <w:r>
        <w:t>____________________</w:t>
      </w:r>
    </w:p>
  </w:footnote>
  <w:footnote w:type="continuationSeparator" w:id="0">
    <w:p w14:paraId="38D3A3E0" w14:textId="77777777" w:rsidR="004F29FA" w:rsidRDefault="004F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F846" w14:textId="77777777" w:rsidR="007058C9" w:rsidRDefault="00705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A0DF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CAC648D" w14:textId="77777777" w:rsidR="00CE1B90" w:rsidRPr="0042354C" w:rsidRDefault="0042354C" w:rsidP="0042354C">
    <w:pPr>
      <w:pStyle w:val="Header"/>
    </w:pPr>
    <w:r>
      <w:t>WTPF-26/xx-E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00EA" w14:textId="77777777" w:rsidR="007058C9" w:rsidRDefault="007058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1D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B03F9"/>
    <w:rsid w:val="000B0A77"/>
    <w:rsid w:val="000B0D6C"/>
    <w:rsid w:val="000B596F"/>
    <w:rsid w:val="000B5BB9"/>
    <w:rsid w:val="000B7152"/>
    <w:rsid w:val="000C4701"/>
    <w:rsid w:val="000C5267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A1B39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D222A"/>
    <w:rsid w:val="002E77F4"/>
    <w:rsid w:val="002F36B9"/>
    <w:rsid w:val="002F5FA2"/>
    <w:rsid w:val="003038E3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29FA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B79D5"/>
    <w:rsid w:val="005C3315"/>
    <w:rsid w:val="005E1CC3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3D5B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77F6A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154B2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156F9"/>
    <w:rsid w:val="00B1733E"/>
    <w:rsid w:val="00B23CD4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6467"/>
    <w:rsid w:val="00BA154E"/>
    <w:rsid w:val="00BA37CE"/>
    <w:rsid w:val="00BA4692"/>
    <w:rsid w:val="00BC6FDB"/>
    <w:rsid w:val="00BC7DE8"/>
    <w:rsid w:val="00BD1D95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1395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3E9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7316"/>
    <w:rsid w:val="00F53346"/>
    <w:rsid w:val="00F55DA5"/>
    <w:rsid w:val="00F6501D"/>
    <w:rsid w:val="00F94BC2"/>
    <w:rsid w:val="00F95ABE"/>
    <w:rsid w:val="00F9756D"/>
    <w:rsid w:val="00FB5F12"/>
    <w:rsid w:val="00FC5117"/>
    <w:rsid w:val="00FD417F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A0980"/>
  <w15:docId w15:val="{E9A64484-3ABC-4D41-906A-D915B80B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  <w:style w:type="table" w:styleId="TableGrid">
    <w:name w:val="Table Grid"/>
    <w:basedOn w:val="TableNormal"/>
    <w:rsid w:val="008D3D5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meetingdoc.asp?lang=en&amp;parent=S26-WTPF26-C-0003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itu.int/md/S26-WTPF26OP-C-0001/e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E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WTPF26_E-templatefnl.dotx</Template>
  <TotalTime>6</TotalTime>
  <Pages>1</Pages>
  <Words>105</Words>
  <Characters>646</Characters>
  <Application>Microsoft Office Word</Application>
  <DocSecurity>0</DocSecurity>
  <Lines>64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712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Working Group 1 on Opinion 1</dc:title>
  <dc:subject>World telecommunication/information and communication technology policy forum</dc:subject>
  <dc:creator>GBS-2</dc:creator>
  <cp:keywords>WTPF, WTPF-26</cp:keywords>
  <cp:lastModifiedBy>ITUGBS</cp:lastModifiedBy>
  <cp:revision>5</cp:revision>
  <dcterms:created xsi:type="dcterms:W3CDTF">2026-08-26T19:04:00Z</dcterms:created>
  <dcterms:modified xsi:type="dcterms:W3CDTF">2026-08-26T19:15:00Z</dcterms:modified>
  <cp:category>Conference document</cp:category>
</cp:coreProperties>
</file>