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1589" w:tblpY="2314"/>
        <w:tblW w:w="9214" w:type="dxa"/>
        <w:tblLayout w:type="fixed"/>
        <w:tblLook w:val="0000" w:firstRow="0" w:lastRow="0" w:firstColumn="0" w:lastColumn="0" w:noHBand="0" w:noVBand="0"/>
      </w:tblPr>
      <w:tblGrid>
        <w:gridCol w:w="3969"/>
        <w:gridCol w:w="5245"/>
      </w:tblGrid>
      <w:tr w:rsidR="00FE57F6" w:rsidRPr="00E62E5D" w14:paraId="1A1BE46F" w14:textId="77777777" w:rsidTr="00C4421B">
        <w:trPr>
          <w:cantSplit/>
          <w:trHeight w:val="23"/>
        </w:trPr>
        <w:tc>
          <w:tcPr>
            <w:tcW w:w="3969" w:type="dxa"/>
            <w:vMerge w:val="restart"/>
            <w:tcMar>
              <w:left w:w="0" w:type="dxa"/>
            </w:tcMar>
          </w:tcPr>
          <w:p w14:paraId="6E3E38DD" w14:textId="6CA102D1" w:rsidR="00FE57F6" w:rsidRPr="00C07D21" w:rsidRDefault="00CC1FAF" w:rsidP="00C4421B">
            <w:pPr>
              <w:tabs>
                <w:tab w:val="left" w:pos="851"/>
              </w:tabs>
              <w:spacing w:before="0" w:line="240" w:lineRule="atLeast"/>
              <w:rPr>
                <w:b/>
                <w:lang w:val="es-ES"/>
              </w:rPr>
            </w:pPr>
            <w:bookmarkStart w:id="0" w:name="_Hlk133421839"/>
            <w:r w:rsidRPr="00C07D21">
              <w:rPr>
                <w:b/>
                <w:lang w:val="es-ES"/>
              </w:rPr>
              <w:t>Punto del o</w:t>
            </w:r>
            <w:r w:rsidR="00BB6FD8" w:rsidRPr="00C07D21">
              <w:rPr>
                <w:b/>
                <w:lang w:val="es-ES"/>
              </w:rPr>
              <w:t>rden del día</w:t>
            </w:r>
            <w:r w:rsidR="00FE57F6" w:rsidRPr="00C07D21">
              <w:rPr>
                <w:b/>
                <w:lang w:val="es-ES"/>
              </w:rPr>
              <w:t xml:space="preserve">: </w:t>
            </w:r>
            <w:r w:rsidR="00E52977" w:rsidRPr="00C07D21">
              <w:rPr>
                <w:b/>
                <w:lang w:val="es-ES"/>
              </w:rPr>
              <w:t>PL-2</w:t>
            </w:r>
          </w:p>
        </w:tc>
        <w:tc>
          <w:tcPr>
            <w:tcW w:w="5245" w:type="dxa"/>
          </w:tcPr>
          <w:p w14:paraId="64187A62" w14:textId="5B769A5F" w:rsidR="00FE57F6" w:rsidRPr="00795E25" w:rsidRDefault="00E52977" w:rsidP="00C4421B">
            <w:pPr>
              <w:tabs>
                <w:tab w:val="left" w:pos="851"/>
              </w:tabs>
              <w:spacing w:before="0" w:line="240" w:lineRule="atLeast"/>
              <w:jc w:val="right"/>
              <w:rPr>
                <w:b/>
                <w:lang w:val="it-IT"/>
              </w:rPr>
            </w:pPr>
            <w:r w:rsidRPr="00795E25">
              <w:rPr>
                <w:b/>
                <w:lang w:val="it-IT"/>
              </w:rPr>
              <w:t>Anexo 1 al</w:t>
            </w:r>
            <w:r w:rsidRPr="00795E25">
              <w:rPr>
                <w:b/>
                <w:lang w:val="it-IT"/>
              </w:rPr>
              <w:br/>
            </w:r>
            <w:r w:rsidR="00FE57F6" w:rsidRPr="00795E25">
              <w:rPr>
                <w:b/>
                <w:lang w:val="it-IT"/>
              </w:rPr>
              <w:t>Document</w:t>
            </w:r>
            <w:r w:rsidR="00F24B71" w:rsidRPr="00795E25">
              <w:rPr>
                <w:b/>
                <w:lang w:val="it-IT"/>
              </w:rPr>
              <w:t>o</w:t>
            </w:r>
            <w:r w:rsidR="00FE57F6" w:rsidRPr="00795E25">
              <w:rPr>
                <w:b/>
                <w:lang w:val="it-IT"/>
              </w:rPr>
              <w:t xml:space="preserve"> C2</w:t>
            </w:r>
            <w:r w:rsidR="00F85E5C" w:rsidRPr="00795E25">
              <w:rPr>
                <w:b/>
                <w:lang w:val="it-IT"/>
              </w:rPr>
              <w:t>6</w:t>
            </w:r>
            <w:r w:rsidR="00FE57F6" w:rsidRPr="00795E25">
              <w:rPr>
                <w:b/>
                <w:lang w:val="it-IT"/>
              </w:rPr>
              <w:t>/</w:t>
            </w:r>
            <w:r w:rsidRPr="00795E25">
              <w:rPr>
                <w:b/>
                <w:lang w:val="it-IT"/>
              </w:rPr>
              <w:t>31</w:t>
            </w:r>
            <w:r w:rsidR="00FE57F6" w:rsidRPr="00795E25">
              <w:rPr>
                <w:b/>
                <w:lang w:val="it-IT"/>
              </w:rPr>
              <w:t>-</w:t>
            </w:r>
            <w:r w:rsidR="00F24B71" w:rsidRPr="00795E25">
              <w:rPr>
                <w:b/>
                <w:lang w:val="it-IT"/>
              </w:rPr>
              <w:t>S</w:t>
            </w:r>
          </w:p>
        </w:tc>
      </w:tr>
      <w:tr w:rsidR="00FE57F6" w:rsidRPr="00C07D21" w14:paraId="52116523" w14:textId="77777777" w:rsidTr="00C4421B">
        <w:trPr>
          <w:cantSplit/>
        </w:trPr>
        <w:tc>
          <w:tcPr>
            <w:tcW w:w="3969" w:type="dxa"/>
            <w:vMerge/>
          </w:tcPr>
          <w:p w14:paraId="3B174034" w14:textId="77777777" w:rsidR="00FE57F6" w:rsidRPr="00795E25" w:rsidRDefault="00FE57F6" w:rsidP="00C4421B">
            <w:pPr>
              <w:tabs>
                <w:tab w:val="left" w:pos="851"/>
              </w:tabs>
              <w:spacing w:line="240" w:lineRule="atLeast"/>
              <w:rPr>
                <w:b/>
                <w:lang w:val="it-IT"/>
              </w:rPr>
            </w:pPr>
          </w:p>
        </w:tc>
        <w:tc>
          <w:tcPr>
            <w:tcW w:w="5245" w:type="dxa"/>
          </w:tcPr>
          <w:p w14:paraId="0606E87B" w14:textId="5D92FDAF" w:rsidR="00FE57F6" w:rsidRPr="00C07D21" w:rsidRDefault="00E52977" w:rsidP="00C4421B">
            <w:pPr>
              <w:tabs>
                <w:tab w:val="left" w:pos="851"/>
              </w:tabs>
              <w:spacing w:before="0"/>
              <w:jc w:val="right"/>
              <w:rPr>
                <w:b/>
                <w:lang w:val="es-ES"/>
              </w:rPr>
            </w:pPr>
            <w:r w:rsidRPr="00C07D21">
              <w:rPr>
                <w:b/>
                <w:lang w:val="es-ES"/>
              </w:rPr>
              <w:t>26 de marzo de 2026</w:t>
            </w:r>
          </w:p>
        </w:tc>
      </w:tr>
      <w:tr w:rsidR="00FE57F6" w:rsidRPr="00C07D21" w14:paraId="1A4658D2" w14:textId="77777777" w:rsidTr="00C4421B">
        <w:trPr>
          <w:cantSplit/>
          <w:trHeight w:val="23"/>
        </w:trPr>
        <w:tc>
          <w:tcPr>
            <w:tcW w:w="3969" w:type="dxa"/>
            <w:vMerge/>
          </w:tcPr>
          <w:p w14:paraId="0061E13C" w14:textId="77777777" w:rsidR="00FE57F6" w:rsidRPr="00C07D21" w:rsidRDefault="00FE57F6" w:rsidP="00C4421B">
            <w:pPr>
              <w:tabs>
                <w:tab w:val="left" w:pos="851"/>
              </w:tabs>
              <w:spacing w:line="240" w:lineRule="atLeast"/>
              <w:rPr>
                <w:b/>
                <w:lang w:val="es-ES"/>
              </w:rPr>
            </w:pPr>
          </w:p>
        </w:tc>
        <w:tc>
          <w:tcPr>
            <w:tcW w:w="5245" w:type="dxa"/>
          </w:tcPr>
          <w:p w14:paraId="460A7564" w14:textId="77777777" w:rsidR="00FE57F6" w:rsidRPr="00C07D21" w:rsidRDefault="00F24B71" w:rsidP="00C4421B">
            <w:pPr>
              <w:tabs>
                <w:tab w:val="left" w:pos="851"/>
              </w:tabs>
              <w:spacing w:before="0" w:line="240" w:lineRule="atLeast"/>
              <w:jc w:val="right"/>
              <w:rPr>
                <w:b/>
                <w:bCs/>
                <w:lang w:val="es-ES"/>
              </w:rPr>
            </w:pPr>
            <w:r w:rsidRPr="00C07D21">
              <w:rPr>
                <w:rFonts w:cstheme="minorHAnsi"/>
                <w:b/>
                <w:bCs/>
                <w:lang w:val="es-ES"/>
              </w:rPr>
              <w:t>Original: inglés</w:t>
            </w:r>
          </w:p>
        </w:tc>
      </w:tr>
      <w:tr w:rsidR="00FE57F6" w:rsidRPr="00C07D21" w14:paraId="2775D6E9" w14:textId="77777777" w:rsidTr="00C4421B">
        <w:trPr>
          <w:cantSplit/>
          <w:trHeight w:val="23"/>
        </w:trPr>
        <w:tc>
          <w:tcPr>
            <w:tcW w:w="3969" w:type="dxa"/>
          </w:tcPr>
          <w:p w14:paraId="17CA29D6" w14:textId="77777777" w:rsidR="00FE57F6" w:rsidRPr="00C07D21" w:rsidRDefault="00FE57F6" w:rsidP="00C4421B">
            <w:pPr>
              <w:tabs>
                <w:tab w:val="left" w:pos="851"/>
              </w:tabs>
              <w:spacing w:line="240" w:lineRule="atLeast"/>
              <w:rPr>
                <w:b/>
                <w:lang w:val="es-ES"/>
              </w:rPr>
            </w:pPr>
          </w:p>
        </w:tc>
        <w:tc>
          <w:tcPr>
            <w:tcW w:w="5245" w:type="dxa"/>
          </w:tcPr>
          <w:p w14:paraId="41B3BD66" w14:textId="77777777" w:rsidR="00FE57F6" w:rsidRPr="00C07D21" w:rsidRDefault="00FE57F6" w:rsidP="00C4421B">
            <w:pPr>
              <w:tabs>
                <w:tab w:val="left" w:pos="851"/>
              </w:tabs>
              <w:spacing w:before="0" w:line="240" w:lineRule="atLeast"/>
              <w:jc w:val="right"/>
              <w:rPr>
                <w:b/>
                <w:lang w:val="es-ES"/>
              </w:rPr>
            </w:pPr>
          </w:p>
        </w:tc>
      </w:tr>
      <w:tr w:rsidR="00FE57F6" w:rsidRPr="00E62E5D" w14:paraId="3423829A" w14:textId="77777777" w:rsidTr="00C4421B">
        <w:trPr>
          <w:cantSplit/>
        </w:trPr>
        <w:tc>
          <w:tcPr>
            <w:tcW w:w="9214" w:type="dxa"/>
            <w:gridSpan w:val="2"/>
            <w:tcMar>
              <w:left w:w="0" w:type="dxa"/>
            </w:tcMar>
          </w:tcPr>
          <w:p w14:paraId="6EC26EDA" w14:textId="0E037D53" w:rsidR="00FE57F6" w:rsidRPr="00C07D21" w:rsidRDefault="00A77D0F" w:rsidP="00B514C7">
            <w:pPr>
              <w:pStyle w:val="Source"/>
              <w:jc w:val="left"/>
              <w:rPr>
                <w:rFonts w:cstheme="minorHAnsi"/>
                <w:sz w:val="34"/>
                <w:szCs w:val="34"/>
                <w:lang w:val="es-ES"/>
              </w:rPr>
            </w:pPr>
            <w:r w:rsidRPr="00C07D21">
              <w:rPr>
                <w:rFonts w:cstheme="minorHAnsi"/>
                <w:sz w:val="34"/>
                <w:szCs w:val="34"/>
                <w:lang w:val="es-ES"/>
              </w:rPr>
              <w:t xml:space="preserve">Informe del </w:t>
            </w:r>
            <w:proofErr w:type="gramStart"/>
            <w:r w:rsidRPr="00C07D21">
              <w:rPr>
                <w:rFonts w:cstheme="minorHAnsi"/>
                <w:sz w:val="34"/>
                <w:szCs w:val="34"/>
                <w:lang w:val="es-ES"/>
              </w:rPr>
              <w:t>Director</w:t>
            </w:r>
            <w:proofErr w:type="gramEnd"/>
            <w:r w:rsidRPr="00C07D21">
              <w:rPr>
                <w:rFonts w:cstheme="minorHAnsi"/>
                <w:sz w:val="34"/>
                <w:szCs w:val="34"/>
                <w:lang w:val="es-ES"/>
              </w:rPr>
              <w:t xml:space="preserve"> del Grupo de Trabajo del Consejo para los Planes Estratégico y Financiero 2028-2031</w:t>
            </w:r>
          </w:p>
        </w:tc>
      </w:tr>
      <w:tr w:rsidR="00FE57F6" w:rsidRPr="00E62E5D" w14:paraId="720492E5" w14:textId="77777777" w:rsidTr="00C4421B">
        <w:trPr>
          <w:cantSplit/>
        </w:trPr>
        <w:tc>
          <w:tcPr>
            <w:tcW w:w="9214" w:type="dxa"/>
            <w:gridSpan w:val="2"/>
            <w:tcMar>
              <w:left w:w="0" w:type="dxa"/>
            </w:tcMar>
          </w:tcPr>
          <w:p w14:paraId="51562CE1" w14:textId="0942D1F6" w:rsidR="00FE57F6" w:rsidRPr="00C07D21" w:rsidRDefault="00B514C7" w:rsidP="00796BD8">
            <w:pPr>
              <w:pStyle w:val="Subtitle"/>
              <w:framePr w:hSpace="0" w:wrap="auto" w:hAnchor="text" w:xAlign="left" w:yAlign="inline"/>
              <w:rPr>
                <w:lang w:val="es-ES"/>
              </w:rPr>
            </w:pPr>
            <w:r w:rsidRPr="00C07D21">
              <w:rPr>
                <w:lang w:val="es-ES"/>
              </w:rPr>
              <w:t>ANEXO 1 AL INFORME DEL GTC-PEF: PROYECTO DE ANEXO 1 A LA RESOLUCIÓN 71: PLAN ESTRATÉGICO DE LA UIT 2028-2031</w:t>
            </w:r>
          </w:p>
        </w:tc>
      </w:tr>
      <w:bookmarkEnd w:id="0"/>
    </w:tbl>
    <w:p w14:paraId="138D8722" w14:textId="77777777" w:rsidR="00093EEB" w:rsidRPr="00C07D21" w:rsidRDefault="00093EEB">
      <w:pPr>
        <w:rPr>
          <w:lang w:val="es-ES"/>
        </w:rPr>
      </w:pPr>
    </w:p>
    <w:p w14:paraId="3785D016" w14:textId="77777777" w:rsidR="001559F5" w:rsidRPr="00C07D21" w:rsidRDefault="001559F5">
      <w:pPr>
        <w:tabs>
          <w:tab w:val="clear" w:pos="567"/>
          <w:tab w:val="clear" w:pos="1134"/>
          <w:tab w:val="clear" w:pos="1701"/>
          <w:tab w:val="clear" w:pos="2268"/>
          <w:tab w:val="clear" w:pos="2835"/>
        </w:tabs>
        <w:overflowPunct/>
        <w:autoSpaceDE/>
        <w:autoSpaceDN/>
        <w:adjustRightInd/>
        <w:spacing w:before="0"/>
        <w:textAlignment w:val="auto"/>
        <w:rPr>
          <w:lang w:val="es-ES"/>
        </w:rPr>
      </w:pPr>
      <w:r w:rsidRPr="00C07D21">
        <w:rPr>
          <w:lang w:val="es-ES"/>
        </w:rPr>
        <w:br w:type="page"/>
      </w:r>
    </w:p>
    <w:p w14:paraId="20DE27D6" w14:textId="3DBF06CE" w:rsidR="00E52977" w:rsidRPr="00C07D21" w:rsidRDefault="00E52977" w:rsidP="00E52977">
      <w:pPr>
        <w:pStyle w:val="AnnexNo"/>
        <w:rPr>
          <w:sz w:val="34"/>
          <w:lang w:val="es-ES"/>
        </w:rPr>
      </w:pPr>
      <w:r w:rsidRPr="00C07D21">
        <w:rPr>
          <w:lang w:val="es-ES"/>
        </w:rPr>
        <w:lastRenderedPageBreak/>
        <w:t>ANEXO 1 A LA RESOLUCIÓN 71 (REV.</w:t>
      </w:r>
      <w:r w:rsidR="007E11FF" w:rsidRPr="00C07D21">
        <w:rPr>
          <w:caps w:val="0"/>
          <w:lang w:val="es-ES"/>
        </w:rPr>
        <w:t xml:space="preserve"> </w:t>
      </w:r>
      <w:del w:id="1" w:author="Spanish" w:date="2026-04-21T07:59:00Z">
        <w:r w:rsidR="007E11FF" w:rsidRPr="00C07D21">
          <w:rPr>
            <w:caps w:val="0"/>
            <w:lang w:val="es-ES"/>
          </w:rPr>
          <w:delText>BUCAREST</w:delText>
        </w:r>
        <w:r w:rsidR="007E11FF" w:rsidRPr="00C07D21">
          <w:rPr>
            <w:lang w:val="es-ES"/>
          </w:rPr>
          <w:delText>, 2022</w:delText>
        </w:r>
        <w:r w:rsidRPr="00C07D21">
          <w:rPr>
            <w:lang w:val="es-ES"/>
          </w:rPr>
          <w:delText xml:space="preserve"> </w:delText>
        </w:r>
      </w:del>
      <w:ins w:id="2" w:author="Spanish" w:date="2026-04-21T07:59:00Z">
        <w:r w:rsidRPr="00C07D21">
          <w:rPr>
            <w:lang w:val="es-ES"/>
          </w:rPr>
          <w:t>Doha, 2026</w:t>
        </w:r>
      </w:ins>
      <w:r w:rsidRPr="00C07D21">
        <w:rPr>
          <w:lang w:val="es-ES"/>
        </w:rPr>
        <w:t>)</w:t>
      </w:r>
    </w:p>
    <w:p w14:paraId="05AAED73" w14:textId="77777777" w:rsidR="00E52977" w:rsidRPr="00C07D21" w:rsidRDefault="00E52977" w:rsidP="00E52977">
      <w:pPr>
        <w:pStyle w:val="Annextitle"/>
        <w:rPr>
          <w:lang w:val="es-ES"/>
        </w:rPr>
      </w:pPr>
      <w:r w:rsidRPr="00C07D21">
        <w:rPr>
          <w:lang w:val="es-ES"/>
        </w:rPr>
        <w:t xml:space="preserve">Plan Estratégico de la Unión para </w:t>
      </w:r>
      <w:del w:id="3" w:author="Spanish" w:date="2026-04-21T08:00:00Z">
        <w:r w:rsidRPr="00C07D21">
          <w:rPr>
            <w:lang w:val="es-ES"/>
          </w:rPr>
          <w:delText>2024-2027</w:delText>
        </w:r>
      </w:del>
      <w:ins w:id="4" w:author="Spanish" w:date="2026-04-21T08:00:00Z">
        <w:r w:rsidRPr="00C07D21">
          <w:rPr>
            <w:lang w:val="es-ES"/>
          </w:rPr>
          <w:t>2028-2031</w:t>
        </w:r>
      </w:ins>
    </w:p>
    <w:p w14:paraId="09640ACE" w14:textId="77777777" w:rsidR="00E52977" w:rsidRPr="00C07D21" w:rsidRDefault="00E52977" w:rsidP="00E52977">
      <w:pPr>
        <w:pStyle w:val="Heading1"/>
        <w:rPr>
          <w:lang w:val="es-ES"/>
        </w:rPr>
      </w:pPr>
      <w:r w:rsidRPr="00C07D21">
        <w:rPr>
          <w:lang w:val="es-ES"/>
        </w:rPr>
        <w:t>1</w:t>
      </w:r>
      <w:r w:rsidRPr="00C07D21">
        <w:rPr>
          <w:lang w:val="es-ES"/>
        </w:rPr>
        <w:tab/>
      </w:r>
      <w:proofErr w:type="gramStart"/>
      <w:r w:rsidRPr="00C07D21">
        <w:rPr>
          <w:lang w:val="es-ES"/>
        </w:rPr>
        <w:t>Síntesis</w:t>
      </w:r>
      <w:proofErr w:type="gramEnd"/>
      <w:r w:rsidRPr="00C07D21">
        <w:rPr>
          <w:lang w:val="es-ES"/>
        </w:rPr>
        <w:t xml:space="preserve"> de la estructura de la UIT</w:t>
      </w:r>
    </w:p>
    <w:p w14:paraId="5DFF32E3" w14:textId="77777777" w:rsidR="00E52977" w:rsidRPr="00C07D21" w:rsidRDefault="00E52977" w:rsidP="00E52977">
      <w:pPr>
        <w:rPr>
          <w:lang w:val="es-ES"/>
        </w:rPr>
      </w:pPr>
      <w:r w:rsidRPr="00C07D21">
        <w:rPr>
          <w:lang w:val="es-ES"/>
        </w:rPr>
        <w:t>1</w:t>
      </w:r>
      <w:r w:rsidRPr="00C07D21">
        <w:rPr>
          <w:lang w:val="es-ES"/>
        </w:rPr>
        <w:tab/>
        <w:t>De conformidad con la Constitución de la UIT y el Convenio de la UIT, la Unión comprende: a) la Conferencia de Plenipotenciarios, que es el órgano supremo de la UIT; b) el Consejo de la UIT, que actúa en nombre de la Conferencia de Plenipotenciarios en el intervalo entre las Conferencias de Plenipotenciarios; c) las Conferencias Mundiales de Telecomunicaciones Internacionales; d) el Sector de Radiocomunicaciones de la UIT (UIT-R), incluidas las Conferencias Mundiales y Regionales de Radiocomunicaciones, las Asambleas de Radiocomunicaciones, la Junta del Reglamento de Radiocomunicaciones, las Comisiones de Estudio, el Grupo Asesor de Radiocomunicaciones y la Oficina de Radiocomunicaciones (BR); e) el Sector de Normalización de las Telecomunicaciones de la UIT (UIT-T), incluidas las Asambleas Mundiales de Normalización de las Telecomunicaciones, las Comisiones de Estudio, el Grupo Asesor de Normalización de las Telecomunicaciones y la Oficina de Normalización de las Telecomunicaciones (TSB); f) el Sector de Desarrollo de las Telecomunicaciones de la UIT (UIT-D), incluidas las Conferencia Mundiales y Regionales de Desarrollo de las Telecomunicaciones, las Comisiones de Estudio, el Grupo Asesor de Desarrollo de las Telecomunicaciones y la Oficina de Desarrollo de las Telecomunicaciones (BDT); y g) la Secretaría General. Las tres Oficinas actúan como Secretarías de sus respectivos Sectores.</w:t>
      </w:r>
    </w:p>
    <w:p w14:paraId="22501532" w14:textId="77777777" w:rsidR="00E52977" w:rsidRPr="00C07D21" w:rsidRDefault="00E52977" w:rsidP="00E52977">
      <w:pPr>
        <w:rPr>
          <w:lang w:val="es-ES"/>
        </w:rPr>
      </w:pPr>
      <w:r w:rsidRPr="00C07D21">
        <w:rPr>
          <w:lang w:val="es-ES"/>
        </w:rPr>
        <w:t>2</w:t>
      </w:r>
      <w:r w:rsidRPr="00C07D21">
        <w:rPr>
          <w:lang w:val="es-ES"/>
        </w:rPr>
        <w:tab/>
      </w:r>
      <w:proofErr w:type="gramStart"/>
      <w:r w:rsidRPr="00C07D21">
        <w:rPr>
          <w:lang w:val="es-ES"/>
        </w:rPr>
        <w:t>Conforme</w:t>
      </w:r>
      <w:proofErr w:type="gramEnd"/>
      <w:r w:rsidRPr="00C07D21">
        <w:rPr>
          <w:lang w:val="es-ES"/>
        </w:rPr>
        <w:t xml:space="preserve"> a lo estipulado en los textos fundamentales de la UIT, el UIT-R tiene el cometido de garantizar la utilización racional, equitativa, eficaz y económica del espectro de frecuencias radioeléctricas por todos los servicios de radiocomunicaciones, incluidos los que utilizan la órbita de los satélites geoestacionarios u otras órbitas, realizar estudios sin limitación de gamas de frecuencias y adoptar Recomendaciones en materia de radiocomunicaciones.</w:t>
      </w:r>
    </w:p>
    <w:p w14:paraId="7549D3C3" w14:textId="77777777" w:rsidR="00E52977" w:rsidRPr="00C07D21" w:rsidRDefault="00E52977" w:rsidP="00E52977">
      <w:pPr>
        <w:rPr>
          <w:lang w:val="es-ES"/>
        </w:rPr>
      </w:pPr>
      <w:r w:rsidRPr="00C07D21">
        <w:rPr>
          <w:lang w:val="es-ES"/>
        </w:rPr>
        <w:t>3</w:t>
      </w:r>
      <w:r w:rsidRPr="00C07D21">
        <w:rPr>
          <w:lang w:val="es-ES"/>
        </w:rPr>
        <w:tab/>
      </w:r>
      <w:proofErr w:type="gramStart"/>
      <w:r w:rsidRPr="00C07D21">
        <w:rPr>
          <w:lang w:val="es-ES"/>
        </w:rPr>
        <w:t>Las</w:t>
      </w:r>
      <w:proofErr w:type="gramEnd"/>
      <w:r w:rsidRPr="00C07D21">
        <w:rPr>
          <w:lang w:val="es-ES"/>
        </w:rPr>
        <w:t xml:space="preserve"> funciones del UIT-T consisten en atender a los objetivos de la Unión referentes a la normalización de las telecomunicaciones, teniendo presentes las preocupaciones particulares de los países en desarrollo</w:t>
      </w:r>
      <w:r w:rsidRPr="00C07D21">
        <w:rPr>
          <w:rStyle w:val="FootnoteReference"/>
          <w:lang w:val="es-ES"/>
        </w:rPr>
        <w:footnoteReference w:id="1"/>
      </w:r>
      <w:r w:rsidRPr="00C07D21">
        <w:rPr>
          <w:lang w:val="es-ES"/>
        </w:rPr>
        <w:t>, al estudiar cuestiones técnicas, de explotación y de tarificación y adoptar Recomendaciones al respecto para la normalización de las telecomunicaciones a escala mundial.</w:t>
      </w:r>
    </w:p>
    <w:p w14:paraId="3FCA3813" w14:textId="77777777" w:rsidR="00E52977" w:rsidRPr="00C07D21" w:rsidRDefault="00E52977" w:rsidP="00E52977">
      <w:pPr>
        <w:rPr>
          <w:lang w:val="es-ES"/>
        </w:rPr>
      </w:pPr>
      <w:r w:rsidRPr="00C07D21">
        <w:rPr>
          <w:lang w:val="es-ES"/>
        </w:rPr>
        <w:t>4</w:t>
      </w:r>
      <w:r w:rsidRPr="00C07D21">
        <w:rPr>
          <w:lang w:val="es-ES"/>
        </w:rPr>
        <w:tab/>
        <w:t>El cometido del UIT-D es dar cumplimiento a la doble responsabilidad de la Unión en su calidad de organismo especializado de las Naciones Unidas y de organismo de ejecución de proyectos en el marco del sistema de las Naciones Unidas para el desarrollo u otros acuerdos de financiación, con el fin de facilitar y potenciar el desarrollo de las telecomunicaciones mediante la oferta, la organización y la coordinación de actividades de asistencia y cooperación técnicas para cerrar la brecha digital.</w:t>
      </w:r>
    </w:p>
    <w:p w14:paraId="4BD60BB7" w14:textId="77777777" w:rsidR="00E52977" w:rsidRPr="00C07D21" w:rsidRDefault="00E52977" w:rsidP="00E52977">
      <w:pPr>
        <w:rPr>
          <w:lang w:val="es-ES"/>
        </w:rPr>
      </w:pPr>
      <w:r w:rsidRPr="00C07D21">
        <w:rPr>
          <w:lang w:val="es-ES"/>
        </w:rPr>
        <w:t>5</w:t>
      </w:r>
      <w:r w:rsidRPr="00C07D21">
        <w:rPr>
          <w:lang w:val="es-ES"/>
        </w:rPr>
        <w:tab/>
      </w:r>
      <w:proofErr w:type="gramStart"/>
      <w:r w:rsidRPr="00C07D21">
        <w:rPr>
          <w:lang w:val="es-ES"/>
        </w:rPr>
        <w:t>Los</w:t>
      </w:r>
      <w:proofErr w:type="gramEnd"/>
      <w:r w:rsidRPr="00C07D21">
        <w:rPr>
          <w:lang w:val="es-ES"/>
        </w:rPr>
        <w:t xml:space="preserve"> Sectores de la UIT tienen mandatos complementarios y cooperan en el marco de la aplicación de este Plan Estratégico para cumplir los fines de la Unión.</w:t>
      </w:r>
    </w:p>
    <w:p w14:paraId="6D8C4B03" w14:textId="77777777" w:rsidR="00E52977" w:rsidRPr="00C07D21" w:rsidRDefault="00E52977" w:rsidP="00E52977">
      <w:pPr>
        <w:rPr>
          <w:ins w:id="8" w:author="Spanish" w:date="2026-04-21T08:26:00Z"/>
          <w:lang w:val="es-ES"/>
        </w:rPr>
      </w:pPr>
      <w:r w:rsidRPr="00C07D21">
        <w:rPr>
          <w:lang w:val="es-ES"/>
        </w:rPr>
        <w:t>6</w:t>
      </w:r>
      <w:r w:rsidRPr="00C07D21">
        <w:rPr>
          <w:lang w:val="es-ES"/>
        </w:rPr>
        <w:tab/>
      </w:r>
      <w:proofErr w:type="gramStart"/>
      <w:r w:rsidRPr="00C07D21">
        <w:rPr>
          <w:lang w:val="es-ES"/>
        </w:rPr>
        <w:t>Las</w:t>
      </w:r>
      <w:proofErr w:type="gramEnd"/>
      <w:r w:rsidRPr="00C07D21">
        <w:rPr>
          <w:lang w:val="es-ES"/>
        </w:rPr>
        <w:t xml:space="preserve"> funciones de la Secretaría General consisten en coordinar la aplicación del Plan Estratégico, elaborar informes al respecto y responder de la gestión global de los recursos de </w:t>
      </w:r>
      <w:r w:rsidRPr="00C07D21">
        <w:rPr>
          <w:lang w:val="es-ES"/>
        </w:rPr>
        <w:lastRenderedPageBreak/>
        <w:t>la Unión. Entre sus funciones figura asimismo la prestación de servicios eficientes y de alta calidad a los Miembros de la Unión.</w:t>
      </w:r>
    </w:p>
    <w:p w14:paraId="3A26A2A2" w14:textId="77777777" w:rsidR="00E52977" w:rsidRPr="00C07D21" w:rsidRDefault="00E52977" w:rsidP="00E52977">
      <w:pPr>
        <w:rPr>
          <w:lang w:val="es-ES"/>
        </w:rPr>
      </w:pPr>
      <w:ins w:id="9" w:author="Spanish" w:date="2026-04-21T08:26:00Z">
        <w:r w:rsidRPr="00C07D21">
          <w:rPr>
            <w:lang w:val="es-ES"/>
          </w:rPr>
          <w:t>7</w:t>
        </w:r>
        <w:r w:rsidRPr="00C07D21">
          <w:rPr>
            <w:lang w:val="es-ES"/>
          </w:rPr>
          <w:tab/>
        </w:r>
        <w:proofErr w:type="gramStart"/>
        <w:r w:rsidRPr="00C07D21">
          <w:rPr>
            <w:lang w:val="es-ES"/>
          </w:rPr>
          <w:t>Las</w:t>
        </w:r>
        <w:proofErr w:type="gramEnd"/>
        <w:r w:rsidRPr="00C07D21">
          <w:rPr>
            <w:lang w:val="es-ES"/>
          </w:rPr>
          <w:t xml:space="preserve"> tres Oficinas, incluidas las Oficinas Regionales, y la Secretaría General procuran mejorar la coordinación, la cooperación y la coherencia entre ellas, centrándose en cumplir la misión de la UIT de manera más eficaz y eficiente, evitando la duplicación de esfuerzos, maximizando las sinergias e implementando el Plan Estratégico de la Unión para avanzar hacia las metas y objetivos de la organización en el panorama mundial de las telecomunicaciones/TIC en constante evolución. La UIT, como organismo especializado de las Naciones Unidas, estudiará nuevas esferas de trabajo en función de su mandato fundamental, el valor añadido y los recursos disponibles.</w:t>
        </w:r>
      </w:ins>
    </w:p>
    <w:p w14:paraId="7739F418" w14:textId="51E8CA87" w:rsidR="00E52977" w:rsidRPr="00C07D21" w:rsidRDefault="00E52977" w:rsidP="00E52977">
      <w:pPr>
        <w:pStyle w:val="Heading1"/>
        <w:rPr>
          <w:lang w:val="es-ES"/>
        </w:rPr>
      </w:pPr>
      <w:r w:rsidRPr="00C07D21">
        <w:rPr>
          <w:lang w:val="es-ES"/>
        </w:rPr>
        <w:t>2</w:t>
      </w:r>
      <w:r w:rsidRPr="00C07D21">
        <w:rPr>
          <w:lang w:val="es-ES"/>
        </w:rPr>
        <w:tab/>
        <w:t xml:space="preserve">Marco estratégico de la UIT para </w:t>
      </w:r>
      <w:del w:id="10" w:author="Spanish" w:date="2026-04-21T08:26:00Z">
        <w:r w:rsidR="007E11FF" w:rsidRPr="00C07D21">
          <w:rPr>
            <w:lang w:val="es-ES"/>
          </w:rPr>
          <w:delText>2024-2027</w:delText>
        </w:r>
      </w:del>
      <w:ins w:id="11" w:author="Spanish" w:date="2026-04-21T08:26:00Z">
        <w:r w:rsidRPr="00C07D21">
          <w:rPr>
            <w:lang w:val="es-ES"/>
          </w:rPr>
          <w:t>2028-2031</w:t>
        </w:r>
      </w:ins>
    </w:p>
    <w:p w14:paraId="0556355B" w14:textId="77777777" w:rsidR="00E52977" w:rsidRPr="00C07D21" w:rsidRDefault="00E52977" w:rsidP="00E52977">
      <w:pPr>
        <w:pStyle w:val="Heading2"/>
        <w:rPr>
          <w:lang w:val="es-ES"/>
        </w:rPr>
      </w:pPr>
      <w:r w:rsidRPr="00C07D21">
        <w:rPr>
          <w:lang w:val="es-ES"/>
        </w:rPr>
        <w:t>2.1</w:t>
      </w:r>
      <w:r w:rsidRPr="00C07D21">
        <w:rPr>
          <w:lang w:val="es-ES"/>
        </w:rPr>
        <w:tab/>
        <w:t>Marco general</w:t>
      </w:r>
    </w:p>
    <w:p w14:paraId="5749A89E" w14:textId="6AAE72FC" w:rsidR="00E52977" w:rsidRPr="00C07D21" w:rsidRDefault="00E52977" w:rsidP="00E52977">
      <w:pPr>
        <w:rPr>
          <w:lang w:val="es-ES"/>
        </w:rPr>
      </w:pPr>
      <w:del w:id="12" w:author="Spanish" w:date="2026-04-21T08:26:00Z">
        <w:r w:rsidRPr="00C07D21">
          <w:rPr>
            <w:lang w:val="es-ES"/>
          </w:rPr>
          <w:delText>7</w:delText>
        </w:r>
      </w:del>
      <w:ins w:id="13" w:author="Spanish" w:date="2026-04-21T08:26:00Z">
        <w:r w:rsidRPr="00C07D21">
          <w:rPr>
            <w:lang w:val="es-ES"/>
          </w:rPr>
          <w:t>8</w:t>
        </w:r>
      </w:ins>
      <w:r w:rsidRPr="00C07D21">
        <w:rPr>
          <w:lang w:val="es-ES"/>
        </w:rPr>
        <w:tab/>
      </w:r>
      <w:proofErr w:type="gramStart"/>
      <w:r w:rsidRPr="00C07D21">
        <w:rPr>
          <w:lang w:val="es-ES"/>
        </w:rPr>
        <w:t>La</w:t>
      </w:r>
      <w:proofErr w:type="gramEnd"/>
      <w:r w:rsidRPr="00C07D21">
        <w:rPr>
          <w:lang w:val="es-ES"/>
        </w:rPr>
        <w:t xml:space="preserve"> siguiente figura ilustra los componentes principales del marco estratégico, a saber: la visión, la misión, las metas estratégicas y las finalidades, las prioridades</w:t>
      </w:r>
      <w:del w:id="14" w:author="Spanish" w:date="2026-04-21T16:41:00Z">
        <w:r w:rsidRPr="00C07D21" w:rsidDel="007E11FF">
          <w:rPr>
            <w:lang w:val="es-ES"/>
          </w:rPr>
          <w:delText xml:space="preserve"> </w:delText>
        </w:r>
      </w:del>
      <w:del w:id="15" w:author="Spanish" w:date="2026-04-21T13:01:00Z">
        <w:r w:rsidRPr="00C07D21">
          <w:rPr>
            <w:lang w:val="es-ES"/>
          </w:rPr>
          <w:delText>temáticas y las realizaciones</w:delText>
        </w:r>
      </w:del>
      <w:r w:rsidRPr="00C07D21">
        <w:rPr>
          <w:lang w:val="es-ES"/>
        </w:rPr>
        <w:t>, la oferta de productos y servicios, y los factores habilitadores.</w:t>
      </w:r>
    </w:p>
    <w:p w14:paraId="3FD696F5" w14:textId="05825211" w:rsidR="00E52977" w:rsidRPr="00C07D21" w:rsidDel="0007524A" w:rsidRDefault="00E52977" w:rsidP="00E52977">
      <w:pPr>
        <w:pStyle w:val="Figure"/>
        <w:rPr>
          <w:del w:id="16" w:author="Spanish" w:date="2026-05-01T16:52:00Z"/>
          <w:lang w:val="es-ES"/>
        </w:rPr>
      </w:pPr>
      <w:del w:id="17" w:author="Spanish" w:date="2026-04-22T08:28:00Z">
        <w:r w:rsidRPr="00C07D21" w:rsidDel="00287A72">
          <w:rPr>
            <w:noProof/>
            <w:lang w:val="en-US"/>
          </w:rPr>
          <w:drawing>
            <wp:inline distT="0" distB="0" distL="0" distR="0" wp14:anchorId="40294E4D" wp14:editId="714381B3">
              <wp:extent cx="5944235" cy="3298190"/>
              <wp:effectExtent l="0" t="0" r="0" b="0"/>
              <wp:docPr id="6" name="Picture 6"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 picture containing 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4235" cy="3298190"/>
                      </a:xfrm>
                      <a:prstGeom prst="rect">
                        <a:avLst/>
                      </a:prstGeom>
                      <a:noFill/>
                      <a:ln>
                        <a:noFill/>
                      </a:ln>
                    </pic:spPr>
                  </pic:pic>
                </a:graphicData>
              </a:graphic>
            </wp:inline>
          </w:drawing>
        </w:r>
      </w:del>
    </w:p>
    <w:p w14:paraId="6F087CFF" w14:textId="253C4FAD" w:rsidR="00AE4866" w:rsidRPr="00C07D21" w:rsidRDefault="00AE4866" w:rsidP="00690296">
      <w:pPr>
        <w:pStyle w:val="Figure"/>
        <w:rPr>
          <w:ins w:id="18" w:author="Spanish" w:date="2026-04-30T21:09:00Z"/>
          <w:lang w:val="es-ES"/>
        </w:rPr>
      </w:pPr>
      <w:ins w:id="19" w:author="Spanish" w:date="2026-04-30T21:14:00Z">
        <w:r w:rsidRPr="00C07D21">
          <w:rPr>
            <w:noProof/>
            <w:lang w:val="en-US"/>
          </w:rPr>
          <w:lastRenderedPageBreak/>
          <w:drawing>
            <wp:inline distT="0" distB="0" distL="0" distR="0" wp14:anchorId="22A78679" wp14:editId="15C968FC">
              <wp:extent cx="5944235" cy="3343910"/>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9">
                        <a:extLst>
                          <a:ext uri="{28A0092B-C50C-407E-A947-70E740481C1C}">
                            <a14:useLocalDpi xmlns:a14="http://schemas.microsoft.com/office/drawing/2010/main" val="0"/>
                          </a:ext>
                        </a:extLst>
                      </a:blip>
                      <a:stretch>
                        <a:fillRect/>
                      </a:stretch>
                    </pic:blipFill>
                    <pic:spPr>
                      <a:xfrm>
                        <a:off x="0" y="0"/>
                        <a:ext cx="5944235" cy="3343910"/>
                      </a:xfrm>
                      <a:prstGeom prst="rect">
                        <a:avLst/>
                      </a:prstGeom>
                    </pic:spPr>
                  </pic:pic>
                </a:graphicData>
              </a:graphic>
            </wp:inline>
          </w:drawing>
        </w:r>
      </w:ins>
      <w:ins w:id="20" w:author="Spanish" w:date="2026-04-30T21:09:00Z">
        <w:r w:rsidRPr="00C07D21">
          <w:rPr>
            <w:lang w:val="es-ES"/>
          </w:rPr>
          <w:br w:type="page"/>
        </w:r>
      </w:ins>
    </w:p>
    <w:tbl>
      <w:tblPr>
        <w:tblW w:w="50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5"/>
        <w:gridCol w:w="6282"/>
      </w:tblGrid>
      <w:tr w:rsidR="00E52977" w:rsidRPr="00C07D21" w:rsidDel="00EA183E" w14:paraId="7AF77180" w14:textId="42611EEB" w:rsidTr="00E52977">
        <w:trPr>
          <w:tblHeader/>
          <w:jc w:val="center"/>
          <w:del w:id="21" w:author="Spanish" w:date="2026-04-22T09:05:00Z"/>
        </w:trPr>
        <w:tc>
          <w:tcPr>
            <w:tcW w:w="3075" w:type="dxa"/>
            <w:tcBorders>
              <w:top w:val="single" w:sz="4" w:space="0" w:color="auto"/>
              <w:left w:val="single" w:sz="4" w:space="0" w:color="auto"/>
              <w:bottom w:val="single" w:sz="4" w:space="0" w:color="auto"/>
              <w:right w:val="single" w:sz="4" w:space="0" w:color="auto"/>
            </w:tcBorders>
            <w:vAlign w:val="center"/>
            <w:hideMark/>
          </w:tcPr>
          <w:p w14:paraId="4AE2A782" w14:textId="67779B0A" w:rsidR="00E52977" w:rsidRPr="00C07D21" w:rsidDel="00EA183E" w:rsidRDefault="00E52977">
            <w:pPr>
              <w:pStyle w:val="Tablehead"/>
              <w:spacing w:line="256" w:lineRule="auto"/>
              <w:rPr>
                <w:del w:id="22" w:author="Spanish" w:date="2026-04-22T09:05:00Z"/>
                <w:lang w:val="es-ES"/>
              </w:rPr>
            </w:pPr>
            <w:del w:id="23" w:author="Spanish" w:date="2026-04-21T08:27:00Z">
              <w:r w:rsidRPr="00C07D21">
                <w:rPr>
                  <w:lang w:val="es-ES"/>
                </w:rPr>
                <w:lastRenderedPageBreak/>
                <w:delText>Componente del Plan Estratégico</w:delText>
              </w:r>
            </w:del>
          </w:p>
        </w:tc>
        <w:tc>
          <w:tcPr>
            <w:tcW w:w="6282" w:type="dxa"/>
            <w:tcBorders>
              <w:top w:val="single" w:sz="4" w:space="0" w:color="auto"/>
              <w:left w:val="single" w:sz="4" w:space="0" w:color="auto"/>
              <w:bottom w:val="single" w:sz="4" w:space="0" w:color="auto"/>
              <w:right w:val="single" w:sz="4" w:space="0" w:color="auto"/>
            </w:tcBorders>
            <w:vAlign w:val="center"/>
            <w:hideMark/>
          </w:tcPr>
          <w:p w14:paraId="7440F4AC" w14:textId="7283B91A" w:rsidR="00E52977" w:rsidRPr="00C07D21" w:rsidDel="00EA183E" w:rsidRDefault="00E52977">
            <w:pPr>
              <w:pStyle w:val="Tablehead"/>
              <w:spacing w:line="256" w:lineRule="auto"/>
              <w:rPr>
                <w:del w:id="24" w:author="Spanish" w:date="2026-04-22T09:05:00Z"/>
                <w:sz w:val="20"/>
                <w:lang w:val="es-ES"/>
              </w:rPr>
            </w:pPr>
            <w:del w:id="25" w:author="Spanish" w:date="2026-04-21T08:27:00Z">
              <w:r w:rsidRPr="00C07D21">
                <w:rPr>
                  <w:rFonts w:eastAsia="SimSun"/>
                  <w:lang w:val="es-ES"/>
                </w:rPr>
                <w:delText>Definición</w:delText>
              </w:r>
            </w:del>
          </w:p>
        </w:tc>
      </w:tr>
      <w:tr w:rsidR="00E52977" w:rsidRPr="00C07D21" w:rsidDel="00EA183E" w14:paraId="401C0725" w14:textId="79B44C66" w:rsidTr="00E52977">
        <w:trPr>
          <w:tblHeader/>
          <w:jc w:val="center"/>
          <w:del w:id="26" w:author="Spanish" w:date="2026-04-22T09:05:00Z"/>
        </w:trPr>
        <w:tc>
          <w:tcPr>
            <w:tcW w:w="3075" w:type="dxa"/>
            <w:tcBorders>
              <w:top w:val="single" w:sz="4" w:space="0" w:color="auto"/>
              <w:left w:val="single" w:sz="4" w:space="0" w:color="auto"/>
              <w:bottom w:val="single" w:sz="4" w:space="0" w:color="auto"/>
              <w:right w:val="single" w:sz="4" w:space="0" w:color="auto"/>
            </w:tcBorders>
            <w:hideMark/>
          </w:tcPr>
          <w:p w14:paraId="01CA47FF" w14:textId="22EBFC9B" w:rsidR="00E52977" w:rsidRPr="00C07D21" w:rsidDel="00EA183E" w:rsidRDefault="00E52977">
            <w:pPr>
              <w:pStyle w:val="Tabletext"/>
              <w:spacing w:line="256" w:lineRule="auto"/>
              <w:rPr>
                <w:del w:id="27" w:author="Spanish" w:date="2026-04-22T09:05:00Z"/>
                <w:b/>
                <w:bCs/>
                <w:sz w:val="20"/>
                <w:lang w:val="es-ES"/>
              </w:rPr>
            </w:pPr>
            <w:del w:id="28" w:author="Spanish" w:date="2026-04-21T08:27:00Z">
              <w:r w:rsidRPr="00C07D21">
                <w:rPr>
                  <w:b/>
                  <w:bCs/>
                  <w:sz w:val="20"/>
                  <w:lang w:val="es-ES"/>
                </w:rPr>
                <w:delText>Visión</w:delText>
              </w:r>
            </w:del>
          </w:p>
        </w:tc>
        <w:tc>
          <w:tcPr>
            <w:tcW w:w="6282" w:type="dxa"/>
            <w:tcBorders>
              <w:top w:val="single" w:sz="4" w:space="0" w:color="auto"/>
              <w:left w:val="single" w:sz="4" w:space="0" w:color="auto"/>
              <w:bottom w:val="single" w:sz="4" w:space="0" w:color="auto"/>
              <w:right w:val="single" w:sz="4" w:space="0" w:color="auto"/>
            </w:tcBorders>
            <w:hideMark/>
          </w:tcPr>
          <w:p w14:paraId="4838A4EE" w14:textId="52469AFA" w:rsidR="00E52977" w:rsidRPr="00C07D21" w:rsidDel="00EA183E" w:rsidRDefault="00E52977">
            <w:pPr>
              <w:pStyle w:val="Tabletext"/>
              <w:keepNext/>
              <w:keepLines/>
              <w:spacing w:line="256" w:lineRule="auto"/>
              <w:rPr>
                <w:del w:id="29" w:author="Spanish" w:date="2026-04-22T09:05:00Z"/>
                <w:sz w:val="20"/>
                <w:lang w:val="es-ES"/>
              </w:rPr>
            </w:pPr>
            <w:del w:id="30" w:author="Spanish" w:date="2026-04-21T08:27:00Z">
              <w:r w:rsidRPr="00C07D21">
                <w:rPr>
                  <w:sz w:val="20"/>
                  <w:lang w:val="es-ES"/>
                </w:rPr>
                <w:delText>El mundo mejor que desea la UIT.</w:delText>
              </w:r>
            </w:del>
          </w:p>
        </w:tc>
      </w:tr>
      <w:tr w:rsidR="00E52977" w:rsidRPr="00C07D21" w:rsidDel="00EA183E" w14:paraId="785A1B1A" w14:textId="14D24B43" w:rsidTr="00890727">
        <w:trPr>
          <w:tblHeader/>
          <w:jc w:val="center"/>
          <w:del w:id="31" w:author="Spanish" w:date="2026-04-22T09:05:00Z"/>
        </w:trPr>
        <w:tc>
          <w:tcPr>
            <w:tcW w:w="3075" w:type="dxa"/>
            <w:tcBorders>
              <w:top w:val="single" w:sz="4" w:space="0" w:color="auto"/>
              <w:left w:val="single" w:sz="4" w:space="0" w:color="auto"/>
              <w:bottom w:val="single" w:sz="4" w:space="0" w:color="auto"/>
              <w:right w:val="single" w:sz="4" w:space="0" w:color="auto"/>
            </w:tcBorders>
            <w:hideMark/>
          </w:tcPr>
          <w:p w14:paraId="0E4AE844" w14:textId="14E3CE42" w:rsidR="00E52977" w:rsidRPr="00C07D21" w:rsidDel="00EA183E" w:rsidRDefault="00E52977">
            <w:pPr>
              <w:pStyle w:val="Tabletext"/>
              <w:spacing w:line="256" w:lineRule="auto"/>
              <w:rPr>
                <w:del w:id="32" w:author="Spanish" w:date="2026-04-22T09:05:00Z"/>
                <w:b/>
                <w:bCs/>
                <w:sz w:val="20"/>
                <w:lang w:val="es-ES"/>
              </w:rPr>
            </w:pPr>
            <w:del w:id="33" w:author="Spanish" w:date="2026-04-21T08:27:00Z">
              <w:r w:rsidRPr="00C07D21">
                <w:rPr>
                  <w:b/>
                  <w:bCs/>
                  <w:sz w:val="20"/>
                  <w:lang w:val="es-ES"/>
                </w:rPr>
                <w:delText>Misión</w:delText>
              </w:r>
            </w:del>
          </w:p>
        </w:tc>
        <w:tc>
          <w:tcPr>
            <w:tcW w:w="6282" w:type="dxa"/>
            <w:tcBorders>
              <w:top w:val="single" w:sz="4" w:space="0" w:color="auto"/>
              <w:left w:val="single" w:sz="4" w:space="0" w:color="auto"/>
              <w:bottom w:val="single" w:sz="4" w:space="0" w:color="auto"/>
              <w:right w:val="single" w:sz="4" w:space="0" w:color="auto"/>
            </w:tcBorders>
            <w:hideMark/>
          </w:tcPr>
          <w:p w14:paraId="6ABD39AA" w14:textId="026C6E5B" w:rsidR="00E52977" w:rsidRPr="00C07D21" w:rsidDel="00EA183E" w:rsidRDefault="00E52977">
            <w:pPr>
              <w:pStyle w:val="Tabletext"/>
              <w:keepNext/>
              <w:keepLines/>
              <w:spacing w:line="256" w:lineRule="auto"/>
              <w:rPr>
                <w:del w:id="34" w:author="Spanish" w:date="2026-04-22T09:05:00Z"/>
                <w:sz w:val="20"/>
                <w:lang w:val="es-ES"/>
              </w:rPr>
            </w:pPr>
            <w:del w:id="35" w:author="Spanish" w:date="2026-04-21T08:27:00Z">
              <w:r w:rsidRPr="00C07D21">
                <w:rPr>
                  <w:sz w:val="20"/>
                  <w:lang w:val="es-ES"/>
                </w:rPr>
                <w:delText>Fines globales principales de la Unión, conforme a lo estipulado en los textos fundamentales de la UIT.</w:delText>
              </w:r>
            </w:del>
          </w:p>
        </w:tc>
      </w:tr>
      <w:tr w:rsidR="00E52977" w:rsidRPr="00C07D21" w:rsidDel="00EA183E" w14:paraId="7766308A" w14:textId="565FE720" w:rsidTr="00890727">
        <w:trPr>
          <w:tblHeader/>
          <w:jc w:val="center"/>
          <w:del w:id="36" w:author="Spanish" w:date="2026-04-22T09:05:00Z"/>
        </w:trPr>
        <w:tc>
          <w:tcPr>
            <w:tcW w:w="3075" w:type="dxa"/>
            <w:tcBorders>
              <w:top w:val="single" w:sz="4" w:space="0" w:color="auto"/>
              <w:left w:val="single" w:sz="4" w:space="0" w:color="auto"/>
              <w:bottom w:val="single" w:sz="4" w:space="0" w:color="auto"/>
              <w:right w:val="single" w:sz="4" w:space="0" w:color="auto"/>
            </w:tcBorders>
            <w:hideMark/>
          </w:tcPr>
          <w:p w14:paraId="33CEA750" w14:textId="629E17A4" w:rsidR="00E52977" w:rsidRPr="00C07D21" w:rsidDel="00EA183E" w:rsidRDefault="00E52977">
            <w:pPr>
              <w:pStyle w:val="Tabletext"/>
              <w:spacing w:line="256" w:lineRule="auto"/>
              <w:rPr>
                <w:del w:id="37" w:author="Spanish" w:date="2026-04-22T09:05:00Z"/>
                <w:b/>
                <w:bCs/>
                <w:sz w:val="20"/>
                <w:lang w:val="es-ES"/>
              </w:rPr>
            </w:pPr>
            <w:del w:id="38" w:author="Spanish" w:date="2026-04-21T08:27:00Z">
              <w:r w:rsidRPr="00C07D21">
                <w:rPr>
                  <w:b/>
                  <w:bCs/>
                  <w:sz w:val="20"/>
                  <w:lang w:val="es-ES"/>
                </w:rPr>
                <w:delText>Metas estratégicas</w:delText>
              </w:r>
            </w:del>
          </w:p>
        </w:tc>
        <w:tc>
          <w:tcPr>
            <w:tcW w:w="6282" w:type="dxa"/>
            <w:tcBorders>
              <w:top w:val="single" w:sz="4" w:space="0" w:color="auto"/>
              <w:left w:val="single" w:sz="4" w:space="0" w:color="auto"/>
              <w:bottom w:val="single" w:sz="4" w:space="0" w:color="auto"/>
              <w:right w:val="single" w:sz="4" w:space="0" w:color="auto"/>
            </w:tcBorders>
            <w:hideMark/>
          </w:tcPr>
          <w:p w14:paraId="19F56D13" w14:textId="65FDD84D" w:rsidR="00E52977" w:rsidRPr="00C07D21" w:rsidDel="00EA183E" w:rsidRDefault="00E52977">
            <w:pPr>
              <w:pStyle w:val="Tabletext"/>
              <w:keepNext/>
              <w:keepLines/>
              <w:spacing w:line="256" w:lineRule="auto"/>
              <w:rPr>
                <w:del w:id="39" w:author="Spanish" w:date="2026-04-22T09:05:00Z"/>
                <w:sz w:val="20"/>
                <w:lang w:val="es-ES"/>
              </w:rPr>
            </w:pPr>
            <w:del w:id="40" w:author="Spanish" w:date="2026-04-21T08:27:00Z">
              <w:r w:rsidRPr="00C07D21">
                <w:rPr>
                  <w:sz w:val="20"/>
                  <w:lang w:val="es-ES"/>
                </w:rPr>
                <w:delText>Metas de alto nivel de la Unión, que le permiten cumplir su misión.</w:delText>
              </w:r>
            </w:del>
          </w:p>
        </w:tc>
      </w:tr>
      <w:tr w:rsidR="00E52977" w:rsidRPr="00C07D21" w:rsidDel="00EA183E" w14:paraId="3EC04C94" w14:textId="483A5548" w:rsidTr="00890727">
        <w:trPr>
          <w:tblHeader/>
          <w:jc w:val="center"/>
          <w:del w:id="41" w:author="Spanish" w:date="2026-04-22T09:05:00Z"/>
        </w:trPr>
        <w:tc>
          <w:tcPr>
            <w:tcW w:w="3075" w:type="dxa"/>
            <w:tcBorders>
              <w:top w:val="single" w:sz="4" w:space="0" w:color="auto"/>
              <w:left w:val="single" w:sz="4" w:space="0" w:color="auto"/>
              <w:bottom w:val="single" w:sz="4" w:space="0" w:color="auto"/>
              <w:right w:val="single" w:sz="4" w:space="0" w:color="auto"/>
            </w:tcBorders>
            <w:hideMark/>
          </w:tcPr>
          <w:p w14:paraId="266118A4" w14:textId="383298B5" w:rsidR="00E52977" w:rsidRPr="00C07D21" w:rsidDel="00EA183E" w:rsidRDefault="00E52977">
            <w:pPr>
              <w:pStyle w:val="Tabletext"/>
              <w:spacing w:line="256" w:lineRule="auto"/>
              <w:rPr>
                <w:del w:id="42" w:author="Spanish" w:date="2026-04-22T09:05:00Z"/>
                <w:b/>
                <w:bCs/>
                <w:sz w:val="20"/>
                <w:lang w:val="es-ES"/>
              </w:rPr>
            </w:pPr>
            <w:del w:id="43" w:author="Spanish" w:date="2026-04-21T08:27:00Z">
              <w:r w:rsidRPr="00C07D21">
                <w:rPr>
                  <w:b/>
                  <w:bCs/>
                  <w:sz w:val="20"/>
                  <w:lang w:val="es-ES"/>
                </w:rPr>
                <w:delText>Finalidades</w:delText>
              </w:r>
            </w:del>
          </w:p>
        </w:tc>
        <w:tc>
          <w:tcPr>
            <w:tcW w:w="6282" w:type="dxa"/>
            <w:tcBorders>
              <w:top w:val="single" w:sz="4" w:space="0" w:color="auto"/>
              <w:left w:val="single" w:sz="4" w:space="0" w:color="auto"/>
              <w:bottom w:val="single" w:sz="4" w:space="0" w:color="auto"/>
              <w:right w:val="single" w:sz="4" w:space="0" w:color="auto"/>
            </w:tcBorders>
            <w:hideMark/>
          </w:tcPr>
          <w:p w14:paraId="75FB24D1" w14:textId="081928AE" w:rsidR="00E52977" w:rsidRPr="00C07D21" w:rsidDel="00EA183E" w:rsidRDefault="00E52977">
            <w:pPr>
              <w:pStyle w:val="Tabletext"/>
              <w:keepNext/>
              <w:keepLines/>
              <w:spacing w:line="256" w:lineRule="auto"/>
              <w:rPr>
                <w:del w:id="44" w:author="Spanish" w:date="2026-04-22T09:05:00Z"/>
                <w:sz w:val="20"/>
                <w:lang w:val="es-ES"/>
              </w:rPr>
            </w:pPr>
            <w:del w:id="45" w:author="Spanish" w:date="2026-04-21T08:27:00Z">
              <w:r w:rsidRPr="00C07D21">
                <w:rPr>
                  <w:sz w:val="20"/>
                  <w:lang w:val="es-ES"/>
                </w:rPr>
                <w:delText>Resultados deseados que la Unión se propone alcanzar para cumplir sus metas estratégicas, la Agenda 2030 para el Desarrollo Sostenible y las Líneas de Acción de la Cumbre Mundial sobre la Sociedad de la Información.</w:delText>
              </w:r>
            </w:del>
          </w:p>
        </w:tc>
      </w:tr>
      <w:tr w:rsidR="00E52977" w:rsidRPr="00C07D21" w:rsidDel="00EA183E" w14:paraId="10D20109" w14:textId="0A15D6E3" w:rsidTr="00890727">
        <w:trPr>
          <w:tblHeader/>
          <w:jc w:val="center"/>
          <w:del w:id="46" w:author="Spanish" w:date="2026-04-22T09:05:00Z"/>
        </w:trPr>
        <w:tc>
          <w:tcPr>
            <w:tcW w:w="3075" w:type="dxa"/>
            <w:tcBorders>
              <w:top w:val="single" w:sz="4" w:space="0" w:color="auto"/>
              <w:left w:val="single" w:sz="4" w:space="0" w:color="auto"/>
              <w:bottom w:val="single" w:sz="4" w:space="0" w:color="auto"/>
              <w:right w:val="single" w:sz="4" w:space="0" w:color="auto"/>
            </w:tcBorders>
            <w:hideMark/>
          </w:tcPr>
          <w:p w14:paraId="72469DE8" w14:textId="00E67C3C" w:rsidR="00E52977" w:rsidRPr="00C07D21" w:rsidDel="00EA183E" w:rsidRDefault="00E52977">
            <w:pPr>
              <w:pStyle w:val="Tabletext"/>
              <w:spacing w:line="256" w:lineRule="auto"/>
              <w:rPr>
                <w:del w:id="47" w:author="Spanish" w:date="2026-04-22T09:05:00Z"/>
                <w:b/>
                <w:bCs/>
                <w:sz w:val="20"/>
                <w:lang w:val="es-ES"/>
              </w:rPr>
            </w:pPr>
            <w:del w:id="48" w:author="Spanish" w:date="2026-04-21T08:27:00Z">
              <w:r w:rsidRPr="00C07D21">
                <w:rPr>
                  <w:b/>
                  <w:bCs/>
                  <w:sz w:val="20"/>
                  <w:lang w:val="es-ES"/>
                </w:rPr>
                <w:delText>Prioridades temáticas</w:delText>
              </w:r>
            </w:del>
          </w:p>
        </w:tc>
        <w:tc>
          <w:tcPr>
            <w:tcW w:w="6282" w:type="dxa"/>
            <w:tcBorders>
              <w:top w:val="single" w:sz="4" w:space="0" w:color="auto"/>
              <w:left w:val="single" w:sz="4" w:space="0" w:color="auto"/>
              <w:bottom w:val="single" w:sz="4" w:space="0" w:color="auto"/>
              <w:right w:val="single" w:sz="4" w:space="0" w:color="auto"/>
            </w:tcBorders>
            <w:hideMark/>
          </w:tcPr>
          <w:p w14:paraId="1A24CCD0" w14:textId="2538AB71" w:rsidR="00E52977" w:rsidRPr="00C07D21" w:rsidDel="00EA183E" w:rsidRDefault="00E52977">
            <w:pPr>
              <w:pStyle w:val="Tabletext"/>
              <w:keepNext/>
              <w:keepLines/>
              <w:spacing w:line="256" w:lineRule="auto"/>
              <w:rPr>
                <w:del w:id="49" w:author="Spanish" w:date="2026-04-22T09:05:00Z"/>
                <w:sz w:val="20"/>
                <w:lang w:val="es-ES"/>
              </w:rPr>
            </w:pPr>
            <w:del w:id="50" w:author="Spanish" w:date="2026-04-21T08:27:00Z">
              <w:r w:rsidRPr="00C07D21">
                <w:rPr>
                  <w:sz w:val="20"/>
                  <w:lang w:val="es-ES"/>
                </w:rPr>
                <w:delText>Áreas de trabajo en las que se centra la Unión, en las que se lograrán las realizaciones para alcanzar las metas estratégicas.</w:delText>
              </w:r>
            </w:del>
          </w:p>
        </w:tc>
      </w:tr>
      <w:tr w:rsidR="00E52977" w:rsidRPr="00C07D21" w:rsidDel="00EA183E" w14:paraId="1F7E0305" w14:textId="293E433F" w:rsidTr="00E52977">
        <w:trPr>
          <w:tblHeader/>
          <w:jc w:val="center"/>
          <w:del w:id="51" w:author="Spanish" w:date="2026-04-22T09:05:00Z"/>
        </w:trPr>
        <w:tc>
          <w:tcPr>
            <w:tcW w:w="3075" w:type="dxa"/>
            <w:tcBorders>
              <w:top w:val="single" w:sz="4" w:space="0" w:color="auto"/>
              <w:left w:val="single" w:sz="4" w:space="0" w:color="auto"/>
              <w:bottom w:val="single" w:sz="4" w:space="0" w:color="auto"/>
              <w:right w:val="single" w:sz="4" w:space="0" w:color="auto"/>
            </w:tcBorders>
            <w:hideMark/>
          </w:tcPr>
          <w:p w14:paraId="637E75F5" w14:textId="02E1705D" w:rsidR="00E52977" w:rsidRPr="00C07D21" w:rsidDel="00EA183E" w:rsidRDefault="00E52977">
            <w:pPr>
              <w:pStyle w:val="Tabletext"/>
              <w:spacing w:line="256" w:lineRule="auto"/>
              <w:rPr>
                <w:del w:id="52" w:author="Spanish" w:date="2026-04-22T09:05:00Z"/>
                <w:b/>
                <w:bCs/>
                <w:sz w:val="20"/>
                <w:lang w:val="es-ES"/>
              </w:rPr>
            </w:pPr>
            <w:del w:id="53" w:author="Spanish" w:date="2026-04-21T08:27:00Z">
              <w:r w:rsidRPr="00C07D21">
                <w:rPr>
                  <w:b/>
                  <w:bCs/>
                  <w:sz w:val="20"/>
                  <w:lang w:val="es-ES"/>
                </w:rPr>
                <w:delText>Realizaciones</w:delText>
              </w:r>
            </w:del>
          </w:p>
        </w:tc>
        <w:tc>
          <w:tcPr>
            <w:tcW w:w="6282" w:type="dxa"/>
            <w:tcBorders>
              <w:top w:val="single" w:sz="4" w:space="0" w:color="auto"/>
              <w:left w:val="single" w:sz="4" w:space="0" w:color="auto"/>
              <w:bottom w:val="single" w:sz="4" w:space="0" w:color="auto"/>
              <w:right w:val="single" w:sz="4" w:space="0" w:color="auto"/>
            </w:tcBorders>
            <w:hideMark/>
          </w:tcPr>
          <w:p w14:paraId="058020FB" w14:textId="1DA049DC" w:rsidR="00E52977" w:rsidRPr="00C07D21" w:rsidDel="00EA183E" w:rsidRDefault="00E52977">
            <w:pPr>
              <w:pStyle w:val="Tabletext"/>
              <w:keepNext/>
              <w:keepLines/>
              <w:spacing w:line="256" w:lineRule="auto"/>
              <w:rPr>
                <w:del w:id="54" w:author="Spanish" w:date="2026-04-22T09:05:00Z"/>
                <w:sz w:val="20"/>
                <w:lang w:val="es-ES"/>
              </w:rPr>
            </w:pPr>
            <w:del w:id="55" w:author="Spanish" w:date="2026-04-21T08:27:00Z">
              <w:r w:rsidRPr="00C07D21">
                <w:rPr>
                  <w:sz w:val="20"/>
                  <w:lang w:val="es-ES"/>
                </w:rPr>
                <w:delText>Resultados clave que la Unión se propone alcanzar en el marco de sus prioridades temáticas.</w:delText>
              </w:r>
            </w:del>
          </w:p>
        </w:tc>
      </w:tr>
      <w:tr w:rsidR="00E52977" w:rsidRPr="00C07D21" w:rsidDel="00EA183E" w14:paraId="46FAB894" w14:textId="222FA4FD" w:rsidTr="00E52977">
        <w:trPr>
          <w:tblHeader/>
          <w:jc w:val="center"/>
          <w:del w:id="56" w:author="Spanish" w:date="2026-04-22T09:05:00Z"/>
        </w:trPr>
        <w:tc>
          <w:tcPr>
            <w:tcW w:w="3075" w:type="dxa"/>
            <w:tcBorders>
              <w:top w:val="single" w:sz="4" w:space="0" w:color="auto"/>
              <w:left w:val="single" w:sz="4" w:space="0" w:color="auto"/>
              <w:bottom w:val="single" w:sz="4" w:space="0" w:color="auto"/>
              <w:right w:val="single" w:sz="4" w:space="0" w:color="auto"/>
            </w:tcBorders>
            <w:hideMark/>
          </w:tcPr>
          <w:p w14:paraId="40469562" w14:textId="54A69134" w:rsidR="00E52977" w:rsidRPr="00C07D21" w:rsidDel="00EA183E" w:rsidRDefault="00E52977">
            <w:pPr>
              <w:pStyle w:val="Tabletext"/>
              <w:spacing w:line="256" w:lineRule="auto"/>
              <w:rPr>
                <w:del w:id="57" w:author="Spanish" w:date="2026-04-22T09:05:00Z"/>
                <w:b/>
                <w:bCs/>
                <w:sz w:val="20"/>
                <w:lang w:val="es-ES"/>
              </w:rPr>
            </w:pPr>
            <w:del w:id="58" w:author="Spanish" w:date="2026-04-21T08:27:00Z">
              <w:r w:rsidRPr="00C07D21">
                <w:rPr>
                  <w:b/>
                  <w:bCs/>
                  <w:sz w:val="20"/>
                  <w:lang w:val="es-ES"/>
                </w:rPr>
                <w:delText xml:space="preserve">Ofertas de productos y </w:delText>
              </w:r>
              <w:r w:rsidRPr="00C07D21">
                <w:rPr>
                  <w:b/>
                  <w:bCs/>
                  <w:sz w:val="20"/>
                  <w:lang w:val="es-ES"/>
                </w:rPr>
                <w:br/>
                <w:delText>servicios</w:delText>
              </w:r>
            </w:del>
          </w:p>
        </w:tc>
        <w:tc>
          <w:tcPr>
            <w:tcW w:w="6282" w:type="dxa"/>
            <w:tcBorders>
              <w:top w:val="single" w:sz="4" w:space="0" w:color="auto"/>
              <w:left w:val="single" w:sz="4" w:space="0" w:color="auto"/>
              <w:bottom w:val="single" w:sz="4" w:space="0" w:color="auto"/>
              <w:right w:val="single" w:sz="4" w:space="0" w:color="auto"/>
            </w:tcBorders>
            <w:hideMark/>
          </w:tcPr>
          <w:p w14:paraId="6EDD9DC6" w14:textId="151D5AC3" w:rsidR="00E52977" w:rsidRPr="00C07D21" w:rsidDel="00EA183E" w:rsidRDefault="00E52977">
            <w:pPr>
              <w:pStyle w:val="Tabletext"/>
              <w:keepNext/>
              <w:keepLines/>
              <w:spacing w:line="256" w:lineRule="auto"/>
              <w:rPr>
                <w:del w:id="59" w:author="Spanish" w:date="2026-04-22T09:05:00Z"/>
                <w:sz w:val="20"/>
                <w:lang w:val="es-ES"/>
              </w:rPr>
            </w:pPr>
            <w:del w:id="60" w:author="Spanish" w:date="2026-04-21T08:27:00Z">
              <w:r w:rsidRPr="00C07D21">
                <w:rPr>
                  <w:sz w:val="20"/>
                  <w:lang w:val="es-ES"/>
                </w:rPr>
                <w:delText>Gama de productos y servicios de la UIT, que se despliegan para apoyar los trabajos de la Unión en relación con sus prioridades temáticas.</w:delText>
              </w:r>
            </w:del>
          </w:p>
        </w:tc>
      </w:tr>
      <w:tr w:rsidR="00E52977" w:rsidRPr="00C07D21" w:rsidDel="00EA183E" w14:paraId="7F98287B" w14:textId="23157D3B" w:rsidTr="00E52977">
        <w:trPr>
          <w:tblHeader/>
          <w:jc w:val="center"/>
          <w:del w:id="61" w:author="Spanish" w:date="2026-04-22T09:05:00Z"/>
        </w:trPr>
        <w:tc>
          <w:tcPr>
            <w:tcW w:w="3075" w:type="dxa"/>
            <w:tcBorders>
              <w:top w:val="single" w:sz="4" w:space="0" w:color="auto"/>
              <w:left w:val="single" w:sz="4" w:space="0" w:color="auto"/>
              <w:bottom w:val="single" w:sz="4" w:space="0" w:color="auto"/>
              <w:right w:val="single" w:sz="4" w:space="0" w:color="auto"/>
            </w:tcBorders>
            <w:hideMark/>
          </w:tcPr>
          <w:p w14:paraId="1B87E527" w14:textId="18D92F97" w:rsidR="00E52977" w:rsidRPr="00C07D21" w:rsidDel="00EA183E" w:rsidRDefault="00E52977">
            <w:pPr>
              <w:pStyle w:val="Tabletext"/>
              <w:spacing w:line="256" w:lineRule="auto"/>
              <w:rPr>
                <w:del w:id="62" w:author="Spanish" w:date="2026-04-22T09:05:00Z"/>
                <w:b/>
                <w:bCs/>
                <w:sz w:val="20"/>
                <w:lang w:val="es-ES"/>
              </w:rPr>
            </w:pPr>
            <w:del w:id="63" w:author="Spanish" w:date="2026-04-21T08:27:00Z">
              <w:r w:rsidRPr="00C07D21">
                <w:rPr>
                  <w:b/>
                  <w:bCs/>
                  <w:sz w:val="20"/>
                  <w:lang w:val="es-ES"/>
                </w:rPr>
                <w:delText>Factores habilitadores</w:delText>
              </w:r>
            </w:del>
          </w:p>
        </w:tc>
        <w:tc>
          <w:tcPr>
            <w:tcW w:w="6282" w:type="dxa"/>
            <w:tcBorders>
              <w:top w:val="single" w:sz="4" w:space="0" w:color="auto"/>
              <w:left w:val="single" w:sz="4" w:space="0" w:color="auto"/>
              <w:bottom w:val="single" w:sz="4" w:space="0" w:color="auto"/>
              <w:right w:val="single" w:sz="4" w:space="0" w:color="auto"/>
            </w:tcBorders>
            <w:hideMark/>
          </w:tcPr>
          <w:p w14:paraId="476EC569" w14:textId="5F0377BD" w:rsidR="00E52977" w:rsidRPr="00C07D21" w:rsidDel="00EA183E" w:rsidRDefault="00E52977">
            <w:pPr>
              <w:pStyle w:val="Tabletext"/>
              <w:keepNext/>
              <w:keepLines/>
              <w:spacing w:line="256" w:lineRule="auto"/>
              <w:rPr>
                <w:del w:id="64" w:author="Spanish" w:date="2026-04-22T09:05:00Z"/>
                <w:sz w:val="20"/>
                <w:lang w:val="es-ES"/>
              </w:rPr>
            </w:pPr>
            <w:del w:id="65" w:author="Spanish" w:date="2026-04-21T08:27:00Z">
              <w:r w:rsidRPr="00C07D21">
                <w:rPr>
                  <w:sz w:val="20"/>
                  <w:lang w:val="es-ES"/>
                </w:rPr>
                <w:delText>Métodos de trabajo que permiten a la Unión cumplir sus metas y prioridades de manera más eficaz y eficiente.</w:delText>
              </w:r>
            </w:del>
          </w:p>
        </w:tc>
      </w:tr>
      <w:tr w:rsidR="00E52977" w:rsidRPr="00C07D21" w:rsidDel="00EA183E" w14:paraId="664AE251" w14:textId="49671BE7" w:rsidTr="00E52977">
        <w:trPr>
          <w:tblHeader/>
          <w:jc w:val="center"/>
          <w:del w:id="66" w:author="Spanish" w:date="2026-04-22T09:05:00Z"/>
        </w:trPr>
        <w:tc>
          <w:tcPr>
            <w:tcW w:w="3075" w:type="dxa"/>
            <w:tcBorders>
              <w:top w:val="single" w:sz="4" w:space="0" w:color="auto"/>
              <w:left w:val="single" w:sz="4" w:space="0" w:color="auto"/>
              <w:bottom w:val="single" w:sz="4" w:space="0" w:color="auto"/>
              <w:right w:val="single" w:sz="4" w:space="0" w:color="auto"/>
            </w:tcBorders>
            <w:hideMark/>
          </w:tcPr>
          <w:p w14:paraId="0B55E0A3" w14:textId="0A7205AC" w:rsidR="00E52977" w:rsidRPr="00C07D21" w:rsidDel="00EA183E" w:rsidRDefault="00E52977">
            <w:pPr>
              <w:pStyle w:val="Tabletext"/>
              <w:spacing w:line="256" w:lineRule="auto"/>
              <w:rPr>
                <w:del w:id="67" w:author="Spanish" w:date="2026-04-22T09:05:00Z"/>
                <w:b/>
                <w:bCs/>
                <w:sz w:val="20"/>
                <w:lang w:val="es-ES"/>
              </w:rPr>
            </w:pPr>
            <w:del w:id="68" w:author="Spanish" w:date="2026-04-21T08:27:00Z">
              <w:r w:rsidRPr="00C07D21">
                <w:rPr>
                  <w:b/>
                  <w:bCs/>
                  <w:sz w:val="20"/>
                  <w:lang w:val="es-ES"/>
                </w:rPr>
                <w:delText xml:space="preserve">Plan Operacional y Prioridades sectoriales </w:delText>
              </w:r>
            </w:del>
          </w:p>
        </w:tc>
        <w:tc>
          <w:tcPr>
            <w:tcW w:w="6282" w:type="dxa"/>
            <w:tcBorders>
              <w:top w:val="single" w:sz="4" w:space="0" w:color="auto"/>
              <w:left w:val="single" w:sz="4" w:space="0" w:color="auto"/>
              <w:bottom w:val="single" w:sz="4" w:space="0" w:color="auto"/>
              <w:right w:val="single" w:sz="4" w:space="0" w:color="auto"/>
            </w:tcBorders>
            <w:hideMark/>
          </w:tcPr>
          <w:p w14:paraId="78977AB1" w14:textId="535044AA" w:rsidR="00E52977" w:rsidRPr="00C07D21" w:rsidDel="00EA183E" w:rsidRDefault="00E52977">
            <w:pPr>
              <w:pStyle w:val="Tabletext"/>
              <w:keepNext/>
              <w:keepLines/>
              <w:spacing w:line="256" w:lineRule="auto"/>
              <w:rPr>
                <w:del w:id="69" w:author="Spanish" w:date="2026-04-22T09:05:00Z"/>
                <w:sz w:val="20"/>
                <w:lang w:val="es-ES"/>
              </w:rPr>
            </w:pPr>
            <w:del w:id="70" w:author="Spanish" w:date="2026-04-21T08:27:00Z">
              <w:r w:rsidRPr="00C07D21">
                <w:rPr>
                  <w:sz w:val="20"/>
                  <w:lang w:val="es-ES"/>
                </w:rPr>
                <w:delText>El Plan Operacional es preparado cada año por cada Oficina, en consulta con el Grupo Asesor pertinente, así como por la Secretaría General, de conformidad con los Planes Estratégico y Financiero. Contiene el plan detallado para el año siguiente y una previsión para el siguiente periodo de tres años respecto de cada Sector y la Secretaría General. El Consejo examina y aprueba los Planes Operacionales cuadrienales renovables.</w:delText>
              </w:r>
            </w:del>
          </w:p>
        </w:tc>
      </w:tr>
    </w:tbl>
    <w:p w14:paraId="61D92DBE" w14:textId="77777777" w:rsidR="00E52977" w:rsidRPr="00C07D21" w:rsidRDefault="00E52977" w:rsidP="00E52977">
      <w:pPr>
        <w:pStyle w:val="Heading2"/>
        <w:rPr>
          <w:b w:val="0"/>
          <w:lang w:val="es-ES"/>
        </w:rPr>
      </w:pPr>
      <w:r w:rsidRPr="00C07D21">
        <w:rPr>
          <w:lang w:val="es-ES"/>
        </w:rPr>
        <w:t>2.2</w:t>
      </w:r>
      <w:r w:rsidRPr="00C07D21">
        <w:rPr>
          <w:lang w:val="es-ES"/>
        </w:rPr>
        <w:tab/>
        <w:t>Visión</w:t>
      </w:r>
    </w:p>
    <w:p w14:paraId="63BCB693" w14:textId="47096417" w:rsidR="00E52977" w:rsidRPr="00C07D21" w:rsidRDefault="00031D63" w:rsidP="00E52977">
      <w:pPr>
        <w:rPr>
          <w:lang w:val="es-ES"/>
        </w:rPr>
      </w:pPr>
      <w:del w:id="71" w:author="Spanish" w:date="2026-04-21T08:27:00Z">
        <w:r w:rsidRPr="00C07D21">
          <w:rPr>
            <w:lang w:val="es-ES"/>
          </w:rPr>
          <w:delText>8</w:delText>
        </w:r>
      </w:del>
      <w:ins w:id="72" w:author="Spanish" w:date="2026-04-21T08:27:00Z">
        <w:r w:rsidR="00E52977" w:rsidRPr="00C07D21">
          <w:rPr>
            <w:lang w:val="es-ES"/>
          </w:rPr>
          <w:t>9</w:t>
        </w:r>
      </w:ins>
      <w:r w:rsidR="00E52977" w:rsidRPr="00C07D21">
        <w:rPr>
          <w:lang w:val="es-ES"/>
        </w:rPr>
        <w:tab/>
      </w:r>
      <w:ins w:id="73" w:author="Spanish" w:date="2026-04-22T11:41:00Z">
        <w:r w:rsidR="007D174C" w:rsidRPr="00C07D21">
          <w:rPr>
            <w:lang w:val="es-ES"/>
          </w:rPr>
          <w:t>"</w:t>
        </w:r>
      </w:ins>
      <w:r w:rsidR="00E52977" w:rsidRPr="00C07D21">
        <w:rPr>
          <w:lang w:val="es-ES"/>
        </w:rPr>
        <w:t>Una sociedad de la información propiciada por el</w:t>
      </w:r>
      <w:ins w:id="74" w:author="Spanish" w:date="2026-04-29T19:45:00Z">
        <w:r w:rsidR="009C1BBD" w:rsidRPr="00C07D21">
          <w:rPr>
            <w:lang w:val="es-ES"/>
          </w:rPr>
          <w:t>]</w:t>
        </w:r>
      </w:ins>
      <w:r w:rsidR="00E52977" w:rsidRPr="00C07D21">
        <w:rPr>
          <w:lang w:val="es-ES"/>
        </w:rPr>
        <w:t xml:space="preserve"> mundo interconectado en el que las telecomunicaciones/tecnologías de la información y la comunicación faciliten y aceleren el crecimiento y el desarrollo socioeconómicos y ecológicamente sostenibles de manera universal</w:t>
      </w:r>
      <w:ins w:id="75" w:author="Spanish" w:date="2026-04-22T11:41:00Z">
        <w:r w:rsidR="007D174C" w:rsidRPr="00C07D21">
          <w:rPr>
            <w:lang w:val="es-ES"/>
          </w:rPr>
          <w:t>"</w:t>
        </w:r>
      </w:ins>
      <w:r w:rsidR="00E52977" w:rsidRPr="00C07D21">
        <w:rPr>
          <w:lang w:val="es-ES"/>
        </w:rPr>
        <w:t>.</w:t>
      </w:r>
    </w:p>
    <w:p w14:paraId="1411CCC3" w14:textId="5BBAB9E0" w:rsidR="00E52977" w:rsidRPr="00C07D21" w:rsidRDefault="00E52977" w:rsidP="00031D63">
      <w:pPr>
        <w:rPr>
          <w:ins w:id="76" w:author="Spanish" w:date="2026-04-21T08:29:00Z"/>
          <w:lang w:val="es-ES"/>
        </w:rPr>
      </w:pPr>
      <w:ins w:id="77" w:author="Spanish" w:date="2026-04-21T08:29:00Z">
        <w:r w:rsidRPr="00C07D21">
          <w:rPr>
            <w:lang w:val="es-ES"/>
          </w:rPr>
          <w:t>[</w:t>
        </w:r>
        <w:proofErr w:type="gramStart"/>
        <w:r w:rsidRPr="00C07D21">
          <w:rPr>
            <w:lang w:val="es-ES"/>
          </w:rPr>
          <w:t>Presidente</w:t>
        </w:r>
        <w:proofErr w:type="gramEnd"/>
        <w:r w:rsidRPr="00C07D21">
          <w:rPr>
            <w:lang w:val="es-ES"/>
          </w:rPr>
          <w:t xml:space="preserve"> del GTC-PEF: </w:t>
        </w:r>
      </w:ins>
      <w:ins w:id="78" w:author="Spanish" w:date="2026-04-22T11:41:00Z">
        <w:r w:rsidR="007D174C" w:rsidRPr="00C07D21">
          <w:rPr>
            <w:lang w:val="es-ES"/>
          </w:rPr>
          <w:t>"</w:t>
        </w:r>
      </w:ins>
      <w:ins w:id="79" w:author="Spanish" w:date="2026-04-21T08:29:00Z">
        <w:r w:rsidRPr="00C07D21">
          <w:rPr>
            <w:lang w:val="es-ES"/>
          </w:rPr>
          <w:t>Un mundo conectado que acelere el crecimiento socioeconómico y dé forma a un futuro sostenible</w:t>
        </w:r>
      </w:ins>
      <w:ins w:id="80" w:author="Spanish" w:date="2026-04-22T11:41:00Z">
        <w:r w:rsidR="007D174C" w:rsidRPr="00C07D21">
          <w:rPr>
            <w:lang w:val="es-ES"/>
          </w:rPr>
          <w:t>"</w:t>
        </w:r>
      </w:ins>
      <w:ins w:id="81" w:author="Spanish" w:date="2026-04-21T08:29:00Z">
        <w:r w:rsidRPr="00C07D21">
          <w:rPr>
            <w:lang w:val="es-ES"/>
          </w:rPr>
          <w:t>].</w:t>
        </w:r>
      </w:ins>
    </w:p>
    <w:p w14:paraId="4C7AD6E4" w14:textId="7617109E" w:rsidR="00E52977" w:rsidRPr="00C07D21" w:rsidRDefault="00E52977" w:rsidP="00031D63">
      <w:pPr>
        <w:rPr>
          <w:lang w:val="es-ES"/>
        </w:rPr>
      </w:pPr>
      <w:ins w:id="82" w:author="Spanish" w:date="2026-04-21T08:29:00Z">
        <w:r w:rsidRPr="00C07D21">
          <w:rPr>
            <w:lang w:val="es-ES"/>
          </w:rPr>
          <w:t>[Estados Unidos:</w:t>
        </w:r>
      </w:ins>
      <w:r w:rsidRPr="00C07D21">
        <w:rPr>
          <w:lang w:val="es-ES"/>
        </w:rPr>
        <w:t xml:space="preserve"> </w:t>
      </w:r>
      <w:del w:id="83" w:author="Spanish" w:date="2026-04-22T11:41:00Z">
        <w:r w:rsidRPr="00C07D21" w:rsidDel="007D174C">
          <w:rPr>
            <w:lang w:val="es-ES"/>
          </w:rPr>
          <w:delText>“</w:delText>
        </w:r>
      </w:del>
      <w:ins w:id="84" w:author="Spanish" w:date="2026-04-22T11:41:00Z">
        <w:r w:rsidR="007D174C" w:rsidRPr="00C07D21">
          <w:rPr>
            <w:lang w:val="es-ES"/>
          </w:rPr>
          <w:t>"</w:t>
        </w:r>
      </w:ins>
      <w:r w:rsidRPr="00C07D21">
        <w:rPr>
          <w:lang w:val="es-ES"/>
        </w:rPr>
        <w:t xml:space="preserve">Una sociedad de la información propiciada por el mundo interconectado en el que las telecomunicaciones/tecnologías de la información y la comunicación faciliten </w:t>
      </w:r>
      <w:ins w:id="85" w:author="Spanish" w:date="2026-04-21T08:30:00Z">
        <w:r w:rsidRPr="00C07D21">
          <w:rPr>
            <w:lang w:val="es-ES"/>
          </w:rPr>
          <w:t>la prosperidad socioeconómica</w:t>
        </w:r>
      </w:ins>
      <w:ins w:id="86" w:author="Spanish" w:date="2026-04-22T09:06:00Z">
        <w:r w:rsidR="00031D63" w:rsidRPr="00C07D21">
          <w:rPr>
            <w:lang w:val="es-ES"/>
          </w:rPr>
          <w:t xml:space="preserve"> </w:t>
        </w:r>
      </w:ins>
      <w:del w:id="87" w:author="Spanish" w:date="2026-04-21T08:30:00Z">
        <w:r w:rsidRPr="00C07D21">
          <w:rPr>
            <w:lang w:val="es-ES"/>
          </w:rPr>
          <w:delText xml:space="preserve">y aceleren el crecimiento y el desarrollo socioeconómicos y ecológicamente sostenibles </w:delText>
        </w:r>
      </w:del>
      <w:r w:rsidRPr="00C07D21">
        <w:rPr>
          <w:lang w:val="es-ES"/>
        </w:rPr>
        <w:t>de manera universal</w:t>
      </w:r>
      <w:del w:id="88" w:author="Spanish" w:date="2026-04-22T11:41:00Z">
        <w:r w:rsidRPr="00C07D21" w:rsidDel="007D174C">
          <w:rPr>
            <w:lang w:val="es-ES"/>
          </w:rPr>
          <w:delText>”</w:delText>
        </w:r>
      </w:del>
      <w:ins w:id="89" w:author="Spanish" w:date="2026-04-22T11:41:00Z">
        <w:r w:rsidR="007D174C" w:rsidRPr="00C07D21">
          <w:rPr>
            <w:lang w:val="es-ES"/>
          </w:rPr>
          <w:t>"</w:t>
        </w:r>
      </w:ins>
      <w:ins w:id="90" w:author="Spanish" w:date="2026-04-21T08:29:00Z">
        <w:r w:rsidRPr="00C07D21">
          <w:rPr>
            <w:lang w:val="es-ES"/>
          </w:rPr>
          <w:t>]</w:t>
        </w:r>
      </w:ins>
      <w:ins w:id="91" w:author="Spanish" w:date="2026-04-22T09:06:00Z">
        <w:r w:rsidR="00031D63" w:rsidRPr="00C07D21">
          <w:rPr>
            <w:lang w:val="es-ES"/>
          </w:rPr>
          <w:t>.</w:t>
        </w:r>
      </w:ins>
    </w:p>
    <w:p w14:paraId="1F92BC3A" w14:textId="77777777" w:rsidR="00E52977" w:rsidRPr="00C07D21" w:rsidRDefault="00E52977" w:rsidP="00E52977">
      <w:pPr>
        <w:pStyle w:val="Heading2"/>
        <w:rPr>
          <w:b w:val="0"/>
          <w:lang w:val="es-ES"/>
        </w:rPr>
      </w:pPr>
      <w:r w:rsidRPr="00C07D21">
        <w:rPr>
          <w:lang w:val="es-ES"/>
        </w:rPr>
        <w:t>2.3</w:t>
      </w:r>
      <w:r w:rsidRPr="00C07D21">
        <w:rPr>
          <w:lang w:val="es-ES"/>
        </w:rPr>
        <w:tab/>
        <w:t>Misión</w:t>
      </w:r>
    </w:p>
    <w:p w14:paraId="5B4BB6EA" w14:textId="63525103" w:rsidR="00E52977" w:rsidRPr="00C07D21" w:rsidRDefault="00031D63" w:rsidP="00E52977">
      <w:pPr>
        <w:rPr>
          <w:ins w:id="92" w:author="Spanish" w:date="2026-04-21T08:31:00Z"/>
          <w:lang w:val="es-ES"/>
        </w:rPr>
      </w:pPr>
      <w:del w:id="93" w:author="Spanish" w:date="2026-04-21T08:30:00Z">
        <w:r w:rsidRPr="00C07D21">
          <w:rPr>
            <w:lang w:val="es-ES"/>
          </w:rPr>
          <w:delText>9</w:delText>
        </w:r>
      </w:del>
      <w:ins w:id="94" w:author="Spanish" w:date="2026-04-21T08:30:00Z">
        <w:r w:rsidR="00E52977" w:rsidRPr="00C07D21">
          <w:rPr>
            <w:lang w:val="es-ES"/>
          </w:rPr>
          <w:t>10</w:t>
        </w:r>
      </w:ins>
      <w:r w:rsidR="00E52977" w:rsidRPr="00C07D21">
        <w:rPr>
          <w:lang w:val="es-ES"/>
        </w:rPr>
        <w:tab/>
      </w:r>
      <w:proofErr w:type="gramStart"/>
      <w:r w:rsidR="00E52977" w:rsidRPr="00C07D21">
        <w:rPr>
          <w:lang w:val="es-ES"/>
        </w:rPr>
        <w:t>La</w:t>
      </w:r>
      <w:proofErr w:type="gramEnd"/>
      <w:r w:rsidR="00E52977" w:rsidRPr="00C07D21">
        <w:rPr>
          <w:lang w:val="es-ES"/>
        </w:rPr>
        <w:t xml:space="preserve"> misión de la UIT consiste en promover, facilitar y fomentar el acceso asequible y universal a las redes, servicios y aplicaciones de telecomunicaciones/tecnologías de la información y la comunicación, así como su utilización para el crecimiento y el desarrollo socioeconómico y ecológico sostenibles.</w:t>
      </w:r>
    </w:p>
    <w:p w14:paraId="02B5118B" w14:textId="70EB1237" w:rsidR="00E52977" w:rsidRPr="00C07D21" w:rsidRDefault="00E52977" w:rsidP="00E52977">
      <w:pPr>
        <w:rPr>
          <w:lang w:val="es-ES"/>
        </w:rPr>
      </w:pPr>
      <w:ins w:id="95" w:author="Spanish" w:date="2026-04-21T08:31:00Z">
        <w:r w:rsidRPr="00C07D21">
          <w:rPr>
            <w:lang w:val="es-ES"/>
          </w:rPr>
          <w:t>[</w:t>
        </w:r>
      </w:ins>
      <w:proofErr w:type="gramStart"/>
      <w:r w:rsidRPr="00C07D21">
        <w:rPr>
          <w:lang w:val="es-ES"/>
        </w:rPr>
        <w:t>Presidente</w:t>
      </w:r>
      <w:proofErr w:type="gramEnd"/>
      <w:r w:rsidRPr="00C07D21">
        <w:rPr>
          <w:lang w:val="es-ES"/>
        </w:rPr>
        <w:t xml:space="preserve"> del GTC-PEF:</w:t>
      </w:r>
      <w:ins w:id="96" w:author="Spanish" w:date="2026-04-21T08:32:00Z">
        <w:r w:rsidRPr="00C07D21">
          <w:rPr>
            <w:lang w:val="es-ES"/>
          </w:rPr>
          <w:t xml:space="preserve"> </w:t>
        </w:r>
      </w:ins>
      <w:del w:id="97" w:author="Spanish" w:date="2026-04-22T11:41:00Z">
        <w:r w:rsidRPr="00C07D21" w:rsidDel="007D174C">
          <w:rPr>
            <w:lang w:val="es-ES"/>
          </w:rPr>
          <w:delText>“</w:delText>
        </w:r>
      </w:del>
      <w:ins w:id="98" w:author="Spanish" w:date="2026-04-22T11:41:00Z">
        <w:r w:rsidR="007D174C" w:rsidRPr="00C07D21">
          <w:rPr>
            <w:lang w:val="es-ES"/>
          </w:rPr>
          <w:t>"</w:t>
        </w:r>
      </w:ins>
      <w:r w:rsidRPr="00C07D21">
        <w:rPr>
          <w:lang w:val="es-ES"/>
        </w:rPr>
        <w:t xml:space="preserve">La misión de la UIT consiste en promover, facilitar y fomentar el acceso asequible y </w:t>
      </w:r>
      <w:del w:id="99" w:author="Spanish" w:date="2026-04-21T08:34:00Z">
        <w:r w:rsidRPr="00C07D21">
          <w:rPr>
            <w:lang w:val="es-ES"/>
          </w:rPr>
          <w:delText xml:space="preserve">universal </w:delText>
        </w:r>
      </w:del>
      <w:ins w:id="100" w:author="Spanish" w:date="2026-04-21T08:34:00Z">
        <w:r w:rsidRPr="00C07D21">
          <w:rPr>
            <w:lang w:val="es-ES"/>
          </w:rPr>
          <w:t xml:space="preserve">de confianza </w:t>
        </w:r>
      </w:ins>
      <w:r w:rsidRPr="00C07D21">
        <w:rPr>
          <w:lang w:val="es-ES"/>
        </w:rPr>
        <w:t>a las redes, servicios</w:t>
      </w:r>
      <w:ins w:id="101" w:author="Spanish" w:date="2026-04-21T08:34:00Z">
        <w:r w:rsidRPr="00C07D21">
          <w:rPr>
            <w:lang w:val="es-ES"/>
          </w:rPr>
          <w:t xml:space="preserve"> digitales</w:t>
        </w:r>
      </w:ins>
      <w:r w:rsidRPr="00C07D21">
        <w:rPr>
          <w:lang w:val="es-ES"/>
        </w:rPr>
        <w:t xml:space="preserve"> y aplicaciones de telecomunicaciones/tecnologías de la información y la comunicación, así como su utilización </w:t>
      </w:r>
      <w:r w:rsidRPr="00C07D21">
        <w:rPr>
          <w:lang w:val="es-ES"/>
        </w:rPr>
        <w:lastRenderedPageBreak/>
        <w:t xml:space="preserve">para </w:t>
      </w:r>
      <w:ins w:id="102" w:author="Spanish" w:date="2026-04-21T08:34:00Z">
        <w:r w:rsidRPr="00C07D21">
          <w:rPr>
            <w:lang w:val="es-ES"/>
          </w:rPr>
          <w:t>la prosperidad</w:t>
        </w:r>
      </w:ins>
      <w:del w:id="103" w:author="Spanish" w:date="2026-04-21T08:35:00Z">
        <w:r w:rsidRPr="00C07D21">
          <w:rPr>
            <w:lang w:val="es-ES"/>
          </w:rPr>
          <w:delText>el crecimiento y el desarrollo socioeconómico y ecológico sostenibles</w:delText>
        </w:r>
      </w:del>
      <w:ins w:id="104" w:author="Spanish" w:date="2026-04-21T08:35:00Z">
        <w:r w:rsidRPr="00C07D21">
          <w:rPr>
            <w:lang w:val="es-ES"/>
          </w:rPr>
          <w:t xml:space="preserve"> socioeconómica</w:t>
        </w:r>
      </w:ins>
      <w:del w:id="105" w:author="Spanish" w:date="2026-04-22T11:41:00Z">
        <w:r w:rsidRPr="00C07D21" w:rsidDel="007D174C">
          <w:rPr>
            <w:lang w:val="es-ES"/>
          </w:rPr>
          <w:delText>”</w:delText>
        </w:r>
      </w:del>
      <w:ins w:id="106" w:author="Spanish" w:date="2026-04-22T11:41:00Z">
        <w:r w:rsidR="007D174C" w:rsidRPr="00C07D21">
          <w:rPr>
            <w:lang w:val="es-ES"/>
          </w:rPr>
          <w:t>"</w:t>
        </w:r>
      </w:ins>
      <w:ins w:id="107" w:author="Spanish" w:date="2026-04-22T09:09:00Z">
        <w:r w:rsidR="00031D63" w:rsidRPr="00C07D21">
          <w:rPr>
            <w:lang w:val="es-ES"/>
          </w:rPr>
          <w:t>.</w:t>
        </w:r>
      </w:ins>
    </w:p>
    <w:p w14:paraId="776EAF80" w14:textId="179FB2E9" w:rsidR="00E52977" w:rsidRPr="00C07D21" w:rsidRDefault="00E52977" w:rsidP="00E52977">
      <w:pPr>
        <w:rPr>
          <w:lang w:val="es-ES"/>
        </w:rPr>
      </w:pPr>
      <w:r w:rsidRPr="00C07D21">
        <w:rPr>
          <w:lang w:val="es-ES"/>
        </w:rPr>
        <w:t xml:space="preserve">[Estados Unidos: </w:t>
      </w:r>
      <w:del w:id="108" w:author="Spanish" w:date="2026-04-22T11:41:00Z">
        <w:r w:rsidRPr="00C07D21" w:rsidDel="007D174C">
          <w:rPr>
            <w:lang w:val="es-ES"/>
          </w:rPr>
          <w:delText>“</w:delText>
        </w:r>
      </w:del>
      <w:ins w:id="109" w:author="Spanish" w:date="2026-04-22T11:41:00Z">
        <w:r w:rsidR="007D174C" w:rsidRPr="00C07D21">
          <w:rPr>
            <w:lang w:val="es-ES"/>
          </w:rPr>
          <w:t>"</w:t>
        </w:r>
      </w:ins>
      <w:r w:rsidRPr="00C07D21">
        <w:rPr>
          <w:lang w:val="es-ES"/>
        </w:rPr>
        <w:t>La misión de la UIT consiste en promover, facilitar y fomentar el acceso asequible y universal a las redes, servicios y aplicaciones de telecomunicaciones/tecnologías de la información y la comunicación</w:t>
      </w:r>
      <w:ins w:id="110" w:author="Spanish" w:date="2026-04-21T08:33:00Z">
        <w:r w:rsidRPr="00C07D21">
          <w:rPr>
            <w:lang w:val="es-ES"/>
          </w:rPr>
          <w:t>, y su utilización</w:t>
        </w:r>
      </w:ins>
      <w:del w:id="111" w:author="Spanish" w:date="2026-04-21T08:33:00Z">
        <w:r w:rsidRPr="00C07D21">
          <w:rPr>
            <w:lang w:val="es-ES"/>
          </w:rPr>
          <w:delText>, así como su utilización para el crecimiento y el desarrollo socioeconómico y ecológico sostenibles</w:delText>
        </w:r>
      </w:del>
      <w:del w:id="112" w:author="Spanish" w:date="2026-04-22T11:41:00Z">
        <w:r w:rsidRPr="00C07D21" w:rsidDel="007D174C">
          <w:rPr>
            <w:lang w:val="es-ES"/>
          </w:rPr>
          <w:delText>”</w:delText>
        </w:r>
      </w:del>
      <w:ins w:id="113" w:author="Spanish" w:date="2026-04-22T11:41:00Z">
        <w:r w:rsidR="007D174C" w:rsidRPr="00C07D21">
          <w:rPr>
            <w:lang w:val="es-ES"/>
          </w:rPr>
          <w:t>"</w:t>
        </w:r>
      </w:ins>
      <w:ins w:id="114" w:author="Spanish" w:date="2026-04-21T08:31:00Z">
        <w:r w:rsidRPr="00C07D21">
          <w:rPr>
            <w:lang w:val="es-ES"/>
          </w:rPr>
          <w:t>]</w:t>
        </w:r>
      </w:ins>
      <w:ins w:id="115" w:author="Spanish" w:date="2026-04-22T09:09:00Z">
        <w:r w:rsidR="00031D63" w:rsidRPr="00C07D21">
          <w:rPr>
            <w:lang w:val="es-ES"/>
          </w:rPr>
          <w:t>.</w:t>
        </w:r>
      </w:ins>
    </w:p>
    <w:p w14:paraId="6C4FAF92" w14:textId="77777777" w:rsidR="00E52977" w:rsidRPr="00C07D21" w:rsidRDefault="00E52977" w:rsidP="00E52977">
      <w:pPr>
        <w:pStyle w:val="Heading2"/>
        <w:rPr>
          <w:b w:val="0"/>
          <w:lang w:val="es-ES"/>
        </w:rPr>
      </w:pPr>
      <w:r w:rsidRPr="00C07D21">
        <w:rPr>
          <w:lang w:val="es-ES"/>
        </w:rPr>
        <w:t>2.4</w:t>
      </w:r>
      <w:r w:rsidRPr="00C07D21">
        <w:rPr>
          <w:lang w:val="es-ES"/>
        </w:rPr>
        <w:tab/>
        <w:t>Metas estratégicas</w:t>
      </w:r>
    </w:p>
    <w:p w14:paraId="480F5E5D" w14:textId="0B812034" w:rsidR="00E52977" w:rsidRPr="00C07D21" w:rsidRDefault="00E52977" w:rsidP="00E52977">
      <w:pPr>
        <w:rPr>
          <w:lang w:val="es-ES"/>
        </w:rPr>
      </w:pPr>
      <w:r w:rsidRPr="00C07D21">
        <w:rPr>
          <w:lang w:val="es-ES"/>
        </w:rPr>
        <w:t>1</w:t>
      </w:r>
      <w:del w:id="116" w:author="Spanish" w:date="2026-04-21T08:35:00Z">
        <w:r w:rsidR="00031D63" w:rsidRPr="00C07D21">
          <w:rPr>
            <w:lang w:val="es-ES"/>
          </w:rPr>
          <w:delText>0</w:delText>
        </w:r>
      </w:del>
      <w:ins w:id="117" w:author="Spanish" w:date="2026-04-21T08:35:00Z">
        <w:r w:rsidRPr="00C07D21">
          <w:rPr>
            <w:lang w:val="es-ES"/>
          </w:rPr>
          <w:t>1</w:t>
        </w:r>
      </w:ins>
      <w:r w:rsidRPr="00C07D21">
        <w:rPr>
          <w:lang w:val="es-ES"/>
        </w:rPr>
        <w:tab/>
        <w:t xml:space="preserve">A continuación se enumeran las metas estratégicas de la Unión, que apoyan el cumplimiento de la misión y el papel de la UIT para facilitar el progreso hacia la aplicación </w:t>
      </w:r>
      <w:ins w:id="118" w:author="Spanish" w:date="2026-04-21T08:35:00Z">
        <w:r w:rsidRPr="00C07D21">
          <w:rPr>
            <w:lang w:val="es-ES"/>
          </w:rPr>
          <w:t>de la visi</w:t>
        </w:r>
      </w:ins>
      <w:ins w:id="119" w:author="Spanish" w:date="2026-04-21T08:36:00Z">
        <w:r w:rsidRPr="00C07D21">
          <w:rPr>
            <w:lang w:val="es-ES"/>
          </w:rPr>
          <w:t xml:space="preserve">ón </w:t>
        </w:r>
      </w:ins>
      <w:r w:rsidRPr="00C07D21">
        <w:rPr>
          <w:lang w:val="es-ES"/>
        </w:rPr>
        <w:t xml:space="preserve">de </w:t>
      </w:r>
      <w:del w:id="120" w:author="Spanish" w:date="2026-04-21T08:36:00Z">
        <w:r w:rsidRPr="00C07D21">
          <w:rPr>
            <w:lang w:val="es-ES"/>
          </w:rPr>
          <w:delText xml:space="preserve">las Líneas de Acción de </w:delText>
        </w:r>
      </w:del>
      <w:r w:rsidRPr="00C07D21">
        <w:rPr>
          <w:lang w:val="es-ES"/>
        </w:rPr>
        <w:t>la Cumbre Mundial sobre la Sociedad de la Información (CMSI)</w:t>
      </w:r>
      <w:ins w:id="121" w:author="Spanish" w:date="2026-04-21T08:36:00Z">
        <w:r w:rsidRPr="00C07D21">
          <w:rPr>
            <w:lang w:val="es-ES"/>
          </w:rPr>
          <w:t>, el objetivo y los compromisos del Pacto Digital Global</w:t>
        </w:r>
      </w:ins>
      <w:r w:rsidRPr="00C07D21">
        <w:rPr>
          <w:lang w:val="es-ES"/>
        </w:rPr>
        <w:t xml:space="preserve"> y la Agenda 2030 para el desarrollo sostenible.</w:t>
      </w:r>
    </w:p>
    <w:p w14:paraId="10A3E609" w14:textId="77777777" w:rsidR="00E52977" w:rsidRPr="00C07D21" w:rsidRDefault="00E52977" w:rsidP="00E52977">
      <w:pPr>
        <w:rPr>
          <w:lang w:val="es-ES"/>
        </w:rPr>
      </w:pPr>
      <w:del w:id="122" w:author="Spanish" w:date="2026-04-21T08:37:00Z">
        <w:r w:rsidRPr="00C07D21">
          <w:rPr>
            <w:lang w:val="es-ES"/>
          </w:rPr>
          <w:delText>11</w:delText>
        </w:r>
      </w:del>
      <w:ins w:id="123" w:author="Spanish" w:date="2026-04-21T08:37:00Z">
        <w:r w:rsidRPr="00C07D21">
          <w:rPr>
            <w:lang w:val="es-ES"/>
          </w:rPr>
          <w:t>12</w:t>
        </w:r>
      </w:ins>
      <w:r w:rsidRPr="00C07D21">
        <w:rPr>
          <w:lang w:val="es-ES"/>
        </w:rPr>
        <w:tab/>
      </w:r>
      <w:r w:rsidRPr="00C07D21">
        <w:rPr>
          <w:b/>
          <w:bCs/>
          <w:lang w:val="es-ES"/>
        </w:rPr>
        <w:t>Meta 1 – Conectividad universal: Permitir y fomentar el acceso universal a unas telecomunicaciones/TIC asequibles, seguras y de alta calidad</w:t>
      </w:r>
      <w:r w:rsidRPr="00C07D21">
        <w:rPr>
          <w:lang w:val="es-ES"/>
        </w:rPr>
        <w:t>. A fin de promover la conectividad universal, la UIT se esforzará por lograr que la infraestructura, los servicios y las aplicaciones de telecomunicaciones/tecnologías de la información y la comunicación (TIC) sean universalmente accesibles, asequibles, interoperables</w:t>
      </w:r>
      <w:ins w:id="124" w:author="Spanish" w:date="2026-04-21T08:37:00Z">
        <w:r w:rsidRPr="00C07D21">
          <w:rPr>
            <w:lang w:val="es-ES"/>
          </w:rPr>
          <w:t>, resilientes</w:t>
        </w:r>
      </w:ins>
      <w:r w:rsidRPr="00C07D21">
        <w:rPr>
          <w:lang w:val="es-ES"/>
        </w:rPr>
        <w:t>, seguros y de alta calidad. La UIT coordinará diversas iniciativas encaminadas a prevenir y eliminar las interferencias perjudiciales a los servicios de radiocomunicaciones, facilitará la normalización mundial de las telecomunicaciones y aprovechará las tecnologías, las soluciones de conectividad y los modelos de negocio existentes y futuros para cerrar la brecha digital en términos de acceso en todos los países y regiones, y en beneficio de toda la humanidad.</w:t>
      </w:r>
    </w:p>
    <w:p w14:paraId="7ABCAF59" w14:textId="73339123" w:rsidR="00E52977" w:rsidRPr="00C07D21" w:rsidRDefault="00E52977" w:rsidP="00E52977">
      <w:pPr>
        <w:rPr>
          <w:lang w:val="es-ES"/>
        </w:rPr>
      </w:pPr>
      <w:r w:rsidRPr="00C07D21">
        <w:rPr>
          <w:lang w:val="es-ES"/>
        </w:rPr>
        <w:t>1</w:t>
      </w:r>
      <w:del w:id="125" w:author="Spanish" w:date="2026-04-21T08:37:00Z">
        <w:r w:rsidR="00031D63" w:rsidRPr="00C07D21">
          <w:rPr>
            <w:lang w:val="es-ES"/>
          </w:rPr>
          <w:delText>2</w:delText>
        </w:r>
      </w:del>
      <w:ins w:id="126" w:author="Spanish" w:date="2026-04-21T08:37:00Z">
        <w:r w:rsidRPr="00C07D21">
          <w:rPr>
            <w:lang w:val="es-ES"/>
          </w:rPr>
          <w:t>3</w:t>
        </w:r>
      </w:ins>
      <w:r w:rsidRPr="00C07D21">
        <w:rPr>
          <w:lang w:val="es-ES"/>
        </w:rPr>
        <w:tab/>
      </w:r>
      <w:r w:rsidRPr="00C07D21">
        <w:rPr>
          <w:b/>
          <w:bCs/>
          <w:lang w:val="es-ES"/>
        </w:rPr>
        <w:t>Meta 2 – Transformación digital sostenible: Fomentar la utilización equitativa e inclusiva de las telecomunicaciones/TIC para empoderar a las personas y las sociedades en favor del desarrollo sostenible</w:t>
      </w:r>
      <w:r w:rsidRPr="00C07D21">
        <w:rPr>
          <w:lang w:val="es-ES"/>
        </w:rPr>
        <w:t>. Con ayuda de las telecomunicaciones/tecnologías de la información y la comunicación (TIC), la UIT se esforzará por facilitar la transformación digi</w:t>
      </w:r>
      <w:r w:rsidR="00304D89">
        <w:rPr>
          <w:lang w:val="es-ES"/>
        </w:rPr>
        <w:t>tal para ayudar a construir una</w:t>
      </w:r>
      <w:r w:rsidRPr="00C07D21">
        <w:rPr>
          <w:lang w:val="es-ES"/>
        </w:rPr>
        <w:t xml:space="preserve"> economía y sociedad inclusivas en favor del desarrollo sostenible. A tal efecto, la UIT procurará cerrar la brecha digital en términos de utilización de las telecomunicaciones/TIC en todos los países y en beneficio de todas las personas, en especial las mujeres y las niñas, los jóvenes, los pueblos indígenas, las personas de edad, las personas con discapacidad y las personas con necesidades especiales. La UIT también procurará fomentar y propiciar la transformación digital en todas las esferas de la vida y de actividad, a fin de abordar la doble crisis climática y medioambiental, y fomentar el avance de la ciencia, la exploración sostenible de la Tierra y el espacio y el uso de sus recursos en beneficio de todos.</w:t>
      </w:r>
    </w:p>
    <w:p w14:paraId="174DCFD9" w14:textId="77777777" w:rsidR="00E52977" w:rsidRPr="00C07D21" w:rsidRDefault="00E52977" w:rsidP="00E52977">
      <w:pPr>
        <w:pStyle w:val="Heading2"/>
        <w:rPr>
          <w:lang w:val="es-ES"/>
        </w:rPr>
      </w:pPr>
      <w:r w:rsidRPr="00C07D21">
        <w:rPr>
          <w:lang w:val="es-ES"/>
        </w:rPr>
        <w:t>2.5</w:t>
      </w:r>
      <w:r w:rsidRPr="00C07D21">
        <w:rPr>
          <w:lang w:val="es-ES"/>
        </w:rPr>
        <w:tab/>
        <w:t>Finalidades</w:t>
      </w:r>
      <w:del w:id="127" w:author="Spanish" w:date="2026-04-21T08:37:00Z">
        <w:r w:rsidRPr="00C07D21">
          <w:rPr>
            <w:lang w:val="es-ES"/>
          </w:rPr>
          <w:delText xml:space="preserve"> de la Agenda Conectar 2030 de la Unión</w:delText>
        </w:r>
      </w:del>
    </w:p>
    <w:p w14:paraId="1F2B80F7" w14:textId="2815A386" w:rsidR="00E52977" w:rsidRPr="00C07D21" w:rsidRDefault="00E52977" w:rsidP="00E52977">
      <w:pPr>
        <w:spacing w:after="120"/>
        <w:rPr>
          <w:lang w:val="es-ES"/>
        </w:rPr>
      </w:pPr>
      <w:r w:rsidRPr="00C07D21">
        <w:rPr>
          <w:lang w:val="es-ES"/>
        </w:rPr>
        <w:t>1</w:t>
      </w:r>
      <w:del w:id="128" w:author="Spanish" w:date="2026-04-21T08:37:00Z">
        <w:r w:rsidR="00031D63" w:rsidRPr="00C07D21">
          <w:rPr>
            <w:lang w:val="es-ES"/>
          </w:rPr>
          <w:delText>3</w:delText>
        </w:r>
      </w:del>
      <w:ins w:id="129" w:author="Spanish" w:date="2026-04-21T08:37:00Z">
        <w:r w:rsidRPr="00C07D21">
          <w:rPr>
            <w:lang w:val="es-ES"/>
          </w:rPr>
          <w:t>4</w:t>
        </w:r>
      </w:ins>
      <w:r w:rsidRPr="00C07D21">
        <w:rPr>
          <w:lang w:val="es-ES"/>
        </w:rPr>
        <w:tab/>
        <w:t>Las finalidades representan el efecto y la influencia a largo plazo de los trabajos de la UIT y dan una indicación de los progresos logrados para alcanzar las metas estratégicas de la Unión, y del compromiso de la UIT para hacer posible la implementación de las Líneas de Acción de la CMSI y la consecución de los Objetivos de Desarrollo Sostenible (ODS)</w:t>
      </w:r>
      <w:ins w:id="130" w:author="Spanish" w:date="2026-04-21T08:37:00Z">
        <w:r w:rsidRPr="00C07D21">
          <w:rPr>
            <w:lang w:val="es-ES"/>
          </w:rPr>
          <w:t xml:space="preserve"> y los objetivos y compromisos del </w:t>
        </w:r>
      </w:ins>
      <w:ins w:id="131" w:author="Spanish" w:date="2026-04-21T08:38:00Z">
        <w:r w:rsidRPr="00C07D21">
          <w:rPr>
            <w:lang w:val="es-ES"/>
          </w:rPr>
          <w:t>Pacto Digital Global</w:t>
        </w:r>
      </w:ins>
      <w:r w:rsidRPr="00C07D21">
        <w:rPr>
          <w:lang w:val="es-ES"/>
        </w:rPr>
        <w:t>. La UIT colaborará con todas las demás organizaciones y entidades del mundo comprometidas a promover la utilización de las telecomunicaciones/TIC para lograr un mundo conectado de aquí a 203</w:t>
      </w:r>
      <w:del w:id="132" w:author="Spanish" w:date="2026-04-21T08:38:00Z">
        <w:r w:rsidR="00031D63" w:rsidRPr="00C07D21">
          <w:rPr>
            <w:lang w:val="es-ES"/>
          </w:rPr>
          <w:delText>0</w:delText>
        </w:r>
      </w:del>
      <w:ins w:id="133" w:author="Spanish" w:date="2026-04-21T08:38:00Z">
        <w:r w:rsidRPr="00C07D21">
          <w:rPr>
            <w:lang w:val="es-ES"/>
          </w:rPr>
          <w:t>1</w:t>
        </w:r>
      </w:ins>
      <w:r w:rsidRPr="00C07D21">
        <w:rPr>
          <w:lang w:val="es-E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E52977" w:rsidRPr="00E62E5D" w:rsidDel="00031D63" w14:paraId="7593AB4D" w14:textId="4CC338B8" w:rsidTr="00890727">
        <w:trPr>
          <w:del w:id="134" w:author="Spanish" w:date="2026-04-22T09:12:00Z"/>
        </w:trPr>
        <w:tc>
          <w:tcPr>
            <w:tcW w:w="9351" w:type="dxa"/>
            <w:tcBorders>
              <w:top w:val="single" w:sz="4" w:space="0" w:color="auto"/>
              <w:left w:val="single" w:sz="4" w:space="0" w:color="auto"/>
              <w:bottom w:val="single" w:sz="4" w:space="0" w:color="auto"/>
              <w:right w:val="single" w:sz="4" w:space="0" w:color="auto"/>
            </w:tcBorders>
            <w:shd w:val="clear" w:color="auto" w:fill="95B3D7" w:themeFill="accent1" w:themeFillTint="99"/>
            <w:hideMark/>
          </w:tcPr>
          <w:p w14:paraId="62FF41FE" w14:textId="39BE189E" w:rsidR="00E52977" w:rsidRPr="00C07D21" w:rsidDel="00031D63" w:rsidRDefault="00E52977">
            <w:pPr>
              <w:pStyle w:val="Tabletext"/>
              <w:spacing w:line="256" w:lineRule="auto"/>
              <w:rPr>
                <w:del w:id="135" w:author="Spanish" w:date="2026-04-22T09:12:00Z"/>
                <w:b/>
                <w:bCs/>
                <w:lang w:val="es-ES"/>
              </w:rPr>
            </w:pPr>
            <w:del w:id="136" w:author="Spanish" w:date="2026-04-21T08:39:00Z">
              <w:r w:rsidRPr="00C07D21">
                <w:rPr>
                  <w:b/>
                  <w:bCs/>
                  <w:lang w:val="es-ES"/>
                </w:rPr>
                <w:delText>Finalidades para la Meta 1: Conectividad universal – para 2030:</w:delText>
              </w:r>
            </w:del>
          </w:p>
        </w:tc>
      </w:tr>
      <w:tr w:rsidR="00E52977" w:rsidRPr="00E62E5D" w:rsidDel="00031D63" w14:paraId="7FE6D4E8" w14:textId="26664048" w:rsidTr="00890727">
        <w:trPr>
          <w:del w:id="137" w:author="Spanish" w:date="2026-04-22T09:12:00Z"/>
        </w:trPr>
        <w:tc>
          <w:tcPr>
            <w:tcW w:w="9351" w:type="dxa"/>
            <w:tcBorders>
              <w:top w:val="single" w:sz="4" w:space="0" w:color="auto"/>
              <w:left w:val="single" w:sz="4" w:space="0" w:color="auto"/>
              <w:bottom w:val="single" w:sz="4" w:space="0" w:color="auto"/>
              <w:right w:val="single" w:sz="4" w:space="0" w:color="auto"/>
            </w:tcBorders>
            <w:hideMark/>
          </w:tcPr>
          <w:p w14:paraId="3D1F96BE" w14:textId="7863C415" w:rsidR="00E52977" w:rsidRPr="00C07D21" w:rsidDel="00031D63" w:rsidRDefault="00E52977">
            <w:pPr>
              <w:pStyle w:val="Tabletext"/>
              <w:spacing w:line="256" w:lineRule="auto"/>
              <w:rPr>
                <w:del w:id="138" w:author="Spanish" w:date="2026-04-22T09:12:00Z"/>
                <w:b/>
                <w:bCs/>
                <w:lang w:val="es-ES"/>
              </w:rPr>
            </w:pPr>
            <w:del w:id="139" w:author="Spanish" w:date="2026-04-21T08:39:00Z">
              <w:r w:rsidRPr="00C07D21">
                <w:rPr>
                  <w:b/>
                  <w:bCs/>
                  <w:lang w:val="es-ES"/>
                </w:rPr>
                <w:delText>1.1: Cobertura universal de banda ancha</w:delText>
              </w:r>
            </w:del>
          </w:p>
        </w:tc>
      </w:tr>
      <w:tr w:rsidR="00E52977" w:rsidRPr="00E62E5D" w:rsidDel="00031D63" w14:paraId="12FF097E" w14:textId="57A90923" w:rsidTr="00890727">
        <w:trPr>
          <w:del w:id="140" w:author="Spanish" w:date="2026-04-22T09:12:00Z"/>
        </w:trPr>
        <w:tc>
          <w:tcPr>
            <w:tcW w:w="9351" w:type="dxa"/>
            <w:tcBorders>
              <w:top w:val="single" w:sz="4" w:space="0" w:color="auto"/>
              <w:left w:val="single" w:sz="4" w:space="0" w:color="auto"/>
              <w:bottom w:val="single" w:sz="4" w:space="0" w:color="auto"/>
              <w:right w:val="single" w:sz="4" w:space="0" w:color="auto"/>
            </w:tcBorders>
            <w:hideMark/>
          </w:tcPr>
          <w:p w14:paraId="5582B8F9" w14:textId="3BBCDE4D" w:rsidR="00E52977" w:rsidRPr="00C07D21" w:rsidDel="00031D63" w:rsidRDefault="00E52977">
            <w:pPr>
              <w:pStyle w:val="Tabletext"/>
              <w:spacing w:line="256" w:lineRule="auto"/>
              <w:rPr>
                <w:del w:id="141" w:author="Spanish" w:date="2026-04-22T09:12:00Z"/>
                <w:b/>
                <w:bCs/>
                <w:lang w:val="es-ES"/>
              </w:rPr>
            </w:pPr>
            <w:del w:id="142" w:author="Spanish" w:date="2026-04-21T08:39:00Z">
              <w:r w:rsidRPr="00C07D21">
                <w:rPr>
                  <w:b/>
                  <w:bCs/>
                  <w:lang w:val="es-ES"/>
                </w:rPr>
                <w:lastRenderedPageBreak/>
                <w:delText>1.2: Servicios de banda ancha asequibles para todos</w:delText>
              </w:r>
            </w:del>
          </w:p>
        </w:tc>
      </w:tr>
      <w:tr w:rsidR="00E52977" w:rsidRPr="00E62E5D" w:rsidDel="00031D63" w14:paraId="11DB2C0D" w14:textId="7782182B" w:rsidTr="00890727">
        <w:trPr>
          <w:del w:id="143" w:author="Spanish" w:date="2026-04-22T09:12:00Z"/>
        </w:trPr>
        <w:tc>
          <w:tcPr>
            <w:tcW w:w="9351" w:type="dxa"/>
            <w:tcBorders>
              <w:top w:val="single" w:sz="4" w:space="0" w:color="auto"/>
              <w:left w:val="single" w:sz="4" w:space="0" w:color="auto"/>
              <w:bottom w:val="single" w:sz="4" w:space="0" w:color="auto"/>
              <w:right w:val="single" w:sz="4" w:space="0" w:color="auto"/>
            </w:tcBorders>
            <w:hideMark/>
          </w:tcPr>
          <w:p w14:paraId="5D1BE2DD" w14:textId="0AD06367" w:rsidR="00E52977" w:rsidRPr="00C07D21" w:rsidDel="00031D63" w:rsidRDefault="00E52977">
            <w:pPr>
              <w:pStyle w:val="Tabletext"/>
              <w:spacing w:line="256" w:lineRule="auto"/>
              <w:rPr>
                <w:del w:id="144" w:author="Spanish" w:date="2026-04-22T09:12:00Z"/>
                <w:b/>
                <w:bCs/>
                <w:lang w:val="es-ES"/>
              </w:rPr>
            </w:pPr>
            <w:del w:id="145" w:author="Spanish" w:date="2026-04-21T08:39:00Z">
              <w:r w:rsidRPr="00C07D21">
                <w:rPr>
                  <w:b/>
                  <w:bCs/>
                  <w:lang w:val="es-ES"/>
                </w:rPr>
                <w:delText>1.3: Acceso de banda ancha para todos los hogares</w:delText>
              </w:r>
            </w:del>
          </w:p>
        </w:tc>
      </w:tr>
      <w:tr w:rsidR="00E52977" w:rsidRPr="00E62E5D" w:rsidDel="00031D63" w14:paraId="4842862B" w14:textId="1AA06F44" w:rsidTr="00E52977">
        <w:trPr>
          <w:del w:id="146" w:author="Spanish" w:date="2026-04-22T09:12:00Z"/>
        </w:trPr>
        <w:tc>
          <w:tcPr>
            <w:tcW w:w="9351" w:type="dxa"/>
            <w:tcBorders>
              <w:top w:val="single" w:sz="4" w:space="0" w:color="auto"/>
              <w:left w:val="single" w:sz="4" w:space="0" w:color="auto"/>
              <w:bottom w:val="single" w:sz="4" w:space="0" w:color="auto"/>
              <w:right w:val="single" w:sz="4" w:space="0" w:color="auto"/>
            </w:tcBorders>
            <w:hideMark/>
          </w:tcPr>
          <w:p w14:paraId="2035BA8D" w14:textId="54E61AD6" w:rsidR="00E52977" w:rsidRPr="00C07D21" w:rsidDel="00031D63" w:rsidRDefault="00E52977">
            <w:pPr>
              <w:pStyle w:val="Tabletext"/>
              <w:spacing w:line="256" w:lineRule="auto"/>
              <w:rPr>
                <w:del w:id="147" w:author="Spanish" w:date="2026-04-22T09:12:00Z"/>
                <w:b/>
                <w:bCs/>
                <w:lang w:val="es-ES"/>
              </w:rPr>
            </w:pPr>
            <w:del w:id="148" w:author="Spanish" w:date="2026-04-21T08:39:00Z">
              <w:r w:rsidRPr="00C07D21">
                <w:rPr>
                  <w:b/>
                  <w:bCs/>
                  <w:lang w:val="es-ES"/>
                </w:rPr>
                <w:delText>1.4: Propiedad y acceso a dispositivos habilitados para Internet</w:delText>
              </w:r>
            </w:del>
          </w:p>
        </w:tc>
      </w:tr>
      <w:tr w:rsidR="00E52977" w:rsidRPr="00E62E5D" w:rsidDel="00031D63" w14:paraId="21DC107F" w14:textId="06E9A610" w:rsidTr="00890727">
        <w:trPr>
          <w:del w:id="149" w:author="Spanish" w:date="2026-04-22T09:12:00Z"/>
        </w:trPr>
        <w:tc>
          <w:tcPr>
            <w:tcW w:w="9351" w:type="dxa"/>
            <w:tcBorders>
              <w:top w:val="single" w:sz="4" w:space="0" w:color="auto"/>
              <w:left w:val="single" w:sz="4" w:space="0" w:color="auto"/>
              <w:bottom w:val="single" w:sz="4" w:space="0" w:color="auto"/>
              <w:right w:val="single" w:sz="4" w:space="0" w:color="auto"/>
            </w:tcBorders>
            <w:hideMark/>
          </w:tcPr>
          <w:p w14:paraId="3B21FC62" w14:textId="17D95048" w:rsidR="00E52977" w:rsidRPr="00C07D21" w:rsidDel="00031D63" w:rsidRDefault="00E52977">
            <w:pPr>
              <w:pStyle w:val="Tabletext"/>
              <w:spacing w:line="256" w:lineRule="auto"/>
              <w:rPr>
                <w:del w:id="150" w:author="Spanish" w:date="2026-04-22T09:12:00Z"/>
                <w:b/>
                <w:bCs/>
                <w:lang w:val="es-ES"/>
              </w:rPr>
            </w:pPr>
            <w:del w:id="151" w:author="Spanish" w:date="2026-04-21T08:39:00Z">
              <w:r w:rsidRPr="00C07D21">
                <w:rPr>
                  <w:b/>
                  <w:bCs/>
                  <w:lang w:val="es-ES"/>
                </w:rPr>
                <w:delText>1.5: Acceso a Internet para todas las escuelas</w:delText>
              </w:r>
            </w:del>
          </w:p>
        </w:tc>
      </w:tr>
      <w:tr w:rsidR="00E52977" w:rsidRPr="00E62E5D" w:rsidDel="00031D63" w14:paraId="2D9D82D0" w14:textId="744E336C" w:rsidTr="00890727">
        <w:trPr>
          <w:del w:id="152" w:author="Spanish" w:date="2026-04-22T09:12:00Z"/>
        </w:trPr>
        <w:tc>
          <w:tcPr>
            <w:tcW w:w="9351" w:type="dxa"/>
            <w:tcBorders>
              <w:top w:val="single" w:sz="4" w:space="0" w:color="auto"/>
              <w:left w:val="single" w:sz="4" w:space="0" w:color="auto"/>
              <w:bottom w:val="single" w:sz="4" w:space="0" w:color="auto"/>
              <w:right w:val="single" w:sz="4" w:space="0" w:color="auto"/>
            </w:tcBorders>
            <w:hideMark/>
          </w:tcPr>
          <w:p w14:paraId="1271AA43" w14:textId="4C94675D" w:rsidR="00E52977" w:rsidRPr="00C07D21" w:rsidDel="00031D63" w:rsidRDefault="00E52977">
            <w:pPr>
              <w:pStyle w:val="Tabletext"/>
              <w:spacing w:line="256" w:lineRule="auto"/>
              <w:rPr>
                <w:del w:id="153" w:author="Spanish" w:date="2026-04-22T09:12:00Z"/>
                <w:b/>
                <w:bCs/>
                <w:lang w:val="es-ES"/>
              </w:rPr>
            </w:pPr>
            <w:del w:id="154" w:author="Spanish" w:date="2026-04-21T08:39:00Z">
              <w:r w:rsidRPr="00C07D21">
                <w:rPr>
                  <w:b/>
                  <w:bCs/>
                  <w:lang w:val="es-ES"/>
                </w:rPr>
                <w:delText xml:space="preserve">1.6: Mayor preparación de los países en materia de ciberseguridad </w:delText>
              </w:r>
              <w:r w:rsidRPr="00C07D21">
                <w:rPr>
                  <w:lang w:val="es-ES"/>
                </w:rPr>
                <w:delText>(mediante capacidades esenciales, a saber, existencia de una estrategia, de equipos nacionales de intervención en caso de emergencia o incidente informáticos y de legislación)</w:delText>
              </w:r>
            </w:del>
          </w:p>
        </w:tc>
      </w:tr>
      <w:tr w:rsidR="00E52977" w:rsidRPr="00E62E5D" w:rsidDel="00031D63" w14:paraId="1ACAC09A" w14:textId="630F6065" w:rsidTr="00E52977">
        <w:trPr>
          <w:del w:id="155" w:author="Spanish" w:date="2026-04-22T09:12:00Z"/>
        </w:trPr>
        <w:tc>
          <w:tcPr>
            <w:tcW w:w="9351" w:type="dxa"/>
            <w:tcBorders>
              <w:top w:val="single" w:sz="4" w:space="0" w:color="auto"/>
              <w:left w:val="single" w:sz="4" w:space="0" w:color="auto"/>
              <w:bottom w:val="single" w:sz="4" w:space="0" w:color="auto"/>
              <w:right w:val="single" w:sz="4" w:space="0" w:color="auto"/>
            </w:tcBorders>
            <w:hideMark/>
          </w:tcPr>
          <w:p w14:paraId="0EB0416E" w14:textId="7717B1DD" w:rsidR="00E52977" w:rsidRPr="00C07D21" w:rsidDel="00031D63" w:rsidRDefault="00E52977">
            <w:pPr>
              <w:pStyle w:val="Tabletext"/>
              <w:spacing w:line="256" w:lineRule="auto"/>
              <w:rPr>
                <w:del w:id="156" w:author="Spanish" w:date="2026-04-22T09:12:00Z"/>
                <w:b/>
                <w:bCs/>
                <w:lang w:val="es-ES"/>
              </w:rPr>
            </w:pPr>
            <w:del w:id="157" w:author="Spanish" w:date="2026-04-21T08:39:00Z">
              <w:r w:rsidRPr="00C07D21">
                <w:rPr>
                  <w:b/>
                  <w:bCs/>
                  <w:lang w:val="es-ES"/>
                </w:rPr>
                <w:delText>1.7: Acceso universal a Internet para todas las personas</w:delText>
              </w:r>
            </w:del>
          </w:p>
        </w:tc>
      </w:tr>
      <w:tr w:rsidR="00E52977" w:rsidRPr="00E62E5D" w:rsidDel="00031D63" w14:paraId="40186616" w14:textId="61DBE312" w:rsidTr="00890727">
        <w:trPr>
          <w:del w:id="158" w:author="Spanish" w:date="2026-04-22T09:12:00Z"/>
        </w:trPr>
        <w:tc>
          <w:tcPr>
            <w:tcW w:w="9351" w:type="dxa"/>
            <w:tcBorders>
              <w:top w:val="single" w:sz="4" w:space="0" w:color="auto"/>
              <w:left w:val="single" w:sz="4" w:space="0" w:color="auto"/>
              <w:bottom w:val="single" w:sz="4" w:space="0" w:color="auto"/>
              <w:right w:val="single" w:sz="4" w:space="0" w:color="auto"/>
            </w:tcBorders>
            <w:shd w:val="clear" w:color="auto" w:fill="95B3D7" w:themeFill="accent1" w:themeFillTint="99"/>
            <w:hideMark/>
          </w:tcPr>
          <w:p w14:paraId="6F4B8ACA" w14:textId="5FF1FF4C" w:rsidR="00E52977" w:rsidRPr="00C07D21" w:rsidDel="00031D63" w:rsidRDefault="00E52977">
            <w:pPr>
              <w:pStyle w:val="Tabletext"/>
              <w:spacing w:line="256" w:lineRule="auto"/>
              <w:rPr>
                <w:del w:id="159" w:author="Spanish" w:date="2026-04-22T09:12:00Z"/>
                <w:b/>
                <w:bCs/>
                <w:lang w:val="es-ES"/>
              </w:rPr>
            </w:pPr>
            <w:del w:id="160" w:author="Spanish" w:date="2026-04-21T08:39:00Z">
              <w:r w:rsidRPr="00C07D21">
                <w:rPr>
                  <w:b/>
                  <w:bCs/>
                  <w:lang w:val="es-ES"/>
                </w:rPr>
                <w:delText>Finalidades para la Meta 2: Transformación digital sostenible – para 2030:</w:delText>
              </w:r>
            </w:del>
          </w:p>
        </w:tc>
      </w:tr>
      <w:tr w:rsidR="00E52977" w:rsidRPr="00E62E5D" w:rsidDel="00031D63" w14:paraId="46E439B4" w14:textId="489A2857" w:rsidTr="00890727">
        <w:trPr>
          <w:del w:id="161" w:author="Spanish" w:date="2026-04-22T09:12:00Z"/>
        </w:trPr>
        <w:tc>
          <w:tcPr>
            <w:tcW w:w="9351" w:type="dxa"/>
            <w:tcBorders>
              <w:top w:val="single" w:sz="4" w:space="0" w:color="auto"/>
              <w:left w:val="single" w:sz="4" w:space="0" w:color="auto"/>
              <w:bottom w:val="single" w:sz="4" w:space="0" w:color="auto"/>
              <w:right w:val="single" w:sz="4" w:space="0" w:color="auto"/>
            </w:tcBorders>
            <w:hideMark/>
          </w:tcPr>
          <w:p w14:paraId="031139D4" w14:textId="4BA308EC" w:rsidR="00E52977" w:rsidRPr="00C07D21" w:rsidDel="00031D63" w:rsidRDefault="00E52977">
            <w:pPr>
              <w:pStyle w:val="Tabletext"/>
              <w:spacing w:line="256" w:lineRule="auto"/>
              <w:rPr>
                <w:del w:id="162" w:author="Spanish" w:date="2026-04-22T09:12:00Z"/>
                <w:b/>
                <w:bCs/>
                <w:lang w:val="es-ES"/>
              </w:rPr>
            </w:pPr>
            <w:del w:id="163" w:author="Spanish" w:date="2026-04-21T08:39:00Z">
              <w:r w:rsidRPr="00C07D21">
                <w:rPr>
                  <w:b/>
                  <w:bCs/>
                  <w:lang w:val="es-ES"/>
                </w:rPr>
                <w:delText>2.1: Reducción de todas las brechas digitales (en particular, las de género, edad y entorno urbano/rural)</w:delText>
              </w:r>
            </w:del>
          </w:p>
        </w:tc>
      </w:tr>
      <w:tr w:rsidR="00E52977" w:rsidRPr="00E62E5D" w:rsidDel="00031D63" w14:paraId="1269CDFD" w14:textId="7402437F" w:rsidTr="00890727">
        <w:trPr>
          <w:del w:id="164" w:author="Spanish" w:date="2026-04-22T09:12:00Z"/>
        </w:trPr>
        <w:tc>
          <w:tcPr>
            <w:tcW w:w="9351" w:type="dxa"/>
            <w:tcBorders>
              <w:top w:val="single" w:sz="4" w:space="0" w:color="auto"/>
              <w:left w:val="single" w:sz="4" w:space="0" w:color="auto"/>
              <w:bottom w:val="single" w:sz="4" w:space="0" w:color="auto"/>
              <w:right w:val="single" w:sz="4" w:space="0" w:color="auto"/>
            </w:tcBorders>
            <w:hideMark/>
          </w:tcPr>
          <w:p w14:paraId="3C86975E" w14:textId="5D0A6CF1" w:rsidR="00E52977" w:rsidRPr="00C07D21" w:rsidDel="00031D63" w:rsidRDefault="00E52977">
            <w:pPr>
              <w:pStyle w:val="Tabletext"/>
              <w:spacing w:line="256" w:lineRule="auto"/>
              <w:rPr>
                <w:del w:id="165" w:author="Spanish" w:date="2026-04-22T09:12:00Z"/>
                <w:b/>
                <w:bCs/>
                <w:lang w:val="es-ES"/>
              </w:rPr>
            </w:pPr>
            <w:del w:id="166" w:author="Spanish" w:date="2026-04-21T08:39:00Z">
              <w:r w:rsidRPr="00C07D21">
                <w:rPr>
                  <w:b/>
                  <w:bCs/>
                  <w:lang w:val="es-ES"/>
                </w:rPr>
                <w:delText>2.2: Mayoría de personas con competencias digitales</w:delText>
              </w:r>
            </w:del>
          </w:p>
        </w:tc>
      </w:tr>
      <w:tr w:rsidR="00E52977" w:rsidRPr="00E62E5D" w:rsidDel="00031D63" w14:paraId="04854226" w14:textId="743EA8F4" w:rsidTr="00890727">
        <w:trPr>
          <w:del w:id="167" w:author="Spanish" w:date="2026-04-22T09:12:00Z"/>
        </w:trPr>
        <w:tc>
          <w:tcPr>
            <w:tcW w:w="9351" w:type="dxa"/>
            <w:tcBorders>
              <w:top w:val="single" w:sz="4" w:space="0" w:color="auto"/>
              <w:left w:val="single" w:sz="4" w:space="0" w:color="auto"/>
              <w:bottom w:val="single" w:sz="4" w:space="0" w:color="auto"/>
              <w:right w:val="single" w:sz="4" w:space="0" w:color="auto"/>
            </w:tcBorders>
            <w:hideMark/>
          </w:tcPr>
          <w:p w14:paraId="0010186A" w14:textId="15E45933" w:rsidR="00E52977" w:rsidRPr="00C07D21" w:rsidDel="00031D63" w:rsidRDefault="00E52977">
            <w:pPr>
              <w:pStyle w:val="Tabletext"/>
              <w:spacing w:line="256" w:lineRule="auto"/>
              <w:rPr>
                <w:del w:id="168" w:author="Spanish" w:date="2026-04-22T09:12:00Z"/>
                <w:b/>
                <w:bCs/>
                <w:lang w:val="es-ES"/>
              </w:rPr>
            </w:pPr>
            <w:del w:id="169" w:author="Spanish" w:date="2026-04-21T08:39:00Z">
              <w:r w:rsidRPr="00C07D21">
                <w:rPr>
                  <w:b/>
                  <w:bCs/>
                  <w:lang w:val="es-ES"/>
                </w:rPr>
                <w:delText>2.3: Utilización universal de los servicios de Internet en las empresas</w:delText>
              </w:r>
            </w:del>
          </w:p>
        </w:tc>
      </w:tr>
      <w:tr w:rsidR="00E52977" w:rsidRPr="00E62E5D" w:rsidDel="00031D63" w14:paraId="58A086AA" w14:textId="36A8C990" w:rsidTr="00890727">
        <w:trPr>
          <w:del w:id="170" w:author="Spanish" w:date="2026-04-22T09:12:00Z"/>
        </w:trPr>
        <w:tc>
          <w:tcPr>
            <w:tcW w:w="9351" w:type="dxa"/>
            <w:tcBorders>
              <w:top w:val="single" w:sz="4" w:space="0" w:color="auto"/>
              <w:left w:val="single" w:sz="4" w:space="0" w:color="auto"/>
              <w:bottom w:val="single" w:sz="4" w:space="0" w:color="auto"/>
              <w:right w:val="single" w:sz="4" w:space="0" w:color="auto"/>
            </w:tcBorders>
            <w:hideMark/>
          </w:tcPr>
          <w:p w14:paraId="074762A8" w14:textId="22E49805" w:rsidR="00E52977" w:rsidRPr="00C07D21" w:rsidDel="00031D63" w:rsidRDefault="00E52977">
            <w:pPr>
              <w:pStyle w:val="Tabletext"/>
              <w:spacing w:line="256" w:lineRule="auto"/>
              <w:rPr>
                <w:del w:id="171" w:author="Spanish" w:date="2026-04-22T09:12:00Z"/>
                <w:b/>
                <w:bCs/>
                <w:lang w:val="es-ES"/>
              </w:rPr>
            </w:pPr>
            <w:del w:id="172" w:author="Spanish" w:date="2026-04-21T08:39:00Z">
              <w:r w:rsidRPr="00C07D21">
                <w:rPr>
                  <w:b/>
                  <w:bCs/>
                  <w:lang w:val="es-ES"/>
                </w:rPr>
                <w:delText>2.4: Mayoría de personas que accede a servicios gubernamentales en línea</w:delText>
              </w:r>
            </w:del>
          </w:p>
        </w:tc>
      </w:tr>
      <w:tr w:rsidR="00E52977" w:rsidRPr="00E62E5D" w:rsidDel="00031D63" w14:paraId="3B6553B0" w14:textId="11CD8597" w:rsidTr="00890727">
        <w:trPr>
          <w:del w:id="173" w:author="Spanish" w:date="2026-04-22T09:12:00Z"/>
        </w:trPr>
        <w:tc>
          <w:tcPr>
            <w:tcW w:w="9351" w:type="dxa"/>
            <w:tcBorders>
              <w:top w:val="single" w:sz="4" w:space="0" w:color="auto"/>
              <w:left w:val="single" w:sz="4" w:space="0" w:color="auto"/>
              <w:bottom w:val="single" w:sz="4" w:space="0" w:color="auto"/>
              <w:right w:val="single" w:sz="4" w:space="0" w:color="auto"/>
            </w:tcBorders>
            <w:hideMark/>
          </w:tcPr>
          <w:p w14:paraId="215B01EB" w14:textId="044979AD" w:rsidR="00E52977" w:rsidRPr="00C07D21" w:rsidDel="00031D63" w:rsidRDefault="00E52977">
            <w:pPr>
              <w:pStyle w:val="Tabletext"/>
              <w:spacing w:line="256" w:lineRule="auto"/>
              <w:rPr>
                <w:del w:id="174" w:author="Spanish" w:date="2026-04-22T09:12:00Z"/>
                <w:b/>
                <w:bCs/>
                <w:lang w:val="es-ES"/>
              </w:rPr>
            </w:pPr>
            <w:del w:id="175" w:author="Spanish" w:date="2026-04-21T08:39:00Z">
              <w:r w:rsidRPr="00C07D21">
                <w:rPr>
                  <w:b/>
                  <w:bCs/>
                  <w:lang w:val="es-ES"/>
                </w:rPr>
                <w:delText>2.5: Mejora significativa de la contribución de las TIC a la acción climática y medioambiental</w:delText>
              </w:r>
            </w:del>
          </w:p>
        </w:tc>
      </w:tr>
    </w:tbl>
    <w:p w14:paraId="0C2EF0F9" w14:textId="7FDF447D" w:rsidR="00031D63" w:rsidRPr="00C07D21" w:rsidRDefault="00031D63">
      <w:pPr>
        <w:rPr>
          <w:ins w:id="176" w:author="Spanish" w:date="2026-04-22T09:12:00Z"/>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E52977" w:rsidRPr="00E62E5D" w14:paraId="25C185FB" w14:textId="77777777" w:rsidTr="00E52977">
        <w:trPr>
          <w:ins w:id="177" w:author="Spanish" w:date="2026-04-21T08:44:00Z"/>
        </w:trPr>
        <w:tc>
          <w:tcPr>
            <w:tcW w:w="9351" w:type="dxa"/>
            <w:tcBorders>
              <w:top w:val="single" w:sz="4" w:space="0" w:color="auto"/>
              <w:left w:val="single" w:sz="4" w:space="0" w:color="auto"/>
              <w:bottom w:val="single" w:sz="4" w:space="0" w:color="auto"/>
              <w:right w:val="single" w:sz="4" w:space="0" w:color="auto"/>
            </w:tcBorders>
            <w:shd w:val="clear" w:color="auto" w:fill="9CC2E5"/>
            <w:hideMark/>
          </w:tcPr>
          <w:p w14:paraId="39484D12" w14:textId="57F33442" w:rsidR="00E52977" w:rsidRPr="00C07D21" w:rsidRDefault="00E52977">
            <w:pPr>
              <w:pStyle w:val="Tabletext"/>
              <w:spacing w:line="256" w:lineRule="auto"/>
              <w:rPr>
                <w:ins w:id="178" w:author="Spanish" w:date="2026-04-21T08:44:00Z"/>
                <w:b/>
                <w:bCs/>
                <w:lang w:val="es-ES"/>
              </w:rPr>
            </w:pPr>
            <w:ins w:id="179" w:author="Spanish" w:date="2026-04-21T08:44:00Z">
              <w:r w:rsidRPr="00C07D21">
                <w:rPr>
                  <w:b/>
                  <w:bCs/>
                  <w:lang w:val="es-ES"/>
                </w:rPr>
                <w:t>Finalidades de la Meta 1: Conectividad universal – para 2031:</w:t>
              </w:r>
            </w:ins>
          </w:p>
        </w:tc>
      </w:tr>
      <w:tr w:rsidR="00E52977" w:rsidRPr="00E62E5D" w14:paraId="34D13229" w14:textId="77777777" w:rsidTr="00E52977">
        <w:trPr>
          <w:ins w:id="180" w:author="Spanish" w:date="2026-04-21T08:44:00Z"/>
        </w:trPr>
        <w:tc>
          <w:tcPr>
            <w:tcW w:w="9351" w:type="dxa"/>
            <w:tcBorders>
              <w:top w:val="single" w:sz="4" w:space="0" w:color="auto"/>
              <w:left w:val="single" w:sz="4" w:space="0" w:color="auto"/>
              <w:bottom w:val="single" w:sz="4" w:space="0" w:color="auto"/>
              <w:right w:val="single" w:sz="4" w:space="0" w:color="auto"/>
            </w:tcBorders>
            <w:hideMark/>
          </w:tcPr>
          <w:p w14:paraId="0C3DAAE1" w14:textId="77777777" w:rsidR="00E52977" w:rsidRPr="00C07D21" w:rsidRDefault="00E52977">
            <w:pPr>
              <w:pStyle w:val="Tabletext"/>
              <w:spacing w:line="256" w:lineRule="auto"/>
              <w:rPr>
                <w:ins w:id="181" w:author="Spanish" w:date="2026-04-21T08:44:00Z"/>
                <w:bCs/>
                <w:lang w:val="es-ES"/>
              </w:rPr>
            </w:pPr>
            <w:ins w:id="182" w:author="Spanish" w:date="2026-04-21T08:44:00Z">
              <w:r w:rsidRPr="00C07D21">
                <w:rPr>
                  <w:bCs/>
                  <w:lang w:val="es-ES"/>
                </w:rPr>
                <w:t>1.1: Cobertura universal de banda ancha</w:t>
              </w:r>
            </w:ins>
          </w:p>
        </w:tc>
      </w:tr>
      <w:tr w:rsidR="00E52977" w:rsidRPr="00C07D21" w14:paraId="79A2F4D7" w14:textId="77777777" w:rsidTr="00E52977">
        <w:trPr>
          <w:ins w:id="183" w:author="Spanish" w:date="2026-04-21T08:44:00Z"/>
        </w:trPr>
        <w:tc>
          <w:tcPr>
            <w:tcW w:w="9351" w:type="dxa"/>
            <w:tcBorders>
              <w:top w:val="single" w:sz="4" w:space="0" w:color="auto"/>
              <w:left w:val="single" w:sz="4" w:space="0" w:color="auto"/>
              <w:bottom w:val="single" w:sz="4" w:space="0" w:color="auto"/>
              <w:right w:val="single" w:sz="4" w:space="0" w:color="auto"/>
            </w:tcBorders>
            <w:hideMark/>
          </w:tcPr>
          <w:p w14:paraId="587E201E" w14:textId="77777777" w:rsidR="00E52977" w:rsidRPr="00C07D21" w:rsidRDefault="00E52977">
            <w:pPr>
              <w:pStyle w:val="Tabletext"/>
              <w:spacing w:line="256" w:lineRule="auto"/>
              <w:rPr>
                <w:ins w:id="184" w:author="Spanish" w:date="2026-04-21T08:44:00Z"/>
                <w:bCs/>
                <w:lang w:val="es-ES"/>
              </w:rPr>
            </w:pPr>
            <w:ins w:id="185" w:author="Spanish" w:date="2026-04-21T08:44:00Z">
              <w:r w:rsidRPr="00C07D21">
                <w:rPr>
                  <w:bCs/>
                  <w:lang w:val="es-ES"/>
                </w:rPr>
                <w:t>1.2: Conectividad asequible para todos</w:t>
              </w:r>
            </w:ins>
          </w:p>
        </w:tc>
      </w:tr>
      <w:tr w:rsidR="00E52977" w:rsidRPr="00E62E5D" w14:paraId="0822E01C" w14:textId="77777777" w:rsidTr="00E52977">
        <w:trPr>
          <w:ins w:id="186" w:author="Spanish" w:date="2026-04-21T08:44:00Z"/>
        </w:trPr>
        <w:tc>
          <w:tcPr>
            <w:tcW w:w="9351" w:type="dxa"/>
            <w:tcBorders>
              <w:top w:val="single" w:sz="4" w:space="0" w:color="auto"/>
              <w:left w:val="single" w:sz="4" w:space="0" w:color="auto"/>
              <w:bottom w:val="single" w:sz="4" w:space="0" w:color="auto"/>
              <w:right w:val="single" w:sz="4" w:space="0" w:color="auto"/>
            </w:tcBorders>
            <w:hideMark/>
          </w:tcPr>
          <w:p w14:paraId="7B97C30E" w14:textId="77777777" w:rsidR="00E52977" w:rsidRPr="00C07D21" w:rsidRDefault="00E52977">
            <w:pPr>
              <w:pStyle w:val="Tabletext"/>
              <w:spacing w:line="256" w:lineRule="auto"/>
              <w:rPr>
                <w:ins w:id="187" w:author="Spanish" w:date="2026-04-21T08:44:00Z"/>
                <w:bCs/>
                <w:lang w:val="es-ES"/>
              </w:rPr>
            </w:pPr>
            <w:ins w:id="188" w:author="Spanish" w:date="2026-04-21T08:44:00Z">
              <w:r w:rsidRPr="00C07D21">
                <w:rPr>
                  <w:bCs/>
                  <w:lang w:val="es-ES"/>
                </w:rPr>
                <w:t>1.3: Acceso universal a dispositivos habilitados para Internet</w:t>
              </w:r>
            </w:ins>
          </w:p>
        </w:tc>
      </w:tr>
      <w:tr w:rsidR="00E52977" w:rsidRPr="00E62E5D" w14:paraId="32796077" w14:textId="77777777" w:rsidTr="00E52977">
        <w:trPr>
          <w:ins w:id="189" w:author="Spanish" w:date="2026-04-21T08:44:00Z"/>
        </w:trPr>
        <w:tc>
          <w:tcPr>
            <w:tcW w:w="9351" w:type="dxa"/>
            <w:tcBorders>
              <w:top w:val="single" w:sz="4" w:space="0" w:color="auto"/>
              <w:left w:val="single" w:sz="4" w:space="0" w:color="auto"/>
              <w:bottom w:val="single" w:sz="4" w:space="0" w:color="auto"/>
              <w:right w:val="single" w:sz="4" w:space="0" w:color="auto"/>
            </w:tcBorders>
            <w:hideMark/>
          </w:tcPr>
          <w:p w14:paraId="3CFC3491" w14:textId="22863071" w:rsidR="00E52977" w:rsidRPr="00C07D21" w:rsidRDefault="00E52977">
            <w:pPr>
              <w:pStyle w:val="Tabletext"/>
              <w:spacing w:line="256" w:lineRule="auto"/>
              <w:rPr>
                <w:ins w:id="190" w:author="Spanish" w:date="2026-04-21T08:44:00Z"/>
                <w:bCs/>
                <w:lang w:val="es-ES"/>
              </w:rPr>
            </w:pPr>
            <w:ins w:id="191" w:author="Spanish" w:date="2026-04-21T08:44:00Z">
              <w:r w:rsidRPr="00C07D21">
                <w:rPr>
                  <w:bCs/>
                  <w:lang w:val="es-ES"/>
                </w:rPr>
                <w:t>1.4: Mayor preparación de los países en materia de ciberseguridad</w:t>
              </w:r>
            </w:ins>
          </w:p>
        </w:tc>
      </w:tr>
      <w:tr w:rsidR="00E52977" w:rsidRPr="00C07D21" w14:paraId="5D5ED99C" w14:textId="77777777" w:rsidTr="00E52977">
        <w:trPr>
          <w:ins w:id="192" w:author="Spanish" w:date="2026-04-21T08:44:00Z"/>
        </w:trPr>
        <w:tc>
          <w:tcPr>
            <w:tcW w:w="9351" w:type="dxa"/>
            <w:tcBorders>
              <w:top w:val="single" w:sz="4" w:space="0" w:color="auto"/>
              <w:left w:val="single" w:sz="4" w:space="0" w:color="auto"/>
              <w:bottom w:val="single" w:sz="4" w:space="0" w:color="auto"/>
              <w:right w:val="single" w:sz="4" w:space="0" w:color="auto"/>
            </w:tcBorders>
            <w:hideMark/>
          </w:tcPr>
          <w:p w14:paraId="75767B23" w14:textId="77777777" w:rsidR="00E52977" w:rsidRPr="00C07D21" w:rsidRDefault="00E52977">
            <w:pPr>
              <w:pStyle w:val="Tabletext"/>
              <w:spacing w:line="256" w:lineRule="auto"/>
              <w:rPr>
                <w:ins w:id="193" w:author="Spanish" w:date="2026-04-21T08:44:00Z"/>
                <w:bCs/>
                <w:lang w:val="es-ES"/>
              </w:rPr>
            </w:pPr>
            <w:ins w:id="194" w:author="Spanish" w:date="2026-04-21T08:44:00Z">
              <w:r w:rsidRPr="00C07D21">
                <w:rPr>
                  <w:bCs/>
                  <w:lang w:val="es-ES"/>
                </w:rPr>
                <w:t>1.5: Redes resilientes</w:t>
              </w:r>
            </w:ins>
          </w:p>
        </w:tc>
      </w:tr>
      <w:tr w:rsidR="00E52977" w:rsidRPr="00C07D21" w14:paraId="17CEC105" w14:textId="77777777" w:rsidTr="00E52977">
        <w:trPr>
          <w:ins w:id="195" w:author="Spanish" w:date="2026-04-21T08:44:00Z"/>
        </w:trPr>
        <w:tc>
          <w:tcPr>
            <w:tcW w:w="9351" w:type="dxa"/>
            <w:tcBorders>
              <w:top w:val="single" w:sz="4" w:space="0" w:color="auto"/>
              <w:left w:val="single" w:sz="4" w:space="0" w:color="auto"/>
              <w:bottom w:val="single" w:sz="4" w:space="0" w:color="auto"/>
              <w:right w:val="single" w:sz="4" w:space="0" w:color="auto"/>
            </w:tcBorders>
            <w:hideMark/>
          </w:tcPr>
          <w:p w14:paraId="1ACF2518" w14:textId="77777777" w:rsidR="00E52977" w:rsidRPr="00C07D21" w:rsidRDefault="00E52977">
            <w:pPr>
              <w:pStyle w:val="Tabletext"/>
              <w:spacing w:line="256" w:lineRule="auto"/>
              <w:rPr>
                <w:ins w:id="196" w:author="Spanish" w:date="2026-04-21T08:44:00Z"/>
                <w:bCs/>
                <w:lang w:val="es-ES"/>
              </w:rPr>
            </w:pPr>
            <w:ins w:id="197" w:author="Spanish" w:date="2026-04-21T08:44:00Z">
              <w:r w:rsidRPr="00C07D21">
                <w:rPr>
                  <w:bCs/>
                  <w:lang w:val="es-ES"/>
                </w:rPr>
                <w:t>1.6: Eliminación de interferencias perjudiciales</w:t>
              </w:r>
            </w:ins>
          </w:p>
        </w:tc>
      </w:tr>
      <w:tr w:rsidR="00E52977" w:rsidRPr="00E62E5D" w14:paraId="432A1B8E" w14:textId="77777777" w:rsidTr="00E52977">
        <w:trPr>
          <w:ins w:id="198" w:author="Spanish" w:date="2026-04-21T08:44:00Z"/>
        </w:trPr>
        <w:tc>
          <w:tcPr>
            <w:tcW w:w="9351" w:type="dxa"/>
            <w:tcBorders>
              <w:top w:val="single" w:sz="4" w:space="0" w:color="auto"/>
              <w:left w:val="single" w:sz="4" w:space="0" w:color="auto"/>
              <w:bottom w:val="single" w:sz="4" w:space="0" w:color="auto"/>
              <w:right w:val="single" w:sz="4" w:space="0" w:color="auto"/>
            </w:tcBorders>
            <w:hideMark/>
          </w:tcPr>
          <w:p w14:paraId="71CF923D" w14:textId="064CDC61" w:rsidR="00E52977" w:rsidRPr="00C07D21" w:rsidRDefault="00E52977" w:rsidP="00B942DE">
            <w:pPr>
              <w:pStyle w:val="Tabletext"/>
              <w:spacing w:line="256" w:lineRule="auto"/>
              <w:rPr>
                <w:ins w:id="199" w:author="Spanish" w:date="2026-04-21T08:44:00Z"/>
                <w:bCs/>
                <w:lang w:val="es-ES"/>
              </w:rPr>
            </w:pPr>
            <w:ins w:id="200" w:author="Spanish" w:date="2026-04-21T08:44:00Z">
              <w:r w:rsidRPr="00C07D21">
                <w:rPr>
                  <w:bCs/>
                  <w:lang w:val="es-ES"/>
                </w:rPr>
                <w:t xml:space="preserve">1.7: </w:t>
              </w:r>
            </w:ins>
            <w:del w:id="201" w:author="Spanish" w:date="2026-04-30T21:26:00Z">
              <w:r w:rsidR="00AC5C92" w:rsidRPr="00C07D21" w:rsidDel="00AC5C92">
                <w:rPr>
                  <w:bCs/>
                  <w:lang w:val="es-ES"/>
                </w:rPr>
                <w:delText>Adopción de n</w:delText>
              </w:r>
            </w:del>
            <w:ins w:id="202" w:author="Spanish" w:date="2026-04-30T21:25:00Z">
              <w:r w:rsidR="00AC5C92" w:rsidRPr="00C07D21">
                <w:rPr>
                  <w:bCs/>
                  <w:lang w:val="es-ES"/>
                </w:rPr>
                <w:t>[Repercusión de las] N</w:t>
              </w:r>
            </w:ins>
            <w:ins w:id="203" w:author="Spanish" w:date="2026-04-21T08:44:00Z">
              <w:r w:rsidRPr="00C07D21">
                <w:rPr>
                  <w:bCs/>
                  <w:lang w:val="es-ES"/>
                </w:rPr>
                <w:t>ormas de interoperabilidad</w:t>
              </w:r>
            </w:ins>
          </w:p>
        </w:tc>
      </w:tr>
      <w:tr w:rsidR="00E52977" w:rsidRPr="00E62E5D" w14:paraId="7F86CA55" w14:textId="77777777" w:rsidTr="00E52977">
        <w:trPr>
          <w:ins w:id="204" w:author="Spanish" w:date="2026-04-21T08:44:00Z"/>
        </w:trPr>
        <w:tc>
          <w:tcPr>
            <w:tcW w:w="9351" w:type="dxa"/>
            <w:tcBorders>
              <w:top w:val="single" w:sz="4" w:space="0" w:color="auto"/>
              <w:left w:val="single" w:sz="4" w:space="0" w:color="auto"/>
              <w:bottom w:val="single" w:sz="4" w:space="0" w:color="auto"/>
              <w:right w:val="single" w:sz="4" w:space="0" w:color="auto"/>
            </w:tcBorders>
            <w:shd w:val="clear" w:color="auto" w:fill="9CC2E5"/>
            <w:hideMark/>
          </w:tcPr>
          <w:p w14:paraId="416FF7EB" w14:textId="77777777" w:rsidR="00E52977" w:rsidRPr="00C07D21" w:rsidRDefault="00E52977">
            <w:pPr>
              <w:pStyle w:val="Tabletext"/>
              <w:spacing w:line="256" w:lineRule="auto"/>
              <w:rPr>
                <w:ins w:id="205" w:author="Spanish" w:date="2026-04-21T08:44:00Z"/>
                <w:b/>
                <w:bCs/>
                <w:lang w:val="es-ES"/>
              </w:rPr>
            </w:pPr>
            <w:ins w:id="206" w:author="Spanish" w:date="2026-04-21T08:44:00Z">
              <w:r w:rsidRPr="00C07D21">
                <w:rPr>
                  <w:b/>
                  <w:bCs/>
                  <w:lang w:val="es-ES"/>
                </w:rPr>
                <w:t>Finalidades de la meta 2: Transformación digital sostenible – para 2031:</w:t>
              </w:r>
            </w:ins>
          </w:p>
        </w:tc>
      </w:tr>
      <w:tr w:rsidR="00E52977" w:rsidRPr="00E62E5D" w14:paraId="20D86A15" w14:textId="77777777" w:rsidTr="00E52977">
        <w:trPr>
          <w:ins w:id="207" w:author="Spanish" w:date="2026-04-21T08:44:00Z"/>
        </w:trPr>
        <w:tc>
          <w:tcPr>
            <w:tcW w:w="9351" w:type="dxa"/>
            <w:tcBorders>
              <w:top w:val="single" w:sz="4" w:space="0" w:color="auto"/>
              <w:left w:val="single" w:sz="4" w:space="0" w:color="auto"/>
              <w:bottom w:val="single" w:sz="4" w:space="0" w:color="auto"/>
              <w:right w:val="single" w:sz="4" w:space="0" w:color="auto"/>
            </w:tcBorders>
            <w:hideMark/>
          </w:tcPr>
          <w:p w14:paraId="710D2885" w14:textId="77777777" w:rsidR="00E52977" w:rsidRPr="00C07D21" w:rsidRDefault="00E52977">
            <w:pPr>
              <w:pStyle w:val="Tabletext"/>
              <w:spacing w:line="256" w:lineRule="auto"/>
              <w:rPr>
                <w:ins w:id="208" w:author="Spanish" w:date="2026-04-21T08:44:00Z"/>
                <w:bCs/>
                <w:lang w:val="es-ES"/>
              </w:rPr>
            </w:pPr>
            <w:ins w:id="209" w:author="Spanish" w:date="2026-04-21T08:44:00Z">
              <w:r w:rsidRPr="00C07D21">
                <w:rPr>
                  <w:bCs/>
                  <w:lang w:val="es-ES"/>
                </w:rPr>
                <w:t>2.1: Utilización universal de Internet (todas las carencias)</w:t>
              </w:r>
            </w:ins>
          </w:p>
        </w:tc>
      </w:tr>
      <w:tr w:rsidR="00E52977" w:rsidRPr="00C07D21" w14:paraId="73DF0251" w14:textId="77777777" w:rsidTr="00E52977">
        <w:trPr>
          <w:ins w:id="210" w:author="Spanish" w:date="2026-04-21T08:44:00Z"/>
        </w:trPr>
        <w:tc>
          <w:tcPr>
            <w:tcW w:w="9351" w:type="dxa"/>
            <w:tcBorders>
              <w:top w:val="single" w:sz="4" w:space="0" w:color="auto"/>
              <w:left w:val="single" w:sz="4" w:space="0" w:color="auto"/>
              <w:bottom w:val="single" w:sz="4" w:space="0" w:color="auto"/>
              <w:right w:val="single" w:sz="4" w:space="0" w:color="auto"/>
            </w:tcBorders>
            <w:hideMark/>
          </w:tcPr>
          <w:p w14:paraId="296A7388" w14:textId="77777777" w:rsidR="00E52977" w:rsidRPr="00C07D21" w:rsidRDefault="00E52977">
            <w:pPr>
              <w:pStyle w:val="Tabletext"/>
              <w:spacing w:line="256" w:lineRule="auto"/>
              <w:rPr>
                <w:ins w:id="211" w:author="Spanish" w:date="2026-04-21T08:44:00Z"/>
                <w:bCs/>
                <w:lang w:val="es-ES"/>
              </w:rPr>
            </w:pPr>
            <w:ins w:id="212" w:author="Spanish" w:date="2026-04-21T08:44:00Z">
              <w:r w:rsidRPr="00C07D21">
                <w:rPr>
                  <w:bCs/>
                  <w:lang w:val="es-ES"/>
                </w:rPr>
                <w:t>2.2: Competencias digitales para todos</w:t>
              </w:r>
            </w:ins>
          </w:p>
        </w:tc>
      </w:tr>
      <w:tr w:rsidR="00E52977" w:rsidRPr="00E62E5D" w14:paraId="4ADD3D4E" w14:textId="77777777" w:rsidTr="00E52977">
        <w:trPr>
          <w:ins w:id="213" w:author="Spanish" w:date="2026-04-21T08:44:00Z"/>
        </w:trPr>
        <w:tc>
          <w:tcPr>
            <w:tcW w:w="9351" w:type="dxa"/>
            <w:tcBorders>
              <w:top w:val="single" w:sz="4" w:space="0" w:color="auto"/>
              <w:left w:val="single" w:sz="4" w:space="0" w:color="auto"/>
              <w:bottom w:val="single" w:sz="4" w:space="0" w:color="auto"/>
              <w:right w:val="single" w:sz="4" w:space="0" w:color="auto"/>
            </w:tcBorders>
            <w:hideMark/>
          </w:tcPr>
          <w:p w14:paraId="4D68DC6E" w14:textId="77777777" w:rsidR="00E52977" w:rsidRPr="00C07D21" w:rsidRDefault="00E52977">
            <w:pPr>
              <w:pStyle w:val="Tabletext"/>
              <w:spacing w:line="256" w:lineRule="auto"/>
              <w:rPr>
                <w:ins w:id="214" w:author="Spanish" w:date="2026-04-21T08:44:00Z"/>
                <w:bCs/>
                <w:lang w:val="es-ES"/>
              </w:rPr>
            </w:pPr>
            <w:ins w:id="215" w:author="Spanish" w:date="2026-04-21T08:44:00Z">
              <w:r w:rsidRPr="00C07D21">
                <w:rPr>
                  <w:bCs/>
                  <w:lang w:val="es-ES"/>
                </w:rPr>
                <w:t>2.3: Acceso universal a Internet en las escuelas</w:t>
              </w:r>
            </w:ins>
          </w:p>
        </w:tc>
      </w:tr>
      <w:tr w:rsidR="00E52977" w:rsidRPr="00E62E5D" w14:paraId="3793BE64" w14:textId="77777777" w:rsidTr="00E52977">
        <w:trPr>
          <w:ins w:id="216" w:author="Spanish" w:date="2026-04-21T08:44:00Z"/>
        </w:trPr>
        <w:tc>
          <w:tcPr>
            <w:tcW w:w="9351" w:type="dxa"/>
            <w:tcBorders>
              <w:top w:val="single" w:sz="4" w:space="0" w:color="auto"/>
              <w:left w:val="single" w:sz="4" w:space="0" w:color="auto"/>
              <w:bottom w:val="single" w:sz="4" w:space="0" w:color="auto"/>
              <w:right w:val="single" w:sz="4" w:space="0" w:color="auto"/>
            </w:tcBorders>
            <w:hideMark/>
          </w:tcPr>
          <w:p w14:paraId="2485AEE8" w14:textId="77777777" w:rsidR="00E52977" w:rsidRPr="00C07D21" w:rsidRDefault="00E52977">
            <w:pPr>
              <w:pStyle w:val="Tabletext"/>
              <w:spacing w:line="256" w:lineRule="auto"/>
              <w:rPr>
                <w:ins w:id="217" w:author="Spanish" w:date="2026-04-21T08:44:00Z"/>
                <w:bCs/>
                <w:lang w:val="es-ES"/>
              </w:rPr>
            </w:pPr>
            <w:ins w:id="218" w:author="Spanish" w:date="2026-04-21T08:44:00Z">
              <w:r w:rsidRPr="00C07D21">
                <w:rPr>
                  <w:bCs/>
                  <w:lang w:val="es-ES"/>
                </w:rPr>
                <w:t>2.4: Utilización universal de Internet en empresas/industria</w:t>
              </w:r>
            </w:ins>
          </w:p>
        </w:tc>
      </w:tr>
      <w:tr w:rsidR="00E52977" w:rsidRPr="00E62E5D" w14:paraId="0EDE07ED" w14:textId="77777777" w:rsidTr="00E52977">
        <w:trPr>
          <w:ins w:id="219" w:author="Spanish" w:date="2026-04-21T08:44:00Z"/>
        </w:trPr>
        <w:tc>
          <w:tcPr>
            <w:tcW w:w="9351" w:type="dxa"/>
            <w:tcBorders>
              <w:top w:val="single" w:sz="4" w:space="0" w:color="auto"/>
              <w:left w:val="single" w:sz="4" w:space="0" w:color="auto"/>
              <w:bottom w:val="single" w:sz="4" w:space="0" w:color="auto"/>
              <w:right w:val="single" w:sz="4" w:space="0" w:color="auto"/>
            </w:tcBorders>
            <w:hideMark/>
          </w:tcPr>
          <w:p w14:paraId="39FBE070" w14:textId="77777777" w:rsidR="00E52977" w:rsidRPr="00C07D21" w:rsidRDefault="00E52977">
            <w:pPr>
              <w:pStyle w:val="Tabletext"/>
              <w:spacing w:line="256" w:lineRule="auto"/>
              <w:rPr>
                <w:ins w:id="220" w:author="Spanish" w:date="2026-04-21T08:44:00Z"/>
                <w:bCs/>
                <w:lang w:val="es-ES"/>
              </w:rPr>
            </w:pPr>
            <w:ins w:id="221" w:author="Spanish" w:date="2026-04-21T08:44:00Z">
              <w:r w:rsidRPr="00C07D21">
                <w:rPr>
                  <w:bCs/>
                  <w:lang w:val="es-ES"/>
                </w:rPr>
                <w:t>2.5: Impacto medioambiental de las TIC</w:t>
              </w:r>
            </w:ins>
          </w:p>
        </w:tc>
      </w:tr>
      <w:tr w:rsidR="00E52977" w:rsidRPr="00C07D21" w14:paraId="7388FBFF" w14:textId="77777777" w:rsidTr="00E52977">
        <w:trPr>
          <w:ins w:id="222" w:author="Spanish" w:date="2026-04-21T08:44:00Z"/>
        </w:trPr>
        <w:tc>
          <w:tcPr>
            <w:tcW w:w="9351" w:type="dxa"/>
            <w:tcBorders>
              <w:top w:val="single" w:sz="4" w:space="0" w:color="auto"/>
              <w:left w:val="single" w:sz="4" w:space="0" w:color="auto"/>
              <w:bottom w:val="single" w:sz="4" w:space="0" w:color="auto"/>
              <w:right w:val="single" w:sz="4" w:space="0" w:color="auto"/>
            </w:tcBorders>
            <w:hideMark/>
          </w:tcPr>
          <w:p w14:paraId="76E2BD66" w14:textId="77777777" w:rsidR="00E52977" w:rsidRPr="00C07D21" w:rsidRDefault="00E52977">
            <w:pPr>
              <w:pStyle w:val="Tabletext"/>
              <w:spacing w:line="256" w:lineRule="auto"/>
              <w:rPr>
                <w:ins w:id="223" w:author="Spanish" w:date="2026-04-21T08:44:00Z"/>
                <w:bCs/>
                <w:lang w:val="es-ES"/>
              </w:rPr>
            </w:pPr>
            <w:ins w:id="224" w:author="Spanish" w:date="2026-04-21T08:44:00Z">
              <w:r w:rsidRPr="00C07D21">
                <w:rPr>
                  <w:bCs/>
                  <w:lang w:val="es-ES"/>
                </w:rPr>
                <w:t>2.6: Innovación digital inclusiva</w:t>
              </w:r>
            </w:ins>
          </w:p>
        </w:tc>
      </w:tr>
      <w:tr w:rsidR="00E52977" w:rsidRPr="00C07D21" w14:paraId="3038226D" w14:textId="77777777" w:rsidTr="00E52977">
        <w:trPr>
          <w:ins w:id="225" w:author="Spanish" w:date="2026-04-21T08:44:00Z"/>
        </w:trPr>
        <w:tc>
          <w:tcPr>
            <w:tcW w:w="9351" w:type="dxa"/>
            <w:tcBorders>
              <w:top w:val="single" w:sz="4" w:space="0" w:color="auto"/>
              <w:left w:val="single" w:sz="4" w:space="0" w:color="auto"/>
              <w:bottom w:val="single" w:sz="4" w:space="0" w:color="auto"/>
              <w:right w:val="single" w:sz="4" w:space="0" w:color="auto"/>
            </w:tcBorders>
            <w:hideMark/>
          </w:tcPr>
          <w:p w14:paraId="69384EE9" w14:textId="77777777" w:rsidR="00E52977" w:rsidRPr="00C07D21" w:rsidRDefault="00E52977">
            <w:pPr>
              <w:pStyle w:val="Tabletext"/>
              <w:spacing w:line="256" w:lineRule="auto"/>
              <w:rPr>
                <w:ins w:id="226" w:author="Spanish" w:date="2026-04-21T08:44:00Z"/>
                <w:bCs/>
                <w:lang w:val="es-ES"/>
              </w:rPr>
            </w:pPr>
            <w:ins w:id="227" w:author="Spanish" w:date="2026-04-21T08:44:00Z">
              <w:r w:rsidRPr="00C07D21">
                <w:rPr>
                  <w:bCs/>
                  <w:lang w:val="es-ES"/>
                </w:rPr>
                <w:t>2.7: Espacio para el desarrollo</w:t>
              </w:r>
            </w:ins>
          </w:p>
        </w:tc>
      </w:tr>
    </w:tbl>
    <w:p w14:paraId="751ABCA4" w14:textId="77777777" w:rsidR="00E52977" w:rsidRPr="00C07D21" w:rsidRDefault="00E52977" w:rsidP="00890727">
      <w:pPr>
        <w:pStyle w:val="Heading2"/>
        <w:ind w:left="0" w:firstLine="0"/>
        <w:rPr>
          <w:lang w:val="es-ES"/>
        </w:rPr>
      </w:pPr>
      <w:r w:rsidRPr="00C07D21">
        <w:rPr>
          <w:lang w:val="es-ES"/>
        </w:rPr>
        <w:t>2.6</w:t>
      </w:r>
      <w:r w:rsidRPr="00C07D21">
        <w:rPr>
          <w:lang w:val="es-ES"/>
        </w:rPr>
        <w:tab/>
        <w:t>Prioridades</w:t>
      </w:r>
      <w:del w:id="228" w:author="Spanish" w:date="2026-04-21T08:45:00Z">
        <w:r w:rsidRPr="00C07D21">
          <w:rPr>
            <w:lang w:val="es-ES"/>
          </w:rPr>
          <w:delText xml:space="preserve"> temáticas</w:delText>
        </w:r>
      </w:del>
    </w:p>
    <w:p w14:paraId="1DC3D598" w14:textId="453635F0" w:rsidR="00E52977" w:rsidRPr="00C07D21" w:rsidRDefault="00E52977" w:rsidP="00E52977">
      <w:pPr>
        <w:rPr>
          <w:lang w:val="es-ES"/>
        </w:rPr>
      </w:pPr>
      <w:r w:rsidRPr="00C07D21">
        <w:rPr>
          <w:lang w:val="es-ES"/>
        </w:rPr>
        <w:t>1</w:t>
      </w:r>
      <w:del w:id="229" w:author="Spanish" w:date="2026-04-21T08:45:00Z">
        <w:r w:rsidR="00031D63" w:rsidRPr="00C07D21">
          <w:rPr>
            <w:lang w:val="es-ES"/>
          </w:rPr>
          <w:delText>4</w:delText>
        </w:r>
      </w:del>
      <w:ins w:id="230" w:author="Spanish" w:date="2026-04-21T08:45:00Z">
        <w:r w:rsidRPr="00C07D21">
          <w:rPr>
            <w:lang w:val="es-ES"/>
          </w:rPr>
          <w:t>5</w:t>
        </w:r>
      </w:ins>
      <w:r w:rsidRPr="00C07D21">
        <w:rPr>
          <w:lang w:val="es-ES"/>
        </w:rPr>
        <w:tab/>
        <w:t>Los Sectores y la Secretaría General colaborarán en el marco de las prioridades</w:t>
      </w:r>
      <w:del w:id="231" w:author="Spanish" w:date="2026-04-21T08:49:00Z">
        <w:r w:rsidRPr="00C07D21">
          <w:rPr>
            <w:lang w:val="es-ES"/>
          </w:rPr>
          <w:delText xml:space="preserve"> temáticas de la UIT</w:delText>
        </w:r>
      </w:del>
      <w:r w:rsidRPr="00C07D21">
        <w:rPr>
          <w:lang w:val="es-ES"/>
        </w:rPr>
        <w:t>, a fin de lograr realizaciones que permitan alcanzar las metas estratégicas de la Unión. A continuación, se describen dichas prioridades</w:t>
      </w:r>
      <w:del w:id="232" w:author="Spanish" w:date="2026-04-21T08:49:00Z">
        <w:r w:rsidRPr="00C07D21">
          <w:rPr>
            <w:lang w:val="es-ES"/>
          </w:rPr>
          <w:delText xml:space="preserve"> temáticas, junto con las realizaciones conexas</w:delText>
        </w:r>
      </w:del>
      <w:r w:rsidRPr="00C07D21">
        <w:rPr>
          <w:lang w:val="es-ES"/>
        </w:rPr>
        <w:t>.</w:t>
      </w:r>
    </w:p>
    <w:p w14:paraId="19A887A6" w14:textId="77777777" w:rsidR="00E52977" w:rsidRPr="00C07D21" w:rsidRDefault="00E52977" w:rsidP="00E52977">
      <w:pPr>
        <w:pStyle w:val="Headingb"/>
        <w:rPr>
          <w:lang w:val="es-ES"/>
        </w:rPr>
      </w:pPr>
      <w:r w:rsidRPr="00C07D21">
        <w:rPr>
          <w:lang w:val="es-ES"/>
        </w:rPr>
        <w:lastRenderedPageBreak/>
        <w:t>Utilización del espectro para servicios espaciales y terrenales</w:t>
      </w:r>
    </w:p>
    <w:p w14:paraId="7168A8F8" w14:textId="57FC2847" w:rsidR="00E52977" w:rsidRPr="00C07D21" w:rsidRDefault="00E52977" w:rsidP="00E52977">
      <w:pPr>
        <w:rPr>
          <w:lang w:val="es-ES"/>
        </w:rPr>
      </w:pPr>
      <w:r w:rsidRPr="00C07D21">
        <w:rPr>
          <w:lang w:val="es-ES"/>
        </w:rPr>
        <w:t>1</w:t>
      </w:r>
      <w:del w:id="233" w:author="Spanish" w:date="2026-04-21T08:49:00Z">
        <w:r w:rsidR="00031D63" w:rsidRPr="00C07D21">
          <w:rPr>
            <w:lang w:val="es-ES"/>
          </w:rPr>
          <w:delText>5</w:delText>
        </w:r>
      </w:del>
      <w:ins w:id="234" w:author="Spanish" w:date="2026-04-21T08:49:00Z">
        <w:r w:rsidRPr="00C07D21">
          <w:rPr>
            <w:lang w:val="es-ES"/>
          </w:rPr>
          <w:t>6</w:t>
        </w:r>
      </w:ins>
      <w:r w:rsidRPr="00C07D21">
        <w:rPr>
          <w:lang w:val="es-ES"/>
        </w:rPr>
        <w:tab/>
        <w:t>El espectro de frecuencias radioeléctricas y las órbitas de satélites asociadas son recursos naturales limitados que deben utilizarse de forma racional, eficaz y económica, de conformidad con lo establecido en el Reglamento de Radiocomunicaciones, para permitir el acceso equitativo a esas órbitas y a esas frecuencias a los diferentes países o grupos de países, teniendo en cuenta las necesidades especiales de los países en desarrollo y la situación geográfica de determinados países.</w:t>
      </w:r>
    </w:p>
    <w:p w14:paraId="57271EBD" w14:textId="67C847BE" w:rsidR="00E52977" w:rsidRPr="00C07D21" w:rsidRDefault="00E52977" w:rsidP="00E52977">
      <w:pPr>
        <w:rPr>
          <w:bCs/>
          <w:lang w:val="es-ES"/>
        </w:rPr>
      </w:pPr>
      <w:r w:rsidRPr="00C07D21">
        <w:rPr>
          <w:lang w:val="es-ES"/>
        </w:rPr>
        <w:t>1</w:t>
      </w:r>
      <w:del w:id="235" w:author="Spanish" w:date="2026-04-21T08:49:00Z">
        <w:r w:rsidR="00031D63" w:rsidRPr="00C07D21">
          <w:rPr>
            <w:lang w:val="es-ES"/>
          </w:rPr>
          <w:delText>6</w:delText>
        </w:r>
      </w:del>
      <w:ins w:id="236" w:author="Spanish" w:date="2026-04-21T08:49:00Z">
        <w:r w:rsidRPr="00C07D21">
          <w:rPr>
            <w:lang w:val="es-ES"/>
          </w:rPr>
          <w:t>7</w:t>
        </w:r>
      </w:ins>
      <w:r w:rsidRPr="00C07D21">
        <w:rPr>
          <w:lang w:val="es-ES"/>
        </w:rPr>
        <w:tab/>
        <w:t>En el marco de esta prioridad</w:t>
      </w:r>
      <w:del w:id="237" w:author="Spanish" w:date="2026-04-21T08:49:00Z">
        <w:r w:rsidRPr="00C07D21">
          <w:rPr>
            <w:lang w:val="es-ES"/>
          </w:rPr>
          <w:delText xml:space="preserve"> temática</w:delText>
        </w:r>
      </w:del>
      <w:r w:rsidRPr="00C07D21">
        <w:rPr>
          <w:lang w:val="es-ES"/>
        </w:rPr>
        <w:t>, las actividades de la UIT están centradas en la mejora de la utilización del espectro de radiofrecuencias para los servicios de radiocomunicaciones y los satélites geoestacionarios y de otras orbitas de satélites, coordinando al mismo tiempo los esfuerzos encaminados a prevenir y resolver las interferencias perjudiciales entre las estaciones radioeléctricas de distintos países y facilitando el funcionamiento efectivo y eficiente de todos los servicios de radiocomunicaciones. La UIT también lleva a cabo estudios y elabora Recomendaciones sobre tecnologías y sistemas de radiocomunicaciones facilitando la utilización más eficiente de los recursos de espectro/órbita.</w:t>
      </w:r>
    </w:p>
    <w:p w14:paraId="12D32130" w14:textId="77777777" w:rsidR="00E52977" w:rsidRPr="00C07D21" w:rsidRDefault="00E52977" w:rsidP="00E52977">
      <w:pPr>
        <w:rPr>
          <w:del w:id="238" w:author="Spanish" w:date="2026-04-21T08:49:00Z"/>
          <w:lang w:val="es-ES"/>
        </w:rPr>
      </w:pPr>
      <w:del w:id="239" w:author="Spanish" w:date="2026-04-21T08:49:00Z">
        <w:r w:rsidRPr="00C07D21">
          <w:rPr>
            <w:lang w:val="es-ES"/>
          </w:rPr>
          <w:delText>17</w:delText>
        </w:r>
        <w:r w:rsidRPr="00C07D21">
          <w:rPr>
            <w:lang w:val="es-ES"/>
          </w:rPr>
          <w:tab/>
          <w:delText>Se prevé que los trabajos de la UIT relacionados con la utilización del espectro para servicios espaciales y terrenales permitan lograr las siguientes realizaciones:</w:delText>
        </w:r>
      </w:del>
    </w:p>
    <w:p w14:paraId="48ACF0D3" w14:textId="77777777" w:rsidR="00E52977" w:rsidRPr="00C07D21" w:rsidRDefault="00E52977" w:rsidP="00E52977">
      <w:pPr>
        <w:pStyle w:val="enumlev1"/>
        <w:rPr>
          <w:del w:id="240" w:author="Spanish" w:date="2026-04-21T08:49:00Z"/>
          <w:lang w:val="es-ES"/>
        </w:rPr>
      </w:pPr>
      <w:del w:id="241" w:author="Spanish" w:date="2026-04-21T08:49:00Z">
        <w:r w:rsidRPr="00C07D21">
          <w:rPr>
            <w:sz w:val="22"/>
            <w:szCs w:val="22"/>
            <w:lang w:val="es-ES"/>
          </w:rPr>
          <w:delText>1)</w:delText>
        </w:r>
        <w:r w:rsidRPr="00C07D21">
          <w:rPr>
            <w:sz w:val="22"/>
            <w:szCs w:val="22"/>
            <w:lang w:val="es-ES"/>
          </w:rPr>
          <w:tab/>
          <w:delText>utilización eficaz, económica, racional y equitativa de los recursos del espectro de radiofrecuencias y de los recursos de órbita;</w:delText>
        </w:r>
      </w:del>
    </w:p>
    <w:p w14:paraId="2D9FA5F2" w14:textId="77777777" w:rsidR="00E52977" w:rsidRPr="00C07D21" w:rsidRDefault="00E52977" w:rsidP="00E52977">
      <w:pPr>
        <w:pStyle w:val="enumlev1"/>
        <w:rPr>
          <w:del w:id="242" w:author="Spanish" w:date="2026-04-21T08:49:00Z"/>
          <w:lang w:val="es-ES"/>
        </w:rPr>
      </w:pPr>
      <w:del w:id="243" w:author="Spanish" w:date="2026-04-21T08:49:00Z">
        <w:r w:rsidRPr="00C07D21">
          <w:rPr>
            <w:lang w:val="es-ES"/>
          </w:rPr>
          <w:delText>2)</w:delText>
        </w:r>
        <w:r w:rsidRPr="00C07D21">
          <w:rPr>
            <w:lang w:val="es-ES"/>
          </w:rPr>
          <w:tab/>
          <w:delText>eliminación de interferencias perjudiciales;</w:delText>
        </w:r>
      </w:del>
    </w:p>
    <w:p w14:paraId="60ADFFD7" w14:textId="77777777" w:rsidR="00E52977" w:rsidRPr="00C07D21" w:rsidRDefault="00E52977" w:rsidP="00E52977">
      <w:pPr>
        <w:pStyle w:val="enumlev1"/>
        <w:rPr>
          <w:del w:id="244" w:author="Spanish" w:date="2026-04-21T08:49:00Z"/>
          <w:lang w:val="es-ES"/>
        </w:rPr>
      </w:pPr>
      <w:del w:id="245" w:author="Spanish" w:date="2026-04-21T08:49:00Z">
        <w:r w:rsidRPr="00C07D21">
          <w:rPr>
            <w:lang w:val="es-ES"/>
          </w:rPr>
          <w:delText>3)</w:delText>
        </w:r>
        <w:r w:rsidRPr="00C07D21">
          <w:rPr>
            <w:lang w:val="es-ES"/>
          </w:rPr>
          <w:tab/>
          <w:delText>mejor aplicación de las Recomendaciones UIT-R, incluidas las relativas a los modelos de propagación, utilizadas para la gestión eficiente del espectro, la compartición y la compatibilidad.</w:delText>
        </w:r>
      </w:del>
    </w:p>
    <w:p w14:paraId="0E3CCD86" w14:textId="77777777" w:rsidR="00E52977" w:rsidRPr="00C07D21" w:rsidRDefault="00E52977" w:rsidP="00031D63">
      <w:pPr>
        <w:pStyle w:val="Headingb"/>
        <w:rPr>
          <w:del w:id="246" w:author="Spanish" w:date="2026-04-21T08:50:00Z"/>
          <w:lang w:val="es-ES"/>
        </w:rPr>
      </w:pPr>
      <w:del w:id="247" w:author="Spanish" w:date="2026-04-21T08:50:00Z">
        <w:r w:rsidRPr="00C07D21">
          <w:rPr>
            <w:lang w:val="es-ES"/>
          </w:rPr>
          <w:delText>Recursos de numeración de telecomunicaciones internacionales</w:delText>
        </w:r>
      </w:del>
    </w:p>
    <w:p w14:paraId="4DA54F2B" w14:textId="77777777" w:rsidR="00E52977" w:rsidRPr="00C07D21" w:rsidRDefault="00E52977" w:rsidP="00031D63">
      <w:pPr>
        <w:pStyle w:val="Headingb"/>
        <w:rPr>
          <w:ins w:id="248" w:author="Spanish" w:date="2026-04-21T08:53:00Z"/>
          <w:lang w:val="es-ES"/>
        </w:rPr>
      </w:pPr>
      <w:ins w:id="249" w:author="Spanish" w:date="2026-04-21T08:53:00Z">
        <w:r w:rsidRPr="00C07D21">
          <w:rPr>
            <w:lang w:val="es-ES"/>
          </w:rPr>
          <w:t>Interoperabilidad e innovación en telecomunicaciones/TIC mundiales</w:t>
        </w:r>
      </w:ins>
    </w:p>
    <w:p w14:paraId="59DAF505" w14:textId="77777777" w:rsidR="00E52977" w:rsidRPr="00C07D21" w:rsidRDefault="00E52977" w:rsidP="00E52977">
      <w:pPr>
        <w:rPr>
          <w:ins w:id="250" w:author="Spanish" w:date="2026-04-21T08:53:00Z"/>
          <w:lang w:val="es-ES"/>
        </w:rPr>
      </w:pPr>
      <w:ins w:id="251" w:author="Spanish" w:date="2026-04-21T08:53:00Z">
        <w:r w:rsidRPr="00C07D21">
          <w:rPr>
            <w:lang w:val="es-ES"/>
          </w:rPr>
          <w:t>18</w:t>
        </w:r>
        <w:r w:rsidRPr="00C07D21">
          <w:rPr>
            <w:lang w:val="es-ES"/>
          </w:rPr>
          <w:tab/>
        </w:r>
        <w:proofErr w:type="gramStart"/>
        <w:r w:rsidRPr="00C07D21">
          <w:rPr>
            <w:lang w:val="es-ES"/>
          </w:rPr>
          <w:t>La</w:t>
        </w:r>
        <w:proofErr w:type="gramEnd"/>
        <w:r w:rsidRPr="00C07D21">
          <w:rPr>
            <w:lang w:val="es-ES"/>
          </w:rPr>
          <w:t xml:space="preserve"> UIT se dedica esencialmente a fortalecer el ecosistema mundial de las telecomunicaciones/TIC mediante la elaboración, adopción y aplicación de normas internacionales que garanticen la interoperabilidad, la compatibilidad y la innovación.</w:t>
        </w:r>
      </w:ins>
    </w:p>
    <w:p w14:paraId="3FF696D6" w14:textId="77777777" w:rsidR="00E52977" w:rsidRPr="00C07D21" w:rsidRDefault="00E52977" w:rsidP="00E52977">
      <w:pPr>
        <w:rPr>
          <w:ins w:id="252" w:author="Spanish" w:date="2026-04-21T08:50:00Z"/>
          <w:lang w:val="es-ES"/>
        </w:rPr>
      </w:pPr>
      <w:ins w:id="253" w:author="Spanish" w:date="2026-04-21T08:52:00Z">
        <w:r w:rsidRPr="00C07D21">
          <w:rPr>
            <w:lang w:val="es-ES"/>
          </w:rPr>
          <w:t>19</w:t>
        </w:r>
        <w:r w:rsidRPr="00C07D21">
          <w:rPr>
            <w:lang w:val="es-ES"/>
          </w:rPr>
          <w:tab/>
        </w:r>
        <w:proofErr w:type="gramStart"/>
        <w:r w:rsidRPr="00C07D21">
          <w:rPr>
            <w:lang w:val="es-ES"/>
          </w:rPr>
          <w:t>Un</w:t>
        </w:r>
        <w:proofErr w:type="gramEnd"/>
        <w:r w:rsidRPr="00C07D21">
          <w:rPr>
            <w:lang w:val="es-ES"/>
          </w:rPr>
          <w:t xml:space="preserve"> pilar fundamental de esta prioridad es la elaboración de normas internacionales que garanticen la interoperabilidad e interconexión de las redes y servicios de telecomunicaciones/TIC en todo el mundo.</w:t>
        </w:r>
      </w:ins>
      <w:ins w:id="254" w:author="Spanish" w:date="2026-04-21T08:53:00Z">
        <w:r w:rsidRPr="00C07D21">
          <w:rPr>
            <w:lang w:val="es-ES"/>
          </w:rPr>
          <w:t xml:space="preserve"> Al fomentar la participación de los miembros en el proceso de normalización, especialmente de los países en desarrollo, esta prioridad tiene por objeto crear unas condiciones equitativas que aceleren el desarrollo de infraestructuras, mejoren la conectividad mundial, abarquen las telecomunicaciones/TIC nuevas y emergentes y reduzcan los costes gracias a las economías de escala.</w:t>
        </w:r>
      </w:ins>
    </w:p>
    <w:p w14:paraId="7205574C" w14:textId="77777777" w:rsidR="00E52977" w:rsidRPr="00C07D21" w:rsidRDefault="00E52977" w:rsidP="00E52977">
      <w:pPr>
        <w:rPr>
          <w:lang w:val="es-ES"/>
        </w:rPr>
      </w:pPr>
      <w:del w:id="255" w:author="Spanish" w:date="2026-04-21T08:54:00Z">
        <w:r w:rsidRPr="00C07D21">
          <w:rPr>
            <w:lang w:val="es-ES"/>
          </w:rPr>
          <w:delText>18</w:delText>
        </w:r>
      </w:del>
      <w:ins w:id="256" w:author="Spanish" w:date="2026-04-21T08:54:00Z">
        <w:r w:rsidRPr="00C07D21">
          <w:rPr>
            <w:lang w:val="es-ES"/>
          </w:rPr>
          <w:t>20</w:t>
        </w:r>
      </w:ins>
      <w:r w:rsidRPr="00C07D21">
        <w:rPr>
          <w:lang w:val="es-ES"/>
        </w:rPr>
        <w:tab/>
      </w:r>
      <w:proofErr w:type="gramStart"/>
      <w:ins w:id="257" w:author="Spanish" w:date="2026-04-21T08:54:00Z">
        <w:r w:rsidRPr="00C07D21">
          <w:rPr>
            <w:lang w:val="es-ES"/>
          </w:rPr>
          <w:t>El</w:t>
        </w:r>
        <w:proofErr w:type="gramEnd"/>
        <w:r w:rsidRPr="00C07D21">
          <w:rPr>
            <w:lang w:val="es-ES"/>
          </w:rPr>
          <w:t xml:space="preserve"> otro pilar clave de esta prioridad es la asignación eficaz y la gestión de </w:t>
        </w:r>
      </w:ins>
      <w:del w:id="258" w:author="Spanish" w:date="2026-04-21T08:54:00Z">
        <w:r w:rsidRPr="00C07D21">
          <w:rPr>
            <w:lang w:val="es-ES"/>
          </w:rPr>
          <w:delText xml:space="preserve">Los recursos de </w:delText>
        </w:r>
      </w:del>
      <w:ins w:id="259" w:author="Spanish" w:date="2026-04-21T08:54:00Z">
        <w:r w:rsidRPr="00C07D21">
          <w:rPr>
            <w:lang w:val="es-ES"/>
          </w:rPr>
          <w:t xml:space="preserve">la </w:t>
        </w:r>
      </w:ins>
      <w:r w:rsidRPr="00C07D21">
        <w:rPr>
          <w:lang w:val="es-ES"/>
        </w:rPr>
        <w:t>numeración de telecomunicaciones internacionales</w:t>
      </w:r>
      <w:ins w:id="260" w:author="Spanish" w:date="2026-04-21T08:55:00Z">
        <w:r w:rsidRPr="00C07D21">
          <w:rPr>
            <w:lang w:val="es-ES"/>
          </w:rPr>
          <w:t>,</w:t>
        </w:r>
      </w:ins>
      <w:del w:id="261" w:author="Spanish" w:date="2026-04-21T08:55:00Z">
        <w:r w:rsidRPr="00C07D21">
          <w:rPr>
            <w:lang w:val="es-ES"/>
          </w:rPr>
          <w:delText xml:space="preserve"> </w:delText>
        </w:r>
      </w:del>
      <w:ins w:id="262" w:author="Spanish" w:date="2026-04-21T08:55:00Z">
        <w:r w:rsidRPr="00C07D21">
          <w:rPr>
            <w:lang w:val="es-ES"/>
          </w:rPr>
          <w:t xml:space="preserve"> </w:t>
        </w:r>
      </w:ins>
      <w:del w:id="263" w:author="Spanish" w:date="2026-04-21T08:55:00Z">
        <w:r w:rsidRPr="00C07D21">
          <w:rPr>
            <w:lang w:val="es-ES"/>
          </w:rPr>
          <w:delText xml:space="preserve">incluyen </w:delText>
        </w:r>
      </w:del>
      <w:r w:rsidRPr="00C07D21">
        <w:rPr>
          <w:lang w:val="es-ES"/>
        </w:rPr>
        <w:t xml:space="preserve">los recursos de </w:t>
      </w:r>
      <w:del w:id="264" w:author="Spanish" w:date="2026-04-21T08:55:00Z">
        <w:r w:rsidRPr="00C07D21">
          <w:rPr>
            <w:lang w:val="es-ES"/>
          </w:rPr>
          <w:delText xml:space="preserve">numeración, </w:delText>
        </w:r>
      </w:del>
      <w:r w:rsidRPr="00C07D21">
        <w:rPr>
          <w:lang w:val="es-ES"/>
        </w:rPr>
        <w:t>denominación, direccionamiento e identificación (NDDI) que son fundamentales para el funcionamiento de las redes</w:t>
      </w:r>
      <w:ins w:id="265" w:author="Spanish" w:date="2026-04-21T08:55:00Z">
        <w:r w:rsidRPr="00C07D21">
          <w:rPr>
            <w:lang w:val="es-ES"/>
          </w:rPr>
          <w:t xml:space="preserve"> y</w:t>
        </w:r>
      </w:ins>
      <w:del w:id="266" w:author="Spanish" w:date="2026-04-21T08:55:00Z">
        <w:r w:rsidRPr="00C07D21">
          <w:rPr>
            <w:lang w:val="es-ES"/>
          </w:rPr>
          <w:delText>,</w:delText>
        </w:r>
      </w:del>
      <w:r w:rsidRPr="00C07D21">
        <w:rPr>
          <w:lang w:val="es-ES"/>
        </w:rPr>
        <w:t xml:space="preserve"> los servicios </w:t>
      </w:r>
      <w:del w:id="267" w:author="Spanish" w:date="2026-04-21T08:55:00Z">
        <w:r w:rsidRPr="00C07D21">
          <w:rPr>
            <w:lang w:val="es-ES"/>
          </w:rPr>
          <w:delText xml:space="preserve">y las aplicaciones </w:delText>
        </w:r>
      </w:del>
      <w:r w:rsidRPr="00C07D21">
        <w:rPr>
          <w:lang w:val="es-ES"/>
        </w:rPr>
        <w:t xml:space="preserve">de </w:t>
      </w:r>
      <w:del w:id="268" w:author="Spanish" w:date="2026-04-21T08:55:00Z">
        <w:r w:rsidRPr="00C07D21">
          <w:rPr>
            <w:lang w:val="es-ES"/>
          </w:rPr>
          <w:delText>telecomunicaciones/</w:delText>
        </w:r>
      </w:del>
      <w:r w:rsidRPr="00C07D21">
        <w:rPr>
          <w:lang w:val="es-ES"/>
        </w:rPr>
        <w:t>TIC</w:t>
      </w:r>
      <w:del w:id="269" w:author="Spanish" w:date="2026-04-21T08:56:00Z">
        <w:r w:rsidRPr="00C07D21">
          <w:rPr>
            <w:lang w:val="es-ES"/>
          </w:rPr>
          <w:delText xml:space="preserve"> internacionales</w:delText>
        </w:r>
      </w:del>
      <w:r w:rsidRPr="00C07D21">
        <w:rPr>
          <w:lang w:val="es-ES"/>
        </w:rPr>
        <w:t xml:space="preserve">. </w:t>
      </w:r>
      <w:del w:id="270" w:author="Spanish" w:date="2026-04-21T08:56:00Z">
        <w:r w:rsidRPr="00C07D21">
          <w:rPr>
            <w:lang w:val="es-ES"/>
          </w:rPr>
          <w:delText xml:space="preserve">Los </w:delText>
        </w:r>
      </w:del>
      <w:ins w:id="271" w:author="Spanish" w:date="2026-04-21T08:56:00Z">
        <w:r w:rsidRPr="00C07D21">
          <w:rPr>
            <w:lang w:val="es-ES"/>
          </w:rPr>
          <w:t xml:space="preserve">Estos </w:t>
        </w:r>
      </w:ins>
      <w:r w:rsidRPr="00C07D21">
        <w:rPr>
          <w:lang w:val="es-ES"/>
        </w:rPr>
        <w:t xml:space="preserve">recursos </w:t>
      </w:r>
      <w:del w:id="272" w:author="Spanish" w:date="2026-04-21T08:56:00Z">
        <w:r w:rsidRPr="00C07D21">
          <w:rPr>
            <w:lang w:val="es-ES"/>
          </w:rPr>
          <w:delText xml:space="preserve">de numeración de telecomunicaciones internacionales </w:delText>
        </w:r>
      </w:del>
      <w:r w:rsidRPr="00C07D21">
        <w:rPr>
          <w:lang w:val="es-ES"/>
        </w:rPr>
        <w:t xml:space="preserve">son esenciales </w:t>
      </w:r>
      <w:del w:id="273" w:author="Spanish" w:date="2026-04-21T08:56:00Z">
        <w:r w:rsidRPr="00C07D21">
          <w:rPr>
            <w:lang w:val="es-ES"/>
          </w:rPr>
          <w:delText xml:space="preserve">tanto </w:delText>
        </w:r>
      </w:del>
      <w:ins w:id="274" w:author="Spanish" w:date="2026-04-21T08:56:00Z">
        <w:r w:rsidRPr="00C07D21">
          <w:rPr>
            <w:lang w:val="es-ES"/>
          </w:rPr>
          <w:t xml:space="preserve">no solo </w:t>
        </w:r>
      </w:ins>
      <w:r w:rsidRPr="00C07D21">
        <w:rPr>
          <w:lang w:val="es-ES"/>
        </w:rPr>
        <w:t>para las comunicaciones interpersonales fij</w:t>
      </w:r>
      <w:ins w:id="275" w:author="Spanish" w:date="2026-04-21T08:57:00Z">
        <w:r w:rsidRPr="00C07D21">
          <w:rPr>
            <w:lang w:val="es-ES"/>
          </w:rPr>
          <w:t>a</w:t>
        </w:r>
      </w:ins>
      <w:del w:id="276" w:author="Spanish" w:date="2026-04-21T08:57:00Z">
        <w:r w:rsidRPr="00C07D21">
          <w:rPr>
            <w:lang w:val="es-ES"/>
          </w:rPr>
          <w:delText>o</w:delText>
        </w:r>
      </w:del>
      <w:r w:rsidRPr="00C07D21">
        <w:rPr>
          <w:lang w:val="es-ES"/>
        </w:rPr>
        <w:t xml:space="preserve">s y móviles, </w:t>
      </w:r>
      <w:del w:id="277" w:author="Spanish" w:date="2026-04-21T08:57:00Z">
        <w:r w:rsidRPr="00C07D21">
          <w:rPr>
            <w:lang w:val="es-ES"/>
          </w:rPr>
          <w:delText xml:space="preserve">como </w:delText>
        </w:r>
      </w:del>
      <w:ins w:id="278" w:author="Spanish" w:date="2026-04-21T08:57:00Z">
        <w:r w:rsidRPr="00C07D21">
          <w:rPr>
            <w:lang w:val="es-ES"/>
          </w:rPr>
          <w:t xml:space="preserve">sino también </w:t>
        </w:r>
      </w:ins>
      <w:r w:rsidRPr="00C07D21">
        <w:rPr>
          <w:lang w:val="es-ES"/>
        </w:rPr>
        <w:t xml:space="preserve">para </w:t>
      </w:r>
      <w:ins w:id="279" w:author="Spanish" w:date="2026-04-21T08:57:00Z">
        <w:r w:rsidRPr="00C07D21">
          <w:rPr>
            <w:lang w:val="es-ES"/>
          </w:rPr>
          <w:t xml:space="preserve">los servicios </w:t>
        </w:r>
      </w:ins>
      <w:del w:id="280" w:author="Spanish" w:date="2026-04-21T08:58:00Z">
        <w:r w:rsidRPr="00C07D21">
          <w:rPr>
            <w:lang w:val="es-ES"/>
          </w:rPr>
          <w:delText xml:space="preserve">las comunicaciones </w:delText>
        </w:r>
      </w:del>
      <w:r w:rsidRPr="00C07D21">
        <w:rPr>
          <w:lang w:val="es-ES"/>
        </w:rPr>
        <w:t xml:space="preserve">no interpersonales </w:t>
      </w:r>
      <w:ins w:id="281" w:author="Spanish" w:date="2026-04-21T08:58:00Z">
        <w:r w:rsidRPr="00C07D21">
          <w:rPr>
            <w:lang w:val="es-ES"/>
          </w:rPr>
          <w:t xml:space="preserve">como las comunicaciones </w:t>
        </w:r>
      </w:ins>
      <w:r w:rsidRPr="00C07D21">
        <w:rPr>
          <w:lang w:val="es-ES"/>
        </w:rPr>
        <w:t xml:space="preserve">de máquina a máquina </w:t>
      </w:r>
      <w:ins w:id="282" w:author="Spanish" w:date="2026-04-21T08:58:00Z">
        <w:r w:rsidRPr="00C07D21">
          <w:rPr>
            <w:lang w:val="es-ES"/>
          </w:rPr>
          <w:t xml:space="preserve">(M2M) </w:t>
        </w:r>
      </w:ins>
      <w:r w:rsidRPr="00C07D21">
        <w:rPr>
          <w:lang w:val="es-ES"/>
        </w:rPr>
        <w:t xml:space="preserve">y </w:t>
      </w:r>
      <w:ins w:id="283" w:author="Spanish" w:date="2026-04-21T08:58:00Z">
        <w:r w:rsidRPr="00C07D21">
          <w:rPr>
            <w:lang w:val="es-ES"/>
          </w:rPr>
          <w:t xml:space="preserve">la </w:t>
        </w:r>
      </w:ins>
      <w:del w:id="284" w:author="Spanish" w:date="2026-04-21T08:58:00Z">
        <w:r w:rsidRPr="00C07D21">
          <w:rPr>
            <w:lang w:val="es-ES"/>
          </w:rPr>
          <w:delText xml:space="preserve">los servicios de </w:delText>
        </w:r>
      </w:del>
      <w:r w:rsidRPr="00C07D21">
        <w:rPr>
          <w:lang w:val="es-ES"/>
        </w:rPr>
        <w:t>conectividad de la Internet de las cosas.</w:t>
      </w:r>
      <w:ins w:id="285" w:author="Spanish" w:date="2026-04-21T08:58:00Z">
        <w:r w:rsidRPr="00C07D21">
          <w:rPr>
            <w:lang w:val="es-ES"/>
          </w:rPr>
          <w:t xml:space="preserve"> Como la </w:t>
        </w:r>
        <w:r w:rsidRPr="00C07D21">
          <w:rPr>
            <w:lang w:val="es-ES"/>
          </w:rPr>
          <w:lastRenderedPageBreak/>
          <w:t>demanda por estos servicio</w:t>
        </w:r>
      </w:ins>
      <w:ins w:id="286" w:author="Spanish" w:date="2026-04-21T13:05:00Z">
        <w:r w:rsidRPr="00C07D21">
          <w:rPr>
            <w:lang w:val="es-ES"/>
          </w:rPr>
          <w:t>s</w:t>
        </w:r>
      </w:ins>
      <w:ins w:id="287" w:author="Spanish" w:date="2026-04-21T08:58:00Z">
        <w:r w:rsidRPr="00C07D21">
          <w:rPr>
            <w:lang w:val="es-ES"/>
          </w:rPr>
          <w:t xml:space="preserve"> sigue creciendo, </w:t>
        </w:r>
      </w:ins>
      <w:ins w:id="288" w:author="Spanish" w:date="2026-04-21T13:05:00Z">
        <w:r w:rsidRPr="00C07D21">
          <w:rPr>
            <w:lang w:val="es-ES"/>
          </w:rPr>
          <w:t xml:space="preserve">cada vez </w:t>
        </w:r>
      </w:ins>
      <w:ins w:id="289" w:author="Spanish" w:date="2026-04-21T08:58:00Z">
        <w:r w:rsidRPr="00C07D21">
          <w:rPr>
            <w:lang w:val="es-ES"/>
          </w:rPr>
          <w:t>se hace más importante una administraci</w:t>
        </w:r>
      </w:ins>
      <w:ins w:id="290" w:author="Spanish" w:date="2026-04-21T08:59:00Z">
        <w:r w:rsidRPr="00C07D21">
          <w:rPr>
            <w:lang w:val="es-ES"/>
          </w:rPr>
          <w:t>ón eficaz de los recursos NDDI internacionales.</w:t>
        </w:r>
      </w:ins>
    </w:p>
    <w:p w14:paraId="51F2EA5B" w14:textId="77777777" w:rsidR="00E52977" w:rsidRPr="00C07D21" w:rsidRDefault="00E52977" w:rsidP="00E52977">
      <w:pPr>
        <w:rPr>
          <w:del w:id="291" w:author="Spanish" w:date="2026-04-21T08:59:00Z"/>
          <w:lang w:val="es-ES"/>
        </w:rPr>
      </w:pPr>
      <w:del w:id="292" w:author="Spanish" w:date="2026-04-21T08:59:00Z">
        <w:r w:rsidRPr="00C07D21">
          <w:rPr>
            <w:lang w:val="es-ES"/>
          </w:rPr>
          <w:delText>19</w:delText>
        </w:r>
        <w:r w:rsidRPr="00C07D21">
          <w:rPr>
            <w:lang w:val="es-ES"/>
          </w:rPr>
          <w:tab/>
          <w:delText>La gestión eficaz de estos recursos limitados a escala mundial es vital para responder a la creciente demanda del sector de las telecomunicaciones/TIC y de otras comunidades.</w:delText>
        </w:r>
      </w:del>
    </w:p>
    <w:p w14:paraId="27DD01C7" w14:textId="77777777" w:rsidR="00E52977" w:rsidRPr="00C07D21" w:rsidRDefault="00E52977" w:rsidP="00E52977">
      <w:pPr>
        <w:rPr>
          <w:del w:id="293" w:author="Spanish" w:date="2026-04-21T08:59:00Z"/>
          <w:lang w:val="es-ES"/>
        </w:rPr>
      </w:pPr>
      <w:del w:id="294" w:author="Spanish" w:date="2026-04-21T08:59:00Z">
        <w:r w:rsidRPr="00C07D21">
          <w:rPr>
            <w:lang w:val="es-ES"/>
          </w:rPr>
          <w:delText>20</w:delText>
        </w:r>
        <w:r w:rsidRPr="00C07D21">
          <w:rPr>
            <w:lang w:val="es-ES"/>
          </w:rPr>
          <w:tab/>
          <w:delText>La UIT es la única responsable de la atribución y la gestión de estos recursos y contribuye al funcionamiento óptimo de las redes y los servicios de telecomunicaciones internacionales.</w:delText>
        </w:r>
      </w:del>
    </w:p>
    <w:p w14:paraId="649A023D" w14:textId="77777777" w:rsidR="00E52977" w:rsidRPr="00C07D21" w:rsidRDefault="00E52977" w:rsidP="00E52977">
      <w:pPr>
        <w:rPr>
          <w:del w:id="295" w:author="Spanish" w:date="2026-04-21T08:59:00Z"/>
          <w:lang w:val="es-ES"/>
        </w:rPr>
      </w:pPr>
      <w:del w:id="296" w:author="Spanish" w:date="2026-04-21T08:59:00Z">
        <w:r w:rsidRPr="00C07D21">
          <w:rPr>
            <w:lang w:val="es-ES"/>
          </w:rPr>
          <w:delText>21</w:delText>
        </w:r>
        <w:r w:rsidRPr="00C07D21">
          <w:rPr>
            <w:lang w:val="es-ES"/>
          </w:rPr>
          <w:tab/>
          <w:delText>Se prevé que los trabajos de la UIT relacionados con los recursos de numeración de telecomunicaciones internacionales permitan lograr las siguientes realizaciones:</w:delText>
        </w:r>
      </w:del>
    </w:p>
    <w:p w14:paraId="0354BAED" w14:textId="77777777" w:rsidR="00E52977" w:rsidRPr="00C07D21" w:rsidRDefault="00E52977" w:rsidP="00E52977">
      <w:pPr>
        <w:pStyle w:val="enumlev1"/>
        <w:rPr>
          <w:del w:id="297" w:author="Spanish" w:date="2026-04-21T08:59:00Z"/>
          <w:lang w:val="es-ES"/>
        </w:rPr>
      </w:pPr>
      <w:del w:id="298" w:author="Spanish" w:date="2026-04-21T08:59:00Z">
        <w:r w:rsidRPr="00C07D21">
          <w:rPr>
            <w:sz w:val="22"/>
            <w:szCs w:val="22"/>
            <w:lang w:val="es-ES"/>
          </w:rPr>
          <w:delText>1)</w:delText>
        </w:r>
        <w:r w:rsidRPr="00C07D21">
          <w:rPr>
            <w:sz w:val="22"/>
            <w:szCs w:val="22"/>
            <w:lang w:val="es-ES"/>
          </w:rPr>
          <w:tab/>
          <w:delText>atribución y gestión efectivas de los recursos de numeración, denominación, direccionamiento e identificación (NDDI) de las telecomunicaciones internacionales, conforme a lo estipulado en las recomendaciones y procedimientos del UIT</w:delText>
        </w:r>
        <w:r w:rsidRPr="00C07D21">
          <w:rPr>
            <w:sz w:val="22"/>
            <w:szCs w:val="22"/>
            <w:lang w:val="es-ES"/>
          </w:rPr>
          <w:noBreakHyphen/>
          <w:delText>T;</w:delText>
        </w:r>
      </w:del>
    </w:p>
    <w:p w14:paraId="6493C4A0" w14:textId="77777777" w:rsidR="00E52977" w:rsidRPr="00C07D21" w:rsidRDefault="00E52977" w:rsidP="00E52977">
      <w:pPr>
        <w:pStyle w:val="enumlev1"/>
        <w:rPr>
          <w:del w:id="299" w:author="Spanish" w:date="2026-04-21T08:59:00Z"/>
          <w:lang w:val="es-ES"/>
        </w:rPr>
      </w:pPr>
      <w:del w:id="300" w:author="Spanish" w:date="2026-04-21T08:59:00Z">
        <w:r w:rsidRPr="00C07D21">
          <w:rPr>
            <w:lang w:val="es-ES"/>
          </w:rPr>
          <w:delText>2)</w:delText>
        </w:r>
        <w:r w:rsidRPr="00C07D21">
          <w:rPr>
            <w:lang w:val="es-ES"/>
          </w:rPr>
          <w:tab/>
          <w:delText>mejora de la disponibilidad de las redes y los servicios de telecomunicaciones internacionales; y</w:delText>
        </w:r>
      </w:del>
    </w:p>
    <w:p w14:paraId="13EB269D" w14:textId="77777777" w:rsidR="00E52977" w:rsidRPr="00C07D21" w:rsidRDefault="00E52977" w:rsidP="00E52977">
      <w:pPr>
        <w:pStyle w:val="enumlev1"/>
        <w:rPr>
          <w:lang w:val="es-ES"/>
        </w:rPr>
      </w:pPr>
      <w:del w:id="301" w:author="Spanish" w:date="2026-04-21T08:59:00Z">
        <w:r w:rsidRPr="00C07D21">
          <w:rPr>
            <w:lang w:val="es-ES"/>
          </w:rPr>
          <w:delText>3)</w:delText>
        </w:r>
        <w:r w:rsidRPr="00C07D21">
          <w:rPr>
            <w:lang w:val="es-ES"/>
          </w:rPr>
          <w:tab/>
          <w:delText>reducción de la apropiación y el uso indebidos de los recursos de numeración, denominación, direccionamiento e identificación (NDDI).</w:delText>
        </w:r>
      </w:del>
    </w:p>
    <w:p w14:paraId="3F352283" w14:textId="77777777" w:rsidR="00E52977" w:rsidRPr="00C07D21" w:rsidRDefault="00E52977" w:rsidP="00E52977">
      <w:pPr>
        <w:pStyle w:val="Headingb"/>
        <w:rPr>
          <w:b w:val="0"/>
          <w:lang w:val="es-ES"/>
        </w:rPr>
      </w:pPr>
      <w:r w:rsidRPr="00C07D21">
        <w:rPr>
          <w:lang w:val="es-ES"/>
        </w:rPr>
        <w:t>Infraestructura y servicios de telecomunicaciones/TIC inclusivos y seguros</w:t>
      </w:r>
    </w:p>
    <w:p w14:paraId="7479CE62" w14:textId="2817CFAD" w:rsidR="00E52977" w:rsidRPr="00C07D21" w:rsidRDefault="00E52977" w:rsidP="00E52977">
      <w:pPr>
        <w:rPr>
          <w:lang w:val="es-ES"/>
        </w:rPr>
      </w:pPr>
      <w:r w:rsidRPr="00C07D21">
        <w:rPr>
          <w:lang w:val="es-ES"/>
        </w:rPr>
        <w:t>2</w:t>
      </w:r>
      <w:del w:id="302" w:author="Spanish" w:date="2026-04-21T08:59:00Z">
        <w:r w:rsidR="00BC2142" w:rsidRPr="00C07D21">
          <w:rPr>
            <w:lang w:val="es-ES"/>
          </w:rPr>
          <w:delText>2</w:delText>
        </w:r>
      </w:del>
      <w:ins w:id="303" w:author="Spanish" w:date="2026-04-21T08:59:00Z">
        <w:r w:rsidRPr="00C07D21">
          <w:rPr>
            <w:lang w:val="es-ES"/>
          </w:rPr>
          <w:t>1</w:t>
        </w:r>
      </w:ins>
      <w:r w:rsidRPr="00C07D21">
        <w:rPr>
          <w:lang w:val="es-ES"/>
        </w:rPr>
        <w:tab/>
        <w:t xml:space="preserve">La infraestructura y los servicios de telecomunicaciones/TIC inclusivos y seguros constituyen los elementos fundamentales e integrantes de la transformación digital. Un aspecto importante de esta prioridad </w:t>
      </w:r>
      <w:del w:id="304" w:author="Spanish" w:date="2026-04-21T08:59:00Z">
        <w:r w:rsidRPr="00C07D21">
          <w:rPr>
            <w:lang w:val="es-ES"/>
          </w:rPr>
          <w:delText xml:space="preserve">temática </w:delText>
        </w:r>
      </w:del>
      <w:r w:rsidRPr="00C07D21">
        <w:rPr>
          <w:lang w:val="es-ES"/>
        </w:rPr>
        <w:t xml:space="preserve">consiste en hacer hincapié en una conectividad inclusiva a escala mundial fomentando la interoperabilidad, mejorando la calidad de funcionamiento, </w:t>
      </w:r>
      <w:ins w:id="305" w:author="Spanish" w:date="2026-04-21T08:59:00Z">
        <w:r w:rsidRPr="00C07D21">
          <w:rPr>
            <w:lang w:val="es-ES"/>
          </w:rPr>
          <w:t xml:space="preserve">la resiliencia, </w:t>
        </w:r>
      </w:ins>
      <w:r w:rsidRPr="00C07D21">
        <w:rPr>
          <w:lang w:val="es-ES"/>
        </w:rPr>
        <w:t xml:space="preserve">la calidad y la asequibilidad, y reforzando la sostenibilidad de servicios e infraestructuras de telecomunicaciones/TIC. Otro elemento importante de esta prioridad </w:t>
      </w:r>
      <w:del w:id="306" w:author="Spanish" w:date="2026-04-21T09:00:00Z">
        <w:r w:rsidRPr="00C07D21">
          <w:rPr>
            <w:lang w:val="es-ES"/>
          </w:rPr>
          <w:delText xml:space="preserve">temática </w:delText>
        </w:r>
      </w:del>
      <w:r w:rsidRPr="00C07D21">
        <w:rPr>
          <w:lang w:val="es-ES"/>
        </w:rPr>
        <w:t>es la promoción de la inclusión y de las competencias y la alfabetización digitales.</w:t>
      </w:r>
    </w:p>
    <w:p w14:paraId="7FEF7AC9" w14:textId="34B20640" w:rsidR="00E52977" w:rsidRPr="00C07D21" w:rsidRDefault="00E52977" w:rsidP="00E52977">
      <w:pPr>
        <w:rPr>
          <w:lang w:val="es-ES"/>
        </w:rPr>
      </w:pPr>
      <w:r w:rsidRPr="00C07D21">
        <w:rPr>
          <w:lang w:val="es-ES"/>
        </w:rPr>
        <w:t>2</w:t>
      </w:r>
      <w:del w:id="307" w:author="Spanish" w:date="2026-04-21T09:00:00Z">
        <w:r w:rsidR="00BC2142" w:rsidRPr="00C07D21">
          <w:rPr>
            <w:lang w:val="es-ES"/>
          </w:rPr>
          <w:delText>3</w:delText>
        </w:r>
      </w:del>
      <w:ins w:id="308" w:author="Spanish" w:date="2026-04-21T09:00:00Z">
        <w:r w:rsidRPr="00C07D21">
          <w:rPr>
            <w:lang w:val="es-ES"/>
          </w:rPr>
          <w:t>2</w:t>
        </w:r>
      </w:ins>
      <w:r w:rsidRPr="00C07D21">
        <w:rPr>
          <w:lang w:val="es-ES"/>
        </w:rPr>
        <w:tab/>
        <w:t>La labor en el marco de esta prioridad procurará mejorar las condiciones de compatibilidad y coexistencia de los diferentes servicios de radiocomunicaciones sin incurrir en interferencias perjudiciales.</w:t>
      </w:r>
    </w:p>
    <w:p w14:paraId="21467485" w14:textId="45D71E51" w:rsidR="00E52977" w:rsidRPr="00C07D21" w:rsidRDefault="00E52977" w:rsidP="00E52977">
      <w:pPr>
        <w:rPr>
          <w:lang w:val="es-ES"/>
        </w:rPr>
      </w:pPr>
      <w:r w:rsidRPr="00C07D21">
        <w:rPr>
          <w:lang w:val="es-ES"/>
        </w:rPr>
        <w:t>2</w:t>
      </w:r>
      <w:del w:id="309" w:author="Spanish" w:date="2026-04-21T09:00:00Z">
        <w:r w:rsidR="00BC2142" w:rsidRPr="00C07D21">
          <w:rPr>
            <w:lang w:val="es-ES"/>
          </w:rPr>
          <w:delText>4</w:delText>
        </w:r>
      </w:del>
      <w:ins w:id="310" w:author="Spanish" w:date="2026-04-21T09:00:00Z">
        <w:r w:rsidRPr="00C07D21">
          <w:rPr>
            <w:lang w:val="es-ES"/>
          </w:rPr>
          <w:t>3</w:t>
        </w:r>
      </w:ins>
      <w:r w:rsidRPr="00C07D21">
        <w:rPr>
          <w:lang w:val="es-ES"/>
        </w:rPr>
        <w:tab/>
        <w:t>El fomento de la confianza y la seguridad en las telecomunicaciones/TIC es esencial para su adopción y uso generalizados.</w:t>
      </w:r>
    </w:p>
    <w:p w14:paraId="26F0E3C4" w14:textId="11B65AB8" w:rsidR="00E52977" w:rsidRPr="00C07D21" w:rsidRDefault="00E52977" w:rsidP="00E52977">
      <w:pPr>
        <w:rPr>
          <w:lang w:val="es-ES"/>
        </w:rPr>
      </w:pPr>
      <w:r w:rsidRPr="00C07D21">
        <w:rPr>
          <w:lang w:val="es-ES"/>
        </w:rPr>
        <w:t>2</w:t>
      </w:r>
      <w:del w:id="311" w:author="Spanish" w:date="2026-04-21T09:00:00Z">
        <w:r w:rsidR="00BC2142" w:rsidRPr="00C07D21">
          <w:rPr>
            <w:lang w:val="es-ES"/>
          </w:rPr>
          <w:delText>5</w:delText>
        </w:r>
      </w:del>
      <w:ins w:id="312" w:author="Spanish" w:date="2026-04-21T09:00:00Z">
        <w:r w:rsidRPr="00C07D21">
          <w:rPr>
            <w:lang w:val="es-ES"/>
          </w:rPr>
          <w:t>4</w:t>
        </w:r>
      </w:ins>
      <w:r w:rsidRPr="00C07D21">
        <w:rPr>
          <w:lang w:val="es-ES"/>
        </w:rPr>
        <w:tab/>
        <w:t xml:space="preserve">Otro elemento importante de esta prioridad </w:t>
      </w:r>
      <w:del w:id="313" w:author="Spanish" w:date="2026-04-21T09:00:00Z">
        <w:r w:rsidRPr="00C07D21">
          <w:rPr>
            <w:lang w:val="es-ES"/>
          </w:rPr>
          <w:delText xml:space="preserve">temática </w:delText>
        </w:r>
      </w:del>
      <w:r w:rsidRPr="00C07D21">
        <w:rPr>
          <w:lang w:val="es-ES"/>
        </w:rPr>
        <w:t>es la asistencia a los Estados Miembros en los aspectos técnicos y de organización en relación con el desarrollo de la confianza y la seguridad en el uso de las telecomunicaciones/TIC, entre otras cosas, aumentando la calidad, la fiabilidad y la resiliencia de redes y sistemas minimizando los efectos adversos.</w:t>
      </w:r>
    </w:p>
    <w:p w14:paraId="02612C88" w14:textId="6A22075B" w:rsidR="00E52977" w:rsidRPr="00C07D21" w:rsidRDefault="00E52977" w:rsidP="00E52977">
      <w:pPr>
        <w:rPr>
          <w:lang w:val="es-ES"/>
        </w:rPr>
      </w:pPr>
      <w:r w:rsidRPr="00C07D21">
        <w:rPr>
          <w:lang w:val="es-ES"/>
        </w:rPr>
        <w:t>2</w:t>
      </w:r>
      <w:del w:id="314" w:author="Spanish" w:date="2026-04-21T09:00:00Z">
        <w:r w:rsidR="00BC2142" w:rsidRPr="00C07D21">
          <w:rPr>
            <w:lang w:val="es-ES"/>
          </w:rPr>
          <w:delText>6</w:delText>
        </w:r>
      </w:del>
      <w:ins w:id="315" w:author="Spanish" w:date="2026-04-21T09:00:00Z">
        <w:r w:rsidRPr="00C07D21">
          <w:rPr>
            <w:lang w:val="es-ES"/>
          </w:rPr>
          <w:t>5</w:t>
        </w:r>
      </w:ins>
      <w:r w:rsidRPr="00C07D21">
        <w:rPr>
          <w:lang w:val="es-ES"/>
        </w:rPr>
        <w:tab/>
        <w:t>A tal efecto, la Unión trabajará para fomentar el desarrollo de servicios e infraestructuras de telecomunicaciones/TIC inclusivos y seguros, incluso a través del desarrollo de normas internacionales y nuevas tecnologías para los servicios de radiocomunicaciones y</w:t>
      </w:r>
      <w:ins w:id="316" w:author="Spanish" w:date="2026-04-21T09:00:00Z">
        <w:r w:rsidRPr="00C07D21">
          <w:rPr>
            <w:lang w:val="es-ES"/>
          </w:rPr>
          <w:t xml:space="preserve"> telecomunicaciones</w:t>
        </w:r>
      </w:ins>
      <w:r w:rsidRPr="00C07D21">
        <w:rPr>
          <w:lang w:val="es-ES"/>
        </w:rPr>
        <w:t xml:space="preserve"> para la explotación y el interfuncionamiento de las redes de telecomunicaciones, así como de la prestación de asistencia </w:t>
      </w:r>
      <w:ins w:id="317" w:author="Spanish" w:date="2026-04-21T09:01:00Z">
        <w:r w:rsidRPr="00C07D21">
          <w:rPr>
            <w:lang w:val="es-ES"/>
          </w:rPr>
          <w:t>y la creación de capacidades para</w:t>
        </w:r>
      </w:ins>
      <w:del w:id="318" w:author="Spanish" w:date="2026-04-21T09:01:00Z">
        <w:r w:rsidRPr="00C07D21">
          <w:rPr>
            <w:lang w:val="es-ES"/>
          </w:rPr>
          <w:delText>a</w:delText>
        </w:r>
      </w:del>
      <w:r w:rsidRPr="00C07D21">
        <w:rPr>
          <w:lang w:val="es-ES"/>
        </w:rPr>
        <w:t xml:space="preserve"> los Miembros en relación con las tecnologías y servicios de telecomunicaciones/TIC nuevos e incipientes</w:t>
      </w:r>
      <w:ins w:id="319" w:author="Spanish" w:date="2026-04-21T09:01:00Z">
        <w:r w:rsidRPr="00C07D21">
          <w:rPr>
            <w:lang w:val="es-ES"/>
          </w:rPr>
          <w:t xml:space="preserve"> [como la inteligencia artificial (IA) y la tecnología de la información cuántica]</w:t>
        </w:r>
      </w:ins>
      <w:r w:rsidRPr="00C07D21">
        <w:rPr>
          <w:lang w:val="es-ES"/>
        </w:rPr>
        <w:t>.</w:t>
      </w:r>
    </w:p>
    <w:p w14:paraId="64F601AC" w14:textId="77777777" w:rsidR="00E52977" w:rsidRPr="00C07D21" w:rsidRDefault="00E52977" w:rsidP="00E52977">
      <w:pPr>
        <w:rPr>
          <w:del w:id="320" w:author="Spanish" w:date="2026-04-21T09:02:00Z"/>
          <w:lang w:val="es-ES"/>
        </w:rPr>
      </w:pPr>
      <w:del w:id="321" w:author="Spanish" w:date="2026-04-21T09:02:00Z">
        <w:r w:rsidRPr="00C07D21">
          <w:rPr>
            <w:lang w:val="es-ES"/>
          </w:rPr>
          <w:delText>27</w:delText>
        </w:r>
        <w:r w:rsidRPr="00C07D21">
          <w:rPr>
            <w:lang w:val="es-ES"/>
          </w:rPr>
          <w:tab/>
          <w:delText>Se prevé que los trabajos de la UIT relacionados con la infraestructura y los servicios de telecomunicaciones/TIC inclusivos y seguros permitan lograr las siguientes realizaciones:</w:delText>
        </w:r>
      </w:del>
    </w:p>
    <w:p w14:paraId="4CAB1106" w14:textId="77777777" w:rsidR="00E52977" w:rsidRPr="00C07D21" w:rsidRDefault="00E52977" w:rsidP="00E52977">
      <w:pPr>
        <w:pStyle w:val="enumlev1"/>
        <w:rPr>
          <w:del w:id="322" w:author="Spanish" w:date="2026-04-21T09:02:00Z"/>
          <w:lang w:val="es-ES"/>
        </w:rPr>
      </w:pPr>
      <w:del w:id="323" w:author="Spanish" w:date="2026-04-21T09:02:00Z">
        <w:r w:rsidRPr="00C07D21">
          <w:rPr>
            <w:lang w:val="es-ES"/>
          </w:rPr>
          <w:lastRenderedPageBreak/>
          <w:delText>1)</w:delText>
        </w:r>
        <w:r w:rsidRPr="00C07D21">
          <w:rPr>
            <w:lang w:val="es-ES"/>
          </w:rPr>
          <w:tab/>
          <w:delText>mayor conectividad y acceso a los servicios de banda ancha fijos y móviles para todas las personas;</w:delText>
        </w:r>
      </w:del>
    </w:p>
    <w:p w14:paraId="59B8FACE" w14:textId="77777777" w:rsidR="00E52977" w:rsidRPr="00C07D21" w:rsidRDefault="00E52977" w:rsidP="00E52977">
      <w:pPr>
        <w:pStyle w:val="enumlev1"/>
        <w:rPr>
          <w:del w:id="324" w:author="Spanish" w:date="2026-04-21T09:02:00Z"/>
          <w:lang w:val="es-ES"/>
        </w:rPr>
      </w:pPr>
      <w:del w:id="325" w:author="Spanish" w:date="2026-04-21T09:02:00Z">
        <w:r w:rsidRPr="00C07D21">
          <w:rPr>
            <w:lang w:val="es-ES"/>
          </w:rPr>
          <w:delText>2)</w:delText>
        </w:r>
        <w:r w:rsidRPr="00C07D21">
          <w:rPr>
            <w:lang w:val="es-ES"/>
          </w:rPr>
          <w:tab/>
          <w:delText>mayor utilización de los servicios de radiocomunicaciones;</w:delText>
        </w:r>
      </w:del>
    </w:p>
    <w:p w14:paraId="287A92B2" w14:textId="77777777" w:rsidR="00E52977" w:rsidRPr="00C07D21" w:rsidRDefault="00E52977" w:rsidP="00E52977">
      <w:pPr>
        <w:pStyle w:val="enumlev1"/>
        <w:rPr>
          <w:del w:id="326" w:author="Spanish" w:date="2026-04-21T09:02:00Z"/>
          <w:lang w:val="es-ES"/>
        </w:rPr>
      </w:pPr>
      <w:del w:id="327" w:author="Spanish" w:date="2026-04-21T09:02:00Z">
        <w:r w:rsidRPr="00C07D21">
          <w:rPr>
            <w:lang w:val="es-ES"/>
          </w:rPr>
          <w:delText>3)</w:delText>
        </w:r>
        <w:r w:rsidRPr="00C07D21">
          <w:rPr>
            <w:lang w:val="es-ES"/>
          </w:rPr>
          <w:tab/>
          <w:delText>mejora de la alfabetización y las competencias digitales;</w:delText>
        </w:r>
      </w:del>
    </w:p>
    <w:p w14:paraId="015A72B0" w14:textId="77777777" w:rsidR="00E52977" w:rsidRPr="00C07D21" w:rsidRDefault="00E52977" w:rsidP="00E52977">
      <w:pPr>
        <w:pStyle w:val="enumlev1"/>
        <w:rPr>
          <w:del w:id="328" w:author="Spanish" w:date="2026-04-21T09:02:00Z"/>
          <w:lang w:val="es-ES"/>
        </w:rPr>
      </w:pPr>
      <w:del w:id="329" w:author="Spanish" w:date="2026-04-21T09:02:00Z">
        <w:r w:rsidRPr="00C07D21">
          <w:rPr>
            <w:lang w:val="es-ES"/>
          </w:rPr>
          <w:delText>4)</w:delText>
        </w:r>
        <w:r w:rsidRPr="00C07D21">
          <w:rPr>
            <w:lang w:val="es-ES"/>
          </w:rPr>
          <w:tab/>
          <w:delText>mejora de los conocimientos de los Miembros de la UIT en materia de interoperabilidad y calidad de funcionamiento de infraestructuras, servicios y aplicaciones de telecomunicaciones/TIC inclusivos y seguros;</w:delText>
        </w:r>
      </w:del>
    </w:p>
    <w:p w14:paraId="05EE6A03" w14:textId="77777777" w:rsidR="00E52977" w:rsidRPr="00C07D21" w:rsidRDefault="00E52977" w:rsidP="00E52977">
      <w:pPr>
        <w:pStyle w:val="enumlev1"/>
        <w:rPr>
          <w:del w:id="330" w:author="Spanish" w:date="2026-04-21T09:02:00Z"/>
          <w:lang w:val="es-ES"/>
        </w:rPr>
      </w:pPr>
      <w:del w:id="331" w:author="Spanish" w:date="2026-04-21T09:02:00Z">
        <w:r w:rsidRPr="00C07D21">
          <w:rPr>
            <w:lang w:val="es-ES"/>
          </w:rPr>
          <w:delText>5)</w:delText>
        </w:r>
        <w:r w:rsidRPr="00C07D21">
          <w:rPr>
            <w:lang w:val="es-ES"/>
          </w:rPr>
          <w:tab/>
          <w:delText>mayor capacidad de los Miembros de la UIT para desplegar infraestructuras de telecomunicaciones/TIC inclusivas, seguras y resilientes, a fin de hacer frente a incidentes de ciberseguridad, para fomentar la confianza y la seguridad en la utilización de las telecomunicaciones/TIC, y adoptar prácticas de gestión de riesgos;</w:delText>
        </w:r>
      </w:del>
    </w:p>
    <w:p w14:paraId="26659EAE" w14:textId="77777777" w:rsidR="00E52977" w:rsidRPr="00C07D21" w:rsidRDefault="00E52977" w:rsidP="00E52977">
      <w:pPr>
        <w:pStyle w:val="enumlev1"/>
        <w:rPr>
          <w:del w:id="332" w:author="Spanish" w:date="2026-04-21T09:02:00Z"/>
          <w:lang w:val="es-ES"/>
        </w:rPr>
      </w:pPr>
      <w:del w:id="333" w:author="Spanish" w:date="2026-04-21T09:02:00Z">
        <w:r w:rsidRPr="00C07D21">
          <w:rPr>
            <w:lang w:val="es-ES"/>
          </w:rPr>
          <w:delText>6)</w:delText>
        </w:r>
        <w:r w:rsidRPr="00C07D21">
          <w:rPr>
            <w:lang w:val="es-ES"/>
          </w:rPr>
          <w:tab/>
          <w:delText>aprovechar mejor las asociaciones exclusivas de la UIT para fomentar la capacitación y la formación en materia de competencias digitales y sensibilización del público respecto de la ciberseguridad;</w:delText>
        </w:r>
      </w:del>
    </w:p>
    <w:p w14:paraId="238530EB" w14:textId="77777777" w:rsidR="00E52977" w:rsidRPr="00C07D21" w:rsidRDefault="00E52977" w:rsidP="00E52977">
      <w:pPr>
        <w:pStyle w:val="enumlev1"/>
        <w:rPr>
          <w:del w:id="334" w:author="Spanish" w:date="2026-04-21T09:02:00Z"/>
          <w:lang w:val="es-ES"/>
        </w:rPr>
      </w:pPr>
      <w:del w:id="335" w:author="Spanish" w:date="2026-04-21T09:02:00Z">
        <w:r w:rsidRPr="00C07D21">
          <w:rPr>
            <w:lang w:val="es-ES"/>
          </w:rPr>
          <w:delText>7)</w:delText>
        </w:r>
        <w:r w:rsidRPr="00C07D21">
          <w:rPr>
            <w:lang w:val="es-ES"/>
          </w:rPr>
          <w:tab/>
          <w:delText>prestar asistencia a los Miembros de la UIT en la formulación de sus estrategias de ciberseguridad a escala nacional; y</w:delText>
        </w:r>
      </w:del>
    </w:p>
    <w:p w14:paraId="47B2684C" w14:textId="77777777" w:rsidR="00E52977" w:rsidRPr="00C07D21" w:rsidRDefault="00E52977" w:rsidP="00E52977">
      <w:pPr>
        <w:pStyle w:val="enumlev1"/>
        <w:rPr>
          <w:lang w:val="es-ES"/>
        </w:rPr>
      </w:pPr>
      <w:del w:id="336" w:author="Spanish" w:date="2026-04-21T09:02:00Z">
        <w:r w:rsidRPr="00C07D21">
          <w:rPr>
            <w:lang w:val="es-ES"/>
          </w:rPr>
          <w:delText>8)</w:delText>
        </w:r>
        <w:r w:rsidRPr="00C07D21">
          <w:rPr>
            <w:lang w:val="es-ES"/>
          </w:rPr>
          <w:tab/>
          <w:delText>prestar asistencia a los Miembros de la UIT en la aplicación de normas internacionales que sean pertinentes a efectos de esta prioridad temática.</w:delText>
        </w:r>
      </w:del>
    </w:p>
    <w:p w14:paraId="25365597" w14:textId="77777777" w:rsidR="00E52977" w:rsidRPr="00C07D21" w:rsidRDefault="00E52977" w:rsidP="00E52977">
      <w:pPr>
        <w:pStyle w:val="Headingb"/>
        <w:rPr>
          <w:lang w:val="es-ES"/>
        </w:rPr>
      </w:pPr>
      <w:r w:rsidRPr="00C07D21">
        <w:rPr>
          <w:lang w:val="es-ES"/>
        </w:rPr>
        <w:t>Aplicaciones digitales</w:t>
      </w:r>
    </w:p>
    <w:p w14:paraId="307E564D" w14:textId="5A745EC5" w:rsidR="00E52977" w:rsidRPr="00C07D21" w:rsidRDefault="00E52977" w:rsidP="00E52977">
      <w:pPr>
        <w:rPr>
          <w:lang w:val="es-ES"/>
        </w:rPr>
      </w:pPr>
      <w:r w:rsidRPr="00C07D21">
        <w:rPr>
          <w:lang w:val="es-ES"/>
        </w:rPr>
        <w:t>2</w:t>
      </w:r>
      <w:del w:id="337" w:author="Spanish" w:date="2026-04-21T09:02:00Z">
        <w:r w:rsidR="00BC2142" w:rsidRPr="00C07D21">
          <w:rPr>
            <w:lang w:val="es-ES"/>
          </w:rPr>
          <w:delText>8</w:delText>
        </w:r>
      </w:del>
      <w:ins w:id="338" w:author="Spanish" w:date="2026-04-21T09:02:00Z">
        <w:r w:rsidRPr="00C07D21">
          <w:rPr>
            <w:lang w:val="es-ES"/>
          </w:rPr>
          <w:t>6</w:t>
        </w:r>
      </w:ins>
      <w:r w:rsidRPr="00C07D21">
        <w:rPr>
          <w:lang w:val="es-ES"/>
        </w:rPr>
        <w:tab/>
        <w:t>La amplia disponibilidad de servicios e infraestructuras de telecomunicaciones/TIC ha impulsado la adopción y la innovación de las aplicaciones digitales asociadas, que mejoran la vida de las personas y empoderan a la sociedad para una transformación digital sostenible. Las aplicaciones de telecomunicaciones/TIC y el fomento de su desarrollo con más iniciativa empresarial en TIC y más innovación en el ecosistema TIC han demostrado grandes posibilidades en ámbitos tales como la atención sanitaria, la educación, los servicios bancarios y la prestación de servicios públicos a los ciudadanos, entre otros.</w:t>
      </w:r>
    </w:p>
    <w:p w14:paraId="79C196A5" w14:textId="53EA3B9F" w:rsidR="00E52977" w:rsidRPr="00C07D21" w:rsidRDefault="00E52977" w:rsidP="00E52977">
      <w:pPr>
        <w:rPr>
          <w:lang w:val="es-ES"/>
        </w:rPr>
      </w:pPr>
      <w:r w:rsidRPr="00C07D21">
        <w:rPr>
          <w:lang w:val="es-ES"/>
        </w:rPr>
        <w:t>2</w:t>
      </w:r>
      <w:del w:id="339" w:author="Spanish" w:date="2026-04-21T09:02:00Z">
        <w:r w:rsidR="00BC2142" w:rsidRPr="00C07D21">
          <w:rPr>
            <w:lang w:val="es-ES"/>
          </w:rPr>
          <w:delText>9</w:delText>
        </w:r>
      </w:del>
      <w:ins w:id="340" w:author="Spanish" w:date="2026-04-21T09:02:00Z">
        <w:r w:rsidRPr="00C07D21">
          <w:rPr>
            <w:lang w:val="es-ES"/>
          </w:rPr>
          <w:t>7</w:t>
        </w:r>
      </w:ins>
      <w:r w:rsidRPr="00C07D21">
        <w:rPr>
          <w:lang w:val="es-ES"/>
        </w:rPr>
        <w:tab/>
        <w:t xml:space="preserve">La UIT contribuye a la ampliación de la disponibilidad, la interoperabilidad, la escalabilidad y la repercusión de las aplicaciones de telecomunicaciones/TIC, incluso en las zonas insuficientemente atendidas, mediante la elaboración de estrategias digitales </w:t>
      </w:r>
      <w:del w:id="341" w:author="Spanish" w:date="2026-04-21T09:03:00Z">
        <w:r w:rsidRPr="00C07D21">
          <w:rPr>
            <w:lang w:val="es-ES"/>
          </w:rPr>
          <w:delText>y</w:delText>
        </w:r>
      </w:del>
      <w:r w:rsidRPr="00C07D21">
        <w:rPr>
          <w:lang w:val="es-ES"/>
        </w:rPr>
        <w:t xml:space="preserve"> normas internacionales [</w:t>
      </w:r>
      <w:del w:id="342" w:author="Spanish" w:date="2026-04-21T09:06:00Z">
        <w:r w:rsidRPr="00C07D21">
          <w:rPr>
            <w:lang w:val="es-ES"/>
          </w:rPr>
          <w:delText>de telecomunicaciones</w:delText>
        </w:r>
      </w:del>
      <w:r w:rsidRPr="00C07D21">
        <w:rPr>
          <w:lang w:val="es-ES"/>
        </w:rPr>
        <w:t>], [</w:t>
      </w:r>
      <w:ins w:id="343" w:author="Spanish" w:date="2026-04-21T09:06:00Z">
        <w:r w:rsidRPr="00C07D21">
          <w:rPr>
            <w:lang w:val="es-ES"/>
          </w:rPr>
          <w:t>para telecomunicaciones/TIC e infraestructuras públicas digitales</w:t>
        </w:r>
      </w:ins>
      <w:r w:rsidRPr="00C07D21">
        <w:rPr>
          <w:lang w:val="es-ES"/>
        </w:rPr>
        <w:t>], el fortalecimiento de las iniciativas empresariales y los ecosistemas de innovación centrados en las TIC a través de la formulación de estrategias e iniciativas, y el apoyo a la capacitación personal e institucional) y la prestación de asistencia técnica para satisfacer las necesidades y los requisitos de los Miembros de la UIT.</w:t>
      </w:r>
    </w:p>
    <w:p w14:paraId="12BD2D82" w14:textId="77777777" w:rsidR="00E52977" w:rsidRPr="00C07D21" w:rsidRDefault="00E52977" w:rsidP="00E52977">
      <w:pPr>
        <w:rPr>
          <w:del w:id="344" w:author="Spanish" w:date="2026-04-21T09:06:00Z"/>
          <w:lang w:val="es-ES"/>
        </w:rPr>
      </w:pPr>
      <w:del w:id="345" w:author="Spanish" w:date="2026-04-21T09:06:00Z">
        <w:r w:rsidRPr="00C07D21">
          <w:rPr>
            <w:lang w:val="es-ES"/>
          </w:rPr>
          <w:delText>30</w:delText>
        </w:r>
        <w:r w:rsidRPr="00C07D21">
          <w:rPr>
            <w:lang w:val="es-ES"/>
          </w:rPr>
          <w:tab/>
          <w:delText>Se prevé que los trabajos de la UIT relacionados con las aplicaciones digitales permitan conseguir las siguientes realizaciones:</w:delText>
        </w:r>
      </w:del>
    </w:p>
    <w:p w14:paraId="7E87878D" w14:textId="77777777" w:rsidR="00E52977" w:rsidRPr="00C07D21" w:rsidRDefault="00E52977" w:rsidP="00E52977">
      <w:pPr>
        <w:pStyle w:val="enumlev1"/>
        <w:rPr>
          <w:del w:id="346" w:author="Spanish" w:date="2026-04-21T09:06:00Z"/>
          <w:lang w:val="es-ES"/>
        </w:rPr>
      </w:pPr>
      <w:del w:id="347" w:author="Spanish" w:date="2026-04-21T09:06:00Z">
        <w:r w:rsidRPr="00C07D21">
          <w:rPr>
            <w:lang w:val="es-ES"/>
          </w:rPr>
          <w:delText>1)</w:delText>
        </w:r>
        <w:r w:rsidRPr="00C07D21">
          <w:rPr>
            <w:lang w:val="es-ES"/>
          </w:rPr>
          <w:tab/>
          <w:delText>mayor interoperabilidad y calidad de funcionamiento de las aplicaciones de telecomunicaciones/TIC;</w:delText>
        </w:r>
      </w:del>
    </w:p>
    <w:p w14:paraId="30681653" w14:textId="77777777" w:rsidR="00E52977" w:rsidRPr="00C07D21" w:rsidRDefault="00E52977" w:rsidP="00E52977">
      <w:pPr>
        <w:pStyle w:val="enumlev1"/>
        <w:rPr>
          <w:del w:id="348" w:author="Spanish" w:date="2026-04-21T09:06:00Z"/>
          <w:lang w:val="es-ES"/>
        </w:rPr>
      </w:pPr>
      <w:del w:id="349" w:author="Spanish" w:date="2026-04-21T09:06:00Z">
        <w:r w:rsidRPr="00C07D21">
          <w:rPr>
            <w:lang w:val="es-ES"/>
          </w:rPr>
          <w:delText>2)</w:delText>
        </w:r>
        <w:r w:rsidRPr="00C07D21">
          <w:rPr>
            <w:lang w:val="es-ES"/>
          </w:rPr>
          <w:tab/>
          <w:delText>mayor adopción y utilización de las aplicaciones de telecomunicaciones/TIC, incluidas las de cibergobierno;</w:delText>
        </w:r>
      </w:del>
    </w:p>
    <w:p w14:paraId="242D296C" w14:textId="77777777" w:rsidR="00E52977" w:rsidRPr="00C07D21" w:rsidRDefault="00E52977" w:rsidP="00E52977">
      <w:pPr>
        <w:pStyle w:val="enumlev1"/>
        <w:rPr>
          <w:del w:id="350" w:author="Spanish" w:date="2026-04-21T09:06:00Z"/>
          <w:lang w:val="es-ES"/>
        </w:rPr>
      </w:pPr>
      <w:del w:id="351" w:author="Spanish" w:date="2026-04-21T09:06:00Z">
        <w:r w:rsidRPr="00C07D21">
          <w:rPr>
            <w:lang w:val="es-ES"/>
          </w:rPr>
          <w:delText>3)</w:delText>
        </w:r>
        <w:r w:rsidRPr="00C07D21">
          <w:rPr>
            <w:lang w:val="es-ES"/>
          </w:rPr>
          <w:tab/>
          <w:delText>mayor despliegue de redes y servicios de telecomunicaciones/TIC necesarios para esas aplicaciones;</w:delText>
        </w:r>
      </w:del>
    </w:p>
    <w:p w14:paraId="739AE1B5" w14:textId="77777777" w:rsidR="00E52977" w:rsidRPr="00C07D21" w:rsidRDefault="00E52977" w:rsidP="00E52977">
      <w:pPr>
        <w:pStyle w:val="enumlev1"/>
        <w:rPr>
          <w:del w:id="352" w:author="Spanish" w:date="2026-04-21T09:07:00Z"/>
          <w:lang w:val="es-ES"/>
        </w:rPr>
      </w:pPr>
      <w:del w:id="353" w:author="Spanish" w:date="2026-04-21T09:07:00Z">
        <w:r w:rsidRPr="00C07D21">
          <w:rPr>
            <w:lang w:val="es-ES"/>
          </w:rPr>
          <w:lastRenderedPageBreak/>
          <w:delText>4)</w:delText>
        </w:r>
        <w:r w:rsidRPr="00C07D21">
          <w:rPr>
            <w:lang w:val="es-ES"/>
          </w:rPr>
          <w:tab/>
          <w:delText>mejora de la capacidad para aprovechar la iniciativa empresarial y la innovación centradas en las telecomunicaciones/TIC en aras del desarrollo sostenible.</w:delText>
        </w:r>
      </w:del>
    </w:p>
    <w:p w14:paraId="17D1D5EA" w14:textId="77777777" w:rsidR="00E52977" w:rsidRPr="00C07D21" w:rsidRDefault="00E52977" w:rsidP="00BC2142">
      <w:pPr>
        <w:pStyle w:val="Headingb"/>
        <w:rPr>
          <w:lang w:val="es-ES"/>
        </w:rPr>
      </w:pPr>
      <w:r w:rsidRPr="00C07D21">
        <w:rPr>
          <w:lang w:val="es-ES"/>
        </w:rPr>
        <w:t>Entorno propicio</w:t>
      </w:r>
    </w:p>
    <w:p w14:paraId="680840E8" w14:textId="77777777" w:rsidR="00E52977" w:rsidRPr="00C07D21" w:rsidRDefault="00E52977" w:rsidP="00E52977">
      <w:pPr>
        <w:rPr>
          <w:lang w:val="es-ES"/>
        </w:rPr>
      </w:pPr>
      <w:del w:id="354" w:author="Spanish" w:date="2026-04-21T09:07:00Z">
        <w:r w:rsidRPr="00C07D21">
          <w:rPr>
            <w:lang w:val="es-ES"/>
          </w:rPr>
          <w:delText>31</w:delText>
        </w:r>
      </w:del>
      <w:ins w:id="355" w:author="Spanish" w:date="2026-04-21T09:07:00Z">
        <w:r w:rsidRPr="00C07D21">
          <w:rPr>
            <w:lang w:val="es-ES"/>
          </w:rPr>
          <w:t>28</w:t>
        </w:r>
      </w:ins>
      <w:r w:rsidRPr="00C07D21">
        <w:rPr>
          <w:lang w:val="es-ES"/>
        </w:rPr>
        <w:tab/>
      </w:r>
      <w:proofErr w:type="gramStart"/>
      <w:r w:rsidRPr="00C07D21">
        <w:rPr>
          <w:lang w:val="es-ES"/>
        </w:rPr>
        <w:t>Por</w:t>
      </w:r>
      <w:proofErr w:type="gramEnd"/>
      <w:r w:rsidRPr="00C07D21">
        <w:rPr>
          <w:lang w:val="es-ES"/>
        </w:rPr>
        <w:t xml:space="preserve"> entorno propicio se entiende un entorno político y normativo que facilita el desarrollo sostenible de las telecomunicaciones/TIC, que fomenta la innovación, la inversión en infraestructuras y TIC y que aumenta la adopción de las telecomunicaciones/TIC, con el objetivo de reducir la brecha digital y promover una sociedad más inclusiva e igualitaria.</w:t>
      </w:r>
    </w:p>
    <w:p w14:paraId="1415EB38" w14:textId="77777777" w:rsidR="00E52977" w:rsidRPr="00C07D21" w:rsidRDefault="00E52977" w:rsidP="00E52977">
      <w:pPr>
        <w:rPr>
          <w:lang w:val="es-ES"/>
        </w:rPr>
      </w:pPr>
      <w:del w:id="356" w:author="Spanish" w:date="2026-04-21T09:07:00Z">
        <w:r w:rsidRPr="00C07D21">
          <w:rPr>
            <w:lang w:val="es-ES"/>
          </w:rPr>
          <w:delText>32</w:delText>
        </w:r>
      </w:del>
      <w:ins w:id="357" w:author="Spanish" w:date="2026-04-21T09:07:00Z">
        <w:r w:rsidRPr="00C07D21">
          <w:rPr>
            <w:lang w:val="es-ES"/>
          </w:rPr>
          <w:t>29</w:t>
        </w:r>
      </w:ins>
      <w:r w:rsidRPr="00C07D21">
        <w:rPr>
          <w:lang w:val="es-ES"/>
        </w:rPr>
        <w:tab/>
        <w:t>Con miras a promover este entorno propicio, la Unión se esforzará por prestar asistencia a sus Estados Miembros en relación con los aspectos técnicos y organizativos del desarrollo de un entorno innovador</w:t>
      </w:r>
      <w:del w:id="358" w:author="Spanish" w:date="2026-04-21T09:07:00Z">
        <w:r w:rsidRPr="00C07D21">
          <w:rPr>
            <w:lang w:val="es-ES"/>
          </w:rPr>
          <w:delText xml:space="preserve"> y significativo</w:delText>
        </w:r>
      </w:del>
      <w:r w:rsidRPr="00C07D21">
        <w:rPr>
          <w:lang w:val="es-ES"/>
        </w:rPr>
        <w:t>, forjando nuevas asociaciones y valiéndose de las tecnologías y los servicios de telecomunicaciones/TIC tanto existentes, como nuevos y emergentes, las soluciones de conectividad y nuevos modelos de negocio, con un énfasis especial en la inclusión digital y la sostenibilidad medioambiental.</w:t>
      </w:r>
    </w:p>
    <w:p w14:paraId="27ED813C" w14:textId="77777777" w:rsidR="00E52977" w:rsidRPr="00C07D21" w:rsidRDefault="00E52977" w:rsidP="00E52977">
      <w:pPr>
        <w:rPr>
          <w:ins w:id="359" w:author="Spanish" w:date="2026-04-21T09:10:00Z"/>
          <w:lang w:val="es-ES"/>
        </w:rPr>
      </w:pPr>
      <w:del w:id="360" w:author="Spanish" w:date="2026-04-21T09:07:00Z">
        <w:r w:rsidRPr="00C07D21">
          <w:rPr>
            <w:lang w:val="es-ES"/>
          </w:rPr>
          <w:delText>33</w:delText>
        </w:r>
      </w:del>
      <w:ins w:id="361" w:author="Spanish" w:date="2026-04-21T09:07:00Z">
        <w:r w:rsidRPr="00C07D21">
          <w:rPr>
            <w:lang w:val="es-ES"/>
          </w:rPr>
          <w:t>30</w:t>
        </w:r>
      </w:ins>
      <w:r w:rsidRPr="00C07D21">
        <w:rPr>
          <w:lang w:val="es-ES"/>
        </w:rPr>
        <w:tab/>
        <w:t xml:space="preserve">El papel de la UIT en la creación de un entorno propicio comprende asimismo la promoción de la participación activa de los miembros, en especial los países en desarrollo, </w:t>
      </w:r>
      <w:del w:id="362" w:author="Spanish" w:date="2026-04-21T09:10:00Z">
        <w:r w:rsidRPr="00C07D21">
          <w:rPr>
            <w:lang w:val="es-ES"/>
          </w:rPr>
          <w:delText xml:space="preserve">incluidos los países menos adelantados (PMA), los pequeños Estados insulares en desarrollo (PEID), los países en desarrollo sin litoral (PDSL) y los países con economías en transición, </w:delText>
        </w:r>
      </w:del>
      <w:r w:rsidRPr="00C07D21">
        <w:rPr>
          <w:lang w:val="es-ES"/>
        </w:rPr>
        <w:t>en la definición y adopción de normas y reglamentos internacionales en materia de telecomunicaciones/TIC, con objeto de reducir la brecha de normalización; en la promoción de un acceso equitativo a los recursos del espectro de radiofrecuencias, las órbitas de satélite y a otros recursos esenciales; y en el desarrollo de prácticas idóneas y capacidad para cerrar la brecha digital.</w:t>
      </w:r>
    </w:p>
    <w:p w14:paraId="5D83B5FC" w14:textId="77777777" w:rsidR="00E52977" w:rsidRPr="00C07D21" w:rsidRDefault="00E52977" w:rsidP="00E52977">
      <w:pPr>
        <w:rPr>
          <w:lang w:val="es-ES"/>
        </w:rPr>
      </w:pPr>
      <w:ins w:id="363" w:author="Spanish" w:date="2026-04-21T09:10:00Z">
        <w:r w:rsidRPr="00C07D21">
          <w:rPr>
            <w:lang w:val="es-ES"/>
          </w:rPr>
          <w:t>31</w:t>
        </w:r>
        <w:r w:rsidRPr="00C07D21">
          <w:rPr>
            <w:lang w:val="es-ES"/>
          </w:rPr>
          <w:tab/>
        </w:r>
      </w:ins>
      <w:proofErr w:type="gramStart"/>
      <w:ins w:id="364" w:author="Spanish" w:date="2026-04-21T09:12:00Z">
        <w:r w:rsidRPr="00C07D21">
          <w:rPr>
            <w:lang w:val="es-ES"/>
          </w:rPr>
          <w:t>Dicho</w:t>
        </w:r>
        <w:proofErr w:type="gramEnd"/>
        <w:r w:rsidRPr="00C07D21">
          <w:rPr>
            <w:lang w:val="es-ES"/>
          </w:rPr>
          <w:t xml:space="preserve"> entorno propicio debería adoptar enfoques antropocéntricos y conscientes de los riesgos para la transformación digital y las telecomunicaciones/TIC nuevas e incipientes.</w:t>
        </w:r>
      </w:ins>
    </w:p>
    <w:p w14:paraId="20E96090" w14:textId="77777777" w:rsidR="00E52977" w:rsidRPr="00C07D21" w:rsidRDefault="00E52977" w:rsidP="00E52977">
      <w:pPr>
        <w:rPr>
          <w:del w:id="365" w:author="Spanish" w:date="2026-04-21T09:12:00Z"/>
          <w:lang w:val="es-ES"/>
        </w:rPr>
      </w:pPr>
      <w:del w:id="366" w:author="Spanish" w:date="2026-04-21T09:12:00Z">
        <w:r w:rsidRPr="00C07D21">
          <w:rPr>
            <w:lang w:val="es-ES"/>
          </w:rPr>
          <w:delText>34</w:delText>
        </w:r>
        <w:r w:rsidRPr="00C07D21">
          <w:rPr>
            <w:lang w:val="es-ES"/>
          </w:rPr>
          <w:tab/>
          <w:delText>Se prevé que los trabajos de la UIT relacionados con el entorno propicio permitan lograr las siguientes realizaciones:</w:delText>
        </w:r>
      </w:del>
    </w:p>
    <w:p w14:paraId="342A29E3" w14:textId="77777777" w:rsidR="00E52977" w:rsidRPr="00C07D21" w:rsidRDefault="00E52977" w:rsidP="00E52977">
      <w:pPr>
        <w:pStyle w:val="enumlev1"/>
        <w:rPr>
          <w:del w:id="367" w:author="Spanish" w:date="2026-04-21T09:12:00Z"/>
          <w:lang w:val="es-ES"/>
        </w:rPr>
      </w:pPr>
      <w:del w:id="368" w:author="Spanish" w:date="2026-04-21T09:12:00Z">
        <w:r w:rsidRPr="00C07D21">
          <w:rPr>
            <w:b/>
            <w:sz w:val="22"/>
            <w:szCs w:val="22"/>
            <w:lang w:val="es-ES"/>
          </w:rPr>
          <w:delText>1)</w:delText>
        </w:r>
        <w:r w:rsidRPr="00C07D21">
          <w:rPr>
            <w:b/>
            <w:sz w:val="22"/>
            <w:szCs w:val="22"/>
            <w:lang w:val="es-ES"/>
          </w:rPr>
          <w:tab/>
          <w:delText>entorno político y reglamentario propicio a la innovación y la inversión en pro del crecimiento económico y social;</w:delText>
        </w:r>
      </w:del>
    </w:p>
    <w:p w14:paraId="5095BE6F" w14:textId="77777777" w:rsidR="00E52977" w:rsidRPr="00C07D21" w:rsidRDefault="00E52977" w:rsidP="00E52977">
      <w:pPr>
        <w:pStyle w:val="enumlev1"/>
        <w:rPr>
          <w:del w:id="369" w:author="Spanish" w:date="2026-04-21T09:12:00Z"/>
          <w:lang w:val="es-ES"/>
        </w:rPr>
      </w:pPr>
      <w:del w:id="370" w:author="Spanish" w:date="2026-04-21T09:12:00Z">
        <w:r w:rsidRPr="00C07D21">
          <w:rPr>
            <w:lang w:val="es-ES"/>
          </w:rPr>
          <w:delText>2)</w:delText>
        </w:r>
        <w:r w:rsidRPr="00C07D21">
          <w:rPr>
            <w:lang w:val="es-ES"/>
          </w:rPr>
          <w:tab/>
          <w:delText>usuarios con competencias digitales;</w:delText>
        </w:r>
      </w:del>
    </w:p>
    <w:p w14:paraId="1BB7816B" w14:textId="77777777" w:rsidR="00E52977" w:rsidRPr="00C07D21" w:rsidRDefault="00E52977" w:rsidP="00E52977">
      <w:pPr>
        <w:pStyle w:val="enumlev1"/>
        <w:rPr>
          <w:del w:id="371" w:author="Spanish" w:date="2026-04-21T09:12:00Z"/>
          <w:lang w:val="es-ES"/>
        </w:rPr>
      </w:pPr>
      <w:del w:id="372" w:author="Spanish" w:date="2026-04-21T09:12:00Z">
        <w:r w:rsidRPr="00C07D21">
          <w:rPr>
            <w:lang w:val="es-ES"/>
          </w:rPr>
          <w:delText>3)</w:delText>
        </w:r>
        <w:r w:rsidRPr="00C07D21">
          <w:rPr>
            <w:lang w:val="es-ES"/>
          </w:rPr>
          <w:tab/>
          <w:delText>mayor inclusión digital</w:delText>
        </w:r>
        <w:r w:rsidRPr="00C07D21">
          <w:rPr>
            <w:rStyle w:val="FootnoteReference"/>
            <w:lang w:val="es-ES"/>
          </w:rPr>
          <w:footnoteReference w:id="2"/>
        </w:r>
        <w:r w:rsidRPr="00C07D21">
          <w:rPr>
            <w:lang w:val="es-ES"/>
          </w:rPr>
          <w:delText>;</w:delText>
        </w:r>
      </w:del>
    </w:p>
    <w:p w14:paraId="69EC9838" w14:textId="77777777" w:rsidR="00E52977" w:rsidRPr="00C07D21" w:rsidRDefault="00E52977" w:rsidP="00E52977">
      <w:pPr>
        <w:pStyle w:val="enumlev1"/>
        <w:rPr>
          <w:del w:id="375" w:author="Spanish" w:date="2026-04-21T09:12:00Z"/>
          <w:lang w:val="es-ES"/>
        </w:rPr>
      </w:pPr>
      <w:del w:id="376" w:author="Spanish" w:date="2026-04-21T09:12:00Z">
        <w:r w:rsidRPr="00C07D21">
          <w:rPr>
            <w:lang w:val="es-ES"/>
          </w:rPr>
          <w:delText>4)</w:delText>
        </w:r>
        <w:r w:rsidRPr="00C07D21">
          <w:rPr>
            <w:lang w:val="es-ES"/>
          </w:rPr>
          <w:tab/>
          <w:delText>mayor capacidad de todos los países, en particular los países en desarrollo, para elaborar y aplicar estrategias, políticas y prácticas de inclusión digital, acceder y utilizar las telecomunicaciones/TIC, aplicar las normas, recomendaciones, prácticas idóneas y reglamentos internacionales de la UIT y participar en su formulación;</w:delText>
        </w:r>
      </w:del>
    </w:p>
    <w:p w14:paraId="34989EF2" w14:textId="77777777" w:rsidR="00E52977" w:rsidRPr="00C07D21" w:rsidRDefault="00E52977" w:rsidP="00E52977">
      <w:pPr>
        <w:pStyle w:val="enumlev1"/>
        <w:rPr>
          <w:del w:id="377" w:author="Spanish" w:date="2026-04-21T09:12:00Z"/>
          <w:lang w:val="es-ES"/>
        </w:rPr>
      </w:pPr>
      <w:del w:id="378" w:author="Spanish" w:date="2026-04-21T09:12:00Z">
        <w:r w:rsidRPr="00C07D21">
          <w:rPr>
            <w:lang w:val="es-ES"/>
          </w:rPr>
          <w:delText>5)</w:delText>
        </w:r>
        <w:r w:rsidRPr="00C07D21">
          <w:rPr>
            <w:lang w:val="es-ES"/>
          </w:rPr>
          <w:tab/>
          <w:delText>mayor tasa de adopción de las políticas y estrategias relativas al uso ambientalmente sostenible de las telecomunicaciones/TIC.</w:delText>
        </w:r>
      </w:del>
    </w:p>
    <w:p w14:paraId="1E7C0F4D" w14:textId="77777777" w:rsidR="00E52977" w:rsidRPr="00C07D21" w:rsidRDefault="00E52977" w:rsidP="00E52977">
      <w:pPr>
        <w:pStyle w:val="Heading2"/>
        <w:rPr>
          <w:lang w:val="es-ES"/>
        </w:rPr>
      </w:pPr>
      <w:r w:rsidRPr="00C07D21">
        <w:rPr>
          <w:lang w:val="es-ES"/>
        </w:rPr>
        <w:t>2.7</w:t>
      </w:r>
      <w:r w:rsidRPr="00C07D21">
        <w:rPr>
          <w:lang w:val="es-ES"/>
        </w:rPr>
        <w:tab/>
        <w:t>Ofertas de productos y servicios</w:t>
      </w:r>
    </w:p>
    <w:p w14:paraId="1863B0D3" w14:textId="16FB7430" w:rsidR="00E52977" w:rsidRPr="00C07D21" w:rsidRDefault="00E52977" w:rsidP="00E52977">
      <w:pPr>
        <w:rPr>
          <w:lang w:val="es-ES"/>
        </w:rPr>
      </w:pPr>
      <w:r w:rsidRPr="00C07D21">
        <w:rPr>
          <w:lang w:val="es-ES"/>
        </w:rPr>
        <w:t>3</w:t>
      </w:r>
      <w:del w:id="379" w:author="Spanish" w:date="2026-04-21T09:12:00Z">
        <w:r w:rsidR="00BC2142" w:rsidRPr="00C07D21">
          <w:rPr>
            <w:lang w:val="es-ES"/>
          </w:rPr>
          <w:delText>5</w:delText>
        </w:r>
      </w:del>
      <w:ins w:id="380" w:author="Spanish" w:date="2026-04-21T09:12:00Z">
        <w:r w:rsidRPr="00C07D21">
          <w:rPr>
            <w:lang w:val="es-ES"/>
          </w:rPr>
          <w:t>2</w:t>
        </w:r>
      </w:ins>
      <w:r w:rsidRPr="00C07D21">
        <w:rPr>
          <w:lang w:val="es-ES"/>
        </w:rPr>
        <w:tab/>
        <w:t>A fin de lograr las realizaciones enumeradas en el marco de las prioridades</w:t>
      </w:r>
      <w:del w:id="381" w:author="Spanish" w:date="2026-04-21T09:12:00Z">
        <w:r w:rsidRPr="00C07D21">
          <w:rPr>
            <w:lang w:val="es-ES"/>
          </w:rPr>
          <w:delText xml:space="preserve"> temáticas</w:delText>
        </w:r>
      </w:del>
      <w:r w:rsidRPr="00C07D21">
        <w:rPr>
          <w:lang w:val="es-ES"/>
        </w:rPr>
        <w:t xml:space="preserve">, la UIT desplegará una gama de productos y servicios para sus Miembros, los organismos de las Naciones Unidas y otras partes interesadas. A continuación, se detalla dicha gama de productos </w:t>
      </w:r>
      <w:r w:rsidRPr="00C07D21">
        <w:rPr>
          <w:lang w:val="es-ES"/>
        </w:rPr>
        <w:lastRenderedPageBreak/>
        <w:t>y servicios. Los Sectores y la Secretaría General proporcionarán información más detallada sobre la manera de desplegar estos productos y servicios en sus respectivos planes operacionales.</w:t>
      </w:r>
    </w:p>
    <w:p w14:paraId="43835CCD" w14:textId="77777777" w:rsidR="00E52977" w:rsidRPr="00C07D21" w:rsidRDefault="00E52977" w:rsidP="00E52977">
      <w:pPr>
        <w:pStyle w:val="Headingb"/>
        <w:rPr>
          <w:lang w:val="es-ES"/>
        </w:rPr>
      </w:pPr>
      <w:r w:rsidRPr="00C07D21">
        <w:rPr>
          <w:lang w:val="es-ES"/>
        </w:rPr>
        <w:t>Elaboración y aplicación de los Reglamentos Administrativos de la UIT</w:t>
      </w:r>
    </w:p>
    <w:p w14:paraId="218C0F9F" w14:textId="2BF274AD" w:rsidR="00E52977" w:rsidRPr="00C07D21" w:rsidRDefault="00E52977" w:rsidP="00E52977">
      <w:pPr>
        <w:rPr>
          <w:lang w:val="es-ES"/>
        </w:rPr>
      </w:pPr>
      <w:r w:rsidRPr="00C07D21">
        <w:rPr>
          <w:lang w:val="es-ES"/>
        </w:rPr>
        <w:t>3</w:t>
      </w:r>
      <w:del w:id="382" w:author="Spanish" w:date="2026-04-21T09:12:00Z">
        <w:r w:rsidR="00BC2142" w:rsidRPr="00C07D21">
          <w:rPr>
            <w:lang w:val="es-ES"/>
          </w:rPr>
          <w:delText>6</w:delText>
        </w:r>
      </w:del>
      <w:ins w:id="383" w:author="Spanish" w:date="2026-04-21T09:12:00Z">
        <w:r w:rsidRPr="00C07D21">
          <w:rPr>
            <w:lang w:val="es-ES"/>
          </w:rPr>
          <w:t>3</w:t>
        </w:r>
      </w:ins>
      <w:r w:rsidRPr="00C07D21">
        <w:rPr>
          <w:lang w:val="es-ES"/>
        </w:rPr>
        <w:tab/>
        <w:t>Los Reglamentos Administrativos de la UIT, que complementan la Constitución y el Convenio, regulan el uso de las telecomunicaciones/TIC y revisten un carácter vinculante para todos los Estados Miembros.</w:t>
      </w:r>
    </w:p>
    <w:p w14:paraId="154016DD" w14:textId="5CF96568" w:rsidR="00E52977" w:rsidRPr="00C07D21" w:rsidRDefault="00E52977" w:rsidP="00E52977">
      <w:pPr>
        <w:rPr>
          <w:lang w:val="es-ES"/>
        </w:rPr>
      </w:pPr>
      <w:r w:rsidRPr="00C07D21">
        <w:rPr>
          <w:lang w:val="es-ES"/>
        </w:rPr>
        <w:t>3</w:t>
      </w:r>
      <w:del w:id="384" w:author="Spanish" w:date="2026-04-21T09:12:00Z">
        <w:r w:rsidR="00BC2142" w:rsidRPr="00C07D21">
          <w:rPr>
            <w:lang w:val="es-ES"/>
          </w:rPr>
          <w:delText>7</w:delText>
        </w:r>
      </w:del>
      <w:ins w:id="385" w:author="Spanish" w:date="2026-04-21T09:12:00Z">
        <w:r w:rsidRPr="00C07D21">
          <w:rPr>
            <w:lang w:val="es-ES"/>
          </w:rPr>
          <w:t>4</w:t>
        </w:r>
      </w:ins>
      <w:r w:rsidRPr="00C07D21">
        <w:rPr>
          <w:lang w:val="es-ES"/>
        </w:rPr>
        <w:tab/>
        <w:t>La gestión internacional de las frecuencias se basa en el Reglamento de Radiocomunicaciones, el tratado internacional vinculante que contiene disposiciones reglamentarias y procedimientos que describen cómo las administraciones de todos los Estados Miembros de la UIT pueden ejercer los derechos de utilización del espectro de frecuencias radioeléctricas en las diferentes bandas de frecuencias para el fin al que se atribuyen, con sus obligaciones correspondientes.</w:t>
      </w:r>
    </w:p>
    <w:p w14:paraId="56B9D66E" w14:textId="40617671" w:rsidR="00E52977" w:rsidRPr="00C07D21" w:rsidRDefault="00E52977" w:rsidP="00E52977">
      <w:pPr>
        <w:rPr>
          <w:lang w:val="es-ES"/>
        </w:rPr>
      </w:pPr>
      <w:r w:rsidRPr="00C07D21">
        <w:rPr>
          <w:lang w:val="es-ES"/>
        </w:rPr>
        <w:t>3</w:t>
      </w:r>
      <w:del w:id="386" w:author="Spanish" w:date="2026-04-21T09:13:00Z">
        <w:r w:rsidR="00BC2142" w:rsidRPr="00C07D21">
          <w:rPr>
            <w:lang w:val="es-ES"/>
          </w:rPr>
          <w:delText>8</w:delText>
        </w:r>
      </w:del>
      <w:ins w:id="387" w:author="Spanish" w:date="2026-04-21T09:13:00Z">
        <w:r w:rsidRPr="00C07D21">
          <w:rPr>
            <w:lang w:val="es-ES"/>
          </w:rPr>
          <w:t>5</w:t>
        </w:r>
      </w:ins>
      <w:r w:rsidRPr="00C07D21">
        <w:rPr>
          <w:lang w:val="es-ES"/>
        </w:rPr>
        <w:tab/>
        <w:t>El Reglamento de Radiocomunicaciones tiene los siguientes objetivos: facilitar el acceso equitativo y la utilización racional de los recursos naturales constituidos por el espectro de frecuencias y las órbitas de los satélites geoestacionarios y de otro tipo; garantizar la disponibilidad y la protección contra la interferencia perjudicial de las frecuencias designadas para fines de socorro y seguridad; contribuir a la prevención y resolución de los casos de interferencia perjudicial entre los servicios radioeléctricos de administraciones diferentes; facilitar el funcionamiento efectivo y eficaz de todos los servicios de radiocomunicaciones; tener en cuenta y, en caso necesario, reglamentar las nuevas aplicaciones de la tecnología de las radiocomunicaciones.</w:t>
      </w:r>
    </w:p>
    <w:p w14:paraId="32641201" w14:textId="6DFFA59E" w:rsidR="00E52977" w:rsidRPr="00C07D21" w:rsidRDefault="00E52977" w:rsidP="00E52977">
      <w:pPr>
        <w:rPr>
          <w:lang w:val="es-ES"/>
        </w:rPr>
      </w:pPr>
      <w:r w:rsidRPr="00C07D21">
        <w:rPr>
          <w:lang w:val="es-ES"/>
        </w:rPr>
        <w:t>3</w:t>
      </w:r>
      <w:del w:id="388" w:author="Spanish" w:date="2026-04-21T09:13:00Z">
        <w:r w:rsidR="00BC2142" w:rsidRPr="00C07D21">
          <w:rPr>
            <w:lang w:val="es-ES"/>
          </w:rPr>
          <w:delText>9</w:delText>
        </w:r>
      </w:del>
      <w:ins w:id="389" w:author="Spanish" w:date="2026-04-21T09:13:00Z">
        <w:r w:rsidRPr="00C07D21">
          <w:rPr>
            <w:lang w:val="es-ES"/>
          </w:rPr>
          <w:t>6</w:t>
        </w:r>
      </w:ins>
      <w:r w:rsidRPr="00C07D21">
        <w:rPr>
          <w:lang w:val="es-ES"/>
        </w:rPr>
        <w:tab/>
        <w:t>La actualización del Reglamento de Radiocomunicaciones y los Acuerdos Regionales incumbe a las Conferencias Mundiales y Regionales de Radiocomunicaciones, a las que precede un periodo de estudios técnicos y reglamentarios de apoyo. Además, la UIT sigue supervisando la implementación y ejecución de estos instrumentos legales, y desarrolla procesos auxiliares y herramientas informáticas asociadas que facilitan su aplicación por parte de los Estados Miembros de la Unión.</w:t>
      </w:r>
    </w:p>
    <w:p w14:paraId="395F8475" w14:textId="019C38D9" w:rsidR="00E52977" w:rsidRPr="00C07D21" w:rsidRDefault="00BC2142" w:rsidP="00E52977">
      <w:pPr>
        <w:rPr>
          <w:lang w:val="es-ES"/>
        </w:rPr>
      </w:pPr>
      <w:del w:id="390" w:author="Spanish" w:date="2026-04-21T09:13:00Z">
        <w:r w:rsidRPr="00C07D21">
          <w:rPr>
            <w:lang w:val="es-ES"/>
          </w:rPr>
          <w:delText>40</w:delText>
        </w:r>
      </w:del>
      <w:ins w:id="391" w:author="Spanish" w:date="2026-04-21T09:13:00Z">
        <w:r w:rsidR="00E52977" w:rsidRPr="00C07D21">
          <w:rPr>
            <w:lang w:val="es-ES"/>
          </w:rPr>
          <w:t>37</w:t>
        </w:r>
      </w:ins>
      <w:r w:rsidR="00E52977" w:rsidRPr="00C07D21">
        <w:rPr>
          <w:lang w:val="es-ES"/>
        </w:rPr>
        <w:tab/>
      </w:r>
      <w:proofErr w:type="gramStart"/>
      <w:r w:rsidR="00E52977" w:rsidRPr="00C07D21">
        <w:rPr>
          <w:lang w:val="es-ES"/>
        </w:rPr>
        <w:t>El</w:t>
      </w:r>
      <w:proofErr w:type="gramEnd"/>
      <w:r w:rsidR="00E52977" w:rsidRPr="00C07D21">
        <w:rPr>
          <w:lang w:val="es-ES"/>
        </w:rPr>
        <w:t xml:space="preserve"> Reglamento de las Telecomunicaciones Internacionales (RTI) y el Reglamento de Radiocomunicaciones constituyen los Reglamentos Administrativos y complementan la Constitución y el Convenio. El RTI establece los principios generales que se relacionan con la prestación y la explotación de los servicios internacionales de telecomunicación ofrecidos al público. La Conferencia Mundial de Telecomunicaciones Internacionales puede revisar parcialmente o, en casos excepcionales, totalmente el RTI.</w:t>
      </w:r>
    </w:p>
    <w:p w14:paraId="206941BD" w14:textId="77777777" w:rsidR="00E52977" w:rsidRPr="00C07D21" w:rsidRDefault="00E52977" w:rsidP="00E52977">
      <w:pPr>
        <w:pStyle w:val="Headingb"/>
        <w:rPr>
          <w:lang w:val="es-ES"/>
        </w:rPr>
      </w:pPr>
      <w:r w:rsidRPr="00C07D21">
        <w:rPr>
          <w:lang w:val="es-ES"/>
        </w:rPr>
        <w:t>Atribución y gestión de recursos</w:t>
      </w:r>
    </w:p>
    <w:p w14:paraId="010BC336" w14:textId="77777777" w:rsidR="00E52977" w:rsidRPr="00C07D21" w:rsidRDefault="00E52977" w:rsidP="00E52977">
      <w:pPr>
        <w:rPr>
          <w:lang w:val="es-ES"/>
        </w:rPr>
      </w:pPr>
      <w:del w:id="392" w:author="Spanish" w:date="2026-04-21T09:13:00Z">
        <w:r w:rsidRPr="00C07D21">
          <w:rPr>
            <w:lang w:val="es-ES"/>
          </w:rPr>
          <w:delText>41</w:delText>
        </w:r>
      </w:del>
      <w:ins w:id="393" w:author="Spanish" w:date="2026-04-21T09:13:00Z">
        <w:r w:rsidRPr="00C07D21">
          <w:rPr>
            <w:lang w:val="es-ES"/>
          </w:rPr>
          <w:t>38</w:t>
        </w:r>
      </w:ins>
      <w:r w:rsidRPr="00C07D21">
        <w:rPr>
          <w:lang w:val="es-ES"/>
        </w:rPr>
        <w:tab/>
      </w:r>
      <w:del w:id="394" w:author="Spanish" w:date="2026-04-21T13:07:00Z">
        <w:r w:rsidRPr="00C07D21">
          <w:rPr>
            <w:lang w:val="es-ES"/>
          </w:rPr>
          <w:delText>Son competencia de l</w:delText>
        </w:r>
      </w:del>
      <w:ins w:id="395" w:author="Spanish" w:date="2026-04-21T13:07:00Z">
        <w:r w:rsidRPr="00C07D21">
          <w:rPr>
            <w:lang w:val="es-ES"/>
          </w:rPr>
          <w:t>L</w:t>
        </w:r>
      </w:ins>
      <w:r w:rsidRPr="00C07D21">
        <w:rPr>
          <w:lang w:val="es-ES"/>
        </w:rPr>
        <w:t xml:space="preserve">a UIT </w:t>
      </w:r>
      <w:ins w:id="396" w:author="Spanish" w:date="2026-04-21T13:07:00Z">
        <w:r w:rsidRPr="00C07D21">
          <w:rPr>
            <w:lang w:val="es-ES"/>
          </w:rPr>
          <w:t xml:space="preserve">atribuye </w:t>
        </w:r>
      </w:ins>
      <w:del w:id="397" w:author="Spanish" w:date="2026-04-21T13:07:00Z">
        <w:r w:rsidRPr="00C07D21">
          <w:rPr>
            <w:lang w:val="es-ES"/>
          </w:rPr>
          <w:delText xml:space="preserve">la atribución </w:delText>
        </w:r>
      </w:del>
      <w:del w:id="398" w:author="Spanish" w:date="2026-04-21T09:13:00Z">
        <w:r w:rsidRPr="00C07D21">
          <w:rPr>
            <w:lang w:val="es-ES"/>
          </w:rPr>
          <w:delText xml:space="preserve">efectiva </w:delText>
        </w:r>
      </w:del>
      <w:del w:id="399" w:author="Spanish" w:date="2026-04-21T13:07:00Z">
        <w:r w:rsidRPr="00C07D21">
          <w:rPr>
            <w:lang w:val="es-ES"/>
          </w:rPr>
          <w:delText xml:space="preserve">de </w:delText>
        </w:r>
      </w:del>
      <w:r w:rsidRPr="00C07D21">
        <w:rPr>
          <w:lang w:val="es-ES"/>
        </w:rPr>
        <w:t xml:space="preserve">bandas del espectro de radiofrecuencias, </w:t>
      </w:r>
      <w:del w:id="400" w:author="Spanish" w:date="2026-04-21T13:07:00Z">
        <w:r w:rsidRPr="00C07D21">
          <w:rPr>
            <w:lang w:val="es-ES"/>
          </w:rPr>
          <w:delText xml:space="preserve">la </w:delText>
        </w:r>
      </w:del>
      <w:ins w:id="401" w:author="Spanish" w:date="2026-04-21T13:07:00Z">
        <w:r w:rsidRPr="00C07D21">
          <w:rPr>
            <w:lang w:val="es-ES"/>
          </w:rPr>
          <w:t>adjudica</w:t>
        </w:r>
      </w:ins>
      <w:del w:id="402" w:author="Spanish" w:date="2026-04-21T13:08:00Z">
        <w:r w:rsidRPr="00C07D21">
          <w:rPr>
            <w:lang w:val="es-ES"/>
          </w:rPr>
          <w:delText>adjudicación de</w:delText>
        </w:r>
      </w:del>
      <w:r w:rsidRPr="00C07D21">
        <w:rPr>
          <w:lang w:val="es-ES"/>
        </w:rPr>
        <w:t xml:space="preserve"> radiofrecuencias y </w:t>
      </w:r>
      <w:del w:id="403" w:author="Spanish" w:date="2026-04-21T13:08:00Z">
        <w:r w:rsidRPr="00C07D21">
          <w:rPr>
            <w:lang w:val="es-ES"/>
          </w:rPr>
          <w:delText xml:space="preserve">el </w:delText>
        </w:r>
      </w:del>
      <w:r w:rsidRPr="00C07D21">
        <w:rPr>
          <w:lang w:val="es-ES"/>
        </w:rPr>
        <w:t>registr</w:t>
      </w:r>
      <w:ins w:id="404" w:author="Spanish" w:date="2026-04-21T13:08:00Z">
        <w:r w:rsidRPr="00C07D21">
          <w:rPr>
            <w:lang w:val="es-ES"/>
          </w:rPr>
          <w:t>a</w:t>
        </w:r>
      </w:ins>
      <w:del w:id="405" w:author="Spanish" w:date="2026-04-21T13:08:00Z">
        <w:r w:rsidRPr="00C07D21">
          <w:rPr>
            <w:lang w:val="es-ES"/>
          </w:rPr>
          <w:delText>o</w:delText>
        </w:r>
      </w:del>
      <w:r w:rsidRPr="00C07D21">
        <w:rPr>
          <w:lang w:val="es-ES"/>
        </w:rPr>
        <w:t xml:space="preserve"> </w:t>
      </w:r>
      <w:del w:id="406" w:author="Spanish" w:date="2026-04-21T13:08:00Z">
        <w:r w:rsidRPr="00C07D21">
          <w:rPr>
            <w:lang w:val="es-ES"/>
          </w:rPr>
          <w:delText xml:space="preserve">de </w:delText>
        </w:r>
      </w:del>
      <w:r w:rsidRPr="00C07D21">
        <w:rPr>
          <w:lang w:val="es-ES"/>
        </w:rPr>
        <w:t>asignaciones de radiofrecuencias y, en el marco de los servicios espaciales, de cualquier posición orbital asociada en la órbita de los satélites geoestacionarios o de cualquier característica asociada de los satélites en otras órbitas.</w:t>
      </w:r>
    </w:p>
    <w:p w14:paraId="3B4C9009" w14:textId="77777777" w:rsidR="00E52977" w:rsidRPr="00C07D21" w:rsidRDefault="00E52977" w:rsidP="00E52977">
      <w:pPr>
        <w:rPr>
          <w:lang w:val="es-ES"/>
        </w:rPr>
      </w:pPr>
      <w:del w:id="407" w:author="Spanish" w:date="2026-04-21T09:13:00Z">
        <w:r w:rsidRPr="00C07D21">
          <w:rPr>
            <w:lang w:val="es-ES"/>
          </w:rPr>
          <w:delText>42</w:delText>
        </w:r>
      </w:del>
      <w:ins w:id="408" w:author="Spanish" w:date="2026-04-21T09:13:00Z">
        <w:r w:rsidRPr="00C07D21">
          <w:rPr>
            <w:lang w:val="es-ES"/>
          </w:rPr>
          <w:t>39</w:t>
        </w:r>
      </w:ins>
      <w:r w:rsidRPr="00C07D21">
        <w:rPr>
          <w:lang w:val="es-ES"/>
        </w:rPr>
        <w:tab/>
      </w:r>
      <w:proofErr w:type="gramStart"/>
      <w:r w:rsidRPr="00C07D21">
        <w:rPr>
          <w:lang w:val="es-ES"/>
        </w:rPr>
        <w:t>Al</w:t>
      </w:r>
      <w:proofErr w:type="gramEnd"/>
      <w:r w:rsidRPr="00C07D21">
        <w:rPr>
          <w:lang w:val="es-ES"/>
        </w:rPr>
        <w:t xml:space="preserve"> mismo tiempo, la UIT coordina los esfuerzos encaminados a prevenir y eliminar las interferencias perjudiciales entre las estaciones radioeléctricas de los distintos países y a mejorar la utilización del espectro y las órbitas de los satélites por parte de los servicios de radiocomunicaciones.</w:t>
      </w:r>
    </w:p>
    <w:p w14:paraId="033E8390" w14:textId="77777777" w:rsidR="00E52977" w:rsidRPr="00C07D21" w:rsidRDefault="00E52977" w:rsidP="00E52977">
      <w:pPr>
        <w:rPr>
          <w:lang w:val="es-ES"/>
        </w:rPr>
      </w:pPr>
      <w:del w:id="409" w:author="Spanish" w:date="2026-04-21T09:13:00Z">
        <w:r w:rsidRPr="00C07D21">
          <w:rPr>
            <w:lang w:val="es-ES"/>
          </w:rPr>
          <w:lastRenderedPageBreak/>
          <w:delText>43</w:delText>
        </w:r>
      </w:del>
      <w:ins w:id="410" w:author="Spanish" w:date="2026-04-21T09:13:00Z">
        <w:r w:rsidRPr="00C07D21">
          <w:rPr>
            <w:lang w:val="es-ES"/>
          </w:rPr>
          <w:t>40</w:t>
        </w:r>
      </w:ins>
      <w:r w:rsidRPr="00C07D21">
        <w:rPr>
          <w:lang w:val="es-ES"/>
        </w:rPr>
        <w:tab/>
      </w:r>
      <w:proofErr w:type="gramStart"/>
      <w:r w:rsidRPr="00C07D21">
        <w:rPr>
          <w:lang w:val="es-ES"/>
        </w:rPr>
        <w:t>La</w:t>
      </w:r>
      <w:proofErr w:type="gramEnd"/>
      <w:r w:rsidRPr="00C07D21">
        <w:rPr>
          <w:lang w:val="es-ES"/>
        </w:rPr>
        <w:t xml:space="preserve"> UIT también vela por la atribución y la gestión eficaces de los recursos de numeración, denominación, direccionamiento e identificación de las telecomunicaciones internacionales, conforme a lo estipulado en las Recomendaciones y procedimientos de la Unión.</w:t>
      </w:r>
    </w:p>
    <w:p w14:paraId="1049E589" w14:textId="77777777" w:rsidR="00E52977" w:rsidRPr="00C07D21" w:rsidRDefault="00E52977" w:rsidP="00E52977">
      <w:pPr>
        <w:pStyle w:val="Headingb"/>
        <w:rPr>
          <w:lang w:val="es-ES"/>
        </w:rPr>
      </w:pPr>
      <w:r w:rsidRPr="00C07D21">
        <w:rPr>
          <w:lang w:val="es-ES"/>
        </w:rPr>
        <w:t>Elaboración de normas internacionales</w:t>
      </w:r>
    </w:p>
    <w:p w14:paraId="7DF7716A" w14:textId="1660C7E3" w:rsidR="00E52977" w:rsidRPr="00C07D21" w:rsidRDefault="00E52977" w:rsidP="00E52977">
      <w:pPr>
        <w:rPr>
          <w:lang w:val="es-ES"/>
        </w:rPr>
      </w:pPr>
      <w:r w:rsidRPr="00C07D21">
        <w:rPr>
          <w:lang w:val="es-ES"/>
        </w:rPr>
        <w:t>4</w:t>
      </w:r>
      <w:del w:id="411" w:author="Spanish" w:date="2026-04-21T09:14:00Z">
        <w:r w:rsidR="00BC2142" w:rsidRPr="00C07D21">
          <w:rPr>
            <w:lang w:val="es-ES"/>
          </w:rPr>
          <w:delText>4</w:delText>
        </w:r>
      </w:del>
      <w:ins w:id="412" w:author="Spanish" w:date="2026-04-21T09:14:00Z">
        <w:r w:rsidRPr="00C07D21">
          <w:rPr>
            <w:lang w:val="es-ES"/>
          </w:rPr>
          <w:t>1</w:t>
        </w:r>
      </w:ins>
      <w:r w:rsidRPr="00C07D21">
        <w:rPr>
          <w:lang w:val="es-ES"/>
        </w:rPr>
        <w:tab/>
        <w:t>La UIT reúne a expertos de todo el mundo a efectos de la elaboración de normas internacionales conocidas como Recomendaciones UIT-R y UIT-T, en las que se definen la infraestructura, los servicios y las aplicaciones de telecomunicaciones/TIC a escala mundial.</w:t>
      </w:r>
    </w:p>
    <w:p w14:paraId="18C6ECA4" w14:textId="33510F02" w:rsidR="00E52977" w:rsidRPr="00C07D21" w:rsidRDefault="00E52977" w:rsidP="00E52977">
      <w:pPr>
        <w:rPr>
          <w:lang w:val="es-ES"/>
        </w:rPr>
      </w:pPr>
      <w:r w:rsidRPr="00C07D21">
        <w:rPr>
          <w:lang w:val="es-ES"/>
        </w:rPr>
        <w:t>4</w:t>
      </w:r>
      <w:del w:id="413" w:author="Spanish" w:date="2026-04-21T09:14:00Z">
        <w:r w:rsidR="00BC2142" w:rsidRPr="00C07D21">
          <w:rPr>
            <w:lang w:val="es-ES"/>
          </w:rPr>
          <w:delText>5</w:delText>
        </w:r>
      </w:del>
      <w:ins w:id="414" w:author="Spanish" w:date="2026-04-21T09:14:00Z">
        <w:r w:rsidRPr="00C07D21">
          <w:rPr>
            <w:lang w:val="es-ES"/>
          </w:rPr>
          <w:t>2</w:t>
        </w:r>
      </w:ins>
      <w:r w:rsidRPr="00C07D21">
        <w:rPr>
          <w:lang w:val="es-ES"/>
        </w:rPr>
        <w:tab/>
        <w:t>La UIT realiza estudios y adopta Recomendaciones e Informes en materia de radiocomunicaciones</w:t>
      </w:r>
      <w:ins w:id="415" w:author="Spanish" w:date="2026-04-21T09:14:00Z">
        <w:r w:rsidRPr="00C07D21">
          <w:rPr>
            <w:lang w:val="es-ES"/>
          </w:rPr>
          <w:t xml:space="preserve"> y telecomunicaciones</w:t>
        </w:r>
      </w:ins>
      <w:r w:rsidRPr="00C07D21">
        <w:rPr>
          <w:lang w:val="es-ES"/>
        </w:rPr>
        <w:t>, que permiten mejorar las condiciones de compatibilidad y compartición de los diferentes servicios radioeléctricos, utilizar el espectro de radiofrecuencias de una forma más</w:t>
      </w:r>
      <w:ins w:id="416" w:author="Spanish" w:date="2026-04-21T09:14:00Z">
        <w:r w:rsidRPr="00C07D21">
          <w:rPr>
            <w:lang w:val="es-ES"/>
          </w:rPr>
          <w:t xml:space="preserve"> racional, equitativa,</w:t>
        </w:r>
      </w:ins>
      <w:r w:rsidRPr="00C07D21">
        <w:rPr>
          <w:lang w:val="es-ES"/>
        </w:rPr>
        <w:t xml:space="preserve"> eficaz y </w:t>
      </w:r>
      <w:ins w:id="417" w:author="Spanish" w:date="2026-04-21T09:14:00Z">
        <w:r w:rsidRPr="00C07D21">
          <w:rPr>
            <w:lang w:val="es-ES"/>
          </w:rPr>
          <w:t>económica</w:t>
        </w:r>
      </w:ins>
      <w:del w:id="418" w:author="Spanish" w:date="2026-04-21T09:14:00Z">
        <w:r w:rsidRPr="00C07D21">
          <w:rPr>
            <w:lang w:val="es-ES"/>
          </w:rPr>
          <w:delText>equitativa</w:delText>
        </w:r>
      </w:del>
      <w:r w:rsidRPr="00C07D21">
        <w:rPr>
          <w:lang w:val="es-ES"/>
        </w:rPr>
        <w:t xml:space="preserve"> sin incurrir en interferencias perjudiciales, la conectividad y la interoperabilidad en todo el mundo, y mejorar el rendimiento, la calidad, la asequibilidad y la disponibilidad oportuna de los servicios y la economía global sistémica del sector de las telecomunicaciones/TIC.</w:t>
      </w:r>
    </w:p>
    <w:p w14:paraId="6688EAFF" w14:textId="1171ABBE" w:rsidR="00E52977" w:rsidRPr="00C07D21" w:rsidRDefault="00E52977" w:rsidP="00E52977">
      <w:pPr>
        <w:rPr>
          <w:lang w:val="es-ES"/>
        </w:rPr>
      </w:pPr>
      <w:r w:rsidRPr="00C07D21">
        <w:rPr>
          <w:lang w:val="es-ES"/>
        </w:rPr>
        <w:t>4</w:t>
      </w:r>
      <w:del w:id="419" w:author="Spanish" w:date="2026-04-21T09:14:00Z">
        <w:r w:rsidR="00BC2142" w:rsidRPr="00C07D21">
          <w:rPr>
            <w:lang w:val="es-ES"/>
          </w:rPr>
          <w:delText>6</w:delText>
        </w:r>
      </w:del>
      <w:ins w:id="420" w:author="Spanish" w:date="2026-04-21T09:14:00Z">
        <w:r w:rsidRPr="00C07D21">
          <w:rPr>
            <w:lang w:val="es-ES"/>
          </w:rPr>
          <w:t>3</w:t>
        </w:r>
      </w:ins>
      <w:r w:rsidRPr="00C07D21">
        <w:rPr>
          <w:lang w:val="es-ES"/>
        </w:rPr>
        <w:tab/>
        <w:t>La UIT estudia cuestiones técnicas, de explotación y de tarificación y adopta Recomendaciones al respecto para la normalización de las telecomunicaciones</w:t>
      </w:r>
      <w:ins w:id="421" w:author="Spanish" w:date="2026-04-21T09:14:00Z">
        <w:r w:rsidRPr="00C07D21">
          <w:rPr>
            <w:lang w:val="es-ES"/>
          </w:rPr>
          <w:t>/TIC</w:t>
        </w:r>
      </w:ins>
      <w:r w:rsidRPr="00C07D21">
        <w:rPr>
          <w:lang w:val="es-ES"/>
        </w:rPr>
        <w:t xml:space="preserve"> a escala mundial.</w:t>
      </w:r>
    </w:p>
    <w:p w14:paraId="2DAC15A0" w14:textId="3D4BE821" w:rsidR="00E52977" w:rsidRPr="00C07D21" w:rsidRDefault="00E52977" w:rsidP="00E52977">
      <w:pPr>
        <w:rPr>
          <w:lang w:val="es-ES"/>
        </w:rPr>
      </w:pPr>
      <w:r w:rsidRPr="00C07D21">
        <w:rPr>
          <w:lang w:val="es-ES"/>
        </w:rPr>
        <w:t>4</w:t>
      </w:r>
      <w:del w:id="422" w:author="Spanish" w:date="2026-04-21T09:15:00Z">
        <w:r w:rsidR="00BC2142" w:rsidRPr="00C07D21">
          <w:rPr>
            <w:lang w:val="es-ES"/>
          </w:rPr>
          <w:delText>7</w:delText>
        </w:r>
      </w:del>
      <w:ins w:id="423" w:author="Spanish" w:date="2026-04-21T09:15:00Z">
        <w:r w:rsidRPr="00C07D21">
          <w:rPr>
            <w:lang w:val="es-ES"/>
          </w:rPr>
          <w:t>4</w:t>
        </w:r>
      </w:ins>
      <w:r w:rsidRPr="00C07D21">
        <w:rPr>
          <w:lang w:val="es-ES"/>
        </w:rPr>
        <w:tab/>
        <w:t>La UIT se encarga asimismo de la elaboración de las normas técnicas internacionales aplicables a las telecomunicaciones/TIC nuevas y emergentes, creando así un entorno propicio para su introducción y utilización.</w:t>
      </w:r>
    </w:p>
    <w:p w14:paraId="3DC65E90" w14:textId="77777777" w:rsidR="00E52977" w:rsidRPr="00C07D21" w:rsidRDefault="00E52977" w:rsidP="00E52977">
      <w:pPr>
        <w:pStyle w:val="Headingb"/>
        <w:rPr>
          <w:lang w:val="es-ES"/>
        </w:rPr>
      </w:pPr>
      <w:r w:rsidRPr="00C07D21">
        <w:rPr>
          <w:lang w:val="es-ES"/>
        </w:rPr>
        <w:t>Elaboración de marcos políticos y productos de conocimiento</w:t>
      </w:r>
    </w:p>
    <w:p w14:paraId="7E268011" w14:textId="520EE73C" w:rsidR="00E52977" w:rsidRPr="00C07D21" w:rsidRDefault="00E52977" w:rsidP="00E52977">
      <w:pPr>
        <w:rPr>
          <w:lang w:val="es-ES"/>
        </w:rPr>
      </w:pPr>
      <w:r w:rsidRPr="00C07D21">
        <w:rPr>
          <w:lang w:val="es-ES"/>
        </w:rPr>
        <w:t>4</w:t>
      </w:r>
      <w:del w:id="424" w:author="Spanish" w:date="2026-04-21T09:15:00Z">
        <w:r w:rsidR="00BC2142" w:rsidRPr="00C07D21">
          <w:rPr>
            <w:lang w:val="es-ES"/>
          </w:rPr>
          <w:delText>8</w:delText>
        </w:r>
      </w:del>
      <w:ins w:id="425" w:author="Spanish" w:date="2026-04-21T09:15:00Z">
        <w:r w:rsidRPr="00C07D21">
          <w:rPr>
            <w:lang w:val="es-ES"/>
          </w:rPr>
          <w:t>5</w:t>
        </w:r>
      </w:ins>
      <w:r w:rsidRPr="00C07D21">
        <w:rPr>
          <w:lang w:val="es-ES"/>
        </w:rPr>
        <w:tab/>
        <w:t>La UIT ayuda a sus Estados Miembros a promover una mayor conectividad, cerrar las brechas digitales, propiciar la transformación digital y construir sociedades inteligentes elaborando y proporcionando marcos políticos y directrices de prácticas idóneas.</w:t>
      </w:r>
    </w:p>
    <w:p w14:paraId="260C1080" w14:textId="3E0015E6" w:rsidR="00E52977" w:rsidRPr="00C07D21" w:rsidRDefault="00E52977" w:rsidP="00E52977">
      <w:pPr>
        <w:rPr>
          <w:lang w:val="es-ES"/>
        </w:rPr>
      </w:pPr>
      <w:r w:rsidRPr="00C07D21">
        <w:rPr>
          <w:lang w:val="es-ES"/>
        </w:rPr>
        <w:t>4</w:t>
      </w:r>
      <w:del w:id="426" w:author="Spanish" w:date="2026-04-21T09:15:00Z">
        <w:r w:rsidR="00BC2142" w:rsidRPr="00C07D21">
          <w:rPr>
            <w:lang w:val="es-ES"/>
          </w:rPr>
          <w:delText>9</w:delText>
        </w:r>
      </w:del>
      <w:ins w:id="427" w:author="Spanish" w:date="2026-04-21T09:15:00Z">
        <w:r w:rsidRPr="00C07D21">
          <w:rPr>
            <w:lang w:val="es-ES"/>
          </w:rPr>
          <w:t>6</w:t>
        </w:r>
      </w:ins>
      <w:r w:rsidRPr="00C07D21">
        <w:rPr>
          <w:lang w:val="es-ES"/>
        </w:rPr>
        <w:tab/>
        <w:t>La UIT elabora Manuales, Informes Técnicos y documentos sobre diversas cuestiones relacionadas con las telecomunicaciones/TIC para ayudar a los Miembros de la UIT, por conducto de sus Comisiones de Estudio.</w:t>
      </w:r>
    </w:p>
    <w:p w14:paraId="37E1CFF3" w14:textId="531F8BF2" w:rsidR="00E52977" w:rsidRPr="00C07D21" w:rsidRDefault="00BC2142" w:rsidP="00E52977">
      <w:pPr>
        <w:rPr>
          <w:lang w:val="es-ES"/>
        </w:rPr>
      </w:pPr>
      <w:del w:id="428" w:author="Spanish" w:date="2026-04-21T09:15:00Z">
        <w:r w:rsidRPr="00C07D21">
          <w:rPr>
            <w:lang w:val="es-ES"/>
          </w:rPr>
          <w:delText>50</w:delText>
        </w:r>
      </w:del>
      <w:ins w:id="429" w:author="Spanish" w:date="2026-04-21T09:15:00Z">
        <w:r w:rsidR="00E52977" w:rsidRPr="00C07D21">
          <w:rPr>
            <w:lang w:val="es-ES"/>
          </w:rPr>
          <w:t>47</w:t>
        </w:r>
      </w:ins>
      <w:r w:rsidR="00E52977" w:rsidRPr="00C07D21">
        <w:rPr>
          <w:lang w:val="es-ES"/>
        </w:rPr>
        <w:tab/>
      </w:r>
      <w:proofErr w:type="gramStart"/>
      <w:r w:rsidR="00E52977" w:rsidRPr="00C07D21">
        <w:rPr>
          <w:lang w:val="es-ES"/>
        </w:rPr>
        <w:t>Las</w:t>
      </w:r>
      <w:proofErr w:type="gramEnd"/>
      <w:r w:rsidR="00E52977" w:rsidRPr="00C07D21">
        <w:rPr>
          <w:lang w:val="es-ES"/>
        </w:rPr>
        <w:t xml:space="preserve"> prácticas idóneas de los Estados Miembros, el sector privado y las instituciones académicas y de investigación se recopilan y comparten con los Estados Miembros.</w:t>
      </w:r>
    </w:p>
    <w:p w14:paraId="6CF361C2" w14:textId="77777777" w:rsidR="00E52977" w:rsidRPr="00C07D21" w:rsidRDefault="00E52977" w:rsidP="00E52977">
      <w:pPr>
        <w:rPr>
          <w:lang w:val="es-ES"/>
        </w:rPr>
      </w:pPr>
      <w:del w:id="430" w:author="Spanish" w:date="2026-04-21T09:15:00Z">
        <w:r w:rsidRPr="00C07D21">
          <w:rPr>
            <w:lang w:val="es-ES"/>
          </w:rPr>
          <w:delText>51</w:delText>
        </w:r>
      </w:del>
      <w:ins w:id="431" w:author="Spanish" w:date="2026-04-21T09:15:00Z">
        <w:r w:rsidRPr="00C07D21">
          <w:rPr>
            <w:lang w:val="es-ES"/>
          </w:rPr>
          <w:t>48</w:t>
        </w:r>
      </w:ins>
      <w:r w:rsidRPr="00C07D21">
        <w:rPr>
          <w:lang w:val="es-ES"/>
        </w:rPr>
        <w:tab/>
      </w:r>
      <w:proofErr w:type="gramStart"/>
      <w:r w:rsidRPr="00C07D21">
        <w:rPr>
          <w:lang w:val="es-ES"/>
        </w:rPr>
        <w:t>La</w:t>
      </w:r>
      <w:proofErr w:type="gramEnd"/>
      <w:r w:rsidRPr="00C07D21">
        <w:rPr>
          <w:lang w:val="es-ES"/>
        </w:rPr>
        <w:t xml:space="preserve"> UIT proporciona productos y herramientas de intercambio de conocimientos para facilitar un diálogo integrador y mejorar la cooperación, a fin de ayudar a los países a conseguir una sociedad más inclusiva, y apoya a sus Miembros en la comprensión y gestión de los desafíos y oportunidades inherentes a la promoción de la conectividad y la transformación digital.</w:t>
      </w:r>
    </w:p>
    <w:p w14:paraId="4FFA506D" w14:textId="77777777" w:rsidR="00E52977" w:rsidRPr="00C07D21" w:rsidRDefault="00E52977" w:rsidP="00E52977">
      <w:pPr>
        <w:pStyle w:val="Headingb"/>
        <w:rPr>
          <w:b w:val="0"/>
          <w:lang w:val="es-ES"/>
        </w:rPr>
      </w:pPr>
      <w:r w:rsidRPr="00C07D21">
        <w:rPr>
          <w:lang w:val="es-ES"/>
        </w:rPr>
        <w:t>Suministro de datos y estadísticas</w:t>
      </w:r>
    </w:p>
    <w:p w14:paraId="50EC56AA" w14:textId="18977A75" w:rsidR="00E52977" w:rsidRPr="00C07D21" w:rsidRDefault="00BC2142" w:rsidP="00E52977">
      <w:pPr>
        <w:rPr>
          <w:lang w:val="es-ES"/>
        </w:rPr>
      </w:pPr>
      <w:del w:id="432" w:author="Spanish" w:date="2026-04-21T09:35:00Z">
        <w:r w:rsidRPr="00C07D21">
          <w:rPr>
            <w:lang w:val="es-ES"/>
          </w:rPr>
          <w:delText>52</w:delText>
        </w:r>
      </w:del>
      <w:ins w:id="433" w:author="Spanish" w:date="2026-04-21T09:35:00Z">
        <w:r w:rsidR="00E52977" w:rsidRPr="00C07D21">
          <w:rPr>
            <w:lang w:val="es-ES"/>
          </w:rPr>
          <w:t>49</w:t>
        </w:r>
      </w:ins>
      <w:r w:rsidR="00E52977" w:rsidRPr="00C07D21">
        <w:rPr>
          <w:lang w:val="es-ES"/>
        </w:rPr>
        <w:tab/>
      </w:r>
      <w:proofErr w:type="gramStart"/>
      <w:r w:rsidR="00E52977" w:rsidRPr="00C07D21">
        <w:rPr>
          <w:lang w:val="es-ES"/>
        </w:rPr>
        <w:t>La</w:t>
      </w:r>
      <w:proofErr w:type="gramEnd"/>
      <w:r w:rsidR="00E52977" w:rsidRPr="00C07D21">
        <w:rPr>
          <w:lang w:val="es-ES"/>
        </w:rPr>
        <w:t xml:space="preserve"> UIT recopila y difunde datos </w:t>
      </w:r>
      <w:del w:id="434" w:author="Spanish" w:date="2026-04-21T09:36:00Z">
        <w:r w:rsidR="00E52977" w:rsidRPr="00C07D21">
          <w:rPr>
            <w:lang w:val="es-ES"/>
          </w:rPr>
          <w:delText xml:space="preserve">vitales </w:delText>
        </w:r>
      </w:del>
      <w:r w:rsidR="00E52977" w:rsidRPr="00C07D21">
        <w:rPr>
          <w:lang w:val="es-ES"/>
        </w:rPr>
        <w:t xml:space="preserve">y lleva a cabo trabajos de investigación </w:t>
      </w:r>
      <w:del w:id="435" w:author="Spanish" w:date="2026-04-21T09:36:00Z">
        <w:r w:rsidR="00E52977" w:rsidRPr="00C07D21">
          <w:rPr>
            <w:lang w:val="es-ES"/>
          </w:rPr>
          <w:delText xml:space="preserve">de primera línea </w:delText>
        </w:r>
      </w:del>
      <w:r w:rsidR="00E52977" w:rsidRPr="00C07D21">
        <w:rPr>
          <w:lang w:val="es-ES"/>
        </w:rPr>
        <w:t>para realizar un seguimiento de la conectividad y la transformación digital en todo el mundo y darle sentido. A través de una serie de herramientas y actividades, la UIT brinda apoyo a los Estados Miembros y a otras partes interesadas en todo el ciclo de vida de los datos, desde el establecimiento de normas y métodos para la recopilación de datos hasta la promoción del uso de los datos en los procesos de toma de decisiones.</w:t>
      </w:r>
    </w:p>
    <w:p w14:paraId="57FC45EA" w14:textId="3BE3BFF4" w:rsidR="00E52977" w:rsidRPr="00C07D21" w:rsidRDefault="00E52977" w:rsidP="00E52977">
      <w:pPr>
        <w:rPr>
          <w:lang w:val="es-ES"/>
        </w:rPr>
      </w:pPr>
      <w:r w:rsidRPr="00C07D21">
        <w:rPr>
          <w:lang w:val="es-ES"/>
        </w:rPr>
        <w:t>5</w:t>
      </w:r>
      <w:del w:id="436" w:author="Spanish" w:date="2026-04-21T09:36:00Z">
        <w:r w:rsidR="00BC2142" w:rsidRPr="00C07D21">
          <w:rPr>
            <w:lang w:val="es-ES"/>
          </w:rPr>
          <w:delText>3</w:delText>
        </w:r>
      </w:del>
      <w:ins w:id="437" w:author="Spanish" w:date="2026-04-21T09:36:00Z">
        <w:r w:rsidRPr="00C07D21">
          <w:rPr>
            <w:lang w:val="es-ES"/>
          </w:rPr>
          <w:t>0</w:t>
        </w:r>
      </w:ins>
      <w:r w:rsidRPr="00C07D21">
        <w:rPr>
          <w:lang w:val="es-ES"/>
        </w:rPr>
        <w:tab/>
        <w:t xml:space="preserve">En calidad de organismo responsable de las normas estadísticas internacionales para los indicadores de telecomunicaciones/TIC, la UIT publica periódicamente normas, definiciones y </w:t>
      </w:r>
      <w:r w:rsidRPr="00C07D21">
        <w:rPr>
          <w:lang w:val="es-ES"/>
        </w:rPr>
        <w:lastRenderedPageBreak/>
        <w:t>métodos de recopilación para más de 200 indicadores, que constituyen un material de referencia fundamental para los estadísticos y los economistas interesados en medir el desarrollo digital.</w:t>
      </w:r>
    </w:p>
    <w:p w14:paraId="041317A6" w14:textId="44F3277C" w:rsidR="00E52977" w:rsidRPr="00C07D21" w:rsidRDefault="00E52977" w:rsidP="00E52977">
      <w:pPr>
        <w:rPr>
          <w:lang w:val="es-ES"/>
        </w:rPr>
      </w:pPr>
      <w:r w:rsidRPr="00C07D21">
        <w:rPr>
          <w:lang w:val="es-ES"/>
        </w:rPr>
        <w:t>5</w:t>
      </w:r>
      <w:del w:id="438" w:author="Spanish" w:date="2026-04-21T09:36:00Z">
        <w:r w:rsidR="00BC2142" w:rsidRPr="00C07D21">
          <w:rPr>
            <w:lang w:val="es-ES"/>
          </w:rPr>
          <w:delText>4</w:delText>
        </w:r>
      </w:del>
      <w:ins w:id="439" w:author="Spanish" w:date="2026-04-21T09:36:00Z">
        <w:r w:rsidRPr="00C07D21">
          <w:rPr>
            <w:lang w:val="es-ES"/>
          </w:rPr>
          <w:t>1</w:t>
        </w:r>
      </w:ins>
      <w:r w:rsidRPr="00C07D21">
        <w:rPr>
          <w:lang w:val="es-ES"/>
        </w:rPr>
        <w:tab/>
        <w:t>Además, como organismo responsable de recopilar varios indicadores de los ODS sobre conectividad y competencias digitales (a saber, 4.4.1, 5.b.1, 9.c.1, 17.6.1 y 17.8.1), la UIT se ocupa del seguimiento de esos indicadores y contribuye activamente al progreso de la agenda estadística del sistema de las Naciones Unidas.</w:t>
      </w:r>
    </w:p>
    <w:p w14:paraId="6B7EF586" w14:textId="77777777" w:rsidR="00E52977" w:rsidRPr="00C07D21" w:rsidRDefault="00E52977" w:rsidP="00E52977">
      <w:pPr>
        <w:pStyle w:val="Headingb"/>
        <w:rPr>
          <w:b w:val="0"/>
          <w:lang w:val="es-ES"/>
        </w:rPr>
      </w:pPr>
      <w:r w:rsidRPr="00C07D21">
        <w:rPr>
          <w:lang w:val="es-ES"/>
        </w:rPr>
        <w:t>Desarrollo de capacidades</w:t>
      </w:r>
    </w:p>
    <w:p w14:paraId="009DF4B1" w14:textId="4B3D613E" w:rsidR="00E52977" w:rsidRPr="00C07D21" w:rsidRDefault="00E52977" w:rsidP="00E52977">
      <w:pPr>
        <w:rPr>
          <w:lang w:val="es-ES"/>
        </w:rPr>
      </w:pPr>
      <w:r w:rsidRPr="00C07D21">
        <w:rPr>
          <w:lang w:val="es-ES"/>
        </w:rPr>
        <w:t>5</w:t>
      </w:r>
      <w:del w:id="440" w:author="Spanish" w:date="2026-04-21T09:36:00Z">
        <w:r w:rsidR="00BC2142" w:rsidRPr="00C07D21">
          <w:rPr>
            <w:lang w:val="es-ES"/>
          </w:rPr>
          <w:delText>5</w:delText>
        </w:r>
      </w:del>
      <w:ins w:id="441" w:author="Spanish" w:date="2026-04-21T09:36:00Z">
        <w:r w:rsidRPr="00C07D21">
          <w:rPr>
            <w:lang w:val="es-ES"/>
          </w:rPr>
          <w:t>2</w:t>
        </w:r>
      </w:ins>
      <w:r w:rsidRPr="00C07D21">
        <w:rPr>
          <w:lang w:val="es-ES"/>
        </w:rPr>
        <w:tab/>
        <w:t>La UIT se encarga de la capacitación de los profesionales de las telecomunicaciones/TIC y promueve la alfabetización y las calificaciones digitales de los ciudadanos. A través de su programa de capacitación, la UIT aspira a construir una sociedad en la que todas las personas utilicen los conocimientos y las competencias en materia de tecnologías digitales para mejorar sus medios de vida.</w:t>
      </w:r>
      <w:ins w:id="442" w:author="Spanish" w:date="2026-04-21T09:36:00Z">
        <w:r w:rsidRPr="00C07D21">
          <w:rPr>
            <w:lang w:val="es-ES"/>
          </w:rPr>
          <w:t xml:space="preserve"> La Academia de la UIT </w:t>
        </w:r>
      </w:ins>
      <w:ins w:id="443" w:author="Spanish" w:date="2026-04-21T09:56:00Z">
        <w:r w:rsidRPr="00C07D21">
          <w:rPr>
            <w:lang w:val="es-ES"/>
          </w:rPr>
          <w:t>proporciona cursos de formación profesional que cubren asuntos relevantes para los Miembros de la UIT.</w:t>
        </w:r>
      </w:ins>
    </w:p>
    <w:p w14:paraId="46C0EA11" w14:textId="4E89F1A0" w:rsidR="00E52977" w:rsidRPr="00C07D21" w:rsidRDefault="00E52977" w:rsidP="00E52977">
      <w:pPr>
        <w:rPr>
          <w:lang w:val="es-ES"/>
        </w:rPr>
      </w:pPr>
      <w:r w:rsidRPr="00C07D21">
        <w:rPr>
          <w:lang w:val="es-ES"/>
        </w:rPr>
        <w:t>5</w:t>
      </w:r>
      <w:del w:id="444" w:author="Spanish" w:date="2026-04-21T09:57:00Z">
        <w:r w:rsidR="00BC2142" w:rsidRPr="00C07D21">
          <w:rPr>
            <w:lang w:val="es-ES"/>
          </w:rPr>
          <w:delText>6</w:delText>
        </w:r>
      </w:del>
      <w:ins w:id="445" w:author="Spanish" w:date="2026-04-21T09:57:00Z">
        <w:r w:rsidRPr="00C07D21">
          <w:rPr>
            <w:lang w:val="es-ES"/>
          </w:rPr>
          <w:t>3</w:t>
        </w:r>
      </w:ins>
      <w:r w:rsidRPr="00C07D21">
        <w:rPr>
          <w:lang w:val="es-ES"/>
        </w:rPr>
        <w:tab/>
        <w:t>La UIT también desarrolla las capacidades de los Miembros y les proporciona las herramientas necesarias para participar en las actividades de la Unión y beneficiarse de ellas. De esta forma, pueden ejercer los derechos y obligaciones que les confieren el Reglamento de Radiocomunicaciones, el RTI y los Acuerdos Regionales, y desarrollar, consultar y aplicar las normas internacionales de la UIT, así como influir en ellas, con miras a reducir la brecha de normalización.</w:t>
      </w:r>
    </w:p>
    <w:p w14:paraId="71E057C1" w14:textId="24EF7E28" w:rsidR="00E52977" w:rsidRPr="00C07D21" w:rsidRDefault="00E52977" w:rsidP="00E52977">
      <w:pPr>
        <w:rPr>
          <w:lang w:val="es-ES"/>
        </w:rPr>
      </w:pPr>
      <w:r w:rsidRPr="00C07D21">
        <w:rPr>
          <w:lang w:val="es-ES"/>
        </w:rPr>
        <w:t>5</w:t>
      </w:r>
      <w:del w:id="446" w:author="Spanish" w:date="2026-04-21T09:57:00Z">
        <w:r w:rsidR="00BC2142" w:rsidRPr="00C07D21">
          <w:rPr>
            <w:lang w:val="es-ES"/>
          </w:rPr>
          <w:delText>7</w:delText>
        </w:r>
      </w:del>
      <w:ins w:id="447" w:author="Spanish" w:date="2026-04-21T09:57:00Z">
        <w:r w:rsidRPr="00C07D21">
          <w:rPr>
            <w:lang w:val="es-ES"/>
          </w:rPr>
          <w:t>4</w:t>
        </w:r>
      </w:ins>
      <w:r w:rsidRPr="00C07D21">
        <w:rPr>
          <w:lang w:val="es-ES"/>
        </w:rPr>
        <w:tab/>
        <w:t>La UIT también promueve, sobre todo mediante la creación de asociaciones, el desarrollo, la expansión y la utilización de redes, servicios y aplicaciones de telecomunicaciones/TIC, especialmente en los países en desarrollo, habida cuenta de la labor realizada por otros organismos pertinentes, reforzando la capacitación.</w:t>
      </w:r>
    </w:p>
    <w:p w14:paraId="46937AA7" w14:textId="77777777" w:rsidR="00E52977" w:rsidRPr="00C07D21" w:rsidRDefault="00E52977" w:rsidP="00E52977">
      <w:pPr>
        <w:pStyle w:val="Headingb"/>
        <w:rPr>
          <w:lang w:val="es-ES"/>
        </w:rPr>
      </w:pPr>
      <w:r w:rsidRPr="00C07D21">
        <w:rPr>
          <w:lang w:val="es-ES"/>
        </w:rPr>
        <w:t>Prestación de asistencia técnica</w:t>
      </w:r>
    </w:p>
    <w:p w14:paraId="22D5361B" w14:textId="70004844" w:rsidR="00E52977" w:rsidRPr="00C07D21" w:rsidRDefault="00E52977" w:rsidP="00E52977">
      <w:pPr>
        <w:rPr>
          <w:lang w:val="es-ES"/>
        </w:rPr>
      </w:pPr>
      <w:r w:rsidRPr="00C07D21">
        <w:rPr>
          <w:lang w:val="es-ES"/>
        </w:rPr>
        <w:t>5</w:t>
      </w:r>
      <w:del w:id="448" w:author="Spanish" w:date="2026-04-21T09:57:00Z">
        <w:r w:rsidR="00BC2142" w:rsidRPr="00C07D21">
          <w:rPr>
            <w:lang w:val="es-ES"/>
          </w:rPr>
          <w:delText>8</w:delText>
        </w:r>
      </w:del>
      <w:ins w:id="449" w:author="Spanish" w:date="2026-04-21T09:57:00Z">
        <w:r w:rsidRPr="00C07D21">
          <w:rPr>
            <w:lang w:val="es-ES"/>
          </w:rPr>
          <w:t>5</w:t>
        </w:r>
      </w:ins>
      <w:r w:rsidRPr="00C07D21">
        <w:rPr>
          <w:lang w:val="es-ES"/>
        </w:rPr>
        <w:tab/>
        <w:t>La UIT promueve y ofrece asistencia técnica a los Estados Miembros, en particular a los países en desarrollo, incluidos los PMA, los PEID, los PDSL y los países con economías en transición, y a las organizaciones regionales de telecomunicaciones, en el ámbito de las telecomunicaciones.</w:t>
      </w:r>
    </w:p>
    <w:p w14:paraId="7BB509B1" w14:textId="66D03BB0" w:rsidR="00E52977" w:rsidRPr="00C07D21" w:rsidRDefault="00E52977" w:rsidP="00E52977">
      <w:pPr>
        <w:rPr>
          <w:lang w:val="es-ES"/>
        </w:rPr>
      </w:pPr>
      <w:r w:rsidRPr="00C07D21">
        <w:rPr>
          <w:lang w:val="es-ES"/>
        </w:rPr>
        <w:t>5</w:t>
      </w:r>
      <w:del w:id="450" w:author="Spanish" w:date="2026-04-21T09:57:00Z">
        <w:r w:rsidR="00BC2142" w:rsidRPr="00C07D21">
          <w:rPr>
            <w:lang w:val="es-ES"/>
          </w:rPr>
          <w:delText>9</w:delText>
        </w:r>
      </w:del>
      <w:ins w:id="451" w:author="Spanish" w:date="2026-04-21T09:57:00Z">
        <w:r w:rsidRPr="00C07D21">
          <w:rPr>
            <w:lang w:val="es-ES"/>
          </w:rPr>
          <w:t>6</w:t>
        </w:r>
      </w:ins>
      <w:r w:rsidRPr="00C07D21">
        <w:rPr>
          <w:lang w:val="es-ES"/>
        </w:rPr>
        <w:tab/>
        <w:t xml:space="preserve">La UIT pone a disposición proyectos y soluciones </w:t>
      </w:r>
      <w:del w:id="452" w:author="Spanish" w:date="2026-04-21T09:59:00Z">
        <w:r w:rsidRPr="00C07D21">
          <w:rPr>
            <w:lang w:val="es-ES"/>
          </w:rPr>
          <w:delText>adaptados a</w:delText>
        </w:r>
      </w:del>
      <w:ins w:id="453" w:author="Spanish" w:date="2026-04-21T09:59:00Z">
        <w:r w:rsidRPr="00C07D21">
          <w:rPr>
            <w:lang w:val="es-ES"/>
          </w:rPr>
          <w:t>para</w:t>
        </w:r>
      </w:ins>
      <w:r w:rsidRPr="00C07D21">
        <w:rPr>
          <w:lang w:val="es-ES"/>
        </w:rPr>
        <w:t xml:space="preserve"> las necesidades de múltiples partes interesadas, partiendo de unos conocimientos técnicos especializados abundantes y reconocidos en el ámbito de las telecomunicaciones/TIC, así como de una amplia experiencia en el desarrollo, la gestión, la ejecución, la supervisión y la evaluación de proyectos, y centrándose en la gestión basada en los resultados. De esta forma, genera oportunidades para la creación de asociaciones público-privadas y establece una plataforma de confianza en la que abordar </w:t>
      </w:r>
      <w:del w:id="454" w:author="Spanish" w:date="2026-04-21T10:00:00Z">
        <w:r w:rsidRPr="00C07D21">
          <w:rPr>
            <w:lang w:val="es-ES"/>
          </w:rPr>
          <w:delText>las necesidades de</w:delText>
        </w:r>
      </w:del>
      <w:ins w:id="455" w:author="Spanish" w:date="2026-04-21T10:00:00Z">
        <w:r w:rsidRPr="00C07D21">
          <w:rPr>
            <w:lang w:val="es-ES"/>
          </w:rPr>
          <w:t>el</w:t>
        </w:r>
      </w:ins>
      <w:r w:rsidRPr="00C07D21">
        <w:rPr>
          <w:lang w:val="es-ES"/>
        </w:rPr>
        <w:t xml:space="preserve"> desarrollo </w:t>
      </w:r>
      <w:del w:id="456" w:author="Spanish" w:date="2026-04-21T10:00:00Z">
        <w:r w:rsidRPr="00C07D21">
          <w:rPr>
            <w:lang w:val="es-ES"/>
          </w:rPr>
          <w:delText xml:space="preserve">mediante el uso </w:delText>
        </w:r>
      </w:del>
      <w:r w:rsidRPr="00C07D21">
        <w:rPr>
          <w:lang w:val="es-ES"/>
        </w:rPr>
        <w:t>de las telecomunicaciones/TIC.</w:t>
      </w:r>
    </w:p>
    <w:p w14:paraId="6B41D1DF" w14:textId="77777777" w:rsidR="00E52977" w:rsidRPr="00C07D21" w:rsidRDefault="00E52977" w:rsidP="00E52977">
      <w:pPr>
        <w:rPr>
          <w:lang w:val="es-ES"/>
        </w:rPr>
      </w:pPr>
      <w:del w:id="457" w:author="Spanish" w:date="2026-04-21T10:00:00Z">
        <w:r w:rsidRPr="00C07D21">
          <w:rPr>
            <w:lang w:val="es-ES"/>
          </w:rPr>
          <w:delText>60</w:delText>
        </w:r>
      </w:del>
      <w:ins w:id="458" w:author="Spanish" w:date="2026-04-21T10:00:00Z">
        <w:r w:rsidRPr="00C07D21">
          <w:rPr>
            <w:lang w:val="es-ES"/>
          </w:rPr>
          <w:t>57</w:t>
        </w:r>
      </w:ins>
      <w:r w:rsidRPr="00C07D21">
        <w:rPr>
          <w:lang w:val="es-ES"/>
        </w:rPr>
        <w:tab/>
      </w:r>
      <w:proofErr w:type="gramStart"/>
      <w:r w:rsidRPr="00C07D21">
        <w:rPr>
          <w:lang w:val="es-ES"/>
        </w:rPr>
        <w:t>La</w:t>
      </w:r>
      <w:proofErr w:type="gramEnd"/>
      <w:r w:rsidRPr="00C07D21">
        <w:rPr>
          <w:lang w:val="es-ES"/>
        </w:rPr>
        <w:t> UIT también ofrece asistencia a efectos de la aplicación de las decisiones de las conferencias</w:t>
      </w:r>
      <w:ins w:id="459" w:author="Spanish" w:date="2026-04-21T10:00:00Z">
        <w:r w:rsidRPr="00C07D21">
          <w:rPr>
            <w:lang w:val="es-ES"/>
          </w:rPr>
          <w:t>/asambleas</w:t>
        </w:r>
      </w:ins>
      <w:r w:rsidRPr="00C07D21">
        <w:rPr>
          <w:lang w:val="es-ES"/>
        </w:rPr>
        <w:t xml:space="preserve"> mundiales y regionales, apoyo a las actividades de coordinación del espectro de radiofrecuencias entre los Miembros de la UIT, y herramientas informáticas para ayudar a las administraciones de los países en desarrollo a asumir sus responsabilidades en materia de gestión del espectro con mayor eficacia.</w:t>
      </w:r>
    </w:p>
    <w:p w14:paraId="571D3A8B" w14:textId="77777777" w:rsidR="00E52977" w:rsidRPr="00C07D21" w:rsidRDefault="00E52977" w:rsidP="00E52977">
      <w:pPr>
        <w:rPr>
          <w:lang w:val="es-ES"/>
        </w:rPr>
      </w:pPr>
      <w:del w:id="460" w:author="Spanish" w:date="2026-04-21T10:00:00Z">
        <w:r w:rsidRPr="00C07D21">
          <w:rPr>
            <w:lang w:val="es-ES"/>
          </w:rPr>
          <w:delText>61</w:delText>
        </w:r>
      </w:del>
      <w:ins w:id="461" w:author="Spanish" w:date="2026-04-21T10:00:00Z">
        <w:r w:rsidRPr="00C07D21">
          <w:rPr>
            <w:lang w:val="es-ES"/>
          </w:rPr>
          <w:t>58</w:t>
        </w:r>
      </w:ins>
      <w:r w:rsidRPr="00C07D21">
        <w:rPr>
          <w:lang w:val="es-ES"/>
        </w:rPr>
        <w:tab/>
      </w:r>
      <w:proofErr w:type="gramStart"/>
      <w:r w:rsidRPr="00C07D21">
        <w:rPr>
          <w:lang w:val="es-ES"/>
        </w:rPr>
        <w:t>Además</w:t>
      </w:r>
      <w:proofErr w:type="gramEnd"/>
      <w:r w:rsidRPr="00C07D21">
        <w:rPr>
          <w:lang w:val="es-ES"/>
        </w:rPr>
        <w:t>, la UIT colabora y coopera con otros organismos/agencias de las Naciones Unidas en el marco de sus respectivos mandatos.</w:t>
      </w:r>
    </w:p>
    <w:p w14:paraId="175BBAF1" w14:textId="77777777" w:rsidR="00E52977" w:rsidRPr="00C07D21" w:rsidRDefault="00E52977" w:rsidP="00E52977">
      <w:pPr>
        <w:pStyle w:val="Headingb"/>
        <w:rPr>
          <w:lang w:val="es-ES"/>
        </w:rPr>
      </w:pPr>
      <w:r w:rsidRPr="00C07D21">
        <w:rPr>
          <w:lang w:val="es-ES"/>
        </w:rPr>
        <w:lastRenderedPageBreak/>
        <w:t>Creación de plataformas</w:t>
      </w:r>
    </w:p>
    <w:p w14:paraId="351F7E3A" w14:textId="58686D04" w:rsidR="00E52977" w:rsidRPr="00C07D21" w:rsidRDefault="00E52977" w:rsidP="00E52977">
      <w:pPr>
        <w:rPr>
          <w:lang w:val="es-ES"/>
        </w:rPr>
      </w:pPr>
      <w:del w:id="462" w:author="Spanish" w:date="2026-04-21T10:00:00Z">
        <w:r w:rsidRPr="00C07D21">
          <w:rPr>
            <w:lang w:val="es-ES"/>
          </w:rPr>
          <w:delText>62</w:delText>
        </w:r>
      </w:del>
      <w:ins w:id="463" w:author="Spanish" w:date="2026-04-21T10:00:00Z">
        <w:r w:rsidRPr="00C07D21">
          <w:rPr>
            <w:lang w:val="es-ES"/>
          </w:rPr>
          <w:t>59</w:t>
        </w:r>
      </w:ins>
      <w:r w:rsidRPr="00C07D21">
        <w:rPr>
          <w:lang w:val="es-ES"/>
        </w:rPr>
        <w:tab/>
      </w:r>
      <w:proofErr w:type="gramStart"/>
      <w:r w:rsidRPr="00C07D21">
        <w:rPr>
          <w:lang w:val="es-ES"/>
        </w:rPr>
        <w:t>La</w:t>
      </w:r>
      <w:proofErr w:type="gramEnd"/>
      <w:r w:rsidRPr="00C07D21">
        <w:rPr>
          <w:lang w:val="es-ES"/>
        </w:rPr>
        <w:t> UIT se halla en una posición única para reunir a una amplia gama de partes interesadas y crear una plataforma</w:t>
      </w:r>
      <w:ins w:id="464" w:author="Spanish" w:date="2026-04-21T10:00:00Z">
        <w:r w:rsidRPr="00C07D21">
          <w:rPr>
            <w:lang w:val="es-ES"/>
          </w:rPr>
          <w:t xml:space="preserve"> neutra</w:t>
        </w:r>
      </w:ins>
      <w:ins w:id="465" w:author="Spanish" w:date="2026-04-21T10:01:00Z">
        <w:r w:rsidRPr="00C07D21">
          <w:rPr>
            <w:lang w:val="es-ES"/>
          </w:rPr>
          <w:t>l</w:t>
        </w:r>
      </w:ins>
      <w:ins w:id="466" w:author="Spanish" w:date="2026-04-21T10:00:00Z">
        <w:r w:rsidRPr="00C07D21">
          <w:rPr>
            <w:lang w:val="es-ES"/>
          </w:rPr>
          <w:t xml:space="preserve"> y técnica</w:t>
        </w:r>
      </w:ins>
      <w:r w:rsidRPr="00C07D21">
        <w:rPr>
          <w:lang w:val="es-ES"/>
        </w:rPr>
        <w:t xml:space="preserve"> en el ámbito de las telecomunicaciones/TIC en la que éstas puedan compartir experiencias y conocimientos, colaborar y definir los medios necesarios para ofrecer a las personas una conectividad y una utilización asequible, protegida, segura</w:t>
      </w:r>
      <w:ins w:id="467" w:author="Spanish" w:date="2026-04-21T10:01:00Z">
        <w:r w:rsidRPr="00C07D21">
          <w:rPr>
            <w:lang w:val="es-ES"/>
          </w:rPr>
          <w:t>,</w:t>
        </w:r>
      </w:ins>
      <w:del w:id="468" w:author="Spanish" w:date="2026-04-21T10:01:00Z">
        <w:r w:rsidRPr="00C07D21">
          <w:rPr>
            <w:lang w:val="es-ES"/>
          </w:rPr>
          <w:delText xml:space="preserve"> y </w:delText>
        </w:r>
      </w:del>
      <w:r w:rsidR="001306B5" w:rsidRPr="00C07D21">
        <w:rPr>
          <w:lang w:val="es-ES"/>
        </w:rPr>
        <w:t>[</w:t>
      </w:r>
      <w:r w:rsidRPr="00C07D21">
        <w:rPr>
          <w:lang w:val="es-ES"/>
        </w:rPr>
        <w:t>fiable</w:t>
      </w:r>
      <w:r w:rsidR="001306B5" w:rsidRPr="00C07D21">
        <w:rPr>
          <w:lang w:val="es-ES"/>
        </w:rPr>
        <w:t>]</w:t>
      </w:r>
      <w:ins w:id="469" w:author="Spanish" w:date="2026-04-21T10:01:00Z">
        <w:r w:rsidRPr="00C07D21">
          <w:rPr>
            <w:lang w:val="es-ES"/>
          </w:rPr>
          <w:t xml:space="preserve"> y resiliente</w:t>
        </w:r>
      </w:ins>
      <w:r w:rsidRPr="00C07D21">
        <w:rPr>
          <w:lang w:val="es-ES"/>
        </w:rPr>
        <w:t xml:space="preserve"> en cualquier parte.</w:t>
      </w:r>
    </w:p>
    <w:p w14:paraId="143A4646" w14:textId="2D599B69" w:rsidR="00E52977" w:rsidRPr="00C07D21" w:rsidRDefault="00E52977" w:rsidP="00E52977">
      <w:pPr>
        <w:rPr>
          <w:lang w:val="es-ES"/>
        </w:rPr>
      </w:pPr>
      <w:r w:rsidRPr="00C07D21">
        <w:rPr>
          <w:lang w:val="es-ES"/>
        </w:rPr>
        <w:t>6</w:t>
      </w:r>
      <w:del w:id="470" w:author="Spanish" w:date="2026-04-21T10:01:00Z">
        <w:r w:rsidR="00BC2142" w:rsidRPr="00C07D21">
          <w:rPr>
            <w:lang w:val="es-ES"/>
          </w:rPr>
          <w:delText>3</w:delText>
        </w:r>
      </w:del>
      <w:ins w:id="471" w:author="Spanish" w:date="2026-04-21T10:01:00Z">
        <w:r w:rsidRPr="00C07D21">
          <w:rPr>
            <w:lang w:val="es-ES"/>
          </w:rPr>
          <w:t>0</w:t>
        </w:r>
      </w:ins>
      <w:r w:rsidRPr="00C07D21">
        <w:rPr>
          <w:lang w:val="es-ES"/>
        </w:rPr>
        <w:tab/>
        <w:t>A través de las plataformas de encuentro, la UIT fomenta la cooperación y la creación de asociaciones internacionales para el crecimiento de las telecomunicaciones/TIC, especialmente con organizaciones regionales de telecomunicaciones e instituciones de financiación del desarrollo mundiales y regionales.</w:t>
      </w:r>
    </w:p>
    <w:p w14:paraId="1AA69EAF" w14:textId="77777777" w:rsidR="00E52977" w:rsidRPr="00C07D21" w:rsidRDefault="00E52977" w:rsidP="00E52977">
      <w:pPr>
        <w:pStyle w:val="Heading2"/>
        <w:rPr>
          <w:lang w:val="es-ES"/>
        </w:rPr>
      </w:pPr>
      <w:r w:rsidRPr="00C07D21">
        <w:rPr>
          <w:lang w:val="es-ES"/>
        </w:rPr>
        <w:t>2.8</w:t>
      </w:r>
      <w:r w:rsidRPr="00C07D21">
        <w:rPr>
          <w:lang w:val="es-ES"/>
        </w:rPr>
        <w:tab/>
        <w:t>Factores habilitadores</w:t>
      </w:r>
    </w:p>
    <w:p w14:paraId="05225C58" w14:textId="51952A58" w:rsidR="00E52977" w:rsidRPr="00C07D21" w:rsidRDefault="00E52977" w:rsidP="00E52977">
      <w:pPr>
        <w:rPr>
          <w:lang w:val="es-ES"/>
        </w:rPr>
      </w:pPr>
      <w:r w:rsidRPr="00C07D21">
        <w:rPr>
          <w:lang w:val="es-ES"/>
        </w:rPr>
        <w:t>6</w:t>
      </w:r>
      <w:del w:id="472" w:author="Spanish" w:date="2026-04-21T10:01:00Z">
        <w:r w:rsidR="00BC2142" w:rsidRPr="00C07D21">
          <w:rPr>
            <w:lang w:val="es-ES"/>
          </w:rPr>
          <w:delText>4</w:delText>
        </w:r>
      </w:del>
      <w:ins w:id="473" w:author="Spanish" w:date="2026-04-21T10:01:00Z">
        <w:r w:rsidRPr="00C07D21">
          <w:rPr>
            <w:lang w:val="es-ES"/>
          </w:rPr>
          <w:t>1</w:t>
        </w:r>
      </w:ins>
      <w:r w:rsidRPr="00C07D21">
        <w:rPr>
          <w:lang w:val="es-ES"/>
        </w:rPr>
        <w:tab/>
        <w:t>Los factores habilitadores son los métodos de trabajo que permiten a la UIT cumplir sus objetivos y prioridades de manera más eficaz y eficiente. Éstos reflejan tanto los valores de la Unión de eficiencia, transparencia, responsabilidad, apertura, universalidad y neutralidad, como su condición de organización antropocéntrica, orientada a los servicios y basada en los resultados</w:t>
      </w:r>
      <w:del w:id="474" w:author="Spanish" w:date="2026-04-21T10:02:00Z">
        <w:r w:rsidRPr="00C07D21">
          <w:rPr>
            <w:lang w:val="es-ES"/>
          </w:rPr>
          <w:delText xml:space="preserve">, </w:delText>
        </w:r>
      </w:del>
      <w:ins w:id="475" w:author="Spanish" w:date="2026-04-21T10:02:00Z">
        <w:r w:rsidRPr="00C07D21">
          <w:rPr>
            <w:lang w:val="es-ES"/>
          </w:rPr>
          <w:t xml:space="preserve">. </w:t>
        </w:r>
      </w:ins>
      <w:del w:id="476" w:author="Spanish" w:date="2026-04-21T10:02:00Z">
        <w:r w:rsidRPr="00C07D21">
          <w:rPr>
            <w:lang w:val="es-ES"/>
          </w:rPr>
          <w:delText xml:space="preserve">aprovechan </w:delText>
        </w:r>
      </w:del>
      <w:ins w:id="477" w:author="Spanish" w:date="2026-04-21T13:13:00Z">
        <w:r w:rsidRPr="00C07D21">
          <w:rPr>
            <w:lang w:val="es-ES"/>
          </w:rPr>
          <w:t>Los factores habilitadores a</w:t>
        </w:r>
      </w:ins>
      <w:ins w:id="478" w:author="Spanish" w:date="2026-04-21T10:02:00Z">
        <w:r w:rsidRPr="00C07D21">
          <w:rPr>
            <w:lang w:val="es-ES"/>
          </w:rPr>
          <w:t xml:space="preserve">provechan </w:t>
        </w:r>
      </w:ins>
      <w:del w:id="479" w:author="Spanish" w:date="2026-04-21T10:02:00Z">
        <w:r w:rsidRPr="00C07D21">
          <w:rPr>
            <w:lang w:val="es-ES"/>
          </w:rPr>
          <w:delText xml:space="preserve">sus </w:delText>
        </w:r>
      </w:del>
      <w:ins w:id="480" w:author="Spanish" w:date="2026-04-21T10:02:00Z">
        <w:r w:rsidRPr="00C07D21">
          <w:rPr>
            <w:lang w:val="es-ES"/>
          </w:rPr>
          <w:t xml:space="preserve">los </w:t>
        </w:r>
      </w:ins>
      <w:r w:rsidRPr="00C07D21">
        <w:rPr>
          <w:lang w:val="es-ES"/>
        </w:rPr>
        <w:t xml:space="preserve">principales puntos fuertes </w:t>
      </w:r>
      <w:ins w:id="481" w:author="Spanish" w:date="2026-04-21T10:02:00Z">
        <w:r w:rsidRPr="00C07D21">
          <w:rPr>
            <w:lang w:val="es-ES"/>
          </w:rPr>
          <w:t xml:space="preserve">de la UIT </w:t>
        </w:r>
      </w:ins>
      <w:r w:rsidRPr="00C07D21">
        <w:rPr>
          <w:lang w:val="es-ES"/>
        </w:rPr>
        <w:t>y abordan sus puntos débiles, para poder apoyar a sus Miembros.</w:t>
      </w:r>
    </w:p>
    <w:p w14:paraId="56E6A586" w14:textId="77777777" w:rsidR="00E52977" w:rsidRPr="00C07D21" w:rsidRDefault="00E52977" w:rsidP="00E52977">
      <w:pPr>
        <w:pStyle w:val="Headingb"/>
        <w:rPr>
          <w:lang w:val="es-ES"/>
        </w:rPr>
      </w:pPr>
      <w:r w:rsidRPr="00C07D21">
        <w:rPr>
          <w:lang w:val="es-ES"/>
        </w:rPr>
        <w:t>Impulso de los Miembros</w:t>
      </w:r>
    </w:p>
    <w:p w14:paraId="6968DBFF" w14:textId="4A4E5353" w:rsidR="00E52977" w:rsidRPr="00C07D21" w:rsidRDefault="00E52977" w:rsidP="00E52977">
      <w:pPr>
        <w:rPr>
          <w:lang w:val="es-ES"/>
        </w:rPr>
      </w:pPr>
      <w:r w:rsidRPr="00C07D21">
        <w:rPr>
          <w:lang w:val="es-ES"/>
        </w:rPr>
        <w:t>6</w:t>
      </w:r>
      <w:del w:id="482" w:author="Spanish" w:date="2026-04-21T10:02:00Z">
        <w:r w:rsidR="00BC2142" w:rsidRPr="00C07D21">
          <w:rPr>
            <w:lang w:val="es-ES"/>
          </w:rPr>
          <w:delText>5</w:delText>
        </w:r>
      </w:del>
      <w:ins w:id="483" w:author="Spanish" w:date="2026-04-21T10:02:00Z">
        <w:r w:rsidRPr="00C07D21">
          <w:rPr>
            <w:lang w:val="es-ES"/>
          </w:rPr>
          <w:t>2</w:t>
        </w:r>
      </w:ins>
      <w:r w:rsidRPr="00C07D21">
        <w:rPr>
          <w:lang w:val="es-ES"/>
        </w:rPr>
        <w:tab/>
        <w:t>La UIT seguirá trabajando como una organización impulsada por sus Miembros, a fin de atender y reflejar eficazmente las necesidades de estos últimos. La UIT reconoce las necesidades de todos los países, en particular las de los países en desarrollo, incluidos los PMA, los PEID, los PDSL y los países con economías en transición, así como de las poblaciones insuficientemente atendidas y vulnerables, a las que habría que dar prioridad y prestar la debida atención. La UIT también se esforzará por afianzar su compromiso con los representantes del sector de las telecomunicaciones/TIC, así como de otros sectores industriales, para demostrar su propuesta de valor en el contexto de las metas estratégicas.</w:t>
      </w:r>
    </w:p>
    <w:p w14:paraId="76CCA910" w14:textId="77777777" w:rsidR="00E52977" w:rsidRPr="00C07D21" w:rsidRDefault="00E52977" w:rsidP="00E52977">
      <w:pPr>
        <w:pStyle w:val="Headingb"/>
        <w:rPr>
          <w:lang w:val="es-ES"/>
        </w:rPr>
      </w:pPr>
      <w:r w:rsidRPr="00C07D21">
        <w:rPr>
          <w:lang w:val="es-ES"/>
        </w:rPr>
        <w:t>Presencia regional</w:t>
      </w:r>
    </w:p>
    <w:p w14:paraId="247ECC71" w14:textId="7BC71306" w:rsidR="00E52977" w:rsidRPr="00C07D21" w:rsidRDefault="00E52977" w:rsidP="00E52977">
      <w:pPr>
        <w:rPr>
          <w:lang w:val="es-ES"/>
        </w:rPr>
      </w:pPr>
      <w:r w:rsidRPr="00C07D21">
        <w:rPr>
          <w:lang w:val="es-ES"/>
        </w:rPr>
        <w:t>6</w:t>
      </w:r>
      <w:del w:id="484" w:author="Spanish" w:date="2026-04-21T10:03:00Z">
        <w:r w:rsidR="00BC2142" w:rsidRPr="00C07D21">
          <w:rPr>
            <w:lang w:val="es-ES"/>
          </w:rPr>
          <w:delText>6</w:delText>
        </w:r>
      </w:del>
      <w:ins w:id="485" w:author="Spanish" w:date="2026-04-21T10:03:00Z">
        <w:r w:rsidRPr="00C07D21">
          <w:rPr>
            <w:lang w:val="es-ES"/>
          </w:rPr>
          <w:t>3</w:t>
        </w:r>
      </w:ins>
      <w:r w:rsidRPr="00C07D21">
        <w:rPr>
          <w:lang w:val="es-ES"/>
        </w:rPr>
        <w:tab/>
        <w:t>Como prolongación de la UIT en su conjunto, la presencia regional desempeña un papel decisivo en el cumplimiento de la misión de la Unión, pues mejora su comprensión de los contextos locales y su capacidad para responder a las necesidades de los países de forma eficaz. La presencia regional consolidará la planificación estratégica a nivel de las distintas Oficinas Regionales y/o Zonales, aplicando programas e iniciativas acordes a las metas estratégicas y prioridades de la Unión y basados en ellas</w:t>
      </w:r>
      <w:ins w:id="486" w:author="Spanish" w:date="2026-04-21T10:03:00Z">
        <w:r w:rsidRPr="00C07D21">
          <w:rPr>
            <w:lang w:val="es-ES"/>
          </w:rPr>
          <w:t>, incluidas las iniciativas regionales</w:t>
        </w:r>
      </w:ins>
      <w:r w:rsidRPr="00C07D21">
        <w:rPr>
          <w:lang w:val="es-ES"/>
        </w:rPr>
        <w:t>.</w:t>
      </w:r>
    </w:p>
    <w:p w14:paraId="2F75C7D2" w14:textId="57BBDFA7" w:rsidR="00E52977" w:rsidRPr="00C07D21" w:rsidRDefault="00E52977" w:rsidP="00E52977">
      <w:pPr>
        <w:rPr>
          <w:lang w:val="es-ES"/>
        </w:rPr>
      </w:pPr>
      <w:r w:rsidRPr="00C07D21">
        <w:rPr>
          <w:lang w:val="es-ES"/>
        </w:rPr>
        <w:t>6</w:t>
      </w:r>
      <w:del w:id="487" w:author="Spanish" w:date="2026-04-21T10:03:00Z">
        <w:r w:rsidR="00BC2142" w:rsidRPr="00C07D21">
          <w:rPr>
            <w:lang w:val="es-ES"/>
          </w:rPr>
          <w:delText>7</w:delText>
        </w:r>
      </w:del>
      <w:ins w:id="488" w:author="Spanish" w:date="2026-04-21T10:03:00Z">
        <w:r w:rsidRPr="00C07D21">
          <w:rPr>
            <w:lang w:val="es-ES"/>
          </w:rPr>
          <w:t>4</w:t>
        </w:r>
      </w:ins>
      <w:r w:rsidRPr="00C07D21">
        <w:rPr>
          <w:lang w:val="es-ES"/>
        </w:rPr>
        <w:tab/>
        <w:t>Mediante la aplicación de las finalidades mundiales y la aclaración de las prioridades de los programas a escala regional, la UIT también tratará de mejorar su eficacia y repercusión</w:t>
      </w:r>
      <w:del w:id="489" w:author="Spanish" w:date="2026-04-21T10:03:00Z">
        <w:r w:rsidRPr="00C07D21">
          <w:rPr>
            <w:lang w:val="es-ES"/>
          </w:rPr>
          <w:delText xml:space="preserve"> globales</w:delText>
        </w:r>
      </w:del>
      <w:r w:rsidRPr="00C07D21">
        <w:rPr>
          <w:lang w:val="es-ES"/>
        </w:rPr>
        <w:t>.</w:t>
      </w:r>
    </w:p>
    <w:p w14:paraId="547F82AD" w14:textId="47D9605D" w:rsidR="00E52977" w:rsidRPr="00C07D21" w:rsidRDefault="00E52977" w:rsidP="00E52977">
      <w:pPr>
        <w:rPr>
          <w:lang w:val="es-ES"/>
        </w:rPr>
      </w:pPr>
      <w:r w:rsidRPr="00C07D21">
        <w:rPr>
          <w:lang w:val="es-ES"/>
        </w:rPr>
        <w:t>6</w:t>
      </w:r>
      <w:del w:id="490" w:author="Spanish" w:date="2026-04-21T10:03:00Z">
        <w:r w:rsidR="00BC2142" w:rsidRPr="00C07D21">
          <w:rPr>
            <w:lang w:val="es-ES"/>
          </w:rPr>
          <w:delText>8</w:delText>
        </w:r>
      </w:del>
      <w:ins w:id="491" w:author="Spanish" w:date="2026-04-21T10:03:00Z">
        <w:r w:rsidRPr="00C07D21">
          <w:rPr>
            <w:lang w:val="es-ES"/>
          </w:rPr>
          <w:t>5</w:t>
        </w:r>
      </w:ins>
      <w:r w:rsidRPr="00C07D21">
        <w:rPr>
          <w:lang w:val="es-ES"/>
        </w:rPr>
        <w:tab/>
        <w:t>La presencia regional reforzará la posición de la UIT como conformadora/ejecutora y mejorará la cooperación en el seno de las Naciones Unidas, a fin de crear mayores oportunidades regionales y, de esta forma, llegar a más países y definir prioridades más claras y eficaces para los compromisos nacionales.</w:t>
      </w:r>
    </w:p>
    <w:p w14:paraId="3AC51A50" w14:textId="13122568" w:rsidR="00E52977" w:rsidRPr="00C07D21" w:rsidRDefault="00E52977" w:rsidP="00E52977">
      <w:pPr>
        <w:rPr>
          <w:lang w:val="es-ES"/>
        </w:rPr>
      </w:pPr>
      <w:r w:rsidRPr="00C07D21">
        <w:rPr>
          <w:lang w:val="es-ES"/>
        </w:rPr>
        <w:t>6</w:t>
      </w:r>
      <w:del w:id="492" w:author="Spanish" w:date="2026-04-21T10:03:00Z">
        <w:r w:rsidR="00BC2142" w:rsidRPr="00C07D21">
          <w:rPr>
            <w:lang w:val="es-ES"/>
          </w:rPr>
          <w:delText>9</w:delText>
        </w:r>
      </w:del>
      <w:ins w:id="493" w:author="Spanish" w:date="2026-04-21T10:03:00Z">
        <w:r w:rsidRPr="00C07D21">
          <w:rPr>
            <w:lang w:val="es-ES"/>
          </w:rPr>
          <w:t>6</w:t>
        </w:r>
      </w:ins>
      <w:r w:rsidRPr="00C07D21">
        <w:rPr>
          <w:lang w:val="es-ES"/>
        </w:rPr>
        <w:tab/>
        <w:t xml:space="preserve">También se procurará reforzar las capacidades en el plano regional, de tal manera que las Oficinas Regionales y Zonales puedan ejecutar los programas y compromisos establecidos en </w:t>
      </w:r>
      <w:r w:rsidRPr="00C07D21">
        <w:rPr>
          <w:lang w:val="es-ES"/>
        </w:rPr>
        <w:lastRenderedPageBreak/>
        <w:t xml:space="preserve">función de </w:t>
      </w:r>
      <w:ins w:id="494" w:author="Spanish" w:date="2026-04-21T10:03:00Z">
        <w:r w:rsidRPr="00C07D21">
          <w:rPr>
            <w:lang w:val="es-ES"/>
          </w:rPr>
          <w:t xml:space="preserve">las iniciativas regionales y vinculados a </w:t>
        </w:r>
      </w:ins>
      <w:r w:rsidRPr="00C07D21">
        <w:rPr>
          <w:lang w:val="es-ES"/>
        </w:rPr>
        <w:t>las metas estratégicas y prioridades de la Unión.</w:t>
      </w:r>
    </w:p>
    <w:p w14:paraId="31657DAB" w14:textId="77777777" w:rsidR="00E52977" w:rsidRPr="00C07D21" w:rsidRDefault="00E52977" w:rsidP="00E52977">
      <w:pPr>
        <w:pStyle w:val="Headingb"/>
        <w:rPr>
          <w:b w:val="0"/>
          <w:lang w:val="es-ES"/>
        </w:rPr>
      </w:pPr>
      <w:r w:rsidRPr="00C07D21">
        <w:rPr>
          <w:lang w:val="es-ES"/>
        </w:rPr>
        <w:t>Diversidad e inclusión</w:t>
      </w:r>
    </w:p>
    <w:p w14:paraId="1D92E463" w14:textId="779412FD" w:rsidR="00E52977" w:rsidRPr="00C07D21" w:rsidRDefault="00BC2142" w:rsidP="00E52977">
      <w:pPr>
        <w:rPr>
          <w:lang w:val="es-ES"/>
        </w:rPr>
      </w:pPr>
      <w:del w:id="495" w:author="Spanish" w:date="2026-04-21T10:04:00Z">
        <w:r w:rsidRPr="00C07D21">
          <w:rPr>
            <w:lang w:val="es-ES"/>
          </w:rPr>
          <w:delText>70</w:delText>
        </w:r>
      </w:del>
      <w:ins w:id="496" w:author="Spanish" w:date="2026-04-21T10:04:00Z">
        <w:r w:rsidR="00E52977" w:rsidRPr="00C07D21">
          <w:rPr>
            <w:lang w:val="es-ES"/>
          </w:rPr>
          <w:t>67</w:t>
        </w:r>
      </w:ins>
      <w:r w:rsidR="00E52977" w:rsidRPr="00C07D21">
        <w:rPr>
          <w:lang w:val="es-ES"/>
        </w:rPr>
        <w:tab/>
      </w:r>
      <w:proofErr w:type="gramStart"/>
      <w:r w:rsidR="00E52977" w:rsidRPr="00C07D21">
        <w:rPr>
          <w:lang w:val="es-ES"/>
        </w:rPr>
        <w:t>La</w:t>
      </w:r>
      <w:proofErr w:type="gramEnd"/>
      <w:r w:rsidR="00E52977" w:rsidRPr="00C07D21">
        <w:rPr>
          <w:lang w:val="es-ES"/>
        </w:rPr>
        <w:t xml:space="preserve"> UIT sigue decidida a integrar prácticas favorables a la diversidad y la inclusión en todos sus trabajos, con el fin de garantizar la igualdad y promover los derechos de los grupos marginados. De cara a la consecución de sus objetivos, la UIT se esforzará por reducir la brecha digital y construir una sociedad inclusiva, fomentando el acceso, la asequibilidad y la utilización de las telecomunicaciones/TIC en todos los países y para todas las personas, en especial las mujeres y las niñas, los jóvenes, los pueblos indígenas, las personas de edad y las personas con discapacidad y personas con necesidades especiales. A nivel interno, la UIT sigue cultivando una cultura inclusiva, que promueve la diversidad entre sus trabajadores y sus Miembros.</w:t>
      </w:r>
    </w:p>
    <w:p w14:paraId="27506695" w14:textId="77777777" w:rsidR="00E52977" w:rsidRPr="00C07D21" w:rsidRDefault="00E52977" w:rsidP="00E52977">
      <w:pPr>
        <w:pStyle w:val="Headingb"/>
        <w:rPr>
          <w:b w:val="0"/>
          <w:lang w:val="es-ES"/>
        </w:rPr>
      </w:pPr>
      <w:r w:rsidRPr="00C07D21">
        <w:rPr>
          <w:lang w:val="es-ES"/>
        </w:rPr>
        <w:t>Compromiso con la sostenibilidad medioambiental</w:t>
      </w:r>
    </w:p>
    <w:p w14:paraId="527C39F2" w14:textId="69EF50BC" w:rsidR="00E52977" w:rsidRPr="00C07D21" w:rsidRDefault="00BC2142" w:rsidP="00E52977">
      <w:pPr>
        <w:rPr>
          <w:lang w:val="es-ES"/>
        </w:rPr>
      </w:pPr>
      <w:del w:id="497" w:author="Spanish" w:date="2026-04-21T10:04:00Z">
        <w:r w:rsidRPr="00C07D21">
          <w:rPr>
            <w:lang w:val="es-ES"/>
          </w:rPr>
          <w:delText>71</w:delText>
        </w:r>
      </w:del>
      <w:ins w:id="498" w:author="Spanish" w:date="2026-04-21T10:04:00Z">
        <w:r w:rsidR="00E52977" w:rsidRPr="00C07D21">
          <w:rPr>
            <w:lang w:val="es-ES"/>
          </w:rPr>
          <w:t>68</w:t>
        </w:r>
      </w:ins>
      <w:r w:rsidR="00E52977" w:rsidRPr="00C07D21">
        <w:rPr>
          <w:lang w:val="es-ES"/>
        </w:rPr>
        <w:tab/>
      </w:r>
      <w:proofErr w:type="gramStart"/>
      <w:r w:rsidR="00E52977" w:rsidRPr="00C07D21">
        <w:rPr>
          <w:lang w:val="es-ES"/>
        </w:rPr>
        <w:t>La</w:t>
      </w:r>
      <w:proofErr w:type="gramEnd"/>
      <w:r w:rsidR="00E52977" w:rsidRPr="00C07D21">
        <w:rPr>
          <w:lang w:val="es-ES"/>
        </w:rPr>
        <w:t xml:space="preserve"> UIT reconoce que las telecomunicaciones/TIC vienen acompañadas de riesgos, retos y oportunidades para el medio ambiente. Uno de los compromisos de la UIT consiste en facilitar el uso de las telecomunicaciones/TIC con miras al seguimiento del cambio climático, la mitigación de sus efectos y la adaptación a los mismos, poniendo a disposición soluciones digitales en favor de la eficiencia energética y la reducción de las emisiones de carbono y protegiendo la salud de las personas y el medio ambiente frente a los residuos electrónicos. La UIT aplicará una perspectiva medioambiental a todos sus trabajos, con objeto de promover una transformación digital sostenible, y seguirá abordando el cambio climático desde dentro e integrando sistemáticamente consideraciones de sostenibilidad medioambiental en todas sus actividades, de conformidad con la Estrategia de Gestión de la Sostenibilidad en el Sistema de las Naciones Unidas 2020-2030.</w:t>
      </w:r>
    </w:p>
    <w:p w14:paraId="02C7CE43" w14:textId="77777777" w:rsidR="00E52977" w:rsidRPr="00C07D21" w:rsidRDefault="00E52977" w:rsidP="00E52977">
      <w:pPr>
        <w:pStyle w:val="Headingb"/>
        <w:rPr>
          <w:b w:val="0"/>
          <w:lang w:val="es-ES"/>
        </w:rPr>
      </w:pPr>
      <w:r w:rsidRPr="00C07D21">
        <w:rPr>
          <w:lang w:val="es-ES"/>
        </w:rPr>
        <w:t>Asociaciones y cooperación internacional</w:t>
      </w:r>
    </w:p>
    <w:p w14:paraId="46408F8B" w14:textId="7CB81ECA" w:rsidR="00E52977" w:rsidRPr="00C07D21" w:rsidRDefault="00BC2142" w:rsidP="00E52977">
      <w:pPr>
        <w:rPr>
          <w:lang w:val="es-ES"/>
        </w:rPr>
      </w:pPr>
      <w:del w:id="499" w:author="Spanish" w:date="2026-04-21T10:04:00Z">
        <w:r w:rsidRPr="00C07D21">
          <w:rPr>
            <w:lang w:val="es-ES"/>
          </w:rPr>
          <w:delText>72</w:delText>
        </w:r>
      </w:del>
      <w:ins w:id="500" w:author="Spanish" w:date="2026-04-21T10:04:00Z">
        <w:r w:rsidR="00E52977" w:rsidRPr="00C07D21">
          <w:rPr>
            <w:lang w:val="es-ES"/>
          </w:rPr>
          <w:t>69</w:t>
        </w:r>
      </w:ins>
      <w:r w:rsidR="00E52977" w:rsidRPr="00C07D21">
        <w:rPr>
          <w:lang w:val="es-ES"/>
        </w:rPr>
        <w:tab/>
      </w:r>
      <w:proofErr w:type="gramStart"/>
      <w:r w:rsidR="00E52977" w:rsidRPr="00C07D21">
        <w:rPr>
          <w:lang w:val="es-ES"/>
        </w:rPr>
        <w:t>A</w:t>
      </w:r>
      <w:proofErr w:type="gramEnd"/>
      <w:r w:rsidR="00E52977" w:rsidRPr="00C07D21">
        <w:rPr>
          <w:lang w:val="es-ES"/>
        </w:rPr>
        <w:t xml:space="preserve"> fin de incrementar la colaboración mundial en favor de su misión, la UIT sigue reforzando las asociaciones entre sus Miembros y otras partes interesadas. A tal efecto, la Unión puede aprovechar su heterogénea </w:t>
      </w:r>
      <w:ins w:id="501" w:author="Spanish" w:date="2026-04-21T10:04:00Z">
        <w:r w:rsidR="00E52977" w:rsidRPr="00C07D21">
          <w:rPr>
            <w:lang w:val="es-ES"/>
          </w:rPr>
          <w:t xml:space="preserve">y amplia </w:t>
        </w:r>
      </w:ins>
      <w:r w:rsidR="00E52977" w:rsidRPr="00C07D21">
        <w:rPr>
          <w:lang w:val="es-ES"/>
        </w:rPr>
        <w:t>composición y su poder de convocatoria multilateral para fomentar la cooperación entre gobiernos y organismos reguladores, entidades del sector privado y miembros de la comunidad académica. La UIT también reconoce la importancia de cultivar asociaciones estratégicas con organismos de las Naciones Unidas y organizaciones de diversa índole, incluidos organismos de normalización</w:t>
      </w:r>
      <w:ins w:id="502" w:author="Spanish" w:date="2026-04-21T10:04:00Z">
        <w:r w:rsidR="00E52977" w:rsidRPr="00C07D21">
          <w:rPr>
            <w:lang w:val="es-ES"/>
          </w:rPr>
          <w:t xml:space="preserve"> y comunidades de código abierto</w:t>
        </w:r>
      </w:ins>
      <w:r w:rsidR="00E52977" w:rsidRPr="00C07D21">
        <w:rPr>
          <w:lang w:val="es-ES"/>
        </w:rPr>
        <w:t xml:space="preserve">, para afianzar la cooperación en todo el sector de las telecomunicaciones/TIC con miras al cumplimiento de </w:t>
      </w:r>
      <w:ins w:id="503" w:author="Spanish" w:date="2026-04-21T10:04:00Z">
        <w:r w:rsidR="00E52977" w:rsidRPr="00C07D21">
          <w:rPr>
            <w:lang w:val="es-ES"/>
          </w:rPr>
          <w:t xml:space="preserve">muchas iniciativas internacionales como </w:t>
        </w:r>
      </w:ins>
      <w:del w:id="504" w:author="Spanish" w:date="2026-04-21T10:05:00Z">
        <w:r w:rsidR="00E52977" w:rsidRPr="00C07D21">
          <w:rPr>
            <w:lang w:val="es-ES"/>
          </w:rPr>
          <w:delText xml:space="preserve">las Líneas de Acción de </w:delText>
        </w:r>
      </w:del>
      <w:r w:rsidR="00E52977" w:rsidRPr="00C07D21">
        <w:rPr>
          <w:lang w:val="es-ES"/>
        </w:rPr>
        <w:t>la CMSI</w:t>
      </w:r>
      <w:del w:id="505" w:author="Spanish" w:date="2026-04-21T10:05:00Z">
        <w:r w:rsidR="00E52977" w:rsidRPr="00C07D21">
          <w:rPr>
            <w:lang w:val="es-ES"/>
          </w:rPr>
          <w:delText xml:space="preserve"> y la consecución de</w:delText>
        </w:r>
      </w:del>
      <w:ins w:id="506" w:author="Spanish" w:date="2026-04-21T10:05:00Z">
        <w:r w:rsidR="00E52977" w:rsidRPr="00C07D21">
          <w:rPr>
            <w:lang w:val="es-ES"/>
          </w:rPr>
          <w:t>,</w:t>
        </w:r>
      </w:ins>
      <w:r w:rsidR="00E52977" w:rsidRPr="00C07D21">
        <w:rPr>
          <w:lang w:val="es-ES"/>
        </w:rPr>
        <w:t xml:space="preserve"> los ODS</w:t>
      </w:r>
      <w:ins w:id="507" w:author="Spanish" w:date="2026-04-21T10:05:00Z">
        <w:r w:rsidR="00E52977" w:rsidRPr="00C07D21">
          <w:rPr>
            <w:lang w:val="es-ES"/>
          </w:rPr>
          <w:t xml:space="preserve"> y </w:t>
        </w:r>
      </w:ins>
      <w:ins w:id="508" w:author="Spanish" w:date="2026-04-21T10:06:00Z">
        <w:r w:rsidR="00E52977" w:rsidRPr="00C07D21">
          <w:rPr>
            <w:lang w:val="es-ES"/>
          </w:rPr>
          <w:t>el Pacto Digital Global y reducir la duplicación de esfuerzos</w:t>
        </w:r>
      </w:ins>
      <w:r w:rsidR="00E52977" w:rsidRPr="00C07D21">
        <w:rPr>
          <w:lang w:val="es-ES"/>
        </w:rPr>
        <w:t>.</w:t>
      </w:r>
    </w:p>
    <w:p w14:paraId="7BEB6C34" w14:textId="77777777" w:rsidR="00E52977" w:rsidRPr="00C07D21" w:rsidRDefault="00E52977" w:rsidP="00E52977">
      <w:pPr>
        <w:pStyle w:val="Headingb"/>
        <w:rPr>
          <w:b w:val="0"/>
          <w:lang w:val="es-ES"/>
        </w:rPr>
      </w:pPr>
      <w:r w:rsidRPr="00C07D21">
        <w:rPr>
          <w:lang w:val="es-ES"/>
        </w:rPr>
        <w:t>Movilización de recursos</w:t>
      </w:r>
    </w:p>
    <w:p w14:paraId="11A3036D" w14:textId="18539A70" w:rsidR="00E52977" w:rsidRPr="00C07D21" w:rsidRDefault="00BC2142" w:rsidP="00E52977">
      <w:pPr>
        <w:rPr>
          <w:lang w:val="es-ES"/>
        </w:rPr>
      </w:pPr>
      <w:del w:id="509" w:author="Spanish" w:date="2026-04-21T10:06:00Z">
        <w:r w:rsidRPr="00C07D21">
          <w:rPr>
            <w:lang w:val="es-ES"/>
          </w:rPr>
          <w:delText>73</w:delText>
        </w:r>
      </w:del>
      <w:ins w:id="510" w:author="Spanish" w:date="2026-04-21T10:06:00Z">
        <w:r w:rsidR="00E52977" w:rsidRPr="00C07D21">
          <w:rPr>
            <w:lang w:val="es-ES"/>
          </w:rPr>
          <w:t>70</w:t>
        </w:r>
      </w:ins>
      <w:r w:rsidR="00E52977" w:rsidRPr="00C07D21">
        <w:rPr>
          <w:lang w:val="es-ES"/>
        </w:rPr>
        <w:tab/>
      </w:r>
      <w:proofErr w:type="gramStart"/>
      <w:r w:rsidR="00E52977" w:rsidRPr="00C07D21">
        <w:rPr>
          <w:lang w:val="es-ES"/>
        </w:rPr>
        <w:t>A</w:t>
      </w:r>
      <w:proofErr w:type="gramEnd"/>
      <w:r w:rsidR="00E52977" w:rsidRPr="00C07D21">
        <w:rPr>
          <w:lang w:val="es-ES"/>
        </w:rPr>
        <w:t xml:space="preserve"> fin de lograr las metas de la Unión y mejorar el apoyo que la UIT brinda a sus Miembros, es fundamental acelerar las iniciativas de movilización de recursos y aumentar los niveles de financiación. Por tanto, la UIT reconoce la necesidad de determinar los procedimientos más eficaces para movilizar recursos extrapresupuestarios, desarrollar su capacidad de movilización de recursos y mejorar su actual estrategia de recaudación de fondos, aprovechando al mismo tiempo las aportaciones de los socios para complementar estos esfuerzos.</w:t>
      </w:r>
    </w:p>
    <w:p w14:paraId="35C71BE1" w14:textId="01A855FF" w:rsidR="00E52977" w:rsidRPr="00C07D21" w:rsidRDefault="00BC2142" w:rsidP="00E52977">
      <w:pPr>
        <w:rPr>
          <w:ins w:id="511" w:author="Spanish" w:date="2026-04-29T19:53:00Z"/>
          <w:lang w:val="es-ES"/>
        </w:rPr>
      </w:pPr>
      <w:del w:id="512" w:author="Spanish" w:date="2026-04-21T10:06:00Z">
        <w:r w:rsidRPr="00C07D21">
          <w:rPr>
            <w:lang w:val="es-ES"/>
          </w:rPr>
          <w:lastRenderedPageBreak/>
          <w:delText>74</w:delText>
        </w:r>
      </w:del>
      <w:ins w:id="513" w:author="Spanish" w:date="2026-04-21T10:06:00Z">
        <w:r w:rsidR="00E52977" w:rsidRPr="00C07D21">
          <w:rPr>
            <w:lang w:val="es-ES"/>
          </w:rPr>
          <w:t>71</w:t>
        </w:r>
      </w:ins>
      <w:r w:rsidR="00E52977" w:rsidRPr="00C07D21">
        <w:rPr>
          <w:lang w:val="es-ES"/>
        </w:rPr>
        <w:tab/>
      </w:r>
      <w:proofErr w:type="gramStart"/>
      <w:r w:rsidR="00E52977" w:rsidRPr="00C07D21">
        <w:rPr>
          <w:lang w:val="es-ES"/>
        </w:rPr>
        <w:t>La</w:t>
      </w:r>
      <w:proofErr w:type="gramEnd"/>
      <w:r w:rsidR="00E52977" w:rsidRPr="00C07D21">
        <w:rPr>
          <w:lang w:val="es-ES"/>
        </w:rPr>
        <w:t xml:space="preserve"> UIT elaborará marcos de compromiso financiero a largo plazo para planificar, programar y ejecutar los proyectos con eficacia e incrementar la previsibilidad de los flujos de recursos.</w:t>
      </w:r>
    </w:p>
    <w:p w14:paraId="137C1E87" w14:textId="392B0540" w:rsidR="00A01A5D" w:rsidRPr="00C07D21" w:rsidRDefault="00A01A5D" w:rsidP="00BB1114">
      <w:pPr>
        <w:pStyle w:val="Headingb"/>
        <w:rPr>
          <w:ins w:id="514" w:author="Spanish" w:date="2026-04-29T19:53:00Z"/>
          <w:lang w:val="es-ES"/>
        </w:rPr>
      </w:pPr>
      <w:ins w:id="515" w:author="Spanish" w:date="2026-04-29T19:56:00Z">
        <w:r w:rsidRPr="00C07D21">
          <w:rPr>
            <w:lang w:val="es-ES"/>
          </w:rPr>
          <w:t>Divulgación, promoción y c</w:t>
        </w:r>
      </w:ins>
      <w:ins w:id="516" w:author="Spanish" w:date="2026-04-29T19:53:00Z">
        <w:r w:rsidRPr="00C07D21">
          <w:rPr>
            <w:lang w:val="es-ES"/>
          </w:rPr>
          <w:t>omunicación estratégica</w:t>
        </w:r>
      </w:ins>
    </w:p>
    <w:p w14:paraId="29241DCB" w14:textId="294A8EE8" w:rsidR="00A01A5D" w:rsidRPr="00C07D21" w:rsidRDefault="00A01A5D" w:rsidP="00E52977">
      <w:pPr>
        <w:rPr>
          <w:ins w:id="517" w:author="Spanish" w:date="2026-04-30T21:46:00Z"/>
          <w:lang w:val="es-ES"/>
        </w:rPr>
      </w:pPr>
      <w:ins w:id="518" w:author="Spanish" w:date="2026-04-29T19:53:00Z">
        <w:r w:rsidRPr="00C07D21">
          <w:rPr>
            <w:lang w:val="es-ES"/>
          </w:rPr>
          <w:t>72</w:t>
        </w:r>
        <w:r w:rsidRPr="00C07D21">
          <w:rPr>
            <w:lang w:val="es-ES"/>
          </w:rPr>
          <w:tab/>
        </w:r>
        <w:proofErr w:type="gramStart"/>
        <w:r w:rsidRPr="00C07D21">
          <w:rPr>
            <w:lang w:val="es-ES"/>
          </w:rPr>
          <w:t>La</w:t>
        </w:r>
        <w:proofErr w:type="gramEnd"/>
        <w:r w:rsidRPr="00C07D21">
          <w:rPr>
            <w:lang w:val="es-ES"/>
          </w:rPr>
          <w:t xml:space="preserve"> UIT reforzará sus capacidades de divulgación, promoción y comunicación estratégica para prestar apoyo de forma eficaz al logro de su misi</w:t>
        </w:r>
      </w:ins>
      <w:ins w:id="519" w:author="Spanish" w:date="2026-04-29T19:54:00Z">
        <w:r w:rsidRPr="00C07D21">
          <w:rPr>
            <w:lang w:val="es-ES"/>
          </w:rPr>
          <w:t xml:space="preserve">ón, mejorar la </w:t>
        </w:r>
      </w:ins>
      <w:ins w:id="520" w:author="Spanish" w:date="2026-04-29T19:56:00Z">
        <w:r w:rsidR="005673DA" w:rsidRPr="00C07D21">
          <w:rPr>
            <w:lang w:val="es-ES"/>
          </w:rPr>
          <w:t>visibilidad</w:t>
        </w:r>
      </w:ins>
      <w:ins w:id="521" w:author="Spanish" w:date="2026-04-29T19:54:00Z">
        <w:r w:rsidRPr="00C07D21">
          <w:rPr>
            <w:lang w:val="es-ES"/>
          </w:rPr>
          <w:t xml:space="preserve">, comprensión e impacto de su labor y demostrar el valor de sus actividades, productos y resultados a sus Miembros y partes interesadas. Una comunicación eficaz es esencial para promover la adopción y aplicación de las normas, reglamentos, políticas, prácticas </w:t>
        </w:r>
      </w:ins>
      <w:ins w:id="522" w:author="Spanish" w:date="2026-04-29T19:55:00Z">
        <w:r w:rsidRPr="00C07D21">
          <w:rPr>
            <w:lang w:val="es-ES"/>
          </w:rPr>
          <w:t xml:space="preserve">óptimas e </w:t>
        </w:r>
      </w:ins>
      <w:ins w:id="523" w:author="Spanish" w:date="2026-04-29T19:57:00Z">
        <w:r w:rsidR="005673DA" w:rsidRPr="00C07D21">
          <w:rPr>
            <w:lang w:val="es-ES"/>
          </w:rPr>
          <w:t>iniciativas</w:t>
        </w:r>
      </w:ins>
      <w:ins w:id="524" w:author="Spanish" w:date="2026-04-29T19:55:00Z">
        <w:r w:rsidRPr="00C07D21">
          <w:rPr>
            <w:lang w:val="es-ES"/>
          </w:rPr>
          <w:t xml:space="preserve"> de desarrollo de la UIT, y apoyar la participación informada de sus Miembros.</w:t>
        </w:r>
      </w:ins>
      <w:del w:id="525" w:author="Spanish" w:date="2026-04-30T21:46:00Z">
        <w:r w:rsidR="00BB1114" w:rsidRPr="00C07D21" w:rsidDel="00BB1114">
          <w:rPr>
            <w:lang w:val="es-ES"/>
          </w:rPr>
          <w:delText>]</w:delText>
        </w:r>
      </w:del>
    </w:p>
    <w:p w14:paraId="4ED65E21" w14:textId="3C900EA9" w:rsidR="00A01A5D" w:rsidRPr="00C07D21" w:rsidRDefault="006047D7" w:rsidP="00BB1114">
      <w:pPr>
        <w:pStyle w:val="Headingb"/>
        <w:rPr>
          <w:ins w:id="526" w:author="Spanish" w:date="2026-04-29T19:55:00Z"/>
          <w:lang w:val="es-ES"/>
        </w:rPr>
      </w:pPr>
      <w:ins w:id="527" w:author="Spanish" w:date="2026-04-29T19:55:00Z">
        <w:del w:id="528" w:author="Spanish_3" w:date="2026-04-30T19:47:00Z">
          <w:r w:rsidRPr="00C07D21" w:rsidDel="00926934">
            <w:rPr>
              <w:lang w:val="es-ES"/>
            </w:rPr>
            <w:delText>Innovación y rendimiento organizacional</w:delText>
          </w:r>
        </w:del>
      </w:ins>
      <w:ins w:id="529" w:author="Spanish_3" w:date="2026-04-30T19:47:00Z">
        <w:r w:rsidR="00926934" w:rsidRPr="00C07D21">
          <w:rPr>
            <w:lang w:val="es-ES"/>
          </w:rPr>
          <w:t>Excelencia en recursos humanos e innovación organizacional</w:t>
        </w:r>
      </w:ins>
      <w:ins w:id="530" w:author="Spanish_2" w:date="2026-04-30T07:07:00Z">
        <w:del w:id="531" w:author="Spanish" w:date="2026-05-01T16:56:00Z">
          <w:r w:rsidR="00525D72" w:rsidRPr="00C07D21" w:rsidDel="006047D7">
            <w:rPr>
              <w:lang w:val="es-ES"/>
            </w:rPr>
            <w:delText>]</w:delText>
          </w:r>
        </w:del>
      </w:ins>
    </w:p>
    <w:p w14:paraId="72980DAB" w14:textId="4C9FD660" w:rsidR="00FC2BE8" w:rsidRPr="00C07D21" w:rsidDel="00DC381F" w:rsidRDefault="00FC2BE8" w:rsidP="00FC2BE8">
      <w:pPr>
        <w:rPr>
          <w:del w:id="532" w:author="Spanish" w:date="2026-05-01T16:54:00Z"/>
          <w:lang w:val="es-ES"/>
        </w:rPr>
      </w:pPr>
      <w:del w:id="533" w:author="Spanish" w:date="2026-04-21T10:06:00Z">
        <w:r w:rsidRPr="00C07D21">
          <w:rPr>
            <w:lang w:val="es-ES"/>
          </w:rPr>
          <w:delText>75</w:delText>
        </w:r>
      </w:del>
      <w:del w:id="534" w:author="Spanish" w:date="2026-04-21T10:23:00Z">
        <w:r w:rsidRPr="00C07D21">
          <w:rPr>
            <w:lang w:val="es-ES"/>
          </w:rPr>
          <w:tab/>
          <w:delText>La mejora de la eficiencia y la eficacia operativas permite a la UIT responder a los cambios en el panorama de las telecomunicaciones/TIC y a la evolución de las necesidades de sus Miembros. Por consiguiente, el objetivo de la UIT es mejorar los procesos internos y acelerar la toma de decisiones interna abordando las ineficiencias operativas, la duplicación de esfuerzos y la burocracia percibida, y reflejando los valores de transparencia y responsabilidad. La UIT también reconoce la necesidad de reforzar la eficacia de su funcionamiento, aumentando las sinergias interfuncionales, fomentando la innovación interna, proporcionando orientaciones coherentes en el ámbito de competencia de la organización y desarrollando un enfoque más sólido de gestión del rendimiento y el talento. El recurso más importante de la UIT es una fuerza laboral formada, motivada y entregada con los más altos niveles de competencia e integridad, geográficamente diversa y equilibrada entre hombres y mujeres, capaz de llevar a cabo la misión de la UIT y alcanzar sus objetivos estratégicos mediante un compromiso de gestión por resultados. El principal centro de atención de la organización es modernizar la capacidad del personal, los procesos, procedimientos y herramientas de la UIT, así como la integración y la armonización con el Régimen Común de las Naciones Unidas y los valores de la función pública internacional. Para ello, la UIT pondrá en marcha un plan de transformación de la cultura y las calificaciones que fortalecerá la apertura, agilidad y eficacia institucionales, articulado en torno a cuatro temas principales: planificación estratégica, transformación digital, innovación y gestión de los recursos humanos.</w:delText>
        </w:r>
      </w:del>
    </w:p>
    <w:p w14:paraId="3FA098EA" w14:textId="06887E29" w:rsidR="00E52977" w:rsidRPr="00C07D21" w:rsidRDefault="00E52977" w:rsidP="006047D7">
      <w:pPr>
        <w:rPr>
          <w:ins w:id="535" w:author="Spanish" w:date="2026-04-21T10:23:00Z"/>
          <w:lang w:val="es-ES"/>
        </w:rPr>
      </w:pPr>
      <w:ins w:id="536" w:author="Spanish" w:date="2026-04-21T10:06:00Z">
        <w:r w:rsidRPr="00C07D21">
          <w:rPr>
            <w:lang w:val="es-ES"/>
          </w:rPr>
          <w:t>7</w:t>
        </w:r>
      </w:ins>
      <w:ins w:id="537" w:author="Spanish" w:date="2026-04-30T21:38:00Z">
        <w:r w:rsidR="00BB1114" w:rsidRPr="00C07D21">
          <w:rPr>
            <w:lang w:val="es-ES"/>
          </w:rPr>
          <w:t>3</w:t>
        </w:r>
      </w:ins>
      <w:ins w:id="538" w:author="Spanish" w:date="2026-04-21T10:23:00Z">
        <w:r w:rsidRPr="00C07D21">
          <w:rPr>
            <w:lang w:val="es-ES"/>
          </w:rPr>
          <w:tab/>
        </w:r>
      </w:ins>
      <w:proofErr w:type="gramStart"/>
      <w:r w:rsidRPr="00C07D21">
        <w:rPr>
          <w:lang w:val="es-ES"/>
        </w:rPr>
        <w:t>El</w:t>
      </w:r>
      <w:proofErr w:type="gramEnd"/>
      <w:r w:rsidRPr="00C07D21">
        <w:rPr>
          <w:lang w:val="es-ES"/>
        </w:rPr>
        <w:t xml:space="preserve"> refuerzo de la eficiencia y la eficacia operativas permite a la UIT responder a los cambios en el panorama de las telecomunicaciones/TIC y a la evolución de las</w:t>
      </w:r>
      <w:ins w:id="539" w:author="Spanish" w:date="2026-04-21T10:23:00Z">
        <w:r w:rsidRPr="00C07D21">
          <w:rPr>
            <w:lang w:val="es-ES"/>
          </w:rPr>
          <w:t xml:space="preserve"> necesidades de sus Miembros, teniendo en cuenta la limitación de recursos financieros. La UIT ha aplicado medidas para mejorar la prestación de servicios, acelerar la toma de decisiones internas y reforzar la transparencia y la rendición de cuentas mediante la actualización de políticas, la racionalización de procesos y la implantación de nuevos sistemas digitales y basados en IA. La UIT también ha fortalecido la eficacia operativa aumentando las sinergias interfuncionales, a nivel interno y dentro del sistema de las Naciones Unidas, fomentando el aprendizaje y la innovación internos y desarrollando un enfoque más sólido de gestión del rendimiento y el talento. </w:t>
        </w:r>
      </w:ins>
      <w:r w:rsidRPr="00C07D21">
        <w:rPr>
          <w:lang w:val="es-ES"/>
        </w:rPr>
        <w:t xml:space="preserve">El mayor recurso de la UIT es un personal cualificado, motivado y dedicado de la mayor competencia e integridad, geográficamente diverso y con equilibrio de género, capacitado para alcanzar la misión y las prioridades estratégicas de la UIT mediante su compromiso de trabajar con resultados. </w:t>
      </w:r>
      <w:ins w:id="540" w:author="Spanish" w:date="2026-04-21T10:23:00Z">
        <w:r w:rsidRPr="00C07D21">
          <w:rPr>
            <w:lang w:val="es-ES"/>
          </w:rPr>
          <w:t xml:space="preserve">Los esfuerzos de transformación de la UIT continuarán con miras a la creación de una cultura de aprendizaje e innovación continuos: y el cambio adaptativo, reconociendo que las nuevas tecnologías reconfigurarán las tareas, las funciones, las herramientas, los flujos </w:t>
        </w:r>
        <w:r w:rsidRPr="00C07D21">
          <w:rPr>
            <w:lang w:val="es-ES"/>
          </w:rPr>
          <w:lastRenderedPageBreak/>
          <w:t>de trabajo y la cultura institucional. Por lo tanto, la UIT invertirá en capacidades digitales modernas, flexibles y escalables para mejorar la eficiencia, la eficacia y la participación en todos sus principales mecanismos de ejecución, incluidas las Comisiones de Estudio.</w:t>
        </w:r>
        <w:del w:id="541" w:author="Spanish_2" w:date="2026-04-30T07:08:00Z">
          <w:r w:rsidRPr="00C07D21" w:rsidDel="00525D72">
            <w:rPr>
              <w:lang w:val="es-ES"/>
            </w:rPr>
            <w:delText>]</w:delText>
          </w:r>
        </w:del>
        <w:r w:rsidRPr="00C07D21">
          <w:rPr>
            <w:lang w:val="es-ES"/>
          </w:rPr>
          <w:t xml:space="preserve"> La UIT también seguirá trabajando para aplicar los principios de la gestión basada en los resultados, a fin de utilizar de la manera más eficiente y eficaz los limitados recursos financieros y ayudar a mejorar el establecimiento de prioridades en las actividades que se ajustan a la misión fundamental de la UIT y generan la mayor repercusión y valor. De este modo, la UIT será cada vez más eficiente, resiliente y ágil para cumplir sus objetivos estratégicos.</w:t>
        </w:r>
      </w:ins>
    </w:p>
    <w:p w14:paraId="5F3DD845" w14:textId="77777777" w:rsidR="00E52977" w:rsidRPr="00C07D21" w:rsidRDefault="00E52977" w:rsidP="00E52977">
      <w:pPr>
        <w:pStyle w:val="Heading2"/>
        <w:rPr>
          <w:lang w:val="es-ES"/>
        </w:rPr>
      </w:pPr>
      <w:r w:rsidRPr="00C07D21">
        <w:rPr>
          <w:lang w:val="es-ES"/>
        </w:rPr>
        <w:t>2.9</w:t>
      </w:r>
      <w:r w:rsidRPr="00C07D21">
        <w:rPr>
          <w:lang w:val="es-ES"/>
        </w:rPr>
        <w:tab/>
        <w:t>Gestión de riesgos estratégicos</w:t>
      </w:r>
    </w:p>
    <w:p w14:paraId="629EB3B1" w14:textId="0511790C" w:rsidR="00E52977" w:rsidRPr="00C07D21" w:rsidRDefault="00FC2BE8" w:rsidP="00E52977">
      <w:pPr>
        <w:rPr>
          <w:lang w:val="es-ES"/>
        </w:rPr>
      </w:pPr>
      <w:del w:id="542" w:author="Spanish" w:date="2026-04-21T10:26:00Z">
        <w:r w:rsidRPr="00C07D21">
          <w:rPr>
            <w:lang w:val="es-ES"/>
          </w:rPr>
          <w:delText>76</w:delText>
        </w:r>
      </w:del>
      <w:ins w:id="543" w:author="Spanish" w:date="2026-04-30T21:35:00Z">
        <w:r w:rsidR="001306B5" w:rsidRPr="00C07D21">
          <w:rPr>
            <w:lang w:val="es-ES"/>
          </w:rPr>
          <w:t>7</w:t>
        </w:r>
      </w:ins>
      <w:ins w:id="544" w:author="Spanish" w:date="2026-04-30T21:44:00Z">
        <w:r w:rsidR="00BB1114" w:rsidRPr="00C07D21">
          <w:rPr>
            <w:lang w:val="es-ES"/>
          </w:rPr>
          <w:t>4</w:t>
        </w:r>
      </w:ins>
      <w:r w:rsidR="00E52977" w:rsidRPr="00C07D21">
        <w:rPr>
          <w:lang w:val="es-ES"/>
        </w:rPr>
        <w:tab/>
      </w:r>
      <w:proofErr w:type="gramStart"/>
      <w:r w:rsidR="00E52977" w:rsidRPr="00C07D21">
        <w:rPr>
          <w:lang w:val="es-ES"/>
        </w:rPr>
        <w:t>Teniendo</w:t>
      </w:r>
      <w:proofErr w:type="gramEnd"/>
      <w:r w:rsidR="00E52977" w:rsidRPr="00C07D21">
        <w:rPr>
          <w:lang w:val="es-ES"/>
        </w:rPr>
        <w:t xml:space="preserve"> en cuenta los imperantes desafíos, evoluciones y transformaciones que tienen más posibilidades de afectar a las actividades de la UIT durante el periodo abarcado por el Plan Estratégico, el Consejo ha identificado una lista de riesgos estratégicos con las correspondientes medidas de mitigación. La UIT seguirá analizando, valorando y evaluando estos riesgos estratégicos como parte del Marco de gestión de riesgos de la UIT, que será examinado cada año por el Consejo.</w:t>
      </w:r>
    </w:p>
    <w:p w14:paraId="71BA0642" w14:textId="77777777" w:rsidR="00FC2BE8" w:rsidRPr="00C07D21" w:rsidRDefault="00FC2BE8" w:rsidP="00E52977">
      <w:pPr>
        <w:rPr>
          <w:lang w:val="es-ES"/>
        </w:rPr>
      </w:pPr>
    </w:p>
    <w:p w14:paraId="3622AADF" w14:textId="27C95476" w:rsidR="001228C9" w:rsidRPr="00C07D21" w:rsidRDefault="001228C9" w:rsidP="00E52977">
      <w:pPr>
        <w:rPr>
          <w:lang w:val="es-ES"/>
        </w:rPr>
        <w:sectPr w:rsidR="001228C9" w:rsidRPr="00C07D21" w:rsidSect="00E52977">
          <w:footerReference w:type="default" r:id="rId10"/>
          <w:headerReference w:type="first" r:id="rId11"/>
          <w:footerReference w:type="first" r:id="rId12"/>
          <w:pgSz w:w="11913" w:h="16834"/>
          <w:pgMar w:top="1418" w:right="1134" w:bottom="1134" w:left="1418" w:header="720" w:footer="720" w:gutter="0"/>
          <w:cols w:space="720"/>
          <w:titlePg/>
          <w:docGrid w:linePitch="326"/>
        </w:sectPr>
      </w:pPr>
    </w:p>
    <w:p w14:paraId="5ED147F4" w14:textId="77777777" w:rsidR="00E52977" w:rsidRPr="00C07D21" w:rsidRDefault="00E52977" w:rsidP="002A5589">
      <w:pPr>
        <w:pStyle w:val="AppendixNo"/>
        <w:spacing w:before="120"/>
        <w:rPr>
          <w:ins w:id="545" w:author="Spanish" w:date="2026-04-21T11:50:00Z"/>
          <w:lang w:val="es-ES"/>
        </w:rPr>
      </w:pPr>
      <w:ins w:id="546" w:author="Spanish" w:date="2026-04-21T11:50:00Z">
        <w:r w:rsidRPr="00C07D21">
          <w:rPr>
            <w:lang w:val="es-ES"/>
          </w:rPr>
          <w:lastRenderedPageBreak/>
          <w:t>Apéndice A – Marco de resultados de la UIT</w:t>
        </w:r>
      </w:ins>
    </w:p>
    <w:p w14:paraId="579D6AB0" w14:textId="5F4BE79E" w:rsidR="00926934" w:rsidRPr="00C07D21" w:rsidRDefault="00926934" w:rsidP="001228C9">
      <w:pPr>
        <w:pStyle w:val="Normalaftertitle"/>
        <w:rPr>
          <w:ins w:id="547" w:author="Spanish_3" w:date="2026-04-30T19:49:00Z"/>
          <w:lang w:val="es-ES"/>
        </w:rPr>
      </w:pPr>
      <w:ins w:id="548" w:author="Spanish_3" w:date="2026-04-30T19:49:00Z">
        <w:r w:rsidRPr="00C07D21">
          <w:rPr>
            <w:lang w:val="es-ES"/>
          </w:rPr>
          <w:t>[El Plan Operacional de la UIT dará validez a este Plan Estratégico traduciendo sus metas y resultados en productos que la UIT se compromete a cumplir, con el apoyo de agentes facilitadores organizacionales. Tambi</w:t>
        </w:r>
      </w:ins>
      <w:ins w:id="549" w:author="Spanish_3" w:date="2026-04-30T19:50:00Z">
        <w:r w:rsidRPr="00C07D21">
          <w:rPr>
            <w:lang w:val="es-ES"/>
          </w:rPr>
          <w:t>én definirá los indicadores de rendimiento detallados y los mecanismos de aplicación, incluidos aquellos relativos a la eficiencia y eficacia organizacional, a trav</w:t>
        </w:r>
      </w:ins>
      <w:ins w:id="550" w:author="Spanish_3" w:date="2026-04-30T19:51:00Z">
        <w:r w:rsidRPr="00C07D21">
          <w:rPr>
            <w:lang w:val="es-ES"/>
          </w:rPr>
          <w:t>és de los cuales se hará un seguimiento de los avances y se remitirán informes al respecto a los Estados Miembros.</w:t>
        </w:r>
      </w:ins>
      <w:ins w:id="551" w:author="Spanish_3" w:date="2026-04-30T19:49:00Z">
        <w:r w:rsidRPr="00C07D21">
          <w:rPr>
            <w:lang w:val="es-ES"/>
          </w:rPr>
          <w:t>]</w:t>
        </w:r>
      </w:ins>
    </w:p>
    <w:p w14:paraId="5636DCCC" w14:textId="77777777" w:rsidR="005E75BA" w:rsidRPr="00C07D21" w:rsidRDefault="005E75BA" w:rsidP="005E75BA">
      <w:pPr>
        <w:pStyle w:val="Headingb"/>
        <w:spacing w:after="120"/>
        <w:rPr>
          <w:del w:id="552" w:author="Spanish" w:date="2026-04-21T11:49:00Z"/>
          <w:lang w:val="es-ES"/>
        </w:rPr>
      </w:pPr>
      <w:del w:id="553" w:author="Spanish" w:date="2026-04-21T11:49:00Z">
        <w:r w:rsidRPr="00C07D21">
          <w:rPr>
            <w:lang w:val="es-ES"/>
          </w:rPr>
          <w:delText>A)</w:delText>
        </w:r>
        <w:r w:rsidRPr="00C07D21">
          <w:rPr>
            <w:lang w:val="es-ES"/>
          </w:rPr>
          <w:tab/>
          <w:delText>Metas y finalidades estratégicas</w:delText>
        </w:r>
      </w:del>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3"/>
        <w:gridCol w:w="5707"/>
        <w:gridCol w:w="7188"/>
      </w:tblGrid>
      <w:tr w:rsidR="005E75BA" w:rsidRPr="00E62E5D" w14:paraId="74BED101" w14:textId="77777777" w:rsidTr="005673DA">
        <w:trPr>
          <w:jc w:val="center"/>
          <w:del w:id="554" w:author="Spanish" w:date="2026-04-21T11:49:00Z"/>
        </w:trPr>
        <w:tc>
          <w:tcPr>
            <w:tcW w:w="731" w:type="dxa"/>
            <w:tcBorders>
              <w:top w:val="single" w:sz="4" w:space="0" w:color="auto"/>
              <w:left w:val="single" w:sz="4" w:space="0" w:color="auto"/>
              <w:bottom w:val="single" w:sz="4" w:space="0" w:color="auto"/>
              <w:right w:val="single" w:sz="4" w:space="0" w:color="auto"/>
            </w:tcBorders>
            <w:shd w:val="clear" w:color="auto" w:fill="4F81BD" w:themeFill="accent1"/>
            <w:hideMark/>
          </w:tcPr>
          <w:p w14:paraId="11C15421" w14:textId="77777777" w:rsidR="005E75BA" w:rsidRPr="00C07D21" w:rsidRDefault="005E75BA" w:rsidP="005673DA">
            <w:pPr>
              <w:pStyle w:val="Tablehead"/>
              <w:spacing w:line="256" w:lineRule="auto"/>
              <w:rPr>
                <w:del w:id="555" w:author="Spanish" w:date="2026-04-21T11:49:00Z"/>
                <w:rFonts w:eastAsia="SimSun"/>
                <w:lang w:val="es-ES"/>
              </w:rPr>
            </w:pPr>
            <w:del w:id="556" w:author="Spanish" w:date="2026-04-21T11:49:00Z">
              <w:r w:rsidRPr="00C07D21">
                <w:rPr>
                  <w:rFonts w:eastAsia="SimSun"/>
                  <w:b w:val="0"/>
                  <w:lang w:val="es-ES"/>
                </w:rPr>
                <w:delText>Meta</w:delText>
              </w:r>
            </w:del>
          </w:p>
        </w:tc>
        <w:tc>
          <w:tcPr>
            <w:tcW w:w="3815" w:type="dxa"/>
            <w:tcBorders>
              <w:top w:val="single" w:sz="4" w:space="0" w:color="auto"/>
              <w:left w:val="single" w:sz="4" w:space="0" w:color="auto"/>
              <w:bottom w:val="single" w:sz="4" w:space="0" w:color="auto"/>
              <w:right w:val="single" w:sz="4" w:space="0" w:color="auto"/>
            </w:tcBorders>
            <w:shd w:val="clear" w:color="auto" w:fill="95B3D7" w:themeFill="accent1" w:themeFillTint="99"/>
            <w:hideMark/>
          </w:tcPr>
          <w:p w14:paraId="40C53D8C" w14:textId="77777777" w:rsidR="005E75BA" w:rsidRPr="00C07D21" w:rsidRDefault="005E75BA" w:rsidP="005673DA">
            <w:pPr>
              <w:pStyle w:val="Tablehead"/>
              <w:spacing w:line="256" w:lineRule="auto"/>
              <w:rPr>
                <w:del w:id="557" w:author="Spanish" w:date="2026-04-21T11:49:00Z"/>
                <w:rFonts w:eastAsia="SimSun"/>
                <w:lang w:val="es-ES"/>
              </w:rPr>
            </w:pPr>
            <w:del w:id="558" w:author="Spanish" w:date="2026-04-21T11:49:00Z">
              <w:r w:rsidRPr="00C07D21">
                <w:rPr>
                  <w:rFonts w:eastAsia="SimSun"/>
                  <w:lang w:val="es-ES"/>
                </w:rPr>
                <w:delText>Finalidad</w:delText>
              </w:r>
            </w:del>
          </w:p>
        </w:tc>
        <w:tc>
          <w:tcPr>
            <w:tcW w:w="480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9D6E93E" w14:textId="77777777" w:rsidR="005E75BA" w:rsidRPr="00C07D21" w:rsidRDefault="005E75BA" w:rsidP="005673DA">
            <w:pPr>
              <w:pStyle w:val="Tablehead"/>
              <w:spacing w:line="256" w:lineRule="auto"/>
              <w:rPr>
                <w:del w:id="559" w:author="Spanish" w:date="2026-04-21T11:49:00Z"/>
                <w:rFonts w:eastAsia="SimSun"/>
                <w:lang w:val="es-ES"/>
              </w:rPr>
            </w:pPr>
            <w:del w:id="560" w:author="Spanish" w:date="2026-04-21T11:49:00Z">
              <w:r w:rsidRPr="00C07D21">
                <w:rPr>
                  <w:rFonts w:eastAsia="SimSun"/>
                  <w:lang w:val="es-ES"/>
                </w:rPr>
                <w:delText>Indicadores de la finalidad</w:delText>
              </w:r>
            </w:del>
          </w:p>
        </w:tc>
      </w:tr>
      <w:tr w:rsidR="005E75BA" w:rsidRPr="00E62E5D" w14:paraId="6950EE42" w14:textId="77777777" w:rsidTr="005673DA">
        <w:trPr>
          <w:jc w:val="center"/>
          <w:del w:id="561" w:author="Spanish" w:date="2026-04-21T11:49:00Z"/>
        </w:trPr>
        <w:tc>
          <w:tcPr>
            <w:tcW w:w="73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764F944" w14:textId="77777777" w:rsidR="005E75BA" w:rsidRPr="00C07D21" w:rsidRDefault="005E75BA" w:rsidP="005673DA">
            <w:pPr>
              <w:spacing w:line="256" w:lineRule="auto"/>
              <w:jc w:val="center"/>
              <w:rPr>
                <w:del w:id="562" w:author="Spanish" w:date="2026-04-21T11:49:00Z"/>
                <w:b/>
                <w:bCs/>
                <w:sz w:val="22"/>
                <w:szCs w:val="22"/>
                <w:lang w:val="es-ES"/>
              </w:rPr>
            </w:pPr>
            <w:del w:id="563" w:author="Spanish" w:date="2026-04-21T11:49:00Z">
              <w:r w:rsidRPr="00C07D21">
                <w:rPr>
                  <w:bCs/>
                  <w:szCs w:val="22"/>
                  <w:lang w:val="es-ES"/>
                </w:rPr>
                <w:delText>Conectividad universal</w:delText>
              </w:r>
            </w:del>
          </w:p>
        </w:tc>
        <w:tc>
          <w:tcPr>
            <w:tcW w:w="3815" w:type="dxa"/>
            <w:tcBorders>
              <w:top w:val="single" w:sz="4" w:space="0" w:color="auto"/>
              <w:left w:val="single" w:sz="4" w:space="0" w:color="auto"/>
              <w:bottom w:val="single" w:sz="4" w:space="0" w:color="auto"/>
              <w:right w:val="single" w:sz="4" w:space="0" w:color="auto"/>
            </w:tcBorders>
            <w:hideMark/>
          </w:tcPr>
          <w:p w14:paraId="57BB80BD" w14:textId="77777777" w:rsidR="005E75BA" w:rsidRPr="00C07D21" w:rsidRDefault="005E75BA" w:rsidP="005673DA">
            <w:pPr>
              <w:pStyle w:val="Tabletext"/>
              <w:spacing w:line="256" w:lineRule="auto"/>
              <w:rPr>
                <w:del w:id="564" w:author="Spanish" w:date="2026-04-21T11:49:00Z"/>
                <w:rStyle w:val="Bold"/>
                <w:szCs w:val="22"/>
                <w:lang w:val="es-ES"/>
              </w:rPr>
            </w:pPr>
            <w:del w:id="565" w:author="Spanish" w:date="2026-04-21T11:49:00Z">
              <w:r w:rsidRPr="00C07D21">
                <w:rPr>
                  <w:rStyle w:val="Bold"/>
                  <w:szCs w:val="22"/>
                  <w:lang w:val="es-ES"/>
                </w:rPr>
                <w:delText>1.1: Cobertura universal de banda ancha</w:delText>
              </w:r>
            </w:del>
          </w:p>
        </w:tc>
        <w:tc>
          <w:tcPr>
            <w:tcW w:w="4805" w:type="dxa"/>
            <w:tcBorders>
              <w:top w:val="single" w:sz="4" w:space="0" w:color="auto"/>
              <w:left w:val="single" w:sz="4" w:space="0" w:color="auto"/>
              <w:bottom w:val="single" w:sz="4" w:space="0" w:color="auto"/>
              <w:right w:val="single" w:sz="4" w:space="0" w:color="auto"/>
            </w:tcBorders>
            <w:hideMark/>
          </w:tcPr>
          <w:p w14:paraId="4F46C719" w14:textId="77777777" w:rsidR="005E75BA" w:rsidRPr="00C07D21" w:rsidRDefault="005E75BA" w:rsidP="005673DA">
            <w:pPr>
              <w:pStyle w:val="enumlev1"/>
              <w:spacing w:line="256" w:lineRule="auto"/>
              <w:rPr>
                <w:del w:id="566" w:author="Spanish" w:date="2026-04-21T11:49:00Z"/>
                <w:sz w:val="22"/>
                <w:lang w:val="es-ES"/>
              </w:rPr>
            </w:pPr>
            <w:del w:id="567" w:author="Spanish" w:date="2026-04-21T11:49:00Z">
              <w:r w:rsidRPr="00C07D21">
                <w:rPr>
                  <w:szCs w:val="22"/>
                  <w:lang w:val="es-ES"/>
                </w:rPr>
                <w:delText>–</w:delText>
              </w:r>
              <w:r w:rsidRPr="00C07D21">
                <w:rPr>
                  <w:szCs w:val="22"/>
                  <w:lang w:val="es-ES"/>
                </w:rPr>
                <w:tab/>
                <w:delText>Porcentaje de la población mundial con cobertura por servicios de banda ancha (indicador 9.c.1 de los ODS – la UIT es el organismo responsable)</w:delText>
              </w:r>
            </w:del>
          </w:p>
        </w:tc>
      </w:tr>
      <w:tr w:rsidR="005E75BA" w:rsidRPr="00E62E5D" w14:paraId="4D466F4A" w14:textId="77777777" w:rsidTr="005673DA">
        <w:trPr>
          <w:jc w:val="center"/>
          <w:del w:id="568" w:author="Spanish" w:date="2026-04-21T11:49:00Z"/>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D1548F" w14:textId="77777777" w:rsidR="005E75BA" w:rsidRPr="00C07D21" w:rsidRDefault="005E75BA" w:rsidP="005673DA">
            <w:pPr>
              <w:tabs>
                <w:tab w:val="clear" w:pos="567"/>
                <w:tab w:val="clear" w:pos="1134"/>
                <w:tab w:val="clear" w:pos="1701"/>
                <w:tab w:val="clear" w:pos="2268"/>
                <w:tab w:val="clear" w:pos="2835"/>
              </w:tabs>
              <w:overflowPunct/>
              <w:autoSpaceDE/>
              <w:autoSpaceDN/>
              <w:adjustRightInd/>
              <w:spacing w:before="0" w:line="256" w:lineRule="auto"/>
              <w:rPr>
                <w:del w:id="569" w:author="Spanish" w:date="2026-04-21T11:49:00Z"/>
                <w:b/>
                <w:bCs/>
                <w:sz w:val="22"/>
                <w:szCs w:val="22"/>
                <w:lang w:val="es-ES"/>
              </w:rPr>
            </w:pPr>
          </w:p>
        </w:tc>
        <w:tc>
          <w:tcPr>
            <w:tcW w:w="3815" w:type="dxa"/>
            <w:tcBorders>
              <w:top w:val="single" w:sz="4" w:space="0" w:color="auto"/>
              <w:left w:val="single" w:sz="4" w:space="0" w:color="auto"/>
              <w:bottom w:val="single" w:sz="4" w:space="0" w:color="auto"/>
              <w:right w:val="single" w:sz="4" w:space="0" w:color="auto"/>
            </w:tcBorders>
            <w:hideMark/>
          </w:tcPr>
          <w:p w14:paraId="59A5D215" w14:textId="77777777" w:rsidR="005E75BA" w:rsidRPr="00C07D21" w:rsidRDefault="005E75BA" w:rsidP="005673DA">
            <w:pPr>
              <w:pStyle w:val="Tabletext"/>
              <w:spacing w:line="256" w:lineRule="auto"/>
              <w:rPr>
                <w:del w:id="570" w:author="Spanish" w:date="2026-04-21T11:49:00Z"/>
                <w:rStyle w:val="Bold"/>
                <w:szCs w:val="22"/>
                <w:lang w:val="es-ES"/>
              </w:rPr>
            </w:pPr>
            <w:del w:id="571" w:author="Spanish" w:date="2026-04-21T11:49:00Z">
              <w:r w:rsidRPr="00C07D21">
                <w:rPr>
                  <w:rStyle w:val="Bold"/>
                  <w:szCs w:val="22"/>
                  <w:lang w:val="es-ES"/>
                </w:rPr>
                <w:delText xml:space="preserve">1.2: Servicios de banda ancha asequibles para todos </w:delText>
              </w:r>
            </w:del>
          </w:p>
        </w:tc>
        <w:tc>
          <w:tcPr>
            <w:tcW w:w="4805" w:type="dxa"/>
            <w:tcBorders>
              <w:top w:val="single" w:sz="4" w:space="0" w:color="auto"/>
              <w:left w:val="single" w:sz="4" w:space="0" w:color="auto"/>
              <w:bottom w:val="single" w:sz="4" w:space="0" w:color="auto"/>
              <w:right w:val="single" w:sz="4" w:space="0" w:color="auto"/>
            </w:tcBorders>
            <w:hideMark/>
          </w:tcPr>
          <w:p w14:paraId="49794B31" w14:textId="77777777" w:rsidR="005E75BA" w:rsidRPr="00C07D21" w:rsidRDefault="005E75BA" w:rsidP="005673DA">
            <w:pPr>
              <w:pStyle w:val="enumlev1"/>
              <w:spacing w:line="256" w:lineRule="auto"/>
              <w:rPr>
                <w:del w:id="572" w:author="Spanish" w:date="2026-04-21T11:49:00Z"/>
                <w:sz w:val="22"/>
                <w:lang w:val="es-ES"/>
              </w:rPr>
            </w:pPr>
            <w:del w:id="573" w:author="Spanish" w:date="2026-04-21T11:49:00Z">
              <w:r w:rsidRPr="00C07D21">
                <w:rPr>
                  <w:szCs w:val="22"/>
                  <w:lang w:val="es-ES"/>
                </w:rPr>
                <w:delText>–</w:delText>
              </w:r>
              <w:r w:rsidRPr="00C07D21">
                <w:rPr>
                  <w:szCs w:val="22"/>
                  <w:lang w:val="es-ES"/>
                </w:rPr>
                <w:tab/>
                <w:delText>Costo de los servicios de banda ancha de nivel básico en los países en desarrollo como porcentaje de la renta nacional bruta (RNB) mensual per cápita</w:delText>
              </w:r>
            </w:del>
          </w:p>
        </w:tc>
      </w:tr>
      <w:tr w:rsidR="005E75BA" w:rsidRPr="00E62E5D" w14:paraId="5D591BF2" w14:textId="77777777" w:rsidTr="005673DA">
        <w:trPr>
          <w:jc w:val="center"/>
          <w:del w:id="574" w:author="Spanish" w:date="2026-04-21T11:49:00Z"/>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285794" w14:textId="77777777" w:rsidR="005E75BA" w:rsidRPr="00C07D21" w:rsidRDefault="005E75BA" w:rsidP="005673DA">
            <w:pPr>
              <w:tabs>
                <w:tab w:val="clear" w:pos="567"/>
                <w:tab w:val="clear" w:pos="1134"/>
                <w:tab w:val="clear" w:pos="1701"/>
                <w:tab w:val="clear" w:pos="2268"/>
                <w:tab w:val="clear" w:pos="2835"/>
              </w:tabs>
              <w:overflowPunct/>
              <w:autoSpaceDE/>
              <w:autoSpaceDN/>
              <w:adjustRightInd/>
              <w:spacing w:before="0" w:line="256" w:lineRule="auto"/>
              <w:rPr>
                <w:del w:id="575" w:author="Spanish" w:date="2026-04-21T11:49:00Z"/>
                <w:b/>
                <w:bCs/>
                <w:sz w:val="22"/>
                <w:szCs w:val="22"/>
                <w:lang w:val="es-ES"/>
              </w:rPr>
            </w:pPr>
          </w:p>
        </w:tc>
        <w:tc>
          <w:tcPr>
            <w:tcW w:w="3815" w:type="dxa"/>
            <w:tcBorders>
              <w:top w:val="single" w:sz="4" w:space="0" w:color="auto"/>
              <w:left w:val="single" w:sz="4" w:space="0" w:color="auto"/>
              <w:bottom w:val="single" w:sz="4" w:space="0" w:color="auto"/>
              <w:right w:val="single" w:sz="4" w:space="0" w:color="auto"/>
            </w:tcBorders>
            <w:hideMark/>
          </w:tcPr>
          <w:p w14:paraId="00B49F9D" w14:textId="77777777" w:rsidR="005E75BA" w:rsidRPr="00C07D21" w:rsidRDefault="005E75BA" w:rsidP="005673DA">
            <w:pPr>
              <w:pStyle w:val="Tabletext"/>
              <w:spacing w:line="256" w:lineRule="auto"/>
              <w:rPr>
                <w:del w:id="576" w:author="Spanish" w:date="2026-04-21T11:49:00Z"/>
                <w:rStyle w:val="Bold"/>
                <w:szCs w:val="22"/>
                <w:lang w:val="es-ES"/>
              </w:rPr>
            </w:pPr>
            <w:del w:id="577" w:author="Spanish" w:date="2026-04-21T11:49:00Z">
              <w:r w:rsidRPr="00C07D21">
                <w:rPr>
                  <w:rStyle w:val="Bold"/>
                  <w:szCs w:val="22"/>
                  <w:lang w:val="es-ES"/>
                </w:rPr>
                <w:delText>1.3: Acceso de banda ancha para todos los hogares</w:delText>
              </w:r>
            </w:del>
          </w:p>
        </w:tc>
        <w:tc>
          <w:tcPr>
            <w:tcW w:w="4805" w:type="dxa"/>
            <w:tcBorders>
              <w:top w:val="single" w:sz="4" w:space="0" w:color="auto"/>
              <w:left w:val="single" w:sz="4" w:space="0" w:color="auto"/>
              <w:bottom w:val="single" w:sz="4" w:space="0" w:color="auto"/>
              <w:right w:val="single" w:sz="4" w:space="0" w:color="auto"/>
            </w:tcBorders>
            <w:hideMark/>
          </w:tcPr>
          <w:p w14:paraId="2C5BEB28" w14:textId="77777777" w:rsidR="005E75BA" w:rsidRPr="00C07D21" w:rsidRDefault="005E75BA" w:rsidP="005673DA">
            <w:pPr>
              <w:pStyle w:val="enumlev1"/>
              <w:spacing w:line="256" w:lineRule="auto"/>
              <w:rPr>
                <w:del w:id="578" w:author="Spanish" w:date="2026-04-21T11:49:00Z"/>
                <w:sz w:val="22"/>
                <w:lang w:val="es-ES"/>
              </w:rPr>
            </w:pPr>
            <w:del w:id="579" w:author="Spanish" w:date="2026-04-21T11:49:00Z">
              <w:r w:rsidRPr="00C07D21">
                <w:rPr>
                  <w:szCs w:val="22"/>
                  <w:lang w:val="es-ES"/>
                </w:rPr>
                <w:delText>–</w:delText>
              </w:r>
              <w:r w:rsidRPr="00C07D21">
                <w:rPr>
                  <w:szCs w:val="22"/>
                  <w:lang w:val="es-ES"/>
                </w:rPr>
                <w:tab/>
                <w:delText>Porcentaje de hogares con acceso a Internet (por nivel de desarrollo; urbano/rural)</w:delText>
              </w:r>
            </w:del>
          </w:p>
        </w:tc>
      </w:tr>
      <w:tr w:rsidR="005E75BA" w:rsidRPr="00E62E5D" w14:paraId="44C7663D" w14:textId="77777777" w:rsidTr="005673DA">
        <w:trPr>
          <w:jc w:val="center"/>
          <w:del w:id="580" w:author="Spanish" w:date="2026-04-21T11:49:00Z"/>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920405" w14:textId="77777777" w:rsidR="005E75BA" w:rsidRPr="00C07D21" w:rsidRDefault="005E75BA" w:rsidP="005673DA">
            <w:pPr>
              <w:tabs>
                <w:tab w:val="clear" w:pos="567"/>
                <w:tab w:val="clear" w:pos="1134"/>
                <w:tab w:val="clear" w:pos="1701"/>
                <w:tab w:val="clear" w:pos="2268"/>
                <w:tab w:val="clear" w:pos="2835"/>
              </w:tabs>
              <w:overflowPunct/>
              <w:autoSpaceDE/>
              <w:autoSpaceDN/>
              <w:adjustRightInd/>
              <w:spacing w:before="0" w:line="256" w:lineRule="auto"/>
              <w:rPr>
                <w:del w:id="581" w:author="Spanish" w:date="2026-04-21T11:49:00Z"/>
                <w:b/>
                <w:bCs/>
                <w:sz w:val="22"/>
                <w:szCs w:val="22"/>
                <w:lang w:val="es-ES"/>
              </w:rPr>
            </w:pPr>
          </w:p>
        </w:tc>
        <w:tc>
          <w:tcPr>
            <w:tcW w:w="3815" w:type="dxa"/>
            <w:tcBorders>
              <w:top w:val="single" w:sz="4" w:space="0" w:color="auto"/>
              <w:left w:val="single" w:sz="4" w:space="0" w:color="auto"/>
              <w:bottom w:val="single" w:sz="4" w:space="0" w:color="auto"/>
              <w:right w:val="single" w:sz="4" w:space="0" w:color="auto"/>
            </w:tcBorders>
            <w:hideMark/>
          </w:tcPr>
          <w:p w14:paraId="02B10199" w14:textId="77777777" w:rsidR="005E75BA" w:rsidRPr="00C07D21" w:rsidRDefault="005E75BA" w:rsidP="005673DA">
            <w:pPr>
              <w:pStyle w:val="Tabletext"/>
              <w:spacing w:line="256" w:lineRule="auto"/>
              <w:rPr>
                <w:del w:id="582" w:author="Spanish" w:date="2026-04-21T11:49:00Z"/>
                <w:rStyle w:val="Bold"/>
                <w:szCs w:val="22"/>
                <w:lang w:val="es-ES"/>
              </w:rPr>
            </w:pPr>
            <w:del w:id="583" w:author="Spanish" w:date="2026-04-21T11:49:00Z">
              <w:r w:rsidRPr="00C07D21">
                <w:rPr>
                  <w:rStyle w:val="Bold"/>
                  <w:szCs w:val="22"/>
                  <w:lang w:val="es-ES"/>
                </w:rPr>
                <w:delText>1.4: Propiedad y acceso a los dispositivos habilitados para Internet</w:delText>
              </w:r>
            </w:del>
          </w:p>
        </w:tc>
        <w:tc>
          <w:tcPr>
            <w:tcW w:w="4805" w:type="dxa"/>
            <w:tcBorders>
              <w:top w:val="single" w:sz="4" w:space="0" w:color="auto"/>
              <w:left w:val="single" w:sz="4" w:space="0" w:color="auto"/>
              <w:bottom w:val="single" w:sz="4" w:space="0" w:color="auto"/>
              <w:right w:val="single" w:sz="4" w:space="0" w:color="auto"/>
            </w:tcBorders>
            <w:hideMark/>
          </w:tcPr>
          <w:p w14:paraId="5B96EC86" w14:textId="77777777" w:rsidR="005E75BA" w:rsidRPr="00C07D21" w:rsidRDefault="005E75BA" w:rsidP="005673DA">
            <w:pPr>
              <w:pStyle w:val="enumlev1"/>
              <w:spacing w:line="256" w:lineRule="auto"/>
              <w:rPr>
                <w:del w:id="584" w:author="Spanish" w:date="2026-04-21T11:49:00Z"/>
                <w:sz w:val="22"/>
                <w:lang w:val="es-ES"/>
              </w:rPr>
            </w:pPr>
            <w:del w:id="585" w:author="Spanish" w:date="2026-04-21T11:49:00Z">
              <w:r w:rsidRPr="00C07D21">
                <w:rPr>
                  <w:szCs w:val="22"/>
                  <w:lang w:val="es-ES"/>
                </w:rPr>
                <w:delText>–</w:delText>
              </w:r>
              <w:r w:rsidRPr="00C07D21">
                <w:rPr>
                  <w:szCs w:val="22"/>
                  <w:lang w:val="es-ES"/>
                </w:rPr>
                <w:tab/>
                <w:delText>Porcentaje de personas que utilizan un teléfono inteligente</w:delText>
              </w:r>
            </w:del>
          </w:p>
          <w:p w14:paraId="47FCB563" w14:textId="77777777" w:rsidR="005E75BA" w:rsidRPr="00C07D21" w:rsidRDefault="005E75BA" w:rsidP="005673DA">
            <w:pPr>
              <w:pStyle w:val="enumlev1"/>
              <w:spacing w:line="256" w:lineRule="auto"/>
              <w:rPr>
                <w:del w:id="586" w:author="Spanish" w:date="2026-04-21T11:49:00Z"/>
                <w:lang w:val="es-ES"/>
              </w:rPr>
            </w:pPr>
            <w:del w:id="587" w:author="Spanish" w:date="2026-04-21T11:49:00Z">
              <w:r w:rsidRPr="00C07D21">
                <w:rPr>
                  <w:lang w:val="es-ES"/>
                </w:rPr>
                <w:delText>–</w:delText>
              </w:r>
              <w:r w:rsidRPr="00C07D21">
                <w:rPr>
                  <w:lang w:val="es-ES"/>
                </w:rPr>
                <w:tab/>
                <w:delText>Porcentaje de personas que poseen un teléfono inteligente</w:delText>
              </w:r>
            </w:del>
          </w:p>
        </w:tc>
      </w:tr>
      <w:tr w:rsidR="005E75BA" w:rsidRPr="00E62E5D" w14:paraId="2FB3A9DA" w14:textId="77777777" w:rsidTr="005673DA">
        <w:trPr>
          <w:jc w:val="center"/>
          <w:del w:id="588" w:author="Spanish" w:date="2026-04-21T11:49:00Z"/>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AA12BE" w14:textId="77777777" w:rsidR="005E75BA" w:rsidRPr="00C07D21" w:rsidRDefault="005E75BA" w:rsidP="005673DA">
            <w:pPr>
              <w:tabs>
                <w:tab w:val="clear" w:pos="567"/>
                <w:tab w:val="clear" w:pos="1134"/>
                <w:tab w:val="clear" w:pos="1701"/>
                <w:tab w:val="clear" w:pos="2268"/>
                <w:tab w:val="clear" w:pos="2835"/>
              </w:tabs>
              <w:overflowPunct/>
              <w:autoSpaceDE/>
              <w:autoSpaceDN/>
              <w:adjustRightInd/>
              <w:spacing w:before="0" w:line="256" w:lineRule="auto"/>
              <w:rPr>
                <w:del w:id="589" w:author="Spanish" w:date="2026-04-21T11:49:00Z"/>
                <w:b/>
                <w:bCs/>
                <w:sz w:val="22"/>
                <w:szCs w:val="22"/>
                <w:lang w:val="es-ES"/>
              </w:rPr>
            </w:pPr>
          </w:p>
        </w:tc>
        <w:tc>
          <w:tcPr>
            <w:tcW w:w="3815" w:type="dxa"/>
            <w:tcBorders>
              <w:top w:val="single" w:sz="4" w:space="0" w:color="auto"/>
              <w:left w:val="single" w:sz="4" w:space="0" w:color="auto"/>
              <w:bottom w:val="single" w:sz="4" w:space="0" w:color="auto"/>
              <w:right w:val="single" w:sz="4" w:space="0" w:color="auto"/>
            </w:tcBorders>
            <w:hideMark/>
          </w:tcPr>
          <w:p w14:paraId="079DE209" w14:textId="77777777" w:rsidR="005E75BA" w:rsidRPr="00C07D21" w:rsidRDefault="005E75BA" w:rsidP="005673DA">
            <w:pPr>
              <w:pStyle w:val="Tabletext"/>
              <w:spacing w:line="256" w:lineRule="auto"/>
              <w:rPr>
                <w:del w:id="590" w:author="Spanish" w:date="2026-04-21T11:49:00Z"/>
                <w:rStyle w:val="Bold"/>
                <w:szCs w:val="22"/>
                <w:lang w:val="es-ES"/>
              </w:rPr>
            </w:pPr>
            <w:del w:id="591" w:author="Spanish" w:date="2026-04-21T11:49:00Z">
              <w:r w:rsidRPr="00C07D21">
                <w:rPr>
                  <w:rStyle w:val="Bold"/>
                  <w:szCs w:val="22"/>
                  <w:lang w:val="es-ES"/>
                </w:rPr>
                <w:delText>1.5: Acceso a Internet para todas las escuelas</w:delText>
              </w:r>
            </w:del>
          </w:p>
        </w:tc>
        <w:tc>
          <w:tcPr>
            <w:tcW w:w="4805" w:type="dxa"/>
            <w:tcBorders>
              <w:top w:val="single" w:sz="4" w:space="0" w:color="auto"/>
              <w:left w:val="single" w:sz="4" w:space="0" w:color="auto"/>
              <w:bottom w:val="single" w:sz="4" w:space="0" w:color="auto"/>
              <w:right w:val="single" w:sz="4" w:space="0" w:color="auto"/>
            </w:tcBorders>
            <w:hideMark/>
          </w:tcPr>
          <w:p w14:paraId="4EF53308" w14:textId="77777777" w:rsidR="005E75BA" w:rsidRPr="00C07D21" w:rsidRDefault="005E75BA" w:rsidP="005673DA">
            <w:pPr>
              <w:pStyle w:val="enumlev1"/>
              <w:spacing w:line="256" w:lineRule="auto"/>
              <w:rPr>
                <w:del w:id="592" w:author="Spanish" w:date="2026-04-21T11:49:00Z"/>
                <w:sz w:val="22"/>
                <w:lang w:val="es-ES"/>
              </w:rPr>
            </w:pPr>
            <w:del w:id="593" w:author="Spanish" w:date="2026-04-21T11:49:00Z">
              <w:r w:rsidRPr="00C07D21">
                <w:rPr>
                  <w:szCs w:val="22"/>
                  <w:lang w:val="es-ES"/>
                </w:rPr>
                <w:delText>–</w:delText>
              </w:r>
              <w:r w:rsidRPr="00C07D21">
                <w:rPr>
                  <w:szCs w:val="22"/>
                  <w:lang w:val="es-ES"/>
                </w:rPr>
                <w:tab/>
                <w:delText>Porcentaje de escuelas con servicio de Internet de nivel básico (al menos 500 MB al mes)</w:delText>
              </w:r>
            </w:del>
          </w:p>
        </w:tc>
      </w:tr>
      <w:tr w:rsidR="005E75BA" w:rsidRPr="00E62E5D" w14:paraId="3519F47C" w14:textId="77777777" w:rsidTr="005673DA">
        <w:trPr>
          <w:jc w:val="center"/>
          <w:del w:id="594" w:author="Spanish" w:date="2026-04-21T11:49:00Z"/>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87D1E9" w14:textId="77777777" w:rsidR="005E75BA" w:rsidRPr="00C07D21" w:rsidRDefault="005E75BA" w:rsidP="005673DA">
            <w:pPr>
              <w:tabs>
                <w:tab w:val="clear" w:pos="567"/>
                <w:tab w:val="clear" w:pos="1134"/>
                <w:tab w:val="clear" w:pos="1701"/>
                <w:tab w:val="clear" w:pos="2268"/>
                <w:tab w:val="clear" w:pos="2835"/>
              </w:tabs>
              <w:overflowPunct/>
              <w:autoSpaceDE/>
              <w:autoSpaceDN/>
              <w:adjustRightInd/>
              <w:spacing w:before="0" w:line="256" w:lineRule="auto"/>
              <w:rPr>
                <w:del w:id="595" w:author="Spanish" w:date="2026-04-21T11:49:00Z"/>
                <w:b/>
                <w:bCs/>
                <w:sz w:val="22"/>
                <w:szCs w:val="22"/>
                <w:lang w:val="es-ES"/>
              </w:rPr>
            </w:pPr>
          </w:p>
        </w:tc>
        <w:tc>
          <w:tcPr>
            <w:tcW w:w="3815" w:type="dxa"/>
            <w:tcBorders>
              <w:top w:val="single" w:sz="4" w:space="0" w:color="auto"/>
              <w:left w:val="single" w:sz="4" w:space="0" w:color="auto"/>
              <w:bottom w:val="single" w:sz="4" w:space="0" w:color="auto"/>
              <w:right w:val="single" w:sz="4" w:space="0" w:color="auto"/>
            </w:tcBorders>
            <w:hideMark/>
          </w:tcPr>
          <w:p w14:paraId="678C9695" w14:textId="77777777" w:rsidR="005E75BA" w:rsidRPr="00C07D21" w:rsidRDefault="005E75BA" w:rsidP="005673DA">
            <w:pPr>
              <w:pStyle w:val="Tabletext"/>
              <w:spacing w:line="256" w:lineRule="auto"/>
              <w:rPr>
                <w:del w:id="596" w:author="Spanish" w:date="2026-04-21T11:49:00Z"/>
                <w:szCs w:val="22"/>
                <w:lang w:val="es-ES"/>
              </w:rPr>
            </w:pPr>
            <w:del w:id="597" w:author="Spanish" w:date="2026-04-21T11:49:00Z">
              <w:r w:rsidRPr="00C07D21">
                <w:rPr>
                  <w:rStyle w:val="Bold"/>
                  <w:szCs w:val="22"/>
                  <w:lang w:val="es-ES"/>
                </w:rPr>
                <w:delText>1.6: Mayor preparación de los países en materia de ciberseguridad</w:delText>
              </w:r>
              <w:r w:rsidRPr="00C07D21">
                <w:rPr>
                  <w:lang w:val="es-ES"/>
                </w:rPr>
                <w:delText xml:space="preserve"> (mediante capacidades esenciales, a saber, existencia de una estrategia, de equipos </w:delText>
              </w:r>
              <w:r w:rsidRPr="00C07D21">
                <w:rPr>
                  <w:lang w:val="es-ES"/>
                </w:rPr>
                <w:lastRenderedPageBreak/>
                <w:delText>nacionales de intervención en caso de emergencia o incidente informático, y de legislación)</w:delText>
              </w:r>
            </w:del>
          </w:p>
        </w:tc>
        <w:tc>
          <w:tcPr>
            <w:tcW w:w="4805" w:type="dxa"/>
            <w:tcBorders>
              <w:top w:val="single" w:sz="4" w:space="0" w:color="auto"/>
              <w:left w:val="single" w:sz="4" w:space="0" w:color="auto"/>
              <w:bottom w:val="single" w:sz="4" w:space="0" w:color="auto"/>
              <w:right w:val="single" w:sz="4" w:space="0" w:color="auto"/>
            </w:tcBorders>
            <w:hideMark/>
          </w:tcPr>
          <w:p w14:paraId="1779C226" w14:textId="77777777" w:rsidR="005E75BA" w:rsidRPr="00C07D21" w:rsidRDefault="005E75BA" w:rsidP="005673DA">
            <w:pPr>
              <w:pStyle w:val="enumlev1"/>
              <w:spacing w:line="256" w:lineRule="auto"/>
              <w:rPr>
                <w:del w:id="598" w:author="Spanish" w:date="2026-04-21T11:49:00Z"/>
                <w:szCs w:val="22"/>
                <w:lang w:val="es-ES"/>
              </w:rPr>
            </w:pPr>
            <w:del w:id="599" w:author="Spanish" w:date="2026-04-21T11:49:00Z">
              <w:r w:rsidRPr="00C07D21">
                <w:rPr>
                  <w:szCs w:val="22"/>
                  <w:lang w:val="es-ES"/>
                </w:rPr>
                <w:lastRenderedPageBreak/>
                <w:delText>–</w:delText>
              </w:r>
              <w:r w:rsidRPr="00C07D21">
                <w:rPr>
                  <w:szCs w:val="22"/>
                  <w:lang w:val="es-ES"/>
                </w:rPr>
                <w:tab/>
                <w:delText>Mayor compromiso medido mediante los pilares del índice de ciberseguridad global (ICG)</w:delText>
              </w:r>
            </w:del>
          </w:p>
        </w:tc>
      </w:tr>
      <w:tr w:rsidR="005E75BA" w:rsidRPr="00E62E5D" w14:paraId="0417A5E9" w14:textId="77777777" w:rsidTr="005673DA">
        <w:trPr>
          <w:jc w:val="center"/>
          <w:del w:id="600" w:author="Spanish" w:date="2026-04-21T11:49:00Z"/>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C51A3B" w14:textId="77777777" w:rsidR="005E75BA" w:rsidRPr="00C07D21" w:rsidRDefault="005E75BA" w:rsidP="005673DA">
            <w:pPr>
              <w:tabs>
                <w:tab w:val="clear" w:pos="567"/>
                <w:tab w:val="clear" w:pos="1134"/>
                <w:tab w:val="clear" w:pos="1701"/>
                <w:tab w:val="clear" w:pos="2268"/>
                <w:tab w:val="clear" w:pos="2835"/>
              </w:tabs>
              <w:overflowPunct/>
              <w:autoSpaceDE/>
              <w:autoSpaceDN/>
              <w:adjustRightInd/>
              <w:spacing w:before="0" w:line="256" w:lineRule="auto"/>
              <w:rPr>
                <w:del w:id="601" w:author="Spanish" w:date="2026-04-21T11:49:00Z"/>
                <w:b/>
                <w:bCs/>
                <w:sz w:val="22"/>
                <w:szCs w:val="22"/>
                <w:lang w:val="es-ES"/>
              </w:rPr>
            </w:pPr>
          </w:p>
        </w:tc>
        <w:tc>
          <w:tcPr>
            <w:tcW w:w="3815" w:type="dxa"/>
            <w:tcBorders>
              <w:top w:val="single" w:sz="4" w:space="0" w:color="auto"/>
              <w:left w:val="single" w:sz="4" w:space="0" w:color="auto"/>
              <w:bottom w:val="single" w:sz="4" w:space="0" w:color="auto"/>
              <w:right w:val="single" w:sz="4" w:space="0" w:color="auto"/>
            </w:tcBorders>
            <w:hideMark/>
          </w:tcPr>
          <w:p w14:paraId="078C1377" w14:textId="77777777" w:rsidR="005E75BA" w:rsidRPr="00C07D21" w:rsidRDefault="005E75BA" w:rsidP="005673DA">
            <w:pPr>
              <w:pStyle w:val="Tabletext"/>
              <w:spacing w:line="256" w:lineRule="auto"/>
              <w:rPr>
                <w:del w:id="602" w:author="Spanish" w:date="2026-04-21T11:49:00Z"/>
                <w:rStyle w:val="Bold"/>
                <w:szCs w:val="22"/>
                <w:lang w:val="es-ES"/>
              </w:rPr>
            </w:pPr>
            <w:del w:id="603" w:author="Spanish" w:date="2026-04-21T11:49:00Z">
              <w:r w:rsidRPr="00C07D21">
                <w:rPr>
                  <w:rStyle w:val="Bold"/>
                  <w:szCs w:val="22"/>
                  <w:lang w:val="es-ES"/>
                </w:rPr>
                <w:delText>1.7: Acceso universal a Internet para todas las personas</w:delText>
              </w:r>
            </w:del>
          </w:p>
        </w:tc>
        <w:tc>
          <w:tcPr>
            <w:tcW w:w="4805" w:type="dxa"/>
            <w:tcBorders>
              <w:top w:val="single" w:sz="4" w:space="0" w:color="auto"/>
              <w:left w:val="single" w:sz="4" w:space="0" w:color="auto"/>
              <w:bottom w:val="single" w:sz="4" w:space="0" w:color="auto"/>
              <w:right w:val="single" w:sz="4" w:space="0" w:color="auto"/>
            </w:tcBorders>
            <w:hideMark/>
          </w:tcPr>
          <w:p w14:paraId="23D38164" w14:textId="77777777" w:rsidR="005E75BA" w:rsidRPr="00C07D21" w:rsidRDefault="005E75BA" w:rsidP="005673DA">
            <w:pPr>
              <w:pStyle w:val="enumlev1"/>
              <w:spacing w:line="256" w:lineRule="auto"/>
              <w:rPr>
                <w:del w:id="604" w:author="Spanish" w:date="2026-04-21T11:49:00Z"/>
                <w:sz w:val="22"/>
                <w:lang w:val="es-ES"/>
              </w:rPr>
            </w:pPr>
            <w:del w:id="605" w:author="Spanish" w:date="2026-04-21T11:49:00Z">
              <w:r w:rsidRPr="00C07D21">
                <w:rPr>
                  <w:szCs w:val="22"/>
                  <w:lang w:val="es-ES"/>
                </w:rPr>
                <w:delText>–</w:delText>
              </w:r>
              <w:r w:rsidRPr="00C07D21">
                <w:rPr>
                  <w:szCs w:val="22"/>
                  <w:lang w:val="es-ES"/>
                </w:rPr>
                <w:tab/>
                <w:delText>Porcentaje de personas que utilizan Internet (por zona urbana/rural; acumulado por región, nivel de desarrollo) (indicador 17.8.1 de los ODS – la UIT es el organismo responsable)</w:delText>
              </w:r>
            </w:del>
          </w:p>
        </w:tc>
      </w:tr>
    </w:tbl>
    <w:p w14:paraId="151D4225" w14:textId="77777777" w:rsidR="005E75BA" w:rsidRPr="00C07D21" w:rsidRDefault="005E75BA" w:rsidP="005E75BA">
      <w:pPr>
        <w:rPr>
          <w:del w:id="606" w:author="Spanish" w:date="2026-04-21T11:49:00Z"/>
          <w:lang w:val="es-ES"/>
        </w:rPr>
      </w:pPr>
      <w:del w:id="607" w:author="Spanish" w:date="2026-04-21T11:49:00Z">
        <w:r w:rsidRPr="00C07D21">
          <w:rPr>
            <w:lang w:val="es-ES"/>
          </w:rPr>
          <w:br w:type="page"/>
        </w:r>
      </w:del>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3"/>
        <w:gridCol w:w="5707"/>
        <w:gridCol w:w="7188"/>
      </w:tblGrid>
      <w:tr w:rsidR="005E75BA" w:rsidRPr="00E62E5D" w14:paraId="78B80AF8" w14:textId="77777777" w:rsidTr="005673DA">
        <w:trPr>
          <w:jc w:val="center"/>
          <w:del w:id="608" w:author="Spanish" w:date="2026-04-21T11:49:00Z"/>
        </w:trPr>
        <w:tc>
          <w:tcPr>
            <w:tcW w:w="731" w:type="dxa"/>
            <w:tcBorders>
              <w:top w:val="single" w:sz="4" w:space="0" w:color="auto"/>
              <w:left w:val="single" w:sz="4" w:space="0" w:color="auto"/>
              <w:bottom w:val="single" w:sz="4" w:space="0" w:color="auto"/>
              <w:right w:val="single" w:sz="4" w:space="0" w:color="auto"/>
            </w:tcBorders>
            <w:shd w:val="clear" w:color="auto" w:fill="4F81BD" w:themeFill="accent1"/>
            <w:hideMark/>
          </w:tcPr>
          <w:p w14:paraId="1E7F48BB" w14:textId="77777777" w:rsidR="005E75BA" w:rsidRPr="00C07D21" w:rsidRDefault="005E75BA" w:rsidP="005673DA">
            <w:pPr>
              <w:pStyle w:val="Tablehead"/>
              <w:spacing w:line="256" w:lineRule="auto"/>
              <w:rPr>
                <w:del w:id="609" w:author="Spanish" w:date="2026-04-21T11:49:00Z"/>
                <w:rFonts w:eastAsia="SimSun"/>
                <w:lang w:val="es-ES"/>
              </w:rPr>
            </w:pPr>
            <w:del w:id="610" w:author="Spanish" w:date="2026-04-21T11:49:00Z">
              <w:r w:rsidRPr="00C07D21">
                <w:rPr>
                  <w:rFonts w:eastAsia="SimSun"/>
                  <w:b w:val="0"/>
                  <w:lang w:val="es-ES"/>
                </w:rPr>
                <w:lastRenderedPageBreak/>
                <w:delText>Meta</w:delText>
              </w:r>
            </w:del>
          </w:p>
        </w:tc>
        <w:tc>
          <w:tcPr>
            <w:tcW w:w="3815" w:type="dxa"/>
            <w:tcBorders>
              <w:top w:val="single" w:sz="4" w:space="0" w:color="auto"/>
              <w:left w:val="single" w:sz="4" w:space="0" w:color="auto"/>
              <w:bottom w:val="single" w:sz="4" w:space="0" w:color="auto"/>
              <w:right w:val="single" w:sz="4" w:space="0" w:color="auto"/>
            </w:tcBorders>
            <w:shd w:val="clear" w:color="auto" w:fill="95B3D7" w:themeFill="accent1" w:themeFillTint="99"/>
            <w:hideMark/>
          </w:tcPr>
          <w:p w14:paraId="1415E5C2" w14:textId="77777777" w:rsidR="005E75BA" w:rsidRPr="00C07D21" w:rsidRDefault="005E75BA" w:rsidP="005673DA">
            <w:pPr>
              <w:pStyle w:val="Tablehead"/>
              <w:spacing w:line="256" w:lineRule="auto"/>
              <w:rPr>
                <w:del w:id="611" w:author="Spanish" w:date="2026-04-21T11:49:00Z"/>
                <w:rFonts w:eastAsia="SimSun"/>
                <w:lang w:val="es-ES"/>
              </w:rPr>
            </w:pPr>
            <w:del w:id="612" w:author="Spanish" w:date="2026-04-21T11:49:00Z">
              <w:r w:rsidRPr="00C07D21">
                <w:rPr>
                  <w:rFonts w:eastAsia="SimSun"/>
                  <w:lang w:val="es-ES"/>
                </w:rPr>
                <w:delText>Finalidad</w:delText>
              </w:r>
            </w:del>
          </w:p>
        </w:tc>
        <w:tc>
          <w:tcPr>
            <w:tcW w:w="480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71C0351" w14:textId="77777777" w:rsidR="005E75BA" w:rsidRPr="00C07D21" w:rsidRDefault="005E75BA" w:rsidP="005673DA">
            <w:pPr>
              <w:pStyle w:val="Tablehead"/>
              <w:spacing w:line="256" w:lineRule="auto"/>
              <w:rPr>
                <w:del w:id="613" w:author="Spanish" w:date="2026-04-21T11:49:00Z"/>
                <w:rFonts w:eastAsia="SimSun"/>
                <w:lang w:val="es-ES"/>
              </w:rPr>
            </w:pPr>
            <w:del w:id="614" w:author="Spanish" w:date="2026-04-21T11:49:00Z">
              <w:r w:rsidRPr="00C07D21">
                <w:rPr>
                  <w:rFonts w:eastAsia="SimSun"/>
                  <w:lang w:val="es-ES"/>
                </w:rPr>
                <w:delText>Indicadores de la finalidad</w:delText>
              </w:r>
            </w:del>
          </w:p>
        </w:tc>
      </w:tr>
      <w:tr w:rsidR="005E75BA" w:rsidRPr="00E62E5D" w14:paraId="6FE8B83D" w14:textId="77777777" w:rsidTr="005673DA">
        <w:trPr>
          <w:jc w:val="center"/>
          <w:del w:id="615" w:author="Spanish" w:date="2026-04-21T11:49:00Z"/>
        </w:trPr>
        <w:tc>
          <w:tcPr>
            <w:tcW w:w="73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789D669" w14:textId="77777777" w:rsidR="005E75BA" w:rsidRPr="00C07D21" w:rsidRDefault="005E75BA" w:rsidP="005673DA">
            <w:pPr>
              <w:spacing w:line="256" w:lineRule="auto"/>
              <w:jc w:val="center"/>
              <w:rPr>
                <w:del w:id="616" w:author="Spanish" w:date="2026-04-21T11:49:00Z"/>
                <w:sz w:val="20"/>
                <w:lang w:val="es-ES"/>
              </w:rPr>
            </w:pPr>
            <w:del w:id="617" w:author="Spanish" w:date="2026-04-21T11:49:00Z">
              <w:r w:rsidRPr="00C07D21">
                <w:rPr>
                  <w:bCs/>
                  <w:szCs w:val="22"/>
                  <w:lang w:val="es-ES"/>
                </w:rPr>
                <w:delText>Transformación digital sostenible</w:delText>
              </w:r>
            </w:del>
          </w:p>
        </w:tc>
        <w:tc>
          <w:tcPr>
            <w:tcW w:w="3815" w:type="dxa"/>
            <w:tcBorders>
              <w:top w:val="single" w:sz="4" w:space="0" w:color="auto"/>
              <w:left w:val="single" w:sz="4" w:space="0" w:color="auto"/>
              <w:bottom w:val="single" w:sz="4" w:space="0" w:color="auto"/>
              <w:right w:val="single" w:sz="4" w:space="0" w:color="auto"/>
            </w:tcBorders>
            <w:hideMark/>
          </w:tcPr>
          <w:p w14:paraId="0DF35FFA" w14:textId="77777777" w:rsidR="005E75BA" w:rsidRPr="00C07D21" w:rsidRDefault="005E75BA" w:rsidP="005673DA">
            <w:pPr>
              <w:pStyle w:val="Tabletext"/>
              <w:spacing w:line="256" w:lineRule="auto"/>
              <w:rPr>
                <w:del w:id="618" w:author="Spanish" w:date="2026-04-21T11:49:00Z"/>
                <w:rStyle w:val="Bold"/>
                <w:szCs w:val="22"/>
                <w:lang w:val="es-ES"/>
              </w:rPr>
            </w:pPr>
            <w:del w:id="619" w:author="Spanish" w:date="2026-04-21T11:49:00Z">
              <w:r w:rsidRPr="00C07D21">
                <w:rPr>
                  <w:rStyle w:val="Bold"/>
                  <w:szCs w:val="22"/>
                  <w:lang w:val="es-ES"/>
                </w:rPr>
                <w:delText>2.1: Reducción de todas las brechas digitales (en particular, las de género, edad y entorno urbano/rural)</w:delText>
              </w:r>
            </w:del>
          </w:p>
        </w:tc>
        <w:tc>
          <w:tcPr>
            <w:tcW w:w="4805" w:type="dxa"/>
            <w:tcBorders>
              <w:top w:val="single" w:sz="4" w:space="0" w:color="auto"/>
              <w:left w:val="single" w:sz="4" w:space="0" w:color="auto"/>
              <w:bottom w:val="single" w:sz="4" w:space="0" w:color="auto"/>
              <w:right w:val="single" w:sz="4" w:space="0" w:color="auto"/>
            </w:tcBorders>
            <w:hideMark/>
          </w:tcPr>
          <w:p w14:paraId="4CB5A787" w14:textId="77777777" w:rsidR="005E75BA" w:rsidRPr="00C07D21" w:rsidRDefault="005E75BA" w:rsidP="005673DA">
            <w:pPr>
              <w:pStyle w:val="enumlev1"/>
              <w:spacing w:line="256" w:lineRule="auto"/>
              <w:rPr>
                <w:del w:id="620" w:author="Spanish" w:date="2026-04-21T11:49:00Z"/>
                <w:sz w:val="22"/>
                <w:lang w:val="es-ES"/>
              </w:rPr>
            </w:pPr>
            <w:del w:id="621" w:author="Spanish" w:date="2026-04-21T11:49:00Z">
              <w:r w:rsidRPr="00C07D21">
                <w:rPr>
                  <w:szCs w:val="22"/>
                  <w:lang w:val="es-ES"/>
                </w:rPr>
                <w:delText>–</w:delText>
              </w:r>
              <w:r w:rsidRPr="00C07D21">
                <w:rPr>
                  <w:szCs w:val="22"/>
                  <w:lang w:val="es-ES"/>
                </w:rPr>
                <w:tab/>
                <w:delText>Porcentaje de personas que utilizan Internet (por edad, género y urbano/rural)</w:delText>
              </w:r>
            </w:del>
          </w:p>
        </w:tc>
      </w:tr>
      <w:tr w:rsidR="005E75BA" w:rsidRPr="00E62E5D" w14:paraId="1BB71492" w14:textId="77777777" w:rsidTr="005673DA">
        <w:trPr>
          <w:jc w:val="center"/>
          <w:del w:id="622" w:author="Spanish" w:date="2026-04-21T11:49:00Z"/>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F0DFF7" w14:textId="77777777" w:rsidR="005E75BA" w:rsidRPr="00C07D21" w:rsidRDefault="005E75BA" w:rsidP="005673DA">
            <w:pPr>
              <w:tabs>
                <w:tab w:val="clear" w:pos="567"/>
                <w:tab w:val="clear" w:pos="1134"/>
                <w:tab w:val="clear" w:pos="1701"/>
                <w:tab w:val="clear" w:pos="2268"/>
                <w:tab w:val="clear" w:pos="2835"/>
              </w:tabs>
              <w:overflowPunct/>
              <w:autoSpaceDE/>
              <w:autoSpaceDN/>
              <w:adjustRightInd/>
              <w:spacing w:before="0" w:line="256" w:lineRule="auto"/>
              <w:rPr>
                <w:del w:id="623" w:author="Spanish" w:date="2026-04-21T11:49:00Z"/>
                <w:sz w:val="20"/>
                <w:lang w:val="es-ES"/>
              </w:rPr>
            </w:pPr>
          </w:p>
        </w:tc>
        <w:tc>
          <w:tcPr>
            <w:tcW w:w="3815" w:type="dxa"/>
            <w:tcBorders>
              <w:top w:val="single" w:sz="4" w:space="0" w:color="auto"/>
              <w:left w:val="single" w:sz="4" w:space="0" w:color="auto"/>
              <w:bottom w:val="single" w:sz="4" w:space="0" w:color="auto"/>
              <w:right w:val="single" w:sz="4" w:space="0" w:color="auto"/>
            </w:tcBorders>
            <w:hideMark/>
          </w:tcPr>
          <w:p w14:paraId="2CCCDE79" w14:textId="77777777" w:rsidR="005E75BA" w:rsidRPr="00C07D21" w:rsidRDefault="005E75BA" w:rsidP="005673DA">
            <w:pPr>
              <w:pStyle w:val="Tabletext"/>
              <w:spacing w:line="256" w:lineRule="auto"/>
              <w:rPr>
                <w:del w:id="624" w:author="Spanish" w:date="2026-04-21T11:49:00Z"/>
                <w:rStyle w:val="Bold"/>
                <w:szCs w:val="22"/>
                <w:lang w:val="es-ES"/>
              </w:rPr>
            </w:pPr>
            <w:del w:id="625" w:author="Spanish" w:date="2026-04-21T11:49:00Z">
              <w:r w:rsidRPr="00C07D21">
                <w:rPr>
                  <w:rStyle w:val="Bold"/>
                  <w:szCs w:val="22"/>
                  <w:lang w:val="es-ES"/>
                </w:rPr>
                <w:delText>2.2: Mayoría de personas con calificaciones digitales</w:delText>
              </w:r>
            </w:del>
          </w:p>
        </w:tc>
        <w:tc>
          <w:tcPr>
            <w:tcW w:w="4805" w:type="dxa"/>
            <w:tcBorders>
              <w:top w:val="single" w:sz="4" w:space="0" w:color="auto"/>
              <w:left w:val="single" w:sz="4" w:space="0" w:color="auto"/>
              <w:bottom w:val="single" w:sz="4" w:space="0" w:color="auto"/>
              <w:right w:val="single" w:sz="4" w:space="0" w:color="auto"/>
            </w:tcBorders>
            <w:hideMark/>
          </w:tcPr>
          <w:p w14:paraId="4A7F9655" w14:textId="77777777" w:rsidR="005E75BA" w:rsidRPr="00C07D21" w:rsidRDefault="005E75BA" w:rsidP="005673DA">
            <w:pPr>
              <w:pStyle w:val="enumlev1"/>
              <w:spacing w:line="256" w:lineRule="auto"/>
              <w:rPr>
                <w:del w:id="626" w:author="Spanish" w:date="2026-04-21T11:49:00Z"/>
                <w:sz w:val="22"/>
                <w:lang w:val="es-ES"/>
              </w:rPr>
            </w:pPr>
            <w:del w:id="627" w:author="Spanish" w:date="2026-04-21T11:49:00Z">
              <w:r w:rsidRPr="00C07D21">
                <w:rPr>
                  <w:szCs w:val="22"/>
                  <w:lang w:val="es-ES"/>
                </w:rPr>
                <w:delText>–</w:delText>
              </w:r>
              <w:r w:rsidRPr="00C07D21">
                <w:rPr>
                  <w:szCs w:val="22"/>
                  <w:lang w:val="es-ES"/>
                </w:rPr>
                <w:tab/>
                <w:delText>Porcentaje de jóvenes y adultos con calificaciones en materia de TIC, por tipo de calificación (indicador 4.4.1 de los ODS – la UIT es el organismo responsable)</w:delText>
              </w:r>
            </w:del>
          </w:p>
        </w:tc>
      </w:tr>
      <w:tr w:rsidR="005E75BA" w:rsidRPr="00E62E5D" w14:paraId="0FE09255" w14:textId="77777777" w:rsidTr="005673DA">
        <w:trPr>
          <w:jc w:val="center"/>
          <w:del w:id="628" w:author="Spanish" w:date="2026-04-21T11:49:00Z"/>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9CE8C6" w14:textId="77777777" w:rsidR="005E75BA" w:rsidRPr="00C07D21" w:rsidRDefault="005E75BA" w:rsidP="005673DA">
            <w:pPr>
              <w:tabs>
                <w:tab w:val="clear" w:pos="567"/>
                <w:tab w:val="clear" w:pos="1134"/>
                <w:tab w:val="clear" w:pos="1701"/>
                <w:tab w:val="clear" w:pos="2268"/>
                <w:tab w:val="clear" w:pos="2835"/>
              </w:tabs>
              <w:overflowPunct/>
              <w:autoSpaceDE/>
              <w:autoSpaceDN/>
              <w:adjustRightInd/>
              <w:spacing w:before="0" w:line="256" w:lineRule="auto"/>
              <w:rPr>
                <w:del w:id="629" w:author="Spanish" w:date="2026-04-21T11:49:00Z"/>
                <w:sz w:val="20"/>
                <w:lang w:val="es-ES"/>
              </w:rPr>
            </w:pPr>
          </w:p>
        </w:tc>
        <w:tc>
          <w:tcPr>
            <w:tcW w:w="3815" w:type="dxa"/>
            <w:tcBorders>
              <w:top w:val="single" w:sz="4" w:space="0" w:color="auto"/>
              <w:left w:val="single" w:sz="4" w:space="0" w:color="auto"/>
              <w:bottom w:val="single" w:sz="4" w:space="0" w:color="auto"/>
              <w:right w:val="single" w:sz="4" w:space="0" w:color="auto"/>
            </w:tcBorders>
            <w:hideMark/>
          </w:tcPr>
          <w:p w14:paraId="739AD58F" w14:textId="77777777" w:rsidR="005E75BA" w:rsidRPr="00C07D21" w:rsidRDefault="005E75BA" w:rsidP="005673DA">
            <w:pPr>
              <w:pStyle w:val="Tabletext"/>
              <w:spacing w:line="256" w:lineRule="auto"/>
              <w:rPr>
                <w:del w:id="630" w:author="Spanish" w:date="2026-04-21T11:49:00Z"/>
                <w:rStyle w:val="Bold"/>
                <w:szCs w:val="22"/>
                <w:lang w:val="es-ES"/>
              </w:rPr>
            </w:pPr>
            <w:del w:id="631" w:author="Spanish" w:date="2026-04-21T11:49:00Z">
              <w:r w:rsidRPr="00C07D21">
                <w:rPr>
                  <w:rStyle w:val="Bold"/>
                  <w:szCs w:val="22"/>
                  <w:lang w:val="es-ES"/>
                </w:rPr>
                <w:delText>2.3: Utilización universal de Internet y servicios en las empresas</w:delText>
              </w:r>
            </w:del>
          </w:p>
        </w:tc>
        <w:tc>
          <w:tcPr>
            <w:tcW w:w="4805" w:type="dxa"/>
            <w:tcBorders>
              <w:top w:val="single" w:sz="4" w:space="0" w:color="auto"/>
              <w:left w:val="single" w:sz="4" w:space="0" w:color="auto"/>
              <w:bottom w:val="single" w:sz="4" w:space="0" w:color="auto"/>
              <w:right w:val="single" w:sz="4" w:space="0" w:color="auto"/>
            </w:tcBorders>
            <w:hideMark/>
          </w:tcPr>
          <w:p w14:paraId="15FFC2CB" w14:textId="77777777" w:rsidR="005E75BA" w:rsidRPr="00C07D21" w:rsidRDefault="005E75BA" w:rsidP="005673DA">
            <w:pPr>
              <w:pStyle w:val="enumlev1"/>
              <w:spacing w:line="256" w:lineRule="auto"/>
              <w:rPr>
                <w:del w:id="632" w:author="Spanish" w:date="2026-04-21T11:49:00Z"/>
                <w:sz w:val="22"/>
                <w:lang w:val="es-ES"/>
              </w:rPr>
            </w:pPr>
            <w:del w:id="633" w:author="Spanish" w:date="2026-04-21T11:49:00Z">
              <w:r w:rsidRPr="00C07D21">
                <w:rPr>
                  <w:szCs w:val="22"/>
                  <w:lang w:val="es-ES"/>
                </w:rPr>
                <w:delText>–</w:delText>
              </w:r>
              <w:r w:rsidRPr="00C07D21">
                <w:rPr>
                  <w:szCs w:val="22"/>
                  <w:lang w:val="es-ES"/>
                </w:rPr>
                <w:tab/>
                <w:delText>Porcentaje de empresas que utilizan Internet (total y por tamaño)</w:delText>
              </w:r>
            </w:del>
          </w:p>
        </w:tc>
      </w:tr>
      <w:tr w:rsidR="005E75BA" w:rsidRPr="00E62E5D" w14:paraId="2E29EF49" w14:textId="77777777" w:rsidTr="005673DA">
        <w:trPr>
          <w:jc w:val="center"/>
          <w:del w:id="634" w:author="Spanish" w:date="2026-04-21T11:49:00Z"/>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5A7D47" w14:textId="77777777" w:rsidR="005E75BA" w:rsidRPr="00C07D21" w:rsidRDefault="005E75BA" w:rsidP="005673DA">
            <w:pPr>
              <w:tabs>
                <w:tab w:val="clear" w:pos="567"/>
                <w:tab w:val="clear" w:pos="1134"/>
                <w:tab w:val="clear" w:pos="1701"/>
                <w:tab w:val="clear" w:pos="2268"/>
                <w:tab w:val="clear" w:pos="2835"/>
              </w:tabs>
              <w:overflowPunct/>
              <w:autoSpaceDE/>
              <w:autoSpaceDN/>
              <w:adjustRightInd/>
              <w:spacing w:before="0" w:line="256" w:lineRule="auto"/>
              <w:rPr>
                <w:del w:id="635" w:author="Spanish" w:date="2026-04-21T11:49:00Z"/>
                <w:sz w:val="20"/>
                <w:lang w:val="es-ES"/>
              </w:rPr>
            </w:pPr>
          </w:p>
        </w:tc>
        <w:tc>
          <w:tcPr>
            <w:tcW w:w="3815" w:type="dxa"/>
            <w:tcBorders>
              <w:top w:val="single" w:sz="4" w:space="0" w:color="auto"/>
              <w:left w:val="single" w:sz="4" w:space="0" w:color="auto"/>
              <w:bottom w:val="single" w:sz="4" w:space="0" w:color="auto"/>
              <w:right w:val="single" w:sz="4" w:space="0" w:color="auto"/>
            </w:tcBorders>
            <w:hideMark/>
          </w:tcPr>
          <w:p w14:paraId="6B84E1AF" w14:textId="77777777" w:rsidR="005E75BA" w:rsidRPr="00C07D21" w:rsidRDefault="005E75BA" w:rsidP="005673DA">
            <w:pPr>
              <w:pStyle w:val="Tabletext"/>
              <w:spacing w:line="256" w:lineRule="auto"/>
              <w:rPr>
                <w:del w:id="636" w:author="Spanish" w:date="2026-04-21T11:49:00Z"/>
                <w:rStyle w:val="Bold"/>
                <w:szCs w:val="22"/>
                <w:lang w:val="es-ES"/>
              </w:rPr>
            </w:pPr>
            <w:del w:id="637" w:author="Spanish" w:date="2026-04-21T11:49:00Z">
              <w:r w:rsidRPr="00C07D21">
                <w:rPr>
                  <w:rStyle w:val="Bold"/>
                  <w:szCs w:val="22"/>
                  <w:lang w:val="es-ES"/>
                </w:rPr>
                <w:delText>2.4: Mayoría de personas que acceden a servicios gubernamentales en línea</w:delText>
              </w:r>
            </w:del>
          </w:p>
        </w:tc>
        <w:tc>
          <w:tcPr>
            <w:tcW w:w="4805" w:type="dxa"/>
            <w:tcBorders>
              <w:top w:val="single" w:sz="4" w:space="0" w:color="auto"/>
              <w:left w:val="single" w:sz="4" w:space="0" w:color="auto"/>
              <w:bottom w:val="single" w:sz="4" w:space="0" w:color="auto"/>
              <w:right w:val="single" w:sz="4" w:space="0" w:color="auto"/>
            </w:tcBorders>
            <w:hideMark/>
          </w:tcPr>
          <w:p w14:paraId="63D2EF0F" w14:textId="77777777" w:rsidR="005E75BA" w:rsidRPr="00C07D21" w:rsidRDefault="005E75BA" w:rsidP="005673DA">
            <w:pPr>
              <w:pStyle w:val="enumlev1"/>
              <w:spacing w:line="256" w:lineRule="auto"/>
              <w:rPr>
                <w:del w:id="638" w:author="Spanish" w:date="2026-04-21T11:49:00Z"/>
                <w:sz w:val="22"/>
                <w:lang w:val="es-ES"/>
              </w:rPr>
            </w:pPr>
            <w:del w:id="639" w:author="Spanish" w:date="2026-04-21T11:49:00Z">
              <w:r w:rsidRPr="00C07D21">
                <w:rPr>
                  <w:szCs w:val="22"/>
                  <w:lang w:val="es-ES"/>
                </w:rPr>
                <w:delText>–</w:delText>
              </w:r>
              <w:r w:rsidRPr="00C07D21">
                <w:rPr>
                  <w:szCs w:val="22"/>
                  <w:lang w:val="es-ES"/>
                </w:rPr>
                <w:tab/>
                <w:delText>Porcentaje de la población que interactúa con servicios gubernamentales en línea</w:delText>
              </w:r>
            </w:del>
          </w:p>
        </w:tc>
      </w:tr>
      <w:tr w:rsidR="005E75BA" w:rsidRPr="00E62E5D" w14:paraId="17F89029" w14:textId="77777777" w:rsidTr="005673DA">
        <w:trPr>
          <w:trHeight w:val="1427"/>
          <w:jc w:val="center"/>
          <w:del w:id="640" w:author="Spanish" w:date="2026-04-21T11:49:00Z"/>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CD9F62" w14:textId="77777777" w:rsidR="005E75BA" w:rsidRPr="00C07D21" w:rsidRDefault="005E75BA" w:rsidP="005673DA">
            <w:pPr>
              <w:tabs>
                <w:tab w:val="clear" w:pos="567"/>
                <w:tab w:val="clear" w:pos="1134"/>
                <w:tab w:val="clear" w:pos="1701"/>
                <w:tab w:val="clear" w:pos="2268"/>
                <w:tab w:val="clear" w:pos="2835"/>
              </w:tabs>
              <w:overflowPunct/>
              <w:autoSpaceDE/>
              <w:autoSpaceDN/>
              <w:adjustRightInd/>
              <w:spacing w:before="0" w:line="256" w:lineRule="auto"/>
              <w:rPr>
                <w:del w:id="641" w:author="Spanish" w:date="2026-04-21T11:49:00Z"/>
                <w:sz w:val="20"/>
                <w:lang w:val="es-ES"/>
              </w:rPr>
            </w:pPr>
          </w:p>
        </w:tc>
        <w:tc>
          <w:tcPr>
            <w:tcW w:w="3815" w:type="dxa"/>
            <w:tcBorders>
              <w:top w:val="single" w:sz="4" w:space="0" w:color="auto"/>
              <w:left w:val="single" w:sz="4" w:space="0" w:color="auto"/>
              <w:bottom w:val="single" w:sz="4" w:space="0" w:color="auto"/>
              <w:right w:val="single" w:sz="4" w:space="0" w:color="auto"/>
            </w:tcBorders>
            <w:hideMark/>
          </w:tcPr>
          <w:p w14:paraId="0068409B" w14:textId="77777777" w:rsidR="005E75BA" w:rsidRPr="00C07D21" w:rsidRDefault="005E75BA" w:rsidP="005673DA">
            <w:pPr>
              <w:pStyle w:val="Tabletext"/>
              <w:spacing w:line="256" w:lineRule="auto"/>
              <w:rPr>
                <w:del w:id="642" w:author="Spanish" w:date="2026-04-21T11:49:00Z"/>
                <w:rStyle w:val="Bold"/>
                <w:szCs w:val="22"/>
                <w:lang w:val="es-ES"/>
              </w:rPr>
            </w:pPr>
            <w:del w:id="643" w:author="Spanish" w:date="2026-04-21T11:49:00Z">
              <w:r w:rsidRPr="00C07D21">
                <w:rPr>
                  <w:rStyle w:val="Bold"/>
                  <w:szCs w:val="22"/>
                  <w:lang w:val="es-ES"/>
                </w:rPr>
                <w:delText>2.5: Mejora significativa de la contribución de las TIC a la acción por el clima y el medio ambiente</w:delText>
              </w:r>
            </w:del>
          </w:p>
        </w:tc>
        <w:tc>
          <w:tcPr>
            <w:tcW w:w="4805" w:type="dxa"/>
            <w:tcBorders>
              <w:top w:val="single" w:sz="4" w:space="0" w:color="auto"/>
              <w:left w:val="single" w:sz="4" w:space="0" w:color="auto"/>
              <w:bottom w:val="single" w:sz="4" w:space="0" w:color="auto"/>
              <w:right w:val="single" w:sz="4" w:space="0" w:color="auto"/>
            </w:tcBorders>
            <w:hideMark/>
          </w:tcPr>
          <w:p w14:paraId="3A833128" w14:textId="77777777" w:rsidR="005E75BA" w:rsidRPr="00C07D21" w:rsidRDefault="005E75BA" w:rsidP="005673DA">
            <w:pPr>
              <w:pStyle w:val="enumlev1"/>
              <w:spacing w:line="256" w:lineRule="auto"/>
              <w:rPr>
                <w:del w:id="644" w:author="Spanish" w:date="2026-04-21T11:49:00Z"/>
                <w:sz w:val="22"/>
                <w:lang w:val="es-ES"/>
              </w:rPr>
            </w:pPr>
            <w:del w:id="645" w:author="Spanish" w:date="2026-04-21T11:49:00Z">
              <w:r w:rsidRPr="00C07D21">
                <w:rPr>
                  <w:szCs w:val="22"/>
                  <w:lang w:val="es-ES"/>
                </w:rPr>
                <w:delText>–</w:delText>
              </w:r>
              <w:r w:rsidRPr="00C07D21">
                <w:rPr>
                  <w:szCs w:val="22"/>
                  <w:lang w:val="es-ES"/>
                </w:rPr>
                <w:tab/>
                <w:delText>Tasa mundial de reciclaje de residuos electrónicos</w:delText>
              </w:r>
            </w:del>
          </w:p>
          <w:p w14:paraId="5601A3DF" w14:textId="77777777" w:rsidR="005E75BA" w:rsidRPr="00C07D21" w:rsidRDefault="005E75BA" w:rsidP="005673DA">
            <w:pPr>
              <w:pStyle w:val="enumlev1"/>
              <w:spacing w:line="256" w:lineRule="auto"/>
              <w:rPr>
                <w:del w:id="646" w:author="Spanish" w:date="2026-04-21T11:49:00Z"/>
                <w:lang w:val="es-ES"/>
              </w:rPr>
            </w:pPr>
            <w:del w:id="647" w:author="Spanish" w:date="2026-04-21T11:49:00Z">
              <w:r w:rsidRPr="00C07D21">
                <w:rPr>
                  <w:lang w:val="es-ES"/>
                </w:rPr>
                <w:delText>–</w:delText>
              </w:r>
              <w:r w:rsidRPr="00C07D21">
                <w:rPr>
                  <w:lang w:val="es-ES"/>
                </w:rPr>
                <w:tab/>
                <w:delText>Contribución de las telecomunicaciones/TIC a las emisiones mundiales de gases de efecto invernadero</w:delText>
              </w:r>
            </w:del>
          </w:p>
        </w:tc>
      </w:tr>
    </w:tbl>
    <w:p w14:paraId="3789F40F" w14:textId="77777777" w:rsidR="005E75BA" w:rsidRPr="00C07D21" w:rsidRDefault="005E75BA" w:rsidP="005E75BA">
      <w:pPr>
        <w:rPr>
          <w:del w:id="648" w:author="Spanish" w:date="2026-04-21T11:49:00Z"/>
          <w:lang w:val="es-ES"/>
        </w:rPr>
      </w:pPr>
      <w:del w:id="649" w:author="Spanish" w:date="2026-04-21T11:49:00Z">
        <w:r w:rsidRPr="00C07D21">
          <w:rPr>
            <w:lang w:val="es-ES"/>
          </w:rPr>
          <w:br w:type="page"/>
        </w:r>
      </w:del>
    </w:p>
    <w:p w14:paraId="4264B7D2" w14:textId="77777777" w:rsidR="005E75BA" w:rsidRPr="00C07D21" w:rsidRDefault="005E75BA" w:rsidP="005E75BA">
      <w:pPr>
        <w:pStyle w:val="Headingb"/>
        <w:spacing w:after="120"/>
        <w:rPr>
          <w:del w:id="650" w:author="Spanish" w:date="2026-04-21T11:49:00Z"/>
          <w:lang w:val="es-ES"/>
        </w:rPr>
      </w:pPr>
      <w:del w:id="651" w:author="Spanish" w:date="2026-04-21T11:49:00Z">
        <w:r w:rsidRPr="00C07D21">
          <w:rPr>
            <w:b w:val="0"/>
            <w:lang w:val="es-ES"/>
          </w:rPr>
          <w:lastRenderedPageBreak/>
          <w:delText>B)</w:delText>
        </w:r>
        <w:r w:rsidRPr="00C07D21">
          <w:rPr>
            <w:b w:val="0"/>
            <w:lang w:val="es-ES"/>
          </w:rPr>
          <w:tab/>
          <w:delText>Prioridades temáticas y realizaciones</w:delText>
        </w:r>
      </w:del>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08"/>
        <w:gridCol w:w="4920"/>
        <w:gridCol w:w="5960"/>
      </w:tblGrid>
      <w:tr w:rsidR="005E75BA" w:rsidRPr="00E62E5D" w14:paraId="371E342D" w14:textId="77777777" w:rsidTr="005673DA">
        <w:trPr>
          <w:jc w:val="center"/>
          <w:del w:id="652" w:author="Spanish" w:date="2026-04-21T11:49:00Z"/>
        </w:trPr>
        <w:tc>
          <w:tcPr>
            <w:tcW w:w="2078" w:type="dxa"/>
            <w:tcBorders>
              <w:top w:val="single" w:sz="4" w:space="0" w:color="auto"/>
              <w:left w:val="single" w:sz="4" w:space="0" w:color="auto"/>
              <w:bottom w:val="single" w:sz="4" w:space="0" w:color="auto"/>
              <w:right w:val="single" w:sz="4" w:space="0" w:color="auto"/>
            </w:tcBorders>
            <w:shd w:val="clear" w:color="auto" w:fill="A5A5A5"/>
            <w:hideMark/>
          </w:tcPr>
          <w:p w14:paraId="2CECBAFF" w14:textId="77777777" w:rsidR="005E75BA" w:rsidRPr="00C07D21" w:rsidRDefault="005E75BA" w:rsidP="005673DA">
            <w:pPr>
              <w:pStyle w:val="Tablehead"/>
              <w:spacing w:line="256" w:lineRule="auto"/>
              <w:rPr>
                <w:del w:id="653" w:author="Spanish" w:date="2026-04-21T11:49:00Z"/>
                <w:rFonts w:eastAsia="SimSun"/>
                <w:lang w:val="es-ES"/>
              </w:rPr>
            </w:pPr>
            <w:del w:id="654" w:author="Spanish" w:date="2026-04-21T11:49:00Z">
              <w:r w:rsidRPr="00C07D21">
                <w:rPr>
                  <w:rFonts w:eastAsia="SimSun"/>
                  <w:lang w:val="es-ES"/>
                </w:rPr>
                <w:delText>Prioridad temática</w:delText>
              </w:r>
            </w:del>
          </w:p>
        </w:tc>
        <w:tc>
          <w:tcPr>
            <w:tcW w:w="3289" w:type="dxa"/>
            <w:tcBorders>
              <w:top w:val="single" w:sz="4" w:space="0" w:color="auto"/>
              <w:left w:val="single" w:sz="4" w:space="0" w:color="auto"/>
              <w:bottom w:val="single" w:sz="4" w:space="0" w:color="auto"/>
              <w:right w:val="single" w:sz="4" w:space="0" w:color="auto"/>
            </w:tcBorders>
            <w:shd w:val="clear" w:color="auto" w:fill="C9C9C9"/>
            <w:hideMark/>
          </w:tcPr>
          <w:p w14:paraId="10CE9BF6" w14:textId="77777777" w:rsidR="005E75BA" w:rsidRPr="00C07D21" w:rsidRDefault="005E75BA" w:rsidP="005673DA">
            <w:pPr>
              <w:pStyle w:val="Tablehead"/>
              <w:spacing w:line="256" w:lineRule="auto"/>
              <w:rPr>
                <w:del w:id="655" w:author="Spanish" w:date="2026-04-21T11:49:00Z"/>
                <w:rFonts w:eastAsia="SimSun"/>
                <w:lang w:val="es-ES"/>
              </w:rPr>
            </w:pPr>
            <w:del w:id="656" w:author="Spanish" w:date="2026-04-21T11:49:00Z">
              <w:r w:rsidRPr="00C07D21">
                <w:rPr>
                  <w:rFonts w:eastAsia="SimSun"/>
                  <w:lang w:val="es-ES"/>
                </w:rPr>
                <w:delText>Realizaciones</w:delText>
              </w:r>
            </w:del>
          </w:p>
        </w:tc>
        <w:tc>
          <w:tcPr>
            <w:tcW w:w="3984" w:type="dxa"/>
            <w:tcBorders>
              <w:top w:val="single" w:sz="4" w:space="0" w:color="auto"/>
              <w:left w:val="single" w:sz="4" w:space="0" w:color="auto"/>
              <w:bottom w:val="single" w:sz="4" w:space="0" w:color="auto"/>
              <w:right w:val="single" w:sz="4" w:space="0" w:color="auto"/>
            </w:tcBorders>
            <w:shd w:val="clear" w:color="auto" w:fill="DBDBDB"/>
            <w:hideMark/>
          </w:tcPr>
          <w:p w14:paraId="6141DF3E" w14:textId="77777777" w:rsidR="005E75BA" w:rsidRPr="00C07D21" w:rsidRDefault="005E75BA" w:rsidP="005673DA">
            <w:pPr>
              <w:pStyle w:val="Tablehead"/>
              <w:spacing w:line="256" w:lineRule="auto"/>
              <w:rPr>
                <w:del w:id="657" w:author="Spanish" w:date="2026-04-21T11:49:00Z"/>
                <w:rFonts w:eastAsia="SimSun"/>
                <w:lang w:val="es-ES"/>
              </w:rPr>
            </w:pPr>
            <w:del w:id="658" w:author="Spanish" w:date="2026-04-21T11:49:00Z">
              <w:r w:rsidRPr="00C07D21">
                <w:rPr>
                  <w:rFonts w:eastAsia="SimSun"/>
                  <w:lang w:val="es-ES"/>
                </w:rPr>
                <w:delText>Indicadores de realizaciones</w:delText>
              </w:r>
            </w:del>
          </w:p>
        </w:tc>
      </w:tr>
      <w:tr w:rsidR="005E75BA" w:rsidRPr="00E62E5D" w14:paraId="3240E3D0" w14:textId="77777777" w:rsidTr="005673DA">
        <w:trPr>
          <w:jc w:val="center"/>
          <w:del w:id="659" w:author="Spanish" w:date="2026-04-21T11:49:00Z"/>
        </w:trPr>
        <w:tc>
          <w:tcPr>
            <w:tcW w:w="2078" w:type="dxa"/>
            <w:tcBorders>
              <w:top w:val="single" w:sz="4" w:space="0" w:color="auto"/>
              <w:left w:val="single" w:sz="4" w:space="0" w:color="auto"/>
              <w:bottom w:val="single" w:sz="4" w:space="0" w:color="auto"/>
              <w:right w:val="single" w:sz="4" w:space="0" w:color="auto"/>
            </w:tcBorders>
            <w:hideMark/>
          </w:tcPr>
          <w:p w14:paraId="1CC47658" w14:textId="77777777" w:rsidR="005E75BA" w:rsidRPr="00C07D21" w:rsidRDefault="005E75BA" w:rsidP="005673DA">
            <w:pPr>
              <w:pStyle w:val="Tabletext"/>
              <w:spacing w:line="256" w:lineRule="auto"/>
              <w:rPr>
                <w:del w:id="660" w:author="Spanish" w:date="2026-04-21T11:49:00Z"/>
                <w:b/>
                <w:bCs/>
                <w:szCs w:val="22"/>
                <w:lang w:val="es-ES"/>
              </w:rPr>
            </w:pPr>
            <w:del w:id="661" w:author="Spanish" w:date="2026-04-21T11:49:00Z">
              <w:r w:rsidRPr="00C07D21">
                <w:rPr>
                  <w:bCs/>
                  <w:szCs w:val="22"/>
                  <w:lang w:val="es-ES"/>
                </w:rPr>
                <w:delText>Utilización del espectro para servicios espaciales y terrenales</w:delText>
              </w:r>
            </w:del>
          </w:p>
        </w:tc>
        <w:tc>
          <w:tcPr>
            <w:tcW w:w="3289" w:type="dxa"/>
            <w:tcBorders>
              <w:top w:val="single" w:sz="4" w:space="0" w:color="auto"/>
              <w:left w:val="single" w:sz="4" w:space="0" w:color="auto"/>
              <w:bottom w:val="single" w:sz="4" w:space="0" w:color="auto"/>
              <w:right w:val="single" w:sz="4" w:space="0" w:color="auto"/>
            </w:tcBorders>
            <w:hideMark/>
          </w:tcPr>
          <w:p w14:paraId="37FCD933" w14:textId="77777777" w:rsidR="005E75BA" w:rsidRPr="00C07D21" w:rsidRDefault="005E75BA" w:rsidP="005673DA">
            <w:pPr>
              <w:pStyle w:val="Tabletext"/>
              <w:tabs>
                <w:tab w:val="left" w:pos="466"/>
              </w:tabs>
              <w:spacing w:line="256" w:lineRule="auto"/>
              <w:rPr>
                <w:del w:id="662" w:author="Spanish" w:date="2026-04-21T11:49:00Z"/>
                <w:b/>
                <w:bCs/>
                <w:szCs w:val="22"/>
                <w:lang w:val="es-ES"/>
              </w:rPr>
            </w:pPr>
            <w:del w:id="663" w:author="Spanish" w:date="2026-04-21T11:49:00Z">
              <w:r w:rsidRPr="00C07D21">
                <w:rPr>
                  <w:b/>
                  <w:bCs/>
                  <w:szCs w:val="22"/>
                  <w:lang w:val="es-ES"/>
                </w:rPr>
                <w:delText>1)</w:delText>
              </w:r>
              <w:r w:rsidRPr="00C07D21">
                <w:rPr>
                  <w:b/>
                  <w:bCs/>
                  <w:szCs w:val="22"/>
                  <w:lang w:val="es-ES"/>
                </w:rPr>
                <w:tab/>
                <w:delText>Los recursos de órbita y de espectro de radiofrecuencias se utilizan de manera eficiente, económica, racional y equitativa</w:delText>
              </w:r>
            </w:del>
          </w:p>
          <w:p w14:paraId="7A253B16" w14:textId="77777777" w:rsidR="005E75BA" w:rsidRPr="00C07D21" w:rsidRDefault="005E75BA" w:rsidP="005673DA">
            <w:pPr>
              <w:pStyle w:val="Tabletext"/>
              <w:tabs>
                <w:tab w:val="left" w:pos="466"/>
              </w:tabs>
              <w:spacing w:line="256" w:lineRule="auto"/>
              <w:rPr>
                <w:del w:id="664" w:author="Spanish" w:date="2026-04-21T11:49:00Z"/>
                <w:i/>
                <w:iCs/>
                <w:szCs w:val="22"/>
                <w:lang w:val="es-ES"/>
              </w:rPr>
            </w:pPr>
            <w:del w:id="665" w:author="Spanish" w:date="2026-04-21T11:49:00Z">
              <w:r w:rsidRPr="00C07D21">
                <w:rPr>
                  <w:i/>
                  <w:iCs/>
                  <w:szCs w:val="22"/>
                  <w:lang w:val="es-ES"/>
                </w:rPr>
                <w:delText>a)</w:delText>
              </w:r>
              <w:r w:rsidRPr="00C07D21">
                <w:rPr>
                  <w:i/>
                  <w:iCs/>
                  <w:szCs w:val="22"/>
                  <w:lang w:val="es-ES"/>
                </w:rPr>
                <w:tab/>
                <w:delText>Servicios espaciales</w:delText>
              </w:r>
            </w:del>
          </w:p>
          <w:p w14:paraId="0158B8BA" w14:textId="77777777" w:rsidR="005E75BA" w:rsidRPr="00C07D21" w:rsidRDefault="005E75BA" w:rsidP="005673DA">
            <w:pPr>
              <w:pStyle w:val="Tabletext"/>
              <w:tabs>
                <w:tab w:val="left" w:pos="466"/>
              </w:tabs>
              <w:spacing w:line="256" w:lineRule="auto"/>
              <w:rPr>
                <w:del w:id="666" w:author="Spanish" w:date="2026-04-21T11:49:00Z"/>
                <w:b/>
                <w:bCs/>
                <w:szCs w:val="22"/>
                <w:lang w:val="es-ES"/>
              </w:rPr>
            </w:pPr>
            <w:del w:id="667" w:author="Spanish" w:date="2026-04-21T11:49:00Z">
              <w:r w:rsidRPr="00C07D21">
                <w:rPr>
                  <w:i/>
                  <w:iCs/>
                  <w:szCs w:val="22"/>
                  <w:lang w:val="es-ES"/>
                </w:rPr>
                <w:delText>b)</w:delText>
              </w:r>
              <w:r w:rsidRPr="00C07D21">
                <w:rPr>
                  <w:i/>
                  <w:iCs/>
                  <w:szCs w:val="22"/>
                  <w:lang w:val="es-ES"/>
                </w:rPr>
                <w:tab/>
                <w:delText>Servicios terrenales</w:delText>
              </w:r>
            </w:del>
          </w:p>
        </w:tc>
        <w:tc>
          <w:tcPr>
            <w:tcW w:w="3984" w:type="dxa"/>
            <w:tcBorders>
              <w:top w:val="single" w:sz="4" w:space="0" w:color="auto"/>
              <w:left w:val="single" w:sz="4" w:space="0" w:color="auto"/>
              <w:bottom w:val="single" w:sz="4" w:space="0" w:color="auto"/>
              <w:right w:val="single" w:sz="4" w:space="0" w:color="auto"/>
            </w:tcBorders>
            <w:hideMark/>
          </w:tcPr>
          <w:p w14:paraId="43B36341" w14:textId="77777777" w:rsidR="005E75BA" w:rsidRPr="00C07D21" w:rsidRDefault="005E75BA" w:rsidP="005673DA">
            <w:pPr>
              <w:pStyle w:val="enumlev1"/>
              <w:spacing w:line="256" w:lineRule="auto"/>
              <w:rPr>
                <w:del w:id="668" w:author="Spanish" w:date="2026-04-21T11:49:00Z"/>
                <w:szCs w:val="22"/>
                <w:lang w:val="es-ES"/>
              </w:rPr>
            </w:pPr>
            <w:del w:id="669" w:author="Spanish" w:date="2026-04-21T11:49:00Z">
              <w:r w:rsidRPr="00C07D21">
                <w:rPr>
                  <w:szCs w:val="22"/>
                  <w:lang w:val="es-ES"/>
                </w:rPr>
                <w:delText>–</w:delText>
              </w:r>
              <w:r w:rsidRPr="00C07D21">
                <w:rPr>
                  <w:szCs w:val="22"/>
                  <w:lang w:val="es-ES"/>
                </w:rPr>
                <w:tab/>
                <w:delText>Número de países que han notificado asignaciones de frecuencias para su inscripción en el Registro Internacional habiendo completado la coordinación</w:delText>
              </w:r>
            </w:del>
          </w:p>
          <w:p w14:paraId="53F38A7B" w14:textId="77777777" w:rsidR="005E75BA" w:rsidRPr="00C07D21" w:rsidRDefault="005E75BA" w:rsidP="005673DA">
            <w:pPr>
              <w:pStyle w:val="enumlev1"/>
              <w:spacing w:line="256" w:lineRule="auto"/>
              <w:rPr>
                <w:del w:id="670" w:author="Spanish" w:date="2026-04-21T11:49:00Z"/>
                <w:lang w:val="es-ES"/>
              </w:rPr>
            </w:pPr>
            <w:del w:id="671" w:author="Spanish" w:date="2026-04-21T11:49:00Z">
              <w:r w:rsidRPr="00C07D21">
                <w:rPr>
                  <w:lang w:val="es-ES"/>
                </w:rPr>
                <w:delText>–</w:delText>
              </w:r>
              <w:r w:rsidRPr="00C07D21">
                <w:rPr>
                  <w:lang w:val="es-ES"/>
                </w:rPr>
                <w:tab/>
                <w:delText>Número de países que han notificado asignaciones de frecuencias para su inscripción en el Registro Internacional habiendo completado la coordinación en el último periodo de cuatro años</w:delText>
              </w:r>
            </w:del>
          </w:p>
          <w:p w14:paraId="41147C22" w14:textId="77777777" w:rsidR="005E75BA" w:rsidRPr="00C07D21" w:rsidRDefault="005E75BA" w:rsidP="005673DA">
            <w:pPr>
              <w:pStyle w:val="enumlev1"/>
              <w:spacing w:line="256" w:lineRule="auto"/>
              <w:rPr>
                <w:del w:id="672" w:author="Spanish" w:date="2026-04-21T11:49:00Z"/>
                <w:lang w:val="es-ES"/>
              </w:rPr>
            </w:pPr>
            <w:del w:id="673" w:author="Spanish" w:date="2026-04-21T11:49:00Z">
              <w:r w:rsidRPr="00C07D21">
                <w:rPr>
                  <w:lang w:val="es-ES"/>
                </w:rPr>
                <w:delText>–</w:delText>
              </w:r>
              <w:r w:rsidRPr="00C07D21">
                <w:rPr>
                  <w:lang w:val="es-ES"/>
                </w:rPr>
                <w:tab/>
                <w:delText>Número de países con estaciones terrenas inscritas en el Registro Internacional</w:delText>
              </w:r>
            </w:del>
          </w:p>
          <w:p w14:paraId="49EAE9F6" w14:textId="77777777" w:rsidR="005E75BA" w:rsidRPr="00C07D21" w:rsidRDefault="005E75BA" w:rsidP="005673DA">
            <w:pPr>
              <w:pStyle w:val="enumlev1"/>
              <w:spacing w:line="256" w:lineRule="auto"/>
              <w:rPr>
                <w:del w:id="674" w:author="Spanish" w:date="2026-04-21T11:49:00Z"/>
                <w:lang w:val="es-ES"/>
              </w:rPr>
            </w:pPr>
            <w:del w:id="675" w:author="Spanish" w:date="2026-04-21T11:49:00Z">
              <w:r w:rsidRPr="00C07D21">
                <w:rPr>
                  <w:lang w:val="es-ES"/>
                </w:rPr>
                <w:delText>–</w:delText>
              </w:r>
              <w:r w:rsidRPr="00C07D21">
                <w:rPr>
                  <w:lang w:val="es-ES"/>
                </w:rPr>
                <w:tab/>
                <w:delText>Número de países que han notificado estaciones terrenas en el Registro Internacional en el último periodo de cuatro años</w:delText>
              </w:r>
            </w:del>
          </w:p>
          <w:p w14:paraId="541E5264" w14:textId="77777777" w:rsidR="005E75BA" w:rsidRPr="00C07D21" w:rsidRDefault="005E75BA" w:rsidP="005673DA">
            <w:pPr>
              <w:pStyle w:val="enumlev1"/>
              <w:spacing w:line="256" w:lineRule="auto"/>
              <w:rPr>
                <w:del w:id="676" w:author="Spanish" w:date="2026-04-21T11:49:00Z"/>
                <w:lang w:val="es-ES"/>
              </w:rPr>
            </w:pPr>
            <w:del w:id="677" w:author="Spanish" w:date="2026-04-21T11:49:00Z">
              <w:r w:rsidRPr="00C07D21">
                <w:rPr>
                  <w:lang w:val="es-ES"/>
                </w:rPr>
                <w:delText>–</w:delText>
              </w:r>
              <w:r w:rsidRPr="00C07D21">
                <w:rPr>
                  <w:lang w:val="es-ES"/>
                </w:rPr>
                <w:tab/>
                <w:delText>Número de países que han inscrito asignaciones terrenales en el Registro Internacional con conclusión favorable</w:delText>
              </w:r>
            </w:del>
          </w:p>
          <w:p w14:paraId="2A4B9FDE" w14:textId="77777777" w:rsidR="005E75BA" w:rsidRPr="00C07D21" w:rsidRDefault="005E75BA" w:rsidP="005673DA">
            <w:pPr>
              <w:pStyle w:val="enumlev1"/>
              <w:spacing w:line="256" w:lineRule="auto"/>
              <w:rPr>
                <w:del w:id="678" w:author="Spanish" w:date="2026-04-21T11:49:00Z"/>
                <w:lang w:val="es-ES"/>
              </w:rPr>
            </w:pPr>
            <w:del w:id="679" w:author="Spanish" w:date="2026-04-21T11:49:00Z">
              <w:r w:rsidRPr="00C07D21">
                <w:rPr>
                  <w:lang w:val="es-ES"/>
                </w:rPr>
                <w:delText>–</w:delText>
              </w:r>
              <w:r w:rsidRPr="00C07D21">
                <w:rPr>
                  <w:lang w:val="es-ES"/>
                </w:rPr>
                <w:tab/>
                <w:delText>Número de países que han inscrito asignaciones terrenales en el Registro Internacional en el último periodo de cuatro años</w:delText>
              </w:r>
            </w:del>
          </w:p>
        </w:tc>
      </w:tr>
    </w:tbl>
    <w:p w14:paraId="359FC530" w14:textId="77777777" w:rsidR="005E75BA" w:rsidRPr="00C07D21" w:rsidRDefault="005E75BA" w:rsidP="005E75BA">
      <w:pPr>
        <w:tabs>
          <w:tab w:val="clear" w:pos="567"/>
          <w:tab w:val="left" w:pos="720"/>
        </w:tabs>
        <w:overflowPunct/>
        <w:autoSpaceDE/>
        <w:adjustRightInd/>
        <w:spacing w:before="0"/>
        <w:rPr>
          <w:del w:id="680" w:author="Spanish" w:date="2026-04-21T11:49:00Z"/>
          <w:lang w:val="es-ES"/>
        </w:rPr>
      </w:pPr>
      <w:del w:id="681" w:author="Spanish" w:date="2026-04-21T11:49:00Z">
        <w:r w:rsidRPr="00C07D21">
          <w:rPr>
            <w:lang w:val="es-ES"/>
          </w:rPr>
          <w:br w:type="page"/>
        </w:r>
      </w:del>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08"/>
        <w:gridCol w:w="5330"/>
        <w:gridCol w:w="5550"/>
      </w:tblGrid>
      <w:tr w:rsidR="005E75BA" w:rsidRPr="00E62E5D" w14:paraId="41CEDFD8" w14:textId="77777777" w:rsidTr="005673DA">
        <w:trPr>
          <w:jc w:val="center"/>
          <w:del w:id="682" w:author="Spanish" w:date="2026-04-21T11:49:00Z"/>
        </w:trPr>
        <w:tc>
          <w:tcPr>
            <w:tcW w:w="2078" w:type="dxa"/>
            <w:tcBorders>
              <w:top w:val="single" w:sz="4" w:space="0" w:color="auto"/>
              <w:left w:val="single" w:sz="4" w:space="0" w:color="auto"/>
              <w:bottom w:val="single" w:sz="4" w:space="0" w:color="auto"/>
              <w:right w:val="single" w:sz="4" w:space="0" w:color="auto"/>
            </w:tcBorders>
            <w:shd w:val="clear" w:color="auto" w:fill="A5A5A5"/>
            <w:hideMark/>
          </w:tcPr>
          <w:p w14:paraId="4D5C9BD4" w14:textId="77777777" w:rsidR="005E75BA" w:rsidRPr="00C07D21" w:rsidRDefault="005E75BA" w:rsidP="005673DA">
            <w:pPr>
              <w:pStyle w:val="Tablehead"/>
              <w:spacing w:line="256" w:lineRule="auto"/>
              <w:rPr>
                <w:del w:id="683" w:author="Spanish" w:date="2026-04-21T11:49:00Z"/>
                <w:rFonts w:eastAsia="SimSun"/>
                <w:lang w:val="es-ES"/>
              </w:rPr>
            </w:pPr>
            <w:del w:id="684" w:author="Spanish" w:date="2026-04-21T11:49:00Z">
              <w:r w:rsidRPr="00C07D21">
                <w:rPr>
                  <w:rFonts w:eastAsia="SimSun"/>
                  <w:b w:val="0"/>
                  <w:lang w:val="es-ES"/>
                </w:rPr>
                <w:lastRenderedPageBreak/>
                <w:delText>Prioridad temática</w:delText>
              </w:r>
            </w:del>
          </w:p>
        </w:tc>
        <w:tc>
          <w:tcPr>
            <w:tcW w:w="3563" w:type="dxa"/>
            <w:tcBorders>
              <w:top w:val="single" w:sz="4" w:space="0" w:color="auto"/>
              <w:left w:val="single" w:sz="4" w:space="0" w:color="auto"/>
              <w:bottom w:val="single" w:sz="4" w:space="0" w:color="auto"/>
              <w:right w:val="single" w:sz="4" w:space="0" w:color="auto"/>
            </w:tcBorders>
            <w:shd w:val="clear" w:color="auto" w:fill="C9C9C9"/>
            <w:hideMark/>
          </w:tcPr>
          <w:p w14:paraId="74D2E23D" w14:textId="77777777" w:rsidR="005E75BA" w:rsidRPr="00C07D21" w:rsidRDefault="005E75BA" w:rsidP="005673DA">
            <w:pPr>
              <w:pStyle w:val="Tablehead"/>
              <w:spacing w:line="256" w:lineRule="auto"/>
              <w:rPr>
                <w:del w:id="685" w:author="Spanish" w:date="2026-04-21T11:49:00Z"/>
                <w:rFonts w:eastAsia="SimSun"/>
                <w:lang w:val="es-ES"/>
              </w:rPr>
            </w:pPr>
            <w:del w:id="686" w:author="Spanish" w:date="2026-04-21T11:49:00Z">
              <w:r w:rsidRPr="00C07D21">
                <w:rPr>
                  <w:rFonts w:eastAsia="SimSun"/>
                  <w:lang w:val="es-ES"/>
                </w:rPr>
                <w:delText>Realizaciones</w:delText>
              </w:r>
            </w:del>
          </w:p>
        </w:tc>
        <w:tc>
          <w:tcPr>
            <w:tcW w:w="3710" w:type="dxa"/>
            <w:tcBorders>
              <w:top w:val="single" w:sz="4" w:space="0" w:color="auto"/>
              <w:left w:val="single" w:sz="4" w:space="0" w:color="auto"/>
              <w:bottom w:val="single" w:sz="4" w:space="0" w:color="auto"/>
              <w:right w:val="single" w:sz="4" w:space="0" w:color="auto"/>
            </w:tcBorders>
            <w:shd w:val="clear" w:color="auto" w:fill="DBDBDB"/>
            <w:hideMark/>
          </w:tcPr>
          <w:p w14:paraId="593E3046" w14:textId="77777777" w:rsidR="005E75BA" w:rsidRPr="00C07D21" w:rsidRDefault="005E75BA" w:rsidP="005673DA">
            <w:pPr>
              <w:pStyle w:val="Tablehead"/>
              <w:spacing w:line="256" w:lineRule="auto"/>
              <w:rPr>
                <w:del w:id="687" w:author="Spanish" w:date="2026-04-21T11:49:00Z"/>
                <w:rFonts w:eastAsia="SimSun"/>
                <w:lang w:val="es-ES"/>
              </w:rPr>
            </w:pPr>
            <w:del w:id="688" w:author="Spanish" w:date="2026-04-21T11:49:00Z">
              <w:r w:rsidRPr="00C07D21">
                <w:rPr>
                  <w:rFonts w:eastAsia="SimSun"/>
                  <w:lang w:val="es-ES"/>
                </w:rPr>
                <w:delText>Indicadores de realizaciones</w:delText>
              </w:r>
            </w:del>
          </w:p>
        </w:tc>
      </w:tr>
      <w:tr w:rsidR="005E75BA" w:rsidRPr="00E62E5D" w14:paraId="7F5E6F05" w14:textId="77777777" w:rsidTr="005673DA">
        <w:trPr>
          <w:jc w:val="center"/>
          <w:del w:id="689" w:author="Spanish" w:date="2026-04-21T11:49:00Z"/>
        </w:trPr>
        <w:tc>
          <w:tcPr>
            <w:tcW w:w="2078" w:type="dxa"/>
            <w:vMerge w:val="restart"/>
            <w:tcBorders>
              <w:top w:val="single" w:sz="4" w:space="0" w:color="auto"/>
              <w:left w:val="single" w:sz="4" w:space="0" w:color="auto"/>
              <w:bottom w:val="single" w:sz="4" w:space="0" w:color="auto"/>
              <w:right w:val="single" w:sz="4" w:space="0" w:color="auto"/>
            </w:tcBorders>
            <w:hideMark/>
          </w:tcPr>
          <w:p w14:paraId="386E4952" w14:textId="77777777" w:rsidR="005E75BA" w:rsidRPr="00C07D21" w:rsidRDefault="005E75BA" w:rsidP="005673DA">
            <w:pPr>
              <w:rPr>
                <w:del w:id="690" w:author="Spanish" w:date="2026-04-21T11:49:00Z"/>
                <w:rFonts w:eastAsia="SimSun"/>
                <w:lang w:val="es-ES"/>
              </w:rPr>
            </w:pPr>
          </w:p>
        </w:tc>
        <w:tc>
          <w:tcPr>
            <w:tcW w:w="3563" w:type="dxa"/>
            <w:tcBorders>
              <w:top w:val="single" w:sz="4" w:space="0" w:color="auto"/>
              <w:left w:val="single" w:sz="4" w:space="0" w:color="auto"/>
              <w:bottom w:val="single" w:sz="4" w:space="0" w:color="auto"/>
              <w:right w:val="single" w:sz="4" w:space="0" w:color="auto"/>
            </w:tcBorders>
            <w:hideMark/>
          </w:tcPr>
          <w:p w14:paraId="79FF9F2F" w14:textId="77777777" w:rsidR="005E75BA" w:rsidRPr="00C07D21" w:rsidRDefault="005E75BA" w:rsidP="005673DA">
            <w:pPr>
              <w:pStyle w:val="Tabletext"/>
              <w:tabs>
                <w:tab w:val="left" w:pos="466"/>
              </w:tabs>
              <w:spacing w:line="256" w:lineRule="auto"/>
              <w:rPr>
                <w:del w:id="691" w:author="Spanish" w:date="2026-04-21T11:49:00Z"/>
                <w:b/>
                <w:bCs/>
                <w:szCs w:val="22"/>
                <w:lang w:val="es-ES"/>
              </w:rPr>
            </w:pPr>
            <w:del w:id="692" w:author="Spanish" w:date="2026-04-21T11:49:00Z">
              <w:r w:rsidRPr="00C07D21">
                <w:rPr>
                  <w:b/>
                  <w:bCs/>
                  <w:szCs w:val="22"/>
                  <w:lang w:val="es-ES"/>
                </w:rPr>
                <w:delText>2)</w:delText>
              </w:r>
              <w:r w:rsidRPr="00C07D21">
                <w:rPr>
                  <w:b/>
                  <w:bCs/>
                  <w:szCs w:val="22"/>
                  <w:lang w:val="es-ES"/>
                </w:rPr>
                <w:tab/>
                <w:delText>Eliminación de interferencias perjudiciales causadas</w:delText>
              </w:r>
            </w:del>
          </w:p>
          <w:p w14:paraId="5E8ACA74" w14:textId="77777777" w:rsidR="005E75BA" w:rsidRPr="00C07D21" w:rsidRDefault="005E75BA" w:rsidP="005673DA">
            <w:pPr>
              <w:pStyle w:val="Tabletext"/>
              <w:tabs>
                <w:tab w:val="left" w:pos="466"/>
              </w:tabs>
              <w:spacing w:line="256" w:lineRule="auto"/>
              <w:rPr>
                <w:del w:id="693" w:author="Spanish" w:date="2026-04-21T11:49:00Z"/>
                <w:i/>
                <w:iCs/>
                <w:szCs w:val="22"/>
                <w:lang w:val="es-ES"/>
              </w:rPr>
            </w:pPr>
            <w:del w:id="694" w:author="Spanish" w:date="2026-04-21T11:49:00Z">
              <w:r w:rsidRPr="00C07D21">
                <w:rPr>
                  <w:b/>
                  <w:i/>
                  <w:iCs/>
                  <w:szCs w:val="22"/>
                  <w:lang w:val="es-ES"/>
                </w:rPr>
                <w:delText>a)</w:delText>
              </w:r>
              <w:r w:rsidRPr="00C07D21">
                <w:rPr>
                  <w:b/>
                  <w:i/>
                  <w:iCs/>
                  <w:szCs w:val="22"/>
                  <w:lang w:val="es-ES"/>
                </w:rPr>
                <w:tab/>
                <w:delText>A los servicios espaciales</w:delText>
              </w:r>
            </w:del>
          </w:p>
          <w:p w14:paraId="0D85B210" w14:textId="77777777" w:rsidR="005E75BA" w:rsidRPr="00C07D21" w:rsidRDefault="005E75BA" w:rsidP="005673DA">
            <w:pPr>
              <w:pStyle w:val="Tabletext"/>
              <w:tabs>
                <w:tab w:val="left" w:pos="466"/>
              </w:tabs>
              <w:spacing w:line="256" w:lineRule="auto"/>
              <w:rPr>
                <w:del w:id="695" w:author="Spanish" w:date="2026-04-21T11:49:00Z"/>
                <w:b/>
                <w:bCs/>
                <w:szCs w:val="22"/>
                <w:lang w:val="es-ES"/>
              </w:rPr>
            </w:pPr>
            <w:del w:id="696" w:author="Spanish" w:date="2026-04-21T11:49:00Z">
              <w:r w:rsidRPr="00C07D21">
                <w:rPr>
                  <w:i/>
                  <w:iCs/>
                  <w:szCs w:val="22"/>
                  <w:lang w:val="es-ES"/>
                </w:rPr>
                <w:delText>b)</w:delText>
              </w:r>
              <w:r w:rsidRPr="00C07D21">
                <w:rPr>
                  <w:i/>
                  <w:iCs/>
                  <w:szCs w:val="22"/>
                  <w:lang w:val="es-ES"/>
                </w:rPr>
                <w:tab/>
                <w:delText>A los servicios terrenales</w:delText>
              </w:r>
            </w:del>
          </w:p>
        </w:tc>
        <w:tc>
          <w:tcPr>
            <w:tcW w:w="3710" w:type="dxa"/>
            <w:tcBorders>
              <w:top w:val="single" w:sz="4" w:space="0" w:color="auto"/>
              <w:left w:val="single" w:sz="4" w:space="0" w:color="auto"/>
              <w:bottom w:val="single" w:sz="4" w:space="0" w:color="auto"/>
              <w:right w:val="single" w:sz="4" w:space="0" w:color="auto"/>
            </w:tcBorders>
            <w:hideMark/>
          </w:tcPr>
          <w:p w14:paraId="5D0CD532" w14:textId="77777777" w:rsidR="005E75BA" w:rsidRPr="00C07D21" w:rsidRDefault="005E75BA" w:rsidP="005673DA">
            <w:pPr>
              <w:pStyle w:val="enumlev1"/>
              <w:spacing w:line="256" w:lineRule="auto"/>
              <w:rPr>
                <w:del w:id="697" w:author="Spanish" w:date="2026-04-21T11:49:00Z"/>
                <w:szCs w:val="22"/>
                <w:lang w:val="es-ES"/>
              </w:rPr>
            </w:pPr>
            <w:del w:id="698" w:author="Spanish" w:date="2026-04-21T11:49:00Z">
              <w:r w:rsidRPr="00C07D21">
                <w:rPr>
                  <w:szCs w:val="22"/>
                  <w:lang w:val="es-ES"/>
                </w:rPr>
                <w:delText>–</w:delText>
              </w:r>
              <w:r w:rsidRPr="00C07D21">
                <w:rPr>
                  <w:szCs w:val="22"/>
                  <w:lang w:val="es-ES"/>
                </w:rPr>
                <w:tab/>
                <w:delText>Porcentaje del espectro asignado a las redes de satélite exento de interferencias perjudiciales notificadas</w:delText>
              </w:r>
            </w:del>
          </w:p>
          <w:p w14:paraId="505BC0A5" w14:textId="77777777" w:rsidR="005E75BA" w:rsidRPr="00C07D21" w:rsidRDefault="005E75BA" w:rsidP="005673DA">
            <w:pPr>
              <w:pStyle w:val="enumlev1"/>
              <w:spacing w:line="256" w:lineRule="auto"/>
              <w:rPr>
                <w:del w:id="699" w:author="Spanish" w:date="2026-04-21T11:49:00Z"/>
                <w:lang w:val="es-ES"/>
              </w:rPr>
            </w:pPr>
            <w:del w:id="700" w:author="Spanish" w:date="2026-04-21T11:49:00Z">
              <w:r w:rsidRPr="00C07D21">
                <w:rPr>
                  <w:lang w:val="es-ES"/>
                </w:rPr>
                <w:delText>–</w:delText>
              </w:r>
              <w:r w:rsidRPr="00C07D21">
                <w:rPr>
                  <w:lang w:val="es-ES"/>
                </w:rPr>
                <w:tab/>
                <w:delText>Porcentaje de espectro utilizado para servicios espaciales conforme a los criterios de interferencia admisible definidos en el Reglamento de Radiocomunicaciones</w:delText>
              </w:r>
            </w:del>
          </w:p>
          <w:p w14:paraId="6AFA5FD7" w14:textId="77777777" w:rsidR="005E75BA" w:rsidRPr="00C07D21" w:rsidRDefault="005E75BA" w:rsidP="005673DA">
            <w:pPr>
              <w:pStyle w:val="enumlev1"/>
              <w:spacing w:line="256" w:lineRule="auto"/>
              <w:rPr>
                <w:del w:id="701" w:author="Spanish" w:date="2026-04-21T11:49:00Z"/>
                <w:lang w:val="es-ES"/>
              </w:rPr>
            </w:pPr>
            <w:del w:id="702" w:author="Spanish" w:date="2026-04-21T11:49:00Z">
              <w:r w:rsidRPr="00C07D21">
                <w:rPr>
                  <w:lang w:val="es-ES"/>
                </w:rPr>
                <w:delText>–</w:delText>
              </w:r>
              <w:r w:rsidRPr="00C07D21">
                <w:rPr>
                  <w:lang w:val="es-ES"/>
                </w:rPr>
                <w:tab/>
                <w:delText>Casos de interferencia perjudicial (servicios espaciales) comunicados a la BR y resueltos/por resolver durante el último periodo de cuatro años (porcentaje)</w:delText>
              </w:r>
            </w:del>
          </w:p>
          <w:p w14:paraId="223BBC82" w14:textId="77777777" w:rsidR="005E75BA" w:rsidRPr="00C07D21" w:rsidRDefault="005E75BA" w:rsidP="005673DA">
            <w:pPr>
              <w:pStyle w:val="enumlev1"/>
              <w:spacing w:line="256" w:lineRule="auto"/>
              <w:rPr>
                <w:del w:id="703" w:author="Spanish" w:date="2026-04-21T11:49:00Z"/>
                <w:lang w:val="es-ES"/>
              </w:rPr>
            </w:pPr>
            <w:del w:id="704" w:author="Spanish" w:date="2026-04-21T11:49:00Z">
              <w:r w:rsidRPr="00C07D21">
                <w:rPr>
                  <w:lang w:val="es-ES"/>
                </w:rPr>
                <w:delText>–</w:delText>
              </w:r>
              <w:r w:rsidRPr="00C07D21">
                <w:rPr>
                  <w:lang w:val="es-ES"/>
                </w:rPr>
                <w:tab/>
                <w:delText>Casos de interferencia perjudicial (servicios terrenales) comunicados a la BR y resueltos/por resolver en el último periodo de cuatro años (porcentaje)</w:delText>
              </w:r>
            </w:del>
          </w:p>
          <w:p w14:paraId="68BB9560" w14:textId="77777777" w:rsidR="005E75BA" w:rsidRPr="00C07D21" w:rsidRDefault="005E75BA" w:rsidP="005673DA">
            <w:pPr>
              <w:pStyle w:val="enumlev1"/>
              <w:spacing w:line="256" w:lineRule="auto"/>
              <w:rPr>
                <w:del w:id="705" w:author="Spanish" w:date="2026-04-21T11:49:00Z"/>
                <w:lang w:val="es-ES"/>
              </w:rPr>
            </w:pPr>
            <w:del w:id="706" w:author="Spanish" w:date="2026-04-21T11:49:00Z">
              <w:r w:rsidRPr="00C07D21">
                <w:rPr>
                  <w:lang w:val="es-ES"/>
                </w:rPr>
                <w:delText>–</w:delText>
              </w:r>
              <w:r w:rsidRPr="00C07D21">
                <w:rPr>
                  <w:lang w:val="es-ES"/>
                </w:rPr>
                <w:tab/>
                <w:delText>Porcentaje de espectro utilizado para servicios terrenales conforme a los criterios de interferencia admisible definidos en el Reglamento de Radiocomunicaciones, según proceda</w:delText>
              </w:r>
            </w:del>
          </w:p>
        </w:tc>
      </w:tr>
      <w:tr w:rsidR="005E75BA" w:rsidRPr="00E62E5D" w14:paraId="37DC323B" w14:textId="77777777" w:rsidTr="005673DA">
        <w:trPr>
          <w:jc w:val="center"/>
          <w:del w:id="707" w:author="Spanish" w:date="2026-04-21T11:49:00Z"/>
        </w:trPr>
        <w:tc>
          <w:tcPr>
            <w:tcW w:w="2078" w:type="dxa"/>
            <w:vMerge/>
            <w:tcBorders>
              <w:top w:val="single" w:sz="4" w:space="0" w:color="auto"/>
              <w:left w:val="single" w:sz="4" w:space="0" w:color="auto"/>
              <w:bottom w:val="single" w:sz="4" w:space="0" w:color="auto"/>
              <w:right w:val="single" w:sz="4" w:space="0" w:color="auto"/>
            </w:tcBorders>
            <w:vAlign w:val="center"/>
            <w:hideMark/>
          </w:tcPr>
          <w:p w14:paraId="64D60947" w14:textId="77777777" w:rsidR="005E75BA" w:rsidRPr="00C07D21" w:rsidRDefault="005E75BA" w:rsidP="005673DA">
            <w:pPr>
              <w:tabs>
                <w:tab w:val="clear" w:pos="567"/>
                <w:tab w:val="clear" w:pos="1134"/>
                <w:tab w:val="clear" w:pos="1701"/>
                <w:tab w:val="clear" w:pos="2268"/>
                <w:tab w:val="clear" w:pos="2835"/>
              </w:tabs>
              <w:overflowPunct/>
              <w:autoSpaceDE/>
              <w:autoSpaceDN/>
              <w:adjustRightInd/>
              <w:spacing w:before="0" w:line="256" w:lineRule="auto"/>
              <w:rPr>
                <w:del w:id="708" w:author="Spanish" w:date="2026-04-21T11:49:00Z"/>
                <w:rFonts w:eastAsia="SimSun"/>
                <w:lang w:val="es-ES"/>
              </w:rPr>
            </w:pPr>
          </w:p>
        </w:tc>
        <w:tc>
          <w:tcPr>
            <w:tcW w:w="3563" w:type="dxa"/>
            <w:tcBorders>
              <w:top w:val="single" w:sz="4" w:space="0" w:color="auto"/>
              <w:left w:val="single" w:sz="4" w:space="0" w:color="auto"/>
              <w:bottom w:val="single" w:sz="4" w:space="0" w:color="auto"/>
              <w:right w:val="single" w:sz="4" w:space="0" w:color="auto"/>
            </w:tcBorders>
            <w:hideMark/>
          </w:tcPr>
          <w:p w14:paraId="022EC961" w14:textId="77777777" w:rsidR="005E75BA" w:rsidRPr="00C07D21" w:rsidRDefault="005E75BA" w:rsidP="005673DA">
            <w:pPr>
              <w:pStyle w:val="Tabletext"/>
              <w:tabs>
                <w:tab w:val="left" w:pos="466"/>
              </w:tabs>
              <w:spacing w:line="256" w:lineRule="auto"/>
              <w:rPr>
                <w:del w:id="709" w:author="Spanish" w:date="2026-04-21T11:49:00Z"/>
                <w:b/>
                <w:bCs/>
                <w:szCs w:val="22"/>
                <w:lang w:val="es-ES"/>
              </w:rPr>
            </w:pPr>
            <w:del w:id="710" w:author="Spanish" w:date="2026-04-21T11:49:00Z">
              <w:r w:rsidRPr="00C07D21">
                <w:rPr>
                  <w:b/>
                  <w:bCs/>
                  <w:lang w:val="es-ES"/>
                </w:rPr>
                <w:delText>3)</w:delText>
              </w:r>
              <w:r w:rsidRPr="00C07D21">
                <w:rPr>
                  <w:b/>
                  <w:bCs/>
                  <w:lang w:val="es-ES"/>
                </w:rPr>
                <w:tab/>
                <w:delText>Mejor aplicación de las Recomendaciones UIT-R, en particular las relativas a los modelos de propagación, utilizadas para la gestión eficaz del espectro, la compartición y la compatibilidad</w:delText>
              </w:r>
            </w:del>
          </w:p>
        </w:tc>
        <w:tc>
          <w:tcPr>
            <w:tcW w:w="3710" w:type="dxa"/>
            <w:tcBorders>
              <w:top w:val="single" w:sz="4" w:space="0" w:color="auto"/>
              <w:left w:val="single" w:sz="4" w:space="0" w:color="auto"/>
              <w:bottom w:val="single" w:sz="4" w:space="0" w:color="auto"/>
              <w:right w:val="single" w:sz="4" w:space="0" w:color="auto"/>
            </w:tcBorders>
            <w:hideMark/>
          </w:tcPr>
          <w:p w14:paraId="57F046E2" w14:textId="77777777" w:rsidR="005E75BA" w:rsidRPr="00C07D21" w:rsidRDefault="005E75BA" w:rsidP="005673DA">
            <w:pPr>
              <w:pStyle w:val="enumlev1"/>
              <w:spacing w:line="256" w:lineRule="auto"/>
              <w:rPr>
                <w:del w:id="711" w:author="Spanish" w:date="2026-04-21T11:49:00Z"/>
                <w:szCs w:val="22"/>
                <w:lang w:val="es-ES"/>
              </w:rPr>
            </w:pPr>
            <w:del w:id="712" w:author="Spanish" w:date="2026-04-21T11:49:00Z">
              <w:r w:rsidRPr="00C07D21">
                <w:rPr>
                  <w:szCs w:val="22"/>
                  <w:lang w:val="es-ES"/>
                </w:rPr>
                <w:delText>–</w:delText>
              </w:r>
              <w:r w:rsidRPr="00C07D21">
                <w:rPr>
                  <w:szCs w:val="22"/>
                  <w:lang w:val="es-ES"/>
                </w:rPr>
                <w:tab/>
                <w:delText>Número de descargas de las Recomendaciones UIT-R</w:delText>
              </w:r>
            </w:del>
          </w:p>
        </w:tc>
      </w:tr>
    </w:tbl>
    <w:p w14:paraId="157FE205" w14:textId="77777777" w:rsidR="005E75BA" w:rsidRPr="00C07D21" w:rsidRDefault="005E75BA" w:rsidP="005E75BA">
      <w:pPr>
        <w:rPr>
          <w:del w:id="713" w:author="Spanish" w:date="2026-04-21T11:49:00Z"/>
          <w:lang w:val="es-ES"/>
        </w:rPr>
      </w:pPr>
      <w:del w:id="714" w:author="Spanish" w:date="2026-04-21T11:49:00Z">
        <w:r w:rsidRPr="00C07D21">
          <w:rPr>
            <w:lang w:val="es-ES"/>
          </w:rPr>
          <w:br w:type="page"/>
        </w:r>
      </w:del>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08"/>
        <w:gridCol w:w="4920"/>
        <w:gridCol w:w="5960"/>
      </w:tblGrid>
      <w:tr w:rsidR="005E75BA" w:rsidRPr="00E62E5D" w14:paraId="0F3B340F" w14:textId="77777777" w:rsidTr="005673DA">
        <w:trPr>
          <w:jc w:val="center"/>
          <w:del w:id="715" w:author="Spanish" w:date="2026-04-21T11:49:00Z"/>
        </w:trPr>
        <w:tc>
          <w:tcPr>
            <w:tcW w:w="2078" w:type="dxa"/>
            <w:tcBorders>
              <w:top w:val="single" w:sz="4" w:space="0" w:color="auto"/>
              <w:left w:val="single" w:sz="4" w:space="0" w:color="auto"/>
              <w:bottom w:val="single" w:sz="4" w:space="0" w:color="auto"/>
              <w:right w:val="single" w:sz="4" w:space="0" w:color="auto"/>
            </w:tcBorders>
            <w:shd w:val="clear" w:color="auto" w:fill="A5A5A5"/>
            <w:hideMark/>
          </w:tcPr>
          <w:p w14:paraId="660E9276" w14:textId="77777777" w:rsidR="005E75BA" w:rsidRPr="00C07D21" w:rsidRDefault="005E75BA" w:rsidP="005673DA">
            <w:pPr>
              <w:pStyle w:val="Tablehead"/>
              <w:spacing w:line="256" w:lineRule="auto"/>
              <w:rPr>
                <w:del w:id="716" w:author="Spanish" w:date="2026-04-21T11:49:00Z"/>
                <w:rFonts w:eastAsia="SimSun"/>
                <w:lang w:val="es-ES"/>
              </w:rPr>
            </w:pPr>
            <w:del w:id="717" w:author="Spanish" w:date="2026-04-21T11:49:00Z">
              <w:r w:rsidRPr="00C07D21">
                <w:rPr>
                  <w:rFonts w:eastAsia="SimSun"/>
                  <w:b w:val="0"/>
                  <w:lang w:val="es-ES"/>
                </w:rPr>
                <w:lastRenderedPageBreak/>
                <w:delText>Prioridad temática</w:delText>
              </w:r>
            </w:del>
          </w:p>
        </w:tc>
        <w:tc>
          <w:tcPr>
            <w:tcW w:w="3289" w:type="dxa"/>
            <w:tcBorders>
              <w:top w:val="single" w:sz="4" w:space="0" w:color="auto"/>
              <w:left w:val="single" w:sz="4" w:space="0" w:color="auto"/>
              <w:bottom w:val="single" w:sz="4" w:space="0" w:color="auto"/>
              <w:right w:val="single" w:sz="4" w:space="0" w:color="auto"/>
            </w:tcBorders>
            <w:shd w:val="clear" w:color="auto" w:fill="C9C9C9"/>
            <w:hideMark/>
          </w:tcPr>
          <w:p w14:paraId="58159EFE" w14:textId="77777777" w:rsidR="005E75BA" w:rsidRPr="00C07D21" w:rsidRDefault="005E75BA" w:rsidP="005673DA">
            <w:pPr>
              <w:pStyle w:val="Tablehead"/>
              <w:spacing w:line="256" w:lineRule="auto"/>
              <w:rPr>
                <w:del w:id="718" w:author="Spanish" w:date="2026-04-21T11:49:00Z"/>
                <w:rFonts w:eastAsia="SimSun"/>
                <w:lang w:val="es-ES"/>
              </w:rPr>
            </w:pPr>
            <w:del w:id="719" w:author="Spanish" w:date="2026-04-21T11:49:00Z">
              <w:r w:rsidRPr="00C07D21">
                <w:rPr>
                  <w:rFonts w:eastAsia="SimSun"/>
                  <w:lang w:val="es-ES"/>
                </w:rPr>
                <w:delText>Realizaciones</w:delText>
              </w:r>
            </w:del>
          </w:p>
        </w:tc>
        <w:tc>
          <w:tcPr>
            <w:tcW w:w="3984" w:type="dxa"/>
            <w:tcBorders>
              <w:top w:val="single" w:sz="4" w:space="0" w:color="auto"/>
              <w:left w:val="single" w:sz="4" w:space="0" w:color="auto"/>
              <w:bottom w:val="single" w:sz="4" w:space="0" w:color="auto"/>
              <w:right w:val="single" w:sz="4" w:space="0" w:color="auto"/>
            </w:tcBorders>
            <w:shd w:val="clear" w:color="auto" w:fill="DBDBDB"/>
            <w:hideMark/>
          </w:tcPr>
          <w:p w14:paraId="50816637" w14:textId="77777777" w:rsidR="005E75BA" w:rsidRPr="00C07D21" w:rsidRDefault="005E75BA" w:rsidP="005673DA">
            <w:pPr>
              <w:pStyle w:val="Tablehead"/>
              <w:spacing w:line="256" w:lineRule="auto"/>
              <w:rPr>
                <w:del w:id="720" w:author="Spanish" w:date="2026-04-21T11:49:00Z"/>
                <w:rFonts w:eastAsia="SimSun"/>
                <w:lang w:val="es-ES"/>
              </w:rPr>
            </w:pPr>
            <w:del w:id="721" w:author="Spanish" w:date="2026-04-21T11:49:00Z">
              <w:r w:rsidRPr="00C07D21">
                <w:rPr>
                  <w:rFonts w:eastAsia="SimSun"/>
                  <w:lang w:val="es-ES"/>
                </w:rPr>
                <w:delText>Indicadores de realizaciones</w:delText>
              </w:r>
            </w:del>
          </w:p>
        </w:tc>
      </w:tr>
      <w:tr w:rsidR="005E75BA" w:rsidRPr="00E62E5D" w14:paraId="1A786520" w14:textId="77777777" w:rsidTr="005673DA">
        <w:trPr>
          <w:jc w:val="center"/>
          <w:del w:id="722" w:author="Spanish" w:date="2026-04-21T11:49:00Z"/>
        </w:trPr>
        <w:tc>
          <w:tcPr>
            <w:tcW w:w="2078" w:type="dxa"/>
            <w:vMerge w:val="restart"/>
            <w:tcBorders>
              <w:top w:val="single" w:sz="4" w:space="0" w:color="auto"/>
              <w:left w:val="single" w:sz="4" w:space="0" w:color="auto"/>
              <w:bottom w:val="single" w:sz="4" w:space="0" w:color="auto"/>
              <w:right w:val="single" w:sz="4" w:space="0" w:color="auto"/>
            </w:tcBorders>
            <w:hideMark/>
          </w:tcPr>
          <w:p w14:paraId="6D48E263" w14:textId="77777777" w:rsidR="005E75BA" w:rsidRPr="00C07D21" w:rsidRDefault="005E75BA" w:rsidP="005673DA">
            <w:pPr>
              <w:pStyle w:val="Tabletext"/>
              <w:tabs>
                <w:tab w:val="left" w:pos="466"/>
              </w:tabs>
              <w:spacing w:line="256" w:lineRule="auto"/>
              <w:rPr>
                <w:del w:id="723" w:author="Spanish" w:date="2026-04-21T11:49:00Z"/>
                <w:b/>
                <w:bCs/>
                <w:szCs w:val="22"/>
                <w:lang w:val="es-ES"/>
              </w:rPr>
            </w:pPr>
            <w:del w:id="724" w:author="Spanish" w:date="2026-04-21T11:49:00Z">
              <w:r w:rsidRPr="00C07D21">
                <w:rPr>
                  <w:bCs/>
                  <w:szCs w:val="22"/>
                  <w:lang w:val="es-ES"/>
                </w:rPr>
                <w:delText>Recursos de numeración de las telecomunicaciones internacionales</w:delText>
              </w:r>
            </w:del>
          </w:p>
        </w:tc>
        <w:tc>
          <w:tcPr>
            <w:tcW w:w="3289" w:type="dxa"/>
            <w:tcBorders>
              <w:top w:val="single" w:sz="4" w:space="0" w:color="auto"/>
              <w:left w:val="single" w:sz="4" w:space="0" w:color="auto"/>
              <w:bottom w:val="single" w:sz="4" w:space="0" w:color="auto"/>
              <w:right w:val="single" w:sz="4" w:space="0" w:color="auto"/>
            </w:tcBorders>
            <w:hideMark/>
          </w:tcPr>
          <w:p w14:paraId="2021DFFC" w14:textId="77777777" w:rsidR="005E75BA" w:rsidRPr="00C07D21" w:rsidRDefault="005E75BA" w:rsidP="005673DA">
            <w:pPr>
              <w:pStyle w:val="Tabletext"/>
              <w:tabs>
                <w:tab w:val="left" w:pos="466"/>
              </w:tabs>
              <w:spacing w:line="256" w:lineRule="auto"/>
              <w:rPr>
                <w:del w:id="725" w:author="Spanish" w:date="2026-04-21T11:49:00Z"/>
                <w:b/>
                <w:bCs/>
                <w:szCs w:val="22"/>
                <w:lang w:val="es-ES"/>
              </w:rPr>
            </w:pPr>
            <w:del w:id="726" w:author="Spanish" w:date="2026-04-21T11:49:00Z">
              <w:r w:rsidRPr="00C07D21">
                <w:rPr>
                  <w:b/>
                  <w:bCs/>
                  <w:szCs w:val="22"/>
                  <w:lang w:val="es-ES"/>
                </w:rPr>
                <w:delText>1)</w:delText>
              </w:r>
              <w:r w:rsidRPr="00C07D21">
                <w:rPr>
                  <w:b/>
                  <w:bCs/>
                  <w:szCs w:val="22"/>
                  <w:lang w:val="es-ES"/>
                </w:rPr>
                <w:tab/>
                <w:delText>Utilización eficaz de los recursos de numeración, denominación, direccionamiento e identificación (NDDI) de las telecomunicaciones internacionales, conforme a lo estipulado en las Recomendaciones y procedimientos del UIT-T</w:delText>
              </w:r>
            </w:del>
          </w:p>
        </w:tc>
        <w:tc>
          <w:tcPr>
            <w:tcW w:w="3984" w:type="dxa"/>
            <w:tcBorders>
              <w:top w:val="single" w:sz="4" w:space="0" w:color="auto"/>
              <w:left w:val="single" w:sz="4" w:space="0" w:color="auto"/>
              <w:bottom w:val="single" w:sz="4" w:space="0" w:color="auto"/>
              <w:right w:val="single" w:sz="4" w:space="0" w:color="auto"/>
            </w:tcBorders>
            <w:hideMark/>
          </w:tcPr>
          <w:p w14:paraId="4E9A8F4D" w14:textId="77777777" w:rsidR="005E75BA" w:rsidRPr="00C07D21" w:rsidRDefault="005E75BA" w:rsidP="005673DA">
            <w:pPr>
              <w:pStyle w:val="enumlev1"/>
              <w:spacing w:line="256" w:lineRule="auto"/>
              <w:rPr>
                <w:del w:id="727" w:author="Spanish" w:date="2026-04-21T11:49:00Z"/>
                <w:szCs w:val="22"/>
                <w:lang w:val="es-ES"/>
              </w:rPr>
            </w:pPr>
            <w:del w:id="728" w:author="Spanish" w:date="2026-04-21T11:49:00Z">
              <w:r w:rsidRPr="00C07D21">
                <w:rPr>
                  <w:szCs w:val="22"/>
                  <w:lang w:val="es-ES"/>
                </w:rPr>
                <w:delText>–</w:delText>
              </w:r>
              <w:r w:rsidRPr="00C07D21">
                <w:rPr>
                  <w:szCs w:val="22"/>
                  <w:lang w:val="es-ES"/>
                </w:rPr>
                <w:tab/>
                <w:delText>Número de notificaciones sobre cambios en los planes de numeración nacionales</w:delText>
              </w:r>
            </w:del>
          </w:p>
        </w:tc>
      </w:tr>
      <w:tr w:rsidR="005E75BA" w:rsidRPr="00E62E5D" w14:paraId="5B818DFD" w14:textId="77777777" w:rsidTr="005673DA">
        <w:trPr>
          <w:jc w:val="center"/>
          <w:del w:id="729" w:author="Spanish" w:date="2026-04-21T11:49:00Z"/>
        </w:trPr>
        <w:tc>
          <w:tcPr>
            <w:tcW w:w="2078" w:type="dxa"/>
            <w:vMerge/>
            <w:tcBorders>
              <w:top w:val="single" w:sz="4" w:space="0" w:color="auto"/>
              <w:left w:val="single" w:sz="4" w:space="0" w:color="auto"/>
              <w:bottom w:val="single" w:sz="4" w:space="0" w:color="auto"/>
              <w:right w:val="single" w:sz="4" w:space="0" w:color="auto"/>
            </w:tcBorders>
            <w:vAlign w:val="center"/>
            <w:hideMark/>
          </w:tcPr>
          <w:p w14:paraId="17CC4289" w14:textId="77777777" w:rsidR="005E75BA" w:rsidRPr="00C07D21" w:rsidRDefault="005E75BA" w:rsidP="005673DA">
            <w:pPr>
              <w:tabs>
                <w:tab w:val="clear" w:pos="567"/>
                <w:tab w:val="clear" w:pos="1134"/>
                <w:tab w:val="clear" w:pos="1701"/>
                <w:tab w:val="clear" w:pos="2268"/>
                <w:tab w:val="clear" w:pos="2835"/>
              </w:tabs>
              <w:overflowPunct/>
              <w:autoSpaceDE/>
              <w:autoSpaceDN/>
              <w:adjustRightInd/>
              <w:spacing w:before="0" w:line="256" w:lineRule="auto"/>
              <w:rPr>
                <w:del w:id="730" w:author="Spanish" w:date="2026-04-21T11:49:00Z"/>
                <w:b/>
                <w:bCs/>
                <w:szCs w:val="22"/>
                <w:lang w:val="es-ES"/>
              </w:rPr>
            </w:pPr>
          </w:p>
        </w:tc>
        <w:tc>
          <w:tcPr>
            <w:tcW w:w="3289" w:type="dxa"/>
            <w:tcBorders>
              <w:top w:val="single" w:sz="4" w:space="0" w:color="auto"/>
              <w:left w:val="single" w:sz="4" w:space="0" w:color="auto"/>
              <w:bottom w:val="single" w:sz="4" w:space="0" w:color="auto"/>
              <w:right w:val="single" w:sz="4" w:space="0" w:color="auto"/>
            </w:tcBorders>
            <w:hideMark/>
          </w:tcPr>
          <w:p w14:paraId="1221474E" w14:textId="77777777" w:rsidR="005E75BA" w:rsidRPr="00C07D21" w:rsidRDefault="005E75BA" w:rsidP="005673DA">
            <w:pPr>
              <w:pStyle w:val="Tabletext"/>
              <w:tabs>
                <w:tab w:val="left" w:pos="466"/>
              </w:tabs>
              <w:spacing w:line="256" w:lineRule="auto"/>
              <w:rPr>
                <w:del w:id="731" w:author="Spanish" w:date="2026-04-21T11:49:00Z"/>
                <w:b/>
                <w:bCs/>
                <w:szCs w:val="22"/>
                <w:lang w:val="es-ES"/>
              </w:rPr>
            </w:pPr>
            <w:del w:id="732" w:author="Spanish" w:date="2026-04-21T11:49:00Z">
              <w:r w:rsidRPr="00C07D21">
                <w:rPr>
                  <w:b/>
                  <w:bCs/>
                  <w:lang w:val="es-ES"/>
                </w:rPr>
                <w:delText>2)</w:delText>
              </w:r>
              <w:r w:rsidRPr="00C07D21">
                <w:rPr>
                  <w:b/>
                  <w:bCs/>
                  <w:lang w:val="es-ES"/>
                </w:rPr>
                <w:tab/>
                <w:delText>Mayor disponibilidad de redes y servicios de telecomunicaciones internacionales</w:delText>
              </w:r>
            </w:del>
          </w:p>
        </w:tc>
        <w:tc>
          <w:tcPr>
            <w:tcW w:w="3984" w:type="dxa"/>
            <w:tcBorders>
              <w:top w:val="single" w:sz="4" w:space="0" w:color="auto"/>
              <w:left w:val="single" w:sz="4" w:space="0" w:color="auto"/>
              <w:bottom w:val="single" w:sz="4" w:space="0" w:color="auto"/>
              <w:right w:val="single" w:sz="4" w:space="0" w:color="auto"/>
            </w:tcBorders>
            <w:hideMark/>
          </w:tcPr>
          <w:p w14:paraId="21B94465" w14:textId="77777777" w:rsidR="005E75BA" w:rsidRPr="00C07D21" w:rsidRDefault="005E75BA" w:rsidP="005673DA">
            <w:pPr>
              <w:pStyle w:val="enumlev1"/>
              <w:spacing w:line="256" w:lineRule="auto"/>
              <w:rPr>
                <w:del w:id="733" w:author="Spanish" w:date="2026-04-21T11:49:00Z"/>
                <w:szCs w:val="22"/>
                <w:lang w:val="es-ES"/>
              </w:rPr>
            </w:pPr>
            <w:del w:id="734" w:author="Spanish" w:date="2026-04-21T11:49:00Z">
              <w:r w:rsidRPr="00C07D21">
                <w:rPr>
                  <w:szCs w:val="22"/>
                  <w:lang w:val="es-ES"/>
                </w:rPr>
                <w:delText>–</w:delText>
              </w:r>
              <w:r w:rsidRPr="00C07D21">
                <w:rPr>
                  <w:szCs w:val="22"/>
                  <w:lang w:val="es-ES"/>
                </w:rPr>
                <w:tab/>
                <w:delText>Número y tipo de asignaciones</w:delText>
              </w:r>
            </w:del>
          </w:p>
        </w:tc>
      </w:tr>
      <w:tr w:rsidR="005E75BA" w:rsidRPr="00E62E5D" w14:paraId="289850A0" w14:textId="77777777" w:rsidTr="005673DA">
        <w:trPr>
          <w:jc w:val="center"/>
          <w:del w:id="735" w:author="Spanish" w:date="2026-04-21T11:49:00Z"/>
        </w:trPr>
        <w:tc>
          <w:tcPr>
            <w:tcW w:w="2078" w:type="dxa"/>
            <w:vMerge/>
            <w:tcBorders>
              <w:top w:val="single" w:sz="4" w:space="0" w:color="auto"/>
              <w:left w:val="single" w:sz="4" w:space="0" w:color="auto"/>
              <w:bottom w:val="single" w:sz="4" w:space="0" w:color="auto"/>
              <w:right w:val="single" w:sz="4" w:space="0" w:color="auto"/>
            </w:tcBorders>
            <w:vAlign w:val="center"/>
            <w:hideMark/>
          </w:tcPr>
          <w:p w14:paraId="1430FEB3" w14:textId="77777777" w:rsidR="005E75BA" w:rsidRPr="00C07D21" w:rsidRDefault="005E75BA" w:rsidP="005673DA">
            <w:pPr>
              <w:tabs>
                <w:tab w:val="clear" w:pos="567"/>
                <w:tab w:val="clear" w:pos="1134"/>
                <w:tab w:val="clear" w:pos="1701"/>
                <w:tab w:val="clear" w:pos="2268"/>
                <w:tab w:val="clear" w:pos="2835"/>
              </w:tabs>
              <w:overflowPunct/>
              <w:autoSpaceDE/>
              <w:autoSpaceDN/>
              <w:adjustRightInd/>
              <w:spacing w:before="0" w:line="256" w:lineRule="auto"/>
              <w:rPr>
                <w:del w:id="736" w:author="Spanish" w:date="2026-04-21T11:49:00Z"/>
                <w:b/>
                <w:bCs/>
                <w:szCs w:val="22"/>
                <w:lang w:val="es-ES"/>
              </w:rPr>
            </w:pPr>
          </w:p>
        </w:tc>
        <w:tc>
          <w:tcPr>
            <w:tcW w:w="3289" w:type="dxa"/>
            <w:tcBorders>
              <w:top w:val="single" w:sz="4" w:space="0" w:color="auto"/>
              <w:left w:val="single" w:sz="4" w:space="0" w:color="auto"/>
              <w:bottom w:val="single" w:sz="4" w:space="0" w:color="auto"/>
              <w:right w:val="single" w:sz="4" w:space="0" w:color="auto"/>
            </w:tcBorders>
            <w:hideMark/>
          </w:tcPr>
          <w:p w14:paraId="36A7E00F" w14:textId="77777777" w:rsidR="005E75BA" w:rsidRPr="00C07D21" w:rsidRDefault="005E75BA" w:rsidP="005673DA">
            <w:pPr>
              <w:pStyle w:val="Tabletext"/>
              <w:tabs>
                <w:tab w:val="left" w:pos="466"/>
              </w:tabs>
              <w:spacing w:line="256" w:lineRule="auto"/>
              <w:rPr>
                <w:del w:id="737" w:author="Spanish" w:date="2026-04-21T11:49:00Z"/>
                <w:b/>
                <w:bCs/>
                <w:szCs w:val="22"/>
                <w:lang w:val="es-ES"/>
              </w:rPr>
            </w:pPr>
            <w:del w:id="738" w:author="Spanish" w:date="2026-04-21T11:49:00Z">
              <w:r w:rsidRPr="00C07D21">
                <w:rPr>
                  <w:b/>
                  <w:bCs/>
                  <w:lang w:val="es-ES"/>
                </w:rPr>
                <w:delText>3)</w:delText>
              </w:r>
              <w:r w:rsidRPr="00C07D21">
                <w:rPr>
                  <w:b/>
                  <w:bCs/>
                  <w:lang w:val="es-ES"/>
                </w:rPr>
                <w:tab/>
                <w:delText>Menor utilización indebida de recursos de numeración, denominación, direccionamiento e identificación (NDDI)</w:delText>
              </w:r>
            </w:del>
          </w:p>
        </w:tc>
        <w:tc>
          <w:tcPr>
            <w:tcW w:w="3984" w:type="dxa"/>
            <w:tcBorders>
              <w:top w:val="single" w:sz="4" w:space="0" w:color="auto"/>
              <w:left w:val="single" w:sz="4" w:space="0" w:color="auto"/>
              <w:bottom w:val="single" w:sz="4" w:space="0" w:color="auto"/>
              <w:right w:val="single" w:sz="4" w:space="0" w:color="auto"/>
            </w:tcBorders>
            <w:hideMark/>
          </w:tcPr>
          <w:p w14:paraId="614B80C8" w14:textId="77777777" w:rsidR="005E75BA" w:rsidRPr="00C07D21" w:rsidRDefault="005E75BA" w:rsidP="005673DA">
            <w:pPr>
              <w:pStyle w:val="enumlev1"/>
              <w:spacing w:line="256" w:lineRule="auto"/>
              <w:rPr>
                <w:del w:id="739" w:author="Spanish" w:date="2026-04-21T11:49:00Z"/>
                <w:szCs w:val="22"/>
                <w:lang w:val="es-ES"/>
              </w:rPr>
            </w:pPr>
            <w:del w:id="740" w:author="Spanish" w:date="2026-04-21T11:49:00Z">
              <w:r w:rsidRPr="00C07D21">
                <w:rPr>
                  <w:szCs w:val="22"/>
                  <w:lang w:val="es-ES"/>
                </w:rPr>
                <w:delText>–</w:delText>
              </w:r>
              <w:r w:rsidRPr="00C07D21">
                <w:rPr>
                  <w:szCs w:val="22"/>
                  <w:lang w:val="es-ES"/>
                </w:rPr>
                <w:tab/>
                <w:delText>Número de notificaciones de utilización indebida de E.164</w:delText>
              </w:r>
            </w:del>
          </w:p>
        </w:tc>
      </w:tr>
      <w:tr w:rsidR="005E75BA" w:rsidRPr="00E62E5D" w14:paraId="302734B8" w14:textId="77777777" w:rsidTr="005673DA">
        <w:trPr>
          <w:jc w:val="center"/>
          <w:del w:id="741" w:author="Spanish" w:date="2026-04-21T11:49:00Z"/>
        </w:trPr>
        <w:tc>
          <w:tcPr>
            <w:tcW w:w="2078" w:type="dxa"/>
            <w:tcBorders>
              <w:top w:val="single" w:sz="4" w:space="0" w:color="auto"/>
              <w:left w:val="single" w:sz="4" w:space="0" w:color="auto"/>
              <w:bottom w:val="single" w:sz="4" w:space="0" w:color="auto"/>
              <w:right w:val="single" w:sz="4" w:space="0" w:color="auto"/>
            </w:tcBorders>
            <w:hideMark/>
          </w:tcPr>
          <w:p w14:paraId="7659C70A" w14:textId="77777777" w:rsidR="005E75BA" w:rsidRPr="00C07D21" w:rsidRDefault="005E75BA" w:rsidP="005673DA">
            <w:pPr>
              <w:pStyle w:val="Tabletextsmall"/>
              <w:spacing w:line="256" w:lineRule="auto"/>
              <w:rPr>
                <w:del w:id="742" w:author="Spanish" w:date="2026-04-21T11:49:00Z"/>
                <w:sz w:val="22"/>
                <w:szCs w:val="22"/>
                <w:lang w:val="es-ES"/>
              </w:rPr>
            </w:pPr>
            <w:del w:id="743" w:author="Spanish" w:date="2026-04-21T11:49:00Z">
              <w:r w:rsidRPr="00C07D21">
                <w:rPr>
                  <w:b/>
                  <w:bCs/>
                  <w:lang w:val="es-ES"/>
                </w:rPr>
                <w:delText>Infraestructura y servicios de telecomuni-caciones/</w:delText>
              </w:r>
              <w:r w:rsidRPr="00C07D21">
                <w:rPr>
                  <w:b/>
                  <w:bCs/>
                  <w:lang w:val="es-ES"/>
                </w:rPr>
                <w:br/>
                <w:delText>TIC inclusivos y seguros</w:delText>
              </w:r>
            </w:del>
          </w:p>
        </w:tc>
        <w:tc>
          <w:tcPr>
            <w:tcW w:w="3289" w:type="dxa"/>
            <w:tcBorders>
              <w:top w:val="single" w:sz="4" w:space="0" w:color="auto"/>
              <w:left w:val="single" w:sz="4" w:space="0" w:color="auto"/>
              <w:bottom w:val="single" w:sz="4" w:space="0" w:color="auto"/>
              <w:right w:val="single" w:sz="4" w:space="0" w:color="auto"/>
            </w:tcBorders>
            <w:hideMark/>
          </w:tcPr>
          <w:p w14:paraId="6D35BE52" w14:textId="77777777" w:rsidR="005E75BA" w:rsidRPr="00C07D21" w:rsidRDefault="005E75BA" w:rsidP="005673DA">
            <w:pPr>
              <w:pStyle w:val="Tabletext"/>
              <w:tabs>
                <w:tab w:val="left" w:pos="466"/>
              </w:tabs>
              <w:spacing w:line="256" w:lineRule="auto"/>
              <w:rPr>
                <w:del w:id="744" w:author="Spanish" w:date="2026-04-21T11:49:00Z"/>
                <w:b/>
                <w:bCs/>
                <w:szCs w:val="22"/>
                <w:lang w:val="es-ES"/>
              </w:rPr>
            </w:pPr>
            <w:del w:id="745" w:author="Spanish" w:date="2026-04-21T11:49:00Z">
              <w:r w:rsidRPr="00C07D21">
                <w:rPr>
                  <w:b/>
                  <w:bCs/>
                  <w:szCs w:val="22"/>
                  <w:lang w:val="es-ES"/>
                </w:rPr>
                <w:delText>1)</w:delText>
              </w:r>
              <w:r w:rsidRPr="00C07D21">
                <w:rPr>
                  <w:b/>
                  <w:bCs/>
                  <w:szCs w:val="22"/>
                  <w:lang w:val="es-ES"/>
                </w:rPr>
                <w:tab/>
                <w:delText>Mayor conectividad y acceso a todos los servicios de banda ancha fijos y móviles</w:delText>
              </w:r>
            </w:del>
          </w:p>
        </w:tc>
        <w:tc>
          <w:tcPr>
            <w:tcW w:w="3984" w:type="dxa"/>
            <w:tcBorders>
              <w:top w:val="single" w:sz="4" w:space="0" w:color="auto"/>
              <w:left w:val="single" w:sz="4" w:space="0" w:color="auto"/>
              <w:bottom w:val="single" w:sz="4" w:space="0" w:color="auto"/>
              <w:right w:val="single" w:sz="4" w:space="0" w:color="auto"/>
            </w:tcBorders>
            <w:hideMark/>
          </w:tcPr>
          <w:p w14:paraId="41D33B03" w14:textId="77777777" w:rsidR="005E75BA" w:rsidRPr="00C07D21" w:rsidRDefault="005E75BA" w:rsidP="005673DA">
            <w:pPr>
              <w:pStyle w:val="enumlev1"/>
              <w:spacing w:line="256" w:lineRule="auto"/>
              <w:rPr>
                <w:del w:id="746" w:author="Spanish" w:date="2026-04-21T11:49:00Z"/>
                <w:szCs w:val="22"/>
                <w:lang w:val="es-ES"/>
              </w:rPr>
            </w:pPr>
            <w:del w:id="747" w:author="Spanish" w:date="2026-04-21T11:49:00Z">
              <w:r w:rsidRPr="00C07D21">
                <w:rPr>
                  <w:szCs w:val="22"/>
                  <w:lang w:val="es-ES"/>
                </w:rPr>
                <w:delText>–</w:delText>
              </w:r>
              <w:r w:rsidRPr="00C07D21">
                <w:rPr>
                  <w:szCs w:val="22"/>
                  <w:lang w:val="es-ES"/>
                </w:rPr>
                <w:tab/>
                <w:delText>Número y porcentaje de abonados a la banda ancha fija/móvil (indicador 17.6.2 de los ODS – la UIT es organismo responsable)</w:delText>
              </w:r>
            </w:del>
          </w:p>
          <w:p w14:paraId="5F8BB93B" w14:textId="77777777" w:rsidR="005E75BA" w:rsidRPr="00C07D21" w:rsidRDefault="005E75BA" w:rsidP="005673DA">
            <w:pPr>
              <w:pStyle w:val="enumlev1"/>
              <w:spacing w:line="256" w:lineRule="auto"/>
              <w:rPr>
                <w:del w:id="748" w:author="Spanish" w:date="2026-04-21T11:49:00Z"/>
                <w:lang w:val="es-ES"/>
              </w:rPr>
            </w:pPr>
            <w:del w:id="749" w:author="Spanish" w:date="2026-04-21T11:49:00Z">
              <w:r w:rsidRPr="00C07D21">
                <w:rPr>
                  <w:lang w:val="es-ES"/>
                </w:rPr>
                <w:delText>–</w:delText>
              </w:r>
              <w:r w:rsidRPr="00C07D21">
                <w:rPr>
                  <w:lang w:val="es-ES"/>
                </w:rPr>
                <w:tab/>
                <w:delText>Porcentaje de abonados a la banda ancha fija y móvil (por capacidad)</w:delText>
              </w:r>
            </w:del>
          </w:p>
          <w:p w14:paraId="0E4DEFCB" w14:textId="77777777" w:rsidR="005E75BA" w:rsidRPr="00C07D21" w:rsidRDefault="005E75BA" w:rsidP="005673DA">
            <w:pPr>
              <w:pStyle w:val="enumlev1"/>
              <w:spacing w:line="256" w:lineRule="auto"/>
              <w:rPr>
                <w:del w:id="750" w:author="Spanish" w:date="2026-04-21T11:49:00Z"/>
                <w:lang w:val="es-ES"/>
              </w:rPr>
            </w:pPr>
            <w:del w:id="751" w:author="Spanish" w:date="2026-04-21T11:49:00Z">
              <w:r w:rsidRPr="00C07D21">
                <w:rPr>
                  <w:lang w:val="es-ES"/>
                </w:rPr>
                <w:delText>–</w:delText>
              </w:r>
              <w:r w:rsidRPr="00C07D21">
                <w:rPr>
                  <w:lang w:val="es-ES"/>
                </w:rPr>
                <w:tab/>
                <w:delText>Porcentaje de abonos a la banda ancha fija y móvil (por tecnología: cobre, fibra, por 4G/5G, FWA, etc.)</w:delText>
              </w:r>
            </w:del>
          </w:p>
          <w:p w14:paraId="5EF4ECAD" w14:textId="77777777" w:rsidR="005E75BA" w:rsidRPr="00C07D21" w:rsidRDefault="005E75BA" w:rsidP="005673DA">
            <w:pPr>
              <w:pStyle w:val="enumlev1"/>
              <w:spacing w:line="256" w:lineRule="auto"/>
              <w:rPr>
                <w:del w:id="752" w:author="Spanish" w:date="2026-04-21T11:49:00Z"/>
                <w:lang w:val="es-ES"/>
              </w:rPr>
            </w:pPr>
            <w:del w:id="753" w:author="Spanish" w:date="2026-04-21T11:49:00Z">
              <w:r w:rsidRPr="00C07D21">
                <w:rPr>
                  <w:lang w:val="es-ES"/>
                </w:rPr>
                <w:delText>–</w:delText>
              </w:r>
              <w:r w:rsidRPr="00C07D21">
                <w:rPr>
                  <w:lang w:val="es-ES"/>
                </w:rPr>
                <w:tab/>
                <w:delText>Porcentaje de cobertura de la población (por tipo de red)</w:delText>
              </w:r>
            </w:del>
          </w:p>
          <w:p w14:paraId="75288FF2" w14:textId="77777777" w:rsidR="005E75BA" w:rsidRPr="00C07D21" w:rsidRDefault="005E75BA" w:rsidP="005673DA">
            <w:pPr>
              <w:pStyle w:val="enumlev1"/>
              <w:spacing w:line="256" w:lineRule="auto"/>
              <w:rPr>
                <w:del w:id="754" w:author="Spanish" w:date="2026-04-21T11:49:00Z"/>
                <w:lang w:val="es-ES"/>
              </w:rPr>
            </w:pPr>
            <w:del w:id="755" w:author="Spanish" w:date="2026-04-21T11:49:00Z">
              <w:r w:rsidRPr="00C07D21">
                <w:rPr>
                  <w:lang w:val="es-ES"/>
                </w:rPr>
                <w:delText>–</w:delText>
              </w:r>
              <w:r w:rsidRPr="00C07D21">
                <w:rPr>
                  <w:lang w:val="es-ES"/>
                </w:rPr>
                <w:tab/>
                <w:delText>Número de países con un plan nacional de telecomunicaciones de emergencia integrado en sus estrategias nacionales y locales de reducción del riesgo de catástrofes</w:delText>
              </w:r>
            </w:del>
          </w:p>
        </w:tc>
      </w:tr>
    </w:tbl>
    <w:p w14:paraId="6B1E4FC8" w14:textId="77777777" w:rsidR="005E75BA" w:rsidRPr="00C07D21" w:rsidRDefault="005E75BA" w:rsidP="005E75BA">
      <w:pPr>
        <w:tabs>
          <w:tab w:val="clear" w:pos="567"/>
          <w:tab w:val="left" w:pos="720"/>
        </w:tabs>
        <w:overflowPunct/>
        <w:autoSpaceDE/>
        <w:adjustRightInd/>
        <w:spacing w:before="0"/>
        <w:rPr>
          <w:del w:id="756" w:author="Spanish" w:date="2026-04-21T11:49:00Z"/>
          <w:lang w:val="es-ES"/>
        </w:rPr>
      </w:pPr>
      <w:del w:id="757" w:author="Spanish" w:date="2026-04-21T11:49:00Z">
        <w:r w:rsidRPr="00C07D21">
          <w:rPr>
            <w:lang w:val="es-ES"/>
          </w:rPr>
          <w:br w:type="page"/>
        </w:r>
      </w:del>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08"/>
        <w:gridCol w:w="4518"/>
        <w:gridCol w:w="6362"/>
      </w:tblGrid>
      <w:tr w:rsidR="005E75BA" w:rsidRPr="00E62E5D" w14:paraId="28ED51ED" w14:textId="77777777" w:rsidTr="005673DA">
        <w:trPr>
          <w:jc w:val="center"/>
          <w:del w:id="758" w:author="Spanish" w:date="2026-04-21T11:49:00Z"/>
        </w:trPr>
        <w:tc>
          <w:tcPr>
            <w:tcW w:w="2078" w:type="dxa"/>
            <w:tcBorders>
              <w:top w:val="single" w:sz="4" w:space="0" w:color="auto"/>
              <w:left w:val="single" w:sz="4" w:space="0" w:color="auto"/>
              <w:bottom w:val="single" w:sz="4" w:space="0" w:color="auto"/>
              <w:right w:val="single" w:sz="4" w:space="0" w:color="auto"/>
            </w:tcBorders>
            <w:shd w:val="clear" w:color="auto" w:fill="A5A5A5"/>
            <w:vAlign w:val="center"/>
            <w:hideMark/>
          </w:tcPr>
          <w:p w14:paraId="04E79CCD" w14:textId="77777777" w:rsidR="005E75BA" w:rsidRPr="00C07D21" w:rsidRDefault="005E75BA" w:rsidP="005673DA">
            <w:pPr>
              <w:pStyle w:val="Tablehead"/>
              <w:spacing w:line="256" w:lineRule="auto"/>
              <w:rPr>
                <w:del w:id="759" w:author="Spanish" w:date="2026-04-21T11:49:00Z"/>
                <w:rFonts w:eastAsia="SimSun"/>
                <w:lang w:val="es-ES"/>
              </w:rPr>
            </w:pPr>
            <w:del w:id="760" w:author="Spanish" w:date="2026-04-21T11:49:00Z">
              <w:r w:rsidRPr="00C07D21">
                <w:rPr>
                  <w:rFonts w:eastAsia="SimSun"/>
                  <w:b w:val="0"/>
                  <w:lang w:val="es-ES"/>
                </w:rPr>
                <w:lastRenderedPageBreak/>
                <w:delText>Prioridad temática</w:delText>
              </w:r>
            </w:del>
          </w:p>
        </w:tc>
        <w:tc>
          <w:tcPr>
            <w:tcW w:w="3020" w:type="dxa"/>
            <w:tcBorders>
              <w:top w:val="single" w:sz="4" w:space="0" w:color="auto"/>
              <w:left w:val="single" w:sz="4" w:space="0" w:color="auto"/>
              <w:bottom w:val="single" w:sz="4" w:space="0" w:color="auto"/>
              <w:right w:val="single" w:sz="4" w:space="0" w:color="auto"/>
            </w:tcBorders>
            <w:shd w:val="clear" w:color="auto" w:fill="C9C9C9"/>
            <w:hideMark/>
          </w:tcPr>
          <w:p w14:paraId="447722BD" w14:textId="77777777" w:rsidR="005E75BA" w:rsidRPr="00C07D21" w:rsidRDefault="005E75BA" w:rsidP="005673DA">
            <w:pPr>
              <w:pStyle w:val="Tablehead"/>
              <w:spacing w:line="256" w:lineRule="auto"/>
              <w:rPr>
                <w:del w:id="761" w:author="Spanish" w:date="2026-04-21T11:49:00Z"/>
                <w:rFonts w:eastAsia="SimSun"/>
                <w:lang w:val="es-ES"/>
              </w:rPr>
            </w:pPr>
            <w:del w:id="762" w:author="Spanish" w:date="2026-04-21T11:49:00Z">
              <w:r w:rsidRPr="00C07D21">
                <w:rPr>
                  <w:rFonts w:eastAsia="SimSun"/>
                  <w:lang w:val="es-ES"/>
                </w:rPr>
                <w:delText>Realizaciones</w:delText>
              </w:r>
            </w:del>
          </w:p>
        </w:tc>
        <w:tc>
          <w:tcPr>
            <w:tcW w:w="4253" w:type="dxa"/>
            <w:tcBorders>
              <w:top w:val="single" w:sz="4" w:space="0" w:color="auto"/>
              <w:left w:val="single" w:sz="4" w:space="0" w:color="auto"/>
              <w:bottom w:val="single" w:sz="4" w:space="0" w:color="auto"/>
              <w:right w:val="single" w:sz="4" w:space="0" w:color="auto"/>
            </w:tcBorders>
            <w:shd w:val="clear" w:color="auto" w:fill="DBDBDB"/>
            <w:hideMark/>
          </w:tcPr>
          <w:p w14:paraId="297C8454" w14:textId="77777777" w:rsidR="005E75BA" w:rsidRPr="00C07D21" w:rsidRDefault="005E75BA" w:rsidP="005673DA">
            <w:pPr>
              <w:pStyle w:val="Tablehead"/>
              <w:spacing w:line="256" w:lineRule="auto"/>
              <w:rPr>
                <w:del w:id="763" w:author="Spanish" w:date="2026-04-21T11:49:00Z"/>
                <w:rFonts w:eastAsia="SimSun"/>
                <w:lang w:val="es-ES"/>
              </w:rPr>
            </w:pPr>
            <w:del w:id="764" w:author="Spanish" w:date="2026-04-21T11:49:00Z">
              <w:r w:rsidRPr="00C07D21">
                <w:rPr>
                  <w:rFonts w:eastAsia="SimSun"/>
                  <w:lang w:val="es-ES"/>
                </w:rPr>
                <w:delText>Indicadores de realizaciones</w:delText>
              </w:r>
            </w:del>
          </w:p>
        </w:tc>
      </w:tr>
      <w:tr w:rsidR="005E75BA" w:rsidRPr="00E62E5D" w14:paraId="7761D789" w14:textId="77777777" w:rsidTr="005673DA">
        <w:trPr>
          <w:jc w:val="center"/>
          <w:del w:id="765" w:author="Spanish" w:date="2026-04-21T11:49:00Z"/>
        </w:trPr>
        <w:tc>
          <w:tcPr>
            <w:tcW w:w="2078" w:type="dxa"/>
            <w:tcBorders>
              <w:top w:val="single" w:sz="4" w:space="0" w:color="auto"/>
              <w:left w:val="single" w:sz="4" w:space="0" w:color="auto"/>
              <w:bottom w:val="single" w:sz="4" w:space="0" w:color="auto"/>
              <w:right w:val="single" w:sz="4" w:space="0" w:color="auto"/>
            </w:tcBorders>
            <w:vAlign w:val="center"/>
          </w:tcPr>
          <w:p w14:paraId="336CA88C" w14:textId="77777777" w:rsidR="005E75BA" w:rsidRPr="00C07D21" w:rsidRDefault="005E75BA" w:rsidP="002A5589">
            <w:pPr>
              <w:tabs>
                <w:tab w:val="clear" w:pos="567"/>
                <w:tab w:val="left" w:pos="720"/>
              </w:tabs>
              <w:overflowPunct/>
              <w:autoSpaceDE/>
              <w:adjustRightInd/>
              <w:spacing w:before="0" w:line="256" w:lineRule="auto"/>
              <w:rPr>
                <w:del w:id="766" w:author="Spanish" w:date="2026-04-21T11:49:00Z"/>
                <w:b/>
                <w:bCs/>
                <w:lang w:val="es-ES"/>
              </w:rPr>
            </w:pPr>
          </w:p>
        </w:tc>
        <w:tc>
          <w:tcPr>
            <w:tcW w:w="3020" w:type="dxa"/>
            <w:tcBorders>
              <w:top w:val="single" w:sz="4" w:space="0" w:color="auto"/>
              <w:left w:val="single" w:sz="4" w:space="0" w:color="auto"/>
              <w:bottom w:val="single" w:sz="4" w:space="0" w:color="auto"/>
              <w:right w:val="single" w:sz="4" w:space="0" w:color="auto"/>
            </w:tcBorders>
            <w:hideMark/>
          </w:tcPr>
          <w:p w14:paraId="6A8AC638" w14:textId="77777777" w:rsidR="005E75BA" w:rsidRPr="00C07D21" w:rsidRDefault="005E75BA" w:rsidP="002A5589">
            <w:pPr>
              <w:pStyle w:val="Tabletext"/>
              <w:tabs>
                <w:tab w:val="left" w:pos="466"/>
              </w:tabs>
              <w:spacing w:before="0" w:line="256" w:lineRule="auto"/>
              <w:rPr>
                <w:del w:id="767" w:author="Spanish" w:date="2026-04-21T11:49:00Z"/>
                <w:b/>
                <w:bCs/>
                <w:szCs w:val="22"/>
                <w:lang w:val="es-ES"/>
              </w:rPr>
            </w:pPr>
            <w:del w:id="768" w:author="Spanish" w:date="2026-04-21T11:49:00Z">
              <w:r w:rsidRPr="00C07D21">
                <w:rPr>
                  <w:b/>
                  <w:bCs/>
                  <w:szCs w:val="22"/>
                  <w:lang w:val="es-ES"/>
                </w:rPr>
                <w:delText>2)</w:delText>
              </w:r>
              <w:r w:rsidRPr="00C07D21">
                <w:rPr>
                  <w:b/>
                  <w:bCs/>
                  <w:szCs w:val="22"/>
                  <w:lang w:val="es-ES"/>
                </w:rPr>
                <w:tab/>
                <w:delText xml:space="preserve">Mayor utilización de los </w:delText>
              </w:r>
              <w:r w:rsidRPr="00C07D21">
                <w:rPr>
                  <w:b/>
                  <w:bCs/>
                  <w:szCs w:val="22"/>
                  <w:lang w:val="es-ES"/>
                </w:rPr>
                <w:br/>
                <w:delText xml:space="preserve">servicios de </w:delText>
              </w:r>
              <w:r w:rsidRPr="00C07D21">
                <w:rPr>
                  <w:b/>
                  <w:bCs/>
                  <w:szCs w:val="22"/>
                  <w:lang w:val="es-ES"/>
                </w:rPr>
                <w:br/>
                <w:delText>radiocomunicaciones</w:delText>
              </w:r>
            </w:del>
          </w:p>
        </w:tc>
        <w:tc>
          <w:tcPr>
            <w:tcW w:w="4253" w:type="dxa"/>
            <w:tcBorders>
              <w:top w:val="single" w:sz="4" w:space="0" w:color="auto"/>
              <w:left w:val="single" w:sz="4" w:space="0" w:color="auto"/>
              <w:bottom w:val="single" w:sz="4" w:space="0" w:color="auto"/>
              <w:right w:val="single" w:sz="4" w:space="0" w:color="auto"/>
            </w:tcBorders>
            <w:hideMark/>
          </w:tcPr>
          <w:p w14:paraId="68E3377F" w14:textId="77777777" w:rsidR="005E75BA" w:rsidRPr="00C07D21" w:rsidRDefault="005E75BA" w:rsidP="002A5589">
            <w:pPr>
              <w:pStyle w:val="enumlev1"/>
              <w:spacing w:before="0" w:line="256" w:lineRule="auto"/>
              <w:rPr>
                <w:del w:id="769" w:author="Spanish" w:date="2026-04-21T11:49:00Z"/>
                <w:szCs w:val="22"/>
                <w:lang w:val="es-ES"/>
              </w:rPr>
            </w:pPr>
            <w:del w:id="770" w:author="Spanish" w:date="2026-04-21T11:49:00Z">
              <w:r w:rsidRPr="00C07D21">
                <w:rPr>
                  <w:szCs w:val="22"/>
                  <w:lang w:val="es-ES"/>
                </w:rPr>
                <w:delText>–</w:delText>
              </w:r>
              <w:r w:rsidRPr="00C07D21">
                <w:rPr>
                  <w:szCs w:val="22"/>
                  <w:lang w:val="es-ES"/>
                </w:rPr>
                <w:tab/>
                <w:delText>Porcentaje de países que han completado la transición a la televisión digital terrenal</w:delText>
              </w:r>
            </w:del>
          </w:p>
          <w:p w14:paraId="6FD4E537" w14:textId="77777777" w:rsidR="005E75BA" w:rsidRPr="00C07D21" w:rsidRDefault="005E75BA" w:rsidP="002A5589">
            <w:pPr>
              <w:pStyle w:val="enumlev1"/>
              <w:spacing w:before="0" w:line="256" w:lineRule="auto"/>
              <w:rPr>
                <w:del w:id="771" w:author="Spanish" w:date="2026-04-21T11:49:00Z"/>
                <w:lang w:val="es-ES"/>
              </w:rPr>
            </w:pPr>
            <w:del w:id="772" w:author="Spanish" w:date="2026-04-21T11:49:00Z">
              <w:r w:rsidRPr="00C07D21">
                <w:rPr>
                  <w:lang w:val="es-ES"/>
                </w:rPr>
                <w:delText>–</w:delText>
              </w:r>
              <w:r w:rsidRPr="00C07D21">
                <w:rPr>
                  <w:lang w:val="es-ES"/>
                </w:rPr>
                <w:tab/>
                <w:delText>Número de constelaciones/satélites del GNSS en funcionamiento (se puede contar varias veces el mismo satélite ya que una misma red de satélites puede dar soporte al funcionamiento de un satélite concreto)</w:delText>
              </w:r>
            </w:del>
          </w:p>
          <w:p w14:paraId="556A6644" w14:textId="77777777" w:rsidR="005E75BA" w:rsidRPr="00C07D21" w:rsidRDefault="005E75BA" w:rsidP="002A5589">
            <w:pPr>
              <w:pStyle w:val="enumlev1"/>
              <w:spacing w:before="0" w:line="256" w:lineRule="auto"/>
              <w:rPr>
                <w:del w:id="773" w:author="Spanish" w:date="2026-04-21T11:49:00Z"/>
                <w:lang w:val="es-ES"/>
              </w:rPr>
            </w:pPr>
            <w:del w:id="774" w:author="Spanish" w:date="2026-04-21T11:49:00Z">
              <w:r w:rsidRPr="00C07D21">
                <w:rPr>
                  <w:lang w:val="es-ES"/>
                </w:rPr>
                <w:delText>–</w:delText>
              </w:r>
              <w:r w:rsidRPr="00C07D21">
                <w:rPr>
                  <w:lang w:val="es-ES"/>
                </w:rPr>
                <w:tab/>
                <w:delText>Número de dispositivos con Rx integrada en el GNSS (miles de millones)</w:delText>
              </w:r>
            </w:del>
          </w:p>
          <w:p w14:paraId="6DE21F22" w14:textId="77777777" w:rsidR="005E75BA" w:rsidRPr="00C07D21" w:rsidRDefault="005E75BA" w:rsidP="002A5589">
            <w:pPr>
              <w:pStyle w:val="enumlev1"/>
              <w:spacing w:before="0" w:line="256" w:lineRule="auto"/>
              <w:rPr>
                <w:del w:id="775" w:author="Spanish" w:date="2026-04-21T11:49:00Z"/>
                <w:lang w:val="es-ES"/>
              </w:rPr>
            </w:pPr>
            <w:del w:id="776" w:author="Spanish" w:date="2026-04-21T11:49:00Z">
              <w:r w:rsidRPr="00C07D21">
                <w:rPr>
                  <w:lang w:val="es-ES"/>
                </w:rPr>
                <w:delText>–</w:delText>
              </w:r>
              <w:r w:rsidRPr="00C07D21">
                <w:rPr>
                  <w:lang w:val="es-ES"/>
                </w:rPr>
                <w:tab/>
                <w:delText>Número de satélites de exploración de la Tierra (constelaciones/sistemas OSG/todos los satélites)</w:delText>
              </w:r>
            </w:del>
          </w:p>
          <w:p w14:paraId="16D152CA" w14:textId="77777777" w:rsidR="005E75BA" w:rsidRPr="00C07D21" w:rsidRDefault="005E75BA" w:rsidP="002A5589">
            <w:pPr>
              <w:pStyle w:val="enumlev1"/>
              <w:spacing w:before="0" w:line="256" w:lineRule="auto"/>
              <w:rPr>
                <w:del w:id="777" w:author="Spanish" w:date="2026-04-21T11:49:00Z"/>
                <w:lang w:val="es-ES"/>
              </w:rPr>
            </w:pPr>
            <w:del w:id="778" w:author="Spanish" w:date="2026-04-21T11:49:00Z">
              <w:r w:rsidRPr="00C07D21">
                <w:rPr>
                  <w:lang w:val="es-ES"/>
                </w:rPr>
                <w:delText>–</w:delText>
              </w:r>
              <w:r w:rsidRPr="00C07D21">
                <w:rPr>
                  <w:lang w:val="es-ES"/>
                </w:rPr>
                <w:tab/>
                <w:delText>Número de países que utilizan satélites de exploración de la Tierra/número de países que utilizan datos o productos de los satélites de exploración de la Tierra</w:delText>
              </w:r>
            </w:del>
          </w:p>
        </w:tc>
      </w:tr>
      <w:tr w:rsidR="005E75BA" w:rsidRPr="00E62E5D" w14:paraId="5802CDCD" w14:textId="77777777" w:rsidTr="005673DA">
        <w:trPr>
          <w:jc w:val="center"/>
          <w:del w:id="779" w:author="Spanish" w:date="2026-04-21T11:49:00Z"/>
        </w:trPr>
        <w:tc>
          <w:tcPr>
            <w:tcW w:w="2078" w:type="dxa"/>
            <w:tcBorders>
              <w:top w:val="single" w:sz="4" w:space="0" w:color="auto"/>
              <w:left w:val="single" w:sz="4" w:space="0" w:color="auto"/>
              <w:bottom w:val="single" w:sz="4" w:space="0" w:color="auto"/>
              <w:right w:val="single" w:sz="4" w:space="0" w:color="auto"/>
            </w:tcBorders>
            <w:vAlign w:val="center"/>
          </w:tcPr>
          <w:p w14:paraId="7F969FE5" w14:textId="77777777" w:rsidR="005E75BA" w:rsidRPr="00C07D21" w:rsidRDefault="005E75BA" w:rsidP="002A5589">
            <w:pPr>
              <w:tabs>
                <w:tab w:val="clear" w:pos="567"/>
                <w:tab w:val="left" w:pos="720"/>
              </w:tabs>
              <w:overflowPunct/>
              <w:autoSpaceDE/>
              <w:adjustRightInd/>
              <w:spacing w:before="0" w:line="256" w:lineRule="auto"/>
              <w:rPr>
                <w:del w:id="780" w:author="Spanish" w:date="2026-04-21T11:49:00Z"/>
                <w:b/>
                <w:bCs/>
                <w:lang w:val="es-ES"/>
              </w:rPr>
            </w:pPr>
          </w:p>
        </w:tc>
        <w:tc>
          <w:tcPr>
            <w:tcW w:w="3020" w:type="dxa"/>
            <w:tcBorders>
              <w:top w:val="single" w:sz="4" w:space="0" w:color="auto"/>
              <w:left w:val="single" w:sz="4" w:space="0" w:color="auto"/>
              <w:bottom w:val="single" w:sz="4" w:space="0" w:color="auto"/>
              <w:right w:val="single" w:sz="4" w:space="0" w:color="auto"/>
            </w:tcBorders>
            <w:hideMark/>
          </w:tcPr>
          <w:p w14:paraId="50812195" w14:textId="77777777" w:rsidR="005E75BA" w:rsidRPr="00C07D21" w:rsidRDefault="005E75BA" w:rsidP="002A5589">
            <w:pPr>
              <w:pStyle w:val="Tabletext"/>
              <w:tabs>
                <w:tab w:val="left" w:pos="466"/>
              </w:tabs>
              <w:spacing w:before="0" w:after="0" w:line="256" w:lineRule="auto"/>
              <w:rPr>
                <w:del w:id="781" w:author="Spanish" w:date="2026-04-21T11:49:00Z"/>
                <w:b/>
                <w:bCs/>
                <w:szCs w:val="22"/>
                <w:lang w:val="es-ES"/>
              </w:rPr>
            </w:pPr>
            <w:del w:id="782" w:author="Spanish" w:date="2026-04-21T11:49:00Z">
              <w:r w:rsidRPr="00C07D21">
                <w:rPr>
                  <w:b/>
                  <w:bCs/>
                  <w:szCs w:val="22"/>
                  <w:lang w:val="es-ES"/>
                </w:rPr>
                <w:delText>3)</w:delText>
              </w:r>
              <w:r w:rsidRPr="00C07D21">
                <w:rPr>
                  <w:b/>
                  <w:bCs/>
                  <w:szCs w:val="22"/>
                  <w:lang w:val="es-ES"/>
                </w:rPr>
                <w:tab/>
                <w:delText xml:space="preserve">Mejores calificaciones y </w:delText>
              </w:r>
              <w:r w:rsidRPr="00C07D21">
                <w:rPr>
                  <w:b/>
                  <w:bCs/>
                  <w:szCs w:val="22"/>
                  <w:lang w:val="es-ES"/>
                </w:rPr>
                <w:br/>
                <w:delText>alfabetización digitales</w:delText>
              </w:r>
            </w:del>
          </w:p>
        </w:tc>
        <w:tc>
          <w:tcPr>
            <w:tcW w:w="4253" w:type="dxa"/>
            <w:tcBorders>
              <w:top w:val="single" w:sz="4" w:space="0" w:color="auto"/>
              <w:left w:val="single" w:sz="4" w:space="0" w:color="auto"/>
              <w:bottom w:val="single" w:sz="4" w:space="0" w:color="auto"/>
              <w:right w:val="single" w:sz="4" w:space="0" w:color="auto"/>
            </w:tcBorders>
            <w:hideMark/>
          </w:tcPr>
          <w:p w14:paraId="04F221AE" w14:textId="77777777" w:rsidR="005E75BA" w:rsidRPr="00C07D21" w:rsidRDefault="005E75BA" w:rsidP="002A5589">
            <w:pPr>
              <w:pStyle w:val="enumlev1"/>
              <w:spacing w:before="0" w:line="256" w:lineRule="auto"/>
              <w:rPr>
                <w:del w:id="783" w:author="Spanish" w:date="2026-04-21T11:49:00Z"/>
                <w:szCs w:val="22"/>
                <w:lang w:val="es-ES"/>
              </w:rPr>
            </w:pPr>
            <w:del w:id="784" w:author="Spanish" w:date="2026-04-21T11:49:00Z">
              <w:r w:rsidRPr="00C07D21">
                <w:rPr>
                  <w:szCs w:val="22"/>
                  <w:lang w:val="es-ES"/>
                </w:rPr>
                <w:delText>–</w:delText>
              </w:r>
              <w:r w:rsidRPr="00C07D21">
                <w:rPr>
                  <w:szCs w:val="22"/>
                  <w:lang w:val="es-ES"/>
                </w:rPr>
                <w:tab/>
                <w:delText>Proporción de usuarios con calificaciones digitales, por grado de formación (de base, normal o avanzada)</w:delText>
              </w:r>
            </w:del>
          </w:p>
        </w:tc>
      </w:tr>
      <w:tr w:rsidR="005E75BA" w:rsidRPr="00E62E5D" w14:paraId="64237433" w14:textId="77777777" w:rsidTr="005673DA">
        <w:trPr>
          <w:jc w:val="center"/>
          <w:del w:id="785" w:author="Spanish" w:date="2026-04-21T11:49:00Z"/>
        </w:trPr>
        <w:tc>
          <w:tcPr>
            <w:tcW w:w="2078" w:type="dxa"/>
            <w:tcBorders>
              <w:top w:val="single" w:sz="4" w:space="0" w:color="auto"/>
              <w:left w:val="single" w:sz="4" w:space="0" w:color="auto"/>
              <w:bottom w:val="single" w:sz="4" w:space="0" w:color="auto"/>
              <w:right w:val="single" w:sz="4" w:space="0" w:color="auto"/>
            </w:tcBorders>
            <w:vAlign w:val="center"/>
          </w:tcPr>
          <w:p w14:paraId="7E9E1726" w14:textId="77777777" w:rsidR="005E75BA" w:rsidRPr="00C07D21" w:rsidRDefault="005E75BA" w:rsidP="002A5589">
            <w:pPr>
              <w:tabs>
                <w:tab w:val="clear" w:pos="567"/>
                <w:tab w:val="left" w:pos="720"/>
              </w:tabs>
              <w:overflowPunct/>
              <w:autoSpaceDE/>
              <w:adjustRightInd/>
              <w:spacing w:before="0" w:line="256" w:lineRule="auto"/>
              <w:rPr>
                <w:del w:id="786" w:author="Spanish" w:date="2026-04-21T11:49:00Z"/>
                <w:b/>
                <w:bCs/>
                <w:lang w:val="es-ES"/>
              </w:rPr>
            </w:pPr>
          </w:p>
        </w:tc>
        <w:tc>
          <w:tcPr>
            <w:tcW w:w="3020" w:type="dxa"/>
            <w:tcBorders>
              <w:top w:val="single" w:sz="4" w:space="0" w:color="auto"/>
              <w:left w:val="single" w:sz="4" w:space="0" w:color="auto"/>
              <w:bottom w:val="single" w:sz="4" w:space="0" w:color="auto"/>
              <w:right w:val="single" w:sz="4" w:space="0" w:color="auto"/>
            </w:tcBorders>
            <w:hideMark/>
          </w:tcPr>
          <w:p w14:paraId="11EAF94E" w14:textId="77777777" w:rsidR="005E75BA" w:rsidRPr="00C07D21" w:rsidRDefault="005E75BA" w:rsidP="002A5589">
            <w:pPr>
              <w:pStyle w:val="Tabletext"/>
              <w:tabs>
                <w:tab w:val="left" w:pos="466"/>
              </w:tabs>
              <w:spacing w:before="0" w:after="0" w:line="256" w:lineRule="auto"/>
              <w:rPr>
                <w:del w:id="787" w:author="Spanish" w:date="2026-04-21T11:49:00Z"/>
                <w:b/>
                <w:bCs/>
                <w:szCs w:val="22"/>
                <w:lang w:val="es-ES"/>
              </w:rPr>
            </w:pPr>
            <w:del w:id="788" w:author="Spanish" w:date="2026-04-21T11:49:00Z">
              <w:r w:rsidRPr="00C07D21">
                <w:rPr>
                  <w:b/>
                  <w:bCs/>
                  <w:szCs w:val="22"/>
                  <w:lang w:val="es-ES"/>
                </w:rPr>
                <w:delText>4)</w:delText>
              </w:r>
              <w:r w:rsidRPr="00C07D21">
                <w:rPr>
                  <w:b/>
                  <w:bCs/>
                  <w:szCs w:val="22"/>
                  <w:lang w:val="es-ES"/>
                </w:rPr>
                <w:tab/>
                <w:delText>Mayores conocimientos de los Miembros de la UIT en materia de interoperabilidad y calidad de funcionamiento de infraestructuras, servicios y aplicaciones de telecomunicaciones/TIC inclusivos y seguros</w:delText>
              </w:r>
            </w:del>
          </w:p>
        </w:tc>
        <w:tc>
          <w:tcPr>
            <w:tcW w:w="4253" w:type="dxa"/>
            <w:tcBorders>
              <w:top w:val="single" w:sz="4" w:space="0" w:color="auto"/>
              <w:left w:val="single" w:sz="4" w:space="0" w:color="auto"/>
              <w:bottom w:val="single" w:sz="4" w:space="0" w:color="auto"/>
              <w:right w:val="single" w:sz="4" w:space="0" w:color="auto"/>
            </w:tcBorders>
            <w:hideMark/>
          </w:tcPr>
          <w:p w14:paraId="7E6AD968" w14:textId="77777777" w:rsidR="005E75BA" w:rsidRPr="00C07D21" w:rsidRDefault="005E75BA" w:rsidP="002A5589">
            <w:pPr>
              <w:pStyle w:val="enumlev1"/>
              <w:spacing w:before="0" w:line="256" w:lineRule="auto"/>
              <w:rPr>
                <w:del w:id="789" w:author="Spanish" w:date="2026-04-21T11:49:00Z"/>
                <w:szCs w:val="22"/>
                <w:lang w:val="es-ES"/>
              </w:rPr>
            </w:pPr>
            <w:del w:id="790" w:author="Spanish" w:date="2026-04-21T11:49:00Z">
              <w:r w:rsidRPr="00C07D21">
                <w:rPr>
                  <w:szCs w:val="22"/>
                  <w:lang w:val="es-ES"/>
                </w:rPr>
                <w:delText>–</w:delText>
              </w:r>
              <w:r w:rsidRPr="00C07D21">
                <w:rPr>
                  <w:szCs w:val="22"/>
                  <w:lang w:val="es-ES"/>
                </w:rPr>
                <w:tab/>
                <w:delText>Número total de eventos, participantes y países en seminarios, talleres y programas de capacitación de la UIT relacionados con esta finalidad</w:delText>
              </w:r>
            </w:del>
          </w:p>
        </w:tc>
      </w:tr>
      <w:tr w:rsidR="005E75BA" w:rsidRPr="00E62E5D" w14:paraId="1E62E489" w14:textId="77777777" w:rsidTr="005673DA">
        <w:trPr>
          <w:jc w:val="center"/>
          <w:del w:id="791" w:author="Spanish" w:date="2026-04-21T11:49:00Z"/>
        </w:trPr>
        <w:tc>
          <w:tcPr>
            <w:tcW w:w="2078" w:type="dxa"/>
            <w:tcBorders>
              <w:top w:val="single" w:sz="4" w:space="0" w:color="auto"/>
              <w:left w:val="single" w:sz="4" w:space="0" w:color="auto"/>
              <w:bottom w:val="single" w:sz="4" w:space="0" w:color="auto"/>
              <w:right w:val="single" w:sz="4" w:space="0" w:color="auto"/>
            </w:tcBorders>
            <w:vAlign w:val="center"/>
          </w:tcPr>
          <w:p w14:paraId="3F2DA776" w14:textId="77777777" w:rsidR="005E75BA" w:rsidRPr="00C07D21" w:rsidRDefault="005E75BA" w:rsidP="002A5589">
            <w:pPr>
              <w:tabs>
                <w:tab w:val="clear" w:pos="567"/>
                <w:tab w:val="left" w:pos="720"/>
              </w:tabs>
              <w:overflowPunct/>
              <w:autoSpaceDE/>
              <w:adjustRightInd/>
              <w:spacing w:before="0" w:line="256" w:lineRule="auto"/>
              <w:rPr>
                <w:del w:id="792" w:author="Spanish" w:date="2026-04-21T11:49:00Z"/>
                <w:b/>
                <w:bCs/>
                <w:lang w:val="es-ES"/>
              </w:rPr>
            </w:pPr>
          </w:p>
        </w:tc>
        <w:tc>
          <w:tcPr>
            <w:tcW w:w="3020" w:type="dxa"/>
            <w:tcBorders>
              <w:top w:val="single" w:sz="4" w:space="0" w:color="auto"/>
              <w:left w:val="single" w:sz="4" w:space="0" w:color="auto"/>
              <w:bottom w:val="single" w:sz="4" w:space="0" w:color="auto"/>
              <w:right w:val="single" w:sz="4" w:space="0" w:color="auto"/>
            </w:tcBorders>
            <w:hideMark/>
          </w:tcPr>
          <w:p w14:paraId="557E3906" w14:textId="77777777" w:rsidR="005E75BA" w:rsidRPr="00C07D21" w:rsidRDefault="005E75BA" w:rsidP="002A5589">
            <w:pPr>
              <w:pStyle w:val="Tabletext"/>
              <w:tabs>
                <w:tab w:val="left" w:pos="466"/>
              </w:tabs>
              <w:spacing w:before="0" w:after="0" w:line="256" w:lineRule="auto"/>
              <w:rPr>
                <w:del w:id="793" w:author="Spanish" w:date="2026-04-21T11:49:00Z"/>
                <w:b/>
                <w:bCs/>
                <w:szCs w:val="22"/>
                <w:lang w:val="es-ES"/>
              </w:rPr>
            </w:pPr>
            <w:del w:id="794" w:author="Spanish" w:date="2026-04-21T11:49:00Z">
              <w:r w:rsidRPr="00C07D21">
                <w:rPr>
                  <w:b/>
                  <w:bCs/>
                  <w:szCs w:val="22"/>
                  <w:lang w:val="es-ES"/>
                </w:rPr>
                <w:delText>5)</w:delText>
              </w:r>
              <w:r w:rsidRPr="00C07D21">
                <w:rPr>
                  <w:b/>
                  <w:bCs/>
                  <w:szCs w:val="22"/>
                  <w:lang w:val="es-ES"/>
                </w:rPr>
                <w:tab/>
                <w:delText>Mayor capacidad de los Miembros de la UIT para desplegar infraestructuras de telecomunicaciones/TIC inclusivas, seguras y resilientes, a fin de hacer frente a incidentes de ciberseguridad para fomentar la confianza y la seguridad en la utilización de las telecomunicaciones y las TIC, y adoptar prácticas de gestión de riesgos</w:delText>
              </w:r>
            </w:del>
          </w:p>
        </w:tc>
        <w:tc>
          <w:tcPr>
            <w:tcW w:w="4253" w:type="dxa"/>
            <w:tcBorders>
              <w:top w:val="single" w:sz="4" w:space="0" w:color="auto"/>
              <w:left w:val="single" w:sz="4" w:space="0" w:color="auto"/>
              <w:bottom w:val="single" w:sz="4" w:space="0" w:color="auto"/>
              <w:right w:val="single" w:sz="4" w:space="0" w:color="auto"/>
            </w:tcBorders>
            <w:hideMark/>
          </w:tcPr>
          <w:p w14:paraId="665E8F3E" w14:textId="77777777" w:rsidR="005E75BA" w:rsidRPr="00C07D21" w:rsidRDefault="005E75BA" w:rsidP="002A5589">
            <w:pPr>
              <w:pStyle w:val="enumlev1"/>
              <w:spacing w:before="0" w:line="256" w:lineRule="auto"/>
              <w:rPr>
                <w:del w:id="795" w:author="Spanish" w:date="2026-04-21T11:49:00Z"/>
                <w:szCs w:val="22"/>
                <w:lang w:val="es-ES"/>
              </w:rPr>
            </w:pPr>
            <w:del w:id="796" w:author="Spanish" w:date="2026-04-21T11:49:00Z">
              <w:r w:rsidRPr="00C07D21">
                <w:rPr>
                  <w:szCs w:val="22"/>
                  <w:lang w:val="es-ES"/>
                </w:rPr>
                <w:delText>–</w:delText>
              </w:r>
              <w:r w:rsidRPr="00C07D21">
                <w:rPr>
                  <w:szCs w:val="22"/>
                  <w:lang w:val="es-ES"/>
                </w:rPr>
                <w:tab/>
                <w:delText>Número de países que obtienen asistencia técnica de la UIT para fomentar la confianza y la seguridad en la utilización de las telecomunicaciones/TIC y adoptar prácticas de gestión de riesgos</w:delText>
              </w:r>
            </w:del>
          </w:p>
          <w:p w14:paraId="54AA2539" w14:textId="77777777" w:rsidR="005E75BA" w:rsidRPr="00C07D21" w:rsidRDefault="005E75BA" w:rsidP="002A5589">
            <w:pPr>
              <w:pStyle w:val="enumlev1"/>
              <w:spacing w:before="0" w:line="256" w:lineRule="auto"/>
              <w:rPr>
                <w:del w:id="797" w:author="Spanish" w:date="2026-04-21T11:49:00Z"/>
                <w:lang w:val="es-ES"/>
              </w:rPr>
            </w:pPr>
            <w:del w:id="798" w:author="Spanish" w:date="2026-04-21T11:49:00Z">
              <w:r w:rsidRPr="00C07D21">
                <w:rPr>
                  <w:lang w:val="es-ES"/>
                </w:rPr>
                <w:delText>–</w:delText>
              </w:r>
              <w:r w:rsidRPr="00C07D21">
                <w:rPr>
                  <w:lang w:val="es-ES"/>
                </w:rPr>
                <w:tab/>
                <w:delText>Número de países que obtienen asistencia técnica de la UIT para hacer frente a incidentes de ciberseguridad</w:delText>
              </w:r>
            </w:del>
          </w:p>
        </w:tc>
      </w:tr>
    </w:tbl>
    <w:p w14:paraId="52E613AA" w14:textId="77777777" w:rsidR="005E75BA" w:rsidRPr="00C07D21" w:rsidRDefault="005E75BA" w:rsidP="005E75BA">
      <w:pPr>
        <w:rPr>
          <w:del w:id="799" w:author="Spanish" w:date="2026-04-21T11:49:00Z"/>
          <w:lang w:val="es-ES"/>
        </w:rPr>
      </w:pPr>
      <w:del w:id="800" w:author="Spanish" w:date="2026-04-21T11:49:00Z">
        <w:r w:rsidRPr="00C07D21">
          <w:rPr>
            <w:lang w:val="es-ES"/>
          </w:rPr>
          <w:lastRenderedPageBreak/>
          <w:br w:type="page"/>
        </w:r>
      </w:del>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08"/>
        <w:gridCol w:w="5330"/>
        <w:gridCol w:w="5550"/>
      </w:tblGrid>
      <w:tr w:rsidR="005E75BA" w:rsidRPr="00E62E5D" w14:paraId="54BABCE7" w14:textId="77777777" w:rsidTr="005673DA">
        <w:trPr>
          <w:jc w:val="center"/>
          <w:del w:id="801" w:author="Spanish" w:date="2026-04-21T11:49:00Z"/>
        </w:trPr>
        <w:tc>
          <w:tcPr>
            <w:tcW w:w="2078" w:type="dxa"/>
            <w:tcBorders>
              <w:top w:val="single" w:sz="4" w:space="0" w:color="auto"/>
              <w:left w:val="single" w:sz="4" w:space="0" w:color="auto"/>
              <w:bottom w:val="single" w:sz="4" w:space="0" w:color="auto"/>
              <w:right w:val="single" w:sz="4" w:space="0" w:color="auto"/>
            </w:tcBorders>
            <w:shd w:val="clear" w:color="auto" w:fill="A5A5A5"/>
            <w:vAlign w:val="center"/>
            <w:hideMark/>
          </w:tcPr>
          <w:p w14:paraId="5F8D4DED" w14:textId="77777777" w:rsidR="005E75BA" w:rsidRPr="00C07D21" w:rsidRDefault="005E75BA" w:rsidP="005673DA">
            <w:pPr>
              <w:pStyle w:val="Tablehead"/>
              <w:spacing w:line="256" w:lineRule="auto"/>
              <w:rPr>
                <w:del w:id="802" w:author="Spanish" w:date="2026-04-21T11:49:00Z"/>
                <w:rFonts w:eastAsia="SimSun"/>
                <w:lang w:val="es-ES"/>
              </w:rPr>
            </w:pPr>
            <w:del w:id="803" w:author="Spanish" w:date="2026-04-21T11:49:00Z">
              <w:r w:rsidRPr="00C07D21">
                <w:rPr>
                  <w:rFonts w:eastAsia="SimSun"/>
                  <w:b w:val="0"/>
                  <w:lang w:val="es-ES"/>
                </w:rPr>
                <w:lastRenderedPageBreak/>
                <w:delText>Prioridad temática</w:delText>
              </w:r>
            </w:del>
          </w:p>
        </w:tc>
        <w:tc>
          <w:tcPr>
            <w:tcW w:w="3563" w:type="dxa"/>
            <w:tcBorders>
              <w:top w:val="single" w:sz="4" w:space="0" w:color="auto"/>
              <w:left w:val="single" w:sz="4" w:space="0" w:color="auto"/>
              <w:bottom w:val="single" w:sz="4" w:space="0" w:color="auto"/>
              <w:right w:val="single" w:sz="4" w:space="0" w:color="auto"/>
            </w:tcBorders>
            <w:shd w:val="clear" w:color="auto" w:fill="C9C9C9"/>
            <w:hideMark/>
          </w:tcPr>
          <w:p w14:paraId="4AF36FE3" w14:textId="77777777" w:rsidR="005E75BA" w:rsidRPr="00C07D21" w:rsidRDefault="005E75BA" w:rsidP="005673DA">
            <w:pPr>
              <w:pStyle w:val="Tablehead"/>
              <w:spacing w:line="256" w:lineRule="auto"/>
              <w:rPr>
                <w:del w:id="804" w:author="Spanish" w:date="2026-04-21T11:49:00Z"/>
                <w:rFonts w:eastAsia="SimSun"/>
                <w:lang w:val="es-ES"/>
              </w:rPr>
            </w:pPr>
            <w:del w:id="805" w:author="Spanish" w:date="2026-04-21T11:49:00Z">
              <w:r w:rsidRPr="00C07D21">
                <w:rPr>
                  <w:rFonts w:eastAsia="SimSun"/>
                  <w:lang w:val="es-ES"/>
                </w:rPr>
                <w:delText>Realizaciones</w:delText>
              </w:r>
            </w:del>
          </w:p>
        </w:tc>
        <w:tc>
          <w:tcPr>
            <w:tcW w:w="3710" w:type="dxa"/>
            <w:tcBorders>
              <w:top w:val="single" w:sz="4" w:space="0" w:color="auto"/>
              <w:left w:val="single" w:sz="4" w:space="0" w:color="auto"/>
              <w:bottom w:val="single" w:sz="4" w:space="0" w:color="auto"/>
              <w:right w:val="single" w:sz="4" w:space="0" w:color="auto"/>
            </w:tcBorders>
            <w:shd w:val="clear" w:color="auto" w:fill="DBDBDB"/>
            <w:hideMark/>
          </w:tcPr>
          <w:p w14:paraId="78183BCA" w14:textId="77777777" w:rsidR="005E75BA" w:rsidRPr="00C07D21" w:rsidRDefault="005E75BA" w:rsidP="005673DA">
            <w:pPr>
              <w:pStyle w:val="Tablehead"/>
              <w:spacing w:line="256" w:lineRule="auto"/>
              <w:rPr>
                <w:del w:id="806" w:author="Spanish" w:date="2026-04-21T11:49:00Z"/>
                <w:rFonts w:eastAsia="SimSun"/>
                <w:lang w:val="es-ES"/>
              </w:rPr>
            </w:pPr>
            <w:del w:id="807" w:author="Spanish" w:date="2026-04-21T11:49:00Z">
              <w:r w:rsidRPr="00C07D21">
                <w:rPr>
                  <w:rFonts w:eastAsia="SimSun"/>
                  <w:lang w:val="es-ES"/>
                </w:rPr>
                <w:delText>Indicadores de realizaciones</w:delText>
              </w:r>
            </w:del>
          </w:p>
        </w:tc>
      </w:tr>
      <w:tr w:rsidR="005E75BA" w:rsidRPr="00E62E5D" w14:paraId="3F801986" w14:textId="77777777" w:rsidTr="005673DA">
        <w:trPr>
          <w:jc w:val="center"/>
          <w:del w:id="808" w:author="Spanish" w:date="2026-04-21T11:49:00Z"/>
        </w:trPr>
        <w:tc>
          <w:tcPr>
            <w:tcW w:w="2078" w:type="dxa"/>
            <w:vMerge w:val="restart"/>
            <w:tcBorders>
              <w:top w:val="single" w:sz="4" w:space="0" w:color="auto"/>
              <w:left w:val="single" w:sz="4" w:space="0" w:color="auto"/>
              <w:bottom w:val="single" w:sz="4" w:space="0" w:color="auto"/>
              <w:right w:val="single" w:sz="4" w:space="0" w:color="auto"/>
            </w:tcBorders>
          </w:tcPr>
          <w:p w14:paraId="1AEDC1F6" w14:textId="77777777" w:rsidR="005E75BA" w:rsidRPr="00C07D21" w:rsidRDefault="005E75BA" w:rsidP="002A5589">
            <w:pPr>
              <w:pStyle w:val="Tabletext"/>
              <w:tabs>
                <w:tab w:val="left" w:pos="466"/>
              </w:tabs>
              <w:spacing w:before="0" w:line="256" w:lineRule="auto"/>
              <w:rPr>
                <w:del w:id="809" w:author="Spanish" w:date="2026-04-21T11:49:00Z"/>
                <w:b/>
                <w:bCs/>
                <w:szCs w:val="22"/>
                <w:lang w:val="es-ES"/>
              </w:rPr>
            </w:pPr>
          </w:p>
        </w:tc>
        <w:tc>
          <w:tcPr>
            <w:tcW w:w="3563" w:type="dxa"/>
            <w:tcBorders>
              <w:top w:val="single" w:sz="4" w:space="0" w:color="auto"/>
              <w:left w:val="single" w:sz="4" w:space="0" w:color="auto"/>
              <w:bottom w:val="single" w:sz="4" w:space="0" w:color="auto"/>
              <w:right w:val="single" w:sz="4" w:space="0" w:color="auto"/>
            </w:tcBorders>
            <w:hideMark/>
          </w:tcPr>
          <w:p w14:paraId="2E36BE41" w14:textId="77777777" w:rsidR="005E75BA" w:rsidRPr="00C07D21" w:rsidRDefault="005E75BA" w:rsidP="002A5589">
            <w:pPr>
              <w:pStyle w:val="Tabletext"/>
              <w:tabs>
                <w:tab w:val="left" w:pos="466"/>
              </w:tabs>
              <w:spacing w:before="0" w:line="256" w:lineRule="auto"/>
              <w:rPr>
                <w:del w:id="810" w:author="Spanish" w:date="2026-04-21T11:49:00Z"/>
                <w:b/>
                <w:bCs/>
                <w:szCs w:val="22"/>
                <w:lang w:val="es-ES"/>
              </w:rPr>
            </w:pPr>
            <w:del w:id="811" w:author="Spanish" w:date="2026-04-21T11:49:00Z">
              <w:r w:rsidRPr="00C07D21">
                <w:rPr>
                  <w:b/>
                  <w:bCs/>
                  <w:szCs w:val="22"/>
                  <w:lang w:val="es-ES"/>
                </w:rPr>
                <w:delText>6)</w:delText>
              </w:r>
              <w:r w:rsidRPr="00C07D21">
                <w:rPr>
                  <w:b/>
                  <w:bCs/>
                  <w:szCs w:val="22"/>
                  <w:lang w:val="es-ES"/>
                </w:rPr>
                <w:tab/>
                <w:delText>Aprovechar mejor las asociaciones exclusivas de la UIT para fomentar la capacitación y la formación en materia de calificaciones digitales y sensibilización del público en materia de ciberseguridad</w:delText>
              </w:r>
            </w:del>
          </w:p>
        </w:tc>
        <w:tc>
          <w:tcPr>
            <w:tcW w:w="3710" w:type="dxa"/>
            <w:tcBorders>
              <w:top w:val="single" w:sz="4" w:space="0" w:color="auto"/>
              <w:left w:val="single" w:sz="4" w:space="0" w:color="auto"/>
              <w:bottom w:val="single" w:sz="4" w:space="0" w:color="auto"/>
              <w:right w:val="single" w:sz="4" w:space="0" w:color="auto"/>
            </w:tcBorders>
            <w:hideMark/>
          </w:tcPr>
          <w:p w14:paraId="052D8CD2" w14:textId="77777777" w:rsidR="005E75BA" w:rsidRPr="00C07D21" w:rsidRDefault="005E75BA" w:rsidP="002A5589">
            <w:pPr>
              <w:pStyle w:val="enumlev1"/>
              <w:spacing w:before="0" w:line="256" w:lineRule="auto"/>
              <w:rPr>
                <w:del w:id="812" w:author="Spanish" w:date="2026-04-21T11:49:00Z"/>
                <w:szCs w:val="22"/>
                <w:lang w:val="es-ES"/>
              </w:rPr>
            </w:pPr>
            <w:del w:id="813" w:author="Spanish" w:date="2026-04-21T11:49:00Z">
              <w:r w:rsidRPr="00C07D21">
                <w:rPr>
                  <w:szCs w:val="22"/>
                  <w:lang w:val="es-ES"/>
                </w:rPr>
                <w:delText>–</w:delText>
              </w:r>
              <w:r w:rsidRPr="00C07D21">
                <w:rPr>
                  <w:szCs w:val="22"/>
                  <w:lang w:val="es-ES"/>
                </w:rPr>
                <w:tab/>
                <w:delText>Número total de eventos, participantes y países en seminarios, talleres y programas de capacitación de la UIT relacionados con esta finalidad</w:delText>
              </w:r>
            </w:del>
          </w:p>
        </w:tc>
      </w:tr>
      <w:tr w:rsidR="005E75BA" w:rsidRPr="00E62E5D" w14:paraId="5861E43D" w14:textId="77777777" w:rsidTr="005673DA">
        <w:trPr>
          <w:jc w:val="center"/>
          <w:del w:id="814" w:author="Spanish" w:date="2026-04-21T11:49:00Z"/>
        </w:trPr>
        <w:tc>
          <w:tcPr>
            <w:tcW w:w="2078" w:type="dxa"/>
            <w:vMerge/>
            <w:tcBorders>
              <w:top w:val="single" w:sz="4" w:space="0" w:color="auto"/>
              <w:left w:val="single" w:sz="4" w:space="0" w:color="auto"/>
              <w:bottom w:val="single" w:sz="4" w:space="0" w:color="auto"/>
              <w:right w:val="single" w:sz="4" w:space="0" w:color="auto"/>
            </w:tcBorders>
            <w:vAlign w:val="center"/>
            <w:hideMark/>
          </w:tcPr>
          <w:p w14:paraId="305FFD3A" w14:textId="77777777" w:rsidR="005E75BA" w:rsidRPr="00C07D21" w:rsidRDefault="005E75BA" w:rsidP="002A5589">
            <w:pPr>
              <w:tabs>
                <w:tab w:val="clear" w:pos="567"/>
                <w:tab w:val="clear" w:pos="1134"/>
                <w:tab w:val="clear" w:pos="1701"/>
                <w:tab w:val="clear" w:pos="2268"/>
                <w:tab w:val="clear" w:pos="2835"/>
              </w:tabs>
              <w:overflowPunct/>
              <w:autoSpaceDE/>
              <w:autoSpaceDN/>
              <w:adjustRightInd/>
              <w:spacing w:before="0" w:line="256" w:lineRule="auto"/>
              <w:rPr>
                <w:del w:id="815" w:author="Spanish" w:date="2026-04-21T11:49:00Z"/>
                <w:b/>
                <w:bCs/>
                <w:szCs w:val="22"/>
                <w:lang w:val="es-ES"/>
              </w:rPr>
            </w:pPr>
          </w:p>
        </w:tc>
        <w:tc>
          <w:tcPr>
            <w:tcW w:w="3563" w:type="dxa"/>
            <w:tcBorders>
              <w:top w:val="single" w:sz="4" w:space="0" w:color="auto"/>
              <w:left w:val="single" w:sz="4" w:space="0" w:color="auto"/>
              <w:bottom w:val="single" w:sz="4" w:space="0" w:color="auto"/>
              <w:right w:val="single" w:sz="4" w:space="0" w:color="auto"/>
            </w:tcBorders>
            <w:hideMark/>
          </w:tcPr>
          <w:p w14:paraId="6D8261D9" w14:textId="77777777" w:rsidR="005E75BA" w:rsidRPr="00C07D21" w:rsidRDefault="005E75BA" w:rsidP="002A5589">
            <w:pPr>
              <w:pStyle w:val="Tabletext"/>
              <w:tabs>
                <w:tab w:val="left" w:pos="466"/>
              </w:tabs>
              <w:spacing w:before="0" w:line="256" w:lineRule="auto"/>
              <w:rPr>
                <w:del w:id="816" w:author="Spanish" w:date="2026-04-21T11:49:00Z"/>
                <w:b/>
                <w:bCs/>
                <w:szCs w:val="22"/>
                <w:lang w:val="es-ES"/>
              </w:rPr>
            </w:pPr>
            <w:del w:id="817" w:author="Spanish" w:date="2026-04-21T11:49:00Z">
              <w:r w:rsidRPr="00C07D21">
                <w:rPr>
                  <w:b/>
                  <w:bCs/>
                  <w:lang w:val="es-ES"/>
                </w:rPr>
                <w:delText>7)</w:delText>
              </w:r>
              <w:r w:rsidRPr="00C07D21">
                <w:rPr>
                  <w:b/>
                  <w:bCs/>
                  <w:lang w:val="es-ES"/>
                </w:rPr>
                <w:tab/>
                <w:delText>Asistir a los Miembros de la UIT en la formulación de sus estrategias de ciberseguridad a escala nacional</w:delText>
              </w:r>
            </w:del>
          </w:p>
        </w:tc>
        <w:tc>
          <w:tcPr>
            <w:tcW w:w="3710" w:type="dxa"/>
            <w:tcBorders>
              <w:top w:val="single" w:sz="4" w:space="0" w:color="auto"/>
              <w:left w:val="single" w:sz="4" w:space="0" w:color="auto"/>
              <w:bottom w:val="single" w:sz="4" w:space="0" w:color="auto"/>
              <w:right w:val="single" w:sz="4" w:space="0" w:color="auto"/>
            </w:tcBorders>
            <w:hideMark/>
          </w:tcPr>
          <w:p w14:paraId="3DF0C27C" w14:textId="77777777" w:rsidR="005E75BA" w:rsidRPr="00C07D21" w:rsidRDefault="005E75BA" w:rsidP="002A5589">
            <w:pPr>
              <w:pStyle w:val="enumlev1"/>
              <w:spacing w:before="0" w:line="256" w:lineRule="auto"/>
              <w:rPr>
                <w:del w:id="818" w:author="Spanish" w:date="2026-04-21T11:49:00Z"/>
                <w:szCs w:val="22"/>
                <w:lang w:val="es-ES"/>
              </w:rPr>
            </w:pPr>
            <w:del w:id="819" w:author="Spanish" w:date="2026-04-21T11:49:00Z">
              <w:r w:rsidRPr="00C07D21">
                <w:rPr>
                  <w:szCs w:val="22"/>
                  <w:lang w:val="es-ES"/>
                </w:rPr>
                <w:delText>–</w:delText>
              </w:r>
              <w:r w:rsidRPr="00C07D21">
                <w:rPr>
                  <w:szCs w:val="22"/>
                  <w:lang w:val="es-ES"/>
                </w:rPr>
                <w:tab/>
                <w:delText>Número de países que reciben asistencia técnica de la UIT para formular sus estrategias de ciberseguridad a escala nacional</w:delText>
              </w:r>
            </w:del>
          </w:p>
        </w:tc>
      </w:tr>
      <w:tr w:rsidR="005E75BA" w:rsidRPr="00E62E5D" w14:paraId="67E29C4B" w14:textId="77777777" w:rsidTr="005673DA">
        <w:trPr>
          <w:jc w:val="center"/>
          <w:del w:id="820" w:author="Spanish" w:date="2026-04-21T11:49:00Z"/>
        </w:trPr>
        <w:tc>
          <w:tcPr>
            <w:tcW w:w="2078" w:type="dxa"/>
            <w:vMerge/>
            <w:tcBorders>
              <w:top w:val="single" w:sz="4" w:space="0" w:color="auto"/>
              <w:left w:val="single" w:sz="4" w:space="0" w:color="auto"/>
              <w:bottom w:val="single" w:sz="4" w:space="0" w:color="auto"/>
              <w:right w:val="single" w:sz="4" w:space="0" w:color="auto"/>
            </w:tcBorders>
            <w:vAlign w:val="center"/>
            <w:hideMark/>
          </w:tcPr>
          <w:p w14:paraId="3E7DE628" w14:textId="77777777" w:rsidR="005E75BA" w:rsidRPr="00C07D21" w:rsidRDefault="005E75BA" w:rsidP="002A5589">
            <w:pPr>
              <w:tabs>
                <w:tab w:val="clear" w:pos="567"/>
                <w:tab w:val="clear" w:pos="1134"/>
                <w:tab w:val="clear" w:pos="1701"/>
                <w:tab w:val="clear" w:pos="2268"/>
                <w:tab w:val="clear" w:pos="2835"/>
              </w:tabs>
              <w:overflowPunct/>
              <w:autoSpaceDE/>
              <w:autoSpaceDN/>
              <w:adjustRightInd/>
              <w:spacing w:before="0" w:line="256" w:lineRule="auto"/>
              <w:rPr>
                <w:del w:id="821" w:author="Spanish" w:date="2026-04-21T11:49:00Z"/>
                <w:b/>
                <w:bCs/>
                <w:szCs w:val="22"/>
                <w:lang w:val="es-ES"/>
              </w:rPr>
            </w:pPr>
          </w:p>
        </w:tc>
        <w:tc>
          <w:tcPr>
            <w:tcW w:w="3563" w:type="dxa"/>
            <w:tcBorders>
              <w:top w:val="single" w:sz="4" w:space="0" w:color="auto"/>
              <w:left w:val="single" w:sz="4" w:space="0" w:color="auto"/>
              <w:bottom w:val="single" w:sz="4" w:space="0" w:color="auto"/>
              <w:right w:val="single" w:sz="4" w:space="0" w:color="auto"/>
            </w:tcBorders>
            <w:hideMark/>
          </w:tcPr>
          <w:p w14:paraId="7EF358E1" w14:textId="77777777" w:rsidR="005E75BA" w:rsidRPr="00C07D21" w:rsidRDefault="005E75BA" w:rsidP="002A5589">
            <w:pPr>
              <w:pStyle w:val="Tabletext"/>
              <w:tabs>
                <w:tab w:val="left" w:pos="466"/>
              </w:tabs>
              <w:spacing w:before="0" w:line="256" w:lineRule="auto"/>
              <w:rPr>
                <w:del w:id="822" w:author="Spanish" w:date="2026-04-21T11:49:00Z"/>
                <w:b/>
                <w:bCs/>
                <w:szCs w:val="22"/>
                <w:lang w:val="es-ES"/>
              </w:rPr>
            </w:pPr>
            <w:del w:id="823" w:author="Spanish" w:date="2026-04-21T11:49:00Z">
              <w:r w:rsidRPr="00C07D21">
                <w:rPr>
                  <w:b/>
                  <w:bCs/>
                  <w:lang w:val="es-ES"/>
                </w:rPr>
                <w:delText>8)</w:delText>
              </w:r>
              <w:r w:rsidRPr="00C07D21">
                <w:rPr>
                  <w:b/>
                  <w:bCs/>
                  <w:lang w:val="es-ES"/>
                </w:rPr>
                <w:tab/>
                <w:delText>Asistir a los Miembros de la UIT en la aplicación de normas internacionales que sean pertinentes con respecto a esta prioridad temática</w:delText>
              </w:r>
            </w:del>
          </w:p>
        </w:tc>
        <w:tc>
          <w:tcPr>
            <w:tcW w:w="3710" w:type="dxa"/>
            <w:tcBorders>
              <w:top w:val="single" w:sz="4" w:space="0" w:color="auto"/>
              <w:left w:val="single" w:sz="4" w:space="0" w:color="auto"/>
              <w:bottom w:val="single" w:sz="4" w:space="0" w:color="auto"/>
              <w:right w:val="single" w:sz="4" w:space="0" w:color="auto"/>
            </w:tcBorders>
            <w:hideMark/>
          </w:tcPr>
          <w:p w14:paraId="58A5B376" w14:textId="77777777" w:rsidR="005E75BA" w:rsidRPr="00C07D21" w:rsidRDefault="005E75BA" w:rsidP="002A5589">
            <w:pPr>
              <w:pStyle w:val="enumlev1"/>
              <w:spacing w:before="0" w:line="256" w:lineRule="auto"/>
              <w:rPr>
                <w:del w:id="824" w:author="Spanish" w:date="2026-04-21T11:49:00Z"/>
                <w:szCs w:val="22"/>
                <w:lang w:val="es-ES"/>
              </w:rPr>
            </w:pPr>
            <w:del w:id="825" w:author="Spanish" w:date="2026-04-21T11:49:00Z">
              <w:r w:rsidRPr="00C07D21">
                <w:rPr>
                  <w:szCs w:val="22"/>
                  <w:lang w:val="es-ES"/>
                </w:rPr>
                <w:delText>–</w:delText>
              </w:r>
              <w:r w:rsidRPr="00C07D21">
                <w:rPr>
                  <w:szCs w:val="22"/>
                  <w:lang w:val="es-ES"/>
                </w:rPr>
                <w:tab/>
                <w:delText>Número de países que reciben asistencia técnica de la UIT para aplicar normas internacionales relacionadas con esta finalidad</w:delText>
              </w:r>
            </w:del>
          </w:p>
        </w:tc>
      </w:tr>
      <w:tr w:rsidR="005E75BA" w:rsidRPr="00E62E5D" w14:paraId="7F0C3DBD" w14:textId="77777777" w:rsidTr="005673DA">
        <w:trPr>
          <w:jc w:val="center"/>
          <w:del w:id="826" w:author="Spanish" w:date="2026-04-21T11:49:00Z"/>
        </w:trPr>
        <w:tc>
          <w:tcPr>
            <w:tcW w:w="2078" w:type="dxa"/>
            <w:vMerge w:val="restart"/>
            <w:tcBorders>
              <w:top w:val="single" w:sz="4" w:space="0" w:color="auto"/>
              <w:left w:val="single" w:sz="4" w:space="0" w:color="auto"/>
              <w:bottom w:val="single" w:sz="4" w:space="0" w:color="auto"/>
              <w:right w:val="single" w:sz="4" w:space="0" w:color="auto"/>
            </w:tcBorders>
            <w:hideMark/>
          </w:tcPr>
          <w:p w14:paraId="7B92CEB2" w14:textId="77777777" w:rsidR="005E75BA" w:rsidRPr="00C07D21" w:rsidRDefault="005E75BA" w:rsidP="002A5589">
            <w:pPr>
              <w:pStyle w:val="Tabletext"/>
              <w:tabs>
                <w:tab w:val="left" w:pos="466"/>
              </w:tabs>
              <w:spacing w:before="0" w:line="256" w:lineRule="auto"/>
              <w:rPr>
                <w:del w:id="827" w:author="Spanish" w:date="2026-04-21T11:49:00Z"/>
                <w:b/>
                <w:bCs/>
                <w:szCs w:val="22"/>
                <w:lang w:val="es-ES"/>
              </w:rPr>
            </w:pPr>
            <w:del w:id="828" w:author="Spanish" w:date="2026-04-21T11:49:00Z">
              <w:r w:rsidRPr="00C07D21">
                <w:rPr>
                  <w:b/>
                  <w:bCs/>
                  <w:lang w:val="es-ES"/>
                </w:rPr>
                <w:delText xml:space="preserve">Aplicaciones </w:delText>
              </w:r>
              <w:r w:rsidRPr="00C07D21">
                <w:rPr>
                  <w:b/>
                  <w:bCs/>
                  <w:lang w:val="es-ES"/>
                </w:rPr>
                <w:br/>
                <w:delText>digitales</w:delText>
              </w:r>
            </w:del>
          </w:p>
        </w:tc>
        <w:tc>
          <w:tcPr>
            <w:tcW w:w="3563" w:type="dxa"/>
            <w:tcBorders>
              <w:top w:val="single" w:sz="4" w:space="0" w:color="auto"/>
              <w:left w:val="single" w:sz="4" w:space="0" w:color="auto"/>
              <w:bottom w:val="single" w:sz="4" w:space="0" w:color="auto"/>
              <w:right w:val="single" w:sz="4" w:space="0" w:color="auto"/>
            </w:tcBorders>
            <w:hideMark/>
          </w:tcPr>
          <w:p w14:paraId="4A10809E" w14:textId="77777777" w:rsidR="005E75BA" w:rsidRPr="00C07D21" w:rsidRDefault="005E75BA" w:rsidP="002A5589">
            <w:pPr>
              <w:pStyle w:val="Tabletext"/>
              <w:tabs>
                <w:tab w:val="left" w:pos="466"/>
              </w:tabs>
              <w:spacing w:before="0" w:line="256" w:lineRule="auto"/>
              <w:rPr>
                <w:del w:id="829" w:author="Spanish" w:date="2026-04-21T11:49:00Z"/>
                <w:b/>
                <w:bCs/>
                <w:szCs w:val="22"/>
                <w:lang w:val="es-ES"/>
              </w:rPr>
            </w:pPr>
            <w:del w:id="830" w:author="Spanish" w:date="2026-04-21T11:49:00Z">
              <w:r w:rsidRPr="00C07D21">
                <w:rPr>
                  <w:b/>
                  <w:bCs/>
                  <w:szCs w:val="22"/>
                  <w:lang w:val="es-ES"/>
                </w:rPr>
                <w:delText>1)</w:delText>
              </w:r>
              <w:r w:rsidRPr="00C07D21">
                <w:rPr>
                  <w:b/>
                  <w:bCs/>
                  <w:szCs w:val="22"/>
                  <w:lang w:val="es-ES"/>
                </w:rPr>
                <w:tab/>
                <w:delText>Mayor interoperabilidad y calidad de funcionamiento de las aplicaciones de telecomunicaciones/TIC</w:delText>
              </w:r>
            </w:del>
          </w:p>
        </w:tc>
        <w:tc>
          <w:tcPr>
            <w:tcW w:w="3710" w:type="dxa"/>
            <w:tcBorders>
              <w:top w:val="single" w:sz="4" w:space="0" w:color="auto"/>
              <w:left w:val="single" w:sz="4" w:space="0" w:color="auto"/>
              <w:bottom w:val="single" w:sz="4" w:space="0" w:color="auto"/>
              <w:right w:val="single" w:sz="4" w:space="0" w:color="auto"/>
            </w:tcBorders>
            <w:hideMark/>
          </w:tcPr>
          <w:p w14:paraId="76231446" w14:textId="77777777" w:rsidR="005E75BA" w:rsidRPr="00C07D21" w:rsidRDefault="005E75BA" w:rsidP="002A5589">
            <w:pPr>
              <w:pStyle w:val="enumlev1"/>
              <w:spacing w:before="0" w:line="256" w:lineRule="auto"/>
              <w:rPr>
                <w:del w:id="831" w:author="Spanish" w:date="2026-04-21T11:49:00Z"/>
                <w:szCs w:val="22"/>
                <w:lang w:val="es-ES"/>
              </w:rPr>
            </w:pPr>
            <w:del w:id="832" w:author="Spanish" w:date="2026-04-21T11:49:00Z">
              <w:r w:rsidRPr="00C07D21">
                <w:rPr>
                  <w:szCs w:val="22"/>
                  <w:lang w:val="es-ES"/>
                </w:rPr>
                <w:delText>–</w:delText>
              </w:r>
              <w:r w:rsidRPr="00C07D21">
                <w:rPr>
                  <w:szCs w:val="22"/>
                  <w:lang w:val="es-ES"/>
                </w:rPr>
                <w:tab/>
                <w:delText>Número de Recomendaciones, Corrigenda, Enmiendas y Suplementos del UIT-T aprobados relativos a las aplicaciones</w:delText>
              </w:r>
            </w:del>
          </w:p>
          <w:p w14:paraId="3ACDAA54" w14:textId="77777777" w:rsidR="005E75BA" w:rsidRPr="00C07D21" w:rsidRDefault="005E75BA" w:rsidP="002A5589">
            <w:pPr>
              <w:pStyle w:val="enumlev1"/>
              <w:spacing w:before="0" w:line="256" w:lineRule="auto"/>
              <w:rPr>
                <w:del w:id="833" w:author="Spanish" w:date="2026-04-21T11:49:00Z"/>
                <w:lang w:val="es-ES"/>
              </w:rPr>
            </w:pPr>
            <w:del w:id="834" w:author="Spanish" w:date="2026-04-21T11:49:00Z">
              <w:r w:rsidRPr="00C07D21">
                <w:rPr>
                  <w:lang w:val="es-ES"/>
                </w:rPr>
                <w:delText>–</w:delText>
              </w:r>
              <w:r w:rsidRPr="00C07D21">
                <w:rPr>
                  <w:lang w:val="es-ES"/>
                </w:rPr>
                <w:tab/>
                <w:delText>Número de descargas de Recomendaciones, Corrigenda, Enmiendas y Suplementos del UIT-T relativos a las aplicaciones</w:delText>
              </w:r>
            </w:del>
          </w:p>
        </w:tc>
      </w:tr>
      <w:tr w:rsidR="005E75BA" w:rsidRPr="00E62E5D" w14:paraId="48CBC16F" w14:textId="77777777" w:rsidTr="005673DA">
        <w:trPr>
          <w:jc w:val="center"/>
          <w:del w:id="835" w:author="Spanish" w:date="2026-04-21T11:49:00Z"/>
        </w:trPr>
        <w:tc>
          <w:tcPr>
            <w:tcW w:w="2078" w:type="dxa"/>
            <w:vMerge/>
            <w:tcBorders>
              <w:top w:val="single" w:sz="4" w:space="0" w:color="auto"/>
              <w:left w:val="single" w:sz="4" w:space="0" w:color="auto"/>
              <w:bottom w:val="single" w:sz="4" w:space="0" w:color="auto"/>
              <w:right w:val="single" w:sz="4" w:space="0" w:color="auto"/>
            </w:tcBorders>
            <w:vAlign w:val="center"/>
            <w:hideMark/>
          </w:tcPr>
          <w:p w14:paraId="13A98B13" w14:textId="77777777" w:rsidR="005E75BA" w:rsidRPr="00C07D21" w:rsidRDefault="005E75BA" w:rsidP="002A5589">
            <w:pPr>
              <w:tabs>
                <w:tab w:val="clear" w:pos="567"/>
                <w:tab w:val="clear" w:pos="1134"/>
                <w:tab w:val="clear" w:pos="1701"/>
                <w:tab w:val="clear" w:pos="2268"/>
                <w:tab w:val="clear" w:pos="2835"/>
              </w:tabs>
              <w:overflowPunct/>
              <w:autoSpaceDE/>
              <w:autoSpaceDN/>
              <w:adjustRightInd/>
              <w:spacing w:before="0" w:line="256" w:lineRule="auto"/>
              <w:rPr>
                <w:del w:id="836" w:author="Spanish" w:date="2026-04-21T11:49:00Z"/>
                <w:b/>
                <w:bCs/>
                <w:szCs w:val="22"/>
                <w:lang w:val="es-ES"/>
              </w:rPr>
            </w:pPr>
          </w:p>
        </w:tc>
        <w:tc>
          <w:tcPr>
            <w:tcW w:w="3563" w:type="dxa"/>
            <w:tcBorders>
              <w:top w:val="single" w:sz="4" w:space="0" w:color="auto"/>
              <w:left w:val="single" w:sz="4" w:space="0" w:color="auto"/>
              <w:bottom w:val="single" w:sz="4" w:space="0" w:color="auto"/>
              <w:right w:val="single" w:sz="4" w:space="0" w:color="auto"/>
            </w:tcBorders>
            <w:hideMark/>
          </w:tcPr>
          <w:p w14:paraId="6A4924DA" w14:textId="77777777" w:rsidR="005E75BA" w:rsidRPr="00C07D21" w:rsidRDefault="005E75BA" w:rsidP="002A5589">
            <w:pPr>
              <w:pStyle w:val="Tabletext"/>
              <w:tabs>
                <w:tab w:val="left" w:pos="466"/>
              </w:tabs>
              <w:spacing w:before="0" w:line="256" w:lineRule="auto"/>
              <w:rPr>
                <w:del w:id="837" w:author="Spanish" w:date="2026-04-21T11:49:00Z"/>
                <w:b/>
                <w:bCs/>
                <w:szCs w:val="22"/>
                <w:lang w:val="es-ES"/>
              </w:rPr>
            </w:pPr>
            <w:del w:id="838" w:author="Spanish" w:date="2026-04-21T11:49:00Z">
              <w:r w:rsidRPr="00C07D21">
                <w:rPr>
                  <w:b/>
                  <w:bCs/>
                  <w:lang w:val="es-ES"/>
                </w:rPr>
                <w:delText>2)</w:delText>
              </w:r>
              <w:r w:rsidRPr="00C07D21">
                <w:rPr>
                  <w:b/>
                  <w:bCs/>
                  <w:lang w:val="es-ES"/>
                </w:rPr>
                <w:tab/>
                <w:delText>Mayor adopción y utilización de aplicaciones de telecomunicaciones/TIC, incluidas las de gobierno electrónico</w:delText>
              </w:r>
            </w:del>
          </w:p>
        </w:tc>
        <w:tc>
          <w:tcPr>
            <w:tcW w:w="3710" w:type="dxa"/>
            <w:tcBorders>
              <w:top w:val="single" w:sz="4" w:space="0" w:color="auto"/>
              <w:left w:val="single" w:sz="4" w:space="0" w:color="auto"/>
              <w:bottom w:val="single" w:sz="4" w:space="0" w:color="auto"/>
              <w:right w:val="single" w:sz="4" w:space="0" w:color="auto"/>
            </w:tcBorders>
            <w:hideMark/>
          </w:tcPr>
          <w:p w14:paraId="1317ADF1" w14:textId="77777777" w:rsidR="005E75BA" w:rsidRPr="00C07D21" w:rsidRDefault="005E75BA" w:rsidP="002A5589">
            <w:pPr>
              <w:pStyle w:val="enumlev1"/>
              <w:spacing w:before="0" w:line="256" w:lineRule="auto"/>
              <w:rPr>
                <w:del w:id="839" w:author="Spanish" w:date="2026-04-21T11:49:00Z"/>
                <w:szCs w:val="22"/>
                <w:lang w:val="es-ES"/>
              </w:rPr>
            </w:pPr>
            <w:del w:id="840" w:author="Spanish" w:date="2026-04-21T11:49:00Z">
              <w:r w:rsidRPr="00C07D21">
                <w:rPr>
                  <w:szCs w:val="22"/>
                  <w:lang w:val="es-ES"/>
                </w:rPr>
                <w:delText>–</w:delText>
              </w:r>
              <w:r w:rsidRPr="00C07D21">
                <w:rPr>
                  <w:szCs w:val="22"/>
                  <w:lang w:val="es-ES"/>
                </w:rPr>
                <w:tab/>
                <w:delText>Adopción de estrategias digitales</w:delText>
              </w:r>
            </w:del>
          </w:p>
          <w:p w14:paraId="0E78BBDD" w14:textId="77777777" w:rsidR="005E75BA" w:rsidRPr="00C07D21" w:rsidRDefault="005E75BA" w:rsidP="002A5589">
            <w:pPr>
              <w:pStyle w:val="enumlev1"/>
              <w:spacing w:before="0" w:line="256" w:lineRule="auto"/>
              <w:rPr>
                <w:del w:id="841" w:author="Spanish" w:date="2026-04-21T11:49:00Z"/>
                <w:lang w:val="es-ES"/>
              </w:rPr>
            </w:pPr>
            <w:del w:id="842" w:author="Spanish" w:date="2026-04-21T11:49:00Z">
              <w:r w:rsidRPr="00C07D21">
                <w:rPr>
                  <w:lang w:val="es-ES"/>
                </w:rPr>
                <w:delText>–</w:delText>
              </w:r>
              <w:r w:rsidRPr="00C07D21">
                <w:rPr>
                  <w:lang w:val="es-ES"/>
                </w:rPr>
                <w:tab/>
                <w:delText>Porcentaje de personas que acceden a los servicios de cibergobierno en línea</w:delText>
              </w:r>
            </w:del>
          </w:p>
        </w:tc>
      </w:tr>
      <w:tr w:rsidR="005E75BA" w:rsidRPr="00E62E5D" w14:paraId="76B1D78F" w14:textId="77777777" w:rsidTr="005673DA">
        <w:trPr>
          <w:jc w:val="center"/>
          <w:del w:id="843" w:author="Spanish" w:date="2026-04-21T11:49:00Z"/>
        </w:trPr>
        <w:tc>
          <w:tcPr>
            <w:tcW w:w="2078" w:type="dxa"/>
            <w:vMerge/>
            <w:tcBorders>
              <w:top w:val="single" w:sz="4" w:space="0" w:color="auto"/>
              <w:left w:val="single" w:sz="4" w:space="0" w:color="auto"/>
              <w:bottom w:val="single" w:sz="4" w:space="0" w:color="auto"/>
              <w:right w:val="single" w:sz="4" w:space="0" w:color="auto"/>
            </w:tcBorders>
            <w:vAlign w:val="center"/>
            <w:hideMark/>
          </w:tcPr>
          <w:p w14:paraId="4BC8A959" w14:textId="77777777" w:rsidR="005E75BA" w:rsidRPr="00C07D21" w:rsidRDefault="005E75BA" w:rsidP="002A5589">
            <w:pPr>
              <w:tabs>
                <w:tab w:val="clear" w:pos="567"/>
                <w:tab w:val="clear" w:pos="1134"/>
                <w:tab w:val="clear" w:pos="1701"/>
                <w:tab w:val="clear" w:pos="2268"/>
                <w:tab w:val="clear" w:pos="2835"/>
              </w:tabs>
              <w:overflowPunct/>
              <w:autoSpaceDE/>
              <w:autoSpaceDN/>
              <w:adjustRightInd/>
              <w:spacing w:before="0" w:line="256" w:lineRule="auto"/>
              <w:rPr>
                <w:del w:id="844" w:author="Spanish" w:date="2026-04-21T11:49:00Z"/>
                <w:b/>
                <w:bCs/>
                <w:szCs w:val="22"/>
                <w:lang w:val="es-ES"/>
              </w:rPr>
            </w:pPr>
          </w:p>
        </w:tc>
        <w:tc>
          <w:tcPr>
            <w:tcW w:w="3563" w:type="dxa"/>
            <w:tcBorders>
              <w:top w:val="single" w:sz="4" w:space="0" w:color="auto"/>
              <w:left w:val="single" w:sz="4" w:space="0" w:color="auto"/>
              <w:bottom w:val="single" w:sz="4" w:space="0" w:color="auto"/>
              <w:right w:val="single" w:sz="4" w:space="0" w:color="auto"/>
            </w:tcBorders>
            <w:hideMark/>
          </w:tcPr>
          <w:p w14:paraId="6C1595FE" w14:textId="77777777" w:rsidR="005E75BA" w:rsidRPr="00C07D21" w:rsidRDefault="005E75BA" w:rsidP="002A5589">
            <w:pPr>
              <w:pStyle w:val="Tabletext"/>
              <w:tabs>
                <w:tab w:val="left" w:pos="466"/>
              </w:tabs>
              <w:spacing w:before="0" w:line="256" w:lineRule="auto"/>
              <w:rPr>
                <w:del w:id="845" w:author="Spanish" w:date="2026-04-21T11:49:00Z"/>
                <w:b/>
                <w:bCs/>
                <w:szCs w:val="22"/>
                <w:lang w:val="es-ES"/>
              </w:rPr>
            </w:pPr>
            <w:del w:id="846" w:author="Spanish" w:date="2026-04-21T11:49:00Z">
              <w:r w:rsidRPr="00C07D21">
                <w:rPr>
                  <w:b/>
                  <w:bCs/>
                  <w:lang w:val="es-ES"/>
                </w:rPr>
                <w:delText>3)</w:delText>
              </w:r>
              <w:r w:rsidRPr="00C07D21">
                <w:rPr>
                  <w:b/>
                  <w:bCs/>
                  <w:lang w:val="es-ES"/>
                </w:rPr>
                <w:tab/>
                <w:delText>Mayor despliegue de las redes y servicios de telecomunicaciones/TIC necesarios para esas aplicaciones</w:delText>
              </w:r>
            </w:del>
          </w:p>
        </w:tc>
        <w:tc>
          <w:tcPr>
            <w:tcW w:w="3710" w:type="dxa"/>
            <w:tcBorders>
              <w:top w:val="single" w:sz="4" w:space="0" w:color="auto"/>
              <w:left w:val="single" w:sz="4" w:space="0" w:color="auto"/>
              <w:bottom w:val="single" w:sz="4" w:space="0" w:color="auto"/>
              <w:right w:val="single" w:sz="4" w:space="0" w:color="auto"/>
            </w:tcBorders>
            <w:hideMark/>
          </w:tcPr>
          <w:p w14:paraId="1328293D" w14:textId="77777777" w:rsidR="005E75BA" w:rsidRPr="00C07D21" w:rsidRDefault="005E75BA" w:rsidP="002A5589">
            <w:pPr>
              <w:pStyle w:val="enumlev1"/>
              <w:spacing w:before="0" w:line="256" w:lineRule="auto"/>
              <w:rPr>
                <w:del w:id="847" w:author="Spanish" w:date="2026-04-21T11:49:00Z"/>
                <w:szCs w:val="22"/>
                <w:lang w:val="es-ES"/>
              </w:rPr>
            </w:pPr>
            <w:del w:id="848" w:author="Spanish" w:date="2026-04-21T11:49:00Z">
              <w:r w:rsidRPr="00C07D21">
                <w:rPr>
                  <w:szCs w:val="22"/>
                  <w:lang w:val="es-ES"/>
                </w:rPr>
                <w:delText>–</w:delText>
              </w:r>
              <w:r w:rsidRPr="00C07D21">
                <w:rPr>
                  <w:szCs w:val="22"/>
                  <w:lang w:val="es-ES"/>
                </w:rPr>
                <w:tab/>
                <w:delText>Población con cobertura de red móvil 4G, como mínimo</w:delText>
              </w:r>
            </w:del>
          </w:p>
          <w:p w14:paraId="06C2B54C" w14:textId="77777777" w:rsidR="005E75BA" w:rsidRPr="00C07D21" w:rsidRDefault="005E75BA" w:rsidP="002A5589">
            <w:pPr>
              <w:pStyle w:val="enumlev1"/>
              <w:spacing w:before="0" w:line="256" w:lineRule="auto"/>
              <w:rPr>
                <w:del w:id="849" w:author="Spanish" w:date="2026-04-21T11:49:00Z"/>
                <w:lang w:val="es-ES"/>
              </w:rPr>
            </w:pPr>
            <w:del w:id="850" w:author="Spanish" w:date="2026-04-21T11:49:00Z">
              <w:r w:rsidRPr="00C07D21">
                <w:rPr>
                  <w:lang w:val="es-ES"/>
                </w:rPr>
                <w:delText>–</w:delText>
              </w:r>
              <w:r w:rsidRPr="00C07D21">
                <w:rPr>
                  <w:lang w:val="es-ES"/>
                </w:rPr>
                <w:tab/>
                <w:delText>Banda ancha fija (porcentaje del total): &gt;10 Mbit/s</w:delText>
              </w:r>
            </w:del>
          </w:p>
        </w:tc>
      </w:tr>
      <w:tr w:rsidR="005E75BA" w:rsidRPr="00E62E5D" w14:paraId="7317191D" w14:textId="77777777" w:rsidTr="005673DA">
        <w:trPr>
          <w:jc w:val="center"/>
          <w:del w:id="851" w:author="Spanish" w:date="2026-04-21T11:49:00Z"/>
        </w:trPr>
        <w:tc>
          <w:tcPr>
            <w:tcW w:w="2078" w:type="dxa"/>
            <w:vMerge/>
            <w:tcBorders>
              <w:top w:val="single" w:sz="4" w:space="0" w:color="auto"/>
              <w:left w:val="single" w:sz="4" w:space="0" w:color="auto"/>
              <w:bottom w:val="single" w:sz="4" w:space="0" w:color="auto"/>
              <w:right w:val="single" w:sz="4" w:space="0" w:color="auto"/>
            </w:tcBorders>
            <w:vAlign w:val="center"/>
            <w:hideMark/>
          </w:tcPr>
          <w:p w14:paraId="1FA77692" w14:textId="77777777" w:rsidR="005E75BA" w:rsidRPr="00C07D21" w:rsidRDefault="005E75BA" w:rsidP="002A5589">
            <w:pPr>
              <w:tabs>
                <w:tab w:val="clear" w:pos="567"/>
                <w:tab w:val="clear" w:pos="1134"/>
                <w:tab w:val="clear" w:pos="1701"/>
                <w:tab w:val="clear" w:pos="2268"/>
                <w:tab w:val="clear" w:pos="2835"/>
              </w:tabs>
              <w:overflowPunct/>
              <w:autoSpaceDE/>
              <w:autoSpaceDN/>
              <w:adjustRightInd/>
              <w:spacing w:before="0" w:line="256" w:lineRule="auto"/>
              <w:rPr>
                <w:del w:id="852" w:author="Spanish" w:date="2026-04-21T11:49:00Z"/>
                <w:b/>
                <w:bCs/>
                <w:szCs w:val="22"/>
                <w:lang w:val="es-ES"/>
              </w:rPr>
            </w:pPr>
          </w:p>
        </w:tc>
        <w:tc>
          <w:tcPr>
            <w:tcW w:w="3563" w:type="dxa"/>
            <w:tcBorders>
              <w:top w:val="single" w:sz="4" w:space="0" w:color="auto"/>
              <w:left w:val="single" w:sz="4" w:space="0" w:color="auto"/>
              <w:bottom w:val="single" w:sz="4" w:space="0" w:color="auto"/>
              <w:right w:val="single" w:sz="4" w:space="0" w:color="auto"/>
            </w:tcBorders>
            <w:hideMark/>
          </w:tcPr>
          <w:p w14:paraId="767C8EFC" w14:textId="77777777" w:rsidR="005E75BA" w:rsidRPr="00C07D21" w:rsidRDefault="005E75BA" w:rsidP="002A5589">
            <w:pPr>
              <w:pStyle w:val="Tabletext"/>
              <w:tabs>
                <w:tab w:val="left" w:pos="466"/>
              </w:tabs>
              <w:spacing w:before="0" w:line="256" w:lineRule="auto"/>
              <w:rPr>
                <w:del w:id="853" w:author="Spanish" w:date="2026-04-21T11:49:00Z"/>
                <w:b/>
                <w:bCs/>
                <w:szCs w:val="22"/>
                <w:lang w:val="es-ES"/>
              </w:rPr>
            </w:pPr>
            <w:del w:id="854" w:author="Spanish" w:date="2026-04-21T11:49:00Z">
              <w:r w:rsidRPr="00C07D21">
                <w:rPr>
                  <w:b/>
                  <w:bCs/>
                  <w:lang w:val="es-ES"/>
                </w:rPr>
                <w:delText>4)</w:delText>
              </w:r>
              <w:r w:rsidRPr="00C07D21">
                <w:rPr>
                  <w:b/>
                  <w:bCs/>
                  <w:lang w:val="es-ES"/>
                </w:rPr>
                <w:tab/>
                <w:delText>Mejora de la capacidad para utilizar la iniciativa empresarial e innovación centradas en las TIC en aras del desarrollo sostenible</w:delText>
              </w:r>
            </w:del>
          </w:p>
        </w:tc>
        <w:tc>
          <w:tcPr>
            <w:tcW w:w="3710" w:type="dxa"/>
            <w:tcBorders>
              <w:top w:val="single" w:sz="4" w:space="0" w:color="auto"/>
              <w:left w:val="single" w:sz="4" w:space="0" w:color="auto"/>
              <w:bottom w:val="single" w:sz="4" w:space="0" w:color="auto"/>
              <w:right w:val="single" w:sz="4" w:space="0" w:color="auto"/>
            </w:tcBorders>
            <w:hideMark/>
          </w:tcPr>
          <w:p w14:paraId="2386527C" w14:textId="77777777" w:rsidR="005E75BA" w:rsidRPr="00C07D21" w:rsidRDefault="005E75BA" w:rsidP="002A5589">
            <w:pPr>
              <w:pStyle w:val="enumlev1"/>
              <w:spacing w:before="0" w:line="256" w:lineRule="auto"/>
              <w:rPr>
                <w:del w:id="855" w:author="Spanish" w:date="2026-04-21T11:49:00Z"/>
                <w:szCs w:val="22"/>
                <w:lang w:val="es-ES"/>
              </w:rPr>
            </w:pPr>
            <w:del w:id="856" w:author="Spanish" w:date="2026-04-21T11:49:00Z">
              <w:r w:rsidRPr="00C07D21">
                <w:rPr>
                  <w:szCs w:val="22"/>
                  <w:lang w:val="es-ES"/>
                </w:rPr>
                <w:delText>–</w:delText>
              </w:r>
              <w:r w:rsidRPr="00C07D21">
                <w:rPr>
                  <w:szCs w:val="22"/>
                  <w:lang w:val="es-ES"/>
                </w:rPr>
                <w:tab/>
                <w:delText>Adopción de estrategias de iniciativa empresarial e innovación centradas en las TIC</w:delText>
              </w:r>
            </w:del>
          </w:p>
        </w:tc>
      </w:tr>
    </w:tbl>
    <w:p w14:paraId="582B64F8" w14:textId="77777777" w:rsidR="005E75BA" w:rsidRPr="00C07D21" w:rsidRDefault="005E75BA" w:rsidP="005E75BA">
      <w:pPr>
        <w:rPr>
          <w:del w:id="857" w:author="Spanish" w:date="2026-04-21T11:49:00Z"/>
          <w:lang w:val="es-ES"/>
        </w:rPr>
      </w:pPr>
      <w:del w:id="858" w:author="Spanish" w:date="2026-04-21T11:49:00Z">
        <w:r w:rsidRPr="00C07D21">
          <w:rPr>
            <w:lang w:val="es-ES"/>
          </w:rPr>
          <w:br w:type="page"/>
        </w:r>
      </w:del>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08"/>
        <w:gridCol w:w="5330"/>
        <w:gridCol w:w="5550"/>
      </w:tblGrid>
      <w:tr w:rsidR="005E75BA" w:rsidRPr="00E62E5D" w14:paraId="6226233B" w14:textId="77777777" w:rsidTr="005673DA">
        <w:trPr>
          <w:jc w:val="center"/>
          <w:del w:id="859" w:author="Spanish" w:date="2026-04-21T11:49:00Z"/>
        </w:trPr>
        <w:tc>
          <w:tcPr>
            <w:tcW w:w="2078" w:type="dxa"/>
            <w:tcBorders>
              <w:top w:val="single" w:sz="4" w:space="0" w:color="auto"/>
              <w:left w:val="single" w:sz="4" w:space="0" w:color="auto"/>
              <w:bottom w:val="single" w:sz="4" w:space="0" w:color="auto"/>
              <w:right w:val="single" w:sz="4" w:space="0" w:color="auto"/>
            </w:tcBorders>
            <w:shd w:val="clear" w:color="auto" w:fill="A5A5A5"/>
            <w:vAlign w:val="center"/>
            <w:hideMark/>
          </w:tcPr>
          <w:p w14:paraId="13CD6C9E" w14:textId="77777777" w:rsidR="005E75BA" w:rsidRPr="00C07D21" w:rsidRDefault="005E75BA" w:rsidP="005673DA">
            <w:pPr>
              <w:pStyle w:val="Tablehead"/>
              <w:spacing w:line="256" w:lineRule="auto"/>
              <w:rPr>
                <w:del w:id="860" w:author="Spanish" w:date="2026-04-21T11:49:00Z"/>
                <w:rFonts w:eastAsia="SimSun"/>
                <w:lang w:val="es-ES"/>
              </w:rPr>
            </w:pPr>
            <w:del w:id="861" w:author="Spanish" w:date="2026-04-21T11:49:00Z">
              <w:r w:rsidRPr="00C07D21">
                <w:rPr>
                  <w:rFonts w:eastAsia="SimSun"/>
                  <w:b w:val="0"/>
                  <w:lang w:val="es-ES"/>
                </w:rPr>
                <w:lastRenderedPageBreak/>
                <w:delText>Prioridad temática</w:delText>
              </w:r>
            </w:del>
          </w:p>
        </w:tc>
        <w:tc>
          <w:tcPr>
            <w:tcW w:w="3563" w:type="dxa"/>
            <w:tcBorders>
              <w:top w:val="single" w:sz="4" w:space="0" w:color="auto"/>
              <w:left w:val="single" w:sz="4" w:space="0" w:color="auto"/>
              <w:bottom w:val="single" w:sz="4" w:space="0" w:color="auto"/>
              <w:right w:val="single" w:sz="4" w:space="0" w:color="auto"/>
            </w:tcBorders>
            <w:shd w:val="clear" w:color="auto" w:fill="C9C9C9"/>
            <w:hideMark/>
          </w:tcPr>
          <w:p w14:paraId="4ACC99CD" w14:textId="77777777" w:rsidR="005E75BA" w:rsidRPr="00C07D21" w:rsidRDefault="005E75BA" w:rsidP="005673DA">
            <w:pPr>
              <w:pStyle w:val="Tablehead"/>
              <w:spacing w:line="256" w:lineRule="auto"/>
              <w:rPr>
                <w:del w:id="862" w:author="Spanish" w:date="2026-04-21T11:49:00Z"/>
                <w:rFonts w:eastAsia="SimSun"/>
                <w:lang w:val="es-ES"/>
              </w:rPr>
            </w:pPr>
            <w:del w:id="863" w:author="Spanish" w:date="2026-04-21T11:49:00Z">
              <w:r w:rsidRPr="00C07D21">
                <w:rPr>
                  <w:rFonts w:eastAsia="SimSun"/>
                  <w:lang w:val="es-ES"/>
                </w:rPr>
                <w:delText>Realizaciones</w:delText>
              </w:r>
            </w:del>
          </w:p>
        </w:tc>
        <w:tc>
          <w:tcPr>
            <w:tcW w:w="3710" w:type="dxa"/>
            <w:tcBorders>
              <w:top w:val="single" w:sz="4" w:space="0" w:color="auto"/>
              <w:left w:val="single" w:sz="4" w:space="0" w:color="auto"/>
              <w:bottom w:val="single" w:sz="4" w:space="0" w:color="auto"/>
              <w:right w:val="single" w:sz="4" w:space="0" w:color="auto"/>
            </w:tcBorders>
            <w:shd w:val="clear" w:color="auto" w:fill="DBDBDB"/>
            <w:hideMark/>
          </w:tcPr>
          <w:p w14:paraId="2635345A" w14:textId="77777777" w:rsidR="005E75BA" w:rsidRPr="00C07D21" w:rsidRDefault="005E75BA" w:rsidP="005673DA">
            <w:pPr>
              <w:pStyle w:val="Tablehead"/>
              <w:spacing w:line="256" w:lineRule="auto"/>
              <w:rPr>
                <w:del w:id="864" w:author="Spanish" w:date="2026-04-21T11:49:00Z"/>
                <w:rFonts w:eastAsia="SimSun"/>
                <w:lang w:val="es-ES"/>
              </w:rPr>
            </w:pPr>
            <w:del w:id="865" w:author="Spanish" w:date="2026-04-21T11:49:00Z">
              <w:r w:rsidRPr="00C07D21">
                <w:rPr>
                  <w:rFonts w:eastAsia="SimSun"/>
                  <w:lang w:val="es-ES"/>
                </w:rPr>
                <w:delText>Indicadores de realizaciones</w:delText>
              </w:r>
            </w:del>
          </w:p>
        </w:tc>
      </w:tr>
      <w:tr w:rsidR="005E75BA" w:rsidRPr="00E62E5D" w14:paraId="482C592E" w14:textId="77777777" w:rsidTr="005673DA">
        <w:trPr>
          <w:jc w:val="center"/>
          <w:del w:id="866" w:author="Spanish" w:date="2026-04-21T11:49:00Z"/>
        </w:trPr>
        <w:tc>
          <w:tcPr>
            <w:tcW w:w="207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6C2273A9" w14:textId="77777777" w:rsidR="005E75BA" w:rsidRPr="00C07D21" w:rsidRDefault="005E75BA" w:rsidP="005673DA">
            <w:pPr>
              <w:pStyle w:val="Tabletext"/>
              <w:tabs>
                <w:tab w:val="left" w:pos="466"/>
              </w:tabs>
              <w:spacing w:line="256" w:lineRule="auto"/>
              <w:rPr>
                <w:del w:id="867" w:author="Spanish" w:date="2026-04-21T11:49:00Z"/>
                <w:b/>
                <w:bCs/>
                <w:szCs w:val="22"/>
                <w:lang w:val="es-ES"/>
              </w:rPr>
            </w:pPr>
            <w:del w:id="868" w:author="Spanish" w:date="2026-04-21T11:49:00Z">
              <w:r w:rsidRPr="00C07D21">
                <w:rPr>
                  <w:bCs/>
                  <w:szCs w:val="22"/>
                  <w:lang w:val="es-ES"/>
                </w:rPr>
                <w:delText>Entorno habilitador</w:delText>
              </w:r>
            </w:del>
          </w:p>
        </w:tc>
        <w:tc>
          <w:tcPr>
            <w:tcW w:w="356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BC0373" w14:textId="77777777" w:rsidR="005E75BA" w:rsidRPr="00C07D21" w:rsidRDefault="005E75BA" w:rsidP="005673DA">
            <w:pPr>
              <w:pStyle w:val="Tabletext"/>
              <w:spacing w:line="256" w:lineRule="auto"/>
              <w:rPr>
                <w:del w:id="869" w:author="Spanish" w:date="2026-04-21T11:49:00Z"/>
                <w:b/>
                <w:bCs/>
                <w:lang w:val="es-ES"/>
              </w:rPr>
            </w:pPr>
            <w:del w:id="870" w:author="Spanish" w:date="2026-04-21T11:49:00Z">
              <w:r w:rsidRPr="00C07D21">
                <w:rPr>
                  <w:b/>
                  <w:bCs/>
                  <w:lang w:val="es-ES"/>
                </w:rPr>
                <w:delText>1)</w:delText>
              </w:r>
              <w:r w:rsidRPr="00C07D21">
                <w:rPr>
                  <w:b/>
                  <w:bCs/>
                  <w:lang w:val="es-ES"/>
                </w:rPr>
                <w:tab/>
                <w:delText>Entorno político y reglamentario habilitador para la innovación y para atraer inversión que impulse el crecimiento socioeconómico</w:delText>
              </w:r>
            </w:del>
          </w:p>
        </w:tc>
        <w:tc>
          <w:tcPr>
            <w:tcW w:w="37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7DCF95E" w14:textId="77777777" w:rsidR="005E75BA" w:rsidRPr="00C07D21" w:rsidRDefault="005E75BA" w:rsidP="005673DA">
            <w:pPr>
              <w:pStyle w:val="enumlev1"/>
              <w:spacing w:line="256" w:lineRule="auto"/>
              <w:rPr>
                <w:del w:id="871" w:author="Spanish" w:date="2026-04-21T11:49:00Z"/>
                <w:lang w:val="es-ES"/>
              </w:rPr>
            </w:pPr>
            <w:del w:id="872" w:author="Spanish" w:date="2026-04-21T11:49:00Z">
              <w:r w:rsidRPr="00C07D21">
                <w:rPr>
                  <w:szCs w:val="22"/>
                  <w:lang w:val="es-ES"/>
                </w:rPr>
                <w:delText>–</w:delText>
              </w:r>
              <w:r w:rsidRPr="00C07D21">
                <w:rPr>
                  <w:szCs w:val="22"/>
                  <w:lang w:val="es-ES"/>
                </w:rPr>
                <w:tab/>
                <w:delText>Número de países que avanzan hacia la reglamentación de la siguiente generación (G1</w:delText>
              </w:r>
              <w:r w:rsidRPr="00C07D21">
                <w:rPr>
                  <w:szCs w:val="22"/>
                  <w:lang w:val="es-ES"/>
                </w:rPr>
                <w:noBreakHyphen/>
                <w:delText>G4) y/o hacia un mayor nivel de preparación para la transformación digital (G5)</w:delText>
              </w:r>
            </w:del>
          </w:p>
          <w:p w14:paraId="03575389" w14:textId="77777777" w:rsidR="005E75BA" w:rsidRPr="00C07D21" w:rsidRDefault="005E75BA" w:rsidP="005673DA">
            <w:pPr>
              <w:pStyle w:val="enumlev1"/>
              <w:spacing w:line="256" w:lineRule="auto"/>
              <w:rPr>
                <w:del w:id="873" w:author="Spanish" w:date="2026-04-21T11:49:00Z"/>
                <w:lang w:val="es-ES"/>
              </w:rPr>
            </w:pPr>
            <w:del w:id="874" w:author="Spanish" w:date="2026-04-21T11:49:00Z">
              <w:r w:rsidRPr="00C07D21">
                <w:rPr>
                  <w:lang w:val="es-ES"/>
                </w:rPr>
                <w:delText>–</w:delText>
              </w:r>
              <w:r w:rsidRPr="00C07D21">
                <w:rPr>
                  <w:lang w:val="es-ES"/>
                </w:rPr>
                <w:tab/>
                <w:delText>Proporción de inversiones en TIC respecto del total invertido</w:delText>
              </w:r>
            </w:del>
          </w:p>
        </w:tc>
      </w:tr>
      <w:tr w:rsidR="005E75BA" w:rsidRPr="00E62E5D" w14:paraId="1572117C" w14:textId="77777777" w:rsidTr="005673DA">
        <w:trPr>
          <w:jc w:val="center"/>
          <w:del w:id="875" w:author="Spanish" w:date="2026-04-21T11:49:00Z"/>
        </w:trPr>
        <w:tc>
          <w:tcPr>
            <w:tcW w:w="2078" w:type="dxa"/>
            <w:vMerge/>
            <w:tcBorders>
              <w:top w:val="single" w:sz="4" w:space="0" w:color="auto"/>
              <w:left w:val="single" w:sz="4" w:space="0" w:color="auto"/>
              <w:bottom w:val="single" w:sz="4" w:space="0" w:color="auto"/>
              <w:right w:val="single" w:sz="4" w:space="0" w:color="auto"/>
            </w:tcBorders>
            <w:vAlign w:val="center"/>
            <w:hideMark/>
          </w:tcPr>
          <w:p w14:paraId="68660C34" w14:textId="77777777" w:rsidR="005E75BA" w:rsidRPr="00C07D21" w:rsidRDefault="005E75BA" w:rsidP="005673DA">
            <w:pPr>
              <w:tabs>
                <w:tab w:val="clear" w:pos="567"/>
                <w:tab w:val="clear" w:pos="1134"/>
                <w:tab w:val="clear" w:pos="1701"/>
                <w:tab w:val="clear" w:pos="2268"/>
                <w:tab w:val="clear" w:pos="2835"/>
              </w:tabs>
              <w:overflowPunct/>
              <w:autoSpaceDE/>
              <w:autoSpaceDN/>
              <w:adjustRightInd/>
              <w:spacing w:before="0" w:line="256" w:lineRule="auto"/>
              <w:rPr>
                <w:del w:id="876" w:author="Spanish" w:date="2026-04-21T11:49:00Z"/>
                <w:b/>
                <w:bCs/>
                <w:szCs w:val="22"/>
                <w:lang w:val="es-ES"/>
              </w:rPr>
            </w:pPr>
          </w:p>
        </w:tc>
        <w:tc>
          <w:tcPr>
            <w:tcW w:w="356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DEF2692" w14:textId="77777777" w:rsidR="005E75BA" w:rsidRPr="00C07D21" w:rsidRDefault="005E75BA" w:rsidP="005673DA">
            <w:pPr>
              <w:pStyle w:val="Tabletext"/>
              <w:tabs>
                <w:tab w:val="left" w:pos="466"/>
              </w:tabs>
              <w:spacing w:line="256" w:lineRule="auto"/>
              <w:rPr>
                <w:del w:id="877" w:author="Spanish" w:date="2026-04-21T11:49:00Z"/>
                <w:b/>
                <w:bCs/>
                <w:szCs w:val="22"/>
                <w:lang w:val="es-ES"/>
              </w:rPr>
            </w:pPr>
            <w:del w:id="878" w:author="Spanish" w:date="2026-04-21T11:49:00Z">
              <w:r w:rsidRPr="00C07D21">
                <w:rPr>
                  <w:b/>
                  <w:bCs/>
                  <w:lang w:val="es-ES"/>
                </w:rPr>
                <w:delText>2)</w:delText>
              </w:r>
              <w:r w:rsidRPr="00C07D21">
                <w:rPr>
                  <w:b/>
                  <w:bCs/>
                  <w:lang w:val="es-ES"/>
                </w:rPr>
                <w:tab/>
                <w:delText>Usuarios con calificaciones digitales</w:delText>
              </w:r>
            </w:del>
          </w:p>
        </w:tc>
        <w:tc>
          <w:tcPr>
            <w:tcW w:w="37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AA7764C" w14:textId="77777777" w:rsidR="005E75BA" w:rsidRPr="00C07D21" w:rsidRDefault="005E75BA" w:rsidP="005673DA">
            <w:pPr>
              <w:pStyle w:val="enumlev1"/>
              <w:spacing w:line="256" w:lineRule="auto"/>
              <w:rPr>
                <w:del w:id="879" w:author="Spanish" w:date="2026-04-21T11:49:00Z"/>
                <w:szCs w:val="22"/>
                <w:lang w:val="es-ES"/>
              </w:rPr>
            </w:pPr>
            <w:del w:id="880" w:author="Spanish" w:date="2026-04-21T11:49:00Z">
              <w:r w:rsidRPr="00C07D21">
                <w:rPr>
                  <w:szCs w:val="22"/>
                  <w:lang w:val="es-ES"/>
                </w:rPr>
                <w:delText>–</w:delText>
              </w:r>
              <w:r w:rsidRPr="00C07D21">
                <w:rPr>
                  <w:szCs w:val="22"/>
                  <w:lang w:val="es-ES"/>
                </w:rPr>
                <w:tab/>
                <w:delText>Porcentaje de usuarios con calificaciones digitales – por nivel (calificaciones básicas, calificaciones ordinarias y calificaciones avanzadas)</w:delText>
              </w:r>
            </w:del>
          </w:p>
        </w:tc>
      </w:tr>
      <w:tr w:rsidR="005E75BA" w:rsidRPr="00E62E5D" w14:paraId="78201410" w14:textId="77777777" w:rsidTr="005673DA">
        <w:trPr>
          <w:jc w:val="center"/>
          <w:del w:id="881" w:author="Spanish" w:date="2026-04-21T11:49:00Z"/>
        </w:trPr>
        <w:tc>
          <w:tcPr>
            <w:tcW w:w="2078" w:type="dxa"/>
            <w:vMerge/>
            <w:tcBorders>
              <w:top w:val="single" w:sz="4" w:space="0" w:color="auto"/>
              <w:left w:val="single" w:sz="4" w:space="0" w:color="auto"/>
              <w:bottom w:val="single" w:sz="4" w:space="0" w:color="auto"/>
              <w:right w:val="single" w:sz="4" w:space="0" w:color="auto"/>
            </w:tcBorders>
            <w:vAlign w:val="center"/>
            <w:hideMark/>
          </w:tcPr>
          <w:p w14:paraId="54158DA6" w14:textId="77777777" w:rsidR="005E75BA" w:rsidRPr="00C07D21" w:rsidRDefault="005E75BA" w:rsidP="005673DA">
            <w:pPr>
              <w:tabs>
                <w:tab w:val="clear" w:pos="567"/>
                <w:tab w:val="clear" w:pos="1134"/>
                <w:tab w:val="clear" w:pos="1701"/>
                <w:tab w:val="clear" w:pos="2268"/>
                <w:tab w:val="clear" w:pos="2835"/>
              </w:tabs>
              <w:overflowPunct/>
              <w:autoSpaceDE/>
              <w:autoSpaceDN/>
              <w:adjustRightInd/>
              <w:spacing w:before="0" w:line="256" w:lineRule="auto"/>
              <w:rPr>
                <w:del w:id="882" w:author="Spanish" w:date="2026-04-21T11:49:00Z"/>
                <w:b/>
                <w:bCs/>
                <w:szCs w:val="22"/>
                <w:lang w:val="es-ES"/>
              </w:rPr>
            </w:pPr>
          </w:p>
        </w:tc>
        <w:tc>
          <w:tcPr>
            <w:tcW w:w="3563" w:type="dxa"/>
            <w:tcBorders>
              <w:top w:val="single" w:sz="4" w:space="0" w:color="auto"/>
              <w:left w:val="single" w:sz="4" w:space="0" w:color="auto"/>
              <w:bottom w:val="single" w:sz="4" w:space="0" w:color="auto"/>
              <w:right w:val="single" w:sz="4" w:space="0" w:color="auto"/>
            </w:tcBorders>
            <w:hideMark/>
          </w:tcPr>
          <w:p w14:paraId="59E7FDB5" w14:textId="77777777" w:rsidR="005E75BA" w:rsidRPr="00C07D21" w:rsidRDefault="005E75BA" w:rsidP="005673DA">
            <w:pPr>
              <w:pStyle w:val="Tabletext"/>
              <w:tabs>
                <w:tab w:val="left" w:pos="466"/>
              </w:tabs>
              <w:spacing w:line="256" w:lineRule="auto"/>
              <w:rPr>
                <w:del w:id="883" w:author="Spanish" w:date="2026-04-21T11:49:00Z"/>
                <w:b/>
                <w:bCs/>
                <w:szCs w:val="22"/>
                <w:lang w:val="es-ES"/>
              </w:rPr>
            </w:pPr>
            <w:del w:id="884" w:author="Spanish" w:date="2026-04-21T11:49:00Z">
              <w:r w:rsidRPr="00C07D21">
                <w:rPr>
                  <w:b/>
                  <w:bCs/>
                  <w:lang w:val="es-ES"/>
                </w:rPr>
                <w:delText>3)</w:delText>
              </w:r>
              <w:r w:rsidRPr="00C07D21">
                <w:rPr>
                  <w:b/>
                  <w:bCs/>
                  <w:lang w:val="es-ES"/>
                </w:rPr>
                <w:tab/>
                <w:delText>Mayor inclusión digital (incluidas las mujeres y las niñas, los jóvenes, los indígenas, las personas de edad avanzada, las personas con discapacidad y las personas con necesidades especiales)</w:delText>
              </w:r>
            </w:del>
          </w:p>
        </w:tc>
        <w:tc>
          <w:tcPr>
            <w:tcW w:w="3710" w:type="dxa"/>
            <w:tcBorders>
              <w:top w:val="single" w:sz="4" w:space="0" w:color="auto"/>
              <w:left w:val="single" w:sz="4" w:space="0" w:color="auto"/>
              <w:bottom w:val="single" w:sz="4" w:space="0" w:color="auto"/>
              <w:right w:val="single" w:sz="4" w:space="0" w:color="auto"/>
            </w:tcBorders>
            <w:hideMark/>
          </w:tcPr>
          <w:p w14:paraId="33FCF1E1" w14:textId="77777777" w:rsidR="005E75BA" w:rsidRPr="00C07D21" w:rsidRDefault="005E75BA" w:rsidP="005673DA">
            <w:pPr>
              <w:pStyle w:val="enumlev1"/>
              <w:spacing w:line="256" w:lineRule="auto"/>
              <w:rPr>
                <w:del w:id="885" w:author="Spanish" w:date="2026-04-21T11:49:00Z"/>
                <w:szCs w:val="22"/>
                <w:lang w:val="es-ES"/>
              </w:rPr>
            </w:pPr>
            <w:del w:id="886" w:author="Spanish" w:date="2026-04-21T11:49:00Z">
              <w:r w:rsidRPr="00C07D21">
                <w:rPr>
                  <w:szCs w:val="22"/>
                  <w:lang w:val="es-ES"/>
                </w:rPr>
                <w:delText>–</w:delText>
              </w:r>
              <w:r w:rsidRPr="00C07D21">
                <w:rPr>
                  <w:szCs w:val="22"/>
                  <w:lang w:val="es-ES"/>
                </w:rPr>
                <w:tab/>
                <w:delText>Posesión de teléfonos móviles (por género) (indicador 5.b.1 de los ODS – la UIT es el organismo responsable)</w:delText>
              </w:r>
            </w:del>
          </w:p>
          <w:p w14:paraId="09D81883" w14:textId="77777777" w:rsidR="005E75BA" w:rsidRPr="00C07D21" w:rsidRDefault="005E75BA" w:rsidP="005673DA">
            <w:pPr>
              <w:pStyle w:val="enumlev1"/>
              <w:spacing w:line="256" w:lineRule="auto"/>
              <w:rPr>
                <w:del w:id="887" w:author="Spanish" w:date="2026-04-21T11:49:00Z"/>
                <w:lang w:val="es-ES"/>
              </w:rPr>
            </w:pPr>
            <w:del w:id="888" w:author="Spanish" w:date="2026-04-21T11:49:00Z">
              <w:r w:rsidRPr="00C07D21">
                <w:rPr>
                  <w:lang w:val="es-ES"/>
                </w:rPr>
                <w:delText>–</w:delText>
              </w:r>
              <w:r w:rsidRPr="00C07D21">
                <w:rPr>
                  <w:lang w:val="es-ES"/>
                </w:rPr>
                <w:tab/>
                <w:delText>Brecha de género en la utilización de Internet</w:delText>
              </w:r>
            </w:del>
          </w:p>
          <w:p w14:paraId="42310FEA" w14:textId="77777777" w:rsidR="005E75BA" w:rsidRPr="00C07D21" w:rsidRDefault="005E75BA" w:rsidP="005673DA">
            <w:pPr>
              <w:pStyle w:val="enumlev1"/>
              <w:spacing w:line="256" w:lineRule="auto"/>
              <w:rPr>
                <w:del w:id="889" w:author="Spanish" w:date="2026-04-21T11:49:00Z"/>
                <w:lang w:val="es-ES"/>
              </w:rPr>
            </w:pPr>
            <w:del w:id="890" w:author="Spanish" w:date="2026-04-21T11:49:00Z">
              <w:r w:rsidRPr="00C07D21">
                <w:rPr>
                  <w:lang w:val="es-ES"/>
                </w:rPr>
                <w:delText>–</w:delText>
              </w:r>
              <w:r w:rsidRPr="00C07D21">
                <w:rPr>
                  <w:lang w:val="es-ES"/>
                </w:rPr>
                <w:tab/>
                <w:delText>Brecha generacional en la utilización de Internet – jóvenes (&lt;15, 15-24) y personas de edad avanzada (&gt;75)</w:delText>
              </w:r>
            </w:del>
          </w:p>
          <w:p w14:paraId="6F3C51EE" w14:textId="77777777" w:rsidR="005E75BA" w:rsidRPr="00C07D21" w:rsidRDefault="005E75BA" w:rsidP="005673DA">
            <w:pPr>
              <w:pStyle w:val="enumlev1"/>
              <w:spacing w:line="256" w:lineRule="auto"/>
              <w:rPr>
                <w:del w:id="891" w:author="Spanish" w:date="2026-04-21T11:49:00Z"/>
                <w:lang w:val="es-ES"/>
              </w:rPr>
            </w:pPr>
            <w:del w:id="892" w:author="Spanish" w:date="2026-04-21T11:49:00Z">
              <w:r w:rsidRPr="00C07D21">
                <w:rPr>
                  <w:lang w:val="es-ES"/>
                </w:rPr>
                <w:delText>–</w:delText>
              </w:r>
              <w:r w:rsidRPr="00C07D21">
                <w:rPr>
                  <w:lang w:val="es-ES"/>
                </w:rPr>
                <w:tab/>
                <w:delText>Número de países con entornos habilitadores que garantizan la accesibilidad de las telecomunicaciones/TIC para las personas con discapacidad y las personas con necesidades especiales</w:delText>
              </w:r>
            </w:del>
          </w:p>
        </w:tc>
      </w:tr>
    </w:tbl>
    <w:p w14:paraId="2524A88C" w14:textId="77777777" w:rsidR="005E75BA" w:rsidRPr="00C07D21" w:rsidRDefault="005E75BA" w:rsidP="005E75BA">
      <w:pPr>
        <w:rPr>
          <w:del w:id="893" w:author="Spanish" w:date="2026-04-21T11:49:00Z"/>
          <w:lang w:val="es-ES"/>
        </w:rPr>
      </w:pPr>
      <w:del w:id="894" w:author="Spanish" w:date="2026-04-21T11:49:00Z">
        <w:r w:rsidRPr="00C07D21">
          <w:rPr>
            <w:lang w:val="es-ES"/>
          </w:rPr>
          <w:br w:type="page"/>
        </w:r>
      </w:del>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08"/>
        <w:gridCol w:w="5330"/>
        <w:gridCol w:w="5550"/>
      </w:tblGrid>
      <w:tr w:rsidR="005E75BA" w:rsidRPr="00E62E5D" w14:paraId="37158725" w14:textId="77777777" w:rsidTr="005673DA">
        <w:trPr>
          <w:trHeight w:val="397"/>
          <w:jc w:val="center"/>
          <w:del w:id="895" w:author="Spanish" w:date="2026-04-21T11:49:00Z"/>
        </w:trPr>
        <w:tc>
          <w:tcPr>
            <w:tcW w:w="2078" w:type="dxa"/>
            <w:tcBorders>
              <w:top w:val="single" w:sz="4" w:space="0" w:color="auto"/>
              <w:left w:val="single" w:sz="4" w:space="0" w:color="auto"/>
              <w:bottom w:val="single" w:sz="4" w:space="0" w:color="auto"/>
              <w:right w:val="single" w:sz="4" w:space="0" w:color="auto"/>
            </w:tcBorders>
            <w:shd w:val="clear" w:color="auto" w:fill="A5A5A5"/>
            <w:vAlign w:val="center"/>
            <w:hideMark/>
          </w:tcPr>
          <w:p w14:paraId="0A62C1F4" w14:textId="77777777" w:rsidR="005E75BA" w:rsidRPr="00C07D21" w:rsidRDefault="005E75BA" w:rsidP="005673DA">
            <w:pPr>
              <w:pStyle w:val="Tablehead"/>
              <w:spacing w:line="256" w:lineRule="auto"/>
              <w:rPr>
                <w:del w:id="896" w:author="Spanish" w:date="2026-04-21T11:49:00Z"/>
                <w:rFonts w:eastAsia="SimSun"/>
                <w:lang w:val="es-ES"/>
              </w:rPr>
            </w:pPr>
            <w:del w:id="897" w:author="Spanish" w:date="2026-04-21T11:49:00Z">
              <w:r w:rsidRPr="00C07D21">
                <w:rPr>
                  <w:rFonts w:eastAsia="SimSun"/>
                  <w:b w:val="0"/>
                  <w:lang w:val="es-ES"/>
                </w:rPr>
                <w:lastRenderedPageBreak/>
                <w:delText>Prioridad temática</w:delText>
              </w:r>
            </w:del>
          </w:p>
        </w:tc>
        <w:tc>
          <w:tcPr>
            <w:tcW w:w="3563" w:type="dxa"/>
            <w:tcBorders>
              <w:top w:val="single" w:sz="4" w:space="0" w:color="auto"/>
              <w:left w:val="single" w:sz="4" w:space="0" w:color="auto"/>
              <w:bottom w:val="single" w:sz="4" w:space="0" w:color="auto"/>
              <w:right w:val="single" w:sz="4" w:space="0" w:color="auto"/>
            </w:tcBorders>
            <w:shd w:val="clear" w:color="auto" w:fill="C9C9C9"/>
            <w:hideMark/>
          </w:tcPr>
          <w:p w14:paraId="09B775E0" w14:textId="77777777" w:rsidR="005E75BA" w:rsidRPr="00C07D21" w:rsidRDefault="005E75BA" w:rsidP="005673DA">
            <w:pPr>
              <w:pStyle w:val="Tablehead"/>
              <w:spacing w:line="256" w:lineRule="auto"/>
              <w:rPr>
                <w:del w:id="898" w:author="Spanish" w:date="2026-04-21T11:49:00Z"/>
                <w:rFonts w:eastAsia="SimSun"/>
                <w:lang w:val="es-ES"/>
              </w:rPr>
            </w:pPr>
            <w:del w:id="899" w:author="Spanish" w:date="2026-04-21T11:49:00Z">
              <w:r w:rsidRPr="00C07D21">
                <w:rPr>
                  <w:rFonts w:eastAsia="SimSun"/>
                  <w:lang w:val="es-ES"/>
                </w:rPr>
                <w:delText>Realizaciones</w:delText>
              </w:r>
            </w:del>
          </w:p>
        </w:tc>
        <w:tc>
          <w:tcPr>
            <w:tcW w:w="3710" w:type="dxa"/>
            <w:tcBorders>
              <w:top w:val="single" w:sz="4" w:space="0" w:color="auto"/>
              <w:left w:val="single" w:sz="4" w:space="0" w:color="auto"/>
              <w:bottom w:val="single" w:sz="4" w:space="0" w:color="auto"/>
              <w:right w:val="single" w:sz="4" w:space="0" w:color="auto"/>
            </w:tcBorders>
            <w:shd w:val="clear" w:color="auto" w:fill="DBDBDB"/>
            <w:hideMark/>
          </w:tcPr>
          <w:p w14:paraId="5E31C9BF" w14:textId="77777777" w:rsidR="005E75BA" w:rsidRPr="00C07D21" w:rsidRDefault="005E75BA" w:rsidP="005673DA">
            <w:pPr>
              <w:pStyle w:val="Tablehead"/>
              <w:spacing w:line="256" w:lineRule="auto"/>
              <w:rPr>
                <w:del w:id="900" w:author="Spanish" w:date="2026-04-21T11:49:00Z"/>
                <w:rFonts w:eastAsia="SimSun"/>
                <w:lang w:val="es-ES"/>
              </w:rPr>
            </w:pPr>
            <w:del w:id="901" w:author="Spanish" w:date="2026-04-21T11:49:00Z">
              <w:r w:rsidRPr="00C07D21">
                <w:rPr>
                  <w:rFonts w:eastAsia="SimSun"/>
                  <w:lang w:val="es-ES"/>
                </w:rPr>
                <w:delText>Indicadores de realizaciones</w:delText>
              </w:r>
            </w:del>
          </w:p>
        </w:tc>
      </w:tr>
      <w:tr w:rsidR="005E75BA" w:rsidRPr="00E62E5D" w14:paraId="0D60043F" w14:textId="77777777" w:rsidTr="005673DA">
        <w:trPr>
          <w:jc w:val="center"/>
          <w:del w:id="902" w:author="Spanish" w:date="2026-04-21T11:49:00Z"/>
        </w:trPr>
        <w:tc>
          <w:tcPr>
            <w:tcW w:w="2078" w:type="dxa"/>
            <w:tcBorders>
              <w:top w:val="single" w:sz="4" w:space="0" w:color="auto"/>
              <w:left w:val="single" w:sz="4" w:space="0" w:color="auto"/>
              <w:bottom w:val="single" w:sz="4" w:space="0" w:color="auto"/>
              <w:right w:val="single" w:sz="4" w:space="0" w:color="auto"/>
            </w:tcBorders>
            <w:vAlign w:val="center"/>
            <w:hideMark/>
          </w:tcPr>
          <w:p w14:paraId="4FEE595A" w14:textId="77777777" w:rsidR="005E75BA" w:rsidRPr="00C07D21" w:rsidRDefault="005E75BA" w:rsidP="005673DA">
            <w:pPr>
              <w:rPr>
                <w:del w:id="903" w:author="Spanish" w:date="2026-04-21T11:49:00Z"/>
                <w:rFonts w:eastAsia="SimSun"/>
                <w:lang w:val="es-ES"/>
              </w:rPr>
            </w:pPr>
          </w:p>
        </w:tc>
        <w:tc>
          <w:tcPr>
            <w:tcW w:w="3563" w:type="dxa"/>
            <w:tcBorders>
              <w:top w:val="single" w:sz="4" w:space="0" w:color="auto"/>
              <w:left w:val="single" w:sz="4" w:space="0" w:color="auto"/>
              <w:bottom w:val="single" w:sz="4" w:space="0" w:color="auto"/>
              <w:right w:val="single" w:sz="4" w:space="0" w:color="auto"/>
            </w:tcBorders>
            <w:hideMark/>
          </w:tcPr>
          <w:p w14:paraId="05E6B368" w14:textId="77777777" w:rsidR="005E75BA" w:rsidRPr="00C07D21" w:rsidRDefault="005E75BA" w:rsidP="005673DA">
            <w:pPr>
              <w:pStyle w:val="Tabletext"/>
              <w:tabs>
                <w:tab w:val="left" w:pos="466"/>
              </w:tabs>
              <w:spacing w:line="256" w:lineRule="auto"/>
              <w:rPr>
                <w:del w:id="904" w:author="Spanish" w:date="2026-04-21T11:49:00Z"/>
                <w:b/>
                <w:bCs/>
                <w:szCs w:val="22"/>
                <w:lang w:val="es-ES"/>
              </w:rPr>
            </w:pPr>
            <w:del w:id="905" w:author="Spanish" w:date="2026-04-21T11:49:00Z">
              <w:r w:rsidRPr="00C07D21">
                <w:rPr>
                  <w:b/>
                  <w:bCs/>
                  <w:szCs w:val="22"/>
                  <w:lang w:val="es-ES"/>
                </w:rPr>
                <w:delText>4)</w:delText>
              </w:r>
              <w:r w:rsidRPr="00C07D21">
                <w:rPr>
                  <w:b/>
                  <w:bCs/>
                  <w:szCs w:val="22"/>
                  <w:lang w:val="es-ES"/>
                </w:rPr>
                <w:tab/>
                <w:delText>Mayor capacidad de todos los países, en particular de los países en desarrollo, para elaborar y aplicar estrategias, políticas y prácticas de inclusión digital, acceder y utilizar las telecomunicaciones/TIC, aplicar las normas, recomendaciones, prácticas idóneas y reglamentos internacionales de la UIT y participar en su formulación:</w:delText>
              </w:r>
            </w:del>
          </w:p>
          <w:p w14:paraId="7E7D4ADC" w14:textId="77777777" w:rsidR="005E75BA" w:rsidRPr="00C07D21" w:rsidRDefault="005E75BA" w:rsidP="005673DA">
            <w:pPr>
              <w:pStyle w:val="Tabletext"/>
              <w:tabs>
                <w:tab w:val="left" w:pos="466"/>
              </w:tabs>
              <w:spacing w:line="256" w:lineRule="auto"/>
              <w:rPr>
                <w:del w:id="906" w:author="Spanish" w:date="2026-04-21T11:49:00Z"/>
                <w:i/>
                <w:iCs/>
                <w:lang w:val="es-ES"/>
              </w:rPr>
            </w:pPr>
            <w:del w:id="907" w:author="Spanish" w:date="2026-04-21T11:49:00Z">
              <w:r w:rsidRPr="00C07D21">
                <w:rPr>
                  <w:b/>
                  <w:i/>
                  <w:iCs/>
                  <w:szCs w:val="22"/>
                  <w:lang w:val="es-ES"/>
                </w:rPr>
                <w:delText>a)</w:delText>
              </w:r>
              <w:r w:rsidRPr="00C07D21">
                <w:rPr>
                  <w:b/>
                  <w:i/>
                  <w:iCs/>
                  <w:szCs w:val="22"/>
                  <w:lang w:val="es-ES"/>
                </w:rPr>
                <w:tab/>
                <w:delText>Reducción de la brecha de normalización – Aumento de la capacidad de todos los países, en particular los países en desarrollo, para desarrollar, acceder, aplicar e influir en las Recomendaciones del UIT-T</w:delText>
              </w:r>
            </w:del>
          </w:p>
        </w:tc>
        <w:tc>
          <w:tcPr>
            <w:tcW w:w="3710" w:type="dxa"/>
            <w:tcBorders>
              <w:top w:val="single" w:sz="4" w:space="0" w:color="auto"/>
              <w:left w:val="single" w:sz="4" w:space="0" w:color="auto"/>
              <w:bottom w:val="single" w:sz="4" w:space="0" w:color="auto"/>
              <w:right w:val="single" w:sz="4" w:space="0" w:color="auto"/>
            </w:tcBorders>
            <w:hideMark/>
          </w:tcPr>
          <w:p w14:paraId="27ADCEF6" w14:textId="77777777" w:rsidR="005E75BA" w:rsidRPr="00C07D21" w:rsidRDefault="005E75BA" w:rsidP="005673DA">
            <w:pPr>
              <w:pStyle w:val="enumlev1"/>
              <w:spacing w:line="256" w:lineRule="auto"/>
              <w:rPr>
                <w:del w:id="908" w:author="Spanish" w:date="2026-04-21T11:49:00Z"/>
                <w:lang w:val="es-ES"/>
              </w:rPr>
            </w:pPr>
            <w:del w:id="909" w:author="Spanish" w:date="2026-04-21T11:49:00Z">
              <w:r w:rsidRPr="00C07D21">
                <w:rPr>
                  <w:szCs w:val="22"/>
                  <w:lang w:val="es-ES"/>
                </w:rPr>
                <w:delText>–</w:delText>
              </w:r>
              <w:r w:rsidRPr="00C07D21">
                <w:rPr>
                  <w:szCs w:val="22"/>
                  <w:lang w:val="es-ES"/>
                </w:rPr>
                <w:tab/>
                <w:delText>Número de países que reciben asistencia técnica a través de la BDT a fin de mejorar los marcos normativo y reglamentario sobre conectividad, acceso, asequibilidad e inclusión en materia de telecomunicaciones/TIC</w:delText>
              </w:r>
            </w:del>
          </w:p>
          <w:p w14:paraId="51E982B7" w14:textId="77777777" w:rsidR="005E75BA" w:rsidRPr="00C07D21" w:rsidRDefault="005E75BA" w:rsidP="005673DA">
            <w:pPr>
              <w:pStyle w:val="enumlev1"/>
              <w:spacing w:line="256" w:lineRule="auto"/>
              <w:rPr>
                <w:del w:id="910" w:author="Spanish" w:date="2026-04-21T11:49:00Z"/>
                <w:lang w:val="es-ES"/>
              </w:rPr>
            </w:pPr>
            <w:del w:id="911" w:author="Spanish" w:date="2026-04-21T11:49:00Z">
              <w:r w:rsidRPr="00C07D21">
                <w:rPr>
                  <w:lang w:val="es-ES"/>
                </w:rPr>
                <w:delText>–</w:delText>
              </w:r>
              <w:r w:rsidRPr="00C07D21">
                <w:rPr>
                  <w:lang w:val="es-ES"/>
                </w:rPr>
                <w:tab/>
                <w:delText>Porcentaje de personas que utilizan Internet o poseen un dispositivo móvil digital</w:delText>
              </w:r>
            </w:del>
          </w:p>
          <w:p w14:paraId="06488E09" w14:textId="77777777" w:rsidR="005E75BA" w:rsidRPr="00C07D21" w:rsidRDefault="005E75BA" w:rsidP="005673DA">
            <w:pPr>
              <w:pStyle w:val="enumlev1"/>
              <w:spacing w:line="256" w:lineRule="auto"/>
              <w:rPr>
                <w:del w:id="912" w:author="Spanish" w:date="2026-04-21T11:49:00Z"/>
                <w:lang w:val="es-ES"/>
              </w:rPr>
            </w:pPr>
            <w:del w:id="913" w:author="Spanish" w:date="2026-04-21T11:49:00Z">
              <w:r w:rsidRPr="00C07D21">
                <w:rPr>
                  <w:lang w:val="es-ES"/>
                </w:rPr>
                <w:delText>–</w:delText>
              </w:r>
              <w:r w:rsidRPr="00C07D21">
                <w:rPr>
                  <w:lang w:val="es-ES"/>
                </w:rPr>
                <w:tab/>
                <w:delText>Porcentaje de personas con discapacidad que utilizan Internet o poseen un dispositivo móvil digital</w:delText>
              </w:r>
            </w:del>
          </w:p>
          <w:p w14:paraId="287DA3CC" w14:textId="77777777" w:rsidR="005E75BA" w:rsidRPr="00C07D21" w:rsidRDefault="005E75BA" w:rsidP="005673DA">
            <w:pPr>
              <w:pStyle w:val="enumlev1"/>
              <w:spacing w:line="256" w:lineRule="auto"/>
              <w:rPr>
                <w:del w:id="914" w:author="Spanish" w:date="2026-04-21T11:49:00Z"/>
                <w:lang w:val="es-ES"/>
              </w:rPr>
            </w:pPr>
            <w:del w:id="915" w:author="Spanish" w:date="2026-04-21T11:49:00Z">
              <w:r w:rsidRPr="00C07D21">
                <w:rPr>
                  <w:lang w:val="es-ES"/>
                </w:rPr>
                <w:delText>–</w:delText>
              </w:r>
              <w:r w:rsidRPr="00C07D21">
                <w:rPr>
                  <w:lang w:val="es-ES"/>
                </w:rPr>
                <w:tab/>
                <w:delText>Porcentaje de mujeres que utilizan Internet o poseen un dispositivo móvil digital</w:delText>
              </w:r>
            </w:del>
          </w:p>
          <w:p w14:paraId="7701893F" w14:textId="77777777" w:rsidR="005E75BA" w:rsidRPr="00C07D21" w:rsidRDefault="005E75BA" w:rsidP="005673DA">
            <w:pPr>
              <w:pStyle w:val="enumlev1"/>
              <w:spacing w:line="256" w:lineRule="auto"/>
              <w:rPr>
                <w:del w:id="916" w:author="Spanish" w:date="2026-04-21T11:49:00Z"/>
                <w:lang w:val="es-ES"/>
              </w:rPr>
            </w:pPr>
            <w:del w:id="917" w:author="Spanish" w:date="2026-04-21T11:49:00Z">
              <w:r w:rsidRPr="00C07D21">
                <w:rPr>
                  <w:lang w:val="es-ES"/>
                </w:rPr>
                <w:delText>–</w:delText>
              </w:r>
              <w:r w:rsidRPr="00C07D21">
                <w:rPr>
                  <w:lang w:val="es-ES"/>
                </w:rPr>
                <w:tab/>
                <w:delText>Porcentaje de jóvenes que utilizan Internet o poseen un dispositivo móvil digital</w:delText>
              </w:r>
            </w:del>
          </w:p>
          <w:p w14:paraId="10FB2250" w14:textId="77777777" w:rsidR="005E75BA" w:rsidRPr="00C07D21" w:rsidRDefault="005E75BA" w:rsidP="005673DA">
            <w:pPr>
              <w:pStyle w:val="enumlev1"/>
              <w:spacing w:line="256" w:lineRule="auto"/>
              <w:rPr>
                <w:del w:id="918" w:author="Spanish" w:date="2026-04-21T11:49:00Z"/>
                <w:lang w:val="es-ES"/>
              </w:rPr>
            </w:pPr>
            <w:del w:id="919" w:author="Spanish" w:date="2026-04-21T11:49:00Z">
              <w:r w:rsidRPr="00C07D21">
                <w:rPr>
                  <w:lang w:val="es-ES"/>
                </w:rPr>
                <w:delText>–</w:delText>
              </w:r>
              <w:r w:rsidRPr="00C07D21">
                <w:rPr>
                  <w:lang w:val="es-ES"/>
                </w:rPr>
                <w:tab/>
                <w:delText>Número total de cargos directivos de las Comisiones de Estudio del UIT-T, por nivel de desarrollo</w:delText>
              </w:r>
            </w:del>
          </w:p>
        </w:tc>
      </w:tr>
    </w:tbl>
    <w:p w14:paraId="378FACAB" w14:textId="77777777" w:rsidR="005E75BA" w:rsidRPr="00C07D21" w:rsidRDefault="005E75BA" w:rsidP="005E75BA">
      <w:pPr>
        <w:rPr>
          <w:del w:id="920" w:author="Spanish" w:date="2026-04-21T11:49:00Z"/>
          <w:lang w:val="es-ES"/>
        </w:rPr>
      </w:pPr>
      <w:del w:id="921" w:author="Spanish" w:date="2026-04-21T11:49:00Z">
        <w:r w:rsidRPr="00C07D21">
          <w:rPr>
            <w:lang w:val="es-ES"/>
          </w:rPr>
          <w:br w:type="page"/>
        </w:r>
      </w:del>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0"/>
        <w:gridCol w:w="4390"/>
        <w:gridCol w:w="6488"/>
      </w:tblGrid>
      <w:tr w:rsidR="005E75BA" w:rsidRPr="00E62E5D" w14:paraId="39411A9F" w14:textId="77777777" w:rsidTr="002A5589">
        <w:trPr>
          <w:trHeight w:val="340"/>
          <w:jc w:val="center"/>
          <w:del w:id="922" w:author="Spanish" w:date="2026-04-21T11:49:00Z"/>
        </w:trPr>
        <w:tc>
          <w:tcPr>
            <w:tcW w:w="3171" w:type="dxa"/>
            <w:tcBorders>
              <w:top w:val="single" w:sz="4" w:space="0" w:color="auto"/>
              <w:left w:val="single" w:sz="4" w:space="0" w:color="auto"/>
              <w:bottom w:val="single" w:sz="4" w:space="0" w:color="auto"/>
              <w:right w:val="single" w:sz="4" w:space="0" w:color="auto"/>
            </w:tcBorders>
            <w:shd w:val="clear" w:color="auto" w:fill="A5A5A5"/>
            <w:vAlign w:val="center"/>
            <w:hideMark/>
          </w:tcPr>
          <w:p w14:paraId="1DDFF669" w14:textId="77777777" w:rsidR="005E75BA" w:rsidRPr="00C07D21" w:rsidRDefault="005E75BA" w:rsidP="002A5589">
            <w:pPr>
              <w:pStyle w:val="Tablehead"/>
              <w:spacing w:before="0" w:after="0" w:line="256" w:lineRule="auto"/>
              <w:rPr>
                <w:del w:id="923" w:author="Spanish" w:date="2026-04-21T11:49:00Z"/>
                <w:rFonts w:eastAsia="SimSun"/>
                <w:lang w:val="es-ES"/>
              </w:rPr>
            </w:pPr>
            <w:del w:id="924" w:author="Spanish" w:date="2026-04-21T11:49:00Z">
              <w:r w:rsidRPr="00C07D21">
                <w:rPr>
                  <w:rFonts w:eastAsia="SimSun"/>
                  <w:b w:val="0"/>
                  <w:lang w:val="es-ES"/>
                </w:rPr>
                <w:lastRenderedPageBreak/>
                <w:delText>Prioridad temática</w:delText>
              </w:r>
            </w:del>
          </w:p>
        </w:tc>
        <w:tc>
          <w:tcPr>
            <w:tcW w:w="4479" w:type="dxa"/>
            <w:tcBorders>
              <w:top w:val="single" w:sz="4" w:space="0" w:color="auto"/>
              <w:left w:val="single" w:sz="4" w:space="0" w:color="auto"/>
              <w:bottom w:val="single" w:sz="4" w:space="0" w:color="auto"/>
              <w:right w:val="single" w:sz="4" w:space="0" w:color="auto"/>
            </w:tcBorders>
            <w:shd w:val="clear" w:color="auto" w:fill="C9C9C9"/>
            <w:hideMark/>
          </w:tcPr>
          <w:p w14:paraId="33FCEF44" w14:textId="77777777" w:rsidR="005E75BA" w:rsidRPr="00C07D21" w:rsidRDefault="005E75BA" w:rsidP="002A5589">
            <w:pPr>
              <w:pStyle w:val="Tablehead"/>
              <w:spacing w:before="0" w:after="0" w:line="256" w:lineRule="auto"/>
              <w:rPr>
                <w:del w:id="925" w:author="Spanish" w:date="2026-04-21T11:49:00Z"/>
                <w:rFonts w:eastAsia="SimSun"/>
                <w:lang w:val="es-ES"/>
              </w:rPr>
            </w:pPr>
            <w:del w:id="926" w:author="Spanish" w:date="2026-04-21T11:49:00Z">
              <w:r w:rsidRPr="00C07D21">
                <w:rPr>
                  <w:rFonts w:eastAsia="SimSun"/>
                  <w:lang w:val="es-ES"/>
                </w:rPr>
                <w:delText>Realizaciones</w:delText>
              </w:r>
            </w:del>
          </w:p>
        </w:tc>
        <w:tc>
          <w:tcPr>
            <w:tcW w:w="6622" w:type="dxa"/>
            <w:tcBorders>
              <w:top w:val="single" w:sz="4" w:space="0" w:color="auto"/>
              <w:left w:val="single" w:sz="4" w:space="0" w:color="auto"/>
              <w:bottom w:val="single" w:sz="4" w:space="0" w:color="auto"/>
              <w:right w:val="single" w:sz="4" w:space="0" w:color="auto"/>
            </w:tcBorders>
            <w:shd w:val="clear" w:color="auto" w:fill="DBDBDB"/>
            <w:hideMark/>
          </w:tcPr>
          <w:p w14:paraId="0973C45F" w14:textId="77777777" w:rsidR="005E75BA" w:rsidRPr="00C07D21" w:rsidRDefault="005E75BA" w:rsidP="002A5589">
            <w:pPr>
              <w:pStyle w:val="Tablehead"/>
              <w:spacing w:before="0" w:after="0" w:line="256" w:lineRule="auto"/>
              <w:rPr>
                <w:del w:id="927" w:author="Spanish" w:date="2026-04-21T11:49:00Z"/>
                <w:rFonts w:eastAsia="SimSun"/>
                <w:lang w:val="es-ES"/>
              </w:rPr>
            </w:pPr>
            <w:del w:id="928" w:author="Spanish" w:date="2026-04-21T11:49:00Z">
              <w:r w:rsidRPr="00C07D21">
                <w:rPr>
                  <w:rFonts w:eastAsia="SimSun"/>
                  <w:lang w:val="es-ES"/>
                </w:rPr>
                <w:delText>Indicadores de realizaciones</w:delText>
              </w:r>
            </w:del>
          </w:p>
        </w:tc>
      </w:tr>
      <w:tr w:rsidR="005E75BA" w:rsidRPr="00E62E5D" w14:paraId="1A611F90" w14:textId="77777777" w:rsidTr="002A5589">
        <w:trPr>
          <w:trHeight w:val="7148"/>
          <w:jc w:val="center"/>
          <w:del w:id="929" w:author="Spanish" w:date="2026-04-21T11:49:00Z"/>
        </w:trPr>
        <w:tc>
          <w:tcPr>
            <w:tcW w:w="3171" w:type="dxa"/>
            <w:tcBorders>
              <w:top w:val="single" w:sz="4" w:space="0" w:color="auto"/>
              <w:left w:val="single" w:sz="4" w:space="0" w:color="auto"/>
              <w:bottom w:val="single" w:sz="4" w:space="0" w:color="auto"/>
              <w:right w:val="single" w:sz="4" w:space="0" w:color="auto"/>
            </w:tcBorders>
            <w:vAlign w:val="center"/>
          </w:tcPr>
          <w:p w14:paraId="11A722C0" w14:textId="77777777" w:rsidR="005E75BA" w:rsidRPr="00C07D21" w:rsidRDefault="005E75BA" w:rsidP="002A5589">
            <w:pPr>
              <w:pStyle w:val="Tabletext"/>
              <w:tabs>
                <w:tab w:val="left" w:pos="466"/>
              </w:tabs>
              <w:spacing w:before="0" w:after="0" w:line="256" w:lineRule="auto"/>
              <w:rPr>
                <w:del w:id="930" w:author="Spanish" w:date="2026-04-21T11:49:00Z"/>
                <w:b/>
                <w:bCs/>
                <w:lang w:val="es-ES"/>
              </w:rPr>
            </w:pPr>
          </w:p>
        </w:tc>
        <w:tc>
          <w:tcPr>
            <w:tcW w:w="4479" w:type="dxa"/>
            <w:tcBorders>
              <w:top w:val="single" w:sz="4" w:space="0" w:color="auto"/>
              <w:left w:val="single" w:sz="4" w:space="0" w:color="auto"/>
              <w:bottom w:val="single" w:sz="4" w:space="0" w:color="auto"/>
              <w:right w:val="single" w:sz="4" w:space="0" w:color="auto"/>
            </w:tcBorders>
            <w:hideMark/>
          </w:tcPr>
          <w:p w14:paraId="53ECE32F" w14:textId="77777777" w:rsidR="005E75BA" w:rsidRPr="00C07D21" w:rsidRDefault="005E75BA" w:rsidP="002A5589">
            <w:pPr>
              <w:pStyle w:val="Tabletext"/>
              <w:tabs>
                <w:tab w:val="left" w:pos="466"/>
              </w:tabs>
              <w:spacing w:before="0" w:after="0" w:line="256" w:lineRule="auto"/>
              <w:rPr>
                <w:del w:id="931" w:author="Spanish" w:date="2026-04-21T11:49:00Z"/>
                <w:i/>
                <w:iCs/>
                <w:szCs w:val="22"/>
                <w:lang w:val="es-ES"/>
              </w:rPr>
            </w:pPr>
            <w:del w:id="932" w:author="Spanish" w:date="2026-04-21T11:49:00Z">
              <w:r w:rsidRPr="00C07D21">
                <w:rPr>
                  <w:i/>
                  <w:iCs/>
                  <w:szCs w:val="22"/>
                  <w:lang w:val="es-ES"/>
                </w:rPr>
                <w:delText>b)</w:delText>
              </w:r>
              <w:r w:rsidRPr="00C07D21">
                <w:rPr>
                  <w:i/>
                  <w:iCs/>
                  <w:szCs w:val="22"/>
                  <w:lang w:val="es-ES"/>
                </w:rPr>
                <w:tab/>
                <w:delText>Aumento de los conocimientos teóricos y prácticos sobre el Reglamento de Radiocomunicaciones, las Reglas de Procedimiento, los acuerdos regionales, las Recomendaciones y las prácticas idóneas en materia de utilización del espectro</w:delText>
              </w:r>
            </w:del>
          </w:p>
          <w:p w14:paraId="41D46E32" w14:textId="77777777" w:rsidR="005E75BA" w:rsidRPr="00C07D21" w:rsidRDefault="005E75BA" w:rsidP="002A5589">
            <w:pPr>
              <w:pStyle w:val="Tabletext"/>
              <w:tabs>
                <w:tab w:val="left" w:pos="466"/>
              </w:tabs>
              <w:spacing w:before="0" w:after="0" w:line="256" w:lineRule="auto"/>
              <w:rPr>
                <w:del w:id="933" w:author="Spanish" w:date="2026-04-21T11:49:00Z"/>
                <w:b/>
                <w:bCs/>
                <w:lang w:val="es-ES"/>
              </w:rPr>
            </w:pPr>
            <w:del w:id="934" w:author="Spanish" w:date="2026-04-21T11:49:00Z">
              <w:r w:rsidRPr="00C07D21">
                <w:rPr>
                  <w:i/>
                  <w:iCs/>
                  <w:szCs w:val="22"/>
                  <w:lang w:val="es-ES"/>
                </w:rPr>
                <w:delText>c)</w:delText>
              </w:r>
              <w:r w:rsidRPr="00C07D21">
                <w:rPr>
                  <w:i/>
                  <w:iCs/>
                  <w:szCs w:val="22"/>
                  <w:lang w:val="es-ES"/>
                </w:rPr>
                <w:tab/>
                <w:delText>Aumento de la participación en las actividades del UIT-R (incluida la participación a distancia), especialmente por los países en desarrollo</w:delText>
              </w:r>
            </w:del>
          </w:p>
        </w:tc>
        <w:tc>
          <w:tcPr>
            <w:tcW w:w="6622" w:type="dxa"/>
            <w:tcBorders>
              <w:top w:val="single" w:sz="4" w:space="0" w:color="auto"/>
              <w:left w:val="single" w:sz="4" w:space="0" w:color="auto"/>
              <w:bottom w:val="single" w:sz="4" w:space="0" w:color="auto"/>
              <w:right w:val="single" w:sz="4" w:space="0" w:color="auto"/>
            </w:tcBorders>
            <w:hideMark/>
          </w:tcPr>
          <w:p w14:paraId="0D945221" w14:textId="77777777" w:rsidR="005E75BA" w:rsidRPr="00C07D21" w:rsidRDefault="005E75BA" w:rsidP="002A5589">
            <w:pPr>
              <w:pStyle w:val="enumlev1"/>
              <w:spacing w:before="0" w:line="256" w:lineRule="auto"/>
              <w:rPr>
                <w:del w:id="935" w:author="Spanish" w:date="2026-04-21T11:49:00Z"/>
                <w:lang w:val="es-ES"/>
              </w:rPr>
            </w:pPr>
            <w:del w:id="936" w:author="Spanish" w:date="2026-04-21T11:49:00Z">
              <w:r w:rsidRPr="00C07D21">
                <w:rPr>
                  <w:szCs w:val="22"/>
                  <w:lang w:val="es-ES"/>
                </w:rPr>
                <w:delText>–</w:delText>
              </w:r>
              <w:r w:rsidRPr="00C07D21">
                <w:rPr>
                  <w:szCs w:val="22"/>
                  <w:lang w:val="es-ES"/>
                </w:rPr>
                <w:tab/>
                <w:delText>Número total de reuniones de las Comisiones de Estudio del UIT</w:delText>
              </w:r>
              <w:r w:rsidRPr="00C07D21">
                <w:rPr>
                  <w:szCs w:val="22"/>
                  <w:lang w:val="es-ES"/>
                </w:rPr>
                <w:noBreakHyphen/>
                <w:delText>T/participantes</w:delText>
              </w:r>
            </w:del>
          </w:p>
          <w:p w14:paraId="0E1F66ED" w14:textId="77777777" w:rsidR="005E75BA" w:rsidRPr="00C07D21" w:rsidRDefault="005E75BA" w:rsidP="002A5589">
            <w:pPr>
              <w:pStyle w:val="enumlev1"/>
              <w:spacing w:before="0" w:line="256" w:lineRule="auto"/>
              <w:rPr>
                <w:del w:id="937" w:author="Spanish" w:date="2026-04-21T11:49:00Z"/>
                <w:lang w:val="es-ES"/>
              </w:rPr>
            </w:pPr>
            <w:del w:id="938" w:author="Spanish" w:date="2026-04-21T11:49:00Z">
              <w:r w:rsidRPr="00C07D21">
                <w:rPr>
                  <w:lang w:val="es-ES"/>
                </w:rPr>
                <w:delText>–</w:delText>
              </w:r>
              <w:r w:rsidRPr="00C07D21">
                <w:rPr>
                  <w:lang w:val="es-ES"/>
                </w:rPr>
                <w:tab/>
                <w:delText>Número total de países representados en las reuniones de las Comisiones de Estudio del UIT</w:delText>
              </w:r>
              <w:r w:rsidRPr="00C07D21">
                <w:rPr>
                  <w:lang w:val="es-ES"/>
                </w:rPr>
                <w:noBreakHyphen/>
                <w:delText>T, por nivel de desarrollo</w:delText>
              </w:r>
            </w:del>
          </w:p>
          <w:p w14:paraId="65BC48A5" w14:textId="77777777" w:rsidR="005E75BA" w:rsidRPr="00C07D21" w:rsidRDefault="005E75BA" w:rsidP="002A5589">
            <w:pPr>
              <w:pStyle w:val="enumlev1"/>
              <w:spacing w:before="0" w:line="256" w:lineRule="auto"/>
              <w:rPr>
                <w:del w:id="939" w:author="Spanish" w:date="2026-04-21T11:49:00Z"/>
                <w:lang w:val="es-ES"/>
              </w:rPr>
            </w:pPr>
            <w:del w:id="940" w:author="Spanish" w:date="2026-04-21T11:49:00Z">
              <w:r w:rsidRPr="00C07D21">
                <w:rPr>
                  <w:lang w:val="es-ES"/>
                </w:rPr>
                <w:delText>–</w:delText>
              </w:r>
              <w:r w:rsidRPr="00C07D21">
                <w:rPr>
                  <w:lang w:val="es-ES"/>
                </w:rPr>
                <w:tab/>
                <w:delText>Número total de contribuciones presentadas a las reuniones de las Comisiones de Estudio del UIT-T, por nivel de desarrollo del país de la organización colaboradora</w:delText>
              </w:r>
            </w:del>
          </w:p>
          <w:p w14:paraId="033BC4C7" w14:textId="77777777" w:rsidR="005E75BA" w:rsidRPr="00C07D21" w:rsidRDefault="005E75BA" w:rsidP="002A5589">
            <w:pPr>
              <w:pStyle w:val="enumlev1"/>
              <w:spacing w:before="0" w:line="256" w:lineRule="auto"/>
              <w:rPr>
                <w:del w:id="941" w:author="Spanish" w:date="2026-04-21T11:49:00Z"/>
                <w:lang w:val="es-ES"/>
              </w:rPr>
            </w:pPr>
            <w:del w:id="942" w:author="Spanish" w:date="2026-04-21T11:49:00Z">
              <w:r w:rsidRPr="00C07D21">
                <w:rPr>
                  <w:lang w:val="es-ES"/>
                </w:rPr>
                <w:delText>–</w:delText>
              </w:r>
              <w:r w:rsidRPr="00C07D21">
                <w:rPr>
                  <w:lang w:val="es-ES"/>
                </w:rPr>
                <w:tab/>
                <w:delText xml:space="preserve">Número total de descargas de </w:delText>
              </w:r>
              <w:r w:rsidRPr="00C07D21">
                <w:rPr>
                  <w:lang w:val="es-ES"/>
                </w:rPr>
                <w:br/>
                <w:delText>Recomendaciones UIT-T</w:delText>
              </w:r>
            </w:del>
          </w:p>
          <w:p w14:paraId="26F8A9D0" w14:textId="77777777" w:rsidR="005E75BA" w:rsidRPr="00C07D21" w:rsidRDefault="005E75BA" w:rsidP="002A5589">
            <w:pPr>
              <w:pStyle w:val="enumlev1"/>
              <w:spacing w:before="0" w:line="256" w:lineRule="auto"/>
              <w:rPr>
                <w:del w:id="943" w:author="Spanish" w:date="2026-04-21T11:49:00Z"/>
                <w:lang w:val="es-ES"/>
              </w:rPr>
            </w:pPr>
            <w:del w:id="944" w:author="Spanish" w:date="2026-04-21T11:49:00Z">
              <w:r w:rsidRPr="00C07D21">
                <w:rPr>
                  <w:lang w:val="es-ES"/>
                </w:rPr>
                <w:delText>–</w:delText>
              </w:r>
              <w:r w:rsidRPr="00C07D21">
                <w:rPr>
                  <w:lang w:val="es-ES"/>
                </w:rPr>
                <w:tab/>
                <w:delText>Número total de talleres y otros eventos relacionados con las Comisiones de Estudio del UIT-T/participantes</w:delText>
              </w:r>
            </w:del>
          </w:p>
          <w:p w14:paraId="2C9747CA" w14:textId="77777777" w:rsidR="005E75BA" w:rsidRPr="00C07D21" w:rsidRDefault="005E75BA" w:rsidP="002A5589">
            <w:pPr>
              <w:pStyle w:val="enumlev1"/>
              <w:spacing w:before="0" w:line="256" w:lineRule="auto"/>
              <w:rPr>
                <w:del w:id="945" w:author="Spanish" w:date="2026-04-21T11:49:00Z"/>
                <w:lang w:val="es-ES"/>
              </w:rPr>
            </w:pPr>
            <w:del w:id="946" w:author="Spanish" w:date="2026-04-21T11:49:00Z">
              <w:r w:rsidRPr="00C07D21">
                <w:rPr>
                  <w:lang w:val="es-ES"/>
                </w:rPr>
                <w:delText>–</w:delText>
              </w:r>
              <w:r w:rsidRPr="00C07D21">
                <w:rPr>
                  <w:lang w:val="es-ES"/>
                </w:rPr>
                <w:tab/>
                <w:delText>Número de descargas de publicaciones gratuitas en línea del UIT-R (millones)</w:delText>
              </w:r>
            </w:del>
          </w:p>
          <w:p w14:paraId="42A9D5D7" w14:textId="77777777" w:rsidR="005E75BA" w:rsidRPr="00C07D21" w:rsidRDefault="005E75BA" w:rsidP="002A5589">
            <w:pPr>
              <w:pStyle w:val="enumlev1"/>
              <w:spacing w:before="0" w:line="256" w:lineRule="auto"/>
              <w:rPr>
                <w:del w:id="947" w:author="Spanish" w:date="2026-04-21T11:49:00Z"/>
                <w:lang w:val="es-ES"/>
              </w:rPr>
            </w:pPr>
            <w:del w:id="948" w:author="Spanish" w:date="2026-04-21T11:49:00Z">
              <w:r w:rsidRPr="00C07D21">
                <w:rPr>
                  <w:lang w:val="es-ES"/>
                </w:rPr>
                <w:delText>–</w:delText>
              </w:r>
              <w:r w:rsidRPr="00C07D21">
                <w:rPr>
                  <w:lang w:val="es-ES"/>
                </w:rPr>
                <w:tab/>
                <w:delText>Número total de eventos/participantes/países en seminarios, talleres y eventos de capacitación de la UIT (seminarios mundiales y regionales, y simposios) organizados por la BR</w:delText>
              </w:r>
            </w:del>
          </w:p>
          <w:p w14:paraId="087D818F" w14:textId="77777777" w:rsidR="005E75BA" w:rsidRPr="00C07D21" w:rsidRDefault="005E75BA" w:rsidP="002A5589">
            <w:pPr>
              <w:pStyle w:val="enumlev1"/>
              <w:spacing w:before="0" w:line="256" w:lineRule="auto"/>
              <w:rPr>
                <w:del w:id="949" w:author="Spanish" w:date="2026-04-21T11:49:00Z"/>
                <w:lang w:val="es-ES"/>
              </w:rPr>
            </w:pPr>
            <w:del w:id="950" w:author="Spanish" w:date="2026-04-21T11:49:00Z">
              <w:r w:rsidRPr="00C07D21">
                <w:rPr>
                  <w:lang w:val="es-ES"/>
                </w:rPr>
                <w:delText>–</w:delText>
              </w:r>
              <w:r w:rsidRPr="00C07D21">
                <w:rPr>
                  <w:lang w:val="es-ES"/>
                </w:rPr>
                <w:tab/>
                <w:delText>Número de asistencias técnicas para los servicios terrenales proporcionadas/países que las reciben/tiempo empleado (días)</w:delText>
              </w:r>
            </w:del>
          </w:p>
          <w:p w14:paraId="51E0065E" w14:textId="77777777" w:rsidR="005E75BA" w:rsidRPr="00C07D21" w:rsidRDefault="005E75BA" w:rsidP="002A5589">
            <w:pPr>
              <w:pStyle w:val="enumlev1"/>
              <w:spacing w:before="0" w:line="256" w:lineRule="auto"/>
              <w:rPr>
                <w:del w:id="951" w:author="Spanish" w:date="2026-04-21T11:49:00Z"/>
                <w:lang w:val="es-ES"/>
              </w:rPr>
            </w:pPr>
            <w:del w:id="952" w:author="Spanish" w:date="2026-04-21T11:49:00Z">
              <w:r w:rsidRPr="00C07D21">
                <w:rPr>
                  <w:lang w:val="es-ES"/>
                </w:rPr>
                <w:delText>–</w:delText>
              </w:r>
              <w:r w:rsidRPr="00C07D21">
                <w:rPr>
                  <w:lang w:val="es-ES"/>
                </w:rPr>
                <w:tab/>
                <w:delText>Número total de eventos/participantes/países/</w:delText>
              </w:r>
              <w:r w:rsidRPr="00C07D21">
                <w:rPr>
                  <w:lang w:val="es-ES"/>
                </w:rPr>
                <w:br/>
                <w:delText>contribuciones en conferencias, asambleas y reuniones de Comisiones de Estudio del UIT</w:delText>
              </w:r>
              <w:r w:rsidRPr="00C07D21">
                <w:rPr>
                  <w:lang w:val="es-ES"/>
                </w:rPr>
                <w:noBreakHyphen/>
                <w:delText>R</w:delText>
              </w:r>
            </w:del>
          </w:p>
        </w:tc>
      </w:tr>
      <w:tr w:rsidR="005E75BA" w:rsidRPr="00E62E5D" w14:paraId="2AA40144" w14:textId="77777777" w:rsidTr="002A5589">
        <w:trPr>
          <w:jc w:val="center"/>
          <w:del w:id="953" w:author="Spanish" w:date="2026-04-21T11:49:00Z"/>
        </w:trPr>
        <w:tc>
          <w:tcPr>
            <w:tcW w:w="3171" w:type="dxa"/>
            <w:tcBorders>
              <w:top w:val="single" w:sz="4" w:space="0" w:color="auto"/>
              <w:left w:val="single" w:sz="4" w:space="0" w:color="auto"/>
              <w:bottom w:val="single" w:sz="4" w:space="0" w:color="auto"/>
              <w:right w:val="single" w:sz="4" w:space="0" w:color="auto"/>
            </w:tcBorders>
            <w:vAlign w:val="center"/>
            <w:hideMark/>
          </w:tcPr>
          <w:p w14:paraId="1B04A1DE" w14:textId="77777777" w:rsidR="005E75BA" w:rsidRPr="00C07D21" w:rsidRDefault="005E75BA" w:rsidP="002A5589">
            <w:pPr>
              <w:spacing w:before="0"/>
              <w:rPr>
                <w:del w:id="954" w:author="Spanish" w:date="2026-04-21T11:49:00Z"/>
                <w:lang w:val="es-ES"/>
              </w:rPr>
            </w:pPr>
          </w:p>
        </w:tc>
        <w:tc>
          <w:tcPr>
            <w:tcW w:w="4479" w:type="dxa"/>
            <w:tcBorders>
              <w:top w:val="single" w:sz="4" w:space="0" w:color="auto"/>
              <w:left w:val="single" w:sz="4" w:space="0" w:color="auto"/>
              <w:bottom w:val="single" w:sz="4" w:space="0" w:color="auto"/>
              <w:right w:val="single" w:sz="4" w:space="0" w:color="auto"/>
            </w:tcBorders>
            <w:hideMark/>
          </w:tcPr>
          <w:p w14:paraId="1BC2913A" w14:textId="77777777" w:rsidR="005E75BA" w:rsidRPr="00C07D21" w:rsidRDefault="005E75BA" w:rsidP="002A5589">
            <w:pPr>
              <w:pStyle w:val="Tabletext"/>
              <w:tabs>
                <w:tab w:val="left" w:pos="466"/>
              </w:tabs>
              <w:spacing w:before="0" w:after="0" w:line="256" w:lineRule="auto"/>
              <w:rPr>
                <w:del w:id="955" w:author="Spanish" w:date="2026-04-21T11:49:00Z"/>
                <w:b/>
                <w:bCs/>
                <w:lang w:val="es-ES"/>
              </w:rPr>
            </w:pPr>
            <w:del w:id="956" w:author="Spanish" w:date="2026-04-21T11:49:00Z">
              <w:r w:rsidRPr="00C07D21">
                <w:rPr>
                  <w:b/>
                  <w:bCs/>
                  <w:lang w:val="es-ES"/>
                </w:rPr>
                <w:delText>5)</w:delText>
              </w:r>
              <w:r w:rsidRPr="00C07D21">
                <w:rPr>
                  <w:b/>
                  <w:bCs/>
                  <w:lang w:val="es-ES"/>
                </w:rPr>
                <w:tab/>
                <w:delText>Mayor tasa de adopción de las políticas y estrategias relativas al uso ambientalmente sostenible de las telecomunicaciones/TIC</w:delText>
              </w:r>
            </w:del>
          </w:p>
        </w:tc>
        <w:tc>
          <w:tcPr>
            <w:tcW w:w="6622" w:type="dxa"/>
            <w:tcBorders>
              <w:top w:val="single" w:sz="4" w:space="0" w:color="auto"/>
              <w:left w:val="single" w:sz="4" w:space="0" w:color="auto"/>
              <w:bottom w:val="single" w:sz="4" w:space="0" w:color="auto"/>
              <w:right w:val="single" w:sz="4" w:space="0" w:color="auto"/>
            </w:tcBorders>
            <w:hideMark/>
          </w:tcPr>
          <w:p w14:paraId="124A0DCE" w14:textId="77777777" w:rsidR="005E75BA" w:rsidRPr="00C07D21" w:rsidRDefault="005E75BA" w:rsidP="002A5589">
            <w:pPr>
              <w:pStyle w:val="enumlev1"/>
              <w:spacing w:before="0" w:line="256" w:lineRule="auto"/>
              <w:rPr>
                <w:del w:id="957" w:author="Spanish" w:date="2026-04-21T11:49:00Z"/>
                <w:lang w:val="es-ES"/>
              </w:rPr>
            </w:pPr>
            <w:del w:id="958" w:author="Spanish" w:date="2026-04-21T11:49:00Z">
              <w:r w:rsidRPr="00C07D21">
                <w:rPr>
                  <w:lang w:val="es-ES"/>
                </w:rPr>
                <w:delText>–</w:delText>
              </w:r>
              <w:r w:rsidRPr="00C07D21">
                <w:rPr>
                  <w:lang w:val="es-ES"/>
                </w:rPr>
                <w:tab/>
                <w:delText>Número de países que aplican una metodología armonizada de recopilación de datos</w:delText>
              </w:r>
            </w:del>
          </w:p>
          <w:p w14:paraId="3E003FFF" w14:textId="77777777" w:rsidR="005E75BA" w:rsidRPr="00C07D21" w:rsidRDefault="005E75BA" w:rsidP="002A5589">
            <w:pPr>
              <w:pStyle w:val="enumlev1"/>
              <w:spacing w:before="0" w:line="256" w:lineRule="auto"/>
              <w:rPr>
                <w:del w:id="959" w:author="Spanish" w:date="2026-04-21T11:49:00Z"/>
                <w:lang w:val="es-ES"/>
              </w:rPr>
            </w:pPr>
            <w:del w:id="960" w:author="Spanish" w:date="2026-04-21T11:49:00Z">
              <w:r w:rsidRPr="00C07D21">
                <w:rPr>
                  <w:lang w:val="es-ES"/>
                </w:rPr>
                <w:lastRenderedPageBreak/>
                <w:delText>–</w:delText>
              </w:r>
              <w:r w:rsidRPr="00C07D21">
                <w:rPr>
                  <w:lang w:val="es-ES"/>
                </w:rPr>
                <w:tab/>
                <w:delText>Número de países que cuentan con política, legislación o reglamentación en materia de RAEE</w:delText>
              </w:r>
            </w:del>
          </w:p>
        </w:tc>
      </w:tr>
    </w:tbl>
    <w:p w14:paraId="1DC2454B" w14:textId="77777777" w:rsidR="00E52977" w:rsidRPr="00C07D21" w:rsidRDefault="00E52977" w:rsidP="002A5589">
      <w:pPr>
        <w:pStyle w:val="Headingb"/>
        <w:spacing w:after="120"/>
        <w:rPr>
          <w:ins w:id="961" w:author="Spanish" w:date="2026-04-21T11:50:00Z"/>
          <w:lang w:val="es-ES"/>
        </w:rPr>
      </w:pPr>
      <w:ins w:id="962" w:author="Spanish" w:date="2026-04-21T11:50:00Z">
        <w:r w:rsidRPr="00C07D21">
          <w:rPr>
            <w:lang w:val="es-ES"/>
          </w:rPr>
          <w:lastRenderedPageBreak/>
          <w:t>A</w:t>
        </w:r>
        <w:r w:rsidRPr="00C07D21">
          <w:rPr>
            <w:lang w:val="es-ES"/>
          </w:rPr>
          <w:tab/>
          <w:t>Metas y finalidades estratégicas</w:t>
        </w:r>
      </w:ins>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9"/>
        <w:gridCol w:w="5642"/>
        <w:gridCol w:w="6767"/>
      </w:tblGrid>
      <w:tr w:rsidR="00E52977" w:rsidRPr="00C07D21" w14:paraId="7AD7F7F8" w14:textId="77777777" w:rsidTr="00365DF4">
        <w:trPr>
          <w:ins w:id="963" w:author="Spanish" w:date="2026-04-21T11:50:00Z"/>
        </w:trPr>
        <w:tc>
          <w:tcPr>
            <w:tcW w:w="1607" w:type="dxa"/>
            <w:tcBorders>
              <w:top w:val="single" w:sz="4" w:space="0" w:color="auto"/>
              <w:left w:val="single" w:sz="4" w:space="0" w:color="auto"/>
              <w:bottom w:val="single" w:sz="4" w:space="0" w:color="auto"/>
              <w:right w:val="single" w:sz="4" w:space="0" w:color="auto"/>
            </w:tcBorders>
            <w:shd w:val="clear" w:color="auto" w:fill="5B9BD5"/>
            <w:hideMark/>
          </w:tcPr>
          <w:p w14:paraId="40E90611" w14:textId="77777777" w:rsidR="00E52977" w:rsidRPr="00C07D21" w:rsidRDefault="00E52977" w:rsidP="002A5589">
            <w:pPr>
              <w:pStyle w:val="Tablehead"/>
              <w:rPr>
                <w:ins w:id="964" w:author="Spanish" w:date="2026-04-21T11:50:00Z"/>
                <w:lang w:val="es-ES"/>
              </w:rPr>
            </w:pPr>
            <w:ins w:id="965" w:author="Spanish" w:date="2026-04-21T11:50:00Z">
              <w:r w:rsidRPr="00C07D21">
                <w:rPr>
                  <w:lang w:val="es-ES"/>
                </w:rPr>
                <w:t>Finalidad</w:t>
              </w:r>
            </w:ins>
          </w:p>
        </w:tc>
        <w:tc>
          <w:tcPr>
            <w:tcW w:w="5758" w:type="dxa"/>
            <w:tcBorders>
              <w:top w:val="single" w:sz="4" w:space="0" w:color="auto"/>
              <w:left w:val="single" w:sz="4" w:space="0" w:color="auto"/>
              <w:bottom w:val="single" w:sz="4" w:space="0" w:color="auto"/>
              <w:right w:val="single" w:sz="4" w:space="0" w:color="auto"/>
            </w:tcBorders>
            <w:shd w:val="clear" w:color="auto" w:fill="9CC2E5"/>
            <w:hideMark/>
          </w:tcPr>
          <w:p w14:paraId="469AA061" w14:textId="77777777" w:rsidR="00E52977" w:rsidRPr="00C07D21" w:rsidRDefault="00E52977" w:rsidP="002A5589">
            <w:pPr>
              <w:pStyle w:val="Tablehead"/>
              <w:rPr>
                <w:ins w:id="966" w:author="Spanish" w:date="2026-04-21T11:50:00Z"/>
                <w:lang w:val="es-ES"/>
              </w:rPr>
            </w:pPr>
            <w:ins w:id="967" w:author="Spanish" w:date="2026-04-21T11:50:00Z">
              <w:r w:rsidRPr="00C07D21">
                <w:rPr>
                  <w:lang w:val="es-ES"/>
                </w:rPr>
                <w:t>Metas</w:t>
              </w:r>
            </w:ins>
          </w:p>
        </w:tc>
        <w:tc>
          <w:tcPr>
            <w:tcW w:w="6907" w:type="dxa"/>
            <w:tcBorders>
              <w:top w:val="single" w:sz="4" w:space="0" w:color="auto"/>
              <w:left w:val="single" w:sz="4" w:space="0" w:color="auto"/>
              <w:bottom w:val="single" w:sz="4" w:space="0" w:color="auto"/>
              <w:right w:val="single" w:sz="4" w:space="0" w:color="auto"/>
            </w:tcBorders>
            <w:shd w:val="clear" w:color="auto" w:fill="DEEAF6"/>
            <w:hideMark/>
          </w:tcPr>
          <w:p w14:paraId="350779CA" w14:textId="77777777" w:rsidR="00E52977" w:rsidRPr="00C07D21" w:rsidRDefault="00E52977" w:rsidP="002A5589">
            <w:pPr>
              <w:pStyle w:val="Tablehead"/>
              <w:rPr>
                <w:ins w:id="968" w:author="Spanish" w:date="2026-04-21T11:50:00Z"/>
                <w:lang w:val="es-ES"/>
              </w:rPr>
            </w:pPr>
            <w:ins w:id="969" w:author="Spanish" w:date="2026-04-21T11:50:00Z">
              <w:r w:rsidRPr="00C07D21">
                <w:rPr>
                  <w:lang w:val="es-ES"/>
                </w:rPr>
                <w:t>Indicadores de finalidad</w:t>
              </w:r>
            </w:ins>
          </w:p>
        </w:tc>
      </w:tr>
      <w:tr w:rsidR="00E52977" w:rsidRPr="00C07D21" w14:paraId="5BD71BD6" w14:textId="77777777" w:rsidTr="00890727">
        <w:trPr>
          <w:ins w:id="970" w:author="Spanish" w:date="2026-04-21T11:50:00Z"/>
        </w:trPr>
        <w:tc>
          <w:tcPr>
            <w:tcW w:w="160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A50F122" w14:textId="77777777" w:rsidR="00E52977" w:rsidRPr="00C07D21" w:rsidRDefault="00E52977" w:rsidP="00890727">
            <w:pPr>
              <w:pStyle w:val="Tabletext"/>
              <w:jc w:val="center"/>
              <w:rPr>
                <w:ins w:id="971" w:author="Spanish" w:date="2026-04-21T11:50:00Z"/>
                <w:b/>
                <w:bCs/>
                <w:lang w:val="es-ES"/>
              </w:rPr>
            </w:pPr>
            <w:ins w:id="972" w:author="Spanish" w:date="2026-04-21T11:50:00Z">
              <w:r w:rsidRPr="00C07D21">
                <w:rPr>
                  <w:b/>
                  <w:bCs/>
                  <w:lang w:val="es-ES"/>
                </w:rPr>
                <w:t>Conectividad universal</w:t>
              </w:r>
            </w:ins>
          </w:p>
        </w:tc>
        <w:tc>
          <w:tcPr>
            <w:tcW w:w="5758" w:type="dxa"/>
            <w:tcBorders>
              <w:top w:val="single" w:sz="4" w:space="0" w:color="auto"/>
              <w:left w:val="single" w:sz="4" w:space="0" w:color="auto"/>
              <w:bottom w:val="single" w:sz="4" w:space="0" w:color="auto"/>
              <w:right w:val="single" w:sz="4" w:space="0" w:color="auto"/>
            </w:tcBorders>
            <w:hideMark/>
          </w:tcPr>
          <w:p w14:paraId="1E3F91ED" w14:textId="5C1532EA" w:rsidR="00E52977" w:rsidRPr="00C07D21" w:rsidRDefault="00E52977" w:rsidP="00890727">
            <w:pPr>
              <w:pStyle w:val="Tabletext"/>
              <w:rPr>
                <w:ins w:id="973" w:author="Spanish" w:date="2026-04-21T11:50:00Z"/>
                <w:b/>
                <w:lang w:val="es-ES"/>
              </w:rPr>
            </w:pPr>
            <w:ins w:id="974" w:author="Spanish" w:date="2026-04-21T11:50:00Z">
              <w:r w:rsidRPr="00C07D21">
                <w:rPr>
                  <w:b/>
                  <w:lang w:val="es-ES"/>
                </w:rPr>
                <w:t>1.1:</w:t>
              </w:r>
              <w:r w:rsidRPr="00C07D21">
                <w:rPr>
                  <w:b/>
                  <w:lang w:val="es-ES"/>
                </w:rPr>
                <w:tab/>
                <w:t>Cobertura universal de banda ancha</w:t>
              </w:r>
            </w:ins>
            <w:ins w:id="975" w:author="Spanish" w:date="2026-04-22T11:44:00Z">
              <w:r w:rsidR="007D174C" w:rsidRPr="00C07D21">
                <w:rPr>
                  <w:b/>
                  <w:lang w:val="es-ES"/>
                </w:rPr>
                <w:t>.</w:t>
              </w:r>
            </w:ins>
          </w:p>
        </w:tc>
        <w:tc>
          <w:tcPr>
            <w:tcW w:w="6907" w:type="dxa"/>
            <w:tcBorders>
              <w:top w:val="single" w:sz="4" w:space="0" w:color="auto"/>
              <w:left w:val="single" w:sz="4" w:space="0" w:color="auto"/>
              <w:bottom w:val="single" w:sz="4" w:space="0" w:color="auto"/>
              <w:right w:val="single" w:sz="4" w:space="0" w:color="auto"/>
            </w:tcBorders>
            <w:hideMark/>
          </w:tcPr>
          <w:p w14:paraId="6E0A2EF3" w14:textId="02E82172" w:rsidR="00E52977" w:rsidRPr="00C07D21" w:rsidRDefault="00365DF4" w:rsidP="00890727">
            <w:pPr>
              <w:pStyle w:val="Tabletext"/>
              <w:ind w:left="284" w:hanging="284"/>
              <w:rPr>
                <w:ins w:id="976" w:author="Spanish" w:date="2026-04-21T11:50:00Z"/>
                <w:lang w:val="es-ES"/>
              </w:rPr>
            </w:pPr>
            <w:ins w:id="977" w:author="Spanish" w:date="2026-04-22T10:06:00Z">
              <w:r w:rsidRPr="00C07D21">
                <w:rPr>
                  <w:lang w:val="es-ES"/>
                </w:rPr>
                <w:t>–</w:t>
              </w:r>
              <w:r w:rsidRPr="00C07D21">
                <w:rPr>
                  <w:lang w:val="es-ES"/>
                </w:rPr>
                <w:tab/>
              </w:r>
            </w:ins>
            <w:ins w:id="978" w:author="Spanish" w:date="2026-04-21T11:50:00Z">
              <w:r w:rsidR="00E52977" w:rsidRPr="00C07D21">
                <w:rPr>
                  <w:lang w:val="es-ES"/>
                </w:rPr>
                <w:t>Población con cobertura de redes móviles (al menos 2G, al menos 3G</w:t>
              </w:r>
            </w:ins>
            <w:ins w:id="979" w:author="Spanish" w:date="2026-04-22T11:41:00Z">
              <w:r w:rsidR="007D174C" w:rsidRPr="00C07D21">
                <w:rPr>
                  <w:lang w:val="es-ES"/>
                </w:rPr>
                <w:t xml:space="preserve"> </w:t>
              </w:r>
            </w:ins>
            <w:ins w:id="980" w:author="Spanish" w:date="2026-04-21T11:50:00Z">
              <w:r w:rsidR="00E52977" w:rsidRPr="00C07D21">
                <w:rPr>
                  <w:lang w:val="es-ES"/>
                </w:rPr>
                <w:t>al menos 4G*, al menos 5G), por ubicación rural/urbana</w:t>
              </w:r>
            </w:ins>
            <w:ins w:id="981" w:author="Spanish" w:date="2026-04-22T10:53:00Z">
              <w:r w:rsidR="00D364BB" w:rsidRPr="00C07D21">
                <w:rPr>
                  <w:lang w:val="es-ES"/>
                </w:rPr>
                <w:t>.</w:t>
              </w:r>
            </w:ins>
          </w:p>
          <w:p w14:paraId="17B81EFC" w14:textId="10EC079B" w:rsidR="00E52977" w:rsidRPr="00C07D21" w:rsidRDefault="00E52977" w:rsidP="00890727">
            <w:pPr>
              <w:pStyle w:val="Tabletext"/>
              <w:ind w:left="284" w:hanging="284"/>
              <w:rPr>
                <w:ins w:id="982" w:author="Spanish" w:date="2026-04-21T11:50:00Z"/>
                <w:lang w:val="es-ES"/>
              </w:rPr>
            </w:pPr>
            <w:ins w:id="983" w:author="Spanish" w:date="2026-04-21T11:50:00Z">
              <w:r w:rsidRPr="00C07D21">
                <w:rPr>
                  <w:lang w:val="es-ES"/>
                </w:rPr>
                <w:t>–</w:t>
              </w:r>
              <w:r w:rsidRPr="00C07D21">
                <w:rPr>
                  <w:lang w:val="es-ES"/>
                </w:rPr>
                <w:tab/>
                <w:t>Suscripciones a servicios de banda ancha fija por cada 100</w:t>
              </w:r>
            </w:ins>
            <w:ins w:id="984" w:author="Spanish" w:date="2026-04-22T10:07:00Z">
              <w:r w:rsidR="00365DF4" w:rsidRPr="00C07D21">
                <w:rPr>
                  <w:lang w:val="es-ES"/>
                </w:rPr>
                <w:t> </w:t>
              </w:r>
            </w:ins>
            <w:ins w:id="985" w:author="Spanish" w:date="2026-04-21T11:50:00Z">
              <w:r w:rsidRPr="00C07D21">
                <w:rPr>
                  <w:lang w:val="es-ES"/>
                </w:rPr>
                <w:t>personas**</w:t>
              </w:r>
            </w:ins>
            <w:ins w:id="986" w:author="Spanish" w:date="2026-04-22T10:53:00Z">
              <w:r w:rsidR="00D364BB" w:rsidRPr="00C07D21">
                <w:rPr>
                  <w:lang w:val="es-ES"/>
                </w:rPr>
                <w:t>.</w:t>
              </w:r>
            </w:ins>
          </w:p>
          <w:p w14:paraId="0D896305" w14:textId="49EC78B6" w:rsidR="00E52977" w:rsidRPr="00C07D21" w:rsidRDefault="00E52977" w:rsidP="00890727">
            <w:pPr>
              <w:pStyle w:val="Tabletext"/>
              <w:ind w:left="284" w:hanging="284"/>
              <w:rPr>
                <w:ins w:id="987" w:author="Spanish" w:date="2026-04-21T11:50:00Z"/>
                <w:lang w:val="es-ES"/>
              </w:rPr>
            </w:pPr>
            <w:ins w:id="988" w:author="Spanish" w:date="2026-04-21T11:50:00Z">
              <w:r w:rsidRPr="00C07D21">
                <w:rPr>
                  <w:lang w:val="es-ES"/>
                </w:rPr>
                <w:t>*</w:t>
              </w:r>
            </w:ins>
            <w:ins w:id="989" w:author="Spanish" w:date="2026-04-22T10:07:00Z">
              <w:r w:rsidR="00365DF4" w:rsidRPr="00C07D21">
                <w:rPr>
                  <w:lang w:val="es-ES"/>
                </w:rPr>
                <w:tab/>
              </w:r>
            </w:ins>
            <w:ins w:id="990" w:author="Spanish" w:date="2026-04-21T11:50:00Z">
              <w:r w:rsidRPr="00C07D21">
                <w:rPr>
                  <w:lang w:val="es-ES"/>
                </w:rPr>
                <w:t>Indicador 9.c.1 de los ODS</w:t>
              </w:r>
            </w:ins>
            <w:ins w:id="991" w:author="Spanish" w:date="2026-04-22T10:53:00Z">
              <w:r w:rsidR="00D364BB" w:rsidRPr="00C07D21">
                <w:rPr>
                  <w:lang w:val="es-ES"/>
                </w:rPr>
                <w:t>.</w:t>
              </w:r>
            </w:ins>
          </w:p>
          <w:p w14:paraId="6AA87681" w14:textId="0FDFA8D3" w:rsidR="00E52977" w:rsidRPr="00C07D21" w:rsidRDefault="00E52977" w:rsidP="00890727">
            <w:pPr>
              <w:pStyle w:val="Tabletext"/>
              <w:ind w:left="284" w:hanging="284"/>
              <w:rPr>
                <w:ins w:id="992" w:author="Spanish" w:date="2026-04-21T11:50:00Z"/>
                <w:lang w:val="es-ES"/>
              </w:rPr>
            </w:pPr>
            <w:ins w:id="993" w:author="Spanish" w:date="2026-04-21T11:50:00Z">
              <w:r w:rsidRPr="00C07D21">
                <w:rPr>
                  <w:lang w:val="es-ES"/>
                </w:rPr>
                <w:t>**</w:t>
              </w:r>
            </w:ins>
            <w:ins w:id="994" w:author="Spanish" w:date="2026-04-22T10:07:00Z">
              <w:r w:rsidR="00365DF4" w:rsidRPr="00C07D21">
                <w:rPr>
                  <w:lang w:val="es-ES"/>
                </w:rPr>
                <w:tab/>
              </w:r>
            </w:ins>
            <w:ins w:id="995" w:author="Spanish" w:date="2026-04-21T11:50:00Z">
              <w:r w:rsidRPr="00C07D21">
                <w:rPr>
                  <w:lang w:val="es-ES"/>
                </w:rPr>
                <w:t>Indicador 17.6.1 de los ODS</w:t>
              </w:r>
            </w:ins>
            <w:ins w:id="996" w:author="Spanish" w:date="2026-04-22T10:53:00Z">
              <w:r w:rsidR="00D364BB" w:rsidRPr="00C07D21">
                <w:rPr>
                  <w:lang w:val="es-ES"/>
                </w:rPr>
                <w:t>.</w:t>
              </w:r>
            </w:ins>
          </w:p>
        </w:tc>
      </w:tr>
      <w:tr w:rsidR="00365DF4" w:rsidRPr="00E62E5D" w14:paraId="47CFB2BF" w14:textId="77777777" w:rsidTr="005673DA">
        <w:trPr>
          <w:trHeight w:val="707"/>
          <w:ins w:id="997" w:author="Spanish" w:date="2026-04-21T11:50:00Z"/>
        </w:trPr>
        <w:tc>
          <w:tcPr>
            <w:tcW w:w="1607" w:type="dxa"/>
            <w:vMerge/>
            <w:tcBorders>
              <w:top w:val="single" w:sz="4" w:space="0" w:color="auto"/>
              <w:left w:val="single" w:sz="4" w:space="0" w:color="auto"/>
              <w:bottom w:val="single" w:sz="4" w:space="0" w:color="auto"/>
              <w:right w:val="single" w:sz="4" w:space="0" w:color="auto"/>
            </w:tcBorders>
            <w:vAlign w:val="center"/>
            <w:hideMark/>
          </w:tcPr>
          <w:p w14:paraId="6653CCF0" w14:textId="77777777" w:rsidR="00365DF4" w:rsidRPr="00C07D21" w:rsidRDefault="00365DF4" w:rsidP="00890727">
            <w:pPr>
              <w:pStyle w:val="Tabletext"/>
              <w:rPr>
                <w:ins w:id="998" w:author="Spanish" w:date="2026-04-21T11:50:00Z"/>
                <w:lang w:val="es-ES"/>
              </w:rPr>
            </w:pPr>
          </w:p>
        </w:tc>
        <w:tc>
          <w:tcPr>
            <w:tcW w:w="5758" w:type="dxa"/>
            <w:tcBorders>
              <w:top w:val="single" w:sz="4" w:space="0" w:color="auto"/>
              <w:left w:val="single" w:sz="4" w:space="0" w:color="auto"/>
              <w:right w:val="single" w:sz="4" w:space="0" w:color="auto"/>
            </w:tcBorders>
            <w:hideMark/>
          </w:tcPr>
          <w:p w14:paraId="37E9F81E" w14:textId="497657DA" w:rsidR="00365DF4" w:rsidRPr="00C07D21" w:rsidRDefault="00365DF4" w:rsidP="00890727">
            <w:pPr>
              <w:pStyle w:val="Tabletext"/>
              <w:rPr>
                <w:ins w:id="999" w:author="Spanish" w:date="2026-04-21T11:50:00Z"/>
                <w:b/>
                <w:lang w:val="es-ES"/>
              </w:rPr>
            </w:pPr>
            <w:ins w:id="1000" w:author="Spanish" w:date="2026-04-21T11:50:00Z">
              <w:r w:rsidRPr="00C07D21">
                <w:rPr>
                  <w:b/>
                  <w:lang w:val="es-ES"/>
                </w:rPr>
                <w:t>1.2:</w:t>
              </w:r>
              <w:r w:rsidRPr="00C07D21">
                <w:rPr>
                  <w:b/>
                  <w:lang w:val="es-ES"/>
                </w:rPr>
                <w:tab/>
                <w:t>Conectividad asequible para todos</w:t>
              </w:r>
            </w:ins>
            <w:ins w:id="1001" w:author="Spanish" w:date="2026-04-22T11:44:00Z">
              <w:r w:rsidR="007D174C" w:rsidRPr="00C07D21">
                <w:rPr>
                  <w:b/>
                  <w:lang w:val="es-ES"/>
                </w:rPr>
                <w:t>.</w:t>
              </w:r>
            </w:ins>
          </w:p>
        </w:tc>
        <w:tc>
          <w:tcPr>
            <w:tcW w:w="6907" w:type="dxa"/>
            <w:tcBorders>
              <w:top w:val="single" w:sz="4" w:space="0" w:color="auto"/>
              <w:left w:val="single" w:sz="4" w:space="0" w:color="auto"/>
              <w:right w:val="single" w:sz="4" w:space="0" w:color="auto"/>
            </w:tcBorders>
            <w:hideMark/>
          </w:tcPr>
          <w:p w14:paraId="25E06414" w14:textId="02273DC6" w:rsidR="00365DF4" w:rsidRPr="00C07D21" w:rsidRDefault="00365DF4" w:rsidP="00890727">
            <w:pPr>
              <w:pStyle w:val="Tabletext"/>
              <w:ind w:left="284" w:hanging="284"/>
              <w:rPr>
                <w:ins w:id="1002" w:author="Spanish" w:date="2026-04-21T11:50:00Z"/>
                <w:lang w:val="es-ES"/>
              </w:rPr>
            </w:pPr>
            <w:ins w:id="1003" w:author="Spanish" w:date="2026-04-21T11:50:00Z">
              <w:r w:rsidRPr="00C07D21">
                <w:rPr>
                  <w:lang w:val="es-ES"/>
                </w:rPr>
                <w:t>–</w:t>
              </w:r>
              <w:r w:rsidRPr="00C07D21">
                <w:rPr>
                  <w:lang w:val="es-ES"/>
                </w:rPr>
                <w:tab/>
                <w:t>Cesta de Internet de</w:t>
              </w:r>
            </w:ins>
            <w:ins w:id="1004" w:author="Spanish" w:date="2026-04-22T11:41:00Z">
              <w:r w:rsidR="007D174C" w:rsidRPr="00C07D21">
                <w:rPr>
                  <w:lang w:val="es-ES"/>
                </w:rPr>
                <w:t xml:space="preserve"> </w:t>
              </w:r>
            </w:ins>
            <w:ins w:id="1005" w:author="Spanish" w:date="2026-04-21T11:50:00Z">
              <w:r w:rsidRPr="00C07D21">
                <w:rPr>
                  <w:lang w:val="es-ES"/>
                </w:rPr>
                <w:t>banda ancha fija, % de INB per cápita</w:t>
              </w:r>
            </w:ins>
            <w:ins w:id="1006" w:author="Spanish" w:date="2026-04-22T10:53:00Z">
              <w:r w:rsidR="00D364BB" w:rsidRPr="00C07D21">
                <w:rPr>
                  <w:lang w:val="es-ES"/>
                </w:rPr>
                <w:t>.</w:t>
              </w:r>
            </w:ins>
          </w:p>
          <w:p w14:paraId="2C6C0A31" w14:textId="7C874F52" w:rsidR="00365DF4" w:rsidRPr="00C07D21" w:rsidRDefault="00365DF4" w:rsidP="00890727">
            <w:pPr>
              <w:pStyle w:val="Tabletext"/>
              <w:rPr>
                <w:ins w:id="1007" w:author="Spanish" w:date="2026-04-21T11:50:00Z"/>
                <w:lang w:val="es-ES"/>
              </w:rPr>
            </w:pPr>
            <w:ins w:id="1008" w:author="Spanish" w:date="2026-04-22T10:09:00Z">
              <w:r w:rsidRPr="00C07D21">
                <w:rPr>
                  <w:lang w:val="es-ES"/>
                </w:rPr>
                <w:t>–</w:t>
              </w:r>
              <w:r w:rsidRPr="00C07D21">
                <w:rPr>
                  <w:lang w:val="es-ES"/>
                </w:rPr>
                <w:tab/>
              </w:r>
            </w:ins>
            <w:ins w:id="1009" w:author="Spanish" w:date="2026-04-21T11:50:00Z">
              <w:r w:rsidRPr="00C07D21">
                <w:rPr>
                  <w:lang w:val="es-ES"/>
                </w:rPr>
                <w:t>Cesta de banda ancha móvil de solo datos, % de INB per cápita</w:t>
              </w:r>
            </w:ins>
            <w:ins w:id="1010" w:author="Spanish" w:date="2026-04-22T10:53:00Z">
              <w:r w:rsidR="00D364BB" w:rsidRPr="00C07D21">
                <w:rPr>
                  <w:lang w:val="es-ES"/>
                </w:rPr>
                <w:t>.</w:t>
              </w:r>
            </w:ins>
          </w:p>
        </w:tc>
      </w:tr>
      <w:tr w:rsidR="00365DF4" w:rsidRPr="00E62E5D" w14:paraId="43182368" w14:textId="77777777" w:rsidTr="00890727">
        <w:trPr>
          <w:trHeight w:val="978"/>
          <w:ins w:id="1011" w:author="Spanish" w:date="2026-04-21T11:50:00Z"/>
        </w:trPr>
        <w:tc>
          <w:tcPr>
            <w:tcW w:w="1607" w:type="dxa"/>
            <w:vMerge/>
            <w:tcBorders>
              <w:top w:val="single" w:sz="4" w:space="0" w:color="auto"/>
              <w:left w:val="single" w:sz="4" w:space="0" w:color="auto"/>
              <w:bottom w:val="single" w:sz="4" w:space="0" w:color="auto"/>
              <w:right w:val="single" w:sz="4" w:space="0" w:color="auto"/>
            </w:tcBorders>
            <w:vAlign w:val="center"/>
            <w:hideMark/>
          </w:tcPr>
          <w:p w14:paraId="4E4A97E8" w14:textId="77777777" w:rsidR="00365DF4" w:rsidRPr="00C07D21" w:rsidRDefault="00365DF4" w:rsidP="00890727">
            <w:pPr>
              <w:pStyle w:val="Tabletext"/>
              <w:rPr>
                <w:ins w:id="1012" w:author="Spanish" w:date="2026-04-21T11:50:00Z"/>
                <w:lang w:val="es-ES"/>
              </w:rPr>
            </w:pPr>
          </w:p>
        </w:tc>
        <w:tc>
          <w:tcPr>
            <w:tcW w:w="5758" w:type="dxa"/>
            <w:tcBorders>
              <w:top w:val="single" w:sz="4" w:space="0" w:color="auto"/>
              <w:left w:val="single" w:sz="4" w:space="0" w:color="auto"/>
              <w:right w:val="single" w:sz="4" w:space="0" w:color="auto"/>
            </w:tcBorders>
            <w:hideMark/>
          </w:tcPr>
          <w:p w14:paraId="1EB26F75" w14:textId="4C85F0DE" w:rsidR="00365DF4" w:rsidRPr="00C07D21" w:rsidRDefault="00365DF4" w:rsidP="00890727">
            <w:pPr>
              <w:pStyle w:val="Tabletext"/>
              <w:ind w:left="567" w:hanging="567"/>
              <w:rPr>
                <w:ins w:id="1013" w:author="Spanish" w:date="2026-04-21T11:50:00Z"/>
                <w:b/>
                <w:lang w:val="es-ES"/>
              </w:rPr>
            </w:pPr>
            <w:ins w:id="1014" w:author="Spanish" w:date="2026-04-21T11:50:00Z">
              <w:r w:rsidRPr="00C07D21">
                <w:rPr>
                  <w:b/>
                  <w:lang w:val="es-ES"/>
                </w:rPr>
                <w:t>1.3:</w:t>
              </w:r>
            </w:ins>
            <w:ins w:id="1015" w:author="Spanish" w:date="2026-04-22T11:42:00Z">
              <w:r w:rsidR="007D174C" w:rsidRPr="00C07D21">
                <w:rPr>
                  <w:b/>
                  <w:lang w:val="es-ES"/>
                </w:rPr>
                <w:tab/>
              </w:r>
            </w:ins>
            <w:ins w:id="1016" w:author="Spanish" w:date="2026-04-21T11:50:00Z">
              <w:r w:rsidRPr="00C07D21">
                <w:rPr>
                  <w:b/>
                  <w:lang w:val="es-ES"/>
                </w:rPr>
                <w:t>Acceso universal a dispositivos habilitados para</w:t>
              </w:r>
            </w:ins>
            <w:ins w:id="1017" w:author="Spanish" w:date="2026-04-22T10:07:00Z">
              <w:r w:rsidRPr="00C07D21">
                <w:rPr>
                  <w:b/>
                  <w:lang w:val="es-ES"/>
                </w:rPr>
                <w:t> </w:t>
              </w:r>
            </w:ins>
            <w:ins w:id="1018" w:author="Spanish" w:date="2026-04-21T11:50:00Z">
              <w:r w:rsidRPr="00C07D21">
                <w:rPr>
                  <w:b/>
                  <w:lang w:val="es-ES"/>
                </w:rPr>
                <w:t>Internet</w:t>
              </w:r>
            </w:ins>
            <w:ins w:id="1019" w:author="Spanish" w:date="2026-04-22T11:44:00Z">
              <w:r w:rsidR="007D174C" w:rsidRPr="00C07D21">
                <w:rPr>
                  <w:b/>
                  <w:lang w:val="es-ES"/>
                </w:rPr>
                <w:t>.</w:t>
              </w:r>
            </w:ins>
          </w:p>
        </w:tc>
        <w:tc>
          <w:tcPr>
            <w:tcW w:w="6907" w:type="dxa"/>
            <w:tcBorders>
              <w:top w:val="single" w:sz="4" w:space="0" w:color="auto"/>
              <w:left w:val="single" w:sz="4" w:space="0" w:color="auto"/>
              <w:right w:val="single" w:sz="4" w:space="0" w:color="auto"/>
            </w:tcBorders>
          </w:tcPr>
          <w:p w14:paraId="3E6A9C9E" w14:textId="6DFAF26D" w:rsidR="00365DF4" w:rsidRPr="00C07D21" w:rsidRDefault="00365DF4" w:rsidP="001228C9">
            <w:pPr>
              <w:pStyle w:val="Tabletext"/>
              <w:ind w:left="284" w:hanging="284"/>
              <w:rPr>
                <w:ins w:id="1020" w:author="Spanish" w:date="2026-04-21T11:50:00Z"/>
                <w:lang w:val="es-ES"/>
              </w:rPr>
            </w:pPr>
            <w:ins w:id="1021" w:author="Spanish" w:date="2026-04-21T11:50:00Z">
              <w:r w:rsidRPr="00C07D21">
                <w:rPr>
                  <w:lang w:val="es-ES"/>
                </w:rPr>
                <w:t>–</w:t>
              </w:r>
              <w:r w:rsidRPr="00C07D21">
                <w:rPr>
                  <w:lang w:val="es-ES"/>
                </w:rPr>
                <w:tab/>
                <w:t>Personas que son propietarias de un teléfono móvil celular, %, por</w:t>
              </w:r>
            </w:ins>
            <w:ins w:id="1022" w:author="Spanish" w:date="2026-04-22T10:10:00Z">
              <w:r w:rsidRPr="00C07D21">
                <w:rPr>
                  <w:lang w:val="es-ES"/>
                </w:rPr>
                <w:t> </w:t>
              </w:r>
            </w:ins>
            <w:ins w:id="1023" w:author="Spanish" w:date="2026-04-21T11:50:00Z">
              <w:r w:rsidRPr="00C07D21">
                <w:rPr>
                  <w:lang w:val="es-ES"/>
                </w:rPr>
                <w:t>sexo*</w:t>
              </w:r>
            </w:ins>
            <w:ins w:id="1024" w:author="Spanish" w:date="2026-04-22T10:53:00Z">
              <w:r w:rsidR="00D364BB" w:rsidRPr="00C07D21">
                <w:rPr>
                  <w:lang w:val="es-ES"/>
                </w:rPr>
                <w:t>.</w:t>
              </w:r>
            </w:ins>
          </w:p>
          <w:p w14:paraId="7D62670C" w14:textId="4F332054" w:rsidR="00365DF4" w:rsidRPr="00C07D21" w:rsidRDefault="00365DF4" w:rsidP="00890727">
            <w:pPr>
              <w:pStyle w:val="Tabletext"/>
              <w:rPr>
                <w:ins w:id="1025" w:author="Spanish" w:date="2026-04-21T11:50:00Z"/>
                <w:lang w:val="es-ES"/>
              </w:rPr>
            </w:pPr>
            <w:ins w:id="1026" w:author="Spanish" w:date="2026-04-21T11:50:00Z">
              <w:r w:rsidRPr="00C07D21">
                <w:rPr>
                  <w:lang w:val="es-ES"/>
                </w:rPr>
                <w:t>*</w:t>
              </w:r>
            </w:ins>
            <w:ins w:id="1027" w:author="Spanish" w:date="2026-04-22T10:10:00Z">
              <w:r w:rsidRPr="00C07D21">
                <w:rPr>
                  <w:lang w:val="es-ES"/>
                </w:rPr>
                <w:tab/>
              </w:r>
            </w:ins>
            <w:ins w:id="1028" w:author="Spanish" w:date="2026-04-21T11:50:00Z">
              <w:r w:rsidRPr="00C07D21">
                <w:rPr>
                  <w:lang w:val="es-ES"/>
                </w:rPr>
                <w:t>Indicador 5.c.1 de los ODS</w:t>
              </w:r>
            </w:ins>
            <w:ins w:id="1029" w:author="Spanish" w:date="2026-04-22T10:53:00Z">
              <w:r w:rsidR="00D364BB" w:rsidRPr="00C07D21">
                <w:rPr>
                  <w:lang w:val="es-ES"/>
                </w:rPr>
                <w:t>.</w:t>
              </w:r>
            </w:ins>
          </w:p>
        </w:tc>
      </w:tr>
      <w:tr w:rsidR="00365DF4" w:rsidRPr="00E62E5D" w14:paraId="0B2A14A7" w14:textId="77777777" w:rsidTr="005673DA">
        <w:trPr>
          <w:trHeight w:val="976"/>
          <w:ins w:id="1030" w:author="Spanish" w:date="2026-04-21T11:50:00Z"/>
        </w:trPr>
        <w:tc>
          <w:tcPr>
            <w:tcW w:w="1607" w:type="dxa"/>
            <w:vMerge/>
            <w:tcBorders>
              <w:top w:val="single" w:sz="4" w:space="0" w:color="auto"/>
              <w:left w:val="single" w:sz="4" w:space="0" w:color="auto"/>
              <w:bottom w:val="single" w:sz="4" w:space="0" w:color="auto"/>
              <w:right w:val="single" w:sz="4" w:space="0" w:color="auto"/>
            </w:tcBorders>
            <w:vAlign w:val="center"/>
            <w:hideMark/>
          </w:tcPr>
          <w:p w14:paraId="1142863A" w14:textId="77777777" w:rsidR="00365DF4" w:rsidRPr="00C07D21" w:rsidRDefault="00365DF4" w:rsidP="00890727">
            <w:pPr>
              <w:pStyle w:val="Tabletext"/>
              <w:rPr>
                <w:ins w:id="1031" w:author="Spanish" w:date="2026-04-21T11:50:00Z"/>
                <w:lang w:val="es-ES"/>
              </w:rPr>
            </w:pPr>
          </w:p>
        </w:tc>
        <w:tc>
          <w:tcPr>
            <w:tcW w:w="5758" w:type="dxa"/>
            <w:tcBorders>
              <w:top w:val="single" w:sz="4" w:space="0" w:color="auto"/>
              <w:left w:val="single" w:sz="4" w:space="0" w:color="auto"/>
              <w:right w:val="single" w:sz="4" w:space="0" w:color="auto"/>
            </w:tcBorders>
            <w:hideMark/>
          </w:tcPr>
          <w:p w14:paraId="40242893" w14:textId="08414F25" w:rsidR="00365DF4" w:rsidRPr="00C07D21" w:rsidRDefault="00365DF4" w:rsidP="00890727">
            <w:pPr>
              <w:pStyle w:val="Tabletext"/>
              <w:ind w:left="567" w:hanging="567"/>
              <w:rPr>
                <w:ins w:id="1032" w:author="Spanish" w:date="2026-04-21T11:50:00Z"/>
                <w:b/>
                <w:lang w:val="es-ES"/>
              </w:rPr>
            </w:pPr>
            <w:ins w:id="1033" w:author="Spanish" w:date="2026-04-21T11:50:00Z">
              <w:r w:rsidRPr="00C07D21">
                <w:rPr>
                  <w:b/>
                  <w:lang w:val="es-ES"/>
                </w:rPr>
                <w:t>1.4:</w:t>
              </w:r>
              <w:r w:rsidRPr="00C07D21">
                <w:rPr>
                  <w:b/>
                  <w:lang w:val="es-ES"/>
                </w:rPr>
                <w:tab/>
                <w:t>Mayor preparación de los países en materia de</w:t>
              </w:r>
            </w:ins>
            <w:ins w:id="1034" w:author="Spanish" w:date="2026-04-22T10:07:00Z">
              <w:r w:rsidRPr="00C07D21">
                <w:rPr>
                  <w:b/>
                  <w:lang w:val="es-ES"/>
                </w:rPr>
                <w:t> </w:t>
              </w:r>
            </w:ins>
            <w:ins w:id="1035" w:author="Spanish" w:date="2026-04-21T11:50:00Z">
              <w:r w:rsidRPr="00C07D21">
                <w:rPr>
                  <w:b/>
                  <w:lang w:val="es-ES"/>
                </w:rPr>
                <w:t>ciberseguridad</w:t>
              </w:r>
            </w:ins>
            <w:ins w:id="1036" w:author="Spanish" w:date="2026-04-22T11:44:00Z">
              <w:r w:rsidR="007D174C" w:rsidRPr="00C07D21">
                <w:rPr>
                  <w:b/>
                  <w:lang w:val="es-ES"/>
                </w:rPr>
                <w:t>.</w:t>
              </w:r>
            </w:ins>
          </w:p>
        </w:tc>
        <w:tc>
          <w:tcPr>
            <w:tcW w:w="6907" w:type="dxa"/>
            <w:tcBorders>
              <w:top w:val="single" w:sz="4" w:space="0" w:color="auto"/>
              <w:left w:val="single" w:sz="4" w:space="0" w:color="auto"/>
              <w:right w:val="single" w:sz="4" w:space="0" w:color="auto"/>
            </w:tcBorders>
            <w:hideMark/>
          </w:tcPr>
          <w:p w14:paraId="46357082" w14:textId="776C2389" w:rsidR="00365DF4" w:rsidRPr="00C07D21" w:rsidRDefault="00365DF4" w:rsidP="00890727">
            <w:pPr>
              <w:pStyle w:val="Tabletext"/>
              <w:ind w:left="284" w:hanging="284"/>
              <w:rPr>
                <w:ins w:id="1037" w:author="Spanish" w:date="2026-04-21T11:50:00Z"/>
                <w:lang w:val="es-ES"/>
              </w:rPr>
            </w:pPr>
            <w:ins w:id="1038" w:author="Spanish" w:date="2026-04-21T11:50:00Z">
              <w:r w:rsidRPr="00C07D21">
                <w:rPr>
                  <w:lang w:val="es-ES"/>
                </w:rPr>
                <w:t>–</w:t>
              </w:r>
              <w:r w:rsidRPr="00C07D21">
                <w:rPr>
                  <w:lang w:val="es-ES"/>
                </w:rPr>
                <w:tab/>
                <w:t>Mayor compromiso medido mediante los pilares del Índice de Ciberseguridad Global (ICG)</w:t>
              </w:r>
            </w:ins>
            <w:ins w:id="1039" w:author="Spanish" w:date="2026-04-22T10:53:00Z">
              <w:r w:rsidR="00D364BB" w:rsidRPr="00C07D21">
                <w:rPr>
                  <w:lang w:val="es-ES"/>
                </w:rPr>
                <w:t>.</w:t>
              </w:r>
            </w:ins>
          </w:p>
        </w:tc>
      </w:tr>
      <w:tr w:rsidR="00E52977" w:rsidRPr="00E62E5D" w14:paraId="5681B2F5" w14:textId="77777777" w:rsidTr="00365DF4">
        <w:trPr>
          <w:ins w:id="1040" w:author="Spanish" w:date="2026-04-21T11:50:00Z"/>
        </w:trPr>
        <w:tc>
          <w:tcPr>
            <w:tcW w:w="1607" w:type="dxa"/>
            <w:vMerge/>
            <w:tcBorders>
              <w:top w:val="single" w:sz="4" w:space="0" w:color="auto"/>
              <w:left w:val="single" w:sz="4" w:space="0" w:color="auto"/>
              <w:bottom w:val="single" w:sz="4" w:space="0" w:color="auto"/>
              <w:right w:val="single" w:sz="4" w:space="0" w:color="auto"/>
            </w:tcBorders>
            <w:vAlign w:val="center"/>
            <w:hideMark/>
          </w:tcPr>
          <w:p w14:paraId="249F7E49" w14:textId="77777777" w:rsidR="00E52977" w:rsidRPr="00C07D21" w:rsidRDefault="00E52977" w:rsidP="00890727">
            <w:pPr>
              <w:pStyle w:val="Tabletext"/>
              <w:rPr>
                <w:ins w:id="1041" w:author="Spanish" w:date="2026-04-21T11:50:00Z"/>
                <w:lang w:val="es-ES"/>
              </w:rPr>
            </w:pPr>
          </w:p>
        </w:tc>
        <w:tc>
          <w:tcPr>
            <w:tcW w:w="5758" w:type="dxa"/>
            <w:tcBorders>
              <w:top w:val="single" w:sz="4" w:space="0" w:color="auto"/>
              <w:left w:val="single" w:sz="4" w:space="0" w:color="auto"/>
              <w:bottom w:val="single" w:sz="4" w:space="0" w:color="auto"/>
              <w:right w:val="single" w:sz="4" w:space="0" w:color="auto"/>
            </w:tcBorders>
            <w:hideMark/>
          </w:tcPr>
          <w:p w14:paraId="15BC7709" w14:textId="68B5245F" w:rsidR="00E52977" w:rsidRPr="00C07D21" w:rsidRDefault="00E52977" w:rsidP="00890727">
            <w:pPr>
              <w:pStyle w:val="Tabletext"/>
              <w:rPr>
                <w:ins w:id="1042" w:author="Spanish" w:date="2026-04-21T11:50:00Z"/>
                <w:b/>
                <w:lang w:val="es-ES"/>
              </w:rPr>
            </w:pPr>
            <w:ins w:id="1043" w:author="Spanish" w:date="2026-04-21T11:50:00Z">
              <w:r w:rsidRPr="00C07D21">
                <w:rPr>
                  <w:b/>
                  <w:lang w:val="es-ES"/>
                </w:rPr>
                <w:t>1.5:</w:t>
              </w:r>
            </w:ins>
            <w:ins w:id="1044" w:author="Spanish" w:date="2026-04-22T11:42:00Z">
              <w:r w:rsidR="007D174C" w:rsidRPr="00C07D21">
                <w:rPr>
                  <w:b/>
                  <w:lang w:val="es-ES"/>
                </w:rPr>
                <w:tab/>
              </w:r>
            </w:ins>
            <w:ins w:id="1045" w:author="Spanish" w:date="2026-04-21T11:50:00Z">
              <w:r w:rsidRPr="00C07D21">
                <w:rPr>
                  <w:b/>
                  <w:lang w:val="es-ES"/>
                </w:rPr>
                <w:t>Redes resilientes</w:t>
              </w:r>
            </w:ins>
            <w:ins w:id="1046" w:author="Spanish" w:date="2026-04-22T11:44:00Z">
              <w:r w:rsidR="007D174C" w:rsidRPr="00C07D21">
                <w:rPr>
                  <w:b/>
                  <w:lang w:val="es-ES"/>
                </w:rPr>
                <w:t>.</w:t>
              </w:r>
            </w:ins>
          </w:p>
        </w:tc>
        <w:tc>
          <w:tcPr>
            <w:tcW w:w="6907" w:type="dxa"/>
            <w:tcBorders>
              <w:top w:val="single" w:sz="4" w:space="0" w:color="auto"/>
              <w:left w:val="single" w:sz="4" w:space="0" w:color="auto"/>
              <w:bottom w:val="single" w:sz="4" w:space="0" w:color="auto"/>
              <w:right w:val="single" w:sz="4" w:space="0" w:color="auto"/>
            </w:tcBorders>
            <w:hideMark/>
          </w:tcPr>
          <w:p w14:paraId="71E80A69" w14:textId="11CD2CE8" w:rsidR="00E52977" w:rsidRPr="00C07D21" w:rsidRDefault="005673DA" w:rsidP="00926934">
            <w:pPr>
              <w:pStyle w:val="Tabletext"/>
              <w:rPr>
                <w:ins w:id="1047" w:author="Spanish" w:date="2026-04-29T20:00:00Z"/>
                <w:lang w:val="es-ES"/>
              </w:rPr>
            </w:pPr>
            <w:ins w:id="1048" w:author="Spanish" w:date="2026-04-29T20:00:00Z">
              <w:r w:rsidRPr="00C07D21">
                <w:rPr>
                  <w:lang w:val="es-ES"/>
                </w:rPr>
                <w:t>[</w:t>
              </w:r>
            </w:ins>
            <w:ins w:id="1049" w:author="Spanish" w:date="2026-04-30T21:52:00Z">
              <w:r w:rsidR="001228C9" w:rsidRPr="00C07D21">
                <w:rPr>
                  <w:lang w:val="es-ES"/>
                </w:rPr>
                <w:t>–</w:t>
              </w:r>
              <w:r w:rsidR="001228C9" w:rsidRPr="00C07D21">
                <w:rPr>
                  <w:lang w:val="es-ES"/>
                </w:rPr>
                <w:tab/>
              </w:r>
            </w:ins>
            <w:ins w:id="1050" w:author="Spanish" w:date="2026-04-29T20:00:00Z">
              <w:r w:rsidRPr="00C07D21">
                <w:rPr>
                  <w:lang w:val="es-ES"/>
                </w:rPr>
                <w:t>Marcos nacionales de reglamentación para calidad de servicio</w:t>
              </w:r>
            </w:ins>
          </w:p>
          <w:p w14:paraId="04B608F1" w14:textId="1C51390F" w:rsidR="005673DA" w:rsidRPr="00C07D21" w:rsidRDefault="001228C9" w:rsidP="00890727">
            <w:pPr>
              <w:pStyle w:val="Tabletext"/>
              <w:ind w:left="284" w:hanging="284"/>
              <w:rPr>
                <w:ins w:id="1051" w:author="Spanish" w:date="2026-04-21T11:50:00Z"/>
                <w:lang w:val="es-ES"/>
              </w:rPr>
            </w:pPr>
            <w:ins w:id="1052" w:author="Spanish" w:date="2026-04-30T21:52:00Z">
              <w:r w:rsidRPr="00C07D21">
                <w:rPr>
                  <w:lang w:val="es-ES"/>
                </w:rPr>
                <w:t>–</w:t>
              </w:r>
              <w:r w:rsidRPr="00C07D21">
                <w:rPr>
                  <w:lang w:val="es-ES"/>
                </w:rPr>
                <w:tab/>
              </w:r>
            </w:ins>
            <w:ins w:id="1053" w:author="Spanish" w:date="2026-04-29T20:00:00Z">
              <w:r w:rsidR="005673DA" w:rsidRPr="00C07D21">
                <w:rPr>
                  <w:lang w:val="es-ES"/>
                </w:rPr>
                <w:t>Marcos nacionales de reglamentación para calidad de experiencia]</w:t>
              </w:r>
            </w:ins>
          </w:p>
        </w:tc>
      </w:tr>
      <w:tr w:rsidR="00E52977" w:rsidRPr="00E62E5D" w14:paraId="252A0987" w14:textId="77777777" w:rsidTr="00365DF4">
        <w:trPr>
          <w:ins w:id="1054" w:author="Spanish" w:date="2026-04-21T11:50:00Z"/>
        </w:trPr>
        <w:tc>
          <w:tcPr>
            <w:tcW w:w="1607" w:type="dxa"/>
            <w:vMerge/>
            <w:tcBorders>
              <w:top w:val="single" w:sz="4" w:space="0" w:color="auto"/>
              <w:left w:val="single" w:sz="4" w:space="0" w:color="auto"/>
              <w:bottom w:val="single" w:sz="4" w:space="0" w:color="auto"/>
              <w:right w:val="single" w:sz="4" w:space="0" w:color="auto"/>
            </w:tcBorders>
            <w:vAlign w:val="center"/>
            <w:hideMark/>
          </w:tcPr>
          <w:p w14:paraId="48BB3DB1" w14:textId="6DE44D7C" w:rsidR="00E52977" w:rsidRPr="00C07D21" w:rsidRDefault="00E52977" w:rsidP="00890727">
            <w:pPr>
              <w:pStyle w:val="Tabletext"/>
              <w:rPr>
                <w:ins w:id="1055" w:author="Spanish" w:date="2026-04-21T11:50:00Z"/>
                <w:lang w:val="es-ES"/>
              </w:rPr>
            </w:pPr>
          </w:p>
        </w:tc>
        <w:tc>
          <w:tcPr>
            <w:tcW w:w="5758" w:type="dxa"/>
            <w:tcBorders>
              <w:top w:val="single" w:sz="4" w:space="0" w:color="auto"/>
              <w:left w:val="single" w:sz="4" w:space="0" w:color="auto"/>
              <w:bottom w:val="single" w:sz="4" w:space="0" w:color="auto"/>
              <w:right w:val="single" w:sz="4" w:space="0" w:color="auto"/>
            </w:tcBorders>
            <w:hideMark/>
          </w:tcPr>
          <w:p w14:paraId="523A7D3A" w14:textId="1E3B6C44" w:rsidR="00E52977" w:rsidRPr="00C07D21" w:rsidRDefault="00E52977" w:rsidP="00890727">
            <w:pPr>
              <w:pStyle w:val="Tabletext"/>
              <w:rPr>
                <w:ins w:id="1056" w:author="Spanish" w:date="2026-04-21T11:50:00Z"/>
                <w:b/>
                <w:lang w:val="es-ES"/>
              </w:rPr>
            </w:pPr>
            <w:ins w:id="1057" w:author="Spanish" w:date="2026-04-21T11:50:00Z">
              <w:r w:rsidRPr="00C07D21">
                <w:rPr>
                  <w:b/>
                  <w:lang w:val="es-ES"/>
                </w:rPr>
                <w:t>1.6:</w:t>
              </w:r>
            </w:ins>
            <w:ins w:id="1058" w:author="Spanish" w:date="2026-04-22T11:42:00Z">
              <w:r w:rsidR="007D174C" w:rsidRPr="00C07D21">
                <w:rPr>
                  <w:b/>
                  <w:lang w:val="es-ES"/>
                </w:rPr>
                <w:tab/>
              </w:r>
            </w:ins>
            <w:ins w:id="1059" w:author="Spanish" w:date="2026-04-21T11:50:00Z">
              <w:r w:rsidRPr="00C07D21">
                <w:rPr>
                  <w:b/>
                  <w:lang w:val="es-ES"/>
                </w:rPr>
                <w:t>Eliminación de interferencias perjudiciales</w:t>
              </w:r>
            </w:ins>
            <w:ins w:id="1060" w:author="Spanish" w:date="2026-04-22T11:44:00Z">
              <w:r w:rsidR="007D174C" w:rsidRPr="00C07D21">
                <w:rPr>
                  <w:b/>
                  <w:lang w:val="es-ES"/>
                </w:rPr>
                <w:t>.</w:t>
              </w:r>
            </w:ins>
          </w:p>
        </w:tc>
        <w:tc>
          <w:tcPr>
            <w:tcW w:w="6907" w:type="dxa"/>
            <w:tcBorders>
              <w:top w:val="single" w:sz="4" w:space="0" w:color="auto"/>
              <w:left w:val="single" w:sz="4" w:space="0" w:color="auto"/>
              <w:bottom w:val="single" w:sz="4" w:space="0" w:color="auto"/>
              <w:right w:val="single" w:sz="4" w:space="0" w:color="auto"/>
            </w:tcBorders>
          </w:tcPr>
          <w:p w14:paraId="0CE25986" w14:textId="77777777" w:rsidR="00EF5A08" w:rsidRPr="00C07D21" w:rsidRDefault="00EF5A08" w:rsidP="00EF5A08">
            <w:pPr>
              <w:pStyle w:val="Tabletext"/>
              <w:ind w:left="284" w:hanging="284"/>
              <w:rPr>
                <w:ins w:id="1061" w:author="Spanish" w:date="2026-05-01T16:24:00Z"/>
                <w:lang w:val="es-ES"/>
              </w:rPr>
            </w:pPr>
            <w:ins w:id="1062" w:author="Spanish" w:date="2026-05-01T16:24:00Z">
              <w:r w:rsidRPr="00C07D21">
                <w:rPr>
                  <w:lang w:val="es-ES"/>
                </w:rPr>
                <w:t>–</w:t>
              </w:r>
              <w:r w:rsidRPr="00C07D21">
                <w:rPr>
                  <w:lang w:val="es-ES"/>
                </w:rPr>
                <w:tab/>
                <w:t>Número de casos de interferencia perjudicial (a asignaciones de frecuencias de servicios espaciales) comunicados a la BR en un año del periodo sobre el que se informa.</w:t>
              </w:r>
            </w:ins>
          </w:p>
          <w:p w14:paraId="629120FA" w14:textId="77777777" w:rsidR="00EF5A08" w:rsidRPr="00C07D21" w:rsidRDefault="00EF5A08" w:rsidP="00EF5A08">
            <w:pPr>
              <w:pStyle w:val="Tabletext"/>
              <w:ind w:left="284" w:hanging="284"/>
              <w:rPr>
                <w:ins w:id="1063" w:author="Spanish" w:date="2026-05-01T16:24:00Z"/>
                <w:lang w:val="es-ES"/>
              </w:rPr>
            </w:pPr>
            <w:ins w:id="1064" w:author="Spanish" w:date="2026-05-01T16:24:00Z">
              <w:r w:rsidRPr="00C07D21">
                <w:rPr>
                  <w:lang w:val="es-ES"/>
                </w:rPr>
                <w:t>–</w:t>
              </w:r>
              <w:r w:rsidRPr="00C07D21">
                <w:rPr>
                  <w:lang w:val="es-ES"/>
                </w:rPr>
                <w:tab/>
                <w:t>Número de casos de interferencia perjudicial (a asignaciones de frecuencias de servicios espaciales) comunicados a la BR que están pendientes de resolución.</w:t>
              </w:r>
            </w:ins>
          </w:p>
          <w:p w14:paraId="74AAF29B" w14:textId="77777777" w:rsidR="00EF5A08" w:rsidRPr="00C07D21" w:rsidRDefault="00EF5A08" w:rsidP="00EF5A08">
            <w:pPr>
              <w:pStyle w:val="Tabletext"/>
              <w:ind w:left="284" w:hanging="284"/>
              <w:rPr>
                <w:ins w:id="1065" w:author="Spanish" w:date="2026-05-01T16:24:00Z"/>
                <w:lang w:val="es-ES"/>
              </w:rPr>
            </w:pPr>
            <w:ins w:id="1066" w:author="Spanish" w:date="2026-05-01T16:24:00Z">
              <w:r w:rsidRPr="00C07D21">
                <w:rPr>
                  <w:lang w:val="es-ES"/>
                </w:rPr>
                <w:lastRenderedPageBreak/>
                <w:t>–</w:t>
              </w:r>
              <w:r w:rsidRPr="00C07D21">
                <w:rPr>
                  <w:lang w:val="es-ES"/>
                </w:rPr>
                <w:tab/>
                <w:t>Número de casos de interferencia perjudicial (a asignaciones de servicios terrenales) comunicados a la BR en un año del periodo sobre el que se informa.</w:t>
              </w:r>
            </w:ins>
          </w:p>
          <w:p w14:paraId="28E2F051" w14:textId="5D2A11B4" w:rsidR="00E52977" w:rsidRPr="00C07D21" w:rsidRDefault="00EF5A08" w:rsidP="00EF5A08">
            <w:pPr>
              <w:pStyle w:val="Tabletext"/>
              <w:ind w:left="284" w:hanging="284"/>
              <w:rPr>
                <w:ins w:id="1067" w:author="Spanish" w:date="2026-04-21T11:50:00Z"/>
                <w:lang w:val="es-ES"/>
              </w:rPr>
            </w:pPr>
            <w:ins w:id="1068" w:author="Spanish" w:date="2026-05-01T16:24:00Z">
              <w:r w:rsidRPr="00C07D21">
                <w:rPr>
                  <w:lang w:val="es-ES"/>
                </w:rPr>
                <w:t>–</w:t>
              </w:r>
              <w:r w:rsidRPr="00C07D21">
                <w:rPr>
                  <w:lang w:val="es-ES"/>
                </w:rPr>
                <w:tab/>
                <w:t>Número de casos de interferencia perjudicial (a asignaciones de servicios terrenales) comunicados a la BR que están pendientes de resolución.</w:t>
              </w:r>
            </w:ins>
          </w:p>
        </w:tc>
      </w:tr>
      <w:tr w:rsidR="00E52977" w:rsidRPr="00E62E5D" w14:paraId="40C85434" w14:textId="77777777" w:rsidTr="00365DF4">
        <w:trPr>
          <w:ins w:id="1069" w:author="Spanish" w:date="2026-04-21T11:50:00Z"/>
        </w:trPr>
        <w:tc>
          <w:tcPr>
            <w:tcW w:w="1607" w:type="dxa"/>
            <w:vMerge/>
            <w:tcBorders>
              <w:top w:val="single" w:sz="4" w:space="0" w:color="auto"/>
              <w:left w:val="single" w:sz="4" w:space="0" w:color="auto"/>
              <w:bottom w:val="single" w:sz="4" w:space="0" w:color="auto"/>
              <w:right w:val="single" w:sz="4" w:space="0" w:color="auto"/>
            </w:tcBorders>
            <w:vAlign w:val="center"/>
            <w:hideMark/>
          </w:tcPr>
          <w:p w14:paraId="58BC3910" w14:textId="77777777" w:rsidR="00E52977" w:rsidRPr="00C07D21" w:rsidRDefault="00E52977" w:rsidP="00890727">
            <w:pPr>
              <w:pStyle w:val="Tabletext"/>
              <w:rPr>
                <w:ins w:id="1070" w:author="Spanish" w:date="2026-04-21T11:50:00Z"/>
                <w:lang w:val="es-ES"/>
              </w:rPr>
            </w:pPr>
          </w:p>
        </w:tc>
        <w:tc>
          <w:tcPr>
            <w:tcW w:w="5758" w:type="dxa"/>
            <w:tcBorders>
              <w:top w:val="single" w:sz="4" w:space="0" w:color="auto"/>
              <w:left w:val="single" w:sz="4" w:space="0" w:color="auto"/>
              <w:bottom w:val="single" w:sz="4" w:space="0" w:color="auto"/>
              <w:right w:val="single" w:sz="4" w:space="0" w:color="auto"/>
            </w:tcBorders>
            <w:hideMark/>
          </w:tcPr>
          <w:p w14:paraId="47E5FD6B" w14:textId="3D89B96D" w:rsidR="00E52977" w:rsidRPr="00C07D21" w:rsidRDefault="00E52977" w:rsidP="00926934">
            <w:pPr>
              <w:pStyle w:val="Tabletext"/>
              <w:rPr>
                <w:ins w:id="1071" w:author="Spanish" w:date="2026-04-21T11:50:00Z"/>
                <w:b/>
                <w:lang w:val="es-ES"/>
              </w:rPr>
            </w:pPr>
            <w:ins w:id="1072" w:author="Spanish" w:date="2026-04-21T11:50:00Z">
              <w:r w:rsidRPr="00C07D21">
                <w:rPr>
                  <w:b/>
                  <w:lang w:val="es-ES"/>
                </w:rPr>
                <w:t>1.7:</w:t>
              </w:r>
            </w:ins>
            <w:ins w:id="1073" w:author="Spanish" w:date="2026-04-22T11:42:00Z">
              <w:r w:rsidR="007D174C" w:rsidRPr="00C07D21">
                <w:rPr>
                  <w:b/>
                  <w:lang w:val="es-ES"/>
                </w:rPr>
                <w:tab/>
              </w:r>
            </w:ins>
            <w:ins w:id="1074" w:author="Spanish" w:date="2026-05-01T16:21:00Z">
              <w:r w:rsidR="008942C7" w:rsidRPr="00C07D21">
                <w:rPr>
                  <w:b/>
                  <w:lang w:val="es-ES"/>
                </w:rPr>
                <w:t>[</w:t>
              </w:r>
            </w:ins>
            <w:del w:id="1075" w:author="Spanish" w:date="2026-05-01T16:21:00Z">
              <w:r w:rsidR="008942C7" w:rsidRPr="00C07D21" w:rsidDel="008942C7">
                <w:rPr>
                  <w:b/>
                  <w:lang w:val="es-ES"/>
                </w:rPr>
                <w:delText>Adopción</w:delText>
              </w:r>
            </w:del>
            <w:ins w:id="1076" w:author="Spanish" w:date="2026-05-01T16:21:00Z">
              <w:r w:rsidR="008942C7" w:rsidRPr="00C07D21">
                <w:rPr>
                  <w:b/>
                  <w:lang w:val="es-ES"/>
                </w:rPr>
                <w:t>Repercusiones de las]</w:t>
              </w:r>
            </w:ins>
            <w:ins w:id="1077" w:author="Spanish" w:date="2026-04-21T11:50:00Z">
              <w:r w:rsidRPr="00C07D21">
                <w:rPr>
                  <w:b/>
                  <w:lang w:val="es-ES"/>
                </w:rPr>
                <w:t xml:space="preserve"> de normas de interoperabilidad</w:t>
              </w:r>
            </w:ins>
            <w:ins w:id="1078" w:author="Spanish" w:date="2026-04-22T11:44:00Z">
              <w:r w:rsidR="007D174C" w:rsidRPr="00C07D21">
                <w:rPr>
                  <w:b/>
                  <w:lang w:val="es-ES"/>
                </w:rPr>
                <w:t>.</w:t>
              </w:r>
            </w:ins>
          </w:p>
        </w:tc>
        <w:tc>
          <w:tcPr>
            <w:tcW w:w="6907" w:type="dxa"/>
            <w:tcBorders>
              <w:top w:val="single" w:sz="4" w:space="0" w:color="auto"/>
              <w:left w:val="single" w:sz="4" w:space="0" w:color="auto"/>
              <w:bottom w:val="single" w:sz="4" w:space="0" w:color="auto"/>
              <w:right w:val="single" w:sz="4" w:space="0" w:color="auto"/>
            </w:tcBorders>
            <w:hideMark/>
          </w:tcPr>
          <w:p w14:paraId="5FB3736D" w14:textId="5BD3B248" w:rsidR="00E52977" w:rsidRPr="00C07D21" w:rsidRDefault="005673DA" w:rsidP="00890727">
            <w:pPr>
              <w:pStyle w:val="Tabletext"/>
              <w:ind w:left="284" w:hanging="284"/>
              <w:rPr>
                <w:ins w:id="1079" w:author="Spanish" w:date="2026-04-29T20:04:00Z"/>
                <w:lang w:val="es-ES"/>
              </w:rPr>
            </w:pPr>
            <w:ins w:id="1080" w:author="Spanish" w:date="2026-04-21T11:50:00Z">
              <w:r w:rsidRPr="00C07D21">
                <w:rPr>
                  <w:lang w:val="es-ES"/>
                </w:rPr>
                <w:t>[</w:t>
              </w:r>
            </w:ins>
            <w:ins w:id="1081" w:author="Spanish" w:date="2026-04-30T21:52:00Z">
              <w:r w:rsidR="001228C9" w:rsidRPr="00C07D21">
                <w:rPr>
                  <w:lang w:val="es-ES"/>
                </w:rPr>
                <w:t>–</w:t>
              </w:r>
            </w:ins>
            <w:ins w:id="1082" w:author="Spanish" w:date="2026-04-30T21:53:00Z">
              <w:r w:rsidR="001228C9" w:rsidRPr="00C07D21">
                <w:rPr>
                  <w:lang w:val="es-ES"/>
                </w:rPr>
                <w:tab/>
              </w:r>
            </w:ins>
            <w:ins w:id="1083" w:author="Spanish" w:date="2026-04-29T20:04:00Z">
              <w:r w:rsidRPr="00C07D21">
                <w:rPr>
                  <w:lang w:val="es-ES"/>
                </w:rPr>
                <w:t>Número de Recomendaciones del UIT-T que figuran en el ámbito de la acreditación de laboratorios de pruebas reconocidos por la UIT</w:t>
              </w:r>
            </w:ins>
          </w:p>
          <w:p w14:paraId="5D37CD35" w14:textId="5F91886E" w:rsidR="005673DA" w:rsidRPr="00C07D21" w:rsidRDefault="001228C9" w:rsidP="00890727">
            <w:pPr>
              <w:pStyle w:val="Tabletext"/>
              <w:ind w:left="284" w:hanging="284"/>
              <w:rPr>
                <w:ins w:id="1084" w:author="Spanish" w:date="2026-04-21T11:50:00Z"/>
                <w:lang w:val="es-ES"/>
              </w:rPr>
            </w:pPr>
            <w:ins w:id="1085" w:author="Spanish" w:date="2026-04-30T21:53:00Z">
              <w:r w:rsidRPr="00C07D21">
                <w:rPr>
                  <w:lang w:val="es-ES"/>
                </w:rPr>
                <w:t>–</w:t>
              </w:r>
              <w:r w:rsidRPr="00C07D21">
                <w:rPr>
                  <w:lang w:val="es-ES"/>
                </w:rPr>
                <w:tab/>
              </w:r>
            </w:ins>
            <w:ins w:id="1086" w:author="Spanish" w:date="2026-04-29T20:05:00Z">
              <w:r w:rsidR="005673DA" w:rsidRPr="00C07D21">
                <w:rPr>
                  <w:lang w:val="es-ES"/>
                </w:rPr>
                <w:t>Número de normas del UIT-T adoptadas en productos o servicios, como comunican los Miembros de la UIT]</w:t>
              </w:r>
            </w:ins>
          </w:p>
        </w:tc>
      </w:tr>
    </w:tbl>
    <w:p w14:paraId="60532295" w14:textId="025FFD42" w:rsidR="004E687C" w:rsidRPr="00C07D21" w:rsidRDefault="004E687C" w:rsidP="00E52977">
      <w:pPr>
        <w:rPr>
          <w:ins w:id="1087" w:author="Spanish" w:date="2026-04-22T10:21:00Z"/>
          <w:lang w:val="es-ES"/>
        </w:rPr>
      </w:pPr>
      <w:ins w:id="1088" w:author="Spanish" w:date="2026-04-22T10:21:00Z">
        <w:r w:rsidRPr="00C07D21">
          <w:rPr>
            <w:lang w:val="es-ES"/>
          </w:rPr>
          <w:br w:type="page"/>
        </w:r>
      </w:ins>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5"/>
        <w:gridCol w:w="5589"/>
        <w:gridCol w:w="6814"/>
      </w:tblGrid>
      <w:tr w:rsidR="00E52977" w:rsidRPr="00C07D21" w14:paraId="16F9AFFB" w14:textId="77777777" w:rsidTr="004E687C">
        <w:trPr>
          <w:ins w:id="1089" w:author="Spanish" w:date="2026-04-21T11:50:00Z"/>
        </w:trPr>
        <w:tc>
          <w:tcPr>
            <w:tcW w:w="1614" w:type="dxa"/>
            <w:tcBorders>
              <w:top w:val="single" w:sz="4" w:space="0" w:color="auto"/>
              <w:left w:val="single" w:sz="4" w:space="0" w:color="auto"/>
              <w:bottom w:val="single" w:sz="4" w:space="0" w:color="auto"/>
              <w:right w:val="single" w:sz="4" w:space="0" w:color="auto"/>
            </w:tcBorders>
            <w:shd w:val="clear" w:color="auto" w:fill="5B9BD5"/>
            <w:hideMark/>
          </w:tcPr>
          <w:p w14:paraId="7062AA35" w14:textId="77777777" w:rsidR="00E52977" w:rsidRPr="00C07D21" w:rsidRDefault="00E52977" w:rsidP="002A5589">
            <w:pPr>
              <w:pStyle w:val="Tablehead"/>
              <w:rPr>
                <w:ins w:id="1090" w:author="Spanish" w:date="2026-04-21T11:50:00Z"/>
                <w:lang w:val="es-ES"/>
              </w:rPr>
            </w:pPr>
            <w:ins w:id="1091" w:author="Spanish" w:date="2026-04-21T11:50:00Z">
              <w:r w:rsidRPr="00C07D21">
                <w:rPr>
                  <w:lang w:val="es-ES"/>
                </w:rPr>
                <w:lastRenderedPageBreak/>
                <w:t>Finalidad</w:t>
              </w:r>
            </w:ins>
          </w:p>
        </w:tc>
        <w:tc>
          <w:tcPr>
            <w:tcW w:w="5703" w:type="dxa"/>
            <w:tcBorders>
              <w:top w:val="single" w:sz="4" w:space="0" w:color="auto"/>
              <w:left w:val="single" w:sz="4" w:space="0" w:color="auto"/>
              <w:bottom w:val="single" w:sz="4" w:space="0" w:color="auto"/>
              <w:right w:val="single" w:sz="4" w:space="0" w:color="auto"/>
            </w:tcBorders>
            <w:shd w:val="clear" w:color="auto" w:fill="9CC2E5"/>
            <w:hideMark/>
          </w:tcPr>
          <w:p w14:paraId="1428ABAB" w14:textId="77777777" w:rsidR="00E52977" w:rsidRPr="00C07D21" w:rsidRDefault="00E52977" w:rsidP="002A5589">
            <w:pPr>
              <w:pStyle w:val="Tablehead"/>
              <w:rPr>
                <w:ins w:id="1092" w:author="Spanish" w:date="2026-04-21T11:50:00Z"/>
                <w:lang w:val="es-ES"/>
              </w:rPr>
            </w:pPr>
            <w:ins w:id="1093" w:author="Spanish" w:date="2026-04-21T11:50:00Z">
              <w:r w:rsidRPr="00C07D21">
                <w:rPr>
                  <w:lang w:val="es-ES"/>
                </w:rPr>
                <w:t>Metas</w:t>
              </w:r>
            </w:ins>
          </w:p>
        </w:tc>
        <w:tc>
          <w:tcPr>
            <w:tcW w:w="6955" w:type="dxa"/>
            <w:tcBorders>
              <w:top w:val="single" w:sz="4" w:space="0" w:color="auto"/>
              <w:left w:val="single" w:sz="4" w:space="0" w:color="auto"/>
              <w:bottom w:val="single" w:sz="4" w:space="0" w:color="auto"/>
              <w:right w:val="single" w:sz="4" w:space="0" w:color="auto"/>
            </w:tcBorders>
            <w:shd w:val="clear" w:color="auto" w:fill="DEEAF6"/>
            <w:hideMark/>
          </w:tcPr>
          <w:p w14:paraId="774E6EB3" w14:textId="77777777" w:rsidR="00E52977" w:rsidRPr="00C07D21" w:rsidRDefault="00E52977" w:rsidP="002A5589">
            <w:pPr>
              <w:pStyle w:val="Tablehead"/>
              <w:rPr>
                <w:ins w:id="1094" w:author="Spanish" w:date="2026-04-21T11:50:00Z"/>
                <w:lang w:val="es-ES"/>
              </w:rPr>
            </w:pPr>
            <w:ins w:id="1095" w:author="Spanish" w:date="2026-04-21T11:50:00Z">
              <w:r w:rsidRPr="00C07D21">
                <w:rPr>
                  <w:lang w:val="es-ES"/>
                </w:rPr>
                <w:t>Indicadores de finalidad</w:t>
              </w:r>
            </w:ins>
          </w:p>
        </w:tc>
      </w:tr>
      <w:tr w:rsidR="004E687C" w:rsidRPr="00C07D21" w14:paraId="7BF571EB" w14:textId="77777777" w:rsidTr="00890727">
        <w:trPr>
          <w:trHeight w:val="686"/>
          <w:ins w:id="1096" w:author="Spanish" w:date="2026-04-21T11:50:00Z"/>
        </w:trPr>
        <w:tc>
          <w:tcPr>
            <w:tcW w:w="161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3E0F9D8" w14:textId="77777777" w:rsidR="004E687C" w:rsidRPr="00C07D21" w:rsidRDefault="004E687C" w:rsidP="00890727">
            <w:pPr>
              <w:pStyle w:val="Tabletext"/>
              <w:jc w:val="center"/>
              <w:rPr>
                <w:ins w:id="1097" w:author="Spanish" w:date="2026-04-21T11:50:00Z"/>
                <w:b/>
                <w:bCs/>
                <w:lang w:val="es-ES"/>
              </w:rPr>
            </w:pPr>
            <w:ins w:id="1098" w:author="Spanish" w:date="2026-04-21T11:50:00Z">
              <w:r w:rsidRPr="00C07D21">
                <w:rPr>
                  <w:b/>
                  <w:bCs/>
                  <w:lang w:val="es-ES"/>
                </w:rPr>
                <w:t>Transformación digital sostenible</w:t>
              </w:r>
            </w:ins>
          </w:p>
        </w:tc>
        <w:tc>
          <w:tcPr>
            <w:tcW w:w="5703" w:type="dxa"/>
            <w:tcBorders>
              <w:top w:val="single" w:sz="4" w:space="0" w:color="auto"/>
              <w:left w:val="single" w:sz="4" w:space="0" w:color="auto"/>
              <w:right w:val="single" w:sz="4" w:space="0" w:color="auto"/>
            </w:tcBorders>
          </w:tcPr>
          <w:p w14:paraId="68DD75C9" w14:textId="47414847" w:rsidR="004E687C" w:rsidRPr="00C07D21" w:rsidRDefault="004E687C" w:rsidP="00890727">
            <w:pPr>
              <w:pStyle w:val="Tabletext"/>
              <w:ind w:left="567" w:hanging="567"/>
              <w:rPr>
                <w:ins w:id="1099" w:author="Spanish" w:date="2026-04-21T11:50:00Z"/>
                <w:b/>
                <w:lang w:val="es-ES"/>
              </w:rPr>
            </w:pPr>
            <w:ins w:id="1100" w:author="Spanish" w:date="2026-04-21T11:50:00Z">
              <w:r w:rsidRPr="00C07D21">
                <w:rPr>
                  <w:b/>
                  <w:lang w:val="es-ES"/>
                </w:rPr>
                <w:t>2.1:</w:t>
              </w:r>
              <w:r w:rsidRPr="00C07D21">
                <w:rPr>
                  <w:b/>
                  <w:lang w:val="es-ES"/>
                </w:rPr>
                <w:tab/>
                <w:t>Utilización universal de Internet (todas las carencias)</w:t>
              </w:r>
            </w:ins>
            <w:ins w:id="1101" w:author="Spanish" w:date="2026-04-22T11:43:00Z">
              <w:r w:rsidR="007D174C" w:rsidRPr="00C07D21">
                <w:rPr>
                  <w:b/>
                  <w:lang w:val="es-ES"/>
                </w:rPr>
                <w:t>.</w:t>
              </w:r>
            </w:ins>
          </w:p>
        </w:tc>
        <w:tc>
          <w:tcPr>
            <w:tcW w:w="6955" w:type="dxa"/>
            <w:tcBorders>
              <w:top w:val="single" w:sz="4" w:space="0" w:color="auto"/>
              <w:left w:val="single" w:sz="4" w:space="0" w:color="auto"/>
              <w:right w:val="single" w:sz="4" w:space="0" w:color="auto"/>
            </w:tcBorders>
            <w:hideMark/>
          </w:tcPr>
          <w:p w14:paraId="489334DC" w14:textId="70935AEA" w:rsidR="004E687C" w:rsidRPr="00C07D21" w:rsidRDefault="004E687C" w:rsidP="00890727">
            <w:pPr>
              <w:pStyle w:val="Tabletext"/>
              <w:rPr>
                <w:ins w:id="1102" w:author="Spanish" w:date="2026-04-21T11:50:00Z"/>
                <w:lang w:val="es-ES"/>
              </w:rPr>
            </w:pPr>
            <w:ins w:id="1103" w:author="Spanish" w:date="2026-04-21T11:50:00Z">
              <w:r w:rsidRPr="00C07D21">
                <w:rPr>
                  <w:lang w:val="es-ES"/>
                </w:rPr>
                <w:t>–</w:t>
              </w:r>
              <w:r w:rsidRPr="00C07D21">
                <w:rPr>
                  <w:lang w:val="es-ES"/>
                </w:rPr>
                <w:tab/>
                <w:t>Personas que utilizan Internet, %*, por sexo, por ubicación, por edad</w:t>
              </w:r>
            </w:ins>
          </w:p>
          <w:p w14:paraId="12FC8134" w14:textId="5866783C" w:rsidR="004E687C" w:rsidRPr="00C07D21" w:rsidRDefault="004E687C" w:rsidP="00890727">
            <w:pPr>
              <w:pStyle w:val="Tabletext"/>
              <w:rPr>
                <w:ins w:id="1104" w:author="Spanish" w:date="2026-04-21T11:50:00Z"/>
                <w:lang w:val="es-ES"/>
              </w:rPr>
            </w:pPr>
            <w:ins w:id="1105" w:author="Spanish" w:date="2026-04-21T11:50:00Z">
              <w:r w:rsidRPr="00C07D21">
                <w:rPr>
                  <w:lang w:val="es-ES"/>
                </w:rPr>
                <w:t>*</w:t>
              </w:r>
            </w:ins>
            <w:ins w:id="1106" w:author="Spanish" w:date="2026-04-22T10:20:00Z">
              <w:r w:rsidRPr="00C07D21">
                <w:rPr>
                  <w:lang w:val="es-ES"/>
                </w:rPr>
                <w:tab/>
              </w:r>
            </w:ins>
            <w:ins w:id="1107" w:author="Spanish" w:date="2026-04-21T11:50:00Z">
              <w:r w:rsidRPr="00C07D21">
                <w:rPr>
                  <w:lang w:val="es-ES"/>
                </w:rPr>
                <w:t>Indicador 17.8.1 de los ODS</w:t>
              </w:r>
            </w:ins>
            <w:ins w:id="1108" w:author="Spanish" w:date="2026-04-22T10:53:00Z">
              <w:r w:rsidR="00D364BB" w:rsidRPr="00C07D21">
                <w:rPr>
                  <w:lang w:val="es-ES"/>
                </w:rPr>
                <w:t>.</w:t>
              </w:r>
            </w:ins>
          </w:p>
        </w:tc>
      </w:tr>
      <w:tr w:rsidR="00D364BB" w:rsidRPr="00E62E5D" w14:paraId="1F533BC4" w14:textId="77777777" w:rsidTr="004E687C">
        <w:trPr>
          <w:ins w:id="1109" w:author="Spanish" w:date="2026-04-22T10:51:00Z"/>
        </w:trPr>
        <w:tc>
          <w:tcPr>
            <w:tcW w:w="1614" w:type="dxa"/>
            <w:vMerge/>
            <w:tcBorders>
              <w:top w:val="single" w:sz="4" w:space="0" w:color="auto"/>
              <w:left w:val="single" w:sz="4" w:space="0" w:color="auto"/>
              <w:bottom w:val="single" w:sz="4" w:space="0" w:color="auto"/>
              <w:right w:val="single" w:sz="4" w:space="0" w:color="auto"/>
            </w:tcBorders>
            <w:vAlign w:val="center"/>
          </w:tcPr>
          <w:p w14:paraId="4A689492" w14:textId="77777777" w:rsidR="00D364BB" w:rsidRPr="00C07D21" w:rsidRDefault="00D364BB" w:rsidP="004E687C">
            <w:pPr>
              <w:pStyle w:val="Tabletext"/>
              <w:rPr>
                <w:ins w:id="1110" w:author="Spanish" w:date="2026-04-22T10:51:00Z"/>
                <w:lang w:val="es-ES"/>
              </w:rPr>
            </w:pPr>
          </w:p>
        </w:tc>
        <w:tc>
          <w:tcPr>
            <w:tcW w:w="5703" w:type="dxa"/>
            <w:tcBorders>
              <w:top w:val="single" w:sz="4" w:space="0" w:color="auto"/>
              <w:left w:val="single" w:sz="4" w:space="0" w:color="auto"/>
              <w:bottom w:val="single" w:sz="4" w:space="0" w:color="auto"/>
              <w:right w:val="single" w:sz="4" w:space="0" w:color="auto"/>
            </w:tcBorders>
          </w:tcPr>
          <w:p w14:paraId="291875D0" w14:textId="2E7EB31F" w:rsidR="00D364BB" w:rsidRPr="00C07D21" w:rsidRDefault="00D364BB" w:rsidP="004E687C">
            <w:pPr>
              <w:pStyle w:val="Tabletext"/>
              <w:rPr>
                <w:ins w:id="1111" w:author="Spanish" w:date="2026-04-22T10:51:00Z"/>
                <w:b/>
                <w:lang w:val="es-ES"/>
              </w:rPr>
            </w:pPr>
            <w:ins w:id="1112" w:author="Spanish" w:date="2026-04-22T10:52:00Z">
              <w:r w:rsidRPr="00C07D21">
                <w:rPr>
                  <w:b/>
                  <w:lang w:val="es-ES"/>
                </w:rPr>
                <w:t>2.2:</w:t>
              </w:r>
              <w:r w:rsidRPr="00C07D21">
                <w:rPr>
                  <w:b/>
                  <w:lang w:val="es-ES"/>
                </w:rPr>
                <w:tab/>
                <w:t>Competencias digitales para todos</w:t>
              </w:r>
            </w:ins>
            <w:ins w:id="1113" w:author="Spanish" w:date="2026-04-22T11:44:00Z">
              <w:r w:rsidR="007D174C" w:rsidRPr="00C07D21">
                <w:rPr>
                  <w:b/>
                  <w:lang w:val="es-ES"/>
                </w:rPr>
                <w:t>.</w:t>
              </w:r>
            </w:ins>
          </w:p>
        </w:tc>
        <w:tc>
          <w:tcPr>
            <w:tcW w:w="6955" w:type="dxa"/>
            <w:tcBorders>
              <w:top w:val="single" w:sz="4" w:space="0" w:color="auto"/>
              <w:left w:val="single" w:sz="4" w:space="0" w:color="auto"/>
              <w:bottom w:val="single" w:sz="4" w:space="0" w:color="auto"/>
              <w:right w:val="single" w:sz="4" w:space="0" w:color="auto"/>
            </w:tcBorders>
          </w:tcPr>
          <w:p w14:paraId="2A6C7F0F" w14:textId="6E1F75B4" w:rsidR="00D364BB" w:rsidRPr="00C07D21" w:rsidRDefault="00D364BB" w:rsidP="00890727">
            <w:pPr>
              <w:pStyle w:val="Tabletext"/>
              <w:tabs>
                <w:tab w:val="clear" w:pos="284"/>
                <w:tab w:val="left" w:pos="331"/>
              </w:tabs>
              <w:ind w:left="331" w:hanging="331"/>
              <w:rPr>
                <w:ins w:id="1114" w:author="Spanish" w:date="2026-04-22T10:51:00Z"/>
                <w:lang w:val="es-ES"/>
              </w:rPr>
            </w:pPr>
            <w:ins w:id="1115" w:author="Spanish" w:date="2026-04-22T10:52:00Z">
              <w:r w:rsidRPr="00C07D21">
                <w:rPr>
                  <w:lang w:val="es-ES"/>
                </w:rPr>
                <w:t>–</w:t>
              </w:r>
              <w:r w:rsidRPr="00C07D21">
                <w:rPr>
                  <w:lang w:val="es-ES"/>
                </w:rPr>
                <w:tab/>
                <w:t>Personas con competencias en TIC, por nivel de competencia, por ámbito de competencia</w:t>
              </w:r>
            </w:ins>
            <w:ins w:id="1116" w:author="Spanish" w:date="2026-04-22T10:53:00Z">
              <w:r w:rsidRPr="00C07D21">
                <w:rPr>
                  <w:lang w:val="es-ES"/>
                </w:rPr>
                <w:t>.</w:t>
              </w:r>
            </w:ins>
          </w:p>
        </w:tc>
      </w:tr>
      <w:tr w:rsidR="00E52977" w:rsidRPr="00E62E5D" w14:paraId="1BE45513" w14:textId="77777777" w:rsidTr="004E687C">
        <w:trPr>
          <w:ins w:id="1117" w:author="Spanish" w:date="2026-04-21T11:50:00Z"/>
        </w:trPr>
        <w:tc>
          <w:tcPr>
            <w:tcW w:w="1614" w:type="dxa"/>
            <w:vMerge/>
            <w:tcBorders>
              <w:top w:val="single" w:sz="4" w:space="0" w:color="auto"/>
              <w:left w:val="single" w:sz="4" w:space="0" w:color="auto"/>
              <w:bottom w:val="single" w:sz="4" w:space="0" w:color="auto"/>
              <w:right w:val="single" w:sz="4" w:space="0" w:color="auto"/>
            </w:tcBorders>
            <w:vAlign w:val="center"/>
            <w:hideMark/>
          </w:tcPr>
          <w:p w14:paraId="2FDE24C2" w14:textId="77777777" w:rsidR="00E52977" w:rsidRPr="00C07D21" w:rsidRDefault="00E52977" w:rsidP="00890727">
            <w:pPr>
              <w:pStyle w:val="Tabletext"/>
              <w:rPr>
                <w:ins w:id="1118" w:author="Spanish" w:date="2026-04-21T11:50:00Z"/>
                <w:lang w:val="es-ES"/>
              </w:rPr>
            </w:pPr>
          </w:p>
        </w:tc>
        <w:tc>
          <w:tcPr>
            <w:tcW w:w="5703" w:type="dxa"/>
            <w:tcBorders>
              <w:top w:val="single" w:sz="4" w:space="0" w:color="auto"/>
              <w:left w:val="single" w:sz="4" w:space="0" w:color="auto"/>
              <w:bottom w:val="single" w:sz="4" w:space="0" w:color="auto"/>
              <w:right w:val="single" w:sz="4" w:space="0" w:color="auto"/>
            </w:tcBorders>
            <w:hideMark/>
          </w:tcPr>
          <w:p w14:paraId="7834EEA1" w14:textId="4DAA723F" w:rsidR="00E52977" w:rsidRPr="00C07D21" w:rsidRDefault="00E52977" w:rsidP="00890727">
            <w:pPr>
              <w:pStyle w:val="Tabletext"/>
              <w:rPr>
                <w:ins w:id="1119" w:author="Spanish" w:date="2026-04-21T11:50:00Z"/>
                <w:b/>
                <w:lang w:val="es-ES"/>
              </w:rPr>
            </w:pPr>
            <w:ins w:id="1120" w:author="Spanish" w:date="2026-04-21T11:50:00Z">
              <w:r w:rsidRPr="00C07D21">
                <w:rPr>
                  <w:b/>
                  <w:lang w:val="es-ES"/>
                </w:rPr>
                <w:t>2.3:</w:t>
              </w:r>
              <w:r w:rsidRPr="00C07D21">
                <w:rPr>
                  <w:b/>
                  <w:lang w:val="es-ES"/>
                </w:rPr>
                <w:tab/>
                <w:t>Acceso universal a Internet en las escuelas</w:t>
              </w:r>
            </w:ins>
            <w:ins w:id="1121" w:author="Spanish" w:date="2026-04-22T11:44:00Z">
              <w:r w:rsidR="007D174C" w:rsidRPr="00C07D21">
                <w:rPr>
                  <w:b/>
                  <w:lang w:val="es-ES"/>
                </w:rPr>
                <w:t>.</w:t>
              </w:r>
            </w:ins>
          </w:p>
        </w:tc>
        <w:tc>
          <w:tcPr>
            <w:tcW w:w="6955" w:type="dxa"/>
            <w:tcBorders>
              <w:top w:val="single" w:sz="4" w:space="0" w:color="auto"/>
              <w:left w:val="single" w:sz="4" w:space="0" w:color="auto"/>
              <w:bottom w:val="single" w:sz="4" w:space="0" w:color="auto"/>
              <w:right w:val="single" w:sz="4" w:space="0" w:color="auto"/>
            </w:tcBorders>
            <w:hideMark/>
          </w:tcPr>
          <w:p w14:paraId="0132FB6E" w14:textId="7453EB95" w:rsidR="00E52977" w:rsidRPr="00C07D21" w:rsidRDefault="00E52977" w:rsidP="00690296">
            <w:pPr>
              <w:pStyle w:val="Tabletext"/>
              <w:rPr>
                <w:ins w:id="1122" w:author="Spanish" w:date="2026-04-21T11:50:00Z"/>
                <w:lang w:val="es-ES"/>
              </w:rPr>
            </w:pPr>
            <w:ins w:id="1123" w:author="Spanish" w:date="2026-04-21T11:50:00Z">
              <w:r w:rsidRPr="00C07D21">
                <w:rPr>
                  <w:lang w:val="es-ES"/>
                </w:rPr>
                <w:t>–</w:t>
              </w:r>
            </w:ins>
            <w:ins w:id="1124" w:author="Spanish" w:date="2026-04-22T10:23:00Z">
              <w:r w:rsidR="004E687C" w:rsidRPr="00C07D21">
                <w:rPr>
                  <w:lang w:val="es-ES"/>
                </w:rPr>
                <w:tab/>
              </w:r>
            </w:ins>
            <w:ins w:id="1125" w:author="Spanish" w:date="2026-04-21T11:50:00Z">
              <w:r w:rsidRPr="00C07D21">
                <w:rPr>
                  <w:lang w:val="es-ES"/>
                </w:rPr>
                <w:t>Escuelas conectadas a Internet, %, por nivel educativo*</w:t>
              </w:r>
            </w:ins>
            <w:ins w:id="1126" w:author="Spanish" w:date="2026-04-22T10:53:00Z">
              <w:r w:rsidR="00D364BB" w:rsidRPr="00C07D21">
                <w:rPr>
                  <w:lang w:val="es-ES"/>
                </w:rPr>
                <w:t>.</w:t>
              </w:r>
            </w:ins>
          </w:p>
        </w:tc>
      </w:tr>
      <w:tr w:rsidR="00E52977" w:rsidRPr="00E62E5D" w14:paraId="22592115" w14:textId="77777777" w:rsidTr="004E687C">
        <w:trPr>
          <w:ins w:id="1127" w:author="Spanish" w:date="2026-04-21T11:50:00Z"/>
        </w:trPr>
        <w:tc>
          <w:tcPr>
            <w:tcW w:w="1614" w:type="dxa"/>
            <w:vMerge/>
            <w:tcBorders>
              <w:top w:val="single" w:sz="4" w:space="0" w:color="auto"/>
              <w:left w:val="single" w:sz="4" w:space="0" w:color="auto"/>
              <w:bottom w:val="single" w:sz="4" w:space="0" w:color="auto"/>
              <w:right w:val="single" w:sz="4" w:space="0" w:color="auto"/>
            </w:tcBorders>
            <w:vAlign w:val="center"/>
            <w:hideMark/>
          </w:tcPr>
          <w:p w14:paraId="21A07087" w14:textId="77777777" w:rsidR="00E52977" w:rsidRPr="00C07D21" w:rsidRDefault="00E52977" w:rsidP="00890727">
            <w:pPr>
              <w:pStyle w:val="Tabletext"/>
              <w:rPr>
                <w:ins w:id="1128" w:author="Spanish" w:date="2026-04-21T11:50:00Z"/>
                <w:lang w:val="es-ES"/>
              </w:rPr>
            </w:pPr>
          </w:p>
        </w:tc>
        <w:tc>
          <w:tcPr>
            <w:tcW w:w="5703" w:type="dxa"/>
            <w:tcBorders>
              <w:top w:val="single" w:sz="4" w:space="0" w:color="auto"/>
              <w:left w:val="single" w:sz="4" w:space="0" w:color="auto"/>
              <w:bottom w:val="single" w:sz="4" w:space="0" w:color="auto"/>
              <w:right w:val="single" w:sz="4" w:space="0" w:color="auto"/>
            </w:tcBorders>
            <w:hideMark/>
          </w:tcPr>
          <w:p w14:paraId="2309B9FB" w14:textId="244D5EF9" w:rsidR="00E52977" w:rsidRPr="00C07D21" w:rsidRDefault="00E52977" w:rsidP="00890727">
            <w:pPr>
              <w:pStyle w:val="Tabletext"/>
              <w:ind w:left="567" w:hanging="567"/>
              <w:rPr>
                <w:ins w:id="1129" w:author="Spanish" w:date="2026-04-21T11:50:00Z"/>
                <w:b/>
                <w:lang w:val="es-ES"/>
              </w:rPr>
            </w:pPr>
            <w:ins w:id="1130" w:author="Spanish" w:date="2026-04-21T11:50:00Z">
              <w:r w:rsidRPr="00C07D21">
                <w:rPr>
                  <w:b/>
                  <w:lang w:val="es-ES"/>
                </w:rPr>
                <w:t>2.4:</w:t>
              </w:r>
              <w:r w:rsidRPr="00C07D21">
                <w:rPr>
                  <w:b/>
                  <w:lang w:val="es-ES"/>
                </w:rPr>
                <w:tab/>
                <w:t>Utilización universal de Internet en empresas/industria</w:t>
              </w:r>
            </w:ins>
            <w:ins w:id="1131" w:author="Spanish" w:date="2026-04-22T11:43:00Z">
              <w:r w:rsidR="007D174C" w:rsidRPr="00C07D21">
                <w:rPr>
                  <w:b/>
                  <w:lang w:val="es-ES"/>
                </w:rPr>
                <w:t>.</w:t>
              </w:r>
            </w:ins>
          </w:p>
        </w:tc>
        <w:tc>
          <w:tcPr>
            <w:tcW w:w="6955" w:type="dxa"/>
            <w:tcBorders>
              <w:top w:val="single" w:sz="4" w:space="0" w:color="auto"/>
              <w:left w:val="single" w:sz="4" w:space="0" w:color="auto"/>
              <w:bottom w:val="single" w:sz="4" w:space="0" w:color="auto"/>
              <w:right w:val="single" w:sz="4" w:space="0" w:color="auto"/>
            </w:tcBorders>
            <w:hideMark/>
          </w:tcPr>
          <w:p w14:paraId="65950E79" w14:textId="52819F8D" w:rsidR="00E52977" w:rsidRPr="00C07D21" w:rsidRDefault="00E52977" w:rsidP="00690296">
            <w:pPr>
              <w:pStyle w:val="Tabletext"/>
              <w:rPr>
                <w:ins w:id="1132" w:author="Spanish" w:date="2026-04-21T11:50:00Z"/>
                <w:lang w:val="es-ES"/>
              </w:rPr>
            </w:pPr>
            <w:ins w:id="1133" w:author="Spanish" w:date="2026-04-21T11:50:00Z">
              <w:r w:rsidRPr="00C07D21">
                <w:rPr>
                  <w:lang w:val="es-ES"/>
                </w:rPr>
                <w:t>–</w:t>
              </w:r>
              <w:r w:rsidRPr="00C07D21">
                <w:rPr>
                  <w:lang w:val="es-ES"/>
                </w:rPr>
                <w:tab/>
                <w:t>Utilización de Internet en las empresas, por tamaño de empresa*</w:t>
              </w:r>
            </w:ins>
            <w:ins w:id="1134" w:author="Spanish" w:date="2026-04-22T10:54:00Z">
              <w:r w:rsidR="00D364BB" w:rsidRPr="00C07D21">
                <w:rPr>
                  <w:lang w:val="es-ES"/>
                </w:rPr>
                <w:t>.</w:t>
              </w:r>
            </w:ins>
          </w:p>
        </w:tc>
      </w:tr>
      <w:tr w:rsidR="00E52977" w:rsidRPr="00E62E5D" w14:paraId="78B8EDA3" w14:textId="77777777" w:rsidTr="00890727">
        <w:trPr>
          <w:trHeight w:val="1027"/>
          <w:ins w:id="1135" w:author="Spanish" w:date="2026-04-21T11:50:00Z"/>
        </w:trPr>
        <w:tc>
          <w:tcPr>
            <w:tcW w:w="1614" w:type="dxa"/>
            <w:vMerge/>
            <w:tcBorders>
              <w:top w:val="single" w:sz="4" w:space="0" w:color="auto"/>
              <w:left w:val="single" w:sz="4" w:space="0" w:color="auto"/>
              <w:bottom w:val="single" w:sz="4" w:space="0" w:color="auto"/>
              <w:right w:val="single" w:sz="4" w:space="0" w:color="auto"/>
            </w:tcBorders>
            <w:vAlign w:val="center"/>
            <w:hideMark/>
          </w:tcPr>
          <w:p w14:paraId="29088FDB" w14:textId="77777777" w:rsidR="00E52977" w:rsidRPr="00C07D21" w:rsidRDefault="00E52977" w:rsidP="00890727">
            <w:pPr>
              <w:pStyle w:val="Tabletext"/>
              <w:rPr>
                <w:ins w:id="1136" w:author="Spanish" w:date="2026-04-21T11:50:00Z"/>
                <w:lang w:val="es-ES"/>
              </w:rPr>
            </w:pPr>
          </w:p>
        </w:tc>
        <w:tc>
          <w:tcPr>
            <w:tcW w:w="5703" w:type="dxa"/>
            <w:tcBorders>
              <w:top w:val="single" w:sz="4" w:space="0" w:color="auto"/>
              <w:left w:val="single" w:sz="4" w:space="0" w:color="auto"/>
              <w:bottom w:val="single" w:sz="4" w:space="0" w:color="auto"/>
              <w:right w:val="single" w:sz="4" w:space="0" w:color="auto"/>
            </w:tcBorders>
            <w:hideMark/>
          </w:tcPr>
          <w:p w14:paraId="4883848C" w14:textId="5CE3A568" w:rsidR="00E52977" w:rsidRPr="00C07D21" w:rsidRDefault="00E52977" w:rsidP="00890727">
            <w:pPr>
              <w:pStyle w:val="Tabletext"/>
              <w:rPr>
                <w:ins w:id="1137" w:author="Spanish" w:date="2026-04-21T11:50:00Z"/>
                <w:b/>
                <w:lang w:val="es-ES"/>
              </w:rPr>
            </w:pPr>
            <w:ins w:id="1138" w:author="Spanish" w:date="2026-04-21T11:50:00Z">
              <w:r w:rsidRPr="00C07D21">
                <w:rPr>
                  <w:b/>
                  <w:lang w:val="es-ES"/>
                </w:rPr>
                <w:t>2.5:</w:t>
              </w:r>
              <w:r w:rsidRPr="00C07D21">
                <w:rPr>
                  <w:b/>
                  <w:lang w:val="es-ES"/>
                </w:rPr>
                <w:tab/>
                <w:t>Impacto medioambiental de las TIC</w:t>
              </w:r>
            </w:ins>
            <w:ins w:id="1139" w:author="Spanish" w:date="2026-04-22T11:43:00Z">
              <w:r w:rsidR="007D174C" w:rsidRPr="00C07D21">
                <w:rPr>
                  <w:b/>
                  <w:lang w:val="es-ES"/>
                </w:rPr>
                <w:t>.</w:t>
              </w:r>
            </w:ins>
          </w:p>
        </w:tc>
        <w:tc>
          <w:tcPr>
            <w:tcW w:w="6955" w:type="dxa"/>
            <w:tcBorders>
              <w:top w:val="single" w:sz="4" w:space="0" w:color="auto"/>
              <w:left w:val="single" w:sz="4" w:space="0" w:color="auto"/>
              <w:bottom w:val="single" w:sz="4" w:space="0" w:color="auto"/>
              <w:right w:val="single" w:sz="4" w:space="0" w:color="auto"/>
            </w:tcBorders>
            <w:hideMark/>
          </w:tcPr>
          <w:p w14:paraId="7880CD57" w14:textId="3E830214" w:rsidR="00E52977" w:rsidRPr="00C07D21" w:rsidRDefault="00E52977" w:rsidP="00890727">
            <w:pPr>
              <w:pStyle w:val="Tabletext"/>
              <w:ind w:left="284" w:hanging="284"/>
              <w:rPr>
                <w:ins w:id="1140" w:author="Spanish" w:date="2026-04-21T11:50:00Z"/>
                <w:lang w:val="es-ES"/>
              </w:rPr>
            </w:pPr>
            <w:ins w:id="1141" w:author="Spanish" w:date="2026-04-21T11:50:00Z">
              <w:r w:rsidRPr="00C07D21">
                <w:rPr>
                  <w:lang w:val="es-ES"/>
                </w:rPr>
                <w:t>–</w:t>
              </w:r>
              <w:r w:rsidRPr="00C07D21">
                <w:rPr>
                  <w:lang w:val="es-ES"/>
                </w:rPr>
                <w:tab/>
                <w:t>Porcentaje de desechos de equipos eléctricos y electrónicos formalmente recogidos y reciclados</w:t>
              </w:r>
            </w:ins>
            <w:ins w:id="1142" w:author="Spanish" w:date="2026-04-22T10:54:00Z">
              <w:r w:rsidR="00D364BB" w:rsidRPr="00C07D21">
                <w:rPr>
                  <w:lang w:val="es-ES"/>
                </w:rPr>
                <w:t>.</w:t>
              </w:r>
            </w:ins>
          </w:p>
          <w:p w14:paraId="0D91383A" w14:textId="243EF166" w:rsidR="00E52977" w:rsidRPr="00C07D21" w:rsidRDefault="00E52977" w:rsidP="00890727">
            <w:pPr>
              <w:pStyle w:val="Tabletext"/>
              <w:rPr>
                <w:ins w:id="1143" w:author="Spanish_2" w:date="2026-04-29T20:25:00Z"/>
                <w:lang w:val="es-ES"/>
              </w:rPr>
            </w:pPr>
            <w:ins w:id="1144" w:author="Spanish" w:date="2026-04-21T11:50:00Z">
              <w:r w:rsidRPr="00C07D21">
                <w:rPr>
                  <w:lang w:val="es-ES"/>
                </w:rPr>
                <w:t>–</w:t>
              </w:r>
              <w:r w:rsidRPr="00C07D21">
                <w:rPr>
                  <w:lang w:val="es-ES"/>
                </w:rPr>
                <w:tab/>
              </w:r>
            </w:ins>
            <w:ins w:id="1145" w:author="Spanish" w:date="2026-05-01T16:28:00Z">
              <w:r w:rsidR="00EF5A08" w:rsidRPr="00C07D21">
                <w:rPr>
                  <w:lang w:val="es-ES"/>
                </w:rPr>
                <w:t>[</w:t>
              </w:r>
            </w:ins>
            <w:ins w:id="1146" w:author="Spanish" w:date="2026-04-21T11:50:00Z">
              <w:r w:rsidRPr="00C07D21">
                <w:rPr>
                  <w:lang w:val="es-ES"/>
                </w:rPr>
                <w:t>Emisiones de gases de efecto invernadero del sector de las TIC</w:t>
              </w:r>
            </w:ins>
            <w:ins w:id="1147" w:author="Spanish" w:date="2026-04-22T10:54:00Z">
              <w:r w:rsidR="00D364BB" w:rsidRPr="00C07D21">
                <w:rPr>
                  <w:lang w:val="es-ES"/>
                </w:rPr>
                <w:t>.</w:t>
              </w:r>
            </w:ins>
            <w:ins w:id="1148" w:author="Spanish" w:date="2026-05-01T16:29:00Z">
              <w:r w:rsidR="00EF5A08" w:rsidRPr="00C07D21">
                <w:rPr>
                  <w:lang w:val="es-ES"/>
                </w:rPr>
                <w:t>]</w:t>
              </w:r>
            </w:ins>
          </w:p>
          <w:p w14:paraId="005284AF" w14:textId="1DBF8BEE" w:rsidR="00B557DF" w:rsidRPr="00C07D21" w:rsidRDefault="00EF5A08" w:rsidP="00690296">
            <w:pPr>
              <w:pStyle w:val="Tabletext"/>
              <w:ind w:left="284" w:hanging="284"/>
              <w:rPr>
                <w:ins w:id="1149" w:author="Spanish" w:date="2026-04-21T11:50:00Z"/>
                <w:lang w:val="es-ES"/>
              </w:rPr>
            </w:pPr>
            <w:ins w:id="1150" w:author="Spanish" w:date="2026-05-01T16:26:00Z">
              <w:r w:rsidRPr="00C07D21">
                <w:rPr>
                  <w:lang w:val="es-ES"/>
                </w:rPr>
                <w:t>–</w:t>
              </w:r>
              <w:r w:rsidRPr="00C07D21">
                <w:rPr>
                  <w:lang w:val="es-ES"/>
                </w:rPr>
                <w:tab/>
                <w:t>[Porcentaje de infraestructura de TIC que aplica tecnologías y prácticas eficientes energéticamente (%)</w:t>
              </w:r>
            </w:ins>
            <w:ins w:id="1151" w:author="Spanish" w:date="2026-05-01T16:29:00Z">
              <w:r w:rsidRPr="00C07D21">
                <w:rPr>
                  <w:lang w:val="es-ES"/>
                </w:rPr>
                <w:t>.</w:t>
              </w:r>
            </w:ins>
            <w:ins w:id="1152" w:author="Spanish" w:date="2026-05-01T16:26:00Z">
              <w:r w:rsidRPr="00C07D21">
                <w:rPr>
                  <w:lang w:val="es-ES"/>
                </w:rPr>
                <w:t>]</w:t>
              </w:r>
            </w:ins>
          </w:p>
        </w:tc>
      </w:tr>
      <w:tr w:rsidR="00E52977" w:rsidRPr="00E62E5D" w14:paraId="004D0650" w14:textId="77777777" w:rsidTr="004E687C">
        <w:trPr>
          <w:trHeight w:val="500"/>
          <w:ins w:id="1153" w:author="Spanish" w:date="2026-04-21T11:50:00Z"/>
        </w:trPr>
        <w:tc>
          <w:tcPr>
            <w:tcW w:w="1614" w:type="dxa"/>
            <w:vMerge/>
            <w:tcBorders>
              <w:top w:val="single" w:sz="4" w:space="0" w:color="auto"/>
              <w:left w:val="single" w:sz="4" w:space="0" w:color="auto"/>
              <w:bottom w:val="single" w:sz="4" w:space="0" w:color="auto"/>
              <w:right w:val="single" w:sz="4" w:space="0" w:color="auto"/>
            </w:tcBorders>
            <w:vAlign w:val="center"/>
            <w:hideMark/>
          </w:tcPr>
          <w:p w14:paraId="69816BAB" w14:textId="1726AF36" w:rsidR="00E52977" w:rsidRPr="00C07D21" w:rsidRDefault="00E52977" w:rsidP="00890727">
            <w:pPr>
              <w:pStyle w:val="Tabletext"/>
              <w:rPr>
                <w:ins w:id="1154" w:author="Spanish" w:date="2026-04-21T11:50:00Z"/>
                <w:lang w:val="es-ES"/>
              </w:rPr>
            </w:pPr>
          </w:p>
        </w:tc>
        <w:tc>
          <w:tcPr>
            <w:tcW w:w="5703" w:type="dxa"/>
            <w:tcBorders>
              <w:top w:val="single" w:sz="4" w:space="0" w:color="auto"/>
              <w:left w:val="single" w:sz="4" w:space="0" w:color="auto"/>
              <w:bottom w:val="single" w:sz="4" w:space="0" w:color="auto"/>
              <w:right w:val="single" w:sz="4" w:space="0" w:color="auto"/>
            </w:tcBorders>
            <w:hideMark/>
          </w:tcPr>
          <w:p w14:paraId="250C651A" w14:textId="50FEDFFC" w:rsidR="00E52977" w:rsidRPr="00C07D21" w:rsidRDefault="00E52977" w:rsidP="00890727">
            <w:pPr>
              <w:pStyle w:val="Tabletext"/>
              <w:rPr>
                <w:ins w:id="1155" w:author="Spanish" w:date="2026-04-21T11:50:00Z"/>
                <w:b/>
                <w:lang w:val="es-ES"/>
              </w:rPr>
            </w:pPr>
            <w:ins w:id="1156" w:author="Spanish" w:date="2026-04-21T11:50:00Z">
              <w:r w:rsidRPr="00C07D21">
                <w:rPr>
                  <w:b/>
                  <w:lang w:val="es-ES"/>
                </w:rPr>
                <w:t>2.6:</w:t>
              </w:r>
            </w:ins>
            <w:ins w:id="1157" w:author="Spanish" w:date="2026-04-22T11:42:00Z">
              <w:r w:rsidR="007D174C" w:rsidRPr="00C07D21">
                <w:rPr>
                  <w:b/>
                  <w:lang w:val="es-ES"/>
                </w:rPr>
                <w:tab/>
              </w:r>
            </w:ins>
            <w:ins w:id="1158" w:author="Spanish" w:date="2026-04-21T11:50:00Z">
              <w:r w:rsidRPr="00C07D21">
                <w:rPr>
                  <w:b/>
                  <w:lang w:val="es-ES"/>
                </w:rPr>
                <w:t>Innovación digital inclusiva</w:t>
              </w:r>
            </w:ins>
            <w:ins w:id="1159" w:author="Spanish" w:date="2026-04-22T11:43:00Z">
              <w:r w:rsidR="007D174C" w:rsidRPr="00C07D21">
                <w:rPr>
                  <w:b/>
                  <w:lang w:val="es-ES"/>
                </w:rPr>
                <w:t>.</w:t>
              </w:r>
            </w:ins>
          </w:p>
        </w:tc>
        <w:tc>
          <w:tcPr>
            <w:tcW w:w="6955" w:type="dxa"/>
            <w:tcBorders>
              <w:top w:val="single" w:sz="4" w:space="0" w:color="auto"/>
              <w:left w:val="single" w:sz="4" w:space="0" w:color="auto"/>
              <w:bottom w:val="single" w:sz="4" w:space="0" w:color="auto"/>
              <w:right w:val="single" w:sz="4" w:space="0" w:color="auto"/>
            </w:tcBorders>
          </w:tcPr>
          <w:p w14:paraId="5E1F4922" w14:textId="1ADE536B" w:rsidR="00EF5A08" w:rsidRPr="00C07D21" w:rsidRDefault="00EF5A08" w:rsidP="00690296">
            <w:pPr>
              <w:pStyle w:val="Tabletext"/>
              <w:ind w:left="284" w:hanging="284"/>
              <w:rPr>
                <w:ins w:id="1160" w:author="Spanish" w:date="2026-05-01T16:29:00Z"/>
                <w:lang w:val="es-ES"/>
              </w:rPr>
            </w:pPr>
            <w:ins w:id="1161" w:author="Spanish" w:date="2026-05-01T16:29:00Z">
              <w:r w:rsidRPr="00C07D21">
                <w:rPr>
                  <w:lang w:val="es-ES"/>
                </w:rPr>
                <w:t>–</w:t>
              </w:r>
              <w:r w:rsidRPr="00C07D21">
                <w:rPr>
                  <w:lang w:val="es-ES"/>
                </w:rPr>
                <w:tab/>
                <w:t>Número de Estados Miembros que han adoptado estrategias e iniciativas de innovación relativas a las telecomunicaciones/TIC.</w:t>
              </w:r>
            </w:ins>
          </w:p>
          <w:p w14:paraId="678F5216" w14:textId="5E32F1CE" w:rsidR="00B557DF" w:rsidRPr="00C07D21" w:rsidRDefault="00EF5A08" w:rsidP="00690296">
            <w:pPr>
              <w:pStyle w:val="Tabletext"/>
              <w:ind w:left="284" w:hanging="284"/>
              <w:rPr>
                <w:ins w:id="1162" w:author="Spanish" w:date="2026-04-21T11:50:00Z"/>
                <w:lang w:val="es-ES"/>
              </w:rPr>
            </w:pPr>
            <w:ins w:id="1163" w:author="Spanish" w:date="2026-05-01T16:29:00Z">
              <w:r w:rsidRPr="00C07D21">
                <w:rPr>
                  <w:lang w:val="es-ES"/>
                </w:rPr>
                <w:t>–</w:t>
              </w:r>
              <w:r w:rsidRPr="00C07D21">
                <w:rPr>
                  <w:lang w:val="es-ES"/>
                </w:rPr>
                <w:tab/>
                <w:t>Número de Estados Miembros que han adoptado políticas multisectoriales a nivel nacional sobre la transformación / desarrollo digital.</w:t>
              </w:r>
            </w:ins>
          </w:p>
        </w:tc>
      </w:tr>
      <w:tr w:rsidR="00E52977" w:rsidRPr="00E62E5D" w14:paraId="416CB943" w14:textId="77777777" w:rsidTr="004E687C">
        <w:trPr>
          <w:trHeight w:val="500"/>
          <w:ins w:id="1164" w:author="Spanish" w:date="2026-04-21T11:50:00Z"/>
        </w:trPr>
        <w:tc>
          <w:tcPr>
            <w:tcW w:w="1614" w:type="dxa"/>
            <w:vMerge/>
            <w:tcBorders>
              <w:top w:val="single" w:sz="4" w:space="0" w:color="auto"/>
              <w:left w:val="single" w:sz="4" w:space="0" w:color="auto"/>
              <w:bottom w:val="single" w:sz="4" w:space="0" w:color="auto"/>
              <w:right w:val="single" w:sz="4" w:space="0" w:color="auto"/>
            </w:tcBorders>
            <w:vAlign w:val="center"/>
            <w:hideMark/>
          </w:tcPr>
          <w:p w14:paraId="25F7E941" w14:textId="7DB8156D" w:rsidR="00E52977" w:rsidRPr="00C07D21" w:rsidRDefault="00E52977" w:rsidP="00890727">
            <w:pPr>
              <w:pStyle w:val="Tabletext"/>
              <w:rPr>
                <w:ins w:id="1165" w:author="Spanish" w:date="2026-04-21T11:50:00Z"/>
                <w:lang w:val="es-ES"/>
              </w:rPr>
            </w:pPr>
          </w:p>
        </w:tc>
        <w:tc>
          <w:tcPr>
            <w:tcW w:w="5703" w:type="dxa"/>
            <w:tcBorders>
              <w:top w:val="single" w:sz="4" w:space="0" w:color="auto"/>
              <w:left w:val="single" w:sz="4" w:space="0" w:color="auto"/>
              <w:bottom w:val="single" w:sz="4" w:space="0" w:color="auto"/>
              <w:right w:val="single" w:sz="4" w:space="0" w:color="auto"/>
            </w:tcBorders>
            <w:hideMark/>
          </w:tcPr>
          <w:p w14:paraId="32BC3350" w14:textId="224876B6" w:rsidR="00E52977" w:rsidRPr="00C07D21" w:rsidRDefault="00E52977" w:rsidP="00890727">
            <w:pPr>
              <w:pStyle w:val="Tabletext"/>
              <w:rPr>
                <w:ins w:id="1166" w:author="Spanish" w:date="2026-04-21T11:50:00Z"/>
                <w:b/>
                <w:lang w:val="es-ES"/>
              </w:rPr>
            </w:pPr>
            <w:ins w:id="1167" w:author="Spanish" w:date="2026-04-21T11:50:00Z">
              <w:r w:rsidRPr="00C07D21">
                <w:rPr>
                  <w:b/>
                  <w:lang w:val="es-ES"/>
                </w:rPr>
                <w:t>2.7:</w:t>
              </w:r>
            </w:ins>
            <w:ins w:id="1168" w:author="Spanish" w:date="2026-04-22T11:42:00Z">
              <w:r w:rsidR="007D174C" w:rsidRPr="00C07D21">
                <w:rPr>
                  <w:b/>
                  <w:lang w:val="es-ES"/>
                </w:rPr>
                <w:tab/>
              </w:r>
            </w:ins>
            <w:ins w:id="1169" w:author="Spanish" w:date="2026-04-21T11:50:00Z">
              <w:r w:rsidRPr="00C07D21">
                <w:rPr>
                  <w:b/>
                  <w:lang w:val="es-ES"/>
                </w:rPr>
                <w:t>Espacio para el desarrollo</w:t>
              </w:r>
            </w:ins>
            <w:ins w:id="1170" w:author="Spanish" w:date="2026-04-22T11:43:00Z">
              <w:r w:rsidR="007D174C" w:rsidRPr="00C07D21">
                <w:rPr>
                  <w:b/>
                  <w:lang w:val="es-ES"/>
                </w:rPr>
                <w:t>.</w:t>
              </w:r>
            </w:ins>
          </w:p>
        </w:tc>
        <w:tc>
          <w:tcPr>
            <w:tcW w:w="6955" w:type="dxa"/>
            <w:tcBorders>
              <w:top w:val="single" w:sz="4" w:space="0" w:color="auto"/>
              <w:left w:val="single" w:sz="4" w:space="0" w:color="auto"/>
              <w:bottom w:val="single" w:sz="4" w:space="0" w:color="auto"/>
              <w:right w:val="single" w:sz="4" w:space="0" w:color="auto"/>
            </w:tcBorders>
            <w:hideMark/>
          </w:tcPr>
          <w:p w14:paraId="79095DF9" w14:textId="457BA309" w:rsidR="00E52977" w:rsidRPr="00C07D21" w:rsidRDefault="00D364BB" w:rsidP="00890727">
            <w:pPr>
              <w:pStyle w:val="Tabletext"/>
              <w:rPr>
                <w:ins w:id="1171" w:author="Spanish" w:date="2026-04-21T11:50:00Z"/>
                <w:lang w:val="es-ES"/>
              </w:rPr>
            </w:pPr>
            <w:ins w:id="1172" w:author="Spanish" w:date="2026-04-22T10:54:00Z">
              <w:r w:rsidRPr="00C07D21">
                <w:rPr>
                  <w:lang w:val="es-ES"/>
                </w:rPr>
                <w:t>–</w:t>
              </w:r>
              <w:r w:rsidRPr="00C07D21">
                <w:rPr>
                  <w:lang w:val="es-ES"/>
                </w:rPr>
                <w:tab/>
              </w:r>
            </w:ins>
            <w:ins w:id="1173" w:author="Spanish" w:date="2026-04-21T11:50:00Z">
              <w:r w:rsidR="00E52977" w:rsidRPr="00C07D21">
                <w:rPr>
                  <w:lang w:val="es-ES"/>
                </w:rPr>
                <w:t>Suscripciones a la banda ancha por satélite</w:t>
              </w:r>
            </w:ins>
            <w:ins w:id="1174" w:author="Spanish" w:date="2026-05-01T16:30:00Z">
              <w:r w:rsidR="00EF5A08" w:rsidRPr="00C07D21">
                <w:rPr>
                  <w:lang w:val="es-ES"/>
                </w:rPr>
                <w:t>.</w:t>
              </w:r>
            </w:ins>
          </w:p>
          <w:p w14:paraId="49223C36" w14:textId="332A6E75" w:rsidR="00E52977" w:rsidRPr="00C07D21" w:rsidRDefault="00EF5A08" w:rsidP="00890727">
            <w:pPr>
              <w:pStyle w:val="Tabletext"/>
              <w:ind w:left="284" w:hanging="284"/>
              <w:rPr>
                <w:ins w:id="1175" w:author="Spanish" w:date="2026-04-21T11:50:00Z"/>
                <w:lang w:val="es-ES"/>
              </w:rPr>
            </w:pPr>
            <w:ins w:id="1176" w:author="Spanish" w:date="2026-05-01T16:29:00Z">
              <w:r w:rsidRPr="00C07D21">
                <w:rPr>
                  <w:lang w:val="es-ES"/>
                </w:rPr>
                <w:t>–</w:t>
              </w:r>
            </w:ins>
            <w:ins w:id="1177" w:author="Spanish" w:date="2026-05-01T16:30:00Z">
              <w:r w:rsidRPr="00C07D21">
                <w:rPr>
                  <w:lang w:val="es-ES"/>
                </w:rPr>
                <w:tab/>
              </w:r>
            </w:ins>
            <w:ins w:id="1178" w:author="Spanish" w:date="2026-05-01T16:29:00Z">
              <w:r w:rsidRPr="00C07D21">
                <w:rPr>
                  <w:lang w:val="es-ES"/>
                </w:rPr>
                <w:t>Conectividad basada en el espacio, incluida conexión potencial de satélite a celular</w:t>
              </w:r>
            </w:ins>
            <w:ins w:id="1179" w:author="Spanish" w:date="2026-05-01T16:30:00Z">
              <w:r w:rsidRPr="00C07D21">
                <w:rPr>
                  <w:lang w:val="es-ES"/>
                </w:rPr>
                <w:t>.</w:t>
              </w:r>
            </w:ins>
          </w:p>
        </w:tc>
      </w:tr>
    </w:tbl>
    <w:p w14:paraId="7FF884DB" w14:textId="5EFC0F98" w:rsidR="00D364BB" w:rsidRPr="00C07D21" w:rsidRDefault="00D364BB" w:rsidP="00E52977">
      <w:pPr>
        <w:tabs>
          <w:tab w:val="clear" w:pos="567"/>
          <w:tab w:val="left" w:pos="720"/>
        </w:tabs>
        <w:overflowPunct/>
        <w:autoSpaceDE/>
        <w:adjustRightInd/>
        <w:spacing w:before="0"/>
        <w:rPr>
          <w:ins w:id="1180" w:author="Spanish" w:date="2026-04-22T10:55:00Z"/>
          <w:lang w:val="es-ES"/>
        </w:rPr>
      </w:pPr>
      <w:ins w:id="1181" w:author="Spanish" w:date="2026-04-22T10:55:00Z">
        <w:r w:rsidRPr="00C07D21">
          <w:rPr>
            <w:lang w:val="es-ES"/>
          </w:rPr>
          <w:br w:type="page"/>
        </w:r>
      </w:ins>
    </w:p>
    <w:p w14:paraId="7C0DCB88" w14:textId="77777777" w:rsidR="00E52977" w:rsidRPr="00C07D21" w:rsidRDefault="00E52977">
      <w:pPr>
        <w:pStyle w:val="Headingb"/>
        <w:spacing w:after="120"/>
        <w:rPr>
          <w:ins w:id="1182" w:author="Spanish" w:date="2026-04-21T11:50:00Z"/>
          <w:lang w:val="es-ES"/>
        </w:rPr>
      </w:pPr>
      <w:ins w:id="1183" w:author="Spanish" w:date="2026-04-21T11:50:00Z">
        <w:r w:rsidRPr="00C07D21">
          <w:rPr>
            <w:lang w:val="es-ES"/>
          </w:rPr>
          <w:lastRenderedPageBreak/>
          <w:t>B</w:t>
        </w:r>
        <w:r w:rsidRPr="00C07D21">
          <w:rPr>
            <w:lang w:val="es-ES"/>
          </w:rPr>
          <w:tab/>
          <w:t>Prioridades y resultados</w:t>
        </w:r>
      </w:ins>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78"/>
        <w:gridCol w:w="5122"/>
        <w:gridCol w:w="6688"/>
      </w:tblGrid>
      <w:tr w:rsidR="00E52977" w:rsidRPr="00C07D21" w14:paraId="387BE7CE" w14:textId="77777777" w:rsidTr="00364F2A">
        <w:trPr>
          <w:ins w:id="1184" w:author="Spanish" w:date="2026-04-21T11:50:00Z"/>
        </w:trPr>
        <w:tc>
          <w:tcPr>
            <w:tcW w:w="2178" w:type="dxa"/>
            <w:tcBorders>
              <w:top w:val="single" w:sz="4" w:space="0" w:color="auto"/>
              <w:left w:val="single" w:sz="4" w:space="0" w:color="auto"/>
              <w:bottom w:val="single" w:sz="4" w:space="0" w:color="auto"/>
              <w:right w:val="single" w:sz="4" w:space="0" w:color="auto"/>
            </w:tcBorders>
            <w:shd w:val="clear" w:color="auto" w:fill="A5A5A5"/>
            <w:hideMark/>
          </w:tcPr>
          <w:p w14:paraId="384608A2" w14:textId="77777777" w:rsidR="00E52977" w:rsidRPr="00C07D21" w:rsidRDefault="00E52977" w:rsidP="00890727">
            <w:pPr>
              <w:pStyle w:val="Tablehead"/>
              <w:spacing w:before="0" w:after="0"/>
              <w:rPr>
                <w:ins w:id="1185" w:author="Spanish" w:date="2026-04-21T11:50:00Z"/>
                <w:lang w:val="es-ES"/>
              </w:rPr>
            </w:pPr>
            <w:ins w:id="1186" w:author="Spanish" w:date="2026-04-21T11:50:00Z">
              <w:r w:rsidRPr="00C07D21">
                <w:rPr>
                  <w:lang w:val="es-ES"/>
                </w:rPr>
                <w:t>Prioridades</w:t>
              </w:r>
            </w:ins>
          </w:p>
        </w:tc>
        <w:tc>
          <w:tcPr>
            <w:tcW w:w="5122" w:type="dxa"/>
            <w:tcBorders>
              <w:top w:val="single" w:sz="4" w:space="0" w:color="auto"/>
              <w:left w:val="single" w:sz="4" w:space="0" w:color="auto"/>
              <w:bottom w:val="single" w:sz="4" w:space="0" w:color="auto"/>
              <w:right w:val="single" w:sz="4" w:space="0" w:color="auto"/>
            </w:tcBorders>
            <w:shd w:val="clear" w:color="auto" w:fill="C9C9C9"/>
            <w:hideMark/>
          </w:tcPr>
          <w:p w14:paraId="71C5FBCD" w14:textId="77777777" w:rsidR="00E52977" w:rsidRPr="00C07D21" w:rsidRDefault="00E52977" w:rsidP="00890727">
            <w:pPr>
              <w:pStyle w:val="Tablehead"/>
              <w:spacing w:before="0" w:after="0"/>
              <w:rPr>
                <w:ins w:id="1187" w:author="Spanish" w:date="2026-04-21T11:50:00Z"/>
                <w:lang w:val="es-ES"/>
              </w:rPr>
            </w:pPr>
            <w:ins w:id="1188" w:author="Spanish" w:date="2026-04-21T11:50:00Z">
              <w:r w:rsidRPr="00C07D21">
                <w:rPr>
                  <w:lang w:val="es-ES"/>
                </w:rPr>
                <w:t>Resultado</w:t>
              </w:r>
            </w:ins>
          </w:p>
        </w:tc>
        <w:tc>
          <w:tcPr>
            <w:tcW w:w="6688" w:type="dxa"/>
            <w:tcBorders>
              <w:top w:val="single" w:sz="4" w:space="0" w:color="auto"/>
              <w:left w:val="single" w:sz="4" w:space="0" w:color="auto"/>
              <w:bottom w:val="single" w:sz="4" w:space="0" w:color="auto"/>
              <w:right w:val="single" w:sz="4" w:space="0" w:color="auto"/>
            </w:tcBorders>
            <w:shd w:val="clear" w:color="auto" w:fill="DBDBDB"/>
            <w:hideMark/>
          </w:tcPr>
          <w:p w14:paraId="5359D637" w14:textId="77777777" w:rsidR="00E52977" w:rsidRPr="00C07D21" w:rsidRDefault="00E52977" w:rsidP="00890727">
            <w:pPr>
              <w:pStyle w:val="Tablehead"/>
              <w:spacing w:before="0" w:after="0"/>
              <w:rPr>
                <w:ins w:id="1189" w:author="Spanish" w:date="2026-04-21T11:50:00Z"/>
                <w:lang w:val="es-ES"/>
              </w:rPr>
            </w:pPr>
            <w:ins w:id="1190" w:author="Spanish" w:date="2026-04-21T11:50:00Z">
              <w:r w:rsidRPr="00C07D21">
                <w:rPr>
                  <w:lang w:val="es-ES"/>
                </w:rPr>
                <w:t>Indicadores de resultado</w:t>
              </w:r>
            </w:ins>
          </w:p>
        </w:tc>
      </w:tr>
      <w:tr w:rsidR="00E52977" w:rsidRPr="00E62E5D" w14:paraId="06714D34" w14:textId="77777777" w:rsidTr="00364F2A">
        <w:trPr>
          <w:ins w:id="1191" w:author="Spanish" w:date="2026-04-21T11:50:00Z"/>
        </w:trPr>
        <w:tc>
          <w:tcPr>
            <w:tcW w:w="2178" w:type="dxa"/>
            <w:tcBorders>
              <w:top w:val="single" w:sz="4" w:space="0" w:color="auto"/>
              <w:left w:val="single" w:sz="4" w:space="0" w:color="auto"/>
              <w:bottom w:val="single" w:sz="4" w:space="0" w:color="auto"/>
              <w:right w:val="single" w:sz="4" w:space="0" w:color="auto"/>
            </w:tcBorders>
            <w:hideMark/>
          </w:tcPr>
          <w:p w14:paraId="04788BED" w14:textId="77777777" w:rsidR="00E52977" w:rsidRPr="00C07D21" w:rsidRDefault="00E52977" w:rsidP="00890727">
            <w:pPr>
              <w:pStyle w:val="Tabletext"/>
              <w:spacing w:before="0" w:after="0"/>
              <w:rPr>
                <w:ins w:id="1192" w:author="Spanish" w:date="2026-04-21T11:50:00Z"/>
                <w:b/>
                <w:lang w:val="es-ES"/>
              </w:rPr>
            </w:pPr>
            <w:ins w:id="1193" w:author="Spanish" w:date="2026-04-21T11:50:00Z">
              <w:r w:rsidRPr="00C07D21">
                <w:rPr>
                  <w:b/>
                  <w:lang w:val="es-ES"/>
                </w:rPr>
                <w:t>Utilización del espectro para servicios espaciales y terrenales</w:t>
              </w:r>
            </w:ins>
          </w:p>
        </w:tc>
        <w:tc>
          <w:tcPr>
            <w:tcW w:w="5122" w:type="dxa"/>
            <w:tcBorders>
              <w:top w:val="single" w:sz="4" w:space="0" w:color="auto"/>
              <w:left w:val="single" w:sz="4" w:space="0" w:color="auto"/>
              <w:bottom w:val="single" w:sz="4" w:space="0" w:color="auto"/>
              <w:right w:val="single" w:sz="4" w:space="0" w:color="auto"/>
            </w:tcBorders>
            <w:hideMark/>
          </w:tcPr>
          <w:p w14:paraId="1F9CBE85" w14:textId="77808F1C" w:rsidR="00E52977" w:rsidRPr="00C07D21" w:rsidRDefault="00E52977" w:rsidP="00890727">
            <w:pPr>
              <w:pStyle w:val="Tabletext"/>
              <w:spacing w:before="0" w:after="0"/>
              <w:ind w:left="284" w:hanging="284"/>
              <w:rPr>
                <w:ins w:id="1194" w:author="Spanish" w:date="2026-04-21T11:50:00Z"/>
                <w:b/>
                <w:bCs/>
                <w:lang w:val="es-ES"/>
              </w:rPr>
            </w:pPr>
            <w:ins w:id="1195" w:author="Spanish" w:date="2026-04-21T11:50:00Z">
              <w:r w:rsidRPr="00C07D21">
                <w:rPr>
                  <w:b/>
                  <w:bCs/>
                  <w:lang w:val="es-ES"/>
                </w:rPr>
                <w:t>1)</w:t>
              </w:r>
              <w:r w:rsidRPr="00C07D21">
                <w:rPr>
                  <w:b/>
                  <w:bCs/>
                  <w:lang w:val="es-ES"/>
                </w:rPr>
                <w:tab/>
                <w:t>Utilización eficaz, económica, racional y equitativa de los recursos del espectro de radiofrecuencias y de los recursos de órbita</w:t>
              </w:r>
            </w:ins>
            <w:ins w:id="1196" w:author="Spanish_2" w:date="2026-04-29T20:30:00Z">
              <w:r w:rsidR="00B557DF" w:rsidRPr="00C07D21">
                <w:rPr>
                  <w:rStyle w:val="FootnoteReference"/>
                  <w:b/>
                  <w:bCs/>
                  <w:lang w:val="es-ES"/>
                </w:rPr>
                <w:footnoteReference w:id="3"/>
              </w:r>
            </w:ins>
            <w:ins w:id="1203" w:author="Spanish" w:date="2026-04-22T11:43:00Z">
              <w:r w:rsidR="007D174C" w:rsidRPr="00C07D21">
                <w:rPr>
                  <w:b/>
                  <w:bCs/>
                  <w:lang w:val="es-ES"/>
                </w:rPr>
                <w:t>.</w:t>
              </w:r>
            </w:ins>
          </w:p>
          <w:p w14:paraId="5B45A95D" w14:textId="77777777" w:rsidR="00E52977" w:rsidRPr="00C07D21" w:rsidRDefault="00E52977" w:rsidP="00890727">
            <w:pPr>
              <w:pStyle w:val="Tabletext"/>
              <w:spacing w:before="0" w:after="0"/>
              <w:ind w:left="498"/>
              <w:rPr>
                <w:ins w:id="1204" w:author="Spanish" w:date="2026-04-21T11:50:00Z"/>
                <w:i/>
                <w:iCs/>
                <w:lang w:val="es-ES"/>
              </w:rPr>
            </w:pPr>
            <w:ins w:id="1205" w:author="Spanish" w:date="2026-04-21T11:50:00Z">
              <w:r w:rsidRPr="00C07D21">
                <w:rPr>
                  <w:i/>
                  <w:iCs/>
                  <w:lang w:val="es-ES"/>
                </w:rPr>
                <w:t>a)</w:t>
              </w:r>
              <w:r w:rsidRPr="00C07D21">
                <w:rPr>
                  <w:lang w:val="es-ES"/>
                </w:rPr>
                <w:tab/>
              </w:r>
              <w:r w:rsidRPr="00C07D21">
                <w:rPr>
                  <w:i/>
                  <w:iCs/>
                  <w:lang w:val="es-ES"/>
                </w:rPr>
                <w:t>Servicios espaciales</w:t>
              </w:r>
            </w:ins>
          </w:p>
          <w:p w14:paraId="1A7F45B4" w14:textId="77777777" w:rsidR="00E52977" w:rsidRPr="00C07D21" w:rsidRDefault="00E52977" w:rsidP="00890727">
            <w:pPr>
              <w:pStyle w:val="Tabletext"/>
              <w:spacing w:before="0" w:after="0"/>
              <w:ind w:left="498"/>
              <w:rPr>
                <w:ins w:id="1206" w:author="Spanish" w:date="2026-04-21T11:50:00Z"/>
                <w:i/>
                <w:iCs/>
                <w:color w:val="833C0B"/>
                <w:lang w:val="es-ES"/>
              </w:rPr>
            </w:pPr>
            <w:ins w:id="1207" w:author="Spanish" w:date="2026-04-21T11:50:00Z">
              <w:r w:rsidRPr="00C07D21">
                <w:rPr>
                  <w:i/>
                  <w:iCs/>
                  <w:lang w:val="es-ES"/>
                </w:rPr>
                <w:t>b)</w:t>
              </w:r>
              <w:r w:rsidRPr="00C07D21">
                <w:rPr>
                  <w:lang w:val="es-ES"/>
                </w:rPr>
                <w:tab/>
              </w:r>
              <w:r w:rsidRPr="00C07D21">
                <w:rPr>
                  <w:i/>
                  <w:iCs/>
                  <w:lang w:val="es-ES"/>
                </w:rPr>
                <w:t>Servicios terrenales</w:t>
              </w:r>
            </w:ins>
          </w:p>
        </w:tc>
        <w:tc>
          <w:tcPr>
            <w:tcW w:w="6688" w:type="dxa"/>
            <w:tcBorders>
              <w:top w:val="single" w:sz="4" w:space="0" w:color="auto"/>
              <w:left w:val="single" w:sz="4" w:space="0" w:color="auto"/>
              <w:bottom w:val="single" w:sz="4" w:space="0" w:color="auto"/>
              <w:right w:val="single" w:sz="4" w:space="0" w:color="auto"/>
            </w:tcBorders>
          </w:tcPr>
          <w:p w14:paraId="1F33AED3" w14:textId="1A3157FF" w:rsidR="00E52977" w:rsidRPr="00C07D21" w:rsidRDefault="00E52977" w:rsidP="00890727">
            <w:pPr>
              <w:pStyle w:val="Tabletext"/>
              <w:spacing w:before="0" w:after="0"/>
              <w:ind w:left="284" w:hanging="284"/>
              <w:rPr>
                <w:ins w:id="1208" w:author="Spanish" w:date="2026-04-21T11:50:00Z"/>
                <w:lang w:val="es-ES"/>
              </w:rPr>
            </w:pPr>
            <w:ins w:id="1209" w:author="Spanish" w:date="2026-04-21T11:50:00Z">
              <w:r w:rsidRPr="00C07D21">
                <w:rPr>
                  <w:lang w:val="es-ES"/>
                </w:rPr>
                <w:t>–</w:t>
              </w:r>
              <w:r w:rsidRPr="00C07D21">
                <w:rPr>
                  <w:lang w:val="es-ES"/>
                </w:rPr>
                <w:tab/>
                <w:t>Número de asignaciones de frecuencias a servicios espaciales inscritas en el Registro Internacional de Frecuencias con arreglo al número</w:t>
              </w:r>
            </w:ins>
            <w:ins w:id="1210" w:author="Spanish" w:date="2026-04-22T11:01:00Z">
              <w:r w:rsidR="001237D0" w:rsidRPr="00C07D21">
                <w:rPr>
                  <w:lang w:val="es-ES"/>
                </w:rPr>
                <w:t> </w:t>
              </w:r>
            </w:ins>
            <w:ins w:id="1211" w:author="Spanish" w:date="2026-04-21T11:50:00Z">
              <w:r w:rsidRPr="00C07D21">
                <w:rPr>
                  <w:lang w:val="es-ES"/>
                </w:rPr>
                <w:t>11.31 únicamente, con carácter anual</w:t>
              </w:r>
            </w:ins>
            <w:ins w:id="1212" w:author="Spanish" w:date="2026-04-22T11:01:00Z">
              <w:r w:rsidR="001237D0" w:rsidRPr="00C07D21">
                <w:rPr>
                  <w:lang w:val="es-ES"/>
                </w:rPr>
                <w:t>:</w:t>
              </w:r>
            </w:ins>
          </w:p>
          <w:p w14:paraId="1CC6A32E" w14:textId="720995BE" w:rsidR="00E52977" w:rsidRPr="00C07D21" w:rsidRDefault="00E52977" w:rsidP="00890727">
            <w:pPr>
              <w:pStyle w:val="Tabletext"/>
              <w:tabs>
                <w:tab w:val="clear" w:pos="284"/>
                <w:tab w:val="clear" w:pos="567"/>
              </w:tabs>
              <w:spacing w:before="0" w:after="0"/>
              <w:ind w:left="379"/>
              <w:rPr>
                <w:ins w:id="1213" w:author="Spanish" w:date="2026-04-21T11:50:00Z"/>
                <w:lang w:val="es-ES"/>
              </w:rPr>
            </w:pPr>
            <w:ins w:id="1214" w:author="Spanish" w:date="2026-04-21T11:50:00Z">
              <w:r w:rsidRPr="00C07D21">
                <w:rPr>
                  <w:lang w:val="es-ES"/>
                </w:rPr>
                <w:t>•</w:t>
              </w:r>
              <w:r w:rsidRPr="00C07D21">
                <w:rPr>
                  <w:lang w:val="es-ES"/>
                </w:rPr>
                <w:tab/>
                <w:t>Para redes de satélites geoestacionarios</w:t>
              </w:r>
            </w:ins>
            <w:ins w:id="1215" w:author="Spanish" w:date="2026-04-22T11:01:00Z">
              <w:r w:rsidR="001237D0" w:rsidRPr="00C07D21">
                <w:rPr>
                  <w:lang w:val="es-ES"/>
                </w:rPr>
                <w:t>.</w:t>
              </w:r>
            </w:ins>
          </w:p>
          <w:p w14:paraId="0B6EDCFA" w14:textId="74C29E7E" w:rsidR="00E52977" w:rsidRPr="00C07D21" w:rsidRDefault="00E52977" w:rsidP="00890727">
            <w:pPr>
              <w:pStyle w:val="Tabletext"/>
              <w:tabs>
                <w:tab w:val="clear" w:pos="284"/>
                <w:tab w:val="clear" w:pos="567"/>
              </w:tabs>
              <w:spacing w:before="0" w:after="0"/>
              <w:ind w:left="379"/>
              <w:rPr>
                <w:ins w:id="1216" w:author="Spanish" w:date="2026-04-21T11:50:00Z"/>
                <w:lang w:val="es-ES"/>
              </w:rPr>
            </w:pPr>
            <w:ins w:id="1217" w:author="Spanish" w:date="2026-04-21T11:50:00Z">
              <w:r w:rsidRPr="00C07D21">
                <w:rPr>
                  <w:lang w:val="es-ES"/>
                </w:rPr>
                <w:t>•</w:t>
              </w:r>
              <w:r w:rsidRPr="00C07D21">
                <w:rPr>
                  <w:lang w:val="es-ES"/>
                </w:rPr>
                <w:tab/>
                <w:t>Para sistemas de satélites no geoestacionarios</w:t>
              </w:r>
            </w:ins>
            <w:ins w:id="1218" w:author="Spanish" w:date="2026-04-22T11:01:00Z">
              <w:r w:rsidR="001237D0" w:rsidRPr="00C07D21">
                <w:rPr>
                  <w:lang w:val="es-ES"/>
                </w:rPr>
                <w:t>.</w:t>
              </w:r>
            </w:ins>
          </w:p>
          <w:p w14:paraId="37201E50" w14:textId="38464A2A" w:rsidR="00E52977" w:rsidRPr="00C07D21" w:rsidRDefault="00E52977" w:rsidP="00890727">
            <w:pPr>
              <w:pStyle w:val="Tabletext"/>
              <w:spacing w:before="0" w:after="0"/>
              <w:ind w:left="284" w:hanging="284"/>
              <w:rPr>
                <w:ins w:id="1219" w:author="Spanish" w:date="2026-04-21T11:50:00Z"/>
                <w:lang w:val="es-ES"/>
              </w:rPr>
            </w:pPr>
            <w:ins w:id="1220" w:author="Spanish" w:date="2026-04-21T11:50:00Z">
              <w:r w:rsidRPr="00C07D21">
                <w:rPr>
                  <w:lang w:val="es-ES"/>
                </w:rPr>
                <w:t>–</w:t>
              </w:r>
              <w:r w:rsidRPr="00C07D21">
                <w:rPr>
                  <w:lang w:val="es-ES"/>
                </w:rPr>
                <w:tab/>
                <w:t>Número de asignaciones de frecuencias a servicios espaciales inscritas en el Registro Internacional de Frecuencias con arreglo a los números</w:t>
              </w:r>
            </w:ins>
            <w:ins w:id="1221" w:author="Spanish" w:date="2026-04-22T11:01:00Z">
              <w:r w:rsidR="001237D0" w:rsidRPr="00C07D21">
                <w:rPr>
                  <w:lang w:val="es-ES"/>
                </w:rPr>
                <w:t> </w:t>
              </w:r>
            </w:ins>
            <w:ins w:id="1222" w:author="Spanish" w:date="2026-04-21T11:50:00Z">
              <w:r w:rsidRPr="00C07D21">
                <w:rPr>
                  <w:lang w:val="es-ES"/>
                </w:rPr>
                <w:t>11.31, 11.32 o 11.32A, con carácter anual</w:t>
              </w:r>
            </w:ins>
            <w:ins w:id="1223" w:author="Spanish" w:date="2026-04-22T11:01:00Z">
              <w:r w:rsidR="001237D0" w:rsidRPr="00C07D21">
                <w:rPr>
                  <w:lang w:val="es-ES"/>
                </w:rPr>
                <w:t>:</w:t>
              </w:r>
            </w:ins>
          </w:p>
          <w:p w14:paraId="6637C571" w14:textId="7B97EC1F" w:rsidR="00E52977" w:rsidRPr="00C07D21" w:rsidRDefault="00E52977" w:rsidP="00890727">
            <w:pPr>
              <w:pStyle w:val="Tabletext"/>
              <w:tabs>
                <w:tab w:val="clear" w:pos="284"/>
                <w:tab w:val="clear" w:pos="567"/>
              </w:tabs>
              <w:spacing w:before="0" w:after="0"/>
              <w:ind w:left="379"/>
              <w:rPr>
                <w:ins w:id="1224" w:author="Spanish" w:date="2026-04-21T11:50:00Z"/>
                <w:lang w:val="es-ES"/>
              </w:rPr>
            </w:pPr>
            <w:ins w:id="1225" w:author="Spanish" w:date="2026-04-21T11:50:00Z">
              <w:r w:rsidRPr="00C07D21">
                <w:rPr>
                  <w:lang w:val="es-ES"/>
                </w:rPr>
                <w:t>•</w:t>
              </w:r>
              <w:r w:rsidRPr="00C07D21">
                <w:rPr>
                  <w:lang w:val="es-ES"/>
                </w:rPr>
                <w:tab/>
                <w:t>Para redes de satélites geoestacionarios</w:t>
              </w:r>
            </w:ins>
            <w:ins w:id="1226" w:author="Spanish" w:date="2026-04-22T11:01:00Z">
              <w:r w:rsidR="001237D0" w:rsidRPr="00C07D21">
                <w:rPr>
                  <w:lang w:val="es-ES"/>
                </w:rPr>
                <w:t>.</w:t>
              </w:r>
            </w:ins>
          </w:p>
          <w:p w14:paraId="049E6CDA" w14:textId="0E4A4A51" w:rsidR="00E52977" w:rsidRPr="00C07D21" w:rsidRDefault="00E52977" w:rsidP="00890727">
            <w:pPr>
              <w:pStyle w:val="Tabletext"/>
              <w:tabs>
                <w:tab w:val="clear" w:pos="284"/>
                <w:tab w:val="clear" w:pos="567"/>
              </w:tabs>
              <w:spacing w:before="0" w:after="0"/>
              <w:ind w:left="379"/>
              <w:rPr>
                <w:ins w:id="1227" w:author="Spanish" w:date="2026-04-21T11:50:00Z"/>
                <w:lang w:val="es-ES"/>
              </w:rPr>
            </w:pPr>
            <w:ins w:id="1228" w:author="Spanish" w:date="2026-04-21T11:50:00Z">
              <w:r w:rsidRPr="00C07D21">
                <w:rPr>
                  <w:lang w:val="es-ES"/>
                </w:rPr>
                <w:t>•</w:t>
              </w:r>
              <w:r w:rsidRPr="00C07D21">
                <w:rPr>
                  <w:lang w:val="es-ES"/>
                </w:rPr>
                <w:tab/>
                <w:t>Para sistemas de satélites no geoestacionarios</w:t>
              </w:r>
            </w:ins>
            <w:ins w:id="1229" w:author="Spanish" w:date="2026-04-22T11:01:00Z">
              <w:r w:rsidR="001237D0" w:rsidRPr="00C07D21">
                <w:rPr>
                  <w:lang w:val="es-ES"/>
                </w:rPr>
                <w:t>.</w:t>
              </w:r>
            </w:ins>
          </w:p>
          <w:p w14:paraId="4CC290C8" w14:textId="044B200E" w:rsidR="00E52977" w:rsidRPr="00C07D21" w:rsidRDefault="00E52977" w:rsidP="00890727">
            <w:pPr>
              <w:pStyle w:val="Tabletext"/>
              <w:spacing w:before="0" w:after="0"/>
              <w:ind w:left="284" w:hanging="284"/>
              <w:rPr>
                <w:ins w:id="1230" w:author="Spanish" w:date="2026-04-21T11:50:00Z"/>
                <w:lang w:val="es-ES"/>
              </w:rPr>
            </w:pPr>
            <w:ins w:id="1231" w:author="Spanish" w:date="2026-04-21T11:50:00Z">
              <w:r w:rsidRPr="00C07D21">
                <w:rPr>
                  <w:lang w:val="es-ES"/>
                </w:rPr>
                <w:t>–</w:t>
              </w:r>
              <w:r w:rsidRPr="00C07D21">
                <w:rPr>
                  <w:lang w:val="es-ES"/>
                </w:rPr>
                <w:tab/>
                <w:t>Número de asignaciones de frecuencias a servicios espaciales inscritas en el Registro Internacional de Frecuencias con arreglo al número</w:t>
              </w:r>
            </w:ins>
            <w:ins w:id="1232" w:author="Spanish" w:date="2026-04-22T11:02:00Z">
              <w:r w:rsidR="001237D0" w:rsidRPr="00C07D21">
                <w:rPr>
                  <w:lang w:val="es-ES"/>
                </w:rPr>
                <w:t> </w:t>
              </w:r>
            </w:ins>
            <w:ins w:id="1233" w:author="Spanish" w:date="2026-04-21T11:50:00Z">
              <w:r w:rsidRPr="00C07D21">
                <w:rPr>
                  <w:lang w:val="es-ES"/>
                </w:rPr>
                <w:t>11.41, con carácter anual</w:t>
              </w:r>
            </w:ins>
            <w:ins w:id="1234" w:author="Spanish" w:date="2026-04-22T11:02:00Z">
              <w:r w:rsidR="001237D0" w:rsidRPr="00C07D21">
                <w:rPr>
                  <w:lang w:val="es-ES"/>
                </w:rPr>
                <w:t>:</w:t>
              </w:r>
            </w:ins>
          </w:p>
          <w:p w14:paraId="5F391B3A" w14:textId="51196D3C" w:rsidR="00E52977" w:rsidRPr="00C07D21" w:rsidRDefault="00E52977" w:rsidP="00890727">
            <w:pPr>
              <w:pStyle w:val="Tabletext"/>
              <w:tabs>
                <w:tab w:val="clear" w:pos="284"/>
                <w:tab w:val="clear" w:pos="567"/>
              </w:tabs>
              <w:spacing w:before="0" w:after="0"/>
              <w:ind w:left="379"/>
              <w:rPr>
                <w:ins w:id="1235" w:author="Spanish" w:date="2026-04-21T11:50:00Z"/>
                <w:lang w:val="es-ES"/>
              </w:rPr>
            </w:pPr>
            <w:ins w:id="1236" w:author="Spanish" w:date="2026-04-21T11:50:00Z">
              <w:r w:rsidRPr="00C07D21">
                <w:rPr>
                  <w:lang w:val="es-ES"/>
                </w:rPr>
                <w:t>•</w:t>
              </w:r>
              <w:r w:rsidRPr="00C07D21">
                <w:rPr>
                  <w:lang w:val="es-ES"/>
                </w:rPr>
                <w:tab/>
                <w:t>Para redes de satélites geoestacionarios</w:t>
              </w:r>
            </w:ins>
            <w:ins w:id="1237" w:author="Spanish" w:date="2026-04-22T11:02:00Z">
              <w:r w:rsidR="001237D0" w:rsidRPr="00C07D21">
                <w:rPr>
                  <w:lang w:val="es-ES"/>
                </w:rPr>
                <w:t>.</w:t>
              </w:r>
            </w:ins>
          </w:p>
          <w:p w14:paraId="2CD6605B" w14:textId="578080D2" w:rsidR="00E52977" w:rsidRPr="00C07D21" w:rsidRDefault="00E52977" w:rsidP="00890727">
            <w:pPr>
              <w:pStyle w:val="Tabletext"/>
              <w:tabs>
                <w:tab w:val="clear" w:pos="284"/>
                <w:tab w:val="clear" w:pos="567"/>
              </w:tabs>
              <w:spacing w:before="0" w:after="0"/>
              <w:ind w:left="379"/>
              <w:rPr>
                <w:ins w:id="1238" w:author="Spanish" w:date="2026-04-21T11:50:00Z"/>
                <w:lang w:val="es-ES"/>
              </w:rPr>
            </w:pPr>
            <w:ins w:id="1239" w:author="Spanish" w:date="2026-04-21T11:50:00Z">
              <w:r w:rsidRPr="00C07D21">
                <w:rPr>
                  <w:lang w:val="es-ES"/>
                </w:rPr>
                <w:t>•</w:t>
              </w:r>
              <w:r w:rsidRPr="00C07D21">
                <w:rPr>
                  <w:lang w:val="es-ES"/>
                </w:rPr>
                <w:tab/>
                <w:t>Para sistemas de satélites no geoestacionarios</w:t>
              </w:r>
            </w:ins>
            <w:ins w:id="1240" w:author="Spanish" w:date="2026-04-22T11:02:00Z">
              <w:r w:rsidR="001237D0" w:rsidRPr="00C07D21">
                <w:rPr>
                  <w:lang w:val="es-ES"/>
                </w:rPr>
                <w:t>.</w:t>
              </w:r>
            </w:ins>
          </w:p>
          <w:p w14:paraId="373B4632" w14:textId="266B72A8" w:rsidR="00E52977" w:rsidRPr="00C07D21" w:rsidRDefault="00E52977" w:rsidP="00890727">
            <w:pPr>
              <w:pStyle w:val="Tabletext"/>
              <w:spacing w:before="0" w:after="0"/>
              <w:ind w:left="284" w:hanging="284"/>
              <w:rPr>
                <w:ins w:id="1241" w:author="Spanish" w:date="2026-04-21T11:50:00Z"/>
                <w:lang w:val="es-ES"/>
              </w:rPr>
            </w:pPr>
            <w:ins w:id="1242" w:author="Spanish" w:date="2026-04-21T11:50:00Z">
              <w:r w:rsidRPr="00C07D21">
                <w:rPr>
                  <w:lang w:val="es-ES"/>
                </w:rPr>
                <w:t>–</w:t>
              </w:r>
              <w:r w:rsidRPr="00C07D21">
                <w:rPr>
                  <w:lang w:val="es-ES"/>
                </w:rPr>
                <w:tab/>
                <w:t>Número de asignaciones de frecuencias a servicios espaciales inscritas en el Registro Internacional de Frecuencias con arreglo al número 4</w:t>
              </w:r>
            </w:ins>
            <w:ins w:id="1243" w:author="Spanish" w:date="2026-04-22T11:02:00Z">
              <w:r w:rsidR="001237D0" w:rsidRPr="00C07D21">
                <w:rPr>
                  <w:lang w:val="es-ES"/>
                </w:rPr>
                <w:t>.</w:t>
              </w:r>
            </w:ins>
            <w:ins w:id="1244" w:author="Spanish" w:date="2026-04-21T11:50:00Z">
              <w:r w:rsidRPr="00C07D21">
                <w:rPr>
                  <w:lang w:val="es-ES"/>
                </w:rPr>
                <w:t>4, con carácter anual</w:t>
              </w:r>
            </w:ins>
            <w:ins w:id="1245" w:author="Spanish" w:date="2026-04-22T11:02:00Z">
              <w:r w:rsidR="001237D0" w:rsidRPr="00C07D21">
                <w:rPr>
                  <w:lang w:val="es-ES"/>
                </w:rPr>
                <w:t>:</w:t>
              </w:r>
            </w:ins>
          </w:p>
          <w:p w14:paraId="7800BC69" w14:textId="031A705A" w:rsidR="00E52977" w:rsidRPr="00C07D21" w:rsidRDefault="00E52977" w:rsidP="00890727">
            <w:pPr>
              <w:pStyle w:val="Tabletext"/>
              <w:tabs>
                <w:tab w:val="clear" w:pos="284"/>
                <w:tab w:val="clear" w:pos="567"/>
              </w:tabs>
              <w:spacing w:before="0" w:after="0"/>
              <w:ind w:left="379"/>
              <w:rPr>
                <w:ins w:id="1246" w:author="Spanish" w:date="2026-04-21T11:50:00Z"/>
                <w:lang w:val="es-ES"/>
              </w:rPr>
            </w:pPr>
            <w:ins w:id="1247" w:author="Spanish" w:date="2026-04-21T11:50:00Z">
              <w:r w:rsidRPr="00C07D21">
                <w:rPr>
                  <w:lang w:val="es-ES"/>
                </w:rPr>
                <w:t>•</w:t>
              </w:r>
              <w:r w:rsidRPr="00C07D21">
                <w:rPr>
                  <w:lang w:val="es-ES"/>
                </w:rPr>
                <w:tab/>
                <w:t>Para redes de satélites geoestacionarios</w:t>
              </w:r>
            </w:ins>
            <w:ins w:id="1248" w:author="Spanish" w:date="2026-04-22T11:02:00Z">
              <w:r w:rsidR="001237D0" w:rsidRPr="00C07D21">
                <w:rPr>
                  <w:lang w:val="es-ES"/>
                </w:rPr>
                <w:t>.</w:t>
              </w:r>
            </w:ins>
          </w:p>
          <w:p w14:paraId="4F48F697" w14:textId="2854CD97" w:rsidR="00E52977" w:rsidRPr="00C07D21" w:rsidRDefault="00E52977" w:rsidP="00890727">
            <w:pPr>
              <w:pStyle w:val="Tabletext"/>
              <w:tabs>
                <w:tab w:val="clear" w:pos="284"/>
                <w:tab w:val="clear" w:pos="567"/>
              </w:tabs>
              <w:spacing w:before="0" w:after="0"/>
              <w:ind w:left="379"/>
              <w:rPr>
                <w:ins w:id="1249" w:author="Spanish" w:date="2026-04-21T11:50:00Z"/>
                <w:lang w:val="es-ES"/>
              </w:rPr>
            </w:pPr>
            <w:ins w:id="1250" w:author="Spanish" w:date="2026-04-21T11:50:00Z">
              <w:r w:rsidRPr="00C07D21">
                <w:rPr>
                  <w:lang w:val="es-ES"/>
                </w:rPr>
                <w:t>•</w:t>
              </w:r>
              <w:r w:rsidRPr="00C07D21">
                <w:rPr>
                  <w:lang w:val="es-ES"/>
                </w:rPr>
                <w:tab/>
                <w:t>Para sistemas de satélites no geoestacionarios</w:t>
              </w:r>
            </w:ins>
            <w:ins w:id="1251" w:author="Spanish" w:date="2026-04-22T11:02:00Z">
              <w:r w:rsidR="001237D0" w:rsidRPr="00C07D21">
                <w:rPr>
                  <w:lang w:val="es-ES"/>
                </w:rPr>
                <w:t>.</w:t>
              </w:r>
            </w:ins>
          </w:p>
          <w:p w14:paraId="3D28CECE" w14:textId="585FE9BB" w:rsidR="00E52977" w:rsidRPr="00C07D21" w:rsidRDefault="00E52977" w:rsidP="00890727">
            <w:pPr>
              <w:pStyle w:val="Tabletext"/>
              <w:spacing w:before="0" w:after="0"/>
              <w:ind w:left="284" w:hanging="284"/>
              <w:rPr>
                <w:ins w:id="1252" w:author="Spanish" w:date="2026-04-21T11:50:00Z"/>
                <w:lang w:val="es-ES"/>
              </w:rPr>
            </w:pPr>
            <w:ins w:id="1253" w:author="Spanish" w:date="2026-04-21T11:50:00Z">
              <w:r w:rsidRPr="00C07D21">
                <w:rPr>
                  <w:lang w:val="es-ES"/>
                </w:rPr>
                <w:t>–</w:t>
              </w:r>
              <w:r w:rsidRPr="00C07D21">
                <w:rPr>
                  <w:lang w:val="es-ES"/>
                </w:rPr>
                <w:tab/>
                <w:t>Número de asignaciones de frecuencias a los servicios espaciales que se han suprimido del Registro Internacional de Frecuencias</w:t>
              </w:r>
            </w:ins>
            <w:ins w:id="1254" w:author="Spanish" w:date="2026-04-22T11:02:00Z">
              <w:r w:rsidR="001237D0" w:rsidRPr="00C07D21">
                <w:rPr>
                  <w:lang w:val="es-ES"/>
                </w:rPr>
                <w:t>:</w:t>
              </w:r>
            </w:ins>
          </w:p>
          <w:p w14:paraId="61928768" w14:textId="72968D89" w:rsidR="00E52977" w:rsidRPr="00C07D21" w:rsidRDefault="00E52977" w:rsidP="00890727">
            <w:pPr>
              <w:pStyle w:val="Tabletext"/>
              <w:tabs>
                <w:tab w:val="clear" w:pos="284"/>
                <w:tab w:val="clear" w:pos="567"/>
              </w:tabs>
              <w:spacing w:before="0" w:after="0"/>
              <w:ind w:left="379"/>
              <w:rPr>
                <w:ins w:id="1255" w:author="Spanish" w:date="2026-04-21T11:50:00Z"/>
                <w:lang w:val="es-ES"/>
              </w:rPr>
            </w:pPr>
            <w:ins w:id="1256" w:author="Spanish" w:date="2026-04-21T11:50:00Z">
              <w:r w:rsidRPr="00C07D21">
                <w:rPr>
                  <w:lang w:val="es-ES"/>
                </w:rPr>
                <w:t>•</w:t>
              </w:r>
              <w:r w:rsidRPr="00C07D21">
                <w:rPr>
                  <w:lang w:val="es-ES"/>
                </w:rPr>
                <w:tab/>
                <w:t>Debido a la falta de conformidad con el RR</w:t>
              </w:r>
            </w:ins>
            <w:ins w:id="1257" w:author="Spanish" w:date="2026-04-22T11:02:00Z">
              <w:r w:rsidR="001237D0" w:rsidRPr="00C07D21">
                <w:rPr>
                  <w:lang w:val="es-ES"/>
                </w:rPr>
                <w:t>.</w:t>
              </w:r>
            </w:ins>
          </w:p>
          <w:p w14:paraId="4D618110" w14:textId="14C0C279" w:rsidR="00E52977" w:rsidRPr="00C07D21" w:rsidRDefault="00E52977" w:rsidP="00890727">
            <w:pPr>
              <w:pStyle w:val="Tabletext"/>
              <w:tabs>
                <w:tab w:val="clear" w:pos="284"/>
                <w:tab w:val="clear" w:pos="567"/>
              </w:tabs>
              <w:spacing w:before="0" w:after="0"/>
              <w:ind w:left="379"/>
              <w:rPr>
                <w:ins w:id="1258" w:author="Spanish" w:date="2026-04-21T11:50:00Z"/>
                <w:lang w:val="es-ES"/>
              </w:rPr>
            </w:pPr>
            <w:ins w:id="1259" w:author="Spanish" w:date="2026-04-21T11:50:00Z">
              <w:r w:rsidRPr="00C07D21">
                <w:rPr>
                  <w:lang w:val="es-ES"/>
                </w:rPr>
                <w:t>•</w:t>
              </w:r>
              <w:r w:rsidRPr="00C07D21">
                <w:rPr>
                  <w:lang w:val="es-ES"/>
                </w:rPr>
                <w:tab/>
                <w:t>A iniciativa de la administración notificante</w:t>
              </w:r>
            </w:ins>
            <w:ins w:id="1260" w:author="Spanish" w:date="2026-04-22T11:02:00Z">
              <w:r w:rsidR="001237D0" w:rsidRPr="00C07D21">
                <w:rPr>
                  <w:lang w:val="es-ES"/>
                </w:rPr>
                <w:t>.</w:t>
              </w:r>
            </w:ins>
          </w:p>
          <w:p w14:paraId="30A12C50" w14:textId="3E2B3669" w:rsidR="00E52977" w:rsidRPr="00C07D21" w:rsidRDefault="00E52977" w:rsidP="00890727">
            <w:pPr>
              <w:pStyle w:val="Tabletext"/>
              <w:spacing w:before="0" w:after="0"/>
              <w:ind w:left="284" w:hanging="284"/>
              <w:rPr>
                <w:ins w:id="1261" w:author="Spanish" w:date="2026-04-21T11:50:00Z"/>
                <w:lang w:val="es-ES"/>
              </w:rPr>
            </w:pPr>
            <w:ins w:id="1262" w:author="Spanish" w:date="2026-04-21T11:50:00Z">
              <w:r w:rsidRPr="00C07D21">
                <w:rPr>
                  <w:lang w:val="es-ES"/>
                </w:rPr>
                <w:t>–</w:t>
              </w:r>
              <w:r w:rsidRPr="00C07D21">
                <w:rPr>
                  <w:lang w:val="es-ES"/>
                </w:rPr>
                <w:tab/>
                <w:t>Número de países que han inscrito asignaciones terrenales en el Registro Internacional en el último periodo de cuatro años</w:t>
              </w:r>
            </w:ins>
            <w:ins w:id="1263" w:author="Spanish" w:date="2026-04-22T11:02:00Z">
              <w:r w:rsidR="001237D0" w:rsidRPr="00C07D21">
                <w:rPr>
                  <w:lang w:val="es-ES"/>
                </w:rPr>
                <w:t>.</w:t>
              </w:r>
            </w:ins>
          </w:p>
          <w:p w14:paraId="322DC950" w14:textId="1AD32C91" w:rsidR="00E52977" w:rsidRPr="00C07D21" w:rsidRDefault="00E52977" w:rsidP="00890727">
            <w:pPr>
              <w:pStyle w:val="Tabletext"/>
              <w:spacing w:before="0" w:after="0"/>
              <w:ind w:left="284" w:hanging="284"/>
              <w:rPr>
                <w:ins w:id="1264" w:author="Spanish" w:date="2026-04-21T11:50:00Z"/>
                <w:lang w:val="es-ES"/>
              </w:rPr>
            </w:pPr>
            <w:ins w:id="1265" w:author="Spanish" w:date="2026-04-21T11:50:00Z">
              <w:r w:rsidRPr="00C07D21">
                <w:rPr>
                  <w:lang w:val="es-ES"/>
                </w:rPr>
                <w:t>–</w:t>
              </w:r>
              <w:r w:rsidRPr="00C07D21">
                <w:rPr>
                  <w:lang w:val="es-ES"/>
                </w:rPr>
                <w:tab/>
                <w:t xml:space="preserve">Número de asignaciones de frecuencias (servicios terrenales no planificados y no sujetos a coordinación) que se han inscrito </w:t>
              </w:r>
              <w:r w:rsidRPr="00C07D21">
                <w:rPr>
                  <w:lang w:val="es-ES"/>
                </w:rPr>
                <w:lastRenderedPageBreak/>
                <w:t>anualmente en el Registro Internacional de Frecuencias con arreglo al número 11.31, con carácter anual</w:t>
              </w:r>
            </w:ins>
            <w:ins w:id="1266" w:author="Spanish" w:date="2026-04-22T11:02:00Z">
              <w:r w:rsidR="001237D0" w:rsidRPr="00C07D21">
                <w:rPr>
                  <w:lang w:val="es-ES"/>
                </w:rPr>
                <w:t>.</w:t>
              </w:r>
            </w:ins>
          </w:p>
          <w:p w14:paraId="2190CA25" w14:textId="3F1B1B73" w:rsidR="00E52977" w:rsidRPr="00C07D21" w:rsidRDefault="00E52977" w:rsidP="00890727">
            <w:pPr>
              <w:pStyle w:val="Tabletext"/>
              <w:spacing w:before="0" w:after="0"/>
              <w:ind w:left="284" w:hanging="284"/>
              <w:rPr>
                <w:ins w:id="1267" w:author="Spanish" w:date="2026-04-21T11:50:00Z"/>
                <w:lang w:val="es-ES"/>
              </w:rPr>
            </w:pPr>
            <w:ins w:id="1268" w:author="Spanish" w:date="2026-04-21T11:50:00Z">
              <w:r w:rsidRPr="00C07D21">
                <w:rPr>
                  <w:lang w:val="es-ES"/>
                </w:rPr>
                <w:t>–</w:t>
              </w:r>
              <w:r w:rsidRPr="00C07D21">
                <w:rPr>
                  <w:lang w:val="es-ES"/>
                </w:rPr>
                <w:tab/>
                <w:t>Número de asignaciones de frecuencias (servicios terrenales no planificados y sujetos a coordinación) que se han inscrito anualmente en el Registro Internacional de Frecuencias con arreglo a los números</w:t>
              </w:r>
            </w:ins>
            <w:ins w:id="1269" w:author="Spanish" w:date="2026-04-22T11:02:00Z">
              <w:r w:rsidR="001237D0" w:rsidRPr="00C07D21">
                <w:rPr>
                  <w:lang w:val="es-ES"/>
                </w:rPr>
                <w:t> </w:t>
              </w:r>
            </w:ins>
            <w:ins w:id="1270" w:author="Spanish" w:date="2026-04-21T11:50:00Z">
              <w:r w:rsidRPr="00C07D21">
                <w:rPr>
                  <w:lang w:val="es-ES"/>
                </w:rPr>
                <w:t>11.31 y 11.32 con carácter anual</w:t>
              </w:r>
            </w:ins>
            <w:ins w:id="1271" w:author="Spanish" w:date="2026-04-22T11:03:00Z">
              <w:r w:rsidR="001237D0" w:rsidRPr="00C07D21">
                <w:rPr>
                  <w:lang w:val="es-ES"/>
                </w:rPr>
                <w:t>.</w:t>
              </w:r>
            </w:ins>
          </w:p>
          <w:p w14:paraId="4AA7BD3D" w14:textId="0DF8D9E8" w:rsidR="00E52977" w:rsidRPr="00C07D21" w:rsidRDefault="00E52977" w:rsidP="00890727">
            <w:pPr>
              <w:pStyle w:val="Tabletext"/>
              <w:spacing w:before="0" w:after="0"/>
              <w:ind w:left="284" w:hanging="284"/>
              <w:rPr>
                <w:ins w:id="1272" w:author="Spanish" w:date="2026-04-21T11:50:00Z"/>
                <w:lang w:val="es-ES"/>
              </w:rPr>
            </w:pPr>
            <w:ins w:id="1273" w:author="Spanish" w:date="2026-04-21T11:50:00Z">
              <w:r w:rsidRPr="00C07D21">
                <w:rPr>
                  <w:lang w:val="es-ES"/>
                </w:rPr>
                <w:t>–</w:t>
              </w:r>
              <w:r w:rsidRPr="00C07D21">
                <w:rPr>
                  <w:lang w:val="es-ES"/>
                </w:rPr>
                <w:tab/>
                <w:t>Número de asignaciones de frecuencias (servicios terrenales planificados) que se han inscrito anualmente en el Registro Internacional de Frecuencias con arreglo a los números 11.31 y 11.34 con carácter anual</w:t>
              </w:r>
            </w:ins>
            <w:ins w:id="1274" w:author="Spanish" w:date="2026-04-22T11:03:00Z">
              <w:r w:rsidR="001237D0" w:rsidRPr="00C07D21">
                <w:rPr>
                  <w:lang w:val="es-ES"/>
                </w:rPr>
                <w:t>.</w:t>
              </w:r>
            </w:ins>
          </w:p>
          <w:p w14:paraId="2013B829" w14:textId="1ECC4591" w:rsidR="00E52977" w:rsidRPr="00C07D21" w:rsidRDefault="00E52977" w:rsidP="00890727">
            <w:pPr>
              <w:pStyle w:val="Tabletext"/>
              <w:spacing w:before="0" w:after="0"/>
              <w:ind w:left="284" w:hanging="284"/>
              <w:rPr>
                <w:ins w:id="1275" w:author="Spanish" w:date="2026-04-21T11:50:00Z"/>
                <w:lang w:val="es-ES"/>
              </w:rPr>
            </w:pPr>
            <w:ins w:id="1276" w:author="Spanish" w:date="2026-04-21T11:50:00Z">
              <w:r w:rsidRPr="00C07D21">
                <w:rPr>
                  <w:lang w:val="es-ES"/>
                </w:rPr>
                <w:t>–</w:t>
              </w:r>
              <w:r w:rsidRPr="00C07D21">
                <w:rPr>
                  <w:lang w:val="es-ES"/>
                </w:rPr>
                <w:tab/>
                <w:t>Número de asignaciones de frecuencias (servicios terrenales) inscritas en el Registro Internacional de Frecuencias con arreglo al número 4,4, con carácter anual</w:t>
              </w:r>
            </w:ins>
            <w:ins w:id="1277" w:author="Spanish" w:date="2026-04-22T11:03:00Z">
              <w:r w:rsidR="001237D0" w:rsidRPr="00C07D21">
                <w:rPr>
                  <w:lang w:val="es-ES"/>
                </w:rPr>
                <w:t>.</w:t>
              </w:r>
            </w:ins>
          </w:p>
          <w:p w14:paraId="2F8CBF0F" w14:textId="77777777" w:rsidR="00E52977" w:rsidRPr="00C07D21" w:rsidRDefault="00E52977" w:rsidP="00890727">
            <w:pPr>
              <w:pStyle w:val="Tabletext"/>
              <w:spacing w:before="0" w:after="0"/>
              <w:ind w:left="284" w:hanging="284"/>
              <w:rPr>
                <w:ins w:id="1278" w:author="Spanish" w:date="2026-04-21T11:50:00Z"/>
                <w:lang w:val="es-ES"/>
              </w:rPr>
            </w:pPr>
            <w:ins w:id="1279" w:author="Spanish" w:date="2026-04-21T11:50:00Z">
              <w:r w:rsidRPr="00C07D21">
                <w:rPr>
                  <w:lang w:val="es-ES"/>
                </w:rPr>
                <w:t>–</w:t>
              </w:r>
              <w:r w:rsidRPr="00C07D21">
                <w:rPr>
                  <w:lang w:val="es-ES"/>
                </w:rPr>
                <w:tab/>
                <w:t>Número de asignaciones de frecuencias (servicios terr</w:t>
              </w:r>
            </w:ins>
            <w:ins w:id="1280" w:author="Spanish" w:date="2026-04-21T13:18:00Z">
              <w:r w:rsidRPr="00C07D21">
                <w:rPr>
                  <w:lang w:val="es-ES"/>
                </w:rPr>
                <w:t>e</w:t>
              </w:r>
            </w:ins>
            <w:ins w:id="1281" w:author="Spanish" w:date="2026-04-21T11:50:00Z">
              <w:r w:rsidRPr="00C07D21">
                <w:rPr>
                  <w:lang w:val="es-ES"/>
                </w:rPr>
                <w:t>nales) que se han suprimido del Registro Internacional de Frecuencias:</w:t>
              </w:r>
            </w:ins>
          </w:p>
          <w:p w14:paraId="458A64D6" w14:textId="1D958C91" w:rsidR="00E52977" w:rsidRPr="00C07D21" w:rsidRDefault="00E52977" w:rsidP="00890727">
            <w:pPr>
              <w:pStyle w:val="Tabletext"/>
              <w:tabs>
                <w:tab w:val="clear" w:pos="284"/>
                <w:tab w:val="clear" w:pos="567"/>
              </w:tabs>
              <w:spacing w:before="0" w:after="0"/>
              <w:ind w:left="379"/>
              <w:rPr>
                <w:ins w:id="1282" w:author="Spanish" w:date="2026-04-21T11:50:00Z"/>
                <w:lang w:val="es-ES"/>
              </w:rPr>
            </w:pPr>
            <w:ins w:id="1283" w:author="Spanish" w:date="2026-04-21T11:50:00Z">
              <w:r w:rsidRPr="00C07D21">
                <w:rPr>
                  <w:lang w:val="es-ES"/>
                </w:rPr>
                <w:t>•</w:t>
              </w:r>
              <w:r w:rsidRPr="00C07D21">
                <w:rPr>
                  <w:lang w:val="es-ES"/>
                </w:rPr>
                <w:tab/>
                <w:t>Debido a la falta de conformidad con el RR</w:t>
              </w:r>
            </w:ins>
            <w:ins w:id="1284" w:author="Spanish" w:date="2026-04-22T11:03:00Z">
              <w:r w:rsidR="001237D0" w:rsidRPr="00C07D21">
                <w:rPr>
                  <w:lang w:val="es-ES"/>
                </w:rPr>
                <w:t>.</w:t>
              </w:r>
            </w:ins>
          </w:p>
          <w:p w14:paraId="1DA810C9" w14:textId="77777777" w:rsidR="00E52977" w:rsidRPr="00C07D21" w:rsidRDefault="00E52977" w:rsidP="00890727">
            <w:pPr>
              <w:pStyle w:val="Tabletext"/>
              <w:tabs>
                <w:tab w:val="clear" w:pos="284"/>
                <w:tab w:val="clear" w:pos="567"/>
              </w:tabs>
              <w:spacing w:before="0" w:after="0"/>
              <w:ind w:left="379"/>
              <w:rPr>
                <w:ins w:id="1285" w:author="Spanish_2" w:date="2026-04-29T20:32:00Z"/>
                <w:lang w:val="es-ES"/>
              </w:rPr>
            </w:pPr>
            <w:ins w:id="1286" w:author="Spanish" w:date="2026-04-21T11:50:00Z">
              <w:r w:rsidRPr="00C07D21">
                <w:rPr>
                  <w:lang w:val="es-ES"/>
                </w:rPr>
                <w:t>•</w:t>
              </w:r>
              <w:r w:rsidRPr="00C07D21">
                <w:rPr>
                  <w:lang w:val="es-ES"/>
                </w:rPr>
                <w:tab/>
                <w:t>A iniciativa de la administración notificante</w:t>
              </w:r>
            </w:ins>
            <w:ins w:id="1287" w:author="Spanish" w:date="2026-04-22T11:03:00Z">
              <w:r w:rsidR="001237D0" w:rsidRPr="00C07D21">
                <w:rPr>
                  <w:lang w:val="es-ES"/>
                </w:rPr>
                <w:t>.</w:t>
              </w:r>
            </w:ins>
          </w:p>
          <w:p w14:paraId="01839F93" w14:textId="78E63CA7" w:rsidR="008A21E0" w:rsidRPr="00C07D21" w:rsidRDefault="008A21E0" w:rsidP="00690296">
            <w:pPr>
              <w:pStyle w:val="Tabletext"/>
              <w:tabs>
                <w:tab w:val="clear" w:pos="567"/>
              </w:tabs>
              <w:spacing w:before="0"/>
              <w:ind w:left="284" w:hanging="284"/>
              <w:rPr>
                <w:ins w:id="1288" w:author="Spanish" w:date="2026-05-01T16:35:00Z"/>
                <w:lang w:val="es-ES"/>
              </w:rPr>
            </w:pPr>
            <w:ins w:id="1289" w:author="Spanish" w:date="2026-05-01T16:35:00Z">
              <w:r w:rsidRPr="00C07D21">
                <w:rPr>
                  <w:lang w:val="es-ES"/>
                </w:rPr>
                <w:t>–</w:t>
              </w:r>
              <w:r w:rsidRPr="00C07D21">
                <w:rPr>
                  <w:lang w:val="es-ES"/>
                </w:rPr>
                <w:tab/>
                <w:t>Número de asignaciones de frecuencia a servicios terrenales cuyas conclusiones se han revisado según el núm. 11.50 del RR, anualmente.</w:t>
              </w:r>
            </w:ins>
          </w:p>
          <w:p w14:paraId="318D89DE" w14:textId="33B1D68B" w:rsidR="008A21E0" w:rsidRPr="00C07D21" w:rsidRDefault="008A21E0" w:rsidP="00690296">
            <w:pPr>
              <w:pStyle w:val="Tabletext"/>
              <w:tabs>
                <w:tab w:val="clear" w:pos="567"/>
              </w:tabs>
              <w:spacing w:before="0"/>
              <w:ind w:left="284" w:hanging="284"/>
              <w:rPr>
                <w:ins w:id="1290" w:author="Spanish" w:date="2026-05-01T16:35:00Z"/>
                <w:lang w:val="es-ES"/>
              </w:rPr>
            </w:pPr>
            <w:ins w:id="1291" w:author="Spanish" w:date="2026-05-01T16:35:00Z">
              <w:r w:rsidRPr="00C07D21">
                <w:rPr>
                  <w:lang w:val="es-ES"/>
                </w:rPr>
                <w:t>–</w:t>
              </w:r>
              <w:r w:rsidRPr="00C07D21">
                <w:rPr>
                  <w:lang w:val="es-ES"/>
                </w:rPr>
                <w:tab/>
                <w:t>Número de casos relativos a servicios terrenales tratados por la BR según el núm. 13.6 del RR, anualmente.</w:t>
              </w:r>
            </w:ins>
          </w:p>
          <w:p w14:paraId="1DEEDDB9" w14:textId="48806059" w:rsidR="008A21E0" w:rsidRPr="00C07D21" w:rsidRDefault="008A21E0" w:rsidP="00690296">
            <w:pPr>
              <w:pStyle w:val="Tabletext"/>
              <w:tabs>
                <w:tab w:val="clear" w:pos="567"/>
              </w:tabs>
              <w:spacing w:before="0"/>
              <w:ind w:left="284" w:hanging="284"/>
              <w:rPr>
                <w:ins w:id="1292" w:author="Spanish" w:date="2026-05-01T16:35:00Z"/>
                <w:lang w:val="es-ES"/>
              </w:rPr>
            </w:pPr>
            <w:ins w:id="1293" w:author="Spanish" w:date="2026-05-01T16:35:00Z">
              <w:r w:rsidRPr="00C07D21">
                <w:rPr>
                  <w:lang w:val="es-ES"/>
                </w:rPr>
                <w:t>–</w:t>
              </w:r>
              <w:r w:rsidRPr="00C07D21">
                <w:rPr>
                  <w:lang w:val="es-ES"/>
                </w:rPr>
                <w:tab/>
                <w:t>Número de asignaciones de frecuencia a servicios espaciales tratados por la BR según el núm. 11.50 del RR, anualmente.</w:t>
              </w:r>
            </w:ins>
          </w:p>
          <w:p w14:paraId="694B3D08" w14:textId="7FFD059A" w:rsidR="00B557DF" w:rsidRPr="00C07D21" w:rsidRDefault="008A21E0" w:rsidP="00690296">
            <w:pPr>
              <w:pStyle w:val="Tabletext"/>
              <w:tabs>
                <w:tab w:val="clear" w:pos="567"/>
              </w:tabs>
              <w:spacing w:before="0"/>
              <w:ind w:left="284" w:hanging="284"/>
              <w:rPr>
                <w:ins w:id="1294" w:author="Spanish" w:date="2026-04-21T11:50:00Z"/>
                <w:lang w:val="es-ES"/>
              </w:rPr>
            </w:pPr>
            <w:ins w:id="1295" w:author="Spanish" w:date="2026-05-01T16:35:00Z">
              <w:r w:rsidRPr="00C07D21">
                <w:rPr>
                  <w:lang w:val="es-ES"/>
                </w:rPr>
                <w:t>–</w:t>
              </w:r>
              <w:r w:rsidRPr="00C07D21">
                <w:rPr>
                  <w:lang w:val="es-ES"/>
                </w:rPr>
                <w:tab/>
                <w:t>Número de casos relativos a los servicios espaciales tratados por la BR según el núm. 13.6 del RR, anualmente.</w:t>
              </w:r>
            </w:ins>
          </w:p>
        </w:tc>
      </w:tr>
      <w:tr w:rsidR="00364F2A" w:rsidRPr="00E62E5D" w14:paraId="6B82523C" w14:textId="77777777" w:rsidTr="00364F2A">
        <w:trPr>
          <w:trHeight w:val="3781"/>
          <w:ins w:id="1296" w:author="Spanish" w:date="2026-04-21T11:50:00Z"/>
        </w:trPr>
        <w:tc>
          <w:tcPr>
            <w:tcW w:w="2178" w:type="dxa"/>
            <w:tcBorders>
              <w:top w:val="single" w:sz="4" w:space="0" w:color="auto"/>
              <w:left w:val="single" w:sz="4" w:space="0" w:color="auto"/>
              <w:bottom w:val="single" w:sz="4" w:space="0" w:color="auto"/>
              <w:right w:val="single" w:sz="4" w:space="0" w:color="auto"/>
            </w:tcBorders>
          </w:tcPr>
          <w:p w14:paraId="0D79F402" w14:textId="73BC903D" w:rsidR="00364F2A" w:rsidRPr="00C07D21" w:rsidRDefault="00364F2A" w:rsidP="00890727">
            <w:pPr>
              <w:pStyle w:val="Tabletext"/>
              <w:rPr>
                <w:ins w:id="1297" w:author="Spanish" w:date="2026-04-21T11:50:00Z"/>
                <w:lang w:val="es-ES"/>
              </w:rPr>
            </w:pPr>
          </w:p>
        </w:tc>
        <w:tc>
          <w:tcPr>
            <w:tcW w:w="5122" w:type="dxa"/>
            <w:tcBorders>
              <w:top w:val="single" w:sz="4" w:space="0" w:color="auto"/>
              <w:left w:val="single" w:sz="4" w:space="0" w:color="auto"/>
              <w:right w:val="single" w:sz="4" w:space="0" w:color="auto"/>
            </w:tcBorders>
            <w:hideMark/>
          </w:tcPr>
          <w:p w14:paraId="1A92B045" w14:textId="34E4930D" w:rsidR="00364F2A" w:rsidRPr="00C07D21" w:rsidDel="00B557DF" w:rsidRDefault="00364F2A" w:rsidP="00890727">
            <w:pPr>
              <w:pStyle w:val="Tabletext"/>
              <w:ind w:left="284" w:hanging="284"/>
              <w:rPr>
                <w:ins w:id="1298" w:author="Spanish" w:date="2026-04-21T11:50:00Z"/>
                <w:del w:id="1299" w:author="Spanish_2" w:date="2026-04-29T20:34:00Z"/>
                <w:b/>
                <w:lang w:val="es-ES"/>
              </w:rPr>
            </w:pPr>
            <w:ins w:id="1300" w:author="Spanish" w:date="2026-04-21T11:50:00Z">
              <w:del w:id="1301" w:author="Spanish_2" w:date="2026-04-29T20:34:00Z">
                <w:r w:rsidRPr="00C07D21" w:rsidDel="00B557DF">
                  <w:rPr>
                    <w:b/>
                    <w:color w:val="000000"/>
                    <w:lang w:val="es-ES"/>
                  </w:rPr>
                  <w:delText>2)</w:delText>
                </w:r>
                <w:r w:rsidRPr="00C07D21" w:rsidDel="00B557DF">
                  <w:rPr>
                    <w:b/>
                    <w:color w:val="000000"/>
                    <w:lang w:val="es-ES"/>
                  </w:rPr>
                  <w:tab/>
                </w:r>
                <w:r w:rsidRPr="00C07D21" w:rsidDel="00B557DF">
                  <w:rPr>
                    <w:b/>
                    <w:bCs/>
                    <w:lang w:val="es-ES"/>
                  </w:rPr>
                  <w:delText>Eliminación</w:delText>
                </w:r>
                <w:r w:rsidRPr="00C07D21" w:rsidDel="00B557DF">
                  <w:rPr>
                    <w:b/>
                    <w:color w:val="000000"/>
                    <w:lang w:val="es-ES"/>
                  </w:rPr>
                  <w:delText xml:space="preserve"> de interferencias perjudiciales</w:delText>
                </w:r>
              </w:del>
            </w:ins>
            <w:ins w:id="1302" w:author="Spanish" w:date="2026-04-22T11:43:00Z">
              <w:del w:id="1303" w:author="Spanish_2" w:date="2026-04-29T20:34:00Z">
                <w:r w:rsidRPr="00C07D21" w:rsidDel="00B557DF">
                  <w:rPr>
                    <w:b/>
                    <w:color w:val="000000"/>
                    <w:lang w:val="es-ES"/>
                  </w:rPr>
                  <w:delText>.</w:delText>
                </w:r>
              </w:del>
            </w:ins>
          </w:p>
          <w:p w14:paraId="0880FBBF" w14:textId="3799353B" w:rsidR="00364F2A" w:rsidRPr="00C07D21" w:rsidDel="00B557DF" w:rsidRDefault="00364F2A" w:rsidP="00890727">
            <w:pPr>
              <w:pStyle w:val="Tabletext"/>
              <w:ind w:left="498"/>
              <w:rPr>
                <w:ins w:id="1304" w:author="Spanish" w:date="2026-04-21T11:50:00Z"/>
                <w:del w:id="1305" w:author="Spanish_2" w:date="2026-04-29T20:34:00Z"/>
                <w:i/>
                <w:iCs/>
                <w:lang w:val="es-ES"/>
              </w:rPr>
            </w:pPr>
            <w:ins w:id="1306" w:author="Spanish" w:date="2026-04-21T11:50:00Z">
              <w:del w:id="1307" w:author="Spanish_2" w:date="2026-04-29T20:34:00Z">
                <w:r w:rsidRPr="00C07D21" w:rsidDel="00B557DF">
                  <w:rPr>
                    <w:i/>
                    <w:iCs/>
                    <w:lang w:val="es-ES"/>
                  </w:rPr>
                  <w:delText>a)</w:delText>
                </w:r>
                <w:r w:rsidRPr="00C07D21" w:rsidDel="00B557DF">
                  <w:rPr>
                    <w:i/>
                    <w:iCs/>
                    <w:lang w:val="es-ES"/>
                  </w:rPr>
                  <w:tab/>
                  <w:delText>A servicios espaciales</w:delText>
                </w:r>
              </w:del>
            </w:ins>
          </w:p>
          <w:p w14:paraId="57467619" w14:textId="09CC18C8" w:rsidR="00364F2A" w:rsidRPr="00C07D21" w:rsidRDefault="00364F2A" w:rsidP="00364F2A">
            <w:pPr>
              <w:pStyle w:val="Tabletext"/>
              <w:ind w:left="498"/>
              <w:rPr>
                <w:ins w:id="1308" w:author="Spanish" w:date="2026-04-21T11:50:00Z"/>
                <w:i/>
                <w:iCs/>
                <w:lang w:val="es-ES"/>
              </w:rPr>
            </w:pPr>
            <w:ins w:id="1309" w:author="Spanish" w:date="2026-04-21T11:50:00Z">
              <w:del w:id="1310" w:author="Spanish_2" w:date="2026-04-29T20:34:00Z">
                <w:r w:rsidRPr="00C07D21" w:rsidDel="00B557DF">
                  <w:rPr>
                    <w:i/>
                    <w:iCs/>
                    <w:lang w:val="es-ES"/>
                  </w:rPr>
                  <w:delText>b)</w:delText>
                </w:r>
                <w:r w:rsidRPr="00C07D21" w:rsidDel="00B557DF">
                  <w:rPr>
                    <w:i/>
                    <w:iCs/>
                    <w:lang w:val="es-ES"/>
                  </w:rPr>
                  <w:tab/>
                  <w:delText>A servicios terrenales</w:delText>
                </w:r>
              </w:del>
            </w:ins>
          </w:p>
        </w:tc>
        <w:tc>
          <w:tcPr>
            <w:tcW w:w="6688" w:type="dxa"/>
            <w:tcBorders>
              <w:top w:val="single" w:sz="4" w:space="0" w:color="auto"/>
              <w:left w:val="single" w:sz="4" w:space="0" w:color="auto"/>
              <w:right w:val="single" w:sz="4" w:space="0" w:color="auto"/>
            </w:tcBorders>
            <w:hideMark/>
          </w:tcPr>
          <w:p w14:paraId="452D8143" w14:textId="25862C55" w:rsidR="00364F2A" w:rsidRPr="00C07D21" w:rsidDel="00A84D81" w:rsidRDefault="00364F2A" w:rsidP="00890727">
            <w:pPr>
              <w:pStyle w:val="Tabletext"/>
              <w:ind w:left="284" w:hanging="284"/>
              <w:rPr>
                <w:ins w:id="1311" w:author="Spanish" w:date="2026-04-21T11:50:00Z"/>
                <w:del w:id="1312" w:author="Spanish_2" w:date="2026-04-29T20:34:00Z"/>
                <w:lang w:val="es-ES"/>
              </w:rPr>
            </w:pPr>
            <w:ins w:id="1313" w:author="Spanish" w:date="2026-04-21T11:50:00Z">
              <w:del w:id="1314" w:author="Spanish_2" w:date="2026-04-29T20:34:00Z">
                <w:r w:rsidRPr="00C07D21" w:rsidDel="00A84D81">
                  <w:rPr>
                    <w:color w:val="000000"/>
                    <w:lang w:val="es-ES"/>
                  </w:rPr>
                  <w:delText>–</w:delText>
                </w:r>
                <w:r w:rsidRPr="00C07D21" w:rsidDel="00A84D81">
                  <w:rPr>
                    <w:color w:val="000000"/>
                    <w:lang w:val="es-ES"/>
                  </w:rPr>
                  <w:tab/>
                  <w:delText>Número de casos de interferencia perjudicial (a asignaciones de frecuencias de servicios espaciales) comunicados a la BR en un año del periodo sobre el que se informa</w:delText>
                </w:r>
              </w:del>
            </w:ins>
            <w:ins w:id="1315" w:author="Spanish" w:date="2026-04-22T11:09:00Z">
              <w:del w:id="1316" w:author="Spanish_2" w:date="2026-04-29T20:34:00Z">
                <w:r w:rsidRPr="00C07D21" w:rsidDel="00A84D81">
                  <w:rPr>
                    <w:color w:val="000000"/>
                    <w:lang w:val="es-ES"/>
                  </w:rPr>
                  <w:delText>.</w:delText>
                </w:r>
              </w:del>
            </w:ins>
          </w:p>
          <w:p w14:paraId="7DC4BB8E" w14:textId="105405F9" w:rsidR="00364F2A" w:rsidRPr="00C07D21" w:rsidDel="00A84D81" w:rsidRDefault="00364F2A" w:rsidP="00890727">
            <w:pPr>
              <w:pStyle w:val="Tabletext"/>
              <w:ind w:left="284" w:hanging="284"/>
              <w:rPr>
                <w:ins w:id="1317" w:author="Spanish" w:date="2026-04-21T11:50:00Z"/>
                <w:del w:id="1318" w:author="Spanish_2" w:date="2026-04-29T20:34:00Z"/>
                <w:lang w:val="es-ES"/>
              </w:rPr>
            </w:pPr>
            <w:ins w:id="1319" w:author="Spanish" w:date="2026-04-21T11:50:00Z">
              <w:del w:id="1320" w:author="Spanish_2" w:date="2026-04-29T20:34:00Z">
                <w:r w:rsidRPr="00C07D21" w:rsidDel="00A84D81">
                  <w:rPr>
                    <w:color w:val="000000"/>
                    <w:lang w:val="es-ES"/>
                  </w:rPr>
                  <w:delText>–</w:delText>
                </w:r>
                <w:r w:rsidRPr="00C07D21" w:rsidDel="00A84D81">
                  <w:rPr>
                    <w:color w:val="000000"/>
                    <w:lang w:val="es-ES"/>
                  </w:rPr>
                  <w:tab/>
                  <w:delText>Número de casos de interferencia perjudicial (a asignaciones de frecuencias de servicios espaciales) comunicados a la BR que están pendientes de resolución</w:delText>
                </w:r>
              </w:del>
            </w:ins>
            <w:ins w:id="1321" w:author="Spanish" w:date="2026-04-22T11:09:00Z">
              <w:del w:id="1322" w:author="Spanish_2" w:date="2026-04-29T20:34:00Z">
                <w:r w:rsidRPr="00C07D21" w:rsidDel="00A84D81">
                  <w:rPr>
                    <w:color w:val="000000"/>
                    <w:lang w:val="es-ES"/>
                  </w:rPr>
                  <w:delText>.</w:delText>
                </w:r>
              </w:del>
            </w:ins>
          </w:p>
          <w:p w14:paraId="7F5C3D14" w14:textId="74CE7F79" w:rsidR="00364F2A" w:rsidRPr="00C07D21" w:rsidDel="00A84D81" w:rsidRDefault="00364F2A" w:rsidP="00890727">
            <w:pPr>
              <w:pStyle w:val="Tabletext"/>
              <w:ind w:left="284" w:hanging="284"/>
              <w:rPr>
                <w:ins w:id="1323" w:author="Spanish" w:date="2026-04-21T11:50:00Z"/>
                <w:del w:id="1324" w:author="Spanish_2" w:date="2026-04-29T20:34:00Z"/>
                <w:lang w:val="es-ES"/>
              </w:rPr>
            </w:pPr>
            <w:ins w:id="1325" w:author="Spanish" w:date="2026-04-21T11:50:00Z">
              <w:del w:id="1326" w:author="Spanish_2" w:date="2026-04-29T20:34:00Z">
                <w:r w:rsidRPr="00C07D21" w:rsidDel="00A84D81">
                  <w:rPr>
                    <w:color w:val="000000"/>
                    <w:lang w:val="es-ES"/>
                  </w:rPr>
                  <w:delText>–</w:delText>
                </w:r>
                <w:r w:rsidRPr="00C07D21" w:rsidDel="00A84D81">
                  <w:rPr>
                    <w:color w:val="000000"/>
                    <w:lang w:val="es-ES"/>
                  </w:rPr>
                  <w:tab/>
                  <w:delText>Número de casos de interferencia perjudicial (a asignaciones de servicios terrenales) comunicados a la BR en un año del periodo sobre el que se informa</w:delText>
                </w:r>
              </w:del>
            </w:ins>
            <w:ins w:id="1327" w:author="Spanish" w:date="2026-04-22T11:09:00Z">
              <w:del w:id="1328" w:author="Spanish_2" w:date="2026-04-29T20:34:00Z">
                <w:r w:rsidRPr="00C07D21" w:rsidDel="00A84D81">
                  <w:rPr>
                    <w:color w:val="000000"/>
                    <w:lang w:val="es-ES"/>
                  </w:rPr>
                  <w:delText>.</w:delText>
                </w:r>
              </w:del>
            </w:ins>
          </w:p>
          <w:p w14:paraId="10A02A45" w14:textId="7EB1D381" w:rsidR="00364F2A" w:rsidRPr="00C07D21" w:rsidRDefault="00364F2A" w:rsidP="00890727">
            <w:pPr>
              <w:pStyle w:val="Tabletext"/>
              <w:ind w:left="284" w:hanging="284"/>
              <w:rPr>
                <w:ins w:id="1329" w:author="Spanish" w:date="2026-04-21T11:50:00Z"/>
                <w:lang w:val="es-ES"/>
              </w:rPr>
            </w:pPr>
            <w:ins w:id="1330" w:author="Spanish" w:date="2026-04-21T11:50:00Z">
              <w:del w:id="1331" w:author="Spanish_2" w:date="2026-04-29T20:34:00Z">
                <w:r w:rsidRPr="00C07D21" w:rsidDel="00A84D81">
                  <w:rPr>
                    <w:color w:val="000000"/>
                    <w:lang w:val="es-ES"/>
                  </w:rPr>
                  <w:delText>–</w:delText>
                </w:r>
                <w:r w:rsidRPr="00C07D21" w:rsidDel="00A84D81">
                  <w:rPr>
                    <w:color w:val="000000"/>
                    <w:lang w:val="es-ES"/>
                  </w:rPr>
                  <w:tab/>
                  <w:delText>Número de casos de interferencia perjudicial (a asignaciones de servicios terrenales) comunicados a la BR que están pendientes de resolución</w:delText>
                </w:r>
              </w:del>
            </w:ins>
            <w:ins w:id="1332" w:author="Spanish" w:date="2026-04-22T11:09:00Z">
              <w:del w:id="1333" w:author="Spanish_2" w:date="2026-04-29T20:34:00Z">
                <w:r w:rsidRPr="00C07D21" w:rsidDel="00A84D81">
                  <w:rPr>
                    <w:color w:val="000000"/>
                    <w:lang w:val="es-ES"/>
                  </w:rPr>
                  <w:delText>.</w:delText>
                </w:r>
              </w:del>
            </w:ins>
          </w:p>
        </w:tc>
      </w:tr>
      <w:tr w:rsidR="008A21E0" w:rsidRPr="00E62E5D" w14:paraId="0090CF1F" w14:textId="77777777" w:rsidTr="00364F2A">
        <w:trPr>
          <w:trHeight w:val="101"/>
          <w:ins w:id="1334" w:author="Spanish" w:date="2026-05-01T16:43:00Z"/>
        </w:trPr>
        <w:tc>
          <w:tcPr>
            <w:tcW w:w="2178" w:type="dxa"/>
            <w:tcBorders>
              <w:top w:val="single" w:sz="4" w:space="0" w:color="auto"/>
              <w:left w:val="single" w:sz="4" w:space="0" w:color="auto"/>
              <w:bottom w:val="single" w:sz="4" w:space="0" w:color="auto"/>
              <w:right w:val="single" w:sz="4" w:space="0" w:color="auto"/>
            </w:tcBorders>
            <w:vAlign w:val="center"/>
          </w:tcPr>
          <w:p w14:paraId="54C60210" w14:textId="77777777" w:rsidR="008A21E0" w:rsidRPr="00C07D21" w:rsidRDefault="008A21E0" w:rsidP="00890727">
            <w:pPr>
              <w:pStyle w:val="Tabletext"/>
              <w:rPr>
                <w:ins w:id="1335" w:author="Spanish" w:date="2026-05-01T16:43:00Z"/>
                <w:lang w:val="es-ES"/>
              </w:rPr>
            </w:pPr>
          </w:p>
        </w:tc>
        <w:tc>
          <w:tcPr>
            <w:tcW w:w="5122" w:type="dxa"/>
            <w:tcBorders>
              <w:left w:val="single" w:sz="4" w:space="0" w:color="auto"/>
              <w:bottom w:val="single" w:sz="4" w:space="0" w:color="auto"/>
              <w:right w:val="single" w:sz="4" w:space="0" w:color="auto"/>
            </w:tcBorders>
          </w:tcPr>
          <w:p w14:paraId="4B4A118E" w14:textId="6B86395E" w:rsidR="008A21E0" w:rsidRPr="00C07D21" w:rsidRDefault="008A21E0" w:rsidP="00364F2A">
            <w:pPr>
              <w:pStyle w:val="Tabletext"/>
              <w:spacing w:before="0" w:after="0"/>
              <w:ind w:left="284" w:hanging="284"/>
              <w:rPr>
                <w:ins w:id="1336" w:author="Spanish" w:date="2026-05-01T16:43:00Z"/>
                <w:bCs/>
                <w:lang w:val="es-ES"/>
              </w:rPr>
            </w:pPr>
            <w:ins w:id="1337" w:author="Spanish" w:date="2026-05-01T16:43:00Z">
              <w:r w:rsidRPr="00C07D21">
                <w:rPr>
                  <w:b/>
                  <w:bCs/>
                  <w:lang w:val="es-ES"/>
                </w:rPr>
                <w:t>3)</w:t>
              </w:r>
            </w:ins>
            <w:ins w:id="1338" w:author="Spanish" w:date="2026-05-01T16:44:00Z">
              <w:r w:rsidR="00364F2A" w:rsidRPr="00C07D21">
                <w:rPr>
                  <w:b/>
                  <w:bCs/>
                  <w:lang w:val="es-ES"/>
                </w:rPr>
                <w:tab/>
              </w:r>
            </w:ins>
            <w:ins w:id="1339" w:author="Spanish" w:date="2026-05-01T16:43:00Z">
              <w:r w:rsidRPr="00C07D21">
                <w:rPr>
                  <w:b/>
                  <w:bCs/>
                  <w:lang w:val="es-ES"/>
                </w:rPr>
                <w:t>Aplicación mejorada de las recomendaciones del UIT-R, incluidas aquellas sobre los modelos de propagación, utilizadas para la gestión eficiente del espectro, así como para la compartición y compatibilidad</w:t>
              </w:r>
            </w:ins>
            <w:ins w:id="1340" w:author="Spanish" w:date="2026-05-01T16:44:00Z">
              <w:r w:rsidR="00364F2A" w:rsidRPr="00C07D21">
                <w:rPr>
                  <w:b/>
                  <w:bCs/>
                  <w:lang w:val="es-ES"/>
                </w:rPr>
                <w:t>.</w:t>
              </w:r>
            </w:ins>
          </w:p>
        </w:tc>
        <w:tc>
          <w:tcPr>
            <w:tcW w:w="6688" w:type="dxa"/>
            <w:tcBorders>
              <w:top w:val="single" w:sz="4" w:space="0" w:color="auto"/>
              <w:left w:val="single" w:sz="4" w:space="0" w:color="auto"/>
              <w:bottom w:val="single" w:sz="4" w:space="0" w:color="auto"/>
              <w:right w:val="single" w:sz="4" w:space="0" w:color="auto"/>
            </w:tcBorders>
          </w:tcPr>
          <w:p w14:paraId="3102D44F" w14:textId="77777777" w:rsidR="008A21E0" w:rsidRPr="00C07D21" w:rsidRDefault="008A21E0" w:rsidP="008A21E0">
            <w:pPr>
              <w:pStyle w:val="Tabletext"/>
              <w:ind w:left="284" w:hanging="284"/>
              <w:rPr>
                <w:ins w:id="1341" w:author="Spanish" w:date="2026-05-01T16:43:00Z"/>
                <w:lang w:val="es-ES"/>
              </w:rPr>
            </w:pPr>
            <w:ins w:id="1342" w:author="Spanish" w:date="2026-05-01T16:43:00Z">
              <w:r w:rsidRPr="00C07D21">
                <w:rPr>
                  <w:color w:val="000000"/>
                  <w:lang w:val="es-ES"/>
                </w:rPr>
                <w:t>–</w:t>
              </w:r>
              <w:r w:rsidRPr="00C07D21">
                <w:rPr>
                  <w:color w:val="000000"/>
                  <w:lang w:val="es-ES"/>
                </w:rPr>
                <w:tab/>
                <w:t>Número de Recomendaciones, Informes y Manuales del UIT-R aprobados y publicados, en vigor.</w:t>
              </w:r>
            </w:ins>
          </w:p>
          <w:p w14:paraId="73904415" w14:textId="5497B117" w:rsidR="008A21E0" w:rsidRPr="00C07D21" w:rsidRDefault="008A21E0" w:rsidP="008A21E0">
            <w:pPr>
              <w:pStyle w:val="Tabletext"/>
              <w:ind w:left="284" w:hanging="284"/>
              <w:rPr>
                <w:ins w:id="1343" w:author="Spanish" w:date="2026-05-01T16:43:00Z"/>
                <w:color w:val="000000"/>
                <w:lang w:val="es-ES"/>
              </w:rPr>
            </w:pPr>
            <w:ins w:id="1344" w:author="Spanish" w:date="2026-05-01T16:43:00Z">
              <w:r w:rsidRPr="00C07D21">
                <w:rPr>
                  <w:color w:val="000000"/>
                  <w:lang w:val="es-ES"/>
                </w:rPr>
                <w:t>–</w:t>
              </w:r>
              <w:r w:rsidRPr="00C07D21">
                <w:rPr>
                  <w:color w:val="000000"/>
                  <w:lang w:val="es-ES"/>
                </w:rPr>
                <w:tab/>
                <w:t>Número de Recomendaciones, Informes y Manuales del UIT-R aprobados y publicados, por año.</w:t>
              </w:r>
            </w:ins>
          </w:p>
        </w:tc>
      </w:tr>
    </w:tbl>
    <w:p w14:paraId="1AC16AD9" w14:textId="0BEEF689" w:rsidR="001237D0" w:rsidRPr="00C07D21" w:rsidRDefault="001237D0">
      <w:pPr>
        <w:rPr>
          <w:ins w:id="1345" w:author="Spanish" w:date="2026-04-22T11:07:00Z"/>
          <w:lang w:val="es-ES"/>
        </w:rPr>
      </w:pPr>
      <w:ins w:id="1346" w:author="Spanish" w:date="2026-04-22T11:07:00Z">
        <w:r w:rsidRPr="00C07D21">
          <w:rPr>
            <w:lang w:val="es-ES"/>
          </w:rPr>
          <w:br w:type="page"/>
        </w:r>
      </w:ins>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5"/>
        <w:gridCol w:w="5117"/>
        <w:gridCol w:w="6686"/>
      </w:tblGrid>
      <w:tr w:rsidR="00E52977" w:rsidRPr="00C07D21" w14:paraId="65C4B589" w14:textId="77777777" w:rsidTr="00890727">
        <w:trPr>
          <w:trHeight w:val="101"/>
          <w:ins w:id="1347" w:author="Spanish" w:date="2026-04-21T11:50:00Z"/>
        </w:trPr>
        <w:tc>
          <w:tcPr>
            <w:tcW w:w="2227" w:type="dxa"/>
            <w:tcBorders>
              <w:top w:val="single" w:sz="4" w:space="0" w:color="auto"/>
              <w:left w:val="single" w:sz="4" w:space="0" w:color="auto"/>
              <w:bottom w:val="single" w:sz="4" w:space="0" w:color="auto"/>
              <w:right w:val="single" w:sz="4" w:space="0" w:color="auto"/>
            </w:tcBorders>
            <w:shd w:val="clear" w:color="auto" w:fill="A5A5A5"/>
            <w:hideMark/>
          </w:tcPr>
          <w:p w14:paraId="76278569" w14:textId="77777777" w:rsidR="00E52977" w:rsidRPr="00C07D21" w:rsidRDefault="00E52977" w:rsidP="00890727">
            <w:pPr>
              <w:pStyle w:val="Tablehead"/>
              <w:rPr>
                <w:ins w:id="1348" w:author="Spanish" w:date="2026-04-21T11:50:00Z"/>
                <w:lang w:val="es-ES"/>
              </w:rPr>
            </w:pPr>
            <w:ins w:id="1349" w:author="Spanish" w:date="2026-04-21T11:50:00Z">
              <w:r w:rsidRPr="00C07D21">
                <w:rPr>
                  <w:lang w:val="es-ES"/>
                </w:rPr>
                <w:lastRenderedPageBreak/>
                <w:t>Prioridades</w:t>
              </w:r>
            </w:ins>
          </w:p>
        </w:tc>
        <w:tc>
          <w:tcPr>
            <w:tcW w:w="5221" w:type="dxa"/>
            <w:tcBorders>
              <w:top w:val="single" w:sz="4" w:space="0" w:color="auto"/>
              <w:left w:val="single" w:sz="4" w:space="0" w:color="auto"/>
              <w:bottom w:val="single" w:sz="4" w:space="0" w:color="auto"/>
              <w:right w:val="single" w:sz="4" w:space="0" w:color="auto"/>
            </w:tcBorders>
            <w:shd w:val="clear" w:color="auto" w:fill="C9C9C9"/>
            <w:hideMark/>
          </w:tcPr>
          <w:p w14:paraId="653605C7" w14:textId="77777777" w:rsidR="00E52977" w:rsidRPr="00C07D21" w:rsidRDefault="00E52977" w:rsidP="00890727">
            <w:pPr>
              <w:pStyle w:val="Tablehead"/>
              <w:rPr>
                <w:ins w:id="1350" w:author="Spanish" w:date="2026-04-21T11:50:00Z"/>
                <w:lang w:val="es-ES"/>
              </w:rPr>
            </w:pPr>
            <w:ins w:id="1351" w:author="Spanish" w:date="2026-04-21T11:50:00Z">
              <w:r w:rsidRPr="00C07D21">
                <w:rPr>
                  <w:lang w:val="es-ES"/>
                </w:rPr>
                <w:t>Resultado</w:t>
              </w:r>
            </w:ins>
          </w:p>
        </w:tc>
        <w:tc>
          <w:tcPr>
            <w:tcW w:w="6824" w:type="dxa"/>
            <w:tcBorders>
              <w:top w:val="single" w:sz="4" w:space="0" w:color="auto"/>
              <w:left w:val="single" w:sz="4" w:space="0" w:color="auto"/>
              <w:bottom w:val="single" w:sz="4" w:space="0" w:color="auto"/>
              <w:right w:val="single" w:sz="4" w:space="0" w:color="auto"/>
            </w:tcBorders>
            <w:shd w:val="clear" w:color="auto" w:fill="DBDBDB"/>
            <w:hideMark/>
          </w:tcPr>
          <w:p w14:paraId="64888E37" w14:textId="77777777" w:rsidR="00E52977" w:rsidRPr="00C07D21" w:rsidRDefault="00E52977" w:rsidP="00890727">
            <w:pPr>
              <w:pStyle w:val="Tablehead"/>
              <w:rPr>
                <w:ins w:id="1352" w:author="Spanish" w:date="2026-04-21T11:50:00Z"/>
                <w:lang w:val="es-ES"/>
              </w:rPr>
            </w:pPr>
            <w:ins w:id="1353" w:author="Spanish" w:date="2026-04-21T11:50:00Z">
              <w:r w:rsidRPr="00C07D21">
                <w:rPr>
                  <w:lang w:val="es-ES"/>
                </w:rPr>
                <w:t>Indicadores de resultado</w:t>
              </w:r>
            </w:ins>
          </w:p>
        </w:tc>
      </w:tr>
      <w:tr w:rsidR="00E52977" w:rsidRPr="00E62E5D" w14:paraId="0FD4AEB8" w14:textId="77777777" w:rsidTr="00890727">
        <w:trPr>
          <w:trHeight w:val="97"/>
          <w:ins w:id="1354" w:author="Spanish" w:date="2026-04-21T11:50:00Z"/>
        </w:trPr>
        <w:tc>
          <w:tcPr>
            <w:tcW w:w="2227" w:type="dxa"/>
            <w:vMerge w:val="restart"/>
            <w:tcBorders>
              <w:top w:val="single" w:sz="4" w:space="0" w:color="auto"/>
              <w:left w:val="single" w:sz="4" w:space="0" w:color="auto"/>
              <w:bottom w:val="single" w:sz="4" w:space="0" w:color="auto"/>
              <w:right w:val="single" w:sz="4" w:space="0" w:color="auto"/>
            </w:tcBorders>
            <w:hideMark/>
          </w:tcPr>
          <w:p w14:paraId="3C172671" w14:textId="77777777" w:rsidR="00E52977" w:rsidRPr="00C07D21" w:rsidRDefault="00E52977" w:rsidP="00890727">
            <w:pPr>
              <w:pStyle w:val="Tabletext"/>
              <w:rPr>
                <w:ins w:id="1355" w:author="Spanish" w:date="2026-04-21T11:50:00Z"/>
                <w:b/>
                <w:lang w:val="es-ES"/>
              </w:rPr>
            </w:pPr>
            <w:ins w:id="1356" w:author="Spanish" w:date="2026-04-21T11:50:00Z">
              <w:r w:rsidRPr="00C07D21">
                <w:rPr>
                  <w:b/>
                  <w:color w:val="000000"/>
                  <w:lang w:val="es-ES"/>
                </w:rPr>
                <w:t>Interoperabilidad e innovación en telecomunicaciones/TIC mundiales</w:t>
              </w:r>
            </w:ins>
          </w:p>
        </w:tc>
        <w:tc>
          <w:tcPr>
            <w:tcW w:w="5221" w:type="dxa"/>
            <w:tcBorders>
              <w:top w:val="single" w:sz="4" w:space="0" w:color="auto"/>
              <w:left w:val="single" w:sz="4" w:space="0" w:color="auto"/>
              <w:bottom w:val="single" w:sz="4" w:space="0" w:color="auto"/>
              <w:right w:val="single" w:sz="4" w:space="0" w:color="auto"/>
            </w:tcBorders>
            <w:hideMark/>
          </w:tcPr>
          <w:p w14:paraId="5F2A9D42" w14:textId="53371F0C" w:rsidR="00E52977" w:rsidRPr="00C07D21" w:rsidRDefault="00E52977" w:rsidP="00890727">
            <w:pPr>
              <w:pStyle w:val="Tabletext"/>
              <w:ind w:left="284" w:hanging="284"/>
              <w:rPr>
                <w:ins w:id="1357" w:author="Spanish" w:date="2026-04-21T11:50:00Z"/>
                <w:b/>
                <w:lang w:val="es-ES"/>
              </w:rPr>
            </w:pPr>
            <w:ins w:id="1358" w:author="Spanish" w:date="2026-04-21T11:50:00Z">
              <w:r w:rsidRPr="00C07D21">
                <w:rPr>
                  <w:b/>
                  <w:color w:val="000000"/>
                  <w:lang w:val="es-ES"/>
                </w:rPr>
                <w:t>1)</w:t>
              </w:r>
              <w:r w:rsidRPr="00C07D21">
                <w:rPr>
                  <w:b/>
                  <w:color w:val="000000"/>
                  <w:lang w:val="es-ES"/>
                </w:rPr>
                <w:tab/>
                <w:t xml:space="preserve">Mayor adopción </w:t>
              </w:r>
            </w:ins>
            <w:ins w:id="1359" w:author="Spanish" w:date="2026-05-01T16:45:00Z">
              <w:r w:rsidR="00364F2A" w:rsidRPr="00C07D21">
                <w:rPr>
                  <w:b/>
                  <w:color w:val="000000"/>
                  <w:lang w:val="es-ES"/>
                </w:rPr>
                <w:t>[y repercusión]</w:t>
              </w:r>
            </w:ins>
            <w:ins w:id="1360" w:author="Spanish" w:date="2026-04-21T11:50:00Z">
              <w:r w:rsidRPr="00C07D21">
                <w:rPr>
                  <w:b/>
                  <w:color w:val="000000"/>
                  <w:lang w:val="es-ES"/>
                </w:rPr>
                <w:t xml:space="preserve"> mundial de las normas del UIT-T</w:t>
              </w:r>
            </w:ins>
            <w:ins w:id="1361" w:author="Spanish" w:date="2026-04-22T11:43:00Z">
              <w:r w:rsidR="007D174C" w:rsidRPr="00C07D21">
                <w:rPr>
                  <w:b/>
                  <w:color w:val="000000"/>
                  <w:lang w:val="es-ES"/>
                </w:rPr>
                <w:t>.</w:t>
              </w:r>
            </w:ins>
          </w:p>
        </w:tc>
        <w:tc>
          <w:tcPr>
            <w:tcW w:w="6824" w:type="dxa"/>
            <w:tcBorders>
              <w:top w:val="single" w:sz="4" w:space="0" w:color="auto"/>
              <w:left w:val="single" w:sz="4" w:space="0" w:color="auto"/>
              <w:bottom w:val="single" w:sz="4" w:space="0" w:color="auto"/>
              <w:right w:val="single" w:sz="4" w:space="0" w:color="auto"/>
            </w:tcBorders>
          </w:tcPr>
          <w:p w14:paraId="00DFCF83" w14:textId="3C415A84" w:rsidR="00E52977" w:rsidRPr="00C07D21" w:rsidRDefault="00E52977" w:rsidP="00890727">
            <w:pPr>
              <w:pStyle w:val="Tabletext"/>
              <w:ind w:left="284" w:hanging="284"/>
              <w:rPr>
                <w:ins w:id="1362" w:author="Spanish" w:date="2026-04-21T11:50:00Z"/>
                <w:lang w:val="es-ES"/>
              </w:rPr>
            </w:pPr>
            <w:ins w:id="1363" w:author="Spanish" w:date="2026-04-21T11:50:00Z">
              <w:r w:rsidRPr="00C07D21">
                <w:rPr>
                  <w:color w:val="000000"/>
                  <w:lang w:val="es-ES"/>
                </w:rPr>
                <w:t>–</w:t>
              </w:r>
              <w:r w:rsidRPr="00C07D21">
                <w:rPr>
                  <w:color w:val="000000"/>
                  <w:lang w:val="es-ES"/>
                </w:rPr>
                <w:tab/>
                <w:t>Número de normas del UIT-T adoptadas como normas nacionales o referenciadas en reglamentos nacionales/regionales</w:t>
              </w:r>
            </w:ins>
            <w:ins w:id="1364" w:author="Spanish" w:date="2026-04-22T11:12:00Z">
              <w:r w:rsidR="00D50860" w:rsidRPr="00C07D21">
                <w:rPr>
                  <w:color w:val="000000"/>
                  <w:lang w:val="es-ES"/>
                </w:rPr>
                <w:t>.</w:t>
              </w:r>
            </w:ins>
          </w:p>
          <w:p w14:paraId="25288299" w14:textId="323A4781" w:rsidR="00E52977" w:rsidRPr="00C07D21" w:rsidRDefault="00E52977" w:rsidP="00890727">
            <w:pPr>
              <w:pStyle w:val="Tabletext"/>
              <w:ind w:left="284" w:hanging="284"/>
              <w:rPr>
                <w:ins w:id="1365" w:author="Spanish" w:date="2026-04-21T11:50:00Z"/>
                <w:lang w:val="es-ES"/>
              </w:rPr>
            </w:pPr>
            <w:ins w:id="1366" w:author="Spanish" w:date="2026-04-21T11:50:00Z">
              <w:r w:rsidRPr="00C07D21">
                <w:rPr>
                  <w:color w:val="000000"/>
                  <w:lang w:val="es-ES"/>
                </w:rPr>
                <w:t>–</w:t>
              </w:r>
              <w:r w:rsidRPr="00C07D21">
                <w:rPr>
                  <w:color w:val="000000"/>
                  <w:lang w:val="es-ES"/>
                </w:rPr>
                <w:tab/>
                <w:t>Número de Estados Miembros con una estrategia nacional de normalización</w:t>
              </w:r>
            </w:ins>
            <w:ins w:id="1367" w:author="Spanish" w:date="2026-04-22T11:12:00Z">
              <w:r w:rsidR="00D50860" w:rsidRPr="00C07D21">
                <w:rPr>
                  <w:color w:val="000000"/>
                  <w:lang w:val="es-ES"/>
                </w:rPr>
                <w:t>.</w:t>
              </w:r>
            </w:ins>
          </w:p>
          <w:p w14:paraId="1E26EF4B" w14:textId="77777777" w:rsidR="00E52977" w:rsidRPr="00C07D21" w:rsidRDefault="00E52977" w:rsidP="00890727">
            <w:pPr>
              <w:pStyle w:val="Tabletext"/>
              <w:ind w:left="284" w:hanging="284"/>
              <w:rPr>
                <w:ins w:id="1368" w:author="Spanish" w:date="2026-04-21T11:50:00Z"/>
                <w:lang w:val="es-ES"/>
              </w:rPr>
            </w:pPr>
            <w:ins w:id="1369" w:author="Spanish" w:date="2026-04-21T11:50:00Z">
              <w:r w:rsidRPr="00C07D21">
                <w:rPr>
                  <w:color w:val="000000"/>
                  <w:lang w:val="es-ES"/>
                </w:rPr>
                <w:t>–</w:t>
              </w:r>
              <w:r w:rsidRPr="00C07D21">
                <w:rPr>
                  <w:color w:val="000000"/>
                  <w:lang w:val="es-ES"/>
                </w:rPr>
                <w:tab/>
                <w:t>Número de normas del UIT-T referenciadas en documentos publicados en publicaciones académicas de prestigio.</w:t>
              </w:r>
            </w:ins>
          </w:p>
          <w:p w14:paraId="56B6C8B4" w14:textId="77777777" w:rsidR="00E52977" w:rsidRPr="00C07D21" w:rsidRDefault="00E52977" w:rsidP="00890727">
            <w:pPr>
              <w:pStyle w:val="Tabletext"/>
              <w:ind w:left="284" w:hanging="284"/>
              <w:rPr>
                <w:ins w:id="1370" w:author="Spanish" w:date="2026-04-21T11:50:00Z"/>
                <w:lang w:val="es-ES"/>
              </w:rPr>
            </w:pPr>
            <w:ins w:id="1371" w:author="Spanish" w:date="2026-04-21T11:50:00Z">
              <w:r w:rsidRPr="00C07D21">
                <w:rPr>
                  <w:color w:val="000000"/>
                  <w:lang w:val="es-ES"/>
                </w:rPr>
                <w:t>–</w:t>
              </w:r>
              <w:r w:rsidRPr="00C07D21">
                <w:rPr>
                  <w:color w:val="000000"/>
                  <w:lang w:val="es-ES"/>
                </w:rPr>
                <w:tab/>
                <w:t>Nivel de satisfacción con las Recomendaciones e informes sobre asuntos de radiocomunicaciones y telecomunicaciones/TIC que, entre otras cosas, proporcionan interoperabilidad y compatibilidad mundial, conectividad mundial, innovación y eficiencia, puntualidad de los servicios y economía global del sistema.</w:t>
              </w:r>
            </w:ins>
          </w:p>
          <w:p w14:paraId="3D3E8947" w14:textId="77777777" w:rsidR="00E52977" w:rsidRPr="00C07D21" w:rsidRDefault="00E52977" w:rsidP="00890727">
            <w:pPr>
              <w:pStyle w:val="Tabletext"/>
              <w:ind w:left="284" w:hanging="284"/>
              <w:rPr>
                <w:ins w:id="1372" w:author="Spanish" w:date="2026-04-21T11:50:00Z"/>
                <w:lang w:val="es-ES"/>
              </w:rPr>
            </w:pPr>
            <w:ins w:id="1373" w:author="Spanish" w:date="2026-04-21T11:50:00Z">
              <w:r w:rsidRPr="00C07D21">
                <w:rPr>
                  <w:color w:val="000000"/>
                  <w:lang w:val="es-ES"/>
                </w:rPr>
                <w:t>–</w:t>
              </w:r>
              <w:r w:rsidRPr="00C07D21">
                <w:rPr>
                  <w:color w:val="000000"/>
                  <w:lang w:val="es-ES"/>
                </w:rPr>
                <w:tab/>
                <w:t>Nivel de satisfacción con las normas técnicas internacionales aplicables a las telecomunicaciones/TIC nuevas y emergentes, creando un entorno propicio para su introducción y utilización.</w:t>
              </w:r>
            </w:ins>
          </w:p>
          <w:p w14:paraId="6976DBA1" w14:textId="00D5F9A2" w:rsidR="00E52977" w:rsidRPr="00C07D21" w:rsidRDefault="00E52977" w:rsidP="00890727">
            <w:pPr>
              <w:pStyle w:val="Tabletext"/>
              <w:ind w:left="284" w:hanging="284"/>
              <w:rPr>
                <w:ins w:id="1374" w:author="Spanish" w:date="2026-04-21T11:50:00Z"/>
                <w:lang w:val="es-ES"/>
              </w:rPr>
            </w:pPr>
            <w:ins w:id="1375" w:author="Spanish" w:date="2026-04-21T11:50:00Z">
              <w:r w:rsidRPr="00C07D21">
                <w:rPr>
                  <w:color w:val="000000"/>
                  <w:lang w:val="es-ES"/>
                </w:rPr>
                <w:t>–</w:t>
              </w:r>
              <w:r w:rsidRPr="00C07D21">
                <w:rPr>
                  <w:color w:val="000000"/>
                  <w:lang w:val="es-ES"/>
                </w:rPr>
                <w:tab/>
                <w:t>Número de Estados Miembros con organismos responsables de las tecnologías nuevas y emergentes estudiadas por el UIT-T</w:t>
              </w:r>
            </w:ins>
            <w:ins w:id="1376" w:author="Spanish" w:date="2026-04-22T11:12:00Z">
              <w:r w:rsidR="00D50860" w:rsidRPr="00C07D21">
                <w:rPr>
                  <w:color w:val="000000"/>
                  <w:lang w:val="es-ES"/>
                </w:rPr>
                <w:t>.</w:t>
              </w:r>
            </w:ins>
          </w:p>
        </w:tc>
      </w:tr>
      <w:tr w:rsidR="00E52977" w:rsidRPr="00E62E5D" w14:paraId="64653215" w14:textId="77777777" w:rsidTr="00890727">
        <w:trPr>
          <w:trHeight w:val="97"/>
          <w:ins w:id="1377" w:author="Spanish" w:date="2026-04-21T11:50:00Z"/>
        </w:trPr>
        <w:tc>
          <w:tcPr>
            <w:tcW w:w="2227" w:type="dxa"/>
            <w:vMerge/>
            <w:tcBorders>
              <w:top w:val="single" w:sz="4" w:space="0" w:color="auto"/>
              <w:left w:val="single" w:sz="4" w:space="0" w:color="auto"/>
              <w:bottom w:val="single" w:sz="4" w:space="0" w:color="auto"/>
              <w:right w:val="single" w:sz="4" w:space="0" w:color="auto"/>
            </w:tcBorders>
            <w:vAlign w:val="center"/>
            <w:hideMark/>
          </w:tcPr>
          <w:p w14:paraId="6D3F8CA7" w14:textId="77777777" w:rsidR="00E52977" w:rsidRPr="00C07D21" w:rsidRDefault="00E52977" w:rsidP="00890727">
            <w:pPr>
              <w:pStyle w:val="Tabletext"/>
              <w:rPr>
                <w:ins w:id="1378" w:author="Spanish" w:date="2026-04-21T11:50:00Z"/>
                <w:b/>
                <w:lang w:val="es-ES"/>
              </w:rPr>
            </w:pPr>
          </w:p>
        </w:tc>
        <w:tc>
          <w:tcPr>
            <w:tcW w:w="5221" w:type="dxa"/>
            <w:tcBorders>
              <w:top w:val="single" w:sz="4" w:space="0" w:color="auto"/>
              <w:left w:val="single" w:sz="4" w:space="0" w:color="auto"/>
              <w:bottom w:val="single" w:sz="4" w:space="0" w:color="auto"/>
              <w:right w:val="single" w:sz="4" w:space="0" w:color="auto"/>
            </w:tcBorders>
            <w:hideMark/>
          </w:tcPr>
          <w:p w14:paraId="3A03CB45" w14:textId="6BD64463" w:rsidR="00E52977" w:rsidRPr="00C07D21" w:rsidRDefault="00E52977" w:rsidP="00890727">
            <w:pPr>
              <w:pStyle w:val="Tabletext"/>
              <w:ind w:left="284" w:hanging="284"/>
              <w:rPr>
                <w:ins w:id="1379" w:author="Spanish" w:date="2026-04-21T11:50:00Z"/>
                <w:b/>
                <w:lang w:val="es-ES"/>
              </w:rPr>
            </w:pPr>
            <w:ins w:id="1380" w:author="Spanish" w:date="2026-04-21T11:50:00Z">
              <w:r w:rsidRPr="00C07D21">
                <w:rPr>
                  <w:b/>
                  <w:color w:val="000000"/>
                  <w:lang w:val="es-ES"/>
                </w:rPr>
                <w:t>2)</w:t>
              </w:r>
              <w:r w:rsidRPr="00C07D21">
                <w:rPr>
                  <w:b/>
                  <w:color w:val="000000"/>
                  <w:lang w:val="es-ES"/>
                </w:rPr>
                <w:tab/>
                <w:t>Mejora de la calidad de funcionamiento, la fiabilidad y la coordinación de las redes y los servicios de telecomunicaciones mundiales</w:t>
              </w:r>
            </w:ins>
            <w:ins w:id="1381" w:author="Spanish" w:date="2026-04-22T11:43:00Z">
              <w:r w:rsidR="007D174C" w:rsidRPr="00C07D21">
                <w:rPr>
                  <w:b/>
                  <w:color w:val="000000"/>
                  <w:lang w:val="es-ES"/>
                </w:rPr>
                <w:t>.</w:t>
              </w:r>
            </w:ins>
          </w:p>
        </w:tc>
        <w:tc>
          <w:tcPr>
            <w:tcW w:w="6824" w:type="dxa"/>
            <w:tcBorders>
              <w:top w:val="single" w:sz="4" w:space="0" w:color="auto"/>
              <w:left w:val="single" w:sz="4" w:space="0" w:color="auto"/>
              <w:bottom w:val="single" w:sz="4" w:space="0" w:color="auto"/>
              <w:right w:val="single" w:sz="4" w:space="0" w:color="auto"/>
            </w:tcBorders>
            <w:hideMark/>
          </w:tcPr>
          <w:p w14:paraId="3E99DF6C" w14:textId="2BD66031" w:rsidR="00E52977" w:rsidRPr="00C07D21" w:rsidRDefault="00E52977" w:rsidP="00890727">
            <w:pPr>
              <w:pStyle w:val="Tabletext"/>
              <w:ind w:left="284" w:hanging="284"/>
              <w:rPr>
                <w:ins w:id="1382" w:author="Spanish" w:date="2026-04-21T11:50:00Z"/>
                <w:lang w:val="es-ES"/>
              </w:rPr>
            </w:pPr>
            <w:ins w:id="1383" w:author="Spanish" w:date="2026-04-21T11:50:00Z">
              <w:r w:rsidRPr="00C07D21">
                <w:rPr>
                  <w:color w:val="000000"/>
                  <w:lang w:val="es-ES"/>
                </w:rPr>
                <w:t>–</w:t>
              </w:r>
              <w:r w:rsidRPr="00C07D21">
                <w:rPr>
                  <w:color w:val="000000"/>
                  <w:lang w:val="es-ES"/>
                </w:rPr>
                <w:tab/>
                <w:t>Mayor disponibilidad de las redes y los servicios de telecomunicaciones internacionales</w:t>
              </w:r>
            </w:ins>
            <w:ins w:id="1384" w:author="Spanish" w:date="2026-04-22T11:12:00Z">
              <w:r w:rsidR="00D50860" w:rsidRPr="00C07D21">
                <w:rPr>
                  <w:color w:val="000000"/>
                  <w:lang w:val="es-ES"/>
                </w:rPr>
                <w:t>.</w:t>
              </w:r>
            </w:ins>
          </w:p>
          <w:p w14:paraId="301D0568" w14:textId="5A351550" w:rsidR="00E52977" w:rsidRPr="00C07D21" w:rsidRDefault="00E52977" w:rsidP="00890727">
            <w:pPr>
              <w:pStyle w:val="Tabletext"/>
              <w:ind w:left="284" w:hanging="284"/>
              <w:rPr>
                <w:ins w:id="1385" w:author="Spanish" w:date="2026-04-21T11:50:00Z"/>
                <w:lang w:val="es-ES"/>
              </w:rPr>
            </w:pPr>
            <w:ins w:id="1386" w:author="Spanish" w:date="2026-04-21T11:50:00Z">
              <w:r w:rsidRPr="00C07D21">
                <w:rPr>
                  <w:color w:val="000000"/>
                  <w:lang w:val="es-ES"/>
                </w:rPr>
                <w:t>–</w:t>
              </w:r>
              <w:r w:rsidRPr="00C07D21">
                <w:rPr>
                  <w:color w:val="000000"/>
                  <w:lang w:val="es-ES"/>
                </w:rPr>
                <w:tab/>
                <w:t>Atribución y gestión efectivas de recursos de numeración, denominación, direccionamiento e identificación de las telecomunicaciones internacionales, de conformidad con las Recomendaciones y los procedimientos del UIT-T</w:t>
              </w:r>
            </w:ins>
            <w:ins w:id="1387" w:author="Spanish" w:date="2026-04-22T11:12:00Z">
              <w:r w:rsidR="00D50860" w:rsidRPr="00C07D21">
                <w:rPr>
                  <w:color w:val="000000"/>
                  <w:lang w:val="es-ES"/>
                </w:rPr>
                <w:t>.</w:t>
              </w:r>
            </w:ins>
          </w:p>
        </w:tc>
      </w:tr>
      <w:tr w:rsidR="00E52977" w:rsidRPr="00E62E5D" w14:paraId="1820D85B" w14:textId="77777777" w:rsidTr="00890727">
        <w:trPr>
          <w:trHeight w:val="97"/>
          <w:ins w:id="1388" w:author="Spanish" w:date="2026-04-21T11:50:00Z"/>
        </w:trPr>
        <w:tc>
          <w:tcPr>
            <w:tcW w:w="2227" w:type="dxa"/>
            <w:tcBorders>
              <w:top w:val="single" w:sz="4" w:space="0" w:color="auto"/>
              <w:left w:val="single" w:sz="4" w:space="0" w:color="auto"/>
              <w:bottom w:val="single" w:sz="4" w:space="0" w:color="auto"/>
              <w:right w:val="single" w:sz="4" w:space="0" w:color="auto"/>
            </w:tcBorders>
            <w:hideMark/>
          </w:tcPr>
          <w:p w14:paraId="193F3E87" w14:textId="77777777" w:rsidR="00E52977" w:rsidRPr="00C07D21" w:rsidRDefault="00E52977" w:rsidP="00890727">
            <w:pPr>
              <w:pStyle w:val="Tabletext"/>
              <w:rPr>
                <w:ins w:id="1389" w:author="Spanish" w:date="2026-04-21T11:50:00Z"/>
                <w:b/>
                <w:lang w:val="es-ES"/>
              </w:rPr>
            </w:pPr>
            <w:ins w:id="1390" w:author="Spanish" w:date="2026-04-21T11:50:00Z">
              <w:r w:rsidRPr="00C07D21">
                <w:rPr>
                  <w:b/>
                  <w:color w:val="000000"/>
                  <w:lang w:val="es-ES"/>
                </w:rPr>
                <w:t>Infraestructura y servicios de telecomunicaciones/TIC inclusivos y seguros</w:t>
              </w:r>
            </w:ins>
          </w:p>
        </w:tc>
        <w:tc>
          <w:tcPr>
            <w:tcW w:w="5221" w:type="dxa"/>
            <w:tcBorders>
              <w:top w:val="single" w:sz="4" w:space="0" w:color="auto"/>
              <w:left w:val="single" w:sz="4" w:space="0" w:color="auto"/>
              <w:bottom w:val="single" w:sz="4" w:space="0" w:color="auto"/>
              <w:right w:val="single" w:sz="4" w:space="0" w:color="auto"/>
            </w:tcBorders>
            <w:hideMark/>
          </w:tcPr>
          <w:p w14:paraId="2A4E6DED" w14:textId="511D4B15" w:rsidR="00E52977" w:rsidRPr="00C07D21" w:rsidRDefault="00E52977" w:rsidP="00890727">
            <w:pPr>
              <w:pStyle w:val="Tabletext"/>
              <w:ind w:left="284" w:hanging="284"/>
              <w:rPr>
                <w:ins w:id="1391" w:author="Spanish" w:date="2026-04-21T11:50:00Z"/>
                <w:b/>
                <w:lang w:val="es-ES"/>
              </w:rPr>
            </w:pPr>
            <w:ins w:id="1392" w:author="Spanish" w:date="2026-04-21T11:50:00Z">
              <w:r w:rsidRPr="00C07D21">
                <w:rPr>
                  <w:b/>
                  <w:color w:val="000000"/>
                  <w:lang w:val="es-ES"/>
                </w:rPr>
                <w:t>1)</w:t>
              </w:r>
              <w:r w:rsidRPr="00C07D21">
                <w:rPr>
                  <w:b/>
                  <w:color w:val="000000"/>
                  <w:lang w:val="es-ES"/>
                </w:rPr>
                <w:tab/>
                <w:t>Mejora de la conectividad de banda ancha en los países en desarrollo, incluidos los PMA, los PEID, los PDSL y los países con economías en transición y los países con necesidades específicas</w:t>
              </w:r>
            </w:ins>
            <w:ins w:id="1393" w:author="Spanish" w:date="2026-04-22T11:43:00Z">
              <w:r w:rsidR="007D174C" w:rsidRPr="00C07D21">
                <w:rPr>
                  <w:b/>
                  <w:color w:val="000000"/>
                  <w:lang w:val="es-ES"/>
                </w:rPr>
                <w:t>.</w:t>
              </w:r>
            </w:ins>
          </w:p>
        </w:tc>
        <w:tc>
          <w:tcPr>
            <w:tcW w:w="6824" w:type="dxa"/>
            <w:tcBorders>
              <w:top w:val="single" w:sz="4" w:space="0" w:color="auto"/>
              <w:left w:val="single" w:sz="4" w:space="0" w:color="auto"/>
              <w:bottom w:val="single" w:sz="4" w:space="0" w:color="auto"/>
              <w:right w:val="single" w:sz="4" w:space="0" w:color="auto"/>
            </w:tcBorders>
          </w:tcPr>
          <w:p w14:paraId="197AD3ED" w14:textId="417F776A" w:rsidR="00E52977" w:rsidRPr="00C07D21" w:rsidRDefault="00E52977" w:rsidP="00890727">
            <w:pPr>
              <w:pStyle w:val="Tabletext"/>
              <w:rPr>
                <w:ins w:id="1394" w:author="Spanish" w:date="2026-04-21T11:50:00Z"/>
                <w:lang w:val="es-ES"/>
              </w:rPr>
            </w:pPr>
            <w:ins w:id="1395" w:author="Spanish" w:date="2026-04-21T11:50:00Z">
              <w:r w:rsidRPr="00C07D21">
                <w:rPr>
                  <w:color w:val="000000"/>
                  <w:lang w:val="es-ES"/>
                </w:rPr>
                <w:t>–</w:t>
              </w:r>
              <w:r w:rsidRPr="00C07D21">
                <w:rPr>
                  <w:color w:val="000000"/>
                  <w:lang w:val="es-ES"/>
                </w:rPr>
                <w:tab/>
                <w:t>Número de Estados Miembros con planes de banda ancha</w:t>
              </w:r>
            </w:ins>
            <w:ins w:id="1396" w:author="Spanish" w:date="2026-04-22T11:12:00Z">
              <w:r w:rsidR="00D50860" w:rsidRPr="00C07D21">
                <w:rPr>
                  <w:color w:val="000000"/>
                  <w:lang w:val="es-ES"/>
                </w:rPr>
                <w:t>.</w:t>
              </w:r>
            </w:ins>
          </w:p>
        </w:tc>
      </w:tr>
    </w:tbl>
    <w:p w14:paraId="421F6BA4" w14:textId="77777777" w:rsidR="00E52977" w:rsidRPr="00C07D21" w:rsidRDefault="00E52977" w:rsidP="00E52977">
      <w:pPr>
        <w:rPr>
          <w:ins w:id="1397" w:author="Spanish" w:date="2026-04-21T11:50:00Z"/>
          <w:lang w:val="es-ES"/>
        </w:rPr>
      </w:pPr>
      <w:ins w:id="1398" w:author="Spanish" w:date="2026-04-21T11:50:00Z">
        <w:r w:rsidRPr="00C07D21">
          <w:rPr>
            <w:lang w:val="es-ES"/>
          </w:rPr>
          <w:br w:type="page"/>
        </w:r>
      </w:ins>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5"/>
        <w:gridCol w:w="5118"/>
        <w:gridCol w:w="6685"/>
      </w:tblGrid>
      <w:tr w:rsidR="00E52977" w:rsidRPr="00C07D21" w14:paraId="4B698404" w14:textId="77777777" w:rsidTr="00890727">
        <w:trPr>
          <w:trHeight w:val="101"/>
          <w:ins w:id="1399" w:author="Spanish" w:date="2026-04-21T11:50:00Z"/>
        </w:trPr>
        <w:tc>
          <w:tcPr>
            <w:tcW w:w="2185" w:type="dxa"/>
            <w:tcBorders>
              <w:top w:val="single" w:sz="4" w:space="0" w:color="auto"/>
              <w:left w:val="single" w:sz="4" w:space="0" w:color="auto"/>
              <w:bottom w:val="single" w:sz="4" w:space="0" w:color="auto"/>
              <w:right w:val="single" w:sz="4" w:space="0" w:color="auto"/>
            </w:tcBorders>
            <w:shd w:val="clear" w:color="auto" w:fill="A5A5A5"/>
            <w:hideMark/>
          </w:tcPr>
          <w:p w14:paraId="5D0F5020" w14:textId="77777777" w:rsidR="00E52977" w:rsidRPr="00C07D21" w:rsidRDefault="00E52977" w:rsidP="00890727">
            <w:pPr>
              <w:pStyle w:val="Tablehead"/>
              <w:rPr>
                <w:ins w:id="1400" w:author="Spanish" w:date="2026-04-21T11:50:00Z"/>
                <w:lang w:val="es-ES"/>
              </w:rPr>
            </w:pPr>
            <w:ins w:id="1401" w:author="Spanish" w:date="2026-04-21T11:50:00Z">
              <w:r w:rsidRPr="00C07D21">
                <w:rPr>
                  <w:lang w:val="es-ES"/>
                </w:rPr>
                <w:lastRenderedPageBreak/>
                <w:t>Prioridades</w:t>
              </w:r>
            </w:ins>
          </w:p>
        </w:tc>
        <w:tc>
          <w:tcPr>
            <w:tcW w:w="5117" w:type="dxa"/>
            <w:tcBorders>
              <w:top w:val="single" w:sz="4" w:space="0" w:color="auto"/>
              <w:left w:val="single" w:sz="4" w:space="0" w:color="auto"/>
              <w:bottom w:val="single" w:sz="4" w:space="0" w:color="auto"/>
              <w:right w:val="single" w:sz="4" w:space="0" w:color="auto"/>
            </w:tcBorders>
            <w:shd w:val="clear" w:color="auto" w:fill="C9C9C9"/>
            <w:hideMark/>
          </w:tcPr>
          <w:p w14:paraId="2F81C0A1" w14:textId="77777777" w:rsidR="00E52977" w:rsidRPr="00C07D21" w:rsidRDefault="00E52977" w:rsidP="00890727">
            <w:pPr>
              <w:pStyle w:val="Tablehead"/>
              <w:rPr>
                <w:ins w:id="1402" w:author="Spanish" w:date="2026-04-21T11:50:00Z"/>
                <w:lang w:val="es-ES"/>
              </w:rPr>
            </w:pPr>
            <w:ins w:id="1403" w:author="Spanish" w:date="2026-04-21T11:50:00Z">
              <w:r w:rsidRPr="00C07D21">
                <w:rPr>
                  <w:lang w:val="es-ES"/>
                </w:rPr>
                <w:t>Resultado</w:t>
              </w:r>
            </w:ins>
          </w:p>
        </w:tc>
        <w:tc>
          <w:tcPr>
            <w:tcW w:w="6686" w:type="dxa"/>
            <w:tcBorders>
              <w:top w:val="single" w:sz="4" w:space="0" w:color="auto"/>
              <w:left w:val="single" w:sz="4" w:space="0" w:color="auto"/>
              <w:bottom w:val="single" w:sz="4" w:space="0" w:color="auto"/>
              <w:right w:val="single" w:sz="4" w:space="0" w:color="auto"/>
            </w:tcBorders>
            <w:shd w:val="clear" w:color="auto" w:fill="DBDBDB"/>
            <w:hideMark/>
          </w:tcPr>
          <w:p w14:paraId="1FC7B4A3" w14:textId="77777777" w:rsidR="00E52977" w:rsidRPr="00C07D21" w:rsidRDefault="00E52977" w:rsidP="00890727">
            <w:pPr>
              <w:pStyle w:val="Tablehead"/>
              <w:rPr>
                <w:ins w:id="1404" w:author="Spanish" w:date="2026-04-21T11:50:00Z"/>
                <w:lang w:val="es-ES"/>
              </w:rPr>
            </w:pPr>
            <w:ins w:id="1405" w:author="Spanish" w:date="2026-04-21T11:50:00Z">
              <w:r w:rsidRPr="00C07D21">
                <w:rPr>
                  <w:lang w:val="es-ES"/>
                </w:rPr>
                <w:t>Indicadores de resultado</w:t>
              </w:r>
            </w:ins>
          </w:p>
        </w:tc>
      </w:tr>
      <w:tr w:rsidR="00E52977" w:rsidRPr="00E62E5D" w14:paraId="0BBA3B17" w14:textId="77777777" w:rsidTr="008E3542">
        <w:trPr>
          <w:trHeight w:val="97"/>
          <w:ins w:id="1406" w:author="Spanish" w:date="2026-04-21T11:50:00Z"/>
        </w:trPr>
        <w:tc>
          <w:tcPr>
            <w:tcW w:w="2185" w:type="dxa"/>
            <w:vMerge w:val="restart"/>
            <w:tcBorders>
              <w:top w:val="single" w:sz="4" w:space="0" w:color="auto"/>
              <w:left w:val="single" w:sz="4" w:space="0" w:color="auto"/>
              <w:bottom w:val="single" w:sz="4" w:space="0" w:color="auto"/>
              <w:right w:val="single" w:sz="4" w:space="0" w:color="auto"/>
            </w:tcBorders>
            <w:vAlign w:val="center"/>
            <w:hideMark/>
          </w:tcPr>
          <w:p w14:paraId="33C9C593" w14:textId="77777777" w:rsidR="00E52977" w:rsidRPr="00C07D21" w:rsidRDefault="00E52977" w:rsidP="00890727">
            <w:pPr>
              <w:pStyle w:val="Tabletext"/>
              <w:rPr>
                <w:ins w:id="1407" w:author="Spanish" w:date="2026-04-21T11:50:00Z"/>
                <w:lang w:val="es-ES"/>
              </w:rPr>
            </w:pPr>
          </w:p>
        </w:tc>
        <w:tc>
          <w:tcPr>
            <w:tcW w:w="5117" w:type="dxa"/>
            <w:tcBorders>
              <w:top w:val="single" w:sz="4" w:space="0" w:color="auto"/>
              <w:left w:val="single" w:sz="4" w:space="0" w:color="auto"/>
              <w:bottom w:val="single" w:sz="4" w:space="0" w:color="auto"/>
              <w:right w:val="single" w:sz="4" w:space="0" w:color="auto"/>
            </w:tcBorders>
            <w:hideMark/>
          </w:tcPr>
          <w:p w14:paraId="5EAD79BC" w14:textId="63C9D5D5" w:rsidR="00E52977" w:rsidRPr="00C07D21" w:rsidRDefault="00E52977" w:rsidP="00890727">
            <w:pPr>
              <w:pStyle w:val="Tabletext"/>
              <w:ind w:left="284" w:hanging="284"/>
              <w:rPr>
                <w:ins w:id="1408" w:author="Spanish" w:date="2026-04-21T11:50:00Z"/>
                <w:b/>
                <w:lang w:val="es-ES"/>
              </w:rPr>
            </w:pPr>
            <w:ins w:id="1409" w:author="Spanish" w:date="2026-04-21T11:50:00Z">
              <w:r w:rsidRPr="00C07D21">
                <w:rPr>
                  <w:b/>
                  <w:color w:val="000000"/>
                  <w:lang w:val="es-ES"/>
                </w:rPr>
                <w:t>2)</w:t>
              </w:r>
              <w:r w:rsidRPr="00C07D21">
                <w:rPr>
                  <w:b/>
                  <w:color w:val="000000"/>
                  <w:lang w:val="es-ES"/>
                </w:rPr>
                <w:tab/>
                <w:t>Mejora de la infraestructura y los servicios de telecomunicaciones/TIC, en particular la cobertura de banda ancha, la calidad de servicio y la asequibilidad de servicios y dispositivos, y en relación las zonas rurales y subatendidas</w:t>
              </w:r>
            </w:ins>
            <w:ins w:id="1410" w:author="Spanish" w:date="2026-04-22T11:43:00Z">
              <w:r w:rsidR="007D174C" w:rsidRPr="00C07D21">
                <w:rPr>
                  <w:b/>
                  <w:color w:val="000000"/>
                  <w:lang w:val="es-ES"/>
                </w:rPr>
                <w:t>.</w:t>
              </w:r>
            </w:ins>
          </w:p>
        </w:tc>
        <w:tc>
          <w:tcPr>
            <w:tcW w:w="6686" w:type="dxa"/>
            <w:tcBorders>
              <w:top w:val="single" w:sz="4" w:space="0" w:color="auto"/>
              <w:left w:val="single" w:sz="4" w:space="0" w:color="auto"/>
              <w:bottom w:val="single" w:sz="4" w:space="0" w:color="auto"/>
              <w:right w:val="single" w:sz="4" w:space="0" w:color="auto"/>
            </w:tcBorders>
          </w:tcPr>
          <w:p w14:paraId="3F1E629F" w14:textId="05E0AE42" w:rsidR="00E52977" w:rsidRPr="00C07D21" w:rsidRDefault="00E52977" w:rsidP="00890727">
            <w:pPr>
              <w:pStyle w:val="Tabletext"/>
              <w:rPr>
                <w:ins w:id="1411" w:author="Spanish" w:date="2026-04-21T11:50:00Z"/>
                <w:lang w:val="es-ES"/>
              </w:rPr>
            </w:pPr>
            <w:ins w:id="1412" w:author="Spanish" w:date="2026-04-21T11:50:00Z">
              <w:r w:rsidRPr="00C07D21">
                <w:rPr>
                  <w:color w:val="000000"/>
                  <w:lang w:val="es-ES"/>
                </w:rPr>
                <w:t>–</w:t>
              </w:r>
              <w:r w:rsidRPr="00C07D21">
                <w:rPr>
                  <w:color w:val="000000"/>
                  <w:lang w:val="es-ES"/>
                </w:rPr>
                <w:tab/>
                <w:t>Personas que no utilizan Internet, por tipo de motivo</w:t>
              </w:r>
            </w:ins>
            <w:ins w:id="1413" w:author="Spanish" w:date="2026-04-22T11:14:00Z">
              <w:r w:rsidR="00D50860" w:rsidRPr="00C07D21">
                <w:rPr>
                  <w:lang w:val="es-ES"/>
                </w:rPr>
                <w:t>.</w:t>
              </w:r>
            </w:ins>
          </w:p>
        </w:tc>
      </w:tr>
      <w:tr w:rsidR="00E52977" w:rsidRPr="00E62E5D" w14:paraId="038B51CF" w14:textId="77777777" w:rsidTr="00890727">
        <w:trPr>
          <w:trHeight w:val="97"/>
          <w:ins w:id="1414" w:author="Spanish" w:date="2026-04-21T11:50:00Z"/>
        </w:trPr>
        <w:tc>
          <w:tcPr>
            <w:tcW w:w="2185" w:type="dxa"/>
            <w:vMerge/>
            <w:tcBorders>
              <w:top w:val="single" w:sz="4" w:space="0" w:color="auto"/>
              <w:left w:val="single" w:sz="4" w:space="0" w:color="auto"/>
              <w:bottom w:val="single" w:sz="4" w:space="0" w:color="auto"/>
              <w:right w:val="single" w:sz="4" w:space="0" w:color="auto"/>
            </w:tcBorders>
            <w:vAlign w:val="center"/>
            <w:hideMark/>
          </w:tcPr>
          <w:p w14:paraId="0279A638" w14:textId="77777777" w:rsidR="00E52977" w:rsidRPr="00C07D21" w:rsidRDefault="00E52977" w:rsidP="00890727">
            <w:pPr>
              <w:pStyle w:val="Tabletext"/>
              <w:rPr>
                <w:ins w:id="1415" w:author="Spanish" w:date="2026-04-21T11:50:00Z"/>
                <w:lang w:val="es-ES"/>
              </w:rPr>
            </w:pPr>
          </w:p>
        </w:tc>
        <w:tc>
          <w:tcPr>
            <w:tcW w:w="5117" w:type="dxa"/>
            <w:tcBorders>
              <w:top w:val="single" w:sz="4" w:space="0" w:color="auto"/>
              <w:left w:val="single" w:sz="4" w:space="0" w:color="auto"/>
              <w:bottom w:val="single" w:sz="4" w:space="0" w:color="auto"/>
              <w:right w:val="single" w:sz="4" w:space="0" w:color="auto"/>
            </w:tcBorders>
            <w:hideMark/>
          </w:tcPr>
          <w:p w14:paraId="0FEA630D" w14:textId="241C1121" w:rsidR="00E52977" w:rsidRPr="00C07D21" w:rsidRDefault="00E52977" w:rsidP="00890727">
            <w:pPr>
              <w:pStyle w:val="Tabletext"/>
              <w:ind w:left="284" w:hanging="284"/>
              <w:rPr>
                <w:ins w:id="1416" w:author="Spanish" w:date="2026-04-21T11:50:00Z"/>
                <w:b/>
                <w:lang w:val="es-ES"/>
              </w:rPr>
            </w:pPr>
            <w:ins w:id="1417" w:author="Spanish" w:date="2026-04-21T11:50:00Z">
              <w:r w:rsidRPr="00C07D21">
                <w:rPr>
                  <w:b/>
                  <w:color w:val="000000"/>
                  <w:lang w:val="es-ES"/>
                </w:rPr>
                <w:t>3)</w:t>
              </w:r>
              <w:r w:rsidRPr="00C07D21">
                <w:rPr>
                  <w:b/>
                  <w:color w:val="000000"/>
                  <w:lang w:val="es-ES"/>
                </w:rPr>
                <w:tab/>
                <w:t>Refuerzo de la capacidad de los Estados Miembros de utilizar las telecomunicaciones/TIC para la reducción y la gestión del riesgo de catástrofes, a fin de garantizar la disponibilidad de las telecomunicaciones de emergencia</w:t>
              </w:r>
            </w:ins>
            <w:ins w:id="1418" w:author="Spanish" w:date="2026-04-22T11:43:00Z">
              <w:r w:rsidR="007D174C" w:rsidRPr="00C07D21">
                <w:rPr>
                  <w:b/>
                  <w:color w:val="000000"/>
                  <w:lang w:val="es-ES"/>
                </w:rPr>
                <w:t>.</w:t>
              </w:r>
            </w:ins>
          </w:p>
        </w:tc>
        <w:tc>
          <w:tcPr>
            <w:tcW w:w="6686" w:type="dxa"/>
            <w:tcBorders>
              <w:top w:val="single" w:sz="4" w:space="0" w:color="auto"/>
              <w:left w:val="single" w:sz="4" w:space="0" w:color="auto"/>
              <w:bottom w:val="single" w:sz="4" w:space="0" w:color="auto"/>
              <w:right w:val="single" w:sz="4" w:space="0" w:color="auto"/>
            </w:tcBorders>
            <w:hideMark/>
          </w:tcPr>
          <w:p w14:paraId="2DE69FC0" w14:textId="3DE3873D" w:rsidR="00E52977" w:rsidRPr="00C07D21" w:rsidRDefault="00E52977" w:rsidP="00890727">
            <w:pPr>
              <w:pStyle w:val="Tabletext"/>
              <w:ind w:left="284" w:hanging="284"/>
              <w:rPr>
                <w:ins w:id="1419" w:author="Spanish" w:date="2026-04-21T11:50:00Z"/>
                <w:lang w:val="es-ES"/>
              </w:rPr>
            </w:pPr>
            <w:ins w:id="1420" w:author="Spanish" w:date="2026-04-21T11:50:00Z">
              <w:r w:rsidRPr="00C07D21">
                <w:rPr>
                  <w:color w:val="000000"/>
                  <w:lang w:val="es-ES"/>
                </w:rPr>
                <w:t>–</w:t>
              </w:r>
              <w:r w:rsidRPr="00C07D21">
                <w:rPr>
                  <w:color w:val="000000"/>
                  <w:lang w:val="es-ES"/>
                </w:rPr>
                <w:tab/>
                <w:t>Número de Estados Miembros con un plan nacional de telecomunicaciones de emergencia integrado en sus estrategias nacionales de reducción del riesgo de catástrofes</w:t>
              </w:r>
            </w:ins>
            <w:ins w:id="1421" w:author="Spanish" w:date="2026-04-22T11:16:00Z">
              <w:r w:rsidR="00D50860" w:rsidRPr="00C07D21">
                <w:rPr>
                  <w:color w:val="000000"/>
                  <w:lang w:val="es-ES"/>
                </w:rPr>
                <w:t>.</w:t>
              </w:r>
            </w:ins>
          </w:p>
        </w:tc>
      </w:tr>
      <w:tr w:rsidR="00E52977" w:rsidRPr="00E62E5D" w14:paraId="136E1A53" w14:textId="77777777" w:rsidTr="00890727">
        <w:trPr>
          <w:trHeight w:val="97"/>
          <w:ins w:id="1422" w:author="Spanish" w:date="2026-04-21T11:50:00Z"/>
        </w:trPr>
        <w:tc>
          <w:tcPr>
            <w:tcW w:w="2185" w:type="dxa"/>
            <w:vMerge/>
            <w:tcBorders>
              <w:top w:val="single" w:sz="4" w:space="0" w:color="auto"/>
              <w:left w:val="single" w:sz="4" w:space="0" w:color="auto"/>
              <w:bottom w:val="single" w:sz="4" w:space="0" w:color="auto"/>
              <w:right w:val="single" w:sz="4" w:space="0" w:color="auto"/>
            </w:tcBorders>
            <w:vAlign w:val="center"/>
            <w:hideMark/>
          </w:tcPr>
          <w:p w14:paraId="12CE2980" w14:textId="77777777" w:rsidR="00E52977" w:rsidRPr="00C07D21" w:rsidRDefault="00E52977" w:rsidP="00890727">
            <w:pPr>
              <w:pStyle w:val="Tabletext"/>
              <w:rPr>
                <w:ins w:id="1423" w:author="Spanish" w:date="2026-04-21T11:50:00Z"/>
                <w:lang w:val="es-ES"/>
              </w:rPr>
            </w:pPr>
          </w:p>
        </w:tc>
        <w:tc>
          <w:tcPr>
            <w:tcW w:w="5117" w:type="dxa"/>
            <w:tcBorders>
              <w:top w:val="single" w:sz="4" w:space="0" w:color="auto"/>
              <w:left w:val="single" w:sz="4" w:space="0" w:color="auto"/>
              <w:bottom w:val="single" w:sz="4" w:space="0" w:color="auto"/>
              <w:right w:val="single" w:sz="4" w:space="0" w:color="auto"/>
            </w:tcBorders>
            <w:hideMark/>
          </w:tcPr>
          <w:p w14:paraId="0A1AC8ED" w14:textId="37ADDDA0" w:rsidR="00E52977" w:rsidRPr="00C07D21" w:rsidRDefault="00E52977" w:rsidP="00890727">
            <w:pPr>
              <w:pStyle w:val="Tabletext"/>
              <w:ind w:left="284" w:hanging="284"/>
              <w:rPr>
                <w:ins w:id="1424" w:author="Spanish" w:date="2026-04-21T11:50:00Z"/>
                <w:b/>
                <w:lang w:val="es-ES"/>
              </w:rPr>
            </w:pPr>
            <w:ins w:id="1425" w:author="Spanish" w:date="2026-04-21T11:50:00Z">
              <w:r w:rsidRPr="00C07D21">
                <w:rPr>
                  <w:b/>
                  <w:color w:val="000000"/>
                  <w:lang w:val="es-ES"/>
                </w:rPr>
                <w:t>4)</w:t>
              </w:r>
              <w:r w:rsidRPr="00C07D21">
                <w:rPr>
                  <w:b/>
                  <w:color w:val="000000"/>
                  <w:lang w:val="es-ES"/>
                </w:rPr>
                <w:tab/>
                <w:t>Mejora de la alfabetización y la conciencia sobre las cuestiones de ciberseguridad</w:t>
              </w:r>
            </w:ins>
            <w:ins w:id="1426" w:author="Spanish" w:date="2026-04-22T11:43:00Z">
              <w:r w:rsidR="007D174C" w:rsidRPr="00C07D21">
                <w:rPr>
                  <w:b/>
                  <w:color w:val="000000"/>
                  <w:lang w:val="es-ES"/>
                </w:rPr>
                <w:t>.</w:t>
              </w:r>
            </w:ins>
          </w:p>
        </w:tc>
        <w:tc>
          <w:tcPr>
            <w:tcW w:w="6686" w:type="dxa"/>
            <w:tcBorders>
              <w:top w:val="single" w:sz="4" w:space="0" w:color="auto"/>
              <w:left w:val="single" w:sz="4" w:space="0" w:color="auto"/>
              <w:bottom w:val="single" w:sz="4" w:space="0" w:color="auto"/>
              <w:right w:val="single" w:sz="4" w:space="0" w:color="auto"/>
            </w:tcBorders>
            <w:hideMark/>
          </w:tcPr>
          <w:p w14:paraId="409AF321" w14:textId="5CC80D6B" w:rsidR="00E52977" w:rsidRPr="00C07D21" w:rsidRDefault="00E52977" w:rsidP="00890727">
            <w:pPr>
              <w:pStyle w:val="Tabletext"/>
              <w:ind w:left="284" w:hanging="284"/>
              <w:rPr>
                <w:ins w:id="1427" w:author="Spanish" w:date="2026-04-21T11:50:00Z"/>
                <w:lang w:val="es-ES"/>
              </w:rPr>
            </w:pPr>
            <w:ins w:id="1428" w:author="Spanish" w:date="2026-04-21T11:50:00Z">
              <w:r w:rsidRPr="00C07D21">
                <w:rPr>
                  <w:color w:val="000000"/>
                  <w:lang w:val="es-ES"/>
                </w:rPr>
                <w:t>–</w:t>
              </w:r>
              <w:r w:rsidRPr="00C07D21">
                <w:rPr>
                  <w:color w:val="000000"/>
                  <w:lang w:val="es-ES"/>
                </w:rPr>
                <w:tab/>
                <w:t>Número de Estados Miembros que han adoptado estrategias de ciberseguridad en su agenda nacional de desarrollo</w:t>
              </w:r>
            </w:ins>
            <w:ins w:id="1429" w:author="Spanish" w:date="2026-04-22T11:16:00Z">
              <w:r w:rsidR="00D50860" w:rsidRPr="00C07D21">
                <w:rPr>
                  <w:color w:val="000000"/>
                  <w:lang w:val="es-ES"/>
                </w:rPr>
                <w:t>.</w:t>
              </w:r>
            </w:ins>
          </w:p>
        </w:tc>
      </w:tr>
      <w:tr w:rsidR="00E52977" w:rsidRPr="00E62E5D" w14:paraId="1B93AE5D" w14:textId="77777777" w:rsidTr="00890727">
        <w:trPr>
          <w:trHeight w:val="97"/>
          <w:ins w:id="1430" w:author="Spanish" w:date="2026-04-21T11:50:00Z"/>
        </w:trPr>
        <w:tc>
          <w:tcPr>
            <w:tcW w:w="2185" w:type="dxa"/>
            <w:vMerge/>
            <w:tcBorders>
              <w:top w:val="single" w:sz="4" w:space="0" w:color="auto"/>
              <w:left w:val="single" w:sz="4" w:space="0" w:color="auto"/>
              <w:bottom w:val="single" w:sz="4" w:space="0" w:color="auto"/>
              <w:right w:val="single" w:sz="4" w:space="0" w:color="auto"/>
            </w:tcBorders>
            <w:vAlign w:val="center"/>
            <w:hideMark/>
          </w:tcPr>
          <w:p w14:paraId="01F493C2" w14:textId="77777777" w:rsidR="00E52977" w:rsidRPr="00C07D21" w:rsidRDefault="00E52977" w:rsidP="00890727">
            <w:pPr>
              <w:pStyle w:val="Tabletext"/>
              <w:rPr>
                <w:ins w:id="1431" w:author="Spanish" w:date="2026-04-21T11:50:00Z"/>
                <w:lang w:val="es-ES"/>
              </w:rPr>
            </w:pPr>
          </w:p>
        </w:tc>
        <w:tc>
          <w:tcPr>
            <w:tcW w:w="5117" w:type="dxa"/>
            <w:tcBorders>
              <w:top w:val="single" w:sz="4" w:space="0" w:color="auto"/>
              <w:left w:val="single" w:sz="4" w:space="0" w:color="auto"/>
              <w:bottom w:val="single" w:sz="4" w:space="0" w:color="auto"/>
              <w:right w:val="single" w:sz="4" w:space="0" w:color="auto"/>
            </w:tcBorders>
            <w:hideMark/>
          </w:tcPr>
          <w:p w14:paraId="1ED53665" w14:textId="29FF069F" w:rsidR="00E52977" w:rsidRPr="00C07D21" w:rsidRDefault="00E52977" w:rsidP="00890727">
            <w:pPr>
              <w:pStyle w:val="Tabletext"/>
              <w:ind w:left="284" w:hanging="284"/>
              <w:rPr>
                <w:ins w:id="1432" w:author="Spanish" w:date="2026-04-21T11:50:00Z"/>
                <w:b/>
                <w:lang w:val="es-ES"/>
              </w:rPr>
            </w:pPr>
            <w:ins w:id="1433" w:author="Spanish" w:date="2026-04-21T11:50:00Z">
              <w:r w:rsidRPr="00C07D21">
                <w:rPr>
                  <w:b/>
                  <w:color w:val="000000"/>
                  <w:lang w:val="es-ES"/>
                </w:rPr>
                <w:t>5)</w:t>
              </w:r>
              <w:r w:rsidRPr="00C07D21">
                <w:rPr>
                  <w:b/>
                  <w:color w:val="000000"/>
                  <w:lang w:val="es-ES"/>
                </w:rPr>
                <w:tab/>
                <w:t>Refuerzo de la capacidad para responder a ciberincidentes y ciberataques</w:t>
              </w:r>
            </w:ins>
            <w:ins w:id="1434" w:author="Spanish" w:date="2026-04-22T11:43:00Z">
              <w:r w:rsidR="007D174C" w:rsidRPr="00C07D21">
                <w:rPr>
                  <w:b/>
                  <w:color w:val="000000"/>
                  <w:lang w:val="es-ES"/>
                </w:rPr>
                <w:t>.</w:t>
              </w:r>
            </w:ins>
          </w:p>
        </w:tc>
        <w:tc>
          <w:tcPr>
            <w:tcW w:w="6686" w:type="dxa"/>
            <w:tcBorders>
              <w:top w:val="single" w:sz="4" w:space="0" w:color="auto"/>
              <w:left w:val="single" w:sz="4" w:space="0" w:color="auto"/>
              <w:bottom w:val="single" w:sz="4" w:space="0" w:color="auto"/>
              <w:right w:val="single" w:sz="4" w:space="0" w:color="auto"/>
            </w:tcBorders>
            <w:hideMark/>
          </w:tcPr>
          <w:p w14:paraId="021931AF" w14:textId="04AEF86A" w:rsidR="00E52977" w:rsidRPr="00C07D21" w:rsidRDefault="00E52977" w:rsidP="00690296">
            <w:pPr>
              <w:pStyle w:val="Tabletext"/>
              <w:ind w:left="284" w:hanging="284"/>
              <w:rPr>
                <w:ins w:id="1435" w:author="Spanish" w:date="2026-04-21T11:50:00Z"/>
                <w:lang w:val="es-ES"/>
              </w:rPr>
            </w:pPr>
            <w:ins w:id="1436" w:author="Spanish" w:date="2026-04-21T11:50:00Z">
              <w:r w:rsidRPr="00C07D21">
                <w:rPr>
                  <w:color w:val="000000"/>
                  <w:lang w:val="es-ES"/>
                </w:rPr>
                <w:t>–</w:t>
              </w:r>
              <w:r w:rsidRPr="00C07D21">
                <w:rPr>
                  <w:color w:val="000000"/>
                  <w:lang w:val="es-ES"/>
                </w:rPr>
                <w:tab/>
                <w:t>Número de Estados Miembros con equipos de intervención en caso de incidente informático (EIII) creados y mejorados</w:t>
              </w:r>
            </w:ins>
            <w:ins w:id="1437" w:author="Spanish" w:date="2026-04-22T11:16:00Z">
              <w:r w:rsidR="00D50860" w:rsidRPr="00C07D21">
                <w:rPr>
                  <w:color w:val="000000"/>
                  <w:lang w:val="es-ES"/>
                </w:rPr>
                <w:t>.</w:t>
              </w:r>
            </w:ins>
          </w:p>
        </w:tc>
      </w:tr>
      <w:tr w:rsidR="00E52977" w:rsidRPr="00E62E5D" w14:paraId="79CD07C0" w14:textId="77777777" w:rsidTr="00890727">
        <w:trPr>
          <w:trHeight w:val="97"/>
          <w:ins w:id="1438" w:author="Spanish" w:date="2026-04-21T11:50:00Z"/>
        </w:trPr>
        <w:tc>
          <w:tcPr>
            <w:tcW w:w="2185" w:type="dxa"/>
            <w:vMerge/>
            <w:tcBorders>
              <w:top w:val="single" w:sz="4" w:space="0" w:color="auto"/>
              <w:left w:val="single" w:sz="4" w:space="0" w:color="auto"/>
              <w:bottom w:val="single" w:sz="4" w:space="0" w:color="auto"/>
              <w:right w:val="single" w:sz="4" w:space="0" w:color="auto"/>
            </w:tcBorders>
            <w:vAlign w:val="center"/>
            <w:hideMark/>
          </w:tcPr>
          <w:p w14:paraId="0B94EA93" w14:textId="77777777" w:rsidR="00E52977" w:rsidRPr="00C07D21" w:rsidRDefault="00E52977" w:rsidP="00890727">
            <w:pPr>
              <w:pStyle w:val="Tabletext"/>
              <w:rPr>
                <w:ins w:id="1439" w:author="Spanish" w:date="2026-04-21T11:50:00Z"/>
                <w:lang w:val="es-ES"/>
              </w:rPr>
            </w:pPr>
          </w:p>
        </w:tc>
        <w:tc>
          <w:tcPr>
            <w:tcW w:w="5117" w:type="dxa"/>
            <w:tcBorders>
              <w:top w:val="single" w:sz="4" w:space="0" w:color="auto"/>
              <w:left w:val="single" w:sz="4" w:space="0" w:color="auto"/>
              <w:bottom w:val="single" w:sz="4" w:space="0" w:color="auto"/>
              <w:right w:val="single" w:sz="4" w:space="0" w:color="auto"/>
            </w:tcBorders>
            <w:hideMark/>
          </w:tcPr>
          <w:p w14:paraId="6AF7CA23" w14:textId="407D825D" w:rsidR="00E52977" w:rsidRPr="00C07D21" w:rsidRDefault="00E52977" w:rsidP="00890727">
            <w:pPr>
              <w:pStyle w:val="Tabletext"/>
              <w:rPr>
                <w:ins w:id="1440" w:author="Spanish" w:date="2026-04-21T11:50:00Z"/>
                <w:b/>
                <w:lang w:val="es-ES"/>
              </w:rPr>
            </w:pPr>
            <w:ins w:id="1441" w:author="Spanish" w:date="2026-04-21T11:50:00Z">
              <w:r w:rsidRPr="00C07D21">
                <w:rPr>
                  <w:b/>
                  <w:color w:val="000000"/>
                  <w:lang w:val="es-ES"/>
                </w:rPr>
                <w:t>6)</w:t>
              </w:r>
              <w:r w:rsidRPr="00C07D21">
                <w:rPr>
                  <w:b/>
                  <w:color w:val="000000"/>
                  <w:lang w:val="es-ES"/>
                </w:rPr>
                <w:tab/>
                <w:t>Mejora de la protección de la infancia en línea</w:t>
              </w:r>
            </w:ins>
            <w:ins w:id="1442" w:author="Spanish" w:date="2026-04-22T11:43:00Z">
              <w:r w:rsidR="007D174C" w:rsidRPr="00C07D21">
                <w:rPr>
                  <w:b/>
                  <w:color w:val="000000"/>
                  <w:lang w:val="es-ES"/>
                </w:rPr>
                <w:t>.</w:t>
              </w:r>
            </w:ins>
          </w:p>
        </w:tc>
        <w:tc>
          <w:tcPr>
            <w:tcW w:w="6686" w:type="dxa"/>
            <w:tcBorders>
              <w:top w:val="single" w:sz="4" w:space="0" w:color="auto"/>
              <w:left w:val="single" w:sz="4" w:space="0" w:color="auto"/>
              <w:bottom w:val="single" w:sz="4" w:space="0" w:color="auto"/>
              <w:right w:val="single" w:sz="4" w:space="0" w:color="auto"/>
            </w:tcBorders>
            <w:hideMark/>
          </w:tcPr>
          <w:p w14:paraId="3F129E85" w14:textId="1AB3E491" w:rsidR="00E52977" w:rsidRPr="00C07D21" w:rsidRDefault="00E52977" w:rsidP="00890727">
            <w:pPr>
              <w:pStyle w:val="Tabletext"/>
              <w:ind w:left="284" w:hanging="284"/>
              <w:rPr>
                <w:ins w:id="1443" w:author="Spanish" w:date="2026-04-21T11:50:00Z"/>
                <w:lang w:val="es-ES"/>
              </w:rPr>
            </w:pPr>
            <w:ins w:id="1444" w:author="Spanish" w:date="2026-04-21T11:50:00Z">
              <w:r w:rsidRPr="00C07D21">
                <w:rPr>
                  <w:color w:val="000000"/>
                  <w:lang w:val="es-ES"/>
                </w:rPr>
                <w:t>–</w:t>
              </w:r>
              <w:r w:rsidRPr="00C07D21">
                <w:rPr>
                  <w:color w:val="000000"/>
                  <w:lang w:val="es-ES"/>
                </w:rPr>
                <w:tab/>
                <w:t>Número de Estados Miembros que cuentan con una política o estrategia de protección de la infancia en línea</w:t>
              </w:r>
            </w:ins>
            <w:ins w:id="1445" w:author="Spanish" w:date="2026-04-22T11:17:00Z">
              <w:r w:rsidR="00D50860" w:rsidRPr="00C07D21">
                <w:rPr>
                  <w:color w:val="000000"/>
                  <w:lang w:val="es-ES"/>
                </w:rPr>
                <w:t>.</w:t>
              </w:r>
            </w:ins>
          </w:p>
          <w:p w14:paraId="48582D42" w14:textId="0254617A" w:rsidR="00E52977" w:rsidRPr="00C07D21" w:rsidRDefault="00E52977" w:rsidP="00890727">
            <w:pPr>
              <w:pStyle w:val="Tabletext"/>
              <w:ind w:left="284" w:hanging="284"/>
              <w:rPr>
                <w:ins w:id="1446" w:author="Spanish" w:date="2026-04-21T11:50:00Z"/>
                <w:lang w:val="es-ES"/>
              </w:rPr>
            </w:pPr>
            <w:ins w:id="1447" w:author="Spanish" w:date="2026-04-21T11:50:00Z">
              <w:r w:rsidRPr="00C07D21">
                <w:rPr>
                  <w:color w:val="000000"/>
                  <w:lang w:val="es-ES"/>
                </w:rPr>
                <w:t>–</w:t>
              </w:r>
              <w:r w:rsidRPr="00C07D21">
                <w:rPr>
                  <w:color w:val="000000"/>
                  <w:lang w:val="es-ES"/>
                </w:rPr>
                <w:tab/>
                <w:t>Número de Estados Miembros con sistemas de apoyo a la infancia en línea identificados (por ejemplo, líneas de ayuda, sistemas de derivación)</w:t>
              </w:r>
            </w:ins>
            <w:ins w:id="1448" w:author="Spanish" w:date="2026-04-22T11:17:00Z">
              <w:r w:rsidR="00D50860" w:rsidRPr="00C07D21">
                <w:rPr>
                  <w:color w:val="000000"/>
                  <w:lang w:val="es-ES"/>
                </w:rPr>
                <w:t>.</w:t>
              </w:r>
            </w:ins>
          </w:p>
        </w:tc>
      </w:tr>
      <w:tr w:rsidR="00D50860" w:rsidRPr="00E62E5D" w14:paraId="298F570D" w14:textId="77777777" w:rsidTr="00890727">
        <w:trPr>
          <w:trHeight w:val="1184"/>
          <w:ins w:id="1449" w:author="Spanish" w:date="2026-04-21T11:50:00Z"/>
        </w:trPr>
        <w:tc>
          <w:tcPr>
            <w:tcW w:w="2185" w:type="dxa"/>
            <w:vMerge w:val="restart"/>
            <w:tcBorders>
              <w:top w:val="single" w:sz="4" w:space="0" w:color="auto"/>
              <w:left w:val="single" w:sz="4" w:space="0" w:color="auto"/>
              <w:bottom w:val="single" w:sz="4" w:space="0" w:color="auto"/>
              <w:right w:val="single" w:sz="4" w:space="0" w:color="auto"/>
            </w:tcBorders>
            <w:hideMark/>
          </w:tcPr>
          <w:p w14:paraId="49AF5B98" w14:textId="77777777" w:rsidR="00D50860" w:rsidRPr="00C07D21" w:rsidRDefault="00D50860" w:rsidP="00890727">
            <w:pPr>
              <w:pStyle w:val="Tabletext"/>
              <w:rPr>
                <w:ins w:id="1450" w:author="Spanish" w:date="2026-04-21T11:50:00Z"/>
                <w:b/>
                <w:lang w:val="es-ES"/>
              </w:rPr>
            </w:pPr>
            <w:ins w:id="1451" w:author="Spanish" w:date="2026-04-21T11:50:00Z">
              <w:r w:rsidRPr="00C07D21">
                <w:rPr>
                  <w:b/>
                  <w:color w:val="000000"/>
                  <w:lang w:val="es-ES"/>
                </w:rPr>
                <w:t>Aplicaciones digitales</w:t>
              </w:r>
            </w:ins>
          </w:p>
        </w:tc>
        <w:tc>
          <w:tcPr>
            <w:tcW w:w="5117" w:type="dxa"/>
            <w:tcBorders>
              <w:top w:val="single" w:sz="4" w:space="0" w:color="auto"/>
              <w:left w:val="single" w:sz="4" w:space="0" w:color="auto"/>
              <w:right w:val="single" w:sz="4" w:space="0" w:color="auto"/>
            </w:tcBorders>
            <w:hideMark/>
          </w:tcPr>
          <w:p w14:paraId="6759A005" w14:textId="1D7C3156" w:rsidR="00D50860" w:rsidRPr="00C07D21" w:rsidRDefault="00D50860" w:rsidP="00890727">
            <w:pPr>
              <w:pStyle w:val="Tabletext"/>
              <w:ind w:left="284" w:hanging="284"/>
              <w:rPr>
                <w:ins w:id="1452" w:author="Spanish" w:date="2026-04-21T11:50:00Z"/>
                <w:b/>
                <w:lang w:val="es-ES"/>
              </w:rPr>
            </w:pPr>
            <w:ins w:id="1453" w:author="Spanish" w:date="2026-04-21T11:50:00Z">
              <w:r w:rsidRPr="00C07D21">
                <w:rPr>
                  <w:b/>
                  <w:color w:val="000000"/>
                  <w:lang w:val="es-ES"/>
                </w:rPr>
                <w:t>1)</w:t>
              </w:r>
              <w:r w:rsidRPr="00C07D21">
                <w:rPr>
                  <w:b/>
                  <w:color w:val="000000"/>
                  <w:lang w:val="es-ES"/>
                </w:rPr>
                <w:tab/>
                <w:t>Mejora de la capacidad para acelerar la transformación digital y el desarrollo sostenible mediante el uso de servicios y telecomunicaciones/TIC nuevos e incipientes</w:t>
              </w:r>
            </w:ins>
            <w:ins w:id="1454" w:author="Spanish" w:date="2026-04-22T11:43:00Z">
              <w:r w:rsidR="007D174C" w:rsidRPr="00C07D21">
                <w:rPr>
                  <w:b/>
                  <w:color w:val="000000"/>
                  <w:lang w:val="es-ES"/>
                </w:rPr>
                <w:t>.</w:t>
              </w:r>
            </w:ins>
          </w:p>
        </w:tc>
        <w:tc>
          <w:tcPr>
            <w:tcW w:w="6686" w:type="dxa"/>
            <w:tcBorders>
              <w:top w:val="single" w:sz="4" w:space="0" w:color="auto"/>
              <w:left w:val="single" w:sz="4" w:space="0" w:color="auto"/>
              <w:right w:val="single" w:sz="4" w:space="0" w:color="auto"/>
            </w:tcBorders>
          </w:tcPr>
          <w:p w14:paraId="745CDCCB" w14:textId="74860E96" w:rsidR="00D50860" w:rsidRPr="00C07D21" w:rsidRDefault="00D50860" w:rsidP="00890727">
            <w:pPr>
              <w:pStyle w:val="Tabletext"/>
              <w:ind w:left="284" w:hanging="284"/>
              <w:rPr>
                <w:ins w:id="1455" w:author="Spanish" w:date="2026-04-21T11:50:00Z"/>
                <w:lang w:val="es-ES"/>
              </w:rPr>
            </w:pPr>
            <w:ins w:id="1456" w:author="Spanish" w:date="2026-04-21T11:50:00Z">
              <w:r w:rsidRPr="00C07D21">
                <w:rPr>
                  <w:color w:val="000000"/>
                  <w:lang w:val="es-ES"/>
                </w:rPr>
                <w:t>–</w:t>
              </w:r>
              <w:r w:rsidRPr="00C07D21">
                <w:rPr>
                  <w:color w:val="000000"/>
                  <w:lang w:val="es-ES"/>
                </w:rPr>
                <w:tab/>
                <w:t>Número de Estados Miembros que han adoptado una estrategia sectorial digital a nivel nacional.</w:t>
              </w:r>
            </w:ins>
          </w:p>
        </w:tc>
      </w:tr>
      <w:tr w:rsidR="00E52977" w:rsidRPr="00E62E5D" w14:paraId="1601113F" w14:textId="77777777" w:rsidTr="00890727">
        <w:trPr>
          <w:trHeight w:val="97"/>
          <w:ins w:id="1457" w:author="Spanish" w:date="2026-04-21T11:50:00Z"/>
        </w:trPr>
        <w:tc>
          <w:tcPr>
            <w:tcW w:w="2185" w:type="dxa"/>
            <w:vMerge/>
            <w:tcBorders>
              <w:top w:val="single" w:sz="4" w:space="0" w:color="auto"/>
              <w:left w:val="single" w:sz="4" w:space="0" w:color="auto"/>
              <w:bottom w:val="single" w:sz="4" w:space="0" w:color="auto"/>
              <w:right w:val="single" w:sz="4" w:space="0" w:color="auto"/>
            </w:tcBorders>
            <w:vAlign w:val="center"/>
            <w:hideMark/>
          </w:tcPr>
          <w:p w14:paraId="2E5C0D28" w14:textId="77777777" w:rsidR="00E52977" w:rsidRPr="00C07D21" w:rsidRDefault="00E52977" w:rsidP="00890727">
            <w:pPr>
              <w:pStyle w:val="Tabletext"/>
              <w:rPr>
                <w:ins w:id="1458" w:author="Spanish" w:date="2026-04-21T11:50:00Z"/>
                <w:lang w:val="es-ES"/>
              </w:rPr>
            </w:pPr>
          </w:p>
        </w:tc>
        <w:tc>
          <w:tcPr>
            <w:tcW w:w="5117" w:type="dxa"/>
            <w:tcBorders>
              <w:top w:val="single" w:sz="4" w:space="0" w:color="auto"/>
              <w:left w:val="single" w:sz="4" w:space="0" w:color="auto"/>
              <w:bottom w:val="single" w:sz="4" w:space="0" w:color="auto"/>
              <w:right w:val="single" w:sz="4" w:space="0" w:color="auto"/>
            </w:tcBorders>
            <w:hideMark/>
          </w:tcPr>
          <w:p w14:paraId="1C7170A1" w14:textId="59B20525" w:rsidR="00E52977" w:rsidRPr="00C07D21" w:rsidRDefault="00E52977" w:rsidP="00890727">
            <w:pPr>
              <w:pStyle w:val="Tabletext"/>
              <w:ind w:left="284" w:hanging="284"/>
              <w:rPr>
                <w:ins w:id="1459" w:author="Spanish" w:date="2026-04-21T11:50:00Z"/>
                <w:b/>
                <w:lang w:val="es-ES"/>
              </w:rPr>
            </w:pPr>
            <w:ins w:id="1460" w:author="Spanish" w:date="2026-04-21T11:50:00Z">
              <w:r w:rsidRPr="00C07D21">
                <w:rPr>
                  <w:b/>
                  <w:color w:val="000000"/>
                  <w:lang w:val="es-ES"/>
                </w:rPr>
                <w:t>2)</w:t>
              </w:r>
              <w:r w:rsidRPr="00C07D21">
                <w:rPr>
                  <w:b/>
                  <w:color w:val="000000"/>
                  <w:lang w:val="es-ES"/>
                </w:rPr>
                <w:tab/>
                <w:t>Mejora de la capacidad para elaborar estrategias y soluciones de telecomunicaciones/TIC en materia de sostenibilidad ambiental</w:t>
              </w:r>
            </w:ins>
            <w:ins w:id="1461" w:author="Spanish" w:date="2026-04-22T11:43:00Z">
              <w:r w:rsidR="007D174C" w:rsidRPr="00C07D21">
                <w:rPr>
                  <w:b/>
                  <w:color w:val="000000"/>
                  <w:lang w:val="es-ES"/>
                </w:rPr>
                <w:t>.</w:t>
              </w:r>
            </w:ins>
          </w:p>
        </w:tc>
        <w:tc>
          <w:tcPr>
            <w:tcW w:w="6686" w:type="dxa"/>
            <w:tcBorders>
              <w:top w:val="single" w:sz="4" w:space="0" w:color="auto"/>
              <w:left w:val="single" w:sz="4" w:space="0" w:color="auto"/>
              <w:bottom w:val="single" w:sz="4" w:space="0" w:color="auto"/>
              <w:right w:val="single" w:sz="4" w:space="0" w:color="auto"/>
            </w:tcBorders>
            <w:hideMark/>
          </w:tcPr>
          <w:p w14:paraId="46FA93B3" w14:textId="7A2C2DC7" w:rsidR="00E52977" w:rsidRPr="00C07D21" w:rsidRDefault="00E52977" w:rsidP="00890727">
            <w:pPr>
              <w:pStyle w:val="Tabletext"/>
              <w:ind w:left="284" w:hanging="284"/>
              <w:rPr>
                <w:ins w:id="1462" w:author="Spanish" w:date="2026-04-21T11:50:00Z"/>
                <w:lang w:val="es-ES"/>
              </w:rPr>
            </w:pPr>
            <w:ins w:id="1463" w:author="Spanish" w:date="2026-04-21T11:50:00Z">
              <w:r w:rsidRPr="00C07D21">
                <w:rPr>
                  <w:color w:val="000000"/>
                  <w:lang w:val="es-ES"/>
                </w:rPr>
                <w:t>–</w:t>
              </w:r>
              <w:r w:rsidRPr="00C07D21">
                <w:rPr>
                  <w:color w:val="000000"/>
                  <w:lang w:val="es-ES"/>
                </w:rPr>
                <w:tab/>
                <w:t>Número de Estados Miembros que han adoptado una política, legislación o reglamentación en materia de residuos electrónicos a nivel nacional</w:t>
              </w:r>
            </w:ins>
            <w:ins w:id="1464" w:author="Spanish" w:date="2026-04-22T11:17:00Z">
              <w:r w:rsidR="00D50860" w:rsidRPr="00C07D21">
                <w:rPr>
                  <w:color w:val="000000"/>
                  <w:lang w:val="es-ES"/>
                </w:rPr>
                <w:t>.</w:t>
              </w:r>
            </w:ins>
          </w:p>
        </w:tc>
      </w:tr>
      <w:tr w:rsidR="00E52977" w:rsidRPr="00C07D21" w14:paraId="06DB5D49" w14:textId="77777777" w:rsidTr="008E3542">
        <w:trPr>
          <w:trHeight w:val="101"/>
          <w:ins w:id="1465" w:author="Spanish" w:date="2026-04-21T11:50:00Z"/>
        </w:trPr>
        <w:tc>
          <w:tcPr>
            <w:tcW w:w="2185" w:type="dxa"/>
            <w:tcBorders>
              <w:top w:val="single" w:sz="4" w:space="0" w:color="auto"/>
              <w:left w:val="single" w:sz="4" w:space="0" w:color="auto"/>
              <w:bottom w:val="single" w:sz="4" w:space="0" w:color="auto"/>
              <w:right w:val="single" w:sz="4" w:space="0" w:color="auto"/>
            </w:tcBorders>
            <w:shd w:val="clear" w:color="auto" w:fill="A5A5A5"/>
            <w:hideMark/>
          </w:tcPr>
          <w:p w14:paraId="704317D6" w14:textId="77777777" w:rsidR="00E52977" w:rsidRPr="00C07D21" w:rsidRDefault="00E52977" w:rsidP="00890727">
            <w:pPr>
              <w:pStyle w:val="Tablehead"/>
              <w:rPr>
                <w:ins w:id="1466" w:author="Spanish" w:date="2026-04-21T11:50:00Z"/>
                <w:b w:val="0"/>
                <w:lang w:val="es-ES"/>
              </w:rPr>
            </w:pPr>
            <w:ins w:id="1467" w:author="Spanish" w:date="2026-04-21T11:50:00Z">
              <w:r w:rsidRPr="00C07D21">
                <w:rPr>
                  <w:lang w:val="es-ES"/>
                </w:rPr>
                <w:lastRenderedPageBreak/>
                <w:t>Prioridades</w:t>
              </w:r>
            </w:ins>
          </w:p>
        </w:tc>
        <w:tc>
          <w:tcPr>
            <w:tcW w:w="5119" w:type="dxa"/>
            <w:tcBorders>
              <w:top w:val="single" w:sz="4" w:space="0" w:color="auto"/>
              <w:left w:val="single" w:sz="4" w:space="0" w:color="auto"/>
              <w:bottom w:val="single" w:sz="4" w:space="0" w:color="auto"/>
              <w:right w:val="single" w:sz="4" w:space="0" w:color="auto"/>
            </w:tcBorders>
            <w:shd w:val="clear" w:color="auto" w:fill="C9C9C9"/>
            <w:hideMark/>
          </w:tcPr>
          <w:p w14:paraId="58F66719" w14:textId="77777777" w:rsidR="00E52977" w:rsidRPr="00C07D21" w:rsidRDefault="00E52977" w:rsidP="00890727">
            <w:pPr>
              <w:pStyle w:val="Tablehead"/>
              <w:rPr>
                <w:ins w:id="1468" w:author="Spanish" w:date="2026-04-21T11:50:00Z"/>
                <w:b w:val="0"/>
                <w:lang w:val="es-ES"/>
              </w:rPr>
            </w:pPr>
            <w:ins w:id="1469" w:author="Spanish" w:date="2026-04-21T11:50:00Z">
              <w:r w:rsidRPr="00C07D21">
                <w:rPr>
                  <w:lang w:val="es-ES"/>
                </w:rPr>
                <w:t>Resultado</w:t>
              </w:r>
            </w:ins>
          </w:p>
        </w:tc>
        <w:tc>
          <w:tcPr>
            <w:tcW w:w="6684" w:type="dxa"/>
            <w:tcBorders>
              <w:top w:val="single" w:sz="4" w:space="0" w:color="auto"/>
              <w:left w:val="single" w:sz="4" w:space="0" w:color="auto"/>
              <w:bottom w:val="single" w:sz="4" w:space="0" w:color="auto"/>
              <w:right w:val="single" w:sz="4" w:space="0" w:color="auto"/>
            </w:tcBorders>
            <w:shd w:val="clear" w:color="auto" w:fill="DBDBDB"/>
            <w:hideMark/>
          </w:tcPr>
          <w:p w14:paraId="7FDE1BBF" w14:textId="77777777" w:rsidR="00E52977" w:rsidRPr="00C07D21" w:rsidRDefault="00E52977" w:rsidP="00890727">
            <w:pPr>
              <w:pStyle w:val="Tablehead"/>
              <w:rPr>
                <w:ins w:id="1470" w:author="Spanish" w:date="2026-04-21T11:50:00Z"/>
                <w:lang w:val="es-ES"/>
              </w:rPr>
            </w:pPr>
            <w:ins w:id="1471" w:author="Spanish" w:date="2026-04-21T11:50:00Z">
              <w:r w:rsidRPr="00C07D21">
                <w:rPr>
                  <w:lang w:val="es-ES"/>
                </w:rPr>
                <w:t>Indicadores de resultado</w:t>
              </w:r>
            </w:ins>
          </w:p>
        </w:tc>
      </w:tr>
      <w:tr w:rsidR="00BC3815" w:rsidRPr="00E62E5D" w14:paraId="0913DB6A" w14:textId="77777777" w:rsidTr="008E3542">
        <w:trPr>
          <w:trHeight w:val="1719"/>
          <w:ins w:id="1472" w:author="Spanish" w:date="2026-04-21T11:50:00Z"/>
        </w:trPr>
        <w:tc>
          <w:tcPr>
            <w:tcW w:w="2185" w:type="dxa"/>
            <w:vMerge w:val="restart"/>
            <w:tcBorders>
              <w:top w:val="single" w:sz="4" w:space="0" w:color="auto"/>
              <w:left w:val="single" w:sz="4" w:space="0" w:color="auto"/>
              <w:right w:val="single" w:sz="4" w:space="0" w:color="auto"/>
            </w:tcBorders>
            <w:hideMark/>
          </w:tcPr>
          <w:p w14:paraId="28966667" w14:textId="77777777" w:rsidR="00BC3815" w:rsidRPr="00C07D21" w:rsidRDefault="00BC3815" w:rsidP="00890727">
            <w:pPr>
              <w:pStyle w:val="Tabletext"/>
              <w:rPr>
                <w:ins w:id="1473" w:author="Spanish" w:date="2026-04-21T11:50:00Z"/>
                <w:b/>
                <w:lang w:val="es-ES"/>
              </w:rPr>
            </w:pPr>
            <w:ins w:id="1474" w:author="Spanish" w:date="2026-04-21T11:50:00Z">
              <w:r w:rsidRPr="00C07D21">
                <w:rPr>
                  <w:b/>
                  <w:lang w:val="es-ES"/>
                </w:rPr>
                <w:t>Entorno propicio</w:t>
              </w:r>
            </w:ins>
          </w:p>
        </w:tc>
        <w:tc>
          <w:tcPr>
            <w:tcW w:w="5119" w:type="dxa"/>
            <w:tcBorders>
              <w:top w:val="single" w:sz="4" w:space="0" w:color="auto"/>
              <w:left w:val="single" w:sz="4" w:space="0" w:color="auto"/>
              <w:right w:val="single" w:sz="4" w:space="0" w:color="auto"/>
            </w:tcBorders>
            <w:hideMark/>
          </w:tcPr>
          <w:p w14:paraId="2CE34FB1" w14:textId="4C0E3FCA" w:rsidR="00BC3815" w:rsidRPr="00C07D21" w:rsidRDefault="00BC3815" w:rsidP="00890727">
            <w:pPr>
              <w:pStyle w:val="Tabletext"/>
              <w:ind w:left="284" w:hanging="284"/>
              <w:rPr>
                <w:ins w:id="1475" w:author="Spanish" w:date="2026-04-21T11:50:00Z"/>
                <w:b/>
                <w:lang w:val="es-ES"/>
              </w:rPr>
            </w:pPr>
            <w:ins w:id="1476" w:author="Spanish" w:date="2026-04-21T11:50:00Z">
              <w:r w:rsidRPr="00C07D21">
                <w:rPr>
                  <w:b/>
                  <w:lang w:val="es-ES"/>
                </w:rPr>
                <w:t>1)</w:t>
              </w:r>
              <w:r w:rsidRPr="00C07D21">
                <w:rPr>
                  <w:b/>
                  <w:lang w:val="es-ES"/>
                </w:rPr>
                <w:tab/>
                <w:t>Refuerzo de la capacidad de los Estados Miembros para mejorar sus marcos políticos, jurídicos y reglamentarios en materia de telecomunicaciones/TIC, de tal manera que favorezcan el desarrollo sostenible y la transformación digital</w:t>
              </w:r>
            </w:ins>
            <w:ins w:id="1477" w:author="Spanish" w:date="2026-04-22T11:43:00Z">
              <w:r w:rsidR="007D174C" w:rsidRPr="00C07D21">
                <w:rPr>
                  <w:b/>
                  <w:lang w:val="es-ES"/>
                </w:rPr>
                <w:t>.</w:t>
              </w:r>
            </w:ins>
          </w:p>
        </w:tc>
        <w:tc>
          <w:tcPr>
            <w:tcW w:w="6684" w:type="dxa"/>
            <w:tcBorders>
              <w:top w:val="single" w:sz="4" w:space="0" w:color="auto"/>
              <w:left w:val="single" w:sz="4" w:space="0" w:color="auto"/>
              <w:right w:val="single" w:sz="4" w:space="0" w:color="auto"/>
            </w:tcBorders>
          </w:tcPr>
          <w:p w14:paraId="4E3602BD" w14:textId="6F17E038" w:rsidR="00BC3815" w:rsidRPr="00C07D21" w:rsidRDefault="00BC3815" w:rsidP="00890727">
            <w:pPr>
              <w:pStyle w:val="Tabletext"/>
              <w:ind w:left="284" w:hanging="284"/>
              <w:rPr>
                <w:ins w:id="1478" w:author="Spanish" w:date="2026-04-21T11:50:00Z"/>
                <w:lang w:val="es-ES"/>
              </w:rPr>
            </w:pPr>
            <w:ins w:id="1479" w:author="Spanish" w:date="2026-04-21T11:50:00Z">
              <w:r w:rsidRPr="00C07D21">
                <w:rPr>
                  <w:lang w:val="es-ES"/>
                </w:rPr>
                <w:t>–</w:t>
              </w:r>
              <w:r w:rsidRPr="00C07D21">
                <w:rPr>
                  <w:lang w:val="es-ES"/>
                </w:rPr>
                <w:tab/>
                <w:t>Número de Estados Miembros que avanzan hacia la reglamentación de la próxima generación (G1 a G4) y/o hacia un mayor nivel de preparación para la transformación digital (G5)</w:t>
              </w:r>
            </w:ins>
            <w:ins w:id="1480" w:author="Spanish" w:date="2026-04-22T11:19:00Z">
              <w:r w:rsidRPr="00C07D21">
                <w:rPr>
                  <w:lang w:val="es-ES"/>
                </w:rPr>
                <w:t>.</w:t>
              </w:r>
            </w:ins>
          </w:p>
        </w:tc>
      </w:tr>
      <w:tr w:rsidR="00BC3815" w:rsidRPr="00E62E5D" w14:paraId="0D07AED5" w14:textId="77777777" w:rsidTr="008E3542">
        <w:trPr>
          <w:trHeight w:val="97"/>
          <w:ins w:id="1481" w:author="Spanish" w:date="2026-04-21T11:50:00Z"/>
        </w:trPr>
        <w:tc>
          <w:tcPr>
            <w:tcW w:w="2185" w:type="dxa"/>
            <w:vMerge/>
            <w:tcBorders>
              <w:left w:val="single" w:sz="4" w:space="0" w:color="auto"/>
              <w:right w:val="single" w:sz="4" w:space="0" w:color="auto"/>
            </w:tcBorders>
            <w:vAlign w:val="center"/>
            <w:hideMark/>
          </w:tcPr>
          <w:p w14:paraId="13A228B8" w14:textId="77777777" w:rsidR="00BC3815" w:rsidRPr="00C07D21" w:rsidRDefault="00BC3815" w:rsidP="00890727">
            <w:pPr>
              <w:pStyle w:val="Tabletext"/>
              <w:rPr>
                <w:ins w:id="1482" w:author="Spanish" w:date="2026-04-21T11:50:00Z"/>
                <w:b/>
                <w:lang w:val="es-ES"/>
              </w:rPr>
            </w:pPr>
          </w:p>
        </w:tc>
        <w:tc>
          <w:tcPr>
            <w:tcW w:w="5119" w:type="dxa"/>
            <w:tcBorders>
              <w:top w:val="single" w:sz="4" w:space="0" w:color="auto"/>
              <w:left w:val="single" w:sz="4" w:space="0" w:color="auto"/>
              <w:bottom w:val="single" w:sz="4" w:space="0" w:color="auto"/>
              <w:right w:val="single" w:sz="4" w:space="0" w:color="auto"/>
            </w:tcBorders>
            <w:hideMark/>
          </w:tcPr>
          <w:p w14:paraId="4F00D643" w14:textId="532BA2B8" w:rsidR="00BC3815" w:rsidRPr="00C07D21" w:rsidRDefault="00BC3815" w:rsidP="00890727">
            <w:pPr>
              <w:pStyle w:val="Tabletext"/>
              <w:ind w:left="284" w:hanging="284"/>
              <w:rPr>
                <w:ins w:id="1483" w:author="Spanish" w:date="2026-04-21T11:50:00Z"/>
                <w:b/>
                <w:lang w:val="es-ES"/>
              </w:rPr>
            </w:pPr>
            <w:ins w:id="1484" w:author="Spanish" w:date="2026-04-21T11:50:00Z">
              <w:r w:rsidRPr="00C07D21">
                <w:rPr>
                  <w:b/>
                  <w:color w:val="000000"/>
                  <w:lang w:val="es-ES"/>
                </w:rPr>
                <w:t>2)</w:t>
              </w:r>
              <w:r w:rsidRPr="00C07D21">
                <w:rPr>
                  <w:b/>
                  <w:color w:val="000000"/>
                  <w:lang w:val="es-ES"/>
                </w:rPr>
                <w:tab/>
                <w:t>Refuerzo de la capacidad de los Estados Miembros para producir y recopilar estadísticas que sean de alta calidad, puedan compararse a nivel internacional y reflejen la evolución y las tendencias de las telecomunicaciones/TIC, con ayuda de las tecnologías y los servicios nuevos e incipientes, conforme a las normas y metodologías acordadas</w:t>
              </w:r>
            </w:ins>
            <w:ins w:id="1485" w:author="Spanish" w:date="2026-04-22T11:43:00Z">
              <w:r w:rsidR="007D174C" w:rsidRPr="00C07D21">
                <w:rPr>
                  <w:b/>
                  <w:color w:val="000000"/>
                  <w:lang w:val="es-ES"/>
                </w:rPr>
                <w:t>.</w:t>
              </w:r>
            </w:ins>
          </w:p>
        </w:tc>
        <w:tc>
          <w:tcPr>
            <w:tcW w:w="6684" w:type="dxa"/>
            <w:tcBorders>
              <w:top w:val="single" w:sz="4" w:space="0" w:color="auto"/>
              <w:left w:val="single" w:sz="4" w:space="0" w:color="auto"/>
              <w:bottom w:val="single" w:sz="4" w:space="0" w:color="auto"/>
              <w:right w:val="single" w:sz="4" w:space="0" w:color="auto"/>
            </w:tcBorders>
            <w:hideMark/>
          </w:tcPr>
          <w:p w14:paraId="6E28A3C0" w14:textId="77777777" w:rsidR="00BC3815" w:rsidRPr="00C07D21" w:rsidRDefault="00BC3815" w:rsidP="00890727">
            <w:pPr>
              <w:pStyle w:val="Tabletext"/>
              <w:ind w:left="284" w:hanging="284"/>
              <w:rPr>
                <w:ins w:id="1486" w:author="Spanish" w:date="2026-04-21T11:50:00Z"/>
                <w:lang w:val="es-ES"/>
              </w:rPr>
            </w:pPr>
            <w:ins w:id="1487" w:author="Spanish" w:date="2026-04-21T11:50:00Z">
              <w:r w:rsidRPr="00C07D21">
                <w:rPr>
                  <w:color w:val="000000"/>
                  <w:lang w:val="es-ES"/>
                </w:rPr>
                <w:t>–</w:t>
              </w:r>
              <w:r w:rsidRPr="00C07D21">
                <w:rPr>
                  <w:color w:val="000000"/>
                  <w:lang w:val="es-ES"/>
                </w:rPr>
                <w:tab/>
                <w:t>Porcentaje de Estados Miembros que presentaron datos válidos y cuya antigüedad no superaba los dos años para al menos el 80 % de los indicadores del cuestionario breve sobre indicadores de las telecomunicaciones mundiales de la UIT.</w:t>
              </w:r>
            </w:ins>
          </w:p>
          <w:p w14:paraId="281EEDAB" w14:textId="77777777" w:rsidR="00BC3815" w:rsidRPr="00C07D21" w:rsidRDefault="00BC3815" w:rsidP="00890727">
            <w:pPr>
              <w:pStyle w:val="Tabletext"/>
              <w:ind w:left="284" w:hanging="284"/>
              <w:rPr>
                <w:ins w:id="1488" w:author="Spanish" w:date="2026-04-21T11:50:00Z"/>
                <w:lang w:val="es-ES"/>
              </w:rPr>
            </w:pPr>
            <w:ins w:id="1489" w:author="Spanish" w:date="2026-04-21T11:50:00Z">
              <w:r w:rsidRPr="00C07D21">
                <w:rPr>
                  <w:color w:val="000000"/>
                  <w:lang w:val="es-ES"/>
                </w:rPr>
                <w:t>–</w:t>
              </w:r>
              <w:r w:rsidRPr="00C07D21">
                <w:rPr>
                  <w:color w:val="000000"/>
                  <w:lang w:val="es-ES"/>
                </w:rPr>
                <w:tab/>
                <w:t>Porcentaje de Estados Miembros que presentan datos válidos y cuya antigüedad no superaba los tres años para al menos el 80 % de los indicadores del cuestionario a los hogares de la UIT.</w:t>
              </w:r>
            </w:ins>
          </w:p>
          <w:p w14:paraId="459088C5" w14:textId="77777777" w:rsidR="00BC3815" w:rsidRPr="00C07D21" w:rsidRDefault="00BC3815" w:rsidP="00890727">
            <w:pPr>
              <w:pStyle w:val="Tabletext"/>
              <w:ind w:left="284" w:hanging="284"/>
              <w:rPr>
                <w:ins w:id="1490" w:author="Spanish" w:date="2026-04-21T11:50:00Z"/>
                <w:lang w:val="es-ES"/>
              </w:rPr>
            </w:pPr>
            <w:ins w:id="1491" w:author="Spanish" w:date="2026-04-21T11:50:00Z">
              <w:r w:rsidRPr="00C07D21">
                <w:rPr>
                  <w:color w:val="000000"/>
                  <w:lang w:val="es-ES"/>
                </w:rPr>
                <w:t>–</w:t>
              </w:r>
              <w:r w:rsidRPr="00C07D21">
                <w:rPr>
                  <w:color w:val="000000"/>
                  <w:lang w:val="es-ES"/>
                </w:rPr>
                <w:tab/>
                <w:t>Porcentaje de Estados Miembros que presentaron datos válidos desglosados por género de hace no más de tres años para el indicador "Proporción de personas que utilizan Internet".</w:t>
              </w:r>
            </w:ins>
          </w:p>
          <w:p w14:paraId="54DBCAA0" w14:textId="77777777" w:rsidR="00BC3815" w:rsidRPr="00C07D21" w:rsidRDefault="00BC3815" w:rsidP="00890727">
            <w:pPr>
              <w:pStyle w:val="Tabletext"/>
              <w:ind w:left="284" w:hanging="284"/>
              <w:rPr>
                <w:ins w:id="1492" w:author="Spanish" w:date="2026-04-21T11:50:00Z"/>
                <w:lang w:val="es-ES"/>
              </w:rPr>
            </w:pPr>
            <w:ins w:id="1493" w:author="Spanish" w:date="2026-04-21T11:50:00Z">
              <w:r w:rsidRPr="00C07D21">
                <w:rPr>
                  <w:color w:val="000000"/>
                  <w:lang w:val="es-ES"/>
                </w:rPr>
                <w:t>–</w:t>
              </w:r>
              <w:r w:rsidRPr="00C07D21">
                <w:rPr>
                  <w:color w:val="000000"/>
                  <w:lang w:val="es-ES"/>
                </w:rPr>
                <w:tab/>
                <w:t>Porcentaje de Estados Miembros que presentaron datos válidos desglosados por ubicación (rural/urbana) de hace no más de tres años para el indicador "Proporción de personas que utilizan Internet".</w:t>
              </w:r>
            </w:ins>
          </w:p>
          <w:p w14:paraId="0EF94CE5" w14:textId="77777777" w:rsidR="00BC3815" w:rsidRPr="00C07D21" w:rsidRDefault="00BC3815" w:rsidP="00890727">
            <w:pPr>
              <w:pStyle w:val="Tabletext"/>
              <w:ind w:left="284" w:hanging="284"/>
              <w:rPr>
                <w:ins w:id="1494" w:author="Spanish" w:date="2026-04-21T11:50:00Z"/>
                <w:lang w:val="es-ES"/>
              </w:rPr>
            </w:pPr>
            <w:ins w:id="1495" w:author="Spanish" w:date="2026-04-21T11:50:00Z">
              <w:r w:rsidRPr="00C07D21">
                <w:rPr>
                  <w:color w:val="000000"/>
                  <w:lang w:val="es-ES"/>
                </w:rPr>
                <w:t>–</w:t>
              </w:r>
              <w:r w:rsidRPr="00C07D21">
                <w:rPr>
                  <w:color w:val="000000"/>
                  <w:lang w:val="es-ES"/>
                </w:rPr>
                <w:tab/>
                <w:t>Porcentaje de Estados Miembros que presentaron datos válidos de no más de tres años de antigüedad para al menos cinco de las competencias en tecnologías de la información y la comunicación (TIC) enumeradas en el cuestionario.</w:t>
              </w:r>
            </w:ins>
          </w:p>
        </w:tc>
      </w:tr>
      <w:tr w:rsidR="00BC3815" w:rsidRPr="00E62E5D" w14:paraId="2CD807C9" w14:textId="77777777" w:rsidTr="008E3542">
        <w:trPr>
          <w:trHeight w:val="97"/>
          <w:ins w:id="1496" w:author="Spanish" w:date="2026-04-21T11:50:00Z"/>
        </w:trPr>
        <w:tc>
          <w:tcPr>
            <w:tcW w:w="2185" w:type="dxa"/>
            <w:vMerge/>
            <w:tcBorders>
              <w:left w:val="single" w:sz="4" w:space="0" w:color="auto"/>
              <w:bottom w:val="single" w:sz="4" w:space="0" w:color="auto"/>
              <w:right w:val="single" w:sz="4" w:space="0" w:color="auto"/>
            </w:tcBorders>
            <w:vAlign w:val="center"/>
            <w:hideMark/>
          </w:tcPr>
          <w:p w14:paraId="7ACAD959" w14:textId="77777777" w:rsidR="00BC3815" w:rsidRPr="00C07D21" w:rsidRDefault="00BC3815" w:rsidP="00890727">
            <w:pPr>
              <w:pStyle w:val="Tabletext"/>
              <w:rPr>
                <w:ins w:id="1497" w:author="Spanish" w:date="2026-04-21T11:50:00Z"/>
                <w:b/>
                <w:lang w:val="es-ES"/>
              </w:rPr>
            </w:pPr>
          </w:p>
        </w:tc>
        <w:tc>
          <w:tcPr>
            <w:tcW w:w="5119" w:type="dxa"/>
            <w:tcBorders>
              <w:top w:val="single" w:sz="4" w:space="0" w:color="auto"/>
              <w:left w:val="single" w:sz="4" w:space="0" w:color="auto"/>
              <w:bottom w:val="single" w:sz="4" w:space="0" w:color="auto"/>
              <w:right w:val="single" w:sz="4" w:space="0" w:color="auto"/>
            </w:tcBorders>
            <w:hideMark/>
          </w:tcPr>
          <w:p w14:paraId="53011F78" w14:textId="1F6A7C34" w:rsidR="00BC3815" w:rsidRPr="00C07D21" w:rsidRDefault="00BC3815" w:rsidP="00890727">
            <w:pPr>
              <w:pStyle w:val="Tabletext"/>
              <w:ind w:left="284" w:hanging="284"/>
              <w:rPr>
                <w:ins w:id="1498" w:author="Spanish" w:date="2026-04-21T11:50:00Z"/>
                <w:b/>
                <w:lang w:val="es-ES"/>
              </w:rPr>
            </w:pPr>
            <w:ins w:id="1499" w:author="Spanish" w:date="2026-04-21T11:50:00Z">
              <w:r w:rsidRPr="00C07D21">
                <w:rPr>
                  <w:b/>
                  <w:color w:val="000000"/>
                  <w:lang w:val="es-ES"/>
                </w:rPr>
                <w:t>3)</w:t>
              </w:r>
              <w:r w:rsidRPr="00C07D21">
                <w:rPr>
                  <w:b/>
                  <w:color w:val="000000"/>
                  <w:lang w:val="es-ES"/>
                </w:rPr>
                <w:tab/>
                <w:t>Capacidad reforzada de los Estados Miembros para desarrollar y actualizar marcos reglamentarios sobre las telecomunicaciones/TIC espaciales</w:t>
              </w:r>
            </w:ins>
            <w:ins w:id="1500" w:author="Spanish" w:date="2026-04-22T11:43:00Z">
              <w:r w:rsidR="007D174C" w:rsidRPr="00C07D21">
                <w:rPr>
                  <w:b/>
                  <w:color w:val="000000"/>
                  <w:lang w:val="es-ES"/>
                </w:rPr>
                <w:t>.</w:t>
              </w:r>
            </w:ins>
          </w:p>
        </w:tc>
        <w:tc>
          <w:tcPr>
            <w:tcW w:w="6684" w:type="dxa"/>
            <w:tcBorders>
              <w:top w:val="single" w:sz="4" w:space="0" w:color="auto"/>
              <w:left w:val="single" w:sz="4" w:space="0" w:color="auto"/>
              <w:bottom w:val="single" w:sz="4" w:space="0" w:color="auto"/>
              <w:right w:val="single" w:sz="4" w:space="0" w:color="auto"/>
            </w:tcBorders>
            <w:hideMark/>
          </w:tcPr>
          <w:p w14:paraId="6D212D69" w14:textId="67731FB8" w:rsidR="00BC3815" w:rsidRPr="00C07D21" w:rsidRDefault="00BC3815" w:rsidP="00890727">
            <w:pPr>
              <w:pStyle w:val="Tabletext"/>
              <w:ind w:left="284" w:hanging="284"/>
              <w:rPr>
                <w:ins w:id="1501" w:author="Spanish" w:date="2026-04-21T11:50:00Z"/>
                <w:lang w:val="es-ES"/>
              </w:rPr>
            </w:pPr>
            <w:ins w:id="1502" w:author="Spanish" w:date="2026-04-21T11:50:00Z">
              <w:r w:rsidRPr="00C07D21">
                <w:rPr>
                  <w:color w:val="000000"/>
                  <w:lang w:val="es-ES"/>
                </w:rPr>
                <w:t>–</w:t>
              </w:r>
              <w:r w:rsidRPr="00C07D21">
                <w:rPr>
                  <w:color w:val="000000"/>
                  <w:lang w:val="es-ES"/>
                </w:rPr>
                <w:tab/>
                <w:t>Número de Estados Miembros que han establecido marcos reglamentarios sobre las telecomunicaciones/TIC espaciales</w:t>
              </w:r>
            </w:ins>
            <w:ins w:id="1503" w:author="Spanish" w:date="2026-04-22T11:23:00Z">
              <w:r w:rsidRPr="00C07D21">
                <w:rPr>
                  <w:color w:val="000000"/>
                  <w:lang w:val="es-ES"/>
                </w:rPr>
                <w:t>.</w:t>
              </w:r>
            </w:ins>
          </w:p>
        </w:tc>
      </w:tr>
    </w:tbl>
    <w:p w14:paraId="37B81F33" w14:textId="170B54EF" w:rsidR="00BC3815" w:rsidRPr="00C07D21" w:rsidRDefault="00BC3815">
      <w:pPr>
        <w:rPr>
          <w:ins w:id="1504" w:author="Spanish" w:date="2026-04-22T11:21:00Z"/>
          <w:lang w:val="es-ES"/>
        </w:rPr>
      </w:pPr>
    </w:p>
    <w:p w14:paraId="17A3C1F6" w14:textId="77777777" w:rsidR="008E3542" w:rsidRPr="00C07D21" w:rsidRDefault="008E3542" w:rsidP="008E3542">
      <w:pPr>
        <w:pStyle w:val="Appendixtitle"/>
        <w:spacing w:before="120" w:after="120"/>
        <w:rPr>
          <w:del w:id="1505" w:author="Spanish" w:date="2026-04-21T11:49:00Z"/>
          <w:sz w:val="34"/>
          <w:szCs w:val="34"/>
          <w:lang w:val="es-ES"/>
        </w:rPr>
      </w:pPr>
      <w:del w:id="1506" w:author="Spanish" w:date="2026-04-21T11:49:00Z">
        <w:r w:rsidRPr="00C07D21">
          <w:rPr>
            <w:b w:val="0"/>
            <w:sz w:val="34"/>
            <w:szCs w:val="34"/>
            <w:lang w:val="es-ES"/>
          </w:rPr>
          <w:lastRenderedPageBreak/>
          <w:delText>Apéndice A – Atribución de recursos (vinculación con el Plan Financiero)</w:delText>
        </w:r>
      </w:del>
    </w:p>
    <w:p w14:paraId="0054AE39" w14:textId="77777777" w:rsidR="008E3542" w:rsidRPr="00C07D21" w:rsidRDefault="008E3542" w:rsidP="008E3542">
      <w:pPr>
        <w:pStyle w:val="AppendixNo"/>
        <w:spacing w:before="120"/>
        <w:rPr>
          <w:del w:id="1507" w:author="Spanish" w:date="2026-04-21T11:49:00Z"/>
          <w:szCs w:val="28"/>
          <w:lang w:val="es-ES"/>
        </w:rPr>
      </w:pPr>
      <w:del w:id="1508" w:author="Spanish" w:date="2026-04-21T11:49:00Z">
        <w:r w:rsidRPr="00C07D21">
          <w:rPr>
            <w:b/>
            <w:caps w:val="0"/>
            <w:szCs w:val="28"/>
            <w:lang w:val="es-ES"/>
          </w:rPr>
          <w:delText>APÉNDICE A</w:delText>
        </w:r>
      </w:del>
    </w:p>
    <w:p w14:paraId="4BAC687E" w14:textId="77777777" w:rsidR="008E3542" w:rsidRPr="00C07D21" w:rsidRDefault="008E3542" w:rsidP="00EB5F51">
      <w:pPr>
        <w:pStyle w:val="Appendixtitle"/>
        <w:spacing w:before="120" w:after="0"/>
        <w:rPr>
          <w:del w:id="1509" w:author="Spanish" w:date="2026-04-21T11:49:00Z"/>
          <w:lang w:val="es-ES"/>
        </w:rPr>
      </w:pPr>
      <w:del w:id="1510" w:author="Spanish" w:date="2026-04-21T11:49:00Z">
        <w:r w:rsidRPr="00C07D21">
          <w:rPr>
            <w:b w:val="0"/>
            <w:caps/>
            <w:lang w:val="es-ES"/>
          </w:rPr>
          <w:delText>Atribución de recursos – Vinculación entre los Planes Estratégico y Financiero para 2024-2017</w:delText>
        </w:r>
      </w:del>
    </w:p>
    <w:p w14:paraId="303194EC" w14:textId="77777777" w:rsidR="008E3542" w:rsidRPr="00C07D21" w:rsidRDefault="008E3542" w:rsidP="00364F2A">
      <w:pPr>
        <w:pStyle w:val="Appendixtitle"/>
        <w:spacing w:before="120" w:after="120"/>
        <w:rPr>
          <w:ins w:id="1511" w:author="Spanish" w:date="2026-04-21T11:50:00Z"/>
          <w:lang w:val="es-ES"/>
        </w:rPr>
      </w:pPr>
      <w:ins w:id="1512" w:author="Spanish" w:date="2026-04-21T11:50:00Z">
        <w:r w:rsidRPr="00C07D21">
          <w:rPr>
            <w:lang w:val="es-ES"/>
          </w:rPr>
          <w:t xml:space="preserve">Apéndice B </w:t>
        </w:r>
      </w:ins>
      <w:ins w:id="1513" w:author="Spanish" w:date="2026-04-22T11:24:00Z">
        <w:r w:rsidRPr="00C07D21">
          <w:rPr>
            <w:lang w:val="es-ES"/>
          </w:rPr>
          <w:t>–</w:t>
        </w:r>
      </w:ins>
      <w:ins w:id="1514" w:author="Spanish" w:date="2026-04-21T11:50:00Z">
        <w:r w:rsidRPr="00C07D21">
          <w:rPr>
            <w:lang w:val="es-ES"/>
          </w:rPr>
          <w:t xml:space="preserve"> Atribución de recursos</w:t>
        </w:r>
      </w:ins>
    </w:p>
    <w:p w14:paraId="01B4400F" w14:textId="2CE6C4B6" w:rsidR="008E3542" w:rsidRPr="00C07D21" w:rsidRDefault="008E3542" w:rsidP="00890727">
      <w:pPr>
        <w:pStyle w:val="Appendixtitle"/>
        <w:rPr>
          <w:ins w:id="1515" w:author="Spanish" w:date="2026-04-21T11:50:00Z"/>
          <w:lang w:val="es-ES"/>
        </w:rPr>
      </w:pPr>
      <w:ins w:id="1516" w:author="Spanish" w:date="2026-04-21T11:50:00Z">
        <w:r w:rsidRPr="00C07D21">
          <w:rPr>
            <w:lang w:val="es-ES"/>
          </w:rPr>
          <w:t>Vinculación entre los Planes Estratégico y Financiero para 2028-2031</w:t>
        </w:r>
      </w:ins>
    </w:p>
    <w:p w14:paraId="7B0A3F82" w14:textId="694D933E" w:rsidR="008E3542" w:rsidRPr="00C07D21" w:rsidRDefault="008E3542" w:rsidP="00EB5F51">
      <w:pPr>
        <w:pStyle w:val="Figure"/>
        <w:rPr>
          <w:lang w:val="es-ES"/>
        </w:rPr>
      </w:pPr>
      <w:ins w:id="1517" w:author="Spanish" w:date="2026-04-22T11:26:00Z">
        <w:del w:id="1518" w:author="Spanish" w:date="2026-04-21T11:49:00Z">
          <w:r w:rsidRPr="00C07D21">
            <w:rPr>
              <w:noProof/>
              <w:lang w:val="en-US"/>
            </w:rPr>
            <w:drawing>
              <wp:inline distT="0" distB="0" distL="0" distR="0" wp14:anchorId="4089F980" wp14:editId="08358D3A">
                <wp:extent cx="9055734" cy="1852551"/>
                <wp:effectExtent l="0" t="0" r="0" b="0"/>
                <wp:docPr id="3" name="Picture 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able&#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103958" cy="1862416"/>
                        </a:xfrm>
                        <a:prstGeom prst="rect">
                          <a:avLst/>
                        </a:prstGeom>
                        <a:noFill/>
                        <a:ln>
                          <a:noFill/>
                        </a:ln>
                      </pic:spPr>
                    </pic:pic>
                  </a:graphicData>
                </a:graphic>
              </wp:inline>
            </w:drawing>
          </w:r>
        </w:del>
      </w:ins>
    </w:p>
    <w:p w14:paraId="133744B9" w14:textId="77777777" w:rsidR="00364F2A" w:rsidRPr="00C07D21" w:rsidRDefault="00364F2A" w:rsidP="00364F2A">
      <w:pPr>
        <w:rPr>
          <w:lang w:val="es-ES"/>
        </w:rPr>
      </w:pPr>
    </w:p>
    <w:tbl>
      <w:tblPr>
        <w:tblW w:w="13360" w:type="dxa"/>
        <w:tblLook w:val="04A0" w:firstRow="1" w:lastRow="0" w:firstColumn="1" w:lastColumn="0" w:noHBand="0" w:noVBand="1"/>
      </w:tblPr>
      <w:tblGrid>
        <w:gridCol w:w="8380"/>
        <w:gridCol w:w="1660"/>
        <w:gridCol w:w="1660"/>
        <w:gridCol w:w="1660"/>
      </w:tblGrid>
      <w:tr w:rsidR="00890727" w:rsidRPr="00C07D21" w14:paraId="271FB720" w14:textId="77777777" w:rsidTr="00890727">
        <w:trPr>
          <w:trHeight w:val="285"/>
        </w:trPr>
        <w:tc>
          <w:tcPr>
            <w:tcW w:w="8380" w:type="dxa"/>
            <w:tcBorders>
              <w:top w:val="nil"/>
              <w:left w:val="nil"/>
              <w:bottom w:val="nil"/>
              <w:right w:val="nil"/>
            </w:tcBorders>
            <w:noWrap/>
            <w:vAlign w:val="bottom"/>
            <w:hideMark/>
          </w:tcPr>
          <w:p w14:paraId="48B29FBC" w14:textId="77777777" w:rsidR="00890727" w:rsidRPr="00C07D21" w:rsidRDefault="00890727" w:rsidP="00890727">
            <w:pPr>
              <w:tabs>
                <w:tab w:val="clear" w:pos="567"/>
                <w:tab w:val="clear" w:pos="1134"/>
                <w:tab w:val="clear" w:pos="1701"/>
                <w:tab w:val="clear" w:pos="2268"/>
                <w:tab w:val="clear" w:pos="2835"/>
              </w:tabs>
              <w:overflowPunct/>
              <w:autoSpaceDE/>
              <w:autoSpaceDN/>
              <w:adjustRightInd/>
              <w:spacing w:before="0"/>
              <w:textAlignment w:val="auto"/>
              <w:rPr>
                <w:rFonts w:ascii="Times New Roman" w:hAnsi="Times New Roman"/>
                <w:sz w:val="20"/>
                <w:szCs w:val="24"/>
                <w:lang w:val="es-ES" w:eastAsia="zh-CN"/>
              </w:rPr>
            </w:pPr>
          </w:p>
        </w:tc>
        <w:tc>
          <w:tcPr>
            <w:tcW w:w="4980" w:type="dxa"/>
            <w:gridSpan w:val="3"/>
            <w:tcBorders>
              <w:top w:val="nil"/>
              <w:left w:val="nil"/>
              <w:bottom w:val="nil"/>
              <w:right w:val="nil"/>
            </w:tcBorders>
            <w:noWrap/>
            <w:vAlign w:val="center"/>
            <w:hideMark/>
          </w:tcPr>
          <w:p w14:paraId="07A6DAAC" w14:textId="77777777" w:rsidR="00890727" w:rsidRPr="00C07D21" w:rsidRDefault="00890727" w:rsidP="00890727">
            <w:pPr>
              <w:tabs>
                <w:tab w:val="clear" w:pos="567"/>
                <w:tab w:val="clear" w:pos="1134"/>
                <w:tab w:val="clear" w:pos="1701"/>
                <w:tab w:val="clear" w:pos="2268"/>
                <w:tab w:val="clear" w:pos="2835"/>
              </w:tabs>
              <w:overflowPunct/>
              <w:autoSpaceDE/>
              <w:autoSpaceDN/>
              <w:adjustRightInd/>
              <w:spacing w:before="0"/>
              <w:jc w:val="center"/>
              <w:textAlignment w:val="auto"/>
              <w:rPr>
                <w:rFonts w:ascii="Aptos Narrow" w:hAnsi="Aptos Narrow"/>
                <w:sz w:val="18"/>
                <w:szCs w:val="18"/>
                <w:lang w:val="es-ES" w:eastAsia="zh-CN"/>
              </w:rPr>
            </w:pPr>
            <w:r w:rsidRPr="00C07D21">
              <w:rPr>
                <w:rFonts w:ascii="Aptos Narrow" w:hAnsi="Aptos Narrow"/>
                <w:sz w:val="18"/>
                <w:szCs w:val="18"/>
                <w:lang w:val="es-ES" w:eastAsia="zh-CN"/>
              </w:rPr>
              <w:t>En miles CHF</w:t>
            </w:r>
          </w:p>
        </w:tc>
      </w:tr>
      <w:tr w:rsidR="00890727" w:rsidRPr="00C07D21" w14:paraId="52AFC0CE" w14:textId="77777777" w:rsidTr="00890727">
        <w:trPr>
          <w:trHeight w:val="600"/>
        </w:trPr>
        <w:tc>
          <w:tcPr>
            <w:tcW w:w="8380" w:type="dxa"/>
            <w:tcBorders>
              <w:top w:val="nil"/>
              <w:left w:val="single" w:sz="4" w:space="0" w:color="061320"/>
              <w:bottom w:val="single" w:sz="4" w:space="0" w:color="auto"/>
              <w:right w:val="single" w:sz="4" w:space="0" w:color="0070C0"/>
            </w:tcBorders>
            <w:shd w:val="clear" w:color="000000" w:fill="02385E"/>
            <w:noWrap/>
            <w:vAlign w:val="center"/>
            <w:hideMark/>
          </w:tcPr>
          <w:p w14:paraId="06C11AC6" w14:textId="77777777" w:rsidR="00890727" w:rsidRPr="00C07D21" w:rsidRDefault="00890727" w:rsidP="00E73125">
            <w:pPr>
              <w:pStyle w:val="Tablehead"/>
              <w:jc w:val="left"/>
              <w:rPr>
                <w:lang w:val="es-ES" w:eastAsia="zh-CN"/>
              </w:rPr>
            </w:pPr>
            <w:r w:rsidRPr="00C07D21">
              <w:rPr>
                <w:lang w:val="es-ES" w:eastAsia="zh-CN"/>
              </w:rPr>
              <w:t>Prioridad</w:t>
            </w:r>
          </w:p>
        </w:tc>
        <w:tc>
          <w:tcPr>
            <w:tcW w:w="1660" w:type="dxa"/>
            <w:tcBorders>
              <w:top w:val="nil"/>
              <w:left w:val="nil"/>
              <w:bottom w:val="single" w:sz="4" w:space="0" w:color="auto"/>
              <w:right w:val="single" w:sz="4" w:space="0" w:color="0070C0"/>
            </w:tcBorders>
            <w:shd w:val="clear" w:color="000000" w:fill="A63950"/>
            <w:vAlign w:val="center"/>
            <w:hideMark/>
          </w:tcPr>
          <w:p w14:paraId="392CD0BB" w14:textId="77777777" w:rsidR="00890727" w:rsidRPr="00C07D21" w:rsidRDefault="00890727" w:rsidP="00E73125">
            <w:pPr>
              <w:pStyle w:val="Tablehead"/>
              <w:rPr>
                <w:lang w:val="es-ES" w:eastAsia="zh-CN"/>
              </w:rPr>
            </w:pPr>
            <w:r w:rsidRPr="00E62E5D">
              <w:rPr>
                <w:color w:val="FFFFFF" w:themeColor="background1"/>
                <w:lang w:val="es-ES" w:eastAsia="zh-CN"/>
              </w:rPr>
              <w:t>2028-2029</w:t>
            </w:r>
          </w:p>
        </w:tc>
        <w:tc>
          <w:tcPr>
            <w:tcW w:w="1660" w:type="dxa"/>
            <w:tcBorders>
              <w:top w:val="nil"/>
              <w:left w:val="nil"/>
              <w:bottom w:val="single" w:sz="4" w:space="0" w:color="auto"/>
              <w:right w:val="nil"/>
            </w:tcBorders>
            <w:shd w:val="clear" w:color="000000" w:fill="DAB785"/>
            <w:vAlign w:val="center"/>
            <w:hideMark/>
          </w:tcPr>
          <w:p w14:paraId="0750759F" w14:textId="77777777" w:rsidR="00890727" w:rsidRPr="00C07D21" w:rsidRDefault="00890727" w:rsidP="00E73125">
            <w:pPr>
              <w:pStyle w:val="Tablehead"/>
              <w:rPr>
                <w:color w:val="000000"/>
                <w:lang w:val="es-ES" w:eastAsia="zh-CN"/>
              </w:rPr>
            </w:pPr>
            <w:r w:rsidRPr="00C07D21">
              <w:rPr>
                <w:color w:val="000000"/>
                <w:lang w:val="es-ES" w:eastAsia="zh-CN"/>
              </w:rPr>
              <w:t>2030-2031</w:t>
            </w:r>
          </w:p>
        </w:tc>
        <w:tc>
          <w:tcPr>
            <w:tcW w:w="1660" w:type="dxa"/>
            <w:tcBorders>
              <w:top w:val="single" w:sz="4" w:space="0" w:color="0070C0"/>
              <w:left w:val="single" w:sz="4" w:space="0" w:color="0070C0"/>
              <w:bottom w:val="nil"/>
              <w:right w:val="single" w:sz="4" w:space="0" w:color="0070C0"/>
            </w:tcBorders>
            <w:shd w:val="clear" w:color="000000" w:fill="785C57"/>
            <w:noWrap/>
            <w:vAlign w:val="center"/>
            <w:hideMark/>
          </w:tcPr>
          <w:p w14:paraId="34BD0684" w14:textId="77777777" w:rsidR="00890727" w:rsidRPr="00C07D21" w:rsidRDefault="00890727" w:rsidP="00E73125">
            <w:pPr>
              <w:pStyle w:val="Tablehead"/>
              <w:rPr>
                <w:lang w:val="es-ES" w:eastAsia="zh-CN"/>
              </w:rPr>
            </w:pPr>
            <w:proofErr w:type="gramStart"/>
            <w:r w:rsidRPr="00E62E5D">
              <w:rPr>
                <w:color w:val="FFFFFF" w:themeColor="background1"/>
                <w:lang w:val="es-ES" w:eastAsia="zh-CN"/>
              </w:rPr>
              <w:t>Total</w:t>
            </w:r>
            <w:proofErr w:type="gramEnd"/>
            <w:r w:rsidRPr="00E62E5D">
              <w:rPr>
                <w:color w:val="FFFFFF" w:themeColor="background1"/>
                <w:lang w:val="es-ES" w:eastAsia="zh-CN"/>
              </w:rPr>
              <w:t xml:space="preserve"> general</w:t>
            </w:r>
          </w:p>
        </w:tc>
      </w:tr>
      <w:tr w:rsidR="00890727" w:rsidRPr="00C07D21" w14:paraId="3DCE22A7" w14:textId="77777777" w:rsidTr="00890727">
        <w:trPr>
          <w:trHeight w:val="360"/>
        </w:trPr>
        <w:tc>
          <w:tcPr>
            <w:tcW w:w="8380" w:type="dxa"/>
            <w:tcBorders>
              <w:top w:val="nil"/>
              <w:left w:val="single" w:sz="4" w:space="0" w:color="061320"/>
              <w:bottom w:val="nil"/>
              <w:right w:val="single" w:sz="4" w:space="0" w:color="0070C0"/>
            </w:tcBorders>
            <w:shd w:val="clear" w:color="000000" w:fill="F5F7F8"/>
            <w:noWrap/>
            <w:vAlign w:val="center"/>
            <w:hideMark/>
          </w:tcPr>
          <w:p w14:paraId="3B848A49" w14:textId="13124C3A" w:rsidR="00890727" w:rsidRPr="00C07D21" w:rsidRDefault="00890727" w:rsidP="00E73125">
            <w:pPr>
              <w:pStyle w:val="Tabletext"/>
              <w:rPr>
                <w:lang w:val="es-ES" w:eastAsia="zh-CN"/>
              </w:rPr>
            </w:pPr>
            <w:r w:rsidRPr="00C07D21">
              <w:rPr>
                <w:lang w:val="es-ES" w:eastAsia="zh-CN"/>
              </w:rPr>
              <w:t>Prioridad A – Utilización del espectro para servicios espaciales y terrenales</w:t>
            </w:r>
          </w:p>
        </w:tc>
        <w:tc>
          <w:tcPr>
            <w:tcW w:w="1660" w:type="dxa"/>
            <w:tcBorders>
              <w:top w:val="nil"/>
              <w:left w:val="nil"/>
              <w:bottom w:val="nil"/>
              <w:right w:val="single" w:sz="4" w:space="0" w:color="0070C0"/>
            </w:tcBorders>
            <w:shd w:val="clear" w:color="000000" w:fill="F7EEEF"/>
            <w:noWrap/>
            <w:vAlign w:val="center"/>
            <w:hideMark/>
          </w:tcPr>
          <w:p w14:paraId="66B9D820" w14:textId="77777777" w:rsidR="00890727" w:rsidRPr="00C07D21" w:rsidRDefault="00890727" w:rsidP="00384D93">
            <w:pPr>
              <w:pStyle w:val="Tabletext"/>
              <w:jc w:val="right"/>
              <w:rPr>
                <w:color w:val="002060"/>
                <w:lang w:val="es-ES" w:eastAsia="zh-CN"/>
              </w:rPr>
            </w:pPr>
            <w:r w:rsidRPr="00C07D21">
              <w:rPr>
                <w:color w:val="002060"/>
                <w:lang w:val="es-ES" w:eastAsia="zh-CN"/>
              </w:rPr>
              <w:t>99 892</w:t>
            </w:r>
          </w:p>
        </w:tc>
        <w:tc>
          <w:tcPr>
            <w:tcW w:w="1660" w:type="dxa"/>
            <w:tcBorders>
              <w:top w:val="nil"/>
              <w:left w:val="nil"/>
              <w:bottom w:val="nil"/>
              <w:right w:val="nil"/>
            </w:tcBorders>
            <w:shd w:val="clear" w:color="000000" w:fill="FAF5EF"/>
            <w:noWrap/>
            <w:vAlign w:val="center"/>
            <w:hideMark/>
          </w:tcPr>
          <w:p w14:paraId="02A53A04" w14:textId="77777777" w:rsidR="00890727" w:rsidRPr="00C07D21" w:rsidRDefault="00890727" w:rsidP="00384D93">
            <w:pPr>
              <w:pStyle w:val="Tabletext"/>
              <w:jc w:val="right"/>
              <w:rPr>
                <w:color w:val="002060"/>
                <w:lang w:val="es-ES" w:eastAsia="zh-CN"/>
              </w:rPr>
            </w:pPr>
            <w:r w:rsidRPr="00C07D21">
              <w:rPr>
                <w:color w:val="002060"/>
                <w:lang w:val="es-ES" w:eastAsia="zh-CN"/>
              </w:rPr>
              <w:t>102 223</w:t>
            </w:r>
          </w:p>
        </w:tc>
        <w:tc>
          <w:tcPr>
            <w:tcW w:w="1660" w:type="dxa"/>
            <w:tcBorders>
              <w:top w:val="nil"/>
              <w:left w:val="single" w:sz="4" w:space="0" w:color="0070C0"/>
              <w:bottom w:val="nil"/>
              <w:right w:val="single" w:sz="4" w:space="0" w:color="0070C0"/>
            </w:tcBorders>
            <w:shd w:val="clear" w:color="000000" w:fill="EFECEB"/>
            <w:noWrap/>
            <w:vAlign w:val="center"/>
            <w:hideMark/>
          </w:tcPr>
          <w:p w14:paraId="17AF5EA2" w14:textId="77777777" w:rsidR="00890727" w:rsidRPr="00C07D21" w:rsidRDefault="00890727" w:rsidP="00384D93">
            <w:pPr>
              <w:pStyle w:val="Tabletext"/>
              <w:jc w:val="right"/>
              <w:rPr>
                <w:b/>
                <w:bCs/>
                <w:color w:val="002060"/>
                <w:lang w:val="es-ES" w:eastAsia="zh-CN"/>
              </w:rPr>
            </w:pPr>
            <w:r w:rsidRPr="00C07D21">
              <w:rPr>
                <w:b/>
                <w:bCs/>
                <w:color w:val="002060"/>
                <w:lang w:val="es-ES" w:eastAsia="zh-CN"/>
              </w:rPr>
              <w:t>202 114</w:t>
            </w:r>
          </w:p>
        </w:tc>
      </w:tr>
      <w:tr w:rsidR="00890727" w:rsidRPr="00C07D21" w14:paraId="7949F326" w14:textId="77777777" w:rsidTr="00890727">
        <w:trPr>
          <w:trHeight w:val="360"/>
        </w:trPr>
        <w:tc>
          <w:tcPr>
            <w:tcW w:w="8380" w:type="dxa"/>
            <w:tcBorders>
              <w:top w:val="nil"/>
              <w:left w:val="single" w:sz="4" w:space="0" w:color="061320"/>
              <w:bottom w:val="nil"/>
              <w:right w:val="single" w:sz="4" w:space="0" w:color="0070C0"/>
            </w:tcBorders>
            <w:shd w:val="clear" w:color="000000" w:fill="F5F7F8"/>
            <w:noWrap/>
            <w:vAlign w:val="center"/>
            <w:hideMark/>
          </w:tcPr>
          <w:p w14:paraId="28143B2F" w14:textId="77777777" w:rsidR="00890727" w:rsidRPr="00C07D21" w:rsidRDefault="00890727" w:rsidP="00E73125">
            <w:pPr>
              <w:pStyle w:val="Tabletext"/>
              <w:rPr>
                <w:lang w:val="es-ES" w:eastAsia="zh-CN"/>
              </w:rPr>
            </w:pPr>
            <w:r w:rsidRPr="00C07D21">
              <w:rPr>
                <w:lang w:val="es-ES" w:eastAsia="zh-CN"/>
              </w:rPr>
              <w:t>Prioridad B – Interoperabilidad e innovación en el mundo de las telecomunicaciones/TIC</w:t>
            </w:r>
          </w:p>
        </w:tc>
        <w:tc>
          <w:tcPr>
            <w:tcW w:w="1660" w:type="dxa"/>
            <w:tcBorders>
              <w:top w:val="nil"/>
              <w:left w:val="nil"/>
              <w:bottom w:val="nil"/>
              <w:right w:val="single" w:sz="4" w:space="0" w:color="0070C0"/>
            </w:tcBorders>
            <w:shd w:val="clear" w:color="000000" w:fill="F7EEEF"/>
            <w:noWrap/>
            <w:vAlign w:val="center"/>
            <w:hideMark/>
          </w:tcPr>
          <w:p w14:paraId="2B2F3DBC" w14:textId="77777777" w:rsidR="00890727" w:rsidRPr="00C07D21" w:rsidRDefault="00890727" w:rsidP="00384D93">
            <w:pPr>
              <w:pStyle w:val="Tabletext"/>
              <w:jc w:val="right"/>
              <w:rPr>
                <w:color w:val="002060"/>
                <w:lang w:val="es-ES" w:eastAsia="zh-CN"/>
              </w:rPr>
            </w:pPr>
            <w:r w:rsidRPr="00C07D21">
              <w:rPr>
                <w:color w:val="002060"/>
                <w:lang w:val="es-ES" w:eastAsia="zh-CN"/>
              </w:rPr>
              <w:t>61 340</w:t>
            </w:r>
          </w:p>
        </w:tc>
        <w:tc>
          <w:tcPr>
            <w:tcW w:w="1660" w:type="dxa"/>
            <w:tcBorders>
              <w:top w:val="nil"/>
              <w:left w:val="nil"/>
              <w:bottom w:val="nil"/>
              <w:right w:val="nil"/>
            </w:tcBorders>
            <w:shd w:val="clear" w:color="000000" w:fill="FAF5EF"/>
            <w:noWrap/>
            <w:vAlign w:val="center"/>
            <w:hideMark/>
          </w:tcPr>
          <w:p w14:paraId="4E602FF6" w14:textId="77777777" w:rsidR="00890727" w:rsidRPr="00C07D21" w:rsidRDefault="00890727" w:rsidP="00384D93">
            <w:pPr>
              <w:pStyle w:val="Tabletext"/>
              <w:jc w:val="right"/>
              <w:rPr>
                <w:color w:val="002060"/>
                <w:lang w:val="es-ES" w:eastAsia="zh-CN"/>
              </w:rPr>
            </w:pPr>
            <w:r w:rsidRPr="00C07D21">
              <w:rPr>
                <w:color w:val="002060"/>
                <w:lang w:val="es-ES" w:eastAsia="zh-CN"/>
              </w:rPr>
              <w:t>59 960</w:t>
            </w:r>
          </w:p>
        </w:tc>
        <w:tc>
          <w:tcPr>
            <w:tcW w:w="1660" w:type="dxa"/>
            <w:tcBorders>
              <w:top w:val="nil"/>
              <w:left w:val="single" w:sz="4" w:space="0" w:color="0070C0"/>
              <w:bottom w:val="nil"/>
              <w:right w:val="single" w:sz="4" w:space="0" w:color="0070C0"/>
            </w:tcBorders>
            <w:shd w:val="clear" w:color="000000" w:fill="EFECEB"/>
            <w:noWrap/>
            <w:vAlign w:val="center"/>
            <w:hideMark/>
          </w:tcPr>
          <w:p w14:paraId="5B1CC1F6" w14:textId="77777777" w:rsidR="00890727" w:rsidRPr="00C07D21" w:rsidRDefault="00890727" w:rsidP="00384D93">
            <w:pPr>
              <w:pStyle w:val="Tabletext"/>
              <w:jc w:val="right"/>
              <w:rPr>
                <w:b/>
                <w:bCs/>
                <w:color w:val="002060"/>
                <w:lang w:val="es-ES" w:eastAsia="zh-CN"/>
              </w:rPr>
            </w:pPr>
            <w:r w:rsidRPr="00C07D21">
              <w:rPr>
                <w:b/>
                <w:bCs/>
                <w:color w:val="002060"/>
                <w:lang w:val="es-ES" w:eastAsia="zh-CN"/>
              </w:rPr>
              <w:t>121 300</w:t>
            </w:r>
          </w:p>
        </w:tc>
      </w:tr>
      <w:tr w:rsidR="00890727" w:rsidRPr="00C07D21" w14:paraId="5FD896A2" w14:textId="77777777" w:rsidTr="00890727">
        <w:trPr>
          <w:trHeight w:val="360"/>
        </w:trPr>
        <w:tc>
          <w:tcPr>
            <w:tcW w:w="8380" w:type="dxa"/>
            <w:tcBorders>
              <w:top w:val="nil"/>
              <w:left w:val="single" w:sz="4" w:space="0" w:color="061320"/>
              <w:bottom w:val="nil"/>
              <w:right w:val="single" w:sz="4" w:space="0" w:color="0070C0"/>
            </w:tcBorders>
            <w:shd w:val="clear" w:color="000000" w:fill="F5F7F8"/>
            <w:noWrap/>
            <w:vAlign w:val="center"/>
            <w:hideMark/>
          </w:tcPr>
          <w:p w14:paraId="2501F184" w14:textId="50919180" w:rsidR="00890727" w:rsidRPr="00C07D21" w:rsidRDefault="00890727" w:rsidP="00E73125">
            <w:pPr>
              <w:pStyle w:val="Tabletext"/>
              <w:rPr>
                <w:lang w:val="es-ES" w:eastAsia="zh-CN"/>
              </w:rPr>
            </w:pPr>
            <w:r w:rsidRPr="00C07D21">
              <w:rPr>
                <w:lang w:val="es-ES" w:eastAsia="zh-CN"/>
              </w:rPr>
              <w:t>Prioridad C – Infraestructura y servicios de telecomunicaciones/TIC inclusivos y seguros</w:t>
            </w:r>
          </w:p>
        </w:tc>
        <w:tc>
          <w:tcPr>
            <w:tcW w:w="1660" w:type="dxa"/>
            <w:tcBorders>
              <w:top w:val="nil"/>
              <w:left w:val="nil"/>
              <w:bottom w:val="nil"/>
              <w:right w:val="single" w:sz="4" w:space="0" w:color="0070C0"/>
            </w:tcBorders>
            <w:shd w:val="clear" w:color="000000" w:fill="F7EEEF"/>
            <w:noWrap/>
            <w:vAlign w:val="center"/>
            <w:hideMark/>
          </w:tcPr>
          <w:p w14:paraId="569B2068" w14:textId="77777777" w:rsidR="00890727" w:rsidRPr="00C07D21" w:rsidRDefault="00890727" w:rsidP="00384D93">
            <w:pPr>
              <w:pStyle w:val="Tabletext"/>
              <w:jc w:val="right"/>
              <w:rPr>
                <w:color w:val="002060"/>
                <w:lang w:val="es-ES" w:eastAsia="zh-CN"/>
              </w:rPr>
            </w:pPr>
            <w:r w:rsidRPr="00C07D21">
              <w:rPr>
                <w:color w:val="002060"/>
                <w:lang w:val="es-ES" w:eastAsia="zh-CN"/>
              </w:rPr>
              <w:t>42 836</w:t>
            </w:r>
          </w:p>
        </w:tc>
        <w:tc>
          <w:tcPr>
            <w:tcW w:w="1660" w:type="dxa"/>
            <w:tcBorders>
              <w:top w:val="nil"/>
              <w:left w:val="nil"/>
              <w:bottom w:val="nil"/>
              <w:right w:val="nil"/>
            </w:tcBorders>
            <w:shd w:val="clear" w:color="000000" w:fill="FAF5EF"/>
            <w:noWrap/>
            <w:vAlign w:val="center"/>
            <w:hideMark/>
          </w:tcPr>
          <w:p w14:paraId="18370C40" w14:textId="77777777" w:rsidR="00890727" w:rsidRPr="00C07D21" w:rsidRDefault="00890727" w:rsidP="00384D93">
            <w:pPr>
              <w:pStyle w:val="Tabletext"/>
              <w:jc w:val="right"/>
              <w:rPr>
                <w:color w:val="002060"/>
                <w:lang w:val="es-ES" w:eastAsia="zh-CN"/>
              </w:rPr>
            </w:pPr>
            <w:r w:rsidRPr="00C07D21">
              <w:rPr>
                <w:color w:val="002060"/>
                <w:lang w:val="es-ES" w:eastAsia="zh-CN"/>
              </w:rPr>
              <w:t>41 860</w:t>
            </w:r>
          </w:p>
        </w:tc>
        <w:tc>
          <w:tcPr>
            <w:tcW w:w="1660" w:type="dxa"/>
            <w:tcBorders>
              <w:top w:val="nil"/>
              <w:left w:val="single" w:sz="4" w:space="0" w:color="0070C0"/>
              <w:bottom w:val="nil"/>
              <w:right w:val="single" w:sz="4" w:space="0" w:color="0070C0"/>
            </w:tcBorders>
            <w:shd w:val="clear" w:color="000000" w:fill="EFECEB"/>
            <w:noWrap/>
            <w:vAlign w:val="center"/>
            <w:hideMark/>
          </w:tcPr>
          <w:p w14:paraId="12DDBE42" w14:textId="77777777" w:rsidR="00890727" w:rsidRPr="00C07D21" w:rsidRDefault="00890727" w:rsidP="00384D93">
            <w:pPr>
              <w:pStyle w:val="Tabletext"/>
              <w:jc w:val="right"/>
              <w:rPr>
                <w:b/>
                <w:bCs/>
                <w:color w:val="002060"/>
                <w:lang w:val="es-ES" w:eastAsia="zh-CN"/>
              </w:rPr>
            </w:pPr>
            <w:r w:rsidRPr="00C07D21">
              <w:rPr>
                <w:b/>
                <w:bCs/>
                <w:color w:val="002060"/>
                <w:lang w:val="es-ES" w:eastAsia="zh-CN"/>
              </w:rPr>
              <w:t>84 696</w:t>
            </w:r>
          </w:p>
        </w:tc>
      </w:tr>
      <w:tr w:rsidR="00890727" w:rsidRPr="00C07D21" w14:paraId="690520E8" w14:textId="77777777" w:rsidTr="00890727">
        <w:trPr>
          <w:trHeight w:val="360"/>
        </w:trPr>
        <w:tc>
          <w:tcPr>
            <w:tcW w:w="8380" w:type="dxa"/>
            <w:tcBorders>
              <w:top w:val="nil"/>
              <w:left w:val="single" w:sz="4" w:space="0" w:color="061320"/>
              <w:bottom w:val="nil"/>
              <w:right w:val="single" w:sz="4" w:space="0" w:color="0070C0"/>
            </w:tcBorders>
            <w:shd w:val="clear" w:color="000000" w:fill="F5F7F8"/>
            <w:noWrap/>
            <w:vAlign w:val="center"/>
            <w:hideMark/>
          </w:tcPr>
          <w:p w14:paraId="1317A896" w14:textId="77777777" w:rsidR="00890727" w:rsidRPr="00C07D21" w:rsidRDefault="00890727" w:rsidP="00E73125">
            <w:pPr>
              <w:pStyle w:val="Tabletext"/>
              <w:rPr>
                <w:lang w:val="es-ES" w:eastAsia="zh-CN"/>
              </w:rPr>
            </w:pPr>
            <w:r w:rsidRPr="00C07D21">
              <w:rPr>
                <w:lang w:val="es-ES" w:eastAsia="zh-CN"/>
              </w:rPr>
              <w:t>Prioridad D – Aplicaciones digitales</w:t>
            </w:r>
          </w:p>
        </w:tc>
        <w:tc>
          <w:tcPr>
            <w:tcW w:w="1660" w:type="dxa"/>
            <w:tcBorders>
              <w:top w:val="nil"/>
              <w:left w:val="nil"/>
              <w:bottom w:val="nil"/>
              <w:right w:val="single" w:sz="4" w:space="0" w:color="0070C0"/>
            </w:tcBorders>
            <w:shd w:val="clear" w:color="000000" w:fill="F7EEEF"/>
            <w:noWrap/>
            <w:vAlign w:val="center"/>
            <w:hideMark/>
          </w:tcPr>
          <w:p w14:paraId="0DAB2CE8" w14:textId="77777777" w:rsidR="00890727" w:rsidRPr="00C07D21" w:rsidRDefault="00890727" w:rsidP="00384D93">
            <w:pPr>
              <w:pStyle w:val="Tabletext"/>
              <w:jc w:val="right"/>
              <w:rPr>
                <w:color w:val="002060"/>
                <w:lang w:val="es-ES" w:eastAsia="zh-CN"/>
              </w:rPr>
            </w:pPr>
            <w:r w:rsidRPr="00C07D21">
              <w:rPr>
                <w:color w:val="002060"/>
                <w:lang w:val="es-ES" w:eastAsia="zh-CN"/>
              </w:rPr>
              <w:t>24 971</w:t>
            </w:r>
          </w:p>
        </w:tc>
        <w:tc>
          <w:tcPr>
            <w:tcW w:w="1660" w:type="dxa"/>
            <w:tcBorders>
              <w:top w:val="nil"/>
              <w:left w:val="nil"/>
              <w:bottom w:val="nil"/>
              <w:right w:val="nil"/>
            </w:tcBorders>
            <w:shd w:val="clear" w:color="000000" w:fill="FAF5EF"/>
            <w:noWrap/>
            <w:vAlign w:val="center"/>
            <w:hideMark/>
          </w:tcPr>
          <w:p w14:paraId="7AE66C69" w14:textId="77777777" w:rsidR="00890727" w:rsidRPr="00C07D21" w:rsidRDefault="00890727" w:rsidP="00384D93">
            <w:pPr>
              <w:pStyle w:val="Tabletext"/>
              <w:jc w:val="right"/>
              <w:rPr>
                <w:color w:val="002060"/>
                <w:lang w:val="es-ES" w:eastAsia="zh-CN"/>
              </w:rPr>
            </w:pPr>
            <w:r w:rsidRPr="00C07D21">
              <w:rPr>
                <w:color w:val="002060"/>
                <w:lang w:val="es-ES" w:eastAsia="zh-CN"/>
              </w:rPr>
              <w:t>24 406</w:t>
            </w:r>
          </w:p>
        </w:tc>
        <w:tc>
          <w:tcPr>
            <w:tcW w:w="1660" w:type="dxa"/>
            <w:tcBorders>
              <w:top w:val="nil"/>
              <w:left w:val="single" w:sz="4" w:space="0" w:color="0070C0"/>
              <w:bottom w:val="nil"/>
              <w:right w:val="single" w:sz="4" w:space="0" w:color="0070C0"/>
            </w:tcBorders>
            <w:shd w:val="clear" w:color="000000" w:fill="EFECEB"/>
            <w:noWrap/>
            <w:vAlign w:val="center"/>
            <w:hideMark/>
          </w:tcPr>
          <w:p w14:paraId="74D9F7D2" w14:textId="77777777" w:rsidR="00890727" w:rsidRPr="00C07D21" w:rsidRDefault="00890727" w:rsidP="00384D93">
            <w:pPr>
              <w:pStyle w:val="Tabletext"/>
              <w:jc w:val="right"/>
              <w:rPr>
                <w:b/>
                <w:bCs/>
                <w:color w:val="002060"/>
                <w:lang w:val="es-ES" w:eastAsia="zh-CN"/>
              </w:rPr>
            </w:pPr>
            <w:r w:rsidRPr="00C07D21">
              <w:rPr>
                <w:b/>
                <w:bCs/>
                <w:color w:val="002060"/>
                <w:lang w:val="es-ES" w:eastAsia="zh-CN"/>
              </w:rPr>
              <w:t>49 376</w:t>
            </w:r>
          </w:p>
        </w:tc>
      </w:tr>
      <w:tr w:rsidR="00890727" w:rsidRPr="00C07D21" w14:paraId="4A312F39" w14:textId="77777777" w:rsidTr="00890727">
        <w:trPr>
          <w:trHeight w:val="360"/>
        </w:trPr>
        <w:tc>
          <w:tcPr>
            <w:tcW w:w="8380" w:type="dxa"/>
            <w:tcBorders>
              <w:top w:val="nil"/>
              <w:left w:val="single" w:sz="4" w:space="0" w:color="061320"/>
              <w:bottom w:val="nil"/>
              <w:right w:val="single" w:sz="4" w:space="0" w:color="0070C0"/>
            </w:tcBorders>
            <w:shd w:val="clear" w:color="000000" w:fill="F5F7F8"/>
            <w:noWrap/>
            <w:vAlign w:val="center"/>
            <w:hideMark/>
          </w:tcPr>
          <w:p w14:paraId="04CC5A99" w14:textId="77777777" w:rsidR="00890727" w:rsidRPr="00C07D21" w:rsidRDefault="00890727" w:rsidP="00E73125">
            <w:pPr>
              <w:pStyle w:val="Tabletext"/>
              <w:rPr>
                <w:lang w:val="es-ES" w:eastAsia="zh-CN"/>
              </w:rPr>
            </w:pPr>
            <w:r w:rsidRPr="00C07D21">
              <w:rPr>
                <w:lang w:val="es-ES" w:eastAsia="zh-CN"/>
              </w:rPr>
              <w:t>Prioridad E – Entorno propicio</w:t>
            </w:r>
          </w:p>
        </w:tc>
        <w:tc>
          <w:tcPr>
            <w:tcW w:w="1660" w:type="dxa"/>
            <w:tcBorders>
              <w:top w:val="nil"/>
              <w:left w:val="nil"/>
              <w:bottom w:val="nil"/>
              <w:right w:val="single" w:sz="4" w:space="0" w:color="0070C0"/>
            </w:tcBorders>
            <w:shd w:val="clear" w:color="000000" w:fill="F7EEEF"/>
            <w:noWrap/>
            <w:vAlign w:val="center"/>
            <w:hideMark/>
          </w:tcPr>
          <w:p w14:paraId="2EBC4BCB" w14:textId="77777777" w:rsidR="00890727" w:rsidRPr="00C07D21" w:rsidRDefault="00890727" w:rsidP="00384D93">
            <w:pPr>
              <w:pStyle w:val="Tabletext"/>
              <w:jc w:val="right"/>
              <w:rPr>
                <w:color w:val="002060"/>
                <w:lang w:val="es-ES" w:eastAsia="zh-CN"/>
              </w:rPr>
            </w:pPr>
            <w:r w:rsidRPr="00C07D21">
              <w:rPr>
                <w:color w:val="002060"/>
                <w:lang w:val="es-ES" w:eastAsia="zh-CN"/>
              </w:rPr>
              <w:t>94 941</w:t>
            </w:r>
          </w:p>
        </w:tc>
        <w:tc>
          <w:tcPr>
            <w:tcW w:w="1660" w:type="dxa"/>
            <w:tcBorders>
              <w:top w:val="nil"/>
              <w:left w:val="nil"/>
              <w:bottom w:val="nil"/>
              <w:right w:val="nil"/>
            </w:tcBorders>
            <w:shd w:val="clear" w:color="000000" w:fill="FAF5EF"/>
            <w:noWrap/>
            <w:vAlign w:val="center"/>
            <w:hideMark/>
          </w:tcPr>
          <w:p w14:paraId="08B464AB" w14:textId="77777777" w:rsidR="00890727" w:rsidRPr="00C07D21" w:rsidRDefault="00890727" w:rsidP="00384D93">
            <w:pPr>
              <w:pStyle w:val="Tabletext"/>
              <w:jc w:val="right"/>
              <w:rPr>
                <w:color w:val="002060"/>
                <w:lang w:val="es-ES" w:eastAsia="zh-CN"/>
              </w:rPr>
            </w:pPr>
            <w:r w:rsidRPr="00C07D21">
              <w:rPr>
                <w:color w:val="002060"/>
                <w:lang w:val="es-ES" w:eastAsia="zh-CN"/>
              </w:rPr>
              <w:t>94 529</w:t>
            </w:r>
          </w:p>
        </w:tc>
        <w:tc>
          <w:tcPr>
            <w:tcW w:w="1660" w:type="dxa"/>
            <w:tcBorders>
              <w:top w:val="nil"/>
              <w:left w:val="single" w:sz="4" w:space="0" w:color="0070C0"/>
              <w:bottom w:val="nil"/>
              <w:right w:val="single" w:sz="4" w:space="0" w:color="0070C0"/>
            </w:tcBorders>
            <w:shd w:val="clear" w:color="000000" w:fill="EFECEB"/>
            <w:noWrap/>
            <w:vAlign w:val="center"/>
            <w:hideMark/>
          </w:tcPr>
          <w:p w14:paraId="0B86B743" w14:textId="77777777" w:rsidR="00890727" w:rsidRPr="00C07D21" w:rsidRDefault="00890727" w:rsidP="00384D93">
            <w:pPr>
              <w:pStyle w:val="Tabletext"/>
              <w:jc w:val="right"/>
              <w:rPr>
                <w:b/>
                <w:bCs/>
                <w:color w:val="002060"/>
                <w:lang w:val="es-ES" w:eastAsia="zh-CN"/>
              </w:rPr>
            </w:pPr>
            <w:r w:rsidRPr="00C07D21">
              <w:rPr>
                <w:b/>
                <w:bCs/>
                <w:color w:val="002060"/>
                <w:lang w:val="es-ES" w:eastAsia="zh-CN"/>
              </w:rPr>
              <w:t>189 470</w:t>
            </w:r>
          </w:p>
        </w:tc>
      </w:tr>
      <w:tr w:rsidR="00890727" w:rsidRPr="00C07D21" w14:paraId="2E939678" w14:textId="77777777" w:rsidTr="00890727">
        <w:trPr>
          <w:trHeight w:val="600"/>
        </w:trPr>
        <w:tc>
          <w:tcPr>
            <w:tcW w:w="8380" w:type="dxa"/>
            <w:tcBorders>
              <w:top w:val="nil"/>
              <w:left w:val="single" w:sz="4" w:space="0" w:color="061320"/>
              <w:bottom w:val="single" w:sz="4" w:space="0" w:color="auto"/>
              <w:right w:val="single" w:sz="4" w:space="0" w:color="0070C0"/>
            </w:tcBorders>
            <w:shd w:val="clear" w:color="000000" w:fill="02385E"/>
            <w:noWrap/>
            <w:vAlign w:val="center"/>
            <w:hideMark/>
          </w:tcPr>
          <w:p w14:paraId="5BED8C26" w14:textId="77777777" w:rsidR="00890727" w:rsidRPr="00C07D21" w:rsidRDefault="00890727" w:rsidP="00E73125">
            <w:pPr>
              <w:pStyle w:val="Tabletext"/>
              <w:rPr>
                <w:b/>
                <w:bCs/>
                <w:color w:val="FFFFFF"/>
                <w:lang w:val="es-ES" w:eastAsia="zh-CN"/>
              </w:rPr>
            </w:pPr>
            <w:proofErr w:type="gramStart"/>
            <w:r w:rsidRPr="00C07D21">
              <w:rPr>
                <w:b/>
                <w:bCs/>
                <w:color w:val="FFFFFF"/>
                <w:lang w:val="es-ES" w:eastAsia="zh-CN"/>
              </w:rPr>
              <w:lastRenderedPageBreak/>
              <w:t>Total</w:t>
            </w:r>
            <w:proofErr w:type="gramEnd"/>
            <w:r w:rsidRPr="00C07D21">
              <w:rPr>
                <w:b/>
                <w:bCs/>
                <w:color w:val="FFFFFF"/>
                <w:lang w:val="es-ES" w:eastAsia="zh-CN"/>
              </w:rPr>
              <w:t xml:space="preserve"> general</w:t>
            </w:r>
          </w:p>
        </w:tc>
        <w:tc>
          <w:tcPr>
            <w:tcW w:w="1660" w:type="dxa"/>
            <w:tcBorders>
              <w:top w:val="nil"/>
              <w:left w:val="nil"/>
              <w:bottom w:val="single" w:sz="4" w:space="0" w:color="auto"/>
              <w:right w:val="single" w:sz="4" w:space="0" w:color="0070C0"/>
            </w:tcBorders>
            <w:shd w:val="clear" w:color="000000" w:fill="A63950"/>
            <w:vAlign w:val="center"/>
            <w:hideMark/>
          </w:tcPr>
          <w:p w14:paraId="432683F7" w14:textId="52A2E527" w:rsidR="00890727" w:rsidRPr="00C07D21" w:rsidRDefault="00890727" w:rsidP="00384D93">
            <w:pPr>
              <w:pStyle w:val="Tabletext"/>
              <w:jc w:val="right"/>
              <w:rPr>
                <w:b/>
                <w:bCs/>
                <w:color w:val="FFFFFF"/>
                <w:lang w:val="es-ES" w:eastAsia="zh-CN"/>
              </w:rPr>
            </w:pPr>
            <w:r w:rsidRPr="00C07D21">
              <w:rPr>
                <w:b/>
                <w:bCs/>
                <w:color w:val="FFFFFF"/>
                <w:lang w:val="es-ES" w:eastAsia="zh-CN"/>
              </w:rPr>
              <w:t>323 978</w:t>
            </w:r>
          </w:p>
        </w:tc>
        <w:tc>
          <w:tcPr>
            <w:tcW w:w="1660" w:type="dxa"/>
            <w:tcBorders>
              <w:top w:val="nil"/>
              <w:left w:val="nil"/>
              <w:bottom w:val="single" w:sz="4" w:space="0" w:color="auto"/>
              <w:right w:val="nil"/>
            </w:tcBorders>
            <w:shd w:val="clear" w:color="000000" w:fill="DAB785"/>
            <w:vAlign w:val="center"/>
            <w:hideMark/>
          </w:tcPr>
          <w:p w14:paraId="37A185BB" w14:textId="5DC11080" w:rsidR="00890727" w:rsidRPr="00C07D21" w:rsidRDefault="00890727" w:rsidP="00384D93">
            <w:pPr>
              <w:pStyle w:val="Tabletext"/>
              <w:jc w:val="right"/>
              <w:rPr>
                <w:b/>
                <w:bCs/>
                <w:color w:val="000000"/>
                <w:lang w:val="es-ES" w:eastAsia="zh-CN"/>
              </w:rPr>
            </w:pPr>
            <w:r w:rsidRPr="00C07D21">
              <w:rPr>
                <w:b/>
                <w:bCs/>
                <w:color w:val="000000"/>
                <w:lang w:val="es-ES" w:eastAsia="zh-CN"/>
              </w:rPr>
              <w:t>322 978</w:t>
            </w:r>
          </w:p>
        </w:tc>
        <w:tc>
          <w:tcPr>
            <w:tcW w:w="1660" w:type="dxa"/>
            <w:tcBorders>
              <w:top w:val="single" w:sz="4" w:space="0" w:color="0070C0"/>
              <w:left w:val="single" w:sz="4" w:space="0" w:color="0070C0"/>
              <w:bottom w:val="nil"/>
              <w:right w:val="single" w:sz="4" w:space="0" w:color="0070C0"/>
            </w:tcBorders>
            <w:shd w:val="clear" w:color="000000" w:fill="785C57"/>
            <w:noWrap/>
            <w:vAlign w:val="center"/>
            <w:hideMark/>
          </w:tcPr>
          <w:p w14:paraId="4A941918" w14:textId="3510BA1F" w:rsidR="00890727" w:rsidRPr="00C07D21" w:rsidRDefault="00890727" w:rsidP="00384D93">
            <w:pPr>
              <w:pStyle w:val="Tabletext"/>
              <w:jc w:val="right"/>
              <w:rPr>
                <w:b/>
                <w:bCs/>
                <w:color w:val="FFFFFF"/>
                <w:lang w:val="es-ES" w:eastAsia="zh-CN"/>
              </w:rPr>
            </w:pPr>
            <w:r w:rsidRPr="00C07D21">
              <w:rPr>
                <w:b/>
                <w:bCs/>
                <w:color w:val="FFFFFF"/>
                <w:lang w:val="es-ES" w:eastAsia="zh-CN"/>
              </w:rPr>
              <w:t>646 956</w:t>
            </w:r>
          </w:p>
        </w:tc>
      </w:tr>
    </w:tbl>
    <w:p w14:paraId="2ADC4D68" w14:textId="77777777" w:rsidR="00890727" w:rsidRPr="00C07D21" w:rsidRDefault="00890727" w:rsidP="008E3542">
      <w:pPr>
        <w:pStyle w:val="Reasons"/>
        <w:spacing w:before="0"/>
        <w:rPr>
          <w:lang w:val="es-ES"/>
        </w:rPr>
      </w:pPr>
    </w:p>
    <w:p w14:paraId="780A5C75" w14:textId="77777777" w:rsidR="008E3542" w:rsidRPr="00C07D21" w:rsidRDefault="008E3542" w:rsidP="008E3542">
      <w:pPr>
        <w:jc w:val="center"/>
        <w:rPr>
          <w:ins w:id="1519" w:author="Spanish" w:date="2026-04-22T11:33:00Z"/>
          <w:lang w:val="es-ES"/>
        </w:rPr>
      </w:pPr>
      <w:ins w:id="1520" w:author="Spanish" w:date="2026-04-22T11:33:00Z">
        <w:r w:rsidRPr="00C07D21">
          <w:rPr>
            <w:lang w:val="es-ES"/>
          </w:rPr>
          <w:t>______________</w:t>
        </w:r>
      </w:ins>
    </w:p>
    <w:p w14:paraId="4929C6B5" w14:textId="77777777" w:rsidR="008E3542" w:rsidRPr="00C07D21" w:rsidRDefault="008E3542" w:rsidP="008E3542">
      <w:pPr>
        <w:spacing w:before="240" w:after="240"/>
        <w:rPr>
          <w:b/>
          <w:sz w:val="2"/>
          <w:szCs w:val="2"/>
          <w:lang w:val="es-ES"/>
        </w:rPr>
      </w:pPr>
    </w:p>
    <w:sectPr w:rsidR="008E3542" w:rsidRPr="00C07D21" w:rsidSect="00FC2BE8">
      <w:footerReference w:type="default" r:id="rId14"/>
      <w:headerReference w:type="first" r:id="rId15"/>
      <w:footerReference w:type="first" r:id="rId16"/>
      <w:pgSz w:w="16834" w:h="11907" w:orient="landscape"/>
      <w:pgMar w:top="1418" w:right="1418" w:bottom="1418" w:left="1418" w:header="720" w:footer="720" w:gutter="0"/>
      <w:paperSrc w:first="286" w:other="286"/>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38B3E" w14:textId="77777777" w:rsidR="002466AD" w:rsidRDefault="002466AD">
      <w:r>
        <w:separator/>
      </w:r>
    </w:p>
  </w:endnote>
  <w:endnote w:type="continuationSeparator" w:id="0">
    <w:p w14:paraId="5B0601C4" w14:textId="77777777" w:rsidR="002466AD" w:rsidRDefault="00246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5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3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079"/>
    </w:tblGrid>
    <w:tr w:rsidR="00926934" w14:paraId="273323F9" w14:textId="77777777" w:rsidTr="00890727">
      <w:trPr>
        <w:jc w:val="center"/>
      </w:trPr>
      <w:tc>
        <w:tcPr>
          <w:tcW w:w="1276" w:type="dxa"/>
          <w:vAlign w:val="center"/>
          <w:hideMark/>
        </w:tcPr>
        <w:p w14:paraId="0DA76B61" w14:textId="6E676A9D" w:rsidR="00926934" w:rsidRDefault="00926934" w:rsidP="00E52977">
          <w:pPr>
            <w:pStyle w:val="Header"/>
            <w:jc w:val="left"/>
            <w:rPr>
              <w:noProof/>
              <w:lang w:val="en-GB"/>
            </w:rPr>
          </w:pPr>
          <w:r>
            <w:rPr>
              <w:noProof/>
            </w:rPr>
            <w:t>gDoc 2600759</w:t>
          </w:r>
        </w:p>
      </w:tc>
      <w:tc>
        <w:tcPr>
          <w:tcW w:w="8079" w:type="dxa"/>
          <w:hideMark/>
        </w:tcPr>
        <w:p w14:paraId="6ACF2108" w14:textId="62CF3F2C" w:rsidR="00926934" w:rsidRDefault="00926934">
          <w:pPr>
            <w:pStyle w:val="Header"/>
            <w:tabs>
              <w:tab w:val="left" w:pos="6307"/>
              <w:tab w:val="right" w:pos="8505"/>
              <w:tab w:val="right" w:pos="9639"/>
            </w:tabs>
            <w:jc w:val="left"/>
            <w:rPr>
              <w:rFonts w:ascii="Arial" w:hAnsi="Arial" w:cs="Arial"/>
              <w:b/>
              <w:bCs/>
              <w:szCs w:val="18"/>
            </w:rPr>
          </w:pPr>
          <w:r>
            <w:rPr>
              <w:bCs/>
            </w:rPr>
            <w:tab/>
            <w:t>C26/31(</w:t>
          </w:r>
          <w:proofErr w:type="spellStart"/>
          <w:r>
            <w:rPr>
              <w:bCs/>
            </w:rPr>
            <w:t>Anexo</w:t>
          </w:r>
          <w:proofErr w:type="spellEnd"/>
          <w:r>
            <w:rPr>
              <w:bCs/>
            </w:rPr>
            <w:t xml:space="preserve"> </w:t>
          </w:r>
          <w:proofErr w:type="gramStart"/>
          <w:r>
            <w:rPr>
              <w:bCs/>
            </w:rPr>
            <w:t>1)-</w:t>
          </w:r>
          <w:proofErr w:type="gramEnd"/>
          <w:r>
            <w:rPr>
              <w:bCs/>
            </w:rPr>
            <w:t>S</w:t>
          </w:r>
          <w:r>
            <w:rPr>
              <w:bCs/>
            </w:rPr>
            <w:tab/>
          </w:r>
          <w:r>
            <w:fldChar w:fldCharType="begin"/>
          </w:r>
          <w:r>
            <w:instrText>PAGE</w:instrText>
          </w:r>
          <w:r>
            <w:fldChar w:fldCharType="separate"/>
          </w:r>
          <w:r w:rsidR="00304D89">
            <w:rPr>
              <w:noProof/>
            </w:rPr>
            <w:t>18</w:t>
          </w:r>
          <w:r>
            <w:rPr>
              <w:noProof/>
            </w:rPr>
            <w:fldChar w:fldCharType="end"/>
          </w:r>
        </w:p>
      </w:tc>
    </w:tr>
  </w:tbl>
  <w:p w14:paraId="77A546D6" w14:textId="77777777" w:rsidR="00926934" w:rsidRDefault="009269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3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7654"/>
    </w:tblGrid>
    <w:tr w:rsidR="00926934" w14:paraId="3B719C3D" w14:textId="77777777" w:rsidTr="00890727">
      <w:trPr>
        <w:jc w:val="center"/>
      </w:trPr>
      <w:tc>
        <w:tcPr>
          <w:tcW w:w="1701" w:type="dxa"/>
          <w:vAlign w:val="center"/>
          <w:hideMark/>
        </w:tcPr>
        <w:p w14:paraId="57907D62" w14:textId="77777777" w:rsidR="00926934" w:rsidRDefault="00926934" w:rsidP="00E52977">
          <w:pPr>
            <w:pStyle w:val="Header"/>
            <w:jc w:val="left"/>
            <w:rPr>
              <w:noProof/>
              <w:lang w:val="en-GB"/>
            </w:rPr>
          </w:pPr>
          <w:hyperlink r:id="rId1" w:history="1">
            <w:r>
              <w:rPr>
                <w:rStyle w:val="Hyperlink"/>
              </w:rPr>
              <w:t>council.itu.int/2026</w:t>
            </w:r>
          </w:hyperlink>
        </w:p>
      </w:tc>
      <w:tc>
        <w:tcPr>
          <w:tcW w:w="7654" w:type="dxa"/>
          <w:hideMark/>
        </w:tcPr>
        <w:p w14:paraId="5D26FAD5" w14:textId="1F4F6092" w:rsidR="00926934" w:rsidRDefault="00926934" w:rsidP="00890727">
          <w:pPr>
            <w:pStyle w:val="Header"/>
            <w:tabs>
              <w:tab w:val="right" w:pos="8505"/>
              <w:tab w:val="right" w:pos="9639"/>
            </w:tabs>
            <w:jc w:val="right"/>
            <w:rPr>
              <w:rFonts w:ascii="Arial" w:hAnsi="Arial" w:cs="Arial"/>
              <w:b/>
              <w:bCs/>
              <w:szCs w:val="18"/>
            </w:rPr>
          </w:pPr>
          <w:r>
            <w:rPr>
              <w:bCs/>
            </w:rPr>
            <w:t>C26/31(</w:t>
          </w:r>
          <w:proofErr w:type="spellStart"/>
          <w:r>
            <w:rPr>
              <w:bCs/>
            </w:rPr>
            <w:t>Anexo</w:t>
          </w:r>
          <w:proofErr w:type="spellEnd"/>
          <w:r>
            <w:rPr>
              <w:bCs/>
            </w:rPr>
            <w:t xml:space="preserve"> </w:t>
          </w:r>
          <w:proofErr w:type="gramStart"/>
          <w:r>
            <w:rPr>
              <w:bCs/>
            </w:rPr>
            <w:t>1)-</w:t>
          </w:r>
          <w:proofErr w:type="gramEnd"/>
          <w:r>
            <w:rPr>
              <w:bCs/>
            </w:rPr>
            <w:t>S-</w:t>
          </w:r>
          <w:r>
            <w:fldChar w:fldCharType="begin"/>
          </w:r>
          <w:r>
            <w:instrText>PAGE</w:instrText>
          </w:r>
          <w:r>
            <w:fldChar w:fldCharType="separate"/>
          </w:r>
          <w:r w:rsidR="00304D89">
            <w:rPr>
              <w:noProof/>
            </w:rPr>
            <w:t>1</w:t>
          </w:r>
          <w:r>
            <w:rPr>
              <w:noProof/>
            </w:rPr>
            <w:fldChar w:fldCharType="end"/>
          </w:r>
        </w:p>
      </w:tc>
    </w:tr>
  </w:tbl>
  <w:p w14:paraId="36FB1805" w14:textId="77777777" w:rsidR="00926934" w:rsidRDefault="00926934" w:rsidP="00E529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403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2"/>
      <w:gridCol w:w="8261"/>
    </w:tblGrid>
    <w:tr w:rsidR="00926934" w:rsidRPr="00784011" w14:paraId="790CAE23" w14:textId="77777777" w:rsidTr="00890727">
      <w:trPr>
        <w:jc w:val="center"/>
      </w:trPr>
      <w:tc>
        <w:tcPr>
          <w:tcW w:w="5772" w:type="dxa"/>
          <w:vAlign w:val="center"/>
        </w:tcPr>
        <w:p w14:paraId="28D2B0D3" w14:textId="5A5A59DB" w:rsidR="00926934" w:rsidRDefault="00926934" w:rsidP="003273A4">
          <w:pPr>
            <w:pStyle w:val="Header"/>
            <w:jc w:val="left"/>
            <w:rPr>
              <w:noProof/>
            </w:rPr>
          </w:pPr>
          <w:r>
            <w:rPr>
              <w:noProof/>
            </w:rPr>
            <w:t>gDoc 2600759</w:t>
          </w:r>
        </w:p>
      </w:tc>
      <w:tc>
        <w:tcPr>
          <w:tcW w:w="8261" w:type="dxa"/>
        </w:tcPr>
        <w:p w14:paraId="35D64B1F" w14:textId="169E8C3B" w:rsidR="00926934" w:rsidRPr="00E06FD5" w:rsidRDefault="00926934" w:rsidP="00E52977">
          <w:pPr>
            <w:pStyle w:val="Header"/>
            <w:tabs>
              <w:tab w:val="left" w:pos="6448"/>
              <w:tab w:val="right" w:pos="8505"/>
              <w:tab w:val="right" w:pos="9639"/>
            </w:tabs>
            <w:jc w:val="left"/>
            <w:rPr>
              <w:rFonts w:ascii="Arial" w:hAnsi="Arial" w:cs="Arial"/>
              <w:b/>
              <w:bCs/>
              <w:szCs w:val="18"/>
            </w:rPr>
          </w:pPr>
          <w:r>
            <w:rPr>
              <w:bCs/>
            </w:rPr>
            <w:tab/>
          </w:r>
          <w:r w:rsidRPr="00623AE3">
            <w:rPr>
              <w:bCs/>
            </w:rPr>
            <w:t>C</w:t>
          </w:r>
          <w:r>
            <w:rPr>
              <w:bCs/>
            </w:rPr>
            <w:t>26</w:t>
          </w:r>
          <w:r w:rsidRPr="00623AE3">
            <w:rPr>
              <w:bCs/>
            </w:rPr>
            <w:t>/</w:t>
          </w:r>
          <w:r>
            <w:rPr>
              <w:bCs/>
            </w:rPr>
            <w:t>31(</w:t>
          </w:r>
          <w:proofErr w:type="spellStart"/>
          <w:r>
            <w:rPr>
              <w:bCs/>
            </w:rPr>
            <w:t>Anexo</w:t>
          </w:r>
          <w:proofErr w:type="spellEnd"/>
          <w:r>
            <w:rPr>
              <w:bCs/>
            </w:rPr>
            <w:t xml:space="preserve"> </w:t>
          </w:r>
          <w:proofErr w:type="gramStart"/>
          <w:r>
            <w:rPr>
              <w:bCs/>
            </w:rPr>
            <w:t>1)</w:t>
          </w:r>
          <w:r w:rsidRPr="00623AE3">
            <w:rPr>
              <w:bCs/>
            </w:rPr>
            <w:t>-</w:t>
          </w:r>
          <w:proofErr w:type="gramEnd"/>
          <w:r>
            <w:rPr>
              <w:bCs/>
            </w:rPr>
            <w:t>S</w:t>
          </w:r>
          <w:r>
            <w:rPr>
              <w:bCs/>
            </w:rPr>
            <w:tab/>
          </w:r>
          <w:r>
            <w:fldChar w:fldCharType="begin"/>
          </w:r>
          <w:r>
            <w:instrText>PAGE</w:instrText>
          </w:r>
          <w:r>
            <w:fldChar w:fldCharType="separate"/>
          </w:r>
          <w:r w:rsidR="00304D89">
            <w:rPr>
              <w:noProof/>
            </w:rPr>
            <w:t>39</w:t>
          </w:r>
          <w:r>
            <w:rPr>
              <w:noProof/>
            </w:rPr>
            <w:fldChar w:fldCharType="end"/>
          </w:r>
        </w:p>
      </w:tc>
    </w:tr>
  </w:tbl>
  <w:p w14:paraId="768178A9" w14:textId="77777777" w:rsidR="00926934" w:rsidRPr="003273A4" w:rsidRDefault="00926934" w:rsidP="008E3542">
    <w:pPr>
      <w:pStyle w:val="Footer"/>
      <w:rPr>
        <w:b/>
        <w:bC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403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3"/>
      <w:gridCol w:w="8261"/>
    </w:tblGrid>
    <w:tr w:rsidR="00926934" w:rsidRPr="00784011" w14:paraId="48A20531" w14:textId="77777777" w:rsidTr="00890727">
      <w:trPr>
        <w:jc w:val="center"/>
      </w:trPr>
      <w:tc>
        <w:tcPr>
          <w:tcW w:w="5773" w:type="dxa"/>
          <w:vAlign w:val="center"/>
        </w:tcPr>
        <w:p w14:paraId="4DEC1A19" w14:textId="3EE794B5" w:rsidR="00926934" w:rsidRPr="002946E2" w:rsidRDefault="00926934" w:rsidP="00F24B71">
          <w:pPr>
            <w:pStyle w:val="Header"/>
            <w:jc w:val="left"/>
            <w:rPr>
              <w:noProof/>
            </w:rPr>
          </w:pPr>
          <w:r>
            <w:t>2600759</w:t>
          </w:r>
        </w:p>
      </w:tc>
      <w:tc>
        <w:tcPr>
          <w:tcW w:w="8261" w:type="dxa"/>
        </w:tcPr>
        <w:p w14:paraId="75B1FF74" w14:textId="3082C008" w:rsidR="00926934" w:rsidRPr="00E06FD5" w:rsidRDefault="00926934" w:rsidP="00E52977">
          <w:pPr>
            <w:pStyle w:val="Header"/>
            <w:tabs>
              <w:tab w:val="left" w:pos="6306"/>
              <w:tab w:val="right" w:pos="8505"/>
              <w:tab w:val="right" w:pos="9639"/>
            </w:tabs>
            <w:jc w:val="left"/>
            <w:rPr>
              <w:rFonts w:ascii="Arial" w:hAnsi="Arial" w:cs="Arial"/>
              <w:b/>
              <w:bCs/>
              <w:szCs w:val="18"/>
            </w:rPr>
          </w:pPr>
          <w:r>
            <w:rPr>
              <w:bCs/>
            </w:rPr>
            <w:tab/>
          </w:r>
          <w:r w:rsidRPr="00623AE3">
            <w:rPr>
              <w:bCs/>
            </w:rPr>
            <w:t>C</w:t>
          </w:r>
          <w:r>
            <w:rPr>
              <w:bCs/>
            </w:rPr>
            <w:t>26</w:t>
          </w:r>
          <w:r w:rsidRPr="00623AE3">
            <w:rPr>
              <w:bCs/>
            </w:rPr>
            <w:t>/</w:t>
          </w:r>
          <w:r>
            <w:rPr>
              <w:bCs/>
            </w:rPr>
            <w:t>31(</w:t>
          </w:r>
          <w:proofErr w:type="spellStart"/>
          <w:r>
            <w:rPr>
              <w:bCs/>
            </w:rPr>
            <w:t>Anexo</w:t>
          </w:r>
          <w:proofErr w:type="spellEnd"/>
          <w:r>
            <w:rPr>
              <w:bCs/>
            </w:rPr>
            <w:t xml:space="preserve"> </w:t>
          </w:r>
          <w:proofErr w:type="gramStart"/>
          <w:r>
            <w:rPr>
              <w:bCs/>
            </w:rPr>
            <w:t>1)</w:t>
          </w:r>
          <w:r w:rsidRPr="00623AE3">
            <w:rPr>
              <w:bCs/>
            </w:rPr>
            <w:t>-</w:t>
          </w:r>
          <w:proofErr w:type="gramEnd"/>
          <w:r>
            <w:rPr>
              <w:bCs/>
            </w:rPr>
            <w:t>S</w:t>
          </w:r>
          <w:r>
            <w:rPr>
              <w:bCs/>
            </w:rPr>
            <w:tab/>
          </w:r>
          <w:r>
            <w:fldChar w:fldCharType="begin"/>
          </w:r>
          <w:r>
            <w:instrText>PAGE</w:instrText>
          </w:r>
          <w:r>
            <w:fldChar w:fldCharType="separate"/>
          </w:r>
          <w:r w:rsidR="00304D89">
            <w:rPr>
              <w:noProof/>
            </w:rPr>
            <w:t>19</w:t>
          </w:r>
          <w:r>
            <w:rPr>
              <w:noProof/>
            </w:rPr>
            <w:fldChar w:fldCharType="end"/>
          </w:r>
        </w:p>
      </w:tc>
    </w:tr>
  </w:tbl>
  <w:p w14:paraId="0AAE12FA" w14:textId="77777777" w:rsidR="00926934" w:rsidRPr="00F24B71" w:rsidRDefault="00926934" w:rsidP="00E529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BC9B5" w14:textId="77777777" w:rsidR="002466AD" w:rsidRDefault="002466AD">
      <w:r>
        <w:t>____________________</w:t>
      </w:r>
    </w:p>
  </w:footnote>
  <w:footnote w:type="continuationSeparator" w:id="0">
    <w:p w14:paraId="29B0A4D7" w14:textId="77777777" w:rsidR="002466AD" w:rsidRDefault="002466AD">
      <w:r>
        <w:continuationSeparator/>
      </w:r>
    </w:p>
  </w:footnote>
  <w:footnote w:id="1">
    <w:p w14:paraId="6EB09B62" w14:textId="3CB55421" w:rsidR="00926934" w:rsidRDefault="00926934" w:rsidP="00E52977">
      <w:pPr>
        <w:pStyle w:val="FootnoteText"/>
        <w:rPr>
          <w:lang w:val="es-ES"/>
        </w:rPr>
      </w:pPr>
      <w:r>
        <w:rPr>
          <w:rStyle w:val="FootnoteReference"/>
        </w:rPr>
        <w:footnoteRef/>
      </w:r>
      <w:r>
        <w:rPr>
          <w:lang w:val="es-ES"/>
        </w:rPr>
        <w:tab/>
        <w:t>Este término comprende los países menos adelantados</w:t>
      </w:r>
      <w:ins w:id="5" w:author="Spanish" w:date="2026-04-21T12:59:00Z">
        <w:r>
          <w:rPr>
            <w:lang w:val="es-ES"/>
          </w:rPr>
          <w:t xml:space="preserve"> (PMA)</w:t>
        </w:r>
      </w:ins>
      <w:r>
        <w:rPr>
          <w:lang w:val="es-ES"/>
        </w:rPr>
        <w:t>, los pequeños Estados insulares en desarrollo</w:t>
      </w:r>
      <w:ins w:id="6" w:author="Spanish" w:date="2026-04-21T12:59:00Z">
        <w:r>
          <w:rPr>
            <w:lang w:val="es-ES"/>
          </w:rPr>
          <w:t xml:space="preserve"> (PEID)</w:t>
        </w:r>
      </w:ins>
      <w:r>
        <w:rPr>
          <w:lang w:val="es-ES"/>
        </w:rPr>
        <w:t xml:space="preserve">, los países en desarrollo sin litoral </w:t>
      </w:r>
      <w:ins w:id="7" w:author="Spanish" w:date="2026-04-21T12:59:00Z">
        <w:r>
          <w:rPr>
            <w:lang w:val="es-ES"/>
          </w:rPr>
          <w:t xml:space="preserve">(PDSL) </w:t>
        </w:r>
      </w:ins>
      <w:r>
        <w:rPr>
          <w:lang w:val="es-ES"/>
        </w:rPr>
        <w:t>y los países con economías en transición.</w:t>
      </w:r>
    </w:p>
  </w:footnote>
  <w:footnote w:id="2">
    <w:p w14:paraId="0845E854" w14:textId="77777777" w:rsidR="00926934" w:rsidRDefault="00926934" w:rsidP="00E52977">
      <w:pPr>
        <w:pStyle w:val="FootnoteText"/>
        <w:rPr>
          <w:del w:id="373" w:author="Spanish" w:date="2026-04-21T09:12:00Z"/>
          <w:lang w:val="es-ES"/>
        </w:rPr>
      </w:pPr>
      <w:del w:id="374" w:author="Spanish" w:date="2026-04-21T09:12:00Z">
        <w:r>
          <w:rPr>
            <w:rStyle w:val="FootnoteReference"/>
          </w:rPr>
          <w:footnoteRef/>
        </w:r>
        <w:r>
          <w:rPr>
            <w:lang w:val="es-ES"/>
          </w:rPr>
          <w:delText xml:space="preserve"> En especial de las mujeres y las niñas, los jóvenes, los indígenas, las personas de edad avanzada, las personas con discapacidad y las personas con necesidades especiales.</w:delText>
        </w:r>
      </w:del>
    </w:p>
  </w:footnote>
  <w:footnote w:id="3">
    <w:p w14:paraId="19FF1352" w14:textId="03E0B64C" w:rsidR="00926934" w:rsidRPr="00890727" w:rsidRDefault="00926934" w:rsidP="00B557DF">
      <w:pPr>
        <w:pStyle w:val="FootnoteText"/>
        <w:rPr>
          <w:ins w:id="1197" w:author="Spanish_2" w:date="2026-04-29T20:30:00Z"/>
          <w:sz w:val="16"/>
          <w:szCs w:val="16"/>
          <w:lang w:val="es-ES"/>
        </w:rPr>
      </w:pPr>
      <w:ins w:id="1198" w:author="Spanish_2" w:date="2026-04-29T20:30:00Z">
        <w:r w:rsidRPr="00402AC2">
          <w:rPr>
            <w:rStyle w:val="FootnoteReference"/>
            <w:highlight w:val="cyan"/>
          </w:rPr>
          <w:footnoteRef/>
        </w:r>
      </w:ins>
      <w:ins w:id="1199" w:author="Spanish" w:date="2026-04-30T17:13:00Z">
        <w:r>
          <w:rPr>
            <w:sz w:val="16"/>
            <w:szCs w:val="16"/>
            <w:highlight w:val="cyan"/>
            <w:lang w:val="es-ES"/>
          </w:rPr>
          <w:tab/>
        </w:r>
      </w:ins>
      <w:ins w:id="1200" w:author="Spanish_3" w:date="2026-04-30T19:56:00Z">
        <w:r w:rsidR="0067081A">
          <w:rPr>
            <w:sz w:val="16"/>
            <w:szCs w:val="16"/>
            <w:highlight w:val="cyan"/>
            <w:lang w:val="es-ES"/>
          </w:rPr>
          <w:t>Número a los que se hace referencia en los indicadores pueden encontrarse en el Reglamento de Radiocomunicaciones.</w:t>
        </w:r>
      </w:ins>
      <w:ins w:id="1201" w:author="Spanish_3" w:date="2026-04-30T19:57:00Z">
        <w:r w:rsidR="0067081A" w:rsidRPr="00AE4866">
          <w:rPr>
            <w:lang w:val="es-ES"/>
          </w:rPr>
          <w:t xml:space="preserve"> </w:t>
        </w:r>
      </w:ins>
      <w:r w:rsidR="00EF5A08" w:rsidRPr="00EF5A08">
        <w:rPr>
          <w:rStyle w:val="Hyperlink"/>
          <w:sz w:val="16"/>
          <w:szCs w:val="16"/>
          <w:highlight w:val="cyan"/>
        </w:rPr>
        <w:fldChar w:fldCharType="begin"/>
      </w:r>
      <w:r w:rsidR="00EF5A08" w:rsidRPr="00C07D21">
        <w:rPr>
          <w:rStyle w:val="Hyperlink"/>
          <w:sz w:val="16"/>
          <w:szCs w:val="16"/>
          <w:highlight w:val="cyan"/>
          <w:lang w:val="es-ES"/>
        </w:rPr>
        <w:instrText xml:space="preserve"> HYPERLINK "https://www.itu.int/pub/R-REG-RR/es" </w:instrText>
      </w:r>
      <w:r w:rsidR="00EF5A08" w:rsidRPr="00EF5A08">
        <w:rPr>
          <w:rStyle w:val="Hyperlink"/>
          <w:sz w:val="16"/>
          <w:szCs w:val="16"/>
          <w:highlight w:val="cyan"/>
        </w:rPr>
      </w:r>
      <w:r w:rsidR="00EF5A08" w:rsidRPr="00EF5A08">
        <w:rPr>
          <w:rStyle w:val="Hyperlink"/>
          <w:sz w:val="16"/>
          <w:szCs w:val="16"/>
          <w:highlight w:val="cyan"/>
        </w:rPr>
        <w:fldChar w:fldCharType="separate"/>
      </w:r>
      <w:ins w:id="1202" w:author="Spanish_3" w:date="2026-04-30T19:57:00Z">
        <w:r w:rsidR="0067081A" w:rsidRPr="00690296">
          <w:rPr>
            <w:rStyle w:val="Hyperlink"/>
            <w:sz w:val="16"/>
            <w:szCs w:val="16"/>
            <w:highlight w:val="cyan"/>
          </w:rPr>
          <w:t>https://www.itu.int/pub/R-REG-RR/es</w:t>
        </w:r>
      </w:ins>
      <w:r w:rsidR="00EF5A08" w:rsidRPr="00EF5A08">
        <w:rPr>
          <w:rStyle w:val="Hyperlink"/>
          <w:sz w:val="16"/>
          <w:szCs w:val="16"/>
          <w:highlight w:val="cyan"/>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A4B48" w14:textId="59D54C56" w:rsidR="00926934" w:rsidRDefault="00926934">
    <w:pPr>
      <w:pStyle w:val="Header"/>
    </w:pPr>
    <w:r>
      <w:rPr>
        <w:noProof/>
        <w:lang w:val="en-US"/>
      </w:rPr>
      <w:drawing>
        <wp:inline distT="0" distB="0" distL="0" distR="0" wp14:anchorId="66DE54E2" wp14:editId="7A6B538A">
          <wp:extent cx="5760085" cy="840740"/>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875340" name="Picture 397875340"/>
                  <pic:cNvPicPr/>
                </pic:nvPicPr>
                <pic:blipFill>
                  <a:blip r:embed="rId1">
                    <a:extLst>
                      <a:ext uri="{28A0092B-C50C-407E-A947-70E740481C1C}">
                        <a14:useLocalDpi xmlns:a14="http://schemas.microsoft.com/office/drawing/2010/main" val="0"/>
                      </a:ext>
                    </a:extLst>
                  </a:blip>
                  <a:stretch>
                    <a:fillRect/>
                  </a:stretch>
                </pic:blipFill>
                <pic:spPr>
                  <a:xfrm>
                    <a:off x="0" y="0"/>
                    <a:ext cx="5760085" cy="84074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366DD" w14:textId="79CDCAFF" w:rsidR="00926934" w:rsidRPr="00B1560D" w:rsidRDefault="00926934" w:rsidP="00B156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80179E"/>
    <w:multiLevelType w:val="hybridMultilevel"/>
    <w:tmpl w:val="253A8B40"/>
    <w:lvl w:ilvl="0" w:tplc="9A985A50">
      <w:start w:val="1"/>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38027658"/>
    <w:multiLevelType w:val="hybridMultilevel"/>
    <w:tmpl w:val="73947030"/>
    <w:lvl w:ilvl="0" w:tplc="FA204898">
      <w:start w:val="1"/>
      <w:numFmt w:val="bullet"/>
      <w:lvlText w:val="-"/>
      <w:lvlJc w:val="left"/>
      <w:pPr>
        <w:ind w:left="717" w:hanging="360"/>
      </w:pPr>
      <w:rPr>
        <w:rFonts w:ascii="Calibri" w:eastAsia="Times New Roman" w:hAnsi="Calibri" w:cs="Calibri" w:hint="default"/>
      </w:rPr>
    </w:lvl>
    <w:lvl w:ilvl="1" w:tplc="08090003">
      <w:start w:val="1"/>
      <w:numFmt w:val="bullet"/>
      <w:lvlText w:val="o"/>
      <w:lvlJc w:val="left"/>
      <w:pPr>
        <w:ind w:left="1437" w:hanging="360"/>
      </w:pPr>
      <w:rPr>
        <w:rFonts w:ascii="Courier New" w:hAnsi="Courier New" w:cs="Courier New" w:hint="default"/>
      </w:rPr>
    </w:lvl>
    <w:lvl w:ilvl="2" w:tplc="08090005">
      <w:start w:val="1"/>
      <w:numFmt w:val="bullet"/>
      <w:lvlText w:val=""/>
      <w:lvlJc w:val="left"/>
      <w:pPr>
        <w:ind w:left="2157" w:hanging="360"/>
      </w:pPr>
      <w:rPr>
        <w:rFonts w:ascii="Wingdings" w:hAnsi="Wingdings" w:hint="default"/>
      </w:rPr>
    </w:lvl>
    <w:lvl w:ilvl="3" w:tplc="08090001">
      <w:start w:val="1"/>
      <w:numFmt w:val="bullet"/>
      <w:lvlText w:val=""/>
      <w:lvlJc w:val="left"/>
      <w:pPr>
        <w:ind w:left="2877" w:hanging="360"/>
      </w:pPr>
      <w:rPr>
        <w:rFonts w:ascii="Symbol" w:hAnsi="Symbol" w:hint="default"/>
      </w:rPr>
    </w:lvl>
    <w:lvl w:ilvl="4" w:tplc="08090003">
      <w:start w:val="1"/>
      <w:numFmt w:val="bullet"/>
      <w:lvlText w:val="o"/>
      <w:lvlJc w:val="left"/>
      <w:pPr>
        <w:ind w:left="3597" w:hanging="360"/>
      </w:pPr>
      <w:rPr>
        <w:rFonts w:ascii="Courier New" w:hAnsi="Courier New" w:cs="Courier New" w:hint="default"/>
      </w:rPr>
    </w:lvl>
    <w:lvl w:ilvl="5" w:tplc="08090005">
      <w:start w:val="1"/>
      <w:numFmt w:val="bullet"/>
      <w:lvlText w:val=""/>
      <w:lvlJc w:val="left"/>
      <w:pPr>
        <w:ind w:left="4317" w:hanging="360"/>
      </w:pPr>
      <w:rPr>
        <w:rFonts w:ascii="Wingdings" w:hAnsi="Wingdings" w:hint="default"/>
      </w:rPr>
    </w:lvl>
    <w:lvl w:ilvl="6" w:tplc="08090001">
      <w:start w:val="1"/>
      <w:numFmt w:val="bullet"/>
      <w:lvlText w:val=""/>
      <w:lvlJc w:val="left"/>
      <w:pPr>
        <w:ind w:left="5037" w:hanging="360"/>
      </w:pPr>
      <w:rPr>
        <w:rFonts w:ascii="Symbol" w:hAnsi="Symbol" w:hint="default"/>
      </w:rPr>
    </w:lvl>
    <w:lvl w:ilvl="7" w:tplc="08090003">
      <w:start w:val="1"/>
      <w:numFmt w:val="bullet"/>
      <w:lvlText w:val="o"/>
      <w:lvlJc w:val="left"/>
      <w:pPr>
        <w:ind w:left="5757" w:hanging="360"/>
      </w:pPr>
      <w:rPr>
        <w:rFonts w:ascii="Courier New" w:hAnsi="Courier New" w:cs="Courier New" w:hint="default"/>
      </w:rPr>
    </w:lvl>
    <w:lvl w:ilvl="8" w:tplc="08090005">
      <w:start w:val="1"/>
      <w:numFmt w:val="bullet"/>
      <w:lvlText w:val=""/>
      <w:lvlJc w:val="left"/>
      <w:pPr>
        <w:ind w:left="6477" w:hanging="360"/>
      </w:pPr>
      <w:rPr>
        <w:rFonts w:ascii="Wingdings" w:hAnsi="Wingdings" w:hint="default"/>
      </w:rPr>
    </w:lvl>
  </w:abstractNum>
  <w:num w:numId="1" w16cid:durableId="1503357613">
    <w:abstractNumId w:val="1"/>
  </w:num>
  <w:num w:numId="2" w16cid:durableId="1007900738">
    <w:abstractNumId w:val="1"/>
  </w:num>
  <w:num w:numId="3" w16cid:durableId="15162526">
    <w:abstractNumId w:val="0"/>
  </w:num>
  <w:num w:numId="4" w16cid:durableId="131800088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panish">
    <w15:presenceInfo w15:providerId="None" w15:userId="Spanish"/>
  </w15:person>
  <w15:person w15:author="Spanish_3">
    <w15:presenceInfo w15:providerId="None" w15:userId="Spanish_3"/>
  </w15:person>
  <w15:person w15:author="Spanish_2">
    <w15:presenceInfo w15:providerId="None" w15:userId="Spanish_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977"/>
    <w:rsid w:val="000007D1"/>
    <w:rsid w:val="00031D63"/>
    <w:rsid w:val="0006007D"/>
    <w:rsid w:val="0007524A"/>
    <w:rsid w:val="00093EEB"/>
    <w:rsid w:val="000B0D00"/>
    <w:rsid w:val="000B7C15"/>
    <w:rsid w:val="000D1D0F"/>
    <w:rsid w:val="000D6820"/>
    <w:rsid w:val="000E3F07"/>
    <w:rsid w:val="000E45EE"/>
    <w:rsid w:val="000F5290"/>
    <w:rsid w:val="000F5A95"/>
    <w:rsid w:val="0010165C"/>
    <w:rsid w:val="00112A72"/>
    <w:rsid w:val="001228C9"/>
    <w:rsid w:val="001237D0"/>
    <w:rsid w:val="001306B5"/>
    <w:rsid w:val="00146BFB"/>
    <w:rsid w:val="001559F5"/>
    <w:rsid w:val="00157AC4"/>
    <w:rsid w:val="00157EAF"/>
    <w:rsid w:val="0016169C"/>
    <w:rsid w:val="001958F5"/>
    <w:rsid w:val="001B6E2B"/>
    <w:rsid w:val="001F14A2"/>
    <w:rsid w:val="002466AD"/>
    <w:rsid w:val="00263B11"/>
    <w:rsid w:val="0027316A"/>
    <w:rsid w:val="00277DEA"/>
    <w:rsid w:val="002801AA"/>
    <w:rsid w:val="00287A72"/>
    <w:rsid w:val="0029011E"/>
    <w:rsid w:val="002946E2"/>
    <w:rsid w:val="002A5589"/>
    <w:rsid w:val="002C3F32"/>
    <w:rsid w:val="002C4676"/>
    <w:rsid w:val="002C70B0"/>
    <w:rsid w:val="002F3CC4"/>
    <w:rsid w:val="003032E2"/>
    <w:rsid w:val="00304D89"/>
    <w:rsid w:val="0031300A"/>
    <w:rsid w:val="003273A4"/>
    <w:rsid w:val="0034796E"/>
    <w:rsid w:val="00364F2A"/>
    <w:rsid w:val="00365DF4"/>
    <w:rsid w:val="00384D93"/>
    <w:rsid w:val="004571B0"/>
    <w:rsid w:val="00465C35"/>
    <w:rsid w:val="00473962"/>
    <w:rsid w:val="004B5D49"/>
    <w:rsid w:val="004D3A3C"/>
    <w:rsid w:val="004E687C"/>
    <w:rsid w:val="004F0473"/>
    <w:rsid w:val="00513630"/>
    <w:rsid w:val="0051747D"/>
    <w:rsid w:val="00525D72"/>
    <w:rsid w:val="00560125"/>
    <w:rsid w:val="005673DA"/>
    <w:rsid w:val="00585553"/>
    <w:rsid w:val="005B34D9"/>
    <w:rsid w:val="005D0CCF"/>
    <w:rsid w:val="005E6A82"/>
    <w:rsid w:val="005E75BA"/>
    <w:rsid w:val="005F0915"/>
    <w:rsid w:val="005F3BCB"/>
    <w:rsid w:val="005F410F"/>
    <w:rsid w:val="0060149A"/>
    <w:rsid w:val="00601924"/>
    <w:rsid w:val="006047D7"/>
    <w:rsid w:val="00617FDC"/>
    <w:rsid w:val="006447EA"/>
    <w:rsid w:val="0064481D"/>
    <w:rsid w:val="0064731F"/>
    <w:rsid w:val="006545CA"/>
    <w:rsid w:val="00664572"/>
    <w:rsid w:val="00666D09"/>
    <w:rsid w:val="00670579"/>
    <w:rsid w:val="0067081A"/>
    <w:rsid w:val="006710F6"/>
    <w:rsid w:val="00677A97"/>
    <w:rsid w:val="00690296"/>
    <w:rsid w:val="006C1B56"/>
    <w:rsid w:val="006D4761"/>
    <w:rsid w:val="006F45A5"/>
    <w:rsid w:val="00726872"/>
    <w:rsid w:val="007413E8"/>
    <w:rsid w:val="00760F1C"/>
    <w:rsid w:val="00763DD0"/>
    <w:rsid w:val="007657F0"/>
    <w:rsid w:val="0077110E"/>
    <w:rsid w:val="0077252D"/>
    <w:rsid w:val="007955DA"/>
    <w:rsid w:val="00795E25"/>
    <w:rsid w:val="00796BD8"/>
    <w:rsid w:val="007D174C"/>
    <w:rsid w:val="007E11FF"/>
    <w:rsid w:val="007E5DD3"/>
    <w:rsid w:val="007F350B"/>
    <w:rsid w:val="00820BE4"/>
    <w:rsid w:val="008451E8"/>
    <w:rsid w:val="0084546D"/>
    <w:rsid w:val="00877CB6"/>
    <w:rsid w:val="00890727"/>
    <w:rsid w:val="008942C7"/>
    <w:rsid w:val="008A21E0"/>
    <w:rsid w:val="008A26F3"/>
    <w:rsid w:val="008E3542"/>
    <w:rsid w:val="008F6ABC"/>
    <w:rsid w:val="00913B9C"/>
    <w:rsid w:val="00920E2F"/>
    <w:rsid w:val="00926934"/>
    <w:rsid w:val="00927F93"/>
    <w:rsid w:val="00956E77"/>
    <w:rsid w:val="009A338E"/>
    <w:rsid w:val="009A76A8"/>
    <w:rsid w:val="009C1BBD"/>
    <w:rsid w:val="009F1E33"/>
    <w:rsid w:val="009F4811"/>
    <w:rsid w:val="00A01A5D"/>
    <w:rsid w:val="00A01F4F"/>
    <w:rsid w:val="00A109AF"/>
    <w:rsid w:val="00A77D0F"/>
    <w:rsid w:val="00A84D81"/>
    <w:rsid w:val="00A94438"/>
    <w:rsid w:val="00AA390C"/>
    <w:rsid w:val="00AC5C92"/>
    <w:rsid w:val="00AD5A4D"/>
    <w:rsid w:val="00AE4866"/>
    <w:rsid w:val="00AF0932"/>
    <w:rsid w:val="00AF0EAC"/>
    <w:rsid w:val="00B0200A"/>
    <w:rsid w:val="00B060DF"/>
    <w:rsid w:val="00B1560D"/>
    <w:rsid w:val="00B514C7"/>
    <w:rsid w:val="00B557DF"/>
    <w:rsid w:val="00B574DB"/>
    <w:rsid w:val="00B65AA7"/>
    <w:rsid w:val="00B826C2"/>
    <w:rsid w:val="00B8298E"/>
    <w:rsid w:val="00B942DE"/>
    <w:rsid w:val="00BB1114"/>
    <w:rsid w:val="00BB6FD8"/>
    <w:rsid w:val="00BC2142"/>
    <w:rsid w:val="00BC3815"/>
    <w:rsid w:val="00BD0723"/>
    <w:rsid w:val="00BD2518"/>
    <w:rsid w:val="00BF1D1C"/>
    <w:rsid w:val="00C01AFE"/>
    <w:rsid w:val="00C07D21"/>
    <w:rsid w:val="00C20C59"/>
    <w:rsid w:val="00C2727F"/>
    <w:rsid w:val="00C31450"/>
    <w:rsid w:val="00C4421B"/>
    <w:rsid w:val="00C538FC"/>
    <w:rsid w:val="00C55B1F"/>
    <w:rsid w:val="00CC1FAF"/>
    <w:rsid w:val="00CF1A67"/>
    <w:rsid w:val="00D2750E"/>
    <w:rsid w:val="00D364BB"/>
    <w:rsid w:val="00D375E0"/>
    <w:rsid w:val="00D50860"/>
    <w:rsid w:val="00D50A36"/>
    <w:rsid w:val="00D62446"/>
    <w:rsid w:val="00DA4EA2"/>
    <w:rsid w:val="00DC381F"/>
    <w:rsid w:val="00DC3D3E"/>
    <w:rsid w:val="00DE2C90"/>
    <w:rsid w:val="00DE3B24"/>
    <w:rsid w:val="00DE54D4"/>
    <w:rsid w:val="00DE7376"/>
    <w:rsid w:val="00E06947"/>
    <w:rsid w:val="00E11319"/>
    <w:rsid w:val="00E21444"/>
    <w:rsid w:val="00E34072"/>
    <w:rsid w:val="00E3592D"/>
    <w:rsid w:val="00E50D76"/>
    <w:rsid w:val="00E52977"/>
    <w:rsid w:val="00E62E5D"/>
    <w:rsid w:val="00E73125"/>
    <w:rsid w:val="00E8018B"/>
    <w:rsid w:val="00E92DE8"/>
    <w:rsid w:val="00EA183E"/>
    <w:rsid w:val="00EB1212"/>
    <w:rsid w:val="00EB5F51"/>
    <w:rsid w:val="00ED65AB"/>
    <w:rsid w:val="00EF5A08"/>
    <w:rsid w:val="00F028C9"/>
    <w:rsid w:val="00F12850"/>
    <w:rsid w:val="00F15394"/>
    <w:rsid w:val="00F24B71"/>
    <w:rsid w:val="00F339BF"/>
    <w:rsid w:val="00F33BF4"/>
    <w:rsid w:val="00F7105E"/>
    <w:rsid w:val="00F75F57"/>
    <w:rsid w:val="00F8139D"/>
    <w:rsid w:val="00F82FEE"/>
    <w:rsid w:val="00F85E5C"/>
    <w:rsid w:val="00F92BED"/>
    <w:rsid w:val="00FC2BE8"/>
    <w:rsid w:val="00FD57D3"/>
    <w:rsid w:val="00FE57F6"/>
    <w:rsid w:val="00FF11B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7D62BEE"/>
  <w15:docId w15:val="{BFA4593E-D57A-4A19-8F45-A6589CA00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5A95"/>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fr-FR" w:eastAsia="en-US"/>
    </w:rPr>
  </w:style>
  <w:style w:type="paragraph" w:styleId="Heading1">
    <w:name w:val="heading 1"/>
    <w:basedOn w:val="Normal"/>
    <w:next w:val="Normal"/>
    <w:link w:val="Heading1Char"/>
    <w:qFormat/>
    <w:rsid w:val="000F5A95"/>
    <w:pPr>
      <w:keepNext/>
      <w:keepLines/>
      <w:spacing w:before="360"/>
      <w:ind w:left="567" w:hanging="567"/>
      <w:outlineLvl w:val="0"/>
    </w:pPr>
    <w:rPr>
      <w:b/>
      <w:sz w:val="28"/>
    </w:rPr>
  </w:style>
  <w:style w:type="paragraph" w:styleId="Heading2">
    <w:name w:val="heading 2"/>
    <w:basedOn w:val="Heading1"/>
    <w:next w:val="Normal"/>
    <w:link w:val="Heading2Char"/>
    <w:qFormat/>
    <w:rsid w:val="000F5A95"/>
    <w:pPr>
      <w:spacing w:before="200"/>
      <w:outlineLvl w:val="1"/>
    </w:pPr>
    <w:rPr>
      <w:sz w:val="24"/>
    </w:rPr>
  </w:style>
  <w:style w:type="paragraph" w:styleId="Heading3">
    <w:name w:val="heading 3"/>
    <w:basedOn w:val="Heading1"/>
    <w:next w:val="Normal"/>
    <w:link w:val="Heading3Char"/>
    <w:uiPriority w:val="9"/>
    <w:qFormat/>
    <w:rsid w:val="000F5A95"/>
    <w:pPr>
      <w:spacing w:before="200"/>
      <w:outlineLvl w:val="2"/>
    </w:pPr>
    <w:rPr>
      <w:sz w:val="24"/>
    </w:rPr>
  </w:style>
  <w:style w:type="paragraph" w:styleId="Heading4">
    <w:name w:val="heading 4"/>
    <w:basedOn w:val="Heading3"/>
    <w:next w:val="Normal"/>
    <w:qFormat/>
    <w:rsid w:val="000F5A95"/>
    <w:pPr>
      <w:ind w:left="1134" w:hanging="1134"/>
      <w:outlineLvl w:val="3"/>
    </w:pPr>
  </w:style>
  <w:style w:type="paragraph" w:styleId="Heading5">
    <w:name w:val="heading 5"/>
    <w:basedOn w:val="Heading4"/>
    <w:next w:val="Normal"/>
    <w:qFormat/>
    <w:rsid w:val="000F5A95"/>
    <w:pPr>
      <w:outlineLvl w:val="4"/>
    </w:pPr>
  </w:style>
  <w:style w:type="paragraph" w:styleId="Heading6">
    <w:name w:val="heading 6"/>
    <w:basedOn w:val="Heading4"/>
    <w:next w:val="Normal"/>
    <w:qFormat/>
    <w:rsid w:val="000F5A95"/>
    <w:pPr>
      <w:outlineLvl w:val="5"/>
    </w:pPr>
  </w:style>
  <w:style w:type="paragraph" w:styleId="Heading7">
    <w:name w:val="heading 7"/>
    <w:basedOn w:val="Heading4"/>
    <w:next w:val="Normal"/>
    <w:qFormat/>
    <w:rsid w:val="000F5A95"/>
    <w:pPr>
      <w:ind w:left="1701" w:hanging="1701"/>
      <w:outlineLvl w:val="6"/>
    </w:pPr>
  </w:style>
  <w:style w:type="paragraph" w:styleId="Heading8">
    <w:name w:val="heading 8"/>
    <w:basedOn w:val="Heading4"/>
    <w:next w:val="Normal"/>
    <w:qFormat/>
    <w:rsid w:val="000F5A95"/>
    <w:pPr>
      <w:ind w:left="1701" w:hanging="1701"/>
      <w:outlineLvl w:val="7"/>
    </w:pPr>
  </w:style>
  <w:style w:type="paragraph" w:styleId="Heading9">
    <w:name w:val="heading 9"/>
    <w:basedOn w:val="Heading4"/>
    <w:next w:val="Normal"/>
    <w:qFormat/>
    <w:rsid w:val="000F5A95"/>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7"/>
    <w:next w:val="Normal"/>
    <w:rsid w:val="000F5A95"/>
  </w:style>
  <w:style w:type="paragraph" w:styleId="TOC4">
    <w:name w:val="toc 4"/>
    <w:basedOn w:val="TOC1"/>
    <w:next w:val="Normal"/>
    <w:rsid w:val="000F5A95"/>
  </w:style>
  <w:style w:type="paragraph" w:styleId="TOC3">
    <w:name w:val="toc 3"/>
    <w:basedOn w:val="TOC1"/>
    <w:next w:val="Normal"/>
    <w:rsid w:val="000F5A95"/>
  </w:style>
  <w:style w:type="paragraph" w:styleId="TOC2">
    <w:name w:val="toc 2"/>
    <w:basedOn w:val="TOC1"/>
    <w:next w:val="Normal"/>
    <w:rsid w:val="000F5A95"/>
    <w:pPr>
      <w:spacing w:before="160"/>
    </w:pPr>
  </w:style>
  <w:style w:type="paragraph" w:styleId="TOC1">
    <w:name w:val="toc 1"/>
    <w:basedOn w:val="Normal"/>
    <w:rsid w:val="000F5A95"/>
    <w:pPr>
      <w:tabs>
        <w:tab w:val="clear" w:pos="567"/>
        <w:tab w:val="clear" w:pos="1134"/>
        <w:tab w:val="clear" w:pos="1701"/>
        <w:tab w:val="clear" w:pos="2268"/>
        <w:tab w:val="clear" w:pos="2835"/>
        <w:tab w:val="left" w:pos="964"/>
        <w:tab w:val="left" w:leader="dot" w:pos="7938"/>
        <w:tab w:val="right" w:pos="9072"/>
      </w:tabs>
      <w:spacing w:before="200"/>
      <w:ind w:left="964" w:hanging="964"/>
    </w:pPr>
  </w:style>
  <w:style w:type="paragraph" w:styleId="TOC7">
    <w:name w:val="toc 7"/>
    <w:basedOn w:val="TOC6"/>
    <w:next w:val="Normal"/>
    <w:rsid w:val="000F5A95"/>
  </w:style>
  <w:style w:type="paragraph" w:styleId="TOC6">
    <w:name w:val="toc 6"/>
    <w:basedOn w:val="TOC5"/>
    <w:next w:val="Normal"/>
    <w:rsid w:val="000F5A95"/>
  </w:style>
  <w:style w:type="paragraph" w:styleId="TOC5">
    <w:name w:val="toc 5"/>
    <w:basedOn w:val="TOC4"/>
    <w:next w:val="Normal"/>
    <w:rsid w:val="000F5A95"/>
    <w:rPr>
      <w:lang w:val="fr-CH"/>
    </w:rPr>
  </w:style>
  <w:style w:type="paragraph" w:styleId="Index7">
    <w:name w:val="index 7"/>
    <w:basedOn w:val="Normal"/>
    <w:next w:val="Normal"/>
    <w:rsid w:val="000F5A95"/>
    <w:pPr>
      <w:ind w:left="1698"/>
    </w:pPr>
  </w:style>
  <w:style w:type="paragraph" w:styleId="Index6">
    <w:name w:val="index 6"/>
    <w:basedOn w:val="Normal"/>
    <w:next w:val="Normal"/>
    <w:rsid w:val="000F5A95"/>
    <w:pPr>
      <w:ind w:left="1415"/>
    </w:pPr>
  </w:style>
  <w:style w:type="paragraph" w:styleId="Index5">
    <w:name w:val="index 5"/>
    <w:basedOn w:val="Normal"/>
    <w:next w:val="Normal"/>
    <w:rsid w:val="000F5A95"/>
    <w:pPr>
      <w:ind w:left="1132"/>
    </w:pPr>
  </w:style>
  <w:style w:type="paragraph" w:styleId="Index4">
    <w:name w:val="index 4"/>
    <w:basedOn w:val="Normal"/>
    <w:next w:val="Normal"/>
    <w:rsid w:val="000F5A95"/>
    <w:pPr>
      <w:ind w:left="849"/>
    </w:pPr>
  </w:style>
  <w:style w:type="paragraph" w:styleId="Index3">
    <w:name w:val="index 3"/>
    <w:basedOn w:val="Normal"/>
    <w:next w:val="Normal"/>
    <w:rsid w:val="000F5A95"/>
    <w:pPr>
      <w:ind w:left="566"/>
    </w:pPr>
  </w:style>
  <w:style w:type="paragraph" w:styleId="Index2">
    <w:name w:val="index 2"/>
    <w:basedOn w:val="Normal"/>
    <w:next w:val="Normal"/>
    <w:rsid w:val="000F5A95"/>
    <w:pPr>
      <w:ind w:left="283"/>
    </w:pPr>
  </w:style>
  <w:style w:type="paragraph" w:styleId="Index1">
    <w:name w:val="index 1"/>
    <w:basedOn w:val="Normal"/>
    <w:next w:val="Normal"/>
    <w:rsid w:val="000F5A95"/>
  </w:style>
  <w:style w:type="character" w:styleId="LineNumber">
    <w:name w:val="line number"/>
    <w:basedOn w:val="DefaultParagraphFont"/>
    <w:rsid w:val="000F5A95"/>
  </w:style>
  <w:style w:type="paragraph" w:styleId="IndexHeading">
    <w:name w:val="index heading"/>
    <w:basedOn w:val="Normal"/>
    <w:next w:val="Index1"/>
    <w:rsid w:val="000F5A95"/>
  </w:style>
  <w:style w:type="paragraph" w:styleId="Footer">
    <w:name w:val="footer"/>
    <w:basedOn w:val="Normal"/>
    <w:rsid w:val="000F5A95"/>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uiPriority w:val="99"/>
    <w:rsid w:val="000F5A95"/>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aliases w:val="Appel note de bas de p,Footnote Reference/,Footnote symbol,Ref,de nota al pie"/>
    <w:basedOn w:val="DefaultParagraphFont"/>
    <w:rsid w:val="000F5A95"/>
    <w:rPr>
      <w:rFonts w:ascii="Calibri" w:hAnsi="Calibri"/>
      <w:position w:val="6"/>
      <w:sz w:val="16"/>
    </w:rPr>
  </w:style>
  <w:style w:type="paragraph" w:styleId="FootnoteText">
    <w:name w:val="footnote text"/>
    <w:aliases w:val="ACMA Footnote Text,ALTS FOOTNOTE,Footnote Text Char Char1,Footnote Text Char4 Char Char,Footnote Text Char1 Char1 Char1 Char,Footnote Text Char Char1 Char1 Char Char,Footnote Text Char1 Char1 Char1 Char Char Char1,DNV-"/>
    <w:basedOn w:val="Normal"/>
    <w:link w:val="FootnoteTextChar"/>
    <w:rsid w:val="000F5A95"/>
    <w:pPr>
      <w:keepLines/>
      <w:tabs>
        <w:tab w:val="left" w:pos="256"/>
      </w:tabs>
      <w:ind w:left="256" w:hanging="256"/>
    </w:pPr>
    <w:rPr>
      <w:sz w:val="22"/>
    </w:rPr>
  </w:style>
  <w:style w:type="paragraph" w:styleId="NormalIndent">
    <w:name w:val="Normal Indent"/>
    <w:basedOn w:val="Normal"/>
    <w:rsid w:val="000F5A95"/>
    <w:pPr>
      <w:ind w:left="567"/>
    </w:pPr>
  </w:style>
  <w:style w:type="paragraph" w:customStyle="1" w:styleId="AnnexNo">
    <w:name w:val="Annex_No"/>
    <w:basedOn w:val="Normal"/>
    <w:next w:val="Annexref"/>
    <w:link w:val="AnnexNoChar"/>
    <w:rsid w:val="000F5A95"/>
    <w:pPr>
      <w:keepNext/>
      <w:keepLines/>
      <w:spacing w:before="720"/>
      <w:jc w:val="center"/>
    </w:pPr>
    <w:rPr>
      <w:caps/>
      <w:sz w:val="28"/>
    </w:rPr>
  </w:style>
  <w:style w:type="paragraph" w:customStyle="1" w:styleId="Annextitle">
    <w:name w:val="Annex_title"/>
    <w:basedOn w:val="Normal"/>
    <w:next w:val="Normalaftertitle"/>
    <w:rsid w:val="000F5A95"/>
    <w:pPr>
      <w:keepNext/>
      <w:keepLines/>
      <w:spacing w:before="240" w:after="240"/>
      <w:jc w:val="center"/>
    </w:pPr>
    <w:rPr>
      <w:b/>
      <w:sz w:val="28"/>
    </w:rPr>
  </w:style>
  <w:style w:type="paragraph" w:customStyle="1" w:styleId="Annexref">
    <w:name w:val="Annex_ref"/>
    <w:basedOn w:val="Normal"/>
    <w:next w:val="Annextitle"/>
    <w:rsid w:val="000F5A95"/>
    <w:pPr>
      <w:keepNext/>
      <w:keepLines/>
      <w:jc w:val="center"/>
    </w:pPr>
    <w:rPr>
      <w:sz w:val="28"/>
    </w:rPr>
  </w:style>
  <w:style w:type="paragraph" w:customStyle="1" w:styleId="Normalaftertitle">
    <w:name w:val="Normal after title"/>
    <w:basedOn w:val="Normal"/>
    <w:next w:val="Normal"/>
    <w:rsid w:val="000F5A95"/>
    <w:pPr>
      <w:spacing w:before="240"/>
    </w:pPr>
  </w:style>
  <w:style w:type="paragraph" w:customStyle="1" w:styleId="AppendixNo">
    <w:name w:val="Appendix_No"/>
    <w:basedOn w:val="AnnexNo"/>
    <w:next w:val="Appendixref"/>
    <w:rsid w:val="000F5A95"/>
  </w:style>
  <w:style w:type="paragraph" w:customStyle="1" w:styleId="Appendixtitle">
    <w:name w:val="Appendix_title"/>
    <w:basedOn w:val="Annextitle"/>
    <w:next w:val="Normalaftertitle"/>
    <w:rsid w:val="000F5A95"/>
  </w:style>
  <w:style w:type="paragraph" w:customStyle="1" w:styleId="Appendixref">
    <w:name w:val="Appendix_ref"/>
    <w:basedOn w:val="Annexref"/>
    <w:next w:val="Appendixtitle"/>
    <w:rsid w:val="000F5A95"/>
  </w:style>
  <w:style w:type="paragraph" w:customStyle="1" w:styleId="enumlev1">
    <w:name w:val="enumlev1"/>
    <w:basedOn w:val="Normal"/>
    <w:link w:val="enumlev1Char"/>
    <w:rsid w:val="000F5A95"/>
    <w:pPr>
      <w:spacing w:before="80"/>
      <w:ind w:left="567" w:hanging="567"/>
    </w:pPr>
  </w:style>
  <w:style w:type="paragraph" w:customStyle="1" w:styleId="enumlev2">
    <w:name w:val="enumlev2"/>
    <w:basedOn w:val="enumlev1"/>
    <w:rsid w:val="000F5A95"/>
    <w:pPr>
      <w:ind w:left="1134"/>
    </w:pPr>
  </w:style>
  <w:style w:type="paragraph" w:customStyle="1" w:styleId="enumlev3">
    <w:name w:val="enumlev3"/>
    <w:basedOn w:val="enumlev2"/>
    <w:rsid w:val="000F5A95"/>
    <w:pPr>
      <w:ind w:left="1701"/>
    </w:pPr>
  </w:style>
  <w:style w:type="paragraph" w:customStyle="1" w:styleId="Artheading">
    <w:name w:val="Art_heading"/>
    <w:basedOn w:val="Normal"/>
    <w:next w:val="Normalaftertitle"/>
    <w:rsid w:val="000F5A95"/>
    <w:pPr>
      <w:tabs>
        <w:tab w:val="clear" w:pos="567"/>
        <w:tab w:val="clear" w:pos="1134"/>
        <w:tab w:val="clear" w:pos="1701"/>
        <w:tab w:val="clear" w:pos="2268"/>
        <w:tab w:val="clear" w:pos="2835"/>
      </w:tabs>
      <w:spacing w:before="480"/>
      <w:jc w:val="center"/>
    </w:pPr>
    <w:rPr>
      <w:b/>
    </w:rPr>
  </w:style>
  <w:style w:type="paragraph" w:customStyle="1" w:styleId="ArtNo">
    <w:name w:val="Art_No"/>
    <w:basedOn w:val="Normal"/>
    <w:next w:val="Arttitle"/>
    <w:rsid w:val="000F5A95"/>
    <w:pPr>
      <w:keepNext/>
      <w:keepLines/>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0F5A95"/>
    <w:pPr>
      <w:keepNext/>
      <w:keepLines/>
      <w:tabs>
        <w:tab w:val="clear" w:pos="567"/>
        <w:tab w:val="clear" w:pos="1134"/>
        <w:tab w:val="clear" w:pos="1701"/>
        <w:tab w:val="clear" w:pos="2268"/>
        <w:tab w:val="clear" w:pos="2835"/>
      </w:tabs>
      <w:spacing w:before="240" w:after="240"/>
      <w:jc w:val="center"/>
    </w:pPr>
    <w:rPr>
      <w:b/>
      <w:sz w:val="28"/>
    </w:rPr>
  </w:style>
  <w:style w:type="paragraph" w:customStyle="1" w:styleId="Call">
    <w:name w:val="Call"/>
    <w:basedOn w:val="Normal"/>
    <w:next w:val="Normal"/>
    <w:rsid w:val="000F5A95"/>
    <w:pPr>
      <w:keepNext/>
      <w:keepLines/>
      <w:tabs>
        <w:tab w:val="clear" w:pos="1134"/>
        <w:tab w:val="clear" w:pos="1701"/>
        <w:tab w:val="clear" w:pos="2268"/>
        <w:tab w:val="clear" w:pos="2835"/>
      </w:tabs>
      <w:spacing w:before="160"/>
      <w:ind w:left="567"/>
    </w:pPr>
    <w:rPr>
      <w:i/>
    </w:rPr>
  </w:style>
  <w:style w:type="paragraph" w:customStyle="1" w:styleId="ChapNo">
    <w:name w:val="Chap_No"/>
    <w:basedOn w:val="ArtNo"/>
    <w:next w:val="Chaptitle"/>
    <w:rsid w:val="000F5A95"/>
  </w:style>
  <w:style w:type="paragraph" w:customStyle="1" w:styleId="Chaptitle">
    <w:name w:val="Chap_title"/>
    <w:basedOn w:val="Arttitle"/>
    <w:next w:val="Normalaftertitle"/>
    <w:rsid w:val="000F5A95"/>
  </w:style>
  <w:style w:type="paragraph" w:customStyle="1" w:styleId="Equationlegend">
    <w:name w:val="Equation_legend"/>
    <w:basedOn w:val="NormalIndent"/>
    <w:rsid w:val="000F5A95"/>
    <w:pPr>
      <w:tabs>
        <w:tab w:val="right" w:pos="1531"/>
      </w:tabs>
      <w:spacing w:before="80"/>
      <w:ind w:left="1701" w:hanging="1701"/>
    </w:pPr>
  </w:style>
  <w:style w:type="paragraph" w:customStyle="1" w:styleId="Figure">
    <w:name w:val="Figure"/>
    <w:basedOn w:val="Normal"/>
    <w:next w:val="Normal"/>
    <w:rsid w:val="000F5A95"/>
    <w:pPr>
      <w:spacing w:after="240"/>
      <w:jc w:val="center"/>
    </w:pPr>
  </w:style>
  <w:style w:type="paragraph" w:customStyle="1" w:styleId="Figuretitle">
    <w:name w:val="Figure_title"/>
    <w:basedOn w:val="Tabletitle"/>
    <w:next w:val="Normalaftertitle"/>
    <w:rsid w:val="000F5A95"/>
    <w:pPr>
      <w:spacing w:before="120" w:after="0"/>
    </w:pPr>
  </w:style>
  <w:style w:type="paragraph" w:customStyle="1" w:styleId="Tabletitle">
    <w:name w:val="Table_title"/>
    <w:basedOn w:val="TableNo"/>
    <w:next w:val="Tabletext"/>
    <w:rsid w:val="000F5A95"/>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TableNo">
    <w:name w:val="Table_No"/>
    <w:basedOn w:val="Normal"/>
    <w:next w:val="Tabletitle"/>
    <w:rsid w:val="000F5A95"/>
    <w:pPr>
      <w:keepNext/>
      <w:keepLines/>
      <w:spacing w:before="480" w:after="120"/>
      <w:jc w:val="center"/>
    </w:pPr>
    <w:rPr>
      <w:caps/>
    </w:rPr>
  </w:style>
  <w:style w:type="paragraph" w:customStyle="1" w:styleId="Tabletext">
    <w:name w:val="Table_text"/>
    <w:basedOn w:val="Normal"/>
    <w:rsid w:val="000F5A95"/>
    <w:pPr>
      <w:tabs>
        <w:tab w:val="clear" w:pos="1134"/>
        <w:tab w:val="clear" w:pos="1701"/>
        <w:tab w:val="clear" w:pos="2268"/>
        <w:tab w:val="clear" w:pos="2835"/>
        <w:tab w:val="left" w:pos="284"/>
        <w:tab w:val="left" w:pos="851"/>
      </w:tabs>
      <w:spacing w:before="40" w:after="40"/>
    </w:pPr>
    <w:rPr>
      <w:sz w:val="22"/>
    </w:rPr>
  </w:style>
  <w:style w:type="paragraph" w:customStyle="1" w:styleId="Figurelegend">
    <w:name w:val="Figure_legend"/>
    <w:basedOn w:val="Normal"/>
    <w:next w:val="Normal"/>
    <w:rsid w:val="000F5A95"/>
    <w:pPr>
      <w:spacing w:before="20" w:after="240"/>
    </w:pPr>
    <w:rPr>
      <w:sz w:val="18"/>
    </w:rPr>
  </w:style>
  <w:style w:type="paragraph" w:customStyle="1" w:styleId="Equation">
    <w:name w:val="Equation"/>
    <w:basedOn w:val="Normal"/>
    <w:rsid w:val="000F5A95"/>
    <w:pPr>
      <w:tabs>
        <w:tab w:val="center" w:pos="4820"/>
        <w:tab w:val="right" w:pos="9639"/>
      </w:tabs>
    </w:pPr>
  </w:style>
  <w:style w:type="paragraph" w:customStyle="1" w:styleId="Head">
    <w:name w:val="Head"/>
    <w:basedOn w:val="Normal"/>
    <w:rsid w:val="000F5A95"/>
    <w:pPr>
      <w:tabs>
        <w:tab w:val="left" w:pos="6663"/>
      </w:tabs>
      <w:overflowPunct/>
      <w:autoSpaceDE/>
      <w:autoSpaceDN/>
      <w:adjustRightInd/>
      <w:spacing w:before="0"/>
      <w:textAlignment w:val="auto"/>
    </w:pPr>
  </w:style>
  <w:style w:type="paragraph" w:customStyle="1" w:styleId="toc0">
    <w:name w:val="toc 0"/>
    <w:basedOn w:val="Normal"/>
    <w:next w:val="TOC1"/>
    <w:rsid w:val="000F5A95"/>
    <w:pPr>
      <w:tabs>
        <w:tab w:val="clear" w:pos="567"/>
        <w:tab w:val="clear" w:pos="1134"/>
        <w:tab w:val="clear" w:pos="1701"/>
        <w:tab w:val="clear" w:pos="2268"/>
        <w:tab w:val="clear" w:pos="2835"/>
        <w:tab w:val="right" w:pos="9781"/>
      </w:tabs>
    </w:pPr>
    <w:rPr>
      <w:b/>
    </w:rPr>
  </w:style>
  <w:style w:type="paragraph" w:styleId="List">
    <w:name w:val="List"/>
    <w:basedOn w:val="Normal"/>
    <w:rsid w:val="000F5A95"/>
    <w:pPr>
      <w:tabs>
        <w:tab w:val="left" w:pos="2127"/>
      </w:tabs>
      <w:ind w:left="2127" w:hanging="2127"/>
    </w:pPr>
  </w:style>
  <w:style w:type="paragraph" w:customStyle="1" w:styleId="Part">
    <w:name w:val="Part"/>
    <w:basedOn w:val="Normal"/>
    <w:rsid w:val="000F5A95"/>
    <w:pPr>
      <w:tabs>
        <w:tab w:val="left" w:pos="1276"/>
      </w:tabs>
      <w:spacing w:before="199"/>
      <w:ind w:left="1701" w:hanging="1701"/>
    </w:pPr>
    <w:rPr>
      <w:caps/>
    </w:rPr>
  </w:style>
  <w:style w:type="paragraph" w:customStyle="1" w:styleId="Figurewithouttitle">
    <w:name w:val="Figure_without_title"/>
    <w:basedOn w:val="Figure"/>
    <w:next w:val="Normal"/>
    <w:rsid w:val="000F5A95"/>
  </w:style>
  <w:style w:type="character" w:styleId="PageNumber">
    <w:name w:val="page number"/>
    <w:basedOn w:val="DefaultParagraphFont"/>
    <w:uiPriority w:val="1"/>
    <w:rsid w:val="000F5A95"/>
    <w:rPr>
      <w:rFonts w:ascii="Calibri" w:hAnsi="Calibri"/>
    </w:rPr>
  </w:style>
  <w:style w:type="paragraph" w:customStyle="1" w:styleId="meeting">
    <w:name w:val="meeting"/>
    <w:basedOn w:val="Head"/>
    <w:next w:val="Head"/>
    <w:rsid w:val="000F5A95"/>
    <w:pPr>
      <w:tabs>
        <w:tab w:val="left" w:pos="7371"/>
      </w:tabs>
      <w:spacing w:after="567"/>
    </w:pPr>
  </w:style>
  <w:style w:type="paragraph" w:customStyle="1" w:styleId="PartNo">
    <w:name w:val="Part_No"/>
    <w:basedOn w:val="AnnexNo"/>
    <w:next w:val="Parttitle"/>
    <w:rsid w:val="000F5A95"/>
  </w:style>
  <w:style w:type="paragraph" w:customStyle="1" w:styleId="Parttitle">
    <w:name w:val="Part_title"/>
    <w:basedOn w:val="Annextitle"/>
    <w:next w:val="Partref"/>
    <w:rsid w:val="000F5A95"/>
  </w:style>
  <w:style w:type="paragraph" w:customStyle="1" w:styleId="Partref">
    <w:name w:val="Part_ref"/>
    <w:basedOn w:val="Annexref"/>
    <w:next w:val="Normalaftertitle"/>
    <w:rsid w:val="000F5A95"/>
  </w:style>
  <w:style w:type="paragraph" w:customStyle="1" w:styleId="Headingb">
    <w:name w:val="Heading_b"/>
    <w:basedOn w:val="Heading3"/>
    <w:next w:val="Normal"/>
    <w:rsid w:val="000F5A95"/>
    <w:pPr>
      <w:spacing w:before="160"/>
      <w:ind w:left="0" w:firstLine="0"/>
      <w:outlineLvl w:val="0"/>
    </w:pPr>
  </w:style>
  <w:style w:type="paragraph" w:customStyle="1" w:styleId="Subject">
    <w:name w:val="Subject"/>
    <w:basedOn w:val="Normal"/>
    <w:next w:val="Source"/>
    <w:rsid w:val="000F5A95"/>
    <w:pPr>
      <w:tabs>
        <w:tab w:val="left" w:pos="709"/>
      </w:tabs>
      <w:spacing w:before="0"/>
      <w:ind w:left="709" w:hanging="709"/>
    </w:pPr>
  </w:style>
  <w:style w:type="paragraph" w:customStyle="1" w:styleId="Source">
    <w:name w:val="Source"/>
    <w:basedOn w:val="Normal"/>
    <w:next w:val="Title1"/>
    <w:rsid w:val="000F5A95"/>
    <w:pPr>
      <w:spacing w:before="840"/>
      <w:jc w:val="center"/>
    </w:pPr>
    <w:rPr>
      <w:b/>
      <w:sz w:val="28"/>
    </w:rPr>
  </w:style>
  <w:style w:type="paragraph" w:customStyle="1" w:styleId="Data">
    <w:name w:val="Data"/>
    <w:basedOn w:val="Subject"/>
    <w:next w:val="Subject"/>
    <w:rsid w:val="000F5A95"/>
  </w:style>
  <w:style w:type="character" w:styleId="Hyperlink">
    <w:name w:val="Hyperlink"/>
    <w:basedOn w:val="DefaultParagraphFont"/>
    <w:rsid w:val="000F5A95"/>
    <w:rPr>
      <w:rFonts w:eastAsiaTheme="minorHAnsi" w:cstheme="minorBidi"/>
      <w:color w:val="4F81BD" w:themeColor="accent1"/>
      <w:szCs w:val="22"/>
    </w:rPr>
  </w:style>
  <w:style w:type="character" w:styleId="FollowedHyperlink">
    <w:name w:val="FollowedHyperlink"/>
    <w:basedOn w:val="DefaultParagraphFont"/>
    <w:rsid w:val="000F5A95"/>
    <w:rPr>
      <w:color w:val="800080"/>
      <w:u w:val="single"/>
    </w:rPr>
  </w:style>
  <w:style w:type="paragraph" w:customStyle="1" w:styleId="FirstFooter">
    <w:name w:val="FirstFooter"/>
    <w:basedOn w:val="Footer"/>
    <w:rsid w:val="000F5A95"/>
    <w:rPr>
      <w:caps w:val="0"/>
    </w:rPr>
  </w:style>
  <w:style w:type="paragraph" w:customStyle="1" w:styleId="Note">
    <w:name w:val="Note"/>
    <w:basedOn w:val="Normal"/>
    <w:rsid w:val="000F5A95"/>
    <w:pPr>
      <w:spacing w:before="80"/>
    </w:pPr>
    <w:rPr>
      <w:sz w:val="22"/>
    </w:rPr>
  </w:style>
  <w:style w:type="paragraph" w:styleId="TOC9">
    <w:name w:val="toc 9"/>
    <w:basedOn w:val="Normal"/>
    <w:next w:val="Normal"/>
    <w:rsid w:val="000F5A95"/>
    <w:pPr>
      <w:tabs>
        <w:tab w:val="clear" w:pos="567"/>
        <w:tab w:val="clear" w:pos="1134"/>
        <w:tab w:val="clear" w:pos="1701"/>
        <w:tab w:val="clear" w:pos="2268"/>
        <w:tab w:val="clear" w:pos="2835"/>
        <w:tab w:val="right" w:leader="dot" w:pos="9645"/>
      </w:tabs>
      <w:ind w:left="1920"/>
    </w:pPr>
  </w:style>
  <w:style w:type="paragraph" w:customStyle="1" w:styleId="Headingi">
    <w:name w:val="Heading_i"/>
    <w:basedOn w:val="Heading3"/>
    <w:next w:val="Normal"/>
    <w:rsid w:val="000F5A95"/>
    <w:pPr>
      <w:spacing w:before="160"/>
      <w:ind w:left="0" w:firstLine="0"/>
      <w:outlineLvl w:val="0"/>
    </w:pPr>
    <w:rPr>
      <w:b w:val="0"/>
      <w:i/>
    </w:rPr>
  </w:style>
  <w:style w:type="paragraph" w:customStyle="1" w:styleId="Title1">
    <w:name w:val="Title 1"/>
    <w:basedOn w:val="Normal"/>
    <w:next w:val="Normalaftertitle"/>
    <w:rsid w:val="000F5A95"/>
    <w:pPr>
      <w:spacing w:before="360"/>
      <w:jc w:val="center"/>
    </w:pPr>
    <w:rPr>
      <w:caps/>
    </w:rPr>
  </w:style>
  <w:style w:type="paragraph" w:customStyle="1" w:styleId="Title2">
    <w:name w:val="Title 2"/>
    <w:basedOn w:val="Title1"/>
    <w:next w:val="Normalaftertitle"/>
    <w:rsid w:val="000F5A95"/>
    <w:pPr>
      <w:keepNext/>
      <w:keepLines/>
      <w:spacing w:before="240"/>
    </w:pPr>
    <w:rPr>
      <w:b/>
      <w:caps w:val="0"/>
    </w:rPr>
  </w:style>
  <w:style w:type="paragraph" w:customStyle="1" w:styleId="Title3">
    <w:name w:val="Title 3"/>
    <w:basedOn w:val="Title2"/>
    <w:next w:val="Normalaftertitle"/>
    <w:rsid w:val="000F5A95"/>
    <w:rPr>
      <w:b w:val="0"/>
      <w:caps/>
    </w:rPr>
  </w:style>
  <w:style w:type="paragraph" w:customStyle="1" w:styleId="Title4">
    <w:name w:val="Title 4"/>
    <w:basedOn w:val="Annextitle"/>
    <w:next w:val="Normal"/>
    <w:rsid w:val="000F5A95"/>
    <w:pPr>
      <w:spacing w:after="120"/>
    </w:pPr>
    <w:rPr>
      <w:b w:val="0"/>
    </w:rPr>
  </w:style>
  <w:style w:type="paragraph" w:customStyle="1" w:styleId="dnum">
    <w:name w:val="dnum"/>
    <w:basedOn w:val="Normal"/>
    <w:rsid w:val="000F5A95"/>
    <w:pPr>
      <w:framePr w:hSpace="181" w:wrap="notBeside" w:vAnchor="page" w:hAnchor="margin" w:x="1" w:y="852"/>
      <w:shd w:val="solid" w:color="FFFFFF" w:fill="FFFFFF"/>
      <w:tabs>
        <w:tab w:val="left" w:pos="1871"/>
      </w:tabs>
    </w:pPr>
    <w:rPr>
      <w:b/>
      <w:bCs/>
    </w:rPr>
  </w:style>
  <w:style w:type="paragraph" w:customStyle="1" w:styleId="ddate">
    <w:name w:val="ddate"/>
    <w:basedOn w:val="Normal"/>
    <w:rsid w:val="000F5A95"/>
    <w:pPr>
      <w:framePr w:hSpace="181" w:wrap="notBeside" w:vAnchor="page" w:hAnchor="margin" w:x="1" w:y="852"/>
      <w:shd w:val="solid" w:color="FFFFFF" w:fill="FFFFFF"/>
      <w:tabs>
        <w:tab w:val="left" w:pos="1871"/>
      </w:tabs>
      <w:spacing w:before="0"/>
    </w:pPr>
    <w:rPr>
      <w:b/>
      <w:bCs/>
    </w:rPr>
  </w:style>
  <w:style w:type="paragraph" w:customStyle="1" w:styleId="dorlang">
    <w:name w:val="dorlang"/>
    <w:basedOn w:val="Normal"/>
    <w:rsid w:val="000F5A95"/>
    <w:pPr>
      <w:framePr w:hSpace="181" w:wrap="notBeside" w:vAnchor="page" w:hAnchor="margin" w:x="1" w:y="852"/>
      <w:shd w:val="solid" w:color="FFFFFF" w:fill="FFFFFF"/>
      <w:tabs>
        <w:tab w:val="left" w:pos="1871"/>
      </w:tabs>
      <w:spacing w:before="0"/>
    </w:pPr>
    <w:rPr>
      <w:b/>
      <w:bCs/>
    </w:rPr>
  </w:style>
  <w:style w:type="paragraph" w:customStyle="1" w:styleId="RecNo">
    <w:name w:val="Rec_No"/>
    <w:basedOn w:val="Normal"/>
    <w:next w:val="Rectitle"/>
    <w:rsid w:val="000F5A95"/>
    <w:pPr>
      <w:keepNext/>
      <w:keepLines/>
      <w:spacing w:before="720"/>
      <w:jc w:val="center"/>
    </w:pPr>
    <w:rPr>
      <w:caps/>
      <w:sz w:val="28"/>
    </w:rPr>
  </w:style>
  <w:style w:type="paragraph" w:customStyle="1" w:styleId="Rectitle">
    <w:name w:val="Rec_title"/>
    <w:basedOn w:val="Normal"/>
    <w:next w:val="Heading1"/>
    <w:rsid w:val="000F5A95"/>
    <w:pPr>
      <w:keepNext/>
      <w:keepLines/>
      <w:jc w:val="center"/>
    </w:pPr>
    <w:rPr>
      <w:b/>
      <w:sz w:val="28"/>
    </w:rPr>
  </w:style>
  <w:style w:type="paragraph" w:customStyle="1" w:styleId="Recref">
    <w:name w:val="Rec_ref"/>
    <w:basedOn w:val="Rectitle"/>
    <w:next w:val="Recdate"/>
    <w:rsid w:val="000F5A95"/>
    <w:rPr>
      <w:rFonts w:ascii="Times New Roman" w:hAnsi="Times New Roman"/>
      <w:b w:val="0"/>
      <w:sz w:val="24"/>
    </w:rPr>
  </w:style>
  <w:style w:type="paragraph" w:customStyle="1" w:styleId="Recdate">
    <w:name w:val="Rec_date"/>
    <w:basedOn w:val="Recref"/>
    <w:next w:val="Normalaftertitle"/>
    <w:rsid w:val="000F5A95"/>
    <w:pPr>
      <w:jc w:val="right"/>
    </w:pPr>
    <w:rPr>
      <w:sz w:val="22"/>
    </w:rPr>
  </w:style>
  <w:style w:type="paragraph" w:customStyle="1" w:styleId="Questiondate">
    <w:name w:val="Question_date"/>
    <w:basedOn w:val="Recdate"/>
    <w:next w:val="Normalaftertitle"/>
    <w:rsid w:val="000F5A95"/>
  </w:style>
  <w:style w:type="paragraph" w:customStyle="1" w:styleId="QuestionNo">
    <w:name w:val="Question_No"/>
    <w:basedOn w:val="RecNo"/>
    <w:next w:val="Questiontitle"/>
    <w:rsid w:val="000F5A95"/>
  </w:style>
  <w:style w:type="paragraph" w:customStyle="1" w:styleId="Questiontitle">
    <w:name w:val="Question_title"/>
    <w:basedOn w:val="Rectitle"/>
    <w:next w:val="Questionref"/>
    <w:rsid w:val="000F5A95"/>
  </w:style>
  <w:style w:type="paragraph" w:customStyle="1" w:styleId="Questionref">
    <w:name w:val="Question_ref"/>
    <w:basedOn w:val="Recref"/>
    <w:next w:val="Questiondate"/>
    <w:rsid w:val="000F5A95"/>
  </w:style>
  <w:style w:type="paragraph" w:customStyle="1" w:styleId="Reftext">
    <w:name w:val="Ref_text"/>
    <w:basedOn w:val="Normal"/>
    <w:rsid w:val="000F5A95"/>
    <w:pPr>
      <w:ind w:left="567" w:hanging="567"/>
    </w:pPr>
  </w:style>
  <w:style w:type="paragraph" w:customStyle="1" w:styleId="Reftitle">
    <w:name w:val="Ref_title"/>
    <w:basedOn w:val="Normal"/>
    <w:next w:val="Reftext"/>
    <w:rsid w:val="000F5A95"/>
    <w:pPr>
      <w:spacing w:before="480"/>
      <w:jc w:val="center"/>
    </w:pPr>
    <w:rPr>
      <w:caps/>
      <w:sz w:val="28"/>
    </w:rPr>
  </w:style>
  <w:style w:type="paragraph" w:customStyle="1" w:styleId="Repdate">
    <w:name w:val="Rep_date"/>
    <w:basedOn w:val="Recdate"/>
    <w:next w:val="Normalaftertitle"/>
    <w:rsid w:val="000F5A95"/>
  </w:style>
  <w:style w:type="paragraph" w:customStyle="1" w:styleId="RepNo">
    <w:name w:val="Rep_No"/>
    <w:basedOn w:val="RecNo"/>
    <w:next w:val="Reptitle"/>
    <w:rsid w:val="000F5A95"/>
  </w:style>
  <w:style w:type="paragraph" w:customStyle="1" w:styleId="Reptitle">
    <w:name w:val="Rep_title"/>
    <w:basedOn w:val="Rectitle"/>
    <w:next w:val="Repref"/>
    <w:rsid w:val="000F5A95"/>
  </w:style>
  <w:style w:type="paragraph" w:customStyle="1" w:styleId="Repref">
    <w:name w:val="Rep_ref"/>
    <w:basedOn w:val="Recref"/>
    <w:next w:val="Repdate"/>
    <w:rsid w:val="000F5A95"/>
  </w:style>
  <w:style w:type="paragraph" w:customStyle="1" w:styleId="Resdate">
    <w:name w:val="Res_date"/>
    <w:basedOn w:val="Recdate"/>
    <w:next w:val="Normalaftertitle"/>
    <w:rsid w:val="000F5A95"/>
  </w:style>
  <w:style w:type="paragraph" w:customStyle="1" w:styleId="ResNo">
    <w:name w:val="Res_No"/>
    <w:basedOn w:val="AnnexNo"/>
    <w:next w:val="Restitle"/>
    <w:rsid w:val="000F5A95"/>
  </w:style>
  <w:style w:type="paragraph" w:customStyle="1" w:styleId="Restitle">
    <w:name w:val="Res_title"/>
    <w:basedOn w:val="Annextitle"/>
    <w:next w:val="Normal"/>
    <w:rsid w:val="000F5A95"/>
  </w:style>
  <w:style w:type="paragraph" w:customStyle="1" w:styleId="Resref">
    <w:name w:val="Res_ref"/>
    <w:basedOn w:val="Recref"/>
    <w:next w:val="Resdate"/>
    <w:rsid w:val="000F5A95"/>
  </w:style>
  <w:style w:type="paragraph" w:customStyle="1" w:styleId="SectionNo">
    <w:name w:val="Section_No"/>
    <w:basedOn w:val="AnnexNo"/>
    <w:next w:val="Sectiontitle"/>
    <w:rsid w:val="000F5A95"/>
  </w:style>
  <w:style w:type="paragraph" w:customStyle="1" w:styleId="Sectiontitle">
    <w:name w:val="Section_title"/>
    <w:basedOn w:val="Normal"/>
    <w:next w:val="Normalaftertitle"/>
    <w:rsid w:val="000F5A95"/>
    <w:rPr>
      <w:sz w:val="28"/>
    </w:rPr>
  </w:style>
  <w:style w:type="paragraph" w:customStyle="1" w:styleId="SpecialFooter">
    <w:name w:val="Special Footer"/>
    <w:basedOn w:val="Footer"/>
    <w:rsid w:val="000F5A95"/>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rsid w:val="000F5A95"/>
    <w:pPr>
      <w:keepNext/>
      <w:keepLines/>
      <w:spacing w:before="80" w:after="80"/>
      <w:jc w:val="center"/>
    </w:pPr>
    <w:rPr>
      <w:b/>
    </w:rPr>
  </w:style>
  <w:style w:type="paragraph" w:customStyle="1" w:styleId="Tablelegend">
    <w:name w:val="Table_legend"/>
    <w:basedOn w:val="Tabletext"/>
    <w:rsid w:val="000F5A95"/>
    <w:pPr>
      <w:ind w:left="284" w:hanging="284"/>
    </w:pPr>
    <w:rPr>
      <w:sz w:val="20"/>
    </w:rPr>
  </w:style>
  <w:style w:type="paragraph" w:customStyle="1" w:styleId="Tableref">
    <w:name w:val="Table_ref"/>
    <w:basedOn w:val="Normal"/>
    <w:next w:val="Tabletitle"/>
    <w:rsid w:val="000F5A95"/>
    <w:pPr>
      <w:keepNext/>
      <w:keepLines/>
      <w:jc w:val="center"/>
    </w:pPr>
    <w:rPr>
      <w:sz w:val="20"/>
    </w:rPr>
  </w:style>
  <w:style w:type="paragraph" w:customStyle="1" w:styleId="Reasons">
    <w:name w:val="Reasons"/>
    <w:basedOn w:val="Normal"/>
    <w:qFormat/>
    <w:rsid w:val="000F5A95"/>
  </w:style>
  <w:style w:type="paragraph" w:customStyle="1" w:styleId="FigureNo">
    <w:name w:val="Figure_No"/>
    <w:basedOn w:val="Normal"/>
    <w:next w:val="Figuretitle"/>
    <w:rsid w:val="000F5A95"/>
    <w:pPr>
      <w:keepNext/>
      <w:keepLines/>
      <w:spacing w:before="480" w:after="120"/>
      <w:jc w:val="center"/>
    </w:pPr>
    <w:rPr>
      <w:caps/>
    </w:rPr>
  </w:style>
  <w:style w:type="paragraph" w:customStyle="1" w:styleId="Table">
    <w:name w:val="Table_#"/>
    <w:basedOn w:val="Normal"/>
    <w:next w:val="Normal"/>
    <w:rsid w:val="00093EEB"/>
    <w:pPr>
      <w:keepNext/>
      <w:overflowPunct/>
      <w:autoSpaceDE/>
      <w:autoSpaceDN/>
      <w:adjustRightInd/>
      <w:spacing w:before="560" w:after="120"/>
      <w:jc w:val="center"/>
      <w:textAlignment w:val="auto"/>
    </w:pPr>
    <w:rPr>
      <w:caps/>
      <w:lang w:val="en-GB"/>
    </w:rPr>
  </w:style>
  <w:style w:type="paragraph" w:customStyle="1" w:styleId="Subtitle">
    <w:name w:val="Sub_title"/>
    <w:basedOn w:val="Normal"/>
    <w:qFormat/>
    <w:rsid w:val="000F5A95"/>
    <w:pPr>
      <w:framePr w:hSpace="180" w:wrap="around" w:hAnchor="page" w:x="1821" w:y="2317"/>
      <w:spacing w:after="160"/>
    </w:pPr>
    <w:rPr>
      <w:sz w:val="34"/>
      <w:lang w:val="en-GB"/>
    </w:rPr>
  </w:style>
  <w:style w:type="character" w:customStyle="1" w:styleId="HeaderChar">
    <w:name w:val="Header Char"/>
    <w:basedOn w:val="DefaultParagraphFont"/>
    <w:link w:val="Header"/>
    <w:uiPriority w:val="99"/>
    <w:rsid w:val="000F5A95"/>
    <w:rPr>
      <w:rFonts w:ascii="Calibri" w:hAnsi="Calibri"/>
      <w:sz w:val="18"/>
      <w:lang w:val="fr-FR" w:eastAsia="en-US"/>
    </w:rPr>
  </w:style>
  <w:style w:type="table" w:styleId="TableGrid">
    <w:name w:val="Table Grid"/>
    <w:basedOn w:val="TableNormal"/>
    <w:uiPriority w:val="39"/>
    <w:rsid w:val="000F5A95"/>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F5A95"/>
    <w:rPr>
      <w:color w:val="666666"/>
    </w:rPr>
  </w:style>
  <w:style w:type="character" w:customStyle="1" w:styleId="UnresolvedMention1">
    <w:name w:val="Unresolved Mention1"/>
    <w:basedOn w:val="DefaultParagraphFont"/>
    <w:uiPriority w:val="99"/>
    <w:semiHidden/>
    <w:unhideWhenUsed/>
    <w:rsid w:val="002946E2"/>
    <w:rPr>
      <w:color w:val="605E5C"/>
      <w:shd w:val="clear" w:color="auto" w:fill="E1DFDD"/>
    </w:rPr>
  </w:style>
  <w:style w:type="paragraph" w:customStyle="1" w:styleId="firstfooter0">
    <w:name w:val="firstfooter"/>
    <w:basedOn w:val="Normal"/>
    <w:rsid w:val="000F5A95"/>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Object">
    <w:name w:val="Object"/>
    <w:basedOn w:val="Subject"/>
    <w:next w:val="Subject"/>
    <w:rsid w:val="000F5A95"/>
  </w:style>
  <w:style w:type="paragraph" w:customStyle="1" w:styleId="Referencetext">
    <w:name w:val="Reference_text"/>
    <w:basedOn w:val="Normal"/>
    <w:rsid w:val="000F5A95"/>
    <w:pPr>
      <w:framePr w:hSpace="181" w:wrap="around" w:vAnchor="page" w:hAnchor="page" w:x="1589" w:y="2314"/>
      <w:spacing w:after="160"/>
    </w:pPr>
    <w:rPr>
      <w:i/>
      <w:iCs/>
      <w:sz w:val="22"/>
      <w:szCs w:val="22"/>
    </w:rPr>
  </w:style>
  <w:style w:type="character" w:customStyle="1" w:styleId="Heading1Char">
    <w:name w:val="Heading 1 Char"/>
    <w:basedOn w:val="DefaultParagraphFont"/>
    <w:link w:val="Heading1"/>
    <w:rsid w:val="00E52977"/>
    <w:rPr>
      <w:rFonts w:ascii="Calibri" w:hAnsi="Calibri"/>
      <w:b/>
      <w:sz w:val="28"/>
      <w:lang w:val="fr-FR" w:eastAsia="en-US"/>
    </w:rPr>
  </w:style>
  <w:style w:type="character" w:customStyle="1" w:styleId="Heading2Char">
    <w:name w:val="Heading 2 Char"/>
    <w:basedOn w:val="DefaultParagraphFont"/>
    <w:link w:val="Heading2"/>
    <w:rsid w:val="00E52977"/>
    <w:rPr>
      <w:rFonts w:ascii="Calibri" w:hAnsi="Calibri"/>
      <w:b/>
      <w:sz w:val="24"/>
      <w:lang w:val="fr-FR" w:eastAsia="en-US"/>
    </w:rPr>
  </w:style>
  <w:style w:type="character" w:customStyle="1" w:styleId="Heading3Char">
    <w:name w:val="Heading 3 Char"/>
    <w:basedOn w:val="DefaultParagraphFont"/>
    <w:link w:val="Heading3"/>
    <w:uiPriority w:val="9"/>
    <w:rsid w:val="00E52977"/>
    <w:rPr>
      <w:rFonts w:ascii="Calibri" w:hAnsi="Calibri"/>
      <w:b/>
      <w:sz w:val="24"/>
      <w:lang w:val="fr-FR" w:eastAsia="en-US"/>
    </w:rPr>
  </w:style>
  <w:style w:type="paragraph" w:customStyle="1" w:styleId="msonormal0">
    <w:name w:val="msonormal"/>
    <w:basedOn w:val="Normal"/>
    <w:rsid w:val="00E52977"/>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ascii="Times New Roman" w:hAnsi="Times New Roman"/>
      <w:szCs w:val="24"/>
      <w:lang w:val="en-US" w:eastAsia="zh-CN"/>
    </w:rPr>
  </w:style>
  <w:style w:type="character" w:customStyle="1" w:styleId="FootnoteTextChar">
    <w:name w:val="Footnote Text Char"/>
    <w:aliases w:val="ACMA Footnote Text Char,ALTS FOOTNOTE Char,Footnote Text Char Char1 Char,Footnote Text Char4 Char Char Char,Footnote Text Char1 Char1 Char1 Char Char,Footnote Text Char Char1 Char1 Char Char Char,DNV- Char"/>
    <w:basedOn w:val="DefaultParagraphFont"/>
    <w:link w:val="FootnoteText"/>
    <w:uiPriority w:val="1"/>
    <w:locked/>
    <w:rsid w:val="00E52977"/>
    <w:rPr>
      <w:rFonts w:ascii="Calibri" w:hAnsi="Calibri"/>
      <w:sz w:val="22"/>
      <w:lang w:val="fr-FR" w:eastAsia="en-US"/>
    </w:rPr>
  </w:style>
  <w:style w:type="character" w:customStyle="1" w:styleId="FootnoteTextChar1">
    <w:name w:val="Footnote Text Char1"/>
    <w:basedOn w:val="DefaultParagraphFont"/>
    <w:uiPriority w:val="1"/>
    <w:semiHidden/>
    <w:rsid w:val="00E52977"/>
    <w:rPr>
      <w:rFonts w:ascii="Calibri" w:hAnsi="Calibri"/>
      <w:lang w:val="en-GB" w:eastAsia="en-US"/>
    </w:rPr>
  </w:style>
  <w:style w:type="character" w:customStyle="1" w:styleId="FootnoteTextChar2">
    <w:name w:val="Footnote Text Char2"/>
    <w:aliases w:val="ACMA Footnote Text Char1,ALTS FOOTNOTE Char1,Footnote Text Char1 Char1,Footnote Text Char Char1 Char1,Footnote Text Char4 Char Char Char1,Footnote Text Char1 Char1 Char1 Char Char1,Footnote Text Char Char1 Char1 Char Char Char1"/>
    <w:basedOn w:val="DefaultParagraphFont"/>
    <w:uiPriority w:val="1"/>
    <w:semiHidden/>
    <w:rsid w:val="00E52977"/>
    <w:rPr>
      <w:rFonts w:ascii="Calibri" w:eastAsia="Times New Roman" w:hAnsi="Calibri" w:cs="Times New Roman"/>
      <w:lang w:val="en-GB"/>
    </w:rPr>
  </w:style>
  <w:style w:type="paragraph" w:styleId="BalloonText">
    <w:name w:val="Balloon Text"/>
    <w:basedOn w:val="Normal"/>
    <w:link w:val="BalloonTextChar"/>
    <w:uiPriority w:val="99"/>
    <w:semiHidden/>
    <w:unhideWhenUsed/>
    <w:rsid w:val="00E52977"/>
    <w:pPr>
      <w:spacing w:before="0"/>
      <w:jc w:val="both"/>
      <w:textAlignment w:val="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semiHidden/>
    <w:rsid w:val="00E52977"/>
    <w:rPr>
      <w:rFonts w:ascii="Segoe UI" w:hAnsi="Segoe UI" w:cs="Segoe UI"/>
      <w:sz w:val="18"/>
      <w:szCs w:val="18"/>
      <w:lang w:val="en-GB" w:eastAsia="en-US"/>
    </w:rPr>
  </w:style>
  <w:style w:type="character" w:customStyle="1" w:styleId="enumlev1Char">
    <w:name w:val="enumlev1 Char"/>
    <w:basedOn w:val="DefaultParagraphFont"/>
    <w:link w:val="enumlev1"/>
    <w:locked/>
    <w:rsid w:val="00E52977"/>
    <w:rPr>
      <w:rFonts w:ascii="Calibri" w:hAnsi="Calibri"/>
      <w:sz w:val="24"/>
      <w:lang w:val="fr-FR" w:eastAsia="en-US"/>
    </w:rPr>
  </w:style>
  <w:style w:type="character" w:customStyle="1" w:styleId="AnnexNoChar">
    <w:name w:val="Annex_No Char"/>
    <w:basedOn w:val="DefaultParagraphFont"/>
    <w:link w:val="AnnexNo"/>
    <w:locked/>
    <w:rsid w:val="00E52977"/>
    <w:rPr>
      <w:rFonts w:ascii="Calibri" w:hAnsi="Calibri"/>
      <w:caps/>
      <w:sz w:val="28"/>
      <w:lang w:val="fr-FR" w:eastAsia="en-US"/>
    </w:rPr>
  </w:style>
  <w:style w:type="paragraph" w:customStyle="1" w:styleId="Tableheadcentred">
    <w:name w:val="Table head centred"/>
    <w:basedOn w:val="Normal"/>
    <w:rsid w:val="00E52977"/>
    <w:pPr>
      <w:jc w:val="both"/>
      <w:textAlignment w:val="auto"/>
    </w:pPr>
    <w:rPr>
      <w:lang w:val="en-GB"/>
    </w:rPr>
  </w:style>
  <w:style w:type="paragraph" w:customStyle="1" w:styleId="Tabletextsmall">
    <w:name w:val="Table text small"/>
    <w:basedOn w:val="Normal"/>
    <w:rsid w:val="00E52977"/>
    <w:pPr>
      <w:textAlignment w:val="auto"/>
    </w:pPr>
    <w:rPr>
      <w:sz w:val="20"/>
      <w:lang w:val="en-GB"/>
    </w:rPr>
  </w:style>
  <w:style w:type="character" w:customStyle="1" w:styleId="Bold">
    <w:name w:val="Bold"/>
    <w:rsid w:val="00E52977"/>
    <w:rPr>
      <w:b/>
      <w:bCs w:val="0"/>
      <w:sz w:val="30"/>
      <w:szCs w:val="20"/>
    </w:rPr>
  </w:style>
  <w:style w:type="character" w:customStyle="1" w:styleId="UnresolvedMention2">
    <w:name w:val="Unresolved Mention2"/>
    <w:basedOn w:val="DefaultParagraphFont"/>
    <w:uiPriority w:val="99"/>
    <w:semiHidden/>
    <w:unhideWhenUsed/>
    <w:rsid w:val="00EF5A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235026">
      <w:bodyDiv w:val="1"/>
      <w:marLeft w:val="0"/>
      <w:marRight w:val="0"/>
      <w:marTop w:val="0"/>
      <w:marBottom w:val="0"/>
      <w:divBdr>
        <w:top w:val="none" w:sz="0" w:space="0" w:color="auto"/>
        <w:left w:val="none" w:sz="0" w:space="0" w:color="auto"/>
        <w:bottom w:val="none" w:sz="0" w:space="0" w:color="auto"/>
        <w:right w:val="none" w:sz="0" w:space="0" w:color="auto"/>
      </w:divBdr>
    </w:div>
    <w:div w:id="403140232">
      <w:bodyDiv w:val="1"/>
      <w:marLeft w:val="0"/>
      <w:marRight w:val="0"/>
      <w:marTop w:val="0"/>
      <w:marBottom w:val="0"/>
      <w:divBdr>
        <w:top w:val="none" w:sz="0" w:space="0" w:color="auto"/>
        <w:left w:val="none" w:sz="0" w:space="0" w:color="auto"/>
        <w:bottom w:val="none" w:sz="0" w:space="0" w:color="auto"/>
        <w:right w:val="none" w:sz="0" w:space="0" w:color="auto"/>
      </w:divBdr>
    </w:div>
    <w:div w:id="611594320">
      <w:bodyDiv w:val="1"/>
      <w:marLeft w:val="0"/>
      <w:marRight w:val="0"/>
      <w:marTop w:val="0"/>
      <w:marBottom w:val="0"/>
      <w:divBdr>
        <w:top w:val="none" w:sz="0" w:space="0" w:color="auto"/>
        <w:left w:val="none" w:sz="0" w:space="0" w:color="auto"/>
        <w:bottom w:val="none" w:sz="0" w:space="0" w:color="auto"/>
        <w:right w:val="none" w:sz="0" w:space="0" w:color="auto"/>
      </w:divBdr>
    </w:div>
    <w:div w:id="686907236">
      <w:bodyDiv w:val="1"/>
      <w:marLeft w:val="0"/>
      <w:marRight w:val="0"/>
      <w:marTop w:val="0"/>
      <w:marBottom w:val="0"/>
      <w:divBdr>
        <w:top w:val="none" w:sz="0" w:space="0" w:color="auto"/>
        <w:left w:val="none" w:sz="0" w:space="0" w:color="auto"/>
        <w:bottom w:val="none" w:sz="0" w:space="0" w:color="auto"/>
        <w:right w:val="none" w:sz="0" w:space="0" w:color="auto"/>
      </w:divBdr>
    </w:div>
    <w:div w:id="816065903">
      <w:bodyDiv w:val="1"/>
      <w:marLeft w:val="0"/>
      <w:marRight w:val="0"/>
      <w:marTop w:val="0"/>
      <w:marBottom w:val="0"/>
      <w:divBdr>
        <w:top w:val="none" w:sz="0" w:space="0" w:color="auto"/>
        <w:left w:val="none" w:sz="0" w:space="0" w:color="auto"/>
        <w:bottom w:val="none" w:sz="0" w:space="0" w:color="auto"/>
        <w:right w:val="none" w:sz="0" w:space="0" w:color="auto"/>
      </w:divBdr>
    </w:div>
    <w:div w:id="950090884">
      <w:bodyDiv w:val="1"/>
      <w:marLeft w:val="0"/>
      <w:marRight w:val="0"/>
      <w:marTop w:val="0"/>
      <w:marBottom w:val="0"/>
      <w:divBdr>
        <w:top w:val="none" w:sz="0" w:space="0" w:color="auto"/>
        <w:left w:val="none" w:sz="0" w:space="0" w:color="auto"/>
        <w:bottom w:val="none" w:sz="0" w:space="0" w:color="auto"/>
        <w:right w:val="none" w:sz="0" w:space="0" w:color="auto"/>
      </w:divBdr>
    </w:div>
    <w:div w:id="1092818427">
      <w:bodyDiv w:val="1"/>
      <w:marLeft w:val="0"/>
      <w:marRight w:val="0"/>
      <w:marTop w:val="0"/>
      <w:marBottom w:val="0"/>
      <w:divBdr>
        <w:top w:val="none" w:sz="0" w:space="0" w:color="auto"/>
        <w:left w:val="none" w:sz="0" w:space="0" w:color="auto"/>
        <w:bottom w:val="none" w:sz="0" w:space="0" w:color="auto"/>
        <w:right w:val="none" w:sz="0" w:space="0" w:color="auto"/>
      </w:divBdr>
    </w:div>
    <w:div w:id="1333291129">
      <w:bodyDiv w:val="1"/>
      <w:marLeft w:val="0"/>
      <w:marRight w:val="0"/>
      <w:marTop w:val="0"/>
      <w:marBottom w:val="0"/>
      <w:divBdr>
        <w:top w:val="none" w:sz="0" w:space="0" w:color="auto"/>
        <w:left w:val="none" w:sz="0" w:space="0" w:color="auto"/>
        <w:bottom w:val="none" w:sz="0" w:space="0" w:color="auto"/>
        <w:right w:val="none" w:sz="0" w:space="0" w:color="auto"/>
      </w:divBdr>
    </w:div>
    <w:div w:id="1622878250">
      <w:bodyDiv w:val="1"/>
      <w:marLeft w:val="0"/>
      <w:marRight w:val="0"/>
      <w:marTop w:val="0"/>
      <w:marBottom w:val="0"/>
      <w:divBdr>
        <w:top w:val="none" w:sz="0" w:space="0" w:color="auto"/>
        <w:left w:val="none" w:sz="0" w:space="0" w:color="auto"/>
        <w:bottom w:val="none" w:sz="0" w:space="0" w:color="auto"/>
        <w:right w:val="none" w:sz="0" w:space="0" w:color="auto"/>
      </w:divBdr>
    </w:div>
    <w:div w:id="1796169475">
      <w:bodyDiv w:val="1"/>
      <w:marLeft w:val="0"/>
      <w:marRight w:val="0"/>
      <w:marTop w:val="0"/>
      <w:marBottom w:val="0"/>
      <w:divBdr>
        <w:top w:val="none" w:sz="0" w:space="0" w:color="auto"/>
        <w:left w:val="none" w:sz="0" w:space="0" w:color="auto"/>
        <w:bottom w:val="none" w:sz="0" w:space="0" w:color="auto"/>
        <w:right w:val="none" w:sz="0" w:space="0" w:color="auto"/>
      </w:divBdr>
    </w:div>
    <w:div w:id="1809400935">
      <w:bodyDiv w:val="1"/>
      <w:marLeft w:val="0"/>
      <w:marRight w:val="0"/>
      <w:marTop w:val="0"/>
      <w:marBottom w:val="0"/>
      <w:divBdr>
        <w:top w:val="none" w:sz="0" w:space="0" w:color="auto"/>
        <w:left w:val="none" w:sz="0" w:space="0" w:color="auto"/>
        <w:bottom w:val="none" w:sz="0" w:space="0" w:color="auto"/>
        <w:right w:val="none" w:sz="0" w:space="0" w:color="auto"/>
      </w:divBdr>
    </w:div>
    <w:div w:id="1925647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R:\TEMPLATE\ITUOffice2007\POOL\POOL%20S%20-%20ITU\GS\PS_Council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60A258-263A-4F81-87CE-C7599148B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PS_Council26.dotx</Template>
  <TotalTime>0</TotalTime>
  <Pages>41</Pages>
  <Words>7732</Words>
  <Characters>44817</Characters>
  <Application>Microsoft Office Word</Application>
  <DocSecurity>0</DocSecurity>
  <Lines>1057</Lines>
  <Paragraphs>309</Paragraphs>
  <ScaleCrop>false</ScaleCrop>
  <HeadingPairs>
    <vt:vector size="6" baseType="variant">
      <vt:variant>
        <vt:lpstr>Title</vt:lpstr>
      </vt:variant>
      <vt:variant>
        <vt:i4>1</vt:i4>
      </vt:variant>
      <vt:variant>
        <vt:lpstr>Título</vt:lpstr>
      </vt:variant>
      <vt:variant>
        <vt:i4>1</vt:i4>
      </vt:variant>
      <vt:variant>
        <vt:lpstr>UNIÓN INTERNACIONAL DE TELECOMUNICACIONES	</vt:lpstr>
      </vt:variant>
      <vt:variant>
        <vt:i4>0</vt:i4>
      </vt:variant>
    </vt:vector>
  </HeadingPairs>
  <TitlesOfParts>
    <vt:vector size="2" baseType="lpstr">
      <vt:lpstr/>
      <vt:lpstr/>
    </vt:vector>
  </TitlesOfParts>
  <Manager>Secretaría General - Pool</Manager>
  <Company>International Telecommunication Union</Company>
  <LinksUpToDate>false</LinksUpToDate>
  <CharactersWithSpaces>52325</CharactersWithSpaces>
  <SharedDoc>false</SharedDoc>
  <HLinks>
    <vt:vector size="6" baseType="variant">
      <vt:variant>
        <vt:i4>3342371</vt:i4>
      </vt:variant>
      <vt:variant>
        <vt:i4>12</vt:i4>
      </vt:variant>
      <vt:variant>
        <vt:i4>0</vt:i4>
      </vt:variant>
      <vt:variant>
        <vt:i4>5</vt:i4>
      </vt:variant>
      <vt:variant>
        <vt:lpwstr>http://www.itu.int/council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Consejo 2026 de la UIT</dc:subject>
  <dc:creator>Spanish</dc:creator>
  <cp:keywords>C26; C2026; Council 2026; PP26</cp:keywords>
  <dc:description/>
  <cp:lastModifiedBy>Doral, Sean</cp:lastModifiedBy>
  <cp:revision>2</cp:revision>
  <cp:lastPrinted>2006-03-24T09:51:00Z</cp:lastPrinted>
  <dcterms:created xsi:type="dcterms:W3CDTF">2026-05-01T19:30:00Z</dcterms:created>
  <dcterms:modified xsi:type="dcterms:W3CDTF">2026-05-01T19:30:00Z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Documento C17/-S</vt:lpwstr>
  </property>
  <property fmtid="{D5CDD505-2E9C-101B-9397-08002B2CF9AE}" pid="3" name="Docdate">
    <vt:lpwstr>enero de 2017</vt:lpwstr>
  </property>
  <property fmtid="{D5CDD505-2E9C-101B-9397-08002B2CF9AE}" pid="4" name="Docorlang">
    <vt:lpwstr>Original: inglés</vt:lpwstr>
  </property>
  <property fmtid="{D5CDD505-2E9C-101B-9397-08002B2CF9AE}" pid="5" name="Docbluepink">
    <vt:lpwstr>Consejo 2017 Ginebra, 15-25 de mayo de 2017</vt:lpwstr>
  </property>
  <property fmtid="{D5CDD505-2E9C-101B-9397-08002B2CF9AE}" pid="6" name="Docdest">
    <vt:lpwstr/>
  </property>
  <property fmtid="{D5CDD505-2E9C-101B-9397-08002B2CF9AE}" pid="7" name="Docauthor">
    <vt:lpwstr/>
  </property>
  <property fmtid="{D5CDD505-2E9C-101B-9397-08002B2CF9AE}" pid="8" name="GrammarlyDocumentId">
    <vt:lpwstr>5c03a5c9b91678b956e25536f0296632c716f66cf9a10e87f22af88ff3e788b1</vt:lpwstr>
  </property>
</Properties>
</file>