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57312F" w14:paraId="79CACCFC" w14:textId="77777777" w:rsidTr="00796BDB">
        <w:trPr>
          <w:cantSplit/>
          <w:trHeight w:val="23"/>
        </w:trPr>
        <w:tc>
          <w:tcPr>
            <w:tcW w:w="3969" w:type="dxa"/>
            <w:vMerge w:val="restart"/>
            <w:tcMar>
              <w:left w:w="0" w:type="dxa"/>
            </w:tcMar>
          </w:tcPr>
          <w:p w14:paraId="479B96B8" w14:textId="1875B597" w:rsidR="00D72F49" w:rsidRPr="0057312F" w:rsidRDefault="00D72F49" w:rsidP="00796BDB">
            <w:pPr>
              <w:tabs>
                <w:tab w:val="left" w:pos="851"/>
              </w:tabs>
              <w:spacing w:before="0" w:line="240" w:lineRule="atLeast"/>
              <w:rPr>
                <w:b/>
              </w:rPr>
            </w:pPr>
          </w:p>
        </w:tc>
        <w:tc>
          <w:tcPr>
            <w:tcW w:w="5245" w:type="dxa"/>
          </w:tcPr>
          <w:p w14:paraId="36F1EAD5" w14:textId="232D306E" w:rsidR="00D72F49" w:rsidRPr="0057312F" w:rsidRDefault="00D72F49" w:rsidP="00796BDB">
            <w:pPr>
              <w:tabs>
                <w:tab w:val="left" w:pos="851"/>
              </w:tabs>
              <w:spacing w:before="0" w:line="240" w:lineRule="atLeast"/>
              <w:jc w:val="right"/>
              <w:rPr>
                <w:b/>
              </w:rPr>
            </w:pPr>
            <w:r w:rsidRPr="0057312F">
              <w:rPr>
                <w:b/>
              </w:rPr>
              <w:t>Document C2</w:t>
            </w:r>
            <w:r w:rsidR="00E4448E" w:rsidRPr="0057312F">
              <w:rPr>
                <w:b/>
              </w:rPr>
              <w:t>6</w:t>
            </w:r>
            <w:r w:rsidR="006B1F53" w:rsidRPr="0057312F">
              <w:rPr>
                <w:b/>
              </w:rPr>
              <w:t>-EXT</w:t>
            </w:r>
            <w:r w:rsidRPr="0057312F">
              <w:rPr>
                <w:b/>
              </w:rPr>
              <w:t>/</w:t>
            </w:r>
            <w:r w:rsidR="002F3071" w:rsidRPr="0057312F">
              <w:rPr>
                <w:b/>
              </w:rPr>
              <w:t>7</w:t>
            </w:r>
            <w:r w:rsidRPr="0057312F">
              <w:rPr>
                <w:b/>
              </w:rPr>
              <w:t>-F</w:t>
            </w:r>
          </w:p>
        </w:tc>
      </w:tr>
      <w:tr w:rsidR="00D72F49" w:rsidRPr="0057312F" w14:paraId="73E5DF40" w14:textId="77777777" w:rsidTr="00796BDB">
        <w:trPr>
          <w:cantSplit/>
        </w:trPr>
        <w:tc>
          <w:tcPr>
            <w:tcW w:w="3969" w:type="dxa"/>
            <w:vMerge/>
          </w:tcPr>
          <w:p w14:paraId="7426D70E" w14:textId="77777777" w:rsidR="00D72F49" w:rsidRPr="0057312F" w:rsidRDefault="00D72F49" w:rsidP="00796BDB">
            <w:pPr>
              <w:tabs>
                <w:tab w:val="left" w:pos="851"/>
              </w:tabs>
              <w:spacing w:line="240" w:lineRule="atLeast"/>
              <w:rPr>
                <w:b/>
              </w:rPr>
            </w:pPr>
          </w:p>
        </w:tc>
        <w:tc>
          <w:tcPr>
            <w:tcW w:w="5245" w:type="dxa"/>
          </w:tcPr>
          <w:p w14:paraId="11152980" w14:textId="5FA663B3" w:rsidR="00D72F49" w:rsidRPr="0057312F" w:rsidRDefault="002F3071" w:rsidP="00796BDB">
            <w:pPr>
              <w:tabs>
                <w:tab w:val="left" w:pos="851"/>
              </w:tabs>
              <w:spacing w:before="0"/>
              <w:jc w:val="right"/>
              <w:rPr>
                <w:b/>
              </w:rPr>
            </w:pPr>
            <w:r w:rsidRPr="0057312F">
              <w:rPr>
                <w:b/>
              </w:rPr>
              <w:t>25 août 2026</w:t>
            </w:r>
          </w:p>
        </w:tc>
      </w:tr>
      <w:tr w:rsidR="00D72F49" w:rsidRPr="0057312F" w14:paraId="01C6AFED" w14:textId="77777777" w:rsidTr="00796BDB">
        <w:trPr>
          <w:cantSplit/>
          <w:trHeight w:val="23"/>
        </w:trPr>
        <w:tc>
          <w:tcPr>
            <w:tcW w:w="3969" w:type="dxa"/>
            <w:vMerge/>
          </w:tcPr>
          <w:p w14:paraId="54B28C97" w14:textId="77777777" w:rsidR="00D72F49" w:rsidRPr="0057312F" w:rsidRDefault="00D72F49" w:rsidP="00796BDB">
            <w:pPr>
              <w:tabs>
                <w:tab w:val="left" w:pos="851"/>
              </w:tabs>
              <w:spacing w:line="240" w:lineRule="atLeast"/>
              <w:rPr>
                <w:b/>
              </w:rPr>
            </w:pPr>
          </w:p>
        </w:tc>
        <w:tc>
          <w:tcPr>
            <w:tcW w:w="5245" w:type="dxa"/>
          </w:tcPr>
          <w:p w14:paraId="60C85DE3" w14:textId="77777777" w:rsidR="00D72F49" w:rsidRPr="0057312F" w:rsidRDefault="00D72F49" w:rsidP="00796BDB">
            <w:pPr>
              <w:tabs>
                <w:tab w:val="left" w:pos="851"/>
              </w:tabs>
              <w:spacing w:before="0" w:line="240" w:lineRule="atLeast"/>
              <w:jc w:val="right"/>
              <w:rPr>
                <w:b/>
              </w:rPr>
            </w:pPr>
            <w:r w:rsidRPr="0057312F">
              <w:rPr>
                <w:b/>
              </w:rPr>
              <w:t>Original: anglais</w:t>
            </w:r>
          </w:p>
        </w:tc>
      </w:tr>
      <w:tr w:rsidR="00D72F49" w:rsidRPr="0057312F" w14:paraId="1A558E73" w14:textId="77777777" w:rsidTr="00796BDB">
        <w:trPr>
          <w:cantSplit/>
          <w:trHeight w:val="23"/>
        </w:trPr>
        <w:tc>
          <w:tcPr>
            <w:tcW w:w="3969" w:type="dxa"/>
          </w:tcPr>
          <w:p w14:paraId="3E57BE23" w14:textId="77777777" w:rsidR="00D72F49" w:rsidRPr="0057312F" w:rsidRDefault="00D72F49" w:rsidP="00796BDB">
            <w:pPr>
              <w:tabs>
                <w:tab w:val="left" w:pos="851"/>
              </w:tabs>
              <w:spacing w:line="240" w:lineRule="atLeast"/>
              <w:rPr>
                <w:b/>
              </w:rPr>
            </w:pPr>
          </w:p>
        </w:tc>
        <w:tc>
          <w:tcPr>
            <w:tcW w:w="5245" w:type="dxa"/>
          </w:tcPr>
          <w:p w14:paraId="4726108B" w14:textId="77777777" w:rsidR="00D72F49" w:rsidRPr="0057312F" w:rsidRDefault="00D72F49" w:rsidP="00796BDB">
            <w:pPr>
              <w:tabs>
                <w:tab w:val="left" w:pos="851"/>
              </w:tabs>
              <w:spacing w:before="0" w:line="240" w:lineRule="atLeast"/>
              <w:jc w:val="right"/>
              <w:rPr>
                <w:b/>
              </w:rPr>
            </w:pPr>
          </w:p>
        </w:tc>
      </w:tr>
      <w:tr w:rsidR="00D72F49" w:rsidRPr="0057312F" w14:paraId="2E872AE4" w14:textId="77777777" w:rsidTr="00796BDB">
        <w:trPr>
          <w:cantSplit/>
        </w:trPr>
        <w:tc>
          <w:tcPr>
            <w:tcW w:w="9214" w:type="dxa"/>
            <w:gridSpan w:val="2"/>
            <w:tcMar>
              <w:left w:w="0" w:type="dxa"/>
            </w:tcMar>
          </w:tcPr>
          <w:p w14:paraId="5F467F1B" w14:textId="7400AAFC" w:rsidR="00D72F49" w:rsidRPr="0057312F" w:rsidRDefault="002F3071" w:rsidP="006B1F53">
            <w:pPr>
              <w:pStyle w:val="Source"/>
              <w:framePr w:hSpace="0" w:wrap="auto" w:vAnchor="margin" w:hAnchor="text" w:xAlign="left" w:yAlign="inline"/>
            </w:pPr>
            <w:r w:rsidRPr="0057312F">
              <w:t>Note du Président de la session de 2026 du Conseil</w:t>
            </w:r>
          </w:p>
        </w:tc>
      </w:tr>
      <w:tr w:rsidR="00D72F49" w:rsidRPr="0057312F" w14:paraId="1CC9ED3F" w14:textId="77777777" w:rsidTr="00796BDB">
        <w:trPr>
          <w:cantSplit/>
        </w:trPr>
        <w:tc>
          <w:tcPr>
            <w:tcW w:w="9214" w:type="dxa"/>
            <w:gridSpan w:val="2"/>
            <w:tcMar>
              <w:left w:w="0" w:type="dxa"/>
            </w:tcMar>
          </w:tcPr>
          <w:p w14:paraId="12853EE1" w14:textId="6A4C315A" w:rsidR="00D72F49" w:rsidRPr="0057312F" w:rsidRDefault="002F3071" w:rsidP="00796BDB">
            <w:pPr>
              <w:pStyle w:val="Subtitle"/>
              <w:framePr w:hSpace="0" w:wrap="auto" w:hAnchor="text" w:xAlign="left" w:yAlign="inline"/>
              <w:rPr>
                <w:sz w:val="32"/>
                <w:szCs w:val="32"/>
                <w:lang w:val="fr-FR"/>
              </w:rPr>
            </w:pPr>
            <w:r w:rsidRPr="0057312F">
              <w:rPr>
                <w:lang w:val="fr-FR"/>
              </w:rPr>
              <w:t>LETTRE DE LA RÉPUBLIQUE ALGÉRIENNE DÉMOCRATIQUE ET POPULAIRE AU NOM DU GROUPE AFRICAIN</w:t>
            </w:r>
          </w:p>
        </w:tc>
      </w:tr>
    </w:tbl>
    <w:p w14:paraId="41B1DE2D" w14:textId="50DDD0D0" w:rsidR="002F3071" w:rsidRPr="0057312F" w:rsidRDefault="002F3071" w:rsidP="002F3071">
      <w:pPr>
        <w:pStyle w:val="Normalaftertitle"/>
      </w:pPr>
      <w:r w:rsidRPr="0057312F">
        <w:t>J</w:t>
      </w:r>
      <w:r w:rsidR="00011733" w:rsidRPr="0057312F">
        <w:t>'</w:t>
      </w:r>
      <w:r w:rsidRPr="0057312F">
        <w:t>ai l</w:t>
      </w:r>
      <w:r w:rsidR="00011733" w:rsidRPr="0057312F">
        <w:t>'</w:t>
      </w:r>
      <w:r w:rsidRPr="0057312F">
        <w:t xml:space="preserve">honneur de transmettre aux États Membres du Conseil une lettre soumise par la </w:t>
      </w:r>
      <w:r w:rsidRPr="0057312F">
        <w:rPr>
          <w:b/>
          <w:bCs/>
        </w:rPr>
        <w:t xml:space="preserve">République algérienne démocratique et populaire </w:t>
      </w:r>
      <w:r w:rsidRPr="0057312F">
        <w:t>au nom du Groupe africain.</w:t>
      </w:r>
    </w:p>
    <w:p w14:paraId="45FD2788" w14:textId="5FA5399D" w:rsidR="002F3071" w:rsidRPr="0057312F" w:rsidRDefault="002F3071" w:rsidP="002F3071">
      <w:pPr>
        <w:tabs>
          <w:tab w:val="clear" w:pos="567"/>
          <w:tab w:val="clear" w:pos="1134"/>
          <w:tab w:val="clear" w:pos="1701"/>
          <w:tab w:val="clear" w:pos="2268"/>
          <w:tab w:val="clear" w:pos="2835"/>
          <w:tab w:val="center" w:pos="7088"/>
        </w:tabs>
        <w:spacing w:before="840"/>
      </w:pPr>
      <w:r w:rsidRPr="0057312F">
        <w:tab/>
        <w:t>Bosun TIJANI</w:t>
      </w:r>
      <w:r w:rsidRPr="0057312F">
        <w:br/>
      </w:r>
      <w:r w:rsidRPr="0057312F">
        <w:tab/>
        <w:t>Président de la session de 2026 du Conseil</w:t>
      </w:r>
    </w:p>
    <w:p w14:paraId="59311CC5" w14:textId="77777777" w:rsidR="002F3071" w:rsidRPr="0057312F" w:rsidRDefault="002F3071" w:rsidP="002F3071"/>
    <w:p w14:paraId="740361DA" w14:textId="77777777" w:rsidR="002F3071" w:rsidRPr="0057312F" w:rsidRDefault="002F3071" w:rsidP="002F3071"/>
    <w:p w14:paraId="33FADE04" w14:textId="77777777" w:rsidR="002F3071" w:rsidRPr="0057312F" w:rsidRDefault="002F3071" w:rsidP="002F3071"/>
    <w:p w14:paraId="565E76A3" w14:textId="40CDD897" w:rsidR="00A51849" w:rsidRPr="0057312F" w:rsidRDefault="00A51849">
      <w:pPr>
        <w:tabs>
          <w:tab w:val="clear" w:pos="567"/>
          <w:tab w:val="clear" w:pos="1134"/>
          <w:tab w:val="clear" w:pos="1701"/>
          <w:tab w:val="clear" w:pos="2268"/>
          <w:tab w:val="clear" w:pos="2835"/>
        </w:tabs>
        <w:overflowPunct/>
        <w:autoSpaceDE/>
        <w:autoSpaceDN/>
        <w:adjustRightInd/>
        <w:spacing w:before="0"/>
        <w:textAlignment w:val="auto"/>
      </w:pPr>
      <w:r w:rsidRPr="0057312F">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2923"/>
        <w:gridCol w:w="3186"/>
      </w:tblGrid>
      <w:tr w:rsidR="00011733" w:rsidRPr="0057312F" w14:paraId="63FE2CCD" w14:textId="77777777" w:rsidTr="004B2CCD">
        <w:tc>
          <w:tcPr>
            <w:tcW w:w="9071" w:type="dxa"/>
            <w:gridSpan w:val="3"/>
          </w:tcPr>
          <w:p w14:paraId="305724DB" w14:textId="77777777" w:rsidR="00011733" w:rsidRPr="0057312F" w:rsidRDefault="00011733" w:rsidP="004B2CCD">
            <w:pPr>
              <w:pStyle w:val="Reasons"/>
              <w:jc w:val="center"/>
              <w:rPr>
                <w:rFonts w:ascii="Times New Roman"/>
                <w:color w:val="070707"/>
                <w:spacing w:val="-2"/>
                <w:w w:val="105"/>
                <w:sz w:val="19"/>
              </w:rPr>
            </w:pPr>
            <w:r w:rsidRPr="0057312F">
              <w:rPr>
                <w:rFonts w:ascii="Times New Roman"/>
                <w:noProof/>
                <w:color w:val="070707"/>
                <w:spacing w:val="-2"/>
                <w:w w:val="105"/>
                <w:sz w:val="19"/>
              </w:rPr>
              <w:lastRenderedPageBreak/>
              <w:drawing>
                <wp:inline distT="0" distB="0" distL="0" distR="0" wp14:anchorId="7A4BCFC2" wp14:editId="496E44DB">
                  <wp:extent cx="3816000" cy="391725"/>
                  <wp:effectExtent l="0" t="0" r="0" b="8890"/>
                  <wp:docPr id="435705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05906" name=""/>
                          <pic:cNvPicPr/>
                        </pic:nvPicPr>
                        <pic:blipFill>
                          <a:blip r:embed="rId7"/>
                          <a:stretch>
                            <a:fillRect/>
                          </a:stretch>
                        </pic:blipFill>
                        <pic:spPr>
                          <a:xfrm>
                            <a:off x="0" y="0"/>
                            <a:ext cx="3816000" cy="391725"/>
                          </a:xfrm>
                          <a:prstGeom prst="rect">
                            <a:avLst/>
                          </a:prstGeom>
                        </pic:spPr>
                      </pic:pic>
                    </a:graphicData>
                  </a:graphic>
                </wp:inline>
              </w:drawing>
            </w:r>
          </w:p>
          <w:p w14:paraId="1A2DA420" w14:textId="77777777" w:rsidR="00011733" w:rsidRPr="0057312F" w:rsidRDefault="00011733" w:rsidP="004B2CCD">
            <w:pPr>
              <w:pStyle w:val="Reasons"/>
              <w:jc w:val="center"/>
              <w:rPr>
                <w:rFonts w:asciiTheme="minorHAnsi" w:hAnsiTheme="minorHAnsi" w:cstheme="minorHAnsi"/>
              </w:rPr>
            </w:pPr>
            <w:r w:rsidRPr="0057312F">
              <w:rPr>
                <w:rFonts w:ascii="Times New Roman"/>
                <w:color w:val="070707"/>
                <w:spacing w:val="-2"/>
                <w:w w:val="105"/>
                <w:sz w:val="19"/>
              </w:rPr>
              <w:t>R</w:t>
            </w:r>
            <w:r w:rsidRPr="0057312F">
              <w:rPr>
                <w:rFonts w:ascii="Times New Roman" w:hAnsi="Times New Roman" w:cs="Times New Roman"/>
                <w:color w:val="070707"/>
                <w:spacing w:val="-2"/>
                <w:w w:val="105"/>
                <w:sz w:val="19"/>
              </w:rPr>
              <w:t>É</w:t>
            </w:r>
            <w:r w:rsidRPr="0057312F">
              <w:rPr>
                <w:rFonts w:ascii="Times New Roman"/>
                <w:color w:val="070707"/>
                <w:spacing w:val="-2"/>
                <w:w w:val="105"/>
                <w:sz w:val="19"/>
              </w:rPr>
              <w:t>PUBLIQUE</w:t>
            </w:r>
            <w:r w:rsidRPr="0057312F">
              <w:rPr>
                <w:rFonts w:ascii="Times New Roman"/>
                <w:color w:val="070707"/>
                <w:spacing w:val="3"/>
                <w:w w:val="105"/>
                <w:sz w:val="19"/>
              </w:rPr>
              <w:t xml:space="preserve"> </w:t>
            </w:r>
            <w:r w:rsidRPr="0057312F">
              <w:rPr>
                <w:rFonts w:ascii="Times New Roman"/>
                <w:color w:val="070707"/>
                <w:spacing w:val="-2"/>
                <w:w w:val="105"/>
                <w:sz w:val="19"/>
              </w:rPr>
              <w:t>ALG</w:t>
            </w:r>
            <w:r w:rsidRPr="0057312F">
              <w:rPr>
                <w:rFonts w:ascii="Times New Roman" w:hAnsi="Times New Roman" w:cs="Times New Roman"/>
                <w:color w:val="070707"/>
                <w:spacing w:val="-2"/>
                <w:w w:val="105"/>
                <w:sz w:val="19"/>
              </w:rPr>
              <w:t>É</w:t>
            </w:r>
            <w:r w:rsidRPr="0057312F">
              <w:rPr>
                <w:rFonts w:ascii="Times New Roman"/>
                <w:color w:val="070707"/>
                <w:spacing w:val="-2"/>
                <w:w w:val="105"/>
                <w:sz w:val="19"/>
              </w:rPr>
              <w:t>RIENNE</w:t>
            </w:r>
            <w:r w:rsidRPr="0057312F">
              <w:rPr>
                <w:rFonts w:ascii="Times New Roman"/>
                <w:color w:val="070707"/>
                <w:spacing w:val="11"/>
                <w:w w:val="105"/>
                <w:sz w:val="19"/>
              </w:rPr>
              <w:t xml:space="preserve"> </w:t>
            </w:r>
            <w:r w:rsidRPr="0057312F">
              <w:rPr>
                <w:rFonts w:ascii="Times New Roman"/>
                <w:color w:val="070707"/>
                <w:spacing w:val="-2"/>
                <w:w w:val="105"/>
                <w:sz w:val="19"/>
              </w:rPr>
              <w:t>D</w:t>
            </w:r>
            <w:r w:rsidRPr="0057312F">
              <w:rPr>
                <w:rFonts w:ascii="Times New Roman" w:hAnsi="Times New Roman" w:cs="Times New Roman"/>
                <w:color w:val="070707"/>
                <w:spacing w:val="-2"/>
                <w:w w:val="105"/>
                <w:sz w:val="19"/>
              </w:rPr>
              <w:t>É</w:t>
            </w:r>
            <w:r w:rsidRPr="0057312F">
              <w:rPr>
                <w:rFonts w:ascii="Times New Roman"/>
                <w:color w:val="070707"/>
                <w:spacing w:val="-2"/>
                <w:w w:val="105"/>
                <w:sz w:val="19"/>
              </w:rPr>
              <w:t>MOCRATIQUE</w:t>
            </w:r>
            <w:r w:rsidRPr="0057312F">
              <w:rPr>
                <w:rFonts w:ascii="Times New Roman"/>
                <w:color w:val="070707"/>
                <w:spacing w:val="20"/>
                <w:w w:val="105"/>
                <w:sz w:val="19"/>
              </w:rPr>
              <w:t xml:space="preserve"> </w:t>
            </w:r>
            <w:r w:rsidRPr="0057312F">
              <w:rPr>
                <w:rFonts w:ascii="Times New Roman"/>
                <w:color w:val="212121"/>
                <w:spacing w:val="-2"/>
                <w:w w:val="105"/>
                <w:sz w:val="19"/>
              </w:rPr>
              <w:t>ET</w:t>
            </w:r>
            <w:r w:rsidRPr="0057312F">
              <w:rPr>
                <w:rFonts w:ascii="Times New Roman"/>
                <w:color w:val="212121"/>
                <w:spacing w:val="-6"/>
                <w:w w:val="105"/>
                <w:sz w:val="19"/>
              </w:rPr>
              <w:t xml:space="preserve"> </w:t>
            </w:r>
            <w:r w:rsidRPr="0057312F">
              <w:rPr>
                <w:rFonts w:ascii="Times New Roman"/>
                <w:color w:val="070707"/>
                <w:spacing w:val="-2"/>
                <w:w w:val="105"/>
                <w:sz w:val="19"/>
              </w:rPr>
              <w:t>POPULAIRE</w:t>
            </w:r>
          </w:p>
        </w:tc>
      </w:tr>
      <w:tr w:rsidR="00011733" w:rsidRPr="0057312F" w14:paraId="1C4D40DB" w14:textId="77777777" w:rsidTr="004B2CCD">
        <w:tc>
          <w:tcPr>
            <w:tcW w:w="2962" w:type="dxa"/>
          </w:tcPr>
          <w:p w14:paraId="290991C3" w14:textId="77777777" w:rsidR="00011733" w:rsidRPr="0057312F" w:rsidRDefault="00011733" w:rsidP="004B2CCD">
            <w:pPr>
              <w:spacing w:before="211"/>
              <w:ind w:left="4" w:right="21"/>
              <w:jc w:val="center"/>
              <w:rPr>
                <w:rFonts w:ascii="Times New Roman"/>
                <w:sz w:val="19"/>
              </w:rPr>
            </w:pPr>
            <w:r w:rsidRPr="0057312F">
              <w:rPr>
                <w:rFonts w:ascii="Times New Roman"/>
                <w:color w:val="070707"/>
                <w:w w:val="105"/>
                <w:sz w:val="19"/>
              </w:rPr>
              <w:t>MISSION</w:t>
            </w:r>
            <w:r w:rsidRPr="0057312F">
              <w:rPr>
                <w:rFonts w:ascii="Times New Roman"/>
                <w:color w:val="070707"/>
                <w:spacing w:val="-8"/>
                <w:w w:val="105"/>
                <w:sz w:val="19"/>
              </w:rPr>
              <w:t xml:space="preserve"> </w:t>
            </w:r>
            <w:r w:rsidRPr="0057312F">
              <w:rPr>
                <w:rFonts w:ascii="Times New Roman"/>
                <w:color w:val="070707"/>
                <w:spacing w:val="-2"/>
                <w:w w:val="105"/>
                <w:sz w:val="19"/>
              </w:rPr>
              <w:t>PERMANENTE</w:t>
            </w:r>
          </w:p>
          <w:p w14:paraId="6F299EC8" w14:textId="77777777" w:rsidR="00011733" w:rsidRPr="0057312F" w:rsidRDefault="00011733" w:rsidP="004B2CCD">
            <w:pPr>
              <w:spacing w:before="2" w:line="242" w:lineRule="auto"/>
              <w:ind w:left="21" w:hanging="18"/>
              <w:jc w:val="center"/>
              <w:rPr>
                <w:rFonts w:ascii="Times New Roman"/>
                <w:sz w:val="19"/>
              </w:rPr>
            </w:pPr>
            <w:r w:rsidRPr="0057312F">
              <w:rPr>
                <w:rFonts w:ascii="Times New Roman"/>
                <w:color w:val="070707"/>
                <w:w w:val="105"/>
                <w:sz w:val="19"/>
              </w:rPr>
              <w:t>AUPR</w:t>
            </w:r>
            <w:r w:rsidRPr="0057312F">
              <w:rPr>
                <w:rFonts w:ascii="Times New Roman" w:hAnsi="Times New Roman" w:cs="Times New Roman"/>
                <w:color w:val="070707"/>
                <w:w w:val="105"/>
                <w:sz w:val="19"/>
              </w:rPr>
              <w:t>È</w:t>
            </w:r>
            <w:r w:rsidRPr="0057312F">
              <w:rPr>
                <w:rFonts w:ascii="Times New Roman"/>
                <w:color w:val="070707"/>
                <w:w w:val="105"/>
                <w:sz w:val="19"/>
              </w:rPr>
              <w:t xml:space="preserve">S DE L'OFFICE DES NATIONS UNIES </w:t>
            </w:r>
            <w:r w:rsidRPr="0057312F">
              <w:rPr>
                <w:rFonts w:ascii="Times New Roman"/>
                <w:color w:val="212121"/>
                <w:sz w:val="19"/>
              </w:rPr>
              <w:t xml:space="preserve">ET </w:t>
            </w:r>
            <w:r w:rsidRPr="0057312F">
              <w:rPr>
                <w:rFonts w:ascii="Times New Roman"/>
                <w:color w:val="070707"/>
                <w:sz w:val="19"/>
              </w:rPr>
              <w:t>DES ORGANISATIONS</w:t>
            </w:r>
            <w:r w:rsidRPr="0057312F">
              <w:rPr>
                <w:rFonts w:ascii="Times New Roman"/>
                <w:color w:val="070707"/>
                <w:spacing w:val="40"/>
                <w:sz w:val="19"/>
              </w:rPr>
              <w:t xml:space="preserve"> </w:t>
            </w:r>
            <w:r w:rsidRPr="0057312F">
              <w:rPr>
                <w:rFonts w:ascii="Times New Roman"/>
                <w:color w:val="070707"/>
                <w:sz w:val="19"/>
              </w:rPr>
              <w:t xml:space="preserve">INTERNATIONALES </w:t>
            </w:r>
            <w:r w:rsidRPr="0057312F">
              <w:rPr>
                <w:rFonts w:ascii="Times New Roman"/>
                <w:color w:val="070707"/>
                <w:w w:val="105"/>
                <w:sz w:val="19"/>
              </w:rPr>
              <w:t>EN SUISSE</w:t>
            </w:r>
          </w:p>
        </w:tc>
        <w:tc>
          <w:tcPr>
            <w:tcW w:w="2923" w:type="dxa"/>
          </w:tcPr>
          <w:p w14:paraId="2ABD60A9" w14:textId="77777777" w:rsidR="00011733" w:rsidRPr="0057312F" w:rsidRDefault="00011733" w:rsidP="004B2CCD">
            <w:pPr>
              <w:pStyle w:val="Reasons"/>
              <w:jc w:val="center"/>
              <w:rPr>
                <w:rFonts w:asciiTheme="minorHAnsi" w:hAnsiTheme="minorHAnsi" w:cstheme="minorHAnsi"/>
              </w:rPr>
            </w:pPr>
            <w:r w:rsidRPr="0057312F">
              <w:rPr>
                <w:noProof/>
                <w:sz w:val="29"/>
                <w:szCs w:val="29"/>
              </w:rPr>
              <w:drawing>
                <wp:inline distT="0" distB="0" distL="0" distR="0" wp14:anchorId="2654574F" wp14:editId="0CA62BB2">
                  <wp:extent cx="696064" cy="830001"/>
                  <wp:effectExtent l="0" t="0" r="8890" b="825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6064" cy="830001"/>
                          </a:xfrm>
                          <a:prstGeom prst="rect">
                            <a:avLst/>
                          </a:prstGeom>
                        </pic:spPr>
                      </pic:pic>
                    </a:graphicData>
                  </a:graphic>
                </wp:inline>
              </w:drawing>
            </w:r>
          </w:p>
        </w:tc>
        <w:tc>
          <w:tcPr>
            <w:tcW w:w="3186" w:type="dxa"/>
          </w:tcPr>
          <w:p w14:paraId="3E31EC91" w14:textId="77777777" w:rsidR="00011733" w:rsidRPr="0057312F" w:rsidRDefault="00011733" w:rsidP="004B2CCD">
            <w:pPr>
              <w:pStyle w:val="Reasons"/>
              <w:rPr>
                <w:rFonts w:asciiTheme="minorHAnsi" w:hAnsiTheme="minorHAnsi" w:cstheme="minorHAnsi"/>
              </w:rPr>
            </w:pPr>
            <w:r w:rsidRPr="0057312F">
              <w:rPr>
                <w:rFonts w:asciiTheme="minorHAnsi" w:hAnsiTheme="minorHAnsi" w:cstheme="minorHAnsi"/>
                <w:noProof/>
              </w:rPr>
              <w:drawing>
                <wp:inline distT="0" distB="0" distL="0" distR="0" wp14:anchorId="5DE715C4" wp14:editId="053AF2B3">
                  <wp:extent cx="1882303" cy="777307"/>
                  <wp:effectExtent l="0" t="0" r="3810" b="3810"/>
                  <wp:docPr id="1705261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61717" name=""/>
                          <pic:cNvPicPr/>
                        </pic:nvPicPr>
                        <pic:blipFill>
                          <a:blip r:embed="rId9"/>
                          <a:stretch>
                            <a:fillRect/>
                          </a:stretch>
                        </pic:blipFill>
                        <pic:spPr>
                          <a:xfrm>
                            <a:off x="0" y="0"/>
                            <a:ext cx="1882303" cy="777307"/>
                          </a:xfrm>
                          <a:prstGeom prst="rect">
                            <a:avLst/>
                          </a:prstGeom>
                        </pic:spPr>
                      </pic:pic>
                    </a:graphicData>
                  </a:graphic>
                </wp:inline>
              </w:drawing>
            </w:r>
          </w:p>
        </w:tc>
      </w:tr>
      <w:tr w:rsidR="00011733" w:rsidRPr="0057312F" w14:paraId="20085258" w14:textId="77777777" w:rsidTr="004B2CCD">
        <w:tc>
          <w:tcPr>
            <w:tcW w:w="2962" w:type="dxa"/>
          </w:tcPr>
          <w:p w14:paraId="5ABDE4A7" w14:textId="77777777" w:rsidR="00011733" w:rsidRPr="0057312F" w:rsidRDefault="00011733" w:rsidP="004B2CCD">
            <w:pPr>
              <w:spacing w:before="211"/>
              <w:ind w:left="4" w:right="21"/>
              <w:jc w:val="center"/>
              <w:rPr>
                <w:rFonts w:ascii="Times New Roman"/>
                <w:color w:val="070707"/>
                <w:w w:val="105"/>
                <w:sz w:val="19"/>
              </w:rPr>
            </w:pPr>
            <w:r w:rsidRPr="0057312F">
              <w:rPr>
                <w:rFonts w:asciiTheme="minorHAnsi" w:hAnsiTheme="minorHAnsi" w:cstheme="minorHAnsi"/>
              </w:rPr>
              <w:t>L'AMBASSADEUR</w:t>
            </w:r>
          </w:p>
        </w:tc>
        <w:tc>
          <w:tcPr>
            <w:tcW w:w="2923" w:type="dxa"/>
          </w:tcPr>
          <w:p w14:paraId="41F9C55E" w14:textId="77777777" w:rsidR="00011733" w:rsidRPr="0057312F" w:rsidRDefault="00011733" w:rsidP="004B2CCD">
            <w:pPr>
              <w:pStyle w:val="Reasons"/>
              <w:jc w:val="center"/>
              <w:rPr>
                <w:sz w:val="29"/>
                <w:szCs w:val="29"/>
              </w:rPr>
            </w:pPr>
          </w:p>
        </w:tc>
        <w:tc>
          <w:tcPr>
            <w:tcW w:w="3186" w:type="dxa"/>
          </w:tcPr>
          <w:p w14:paraId="261573CD" w14:textId="77777777" w:rsidR="00011733" w:rsidRPr="0057312F" w:rsidRDefault="00011733" w:rsidP="004B2CCD">
            <w:pPr>
              <w:pStyle w:val="Reasons"/>
              <w:jc w:val="center"/>
              <w:rPr>
                <w:rFonts w:asciiTheme="minorHAnsi" w:hAnsiTheme="minorHAnsi" w:cstheme="minorHAnsi"/>
              </w:rPr>
            </w:pPr>
            <w:r w:rsidRPr="0057312F">
              <w:rPr>
                <w:rFonts w:asciiTheme="minorHAnsi" w:hAnsiTheme="minorHAnsi" w:cstheme="minorHAnsi"/>
                <w:noProof/>
              </w:rPr>
              <w:drawing>
                <wp:inline distT="0" distB="0" distL="0" distR="0" wp14:anchorId="417D5F1F" wp14:editId="01B6F48B">
                  <wp:extent cx="960203" cy="396274"/>
                  <wp:effectExtent l="0" t="0" r="0" b="3810"/>
                  <wp:docPr id="1277824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24163" name=""/>
                          <pic:cNvPicPr/>
                        </pic:nvPicPr>
                        <pic:blipFill>
                          <a:blip r:embed="rId10"/>
                          <a:stretch>
                            <a:fillRect/>
                          </a:stretch>
                        </pic:blipFill>
                        <pic:spPr>
                          <a:xfrm>
                            <a:off x="0" y="0"/>
                            <a:ext cx="960203" cy="396274"/>
                          </a:xfrm>
                          <a:prstGeom prst="rect">
                            <a:avLst/>
                          </a:prstGeom>
                        </pic:spPr>
                      </pic:pic>
                    </a:graphicData>
                  </a:graphic>
                </wp:inline>
              </w:drawing>
            </w:r>
          </w:p>
        </w:tc>
      </w:tr>
    </w:tbl>
    <w:p w14:paraId="095AFFC6" w14:textId="5D7FD997" w:rsidR="00011733" w:rsidRPr="0057312F" w:rsidRDefault="00011733" w:rsidP="00011733">
      <w:pPr>
        <w:pStyle w:val="Headingb"/>
        <w:ind w:left="1134" w:hanging="1134"/>
      </w:pPr>
      <w:r w:rsidRPr="0057312F">
        <w:t>Objet:</w:t>
      </w:r>
      <w:r w:rsidRPr="0057312F">
        <w:tab/>
        <w:t>Convocation de la Conférence de plénipotentiaires de l'UIT (PP-26) à Doha (État du Qatar), 9</w:t>
      </w:r>
      <w:r w:rsidRPr="0057312F">
        <w:noBreakHyphen/>
        <w:t>27 novembre 2026</w:t>
      </w:r>
    </w:p>
    <w:p w14:paraId="0313075B" w14:textId="77777777" w:rsidR="00011733" w:rsidRPr="0057312F" w:rsidRDefault="00011733" w:rsidP="00011733">
      <w:pPr>
        <w:spacing w:before="240"/>
      </w:pPr>
      <w:r w:rsidRPr="0057312F">
        <w:t>Excellence,</w:t>
      </w:r>
    </w:p>
    <w:p w14:paraId="0C0DD8EC" w14:textId="59A67B46" w:rsidR="00011733" w:rsidRPr="0057312F" w:rsidRDefault="00011733" w:rsidP="00011733">
      <w:r w:rsidRPr="0057312F">
        <w:t>J'ai l'honneur de m'adresser à vous, en ma qualité de Président du Groupe des ambassadeurs africains à Genève, au sujet de la prochaine Conférence de plénipotentiaires de l'Union internationale des télécommunications (UIT) (PP-26), qui se tiendra à Doha (État du Qatar) du 9 au 27 novembre 2026.</w:t>
      </w:r>
    </w:p>
    <w:p w14:paraId="0A478552" w14:textId="696F2FA8" w:rsidR="00011733" w:rsidRPr="0057312F" w:rsidRDefault="00011733" w:rsidP="00011733">
      <w:r w:rsidRPr="0057312F">
        <w:t>À l'approche de la convocation de la session extraordinaire du Conseil de l'UIT sur la préparation de la Conférence de plénipotentiaires, qui se tiendra le 25 août 2026 au siège de</w:t>
      </w:r>
      <w:r w:rsidR="004B033C" w:rsidRPr="0057312F">
        <w:t> </w:t>
      </w:r>
      <w:r w:rsidRPr="0057312F">
        <w:t>l'UIT, le Groupe africain réaffirme son appui total et sa pleine confiance en la capacité de l'État du Qatar d'accueillir, avec succès, la prochaine Conférence de plénipotentiaires de l'Union internationale des télécommunications à Doha, du 9 au 27 novembre 2026.</w:t>
      </w:r>
    </w:p>
    <w:p w14:paraId="74D24C01" w14:textId="693F512D" w:rsidR="00011733" w:rsidRPr="0057312F" w:rsidRDefault="00011733" w:rsidP="00011733">
      <w:r w:rsidRPr="0057312F">
        <w:t>Le Groupe africain attache de l'importance à la bonne organisation et au bon déroulement de la Conférence et exprime sa pleine confiance en la capacité de l'État du Qatar, en tant que pays hôte, à mener à bien cette mission.</w:t>
      </w:r>
    </w:p>
    <w:p w14:paraId="42BAC045" w14:textId="77777777" w:rsidR="00011733" w:rsidRPr="0057312F" w:rsidRDefault="00011733" w:rsidP="00011733">
      <w:r w:rsidRPr="0057312F">
        <w:t>À cet égard, nous souhaitons appeler votre attention sur les points suivants:</w:t>
      </w:r>
    </w:p>
    <w:p w14:paraId="116EFE65" w14:textId="7E8490D3" w:rsidR="00011733" w:rsidRPr="0057312F" w:rsidRDefault="00011733" w:rsidP="00011733">
      <w:pPr>
        <w:pStyle w:val="enumlev1"/>
      </w:pPr>
      <w:r w:rsidRPr="0057312F">
        <w:t>–</w:t>
      </w:r>
      <w:r w:rsidRPr="0057312F">
        <w:tab/>
        <w:t>La décision de tenir la Conférence de plénipotentiaires de l'UIT (PP-26) à Doha a été prise conformément aux procédures établies de l'Union, conformément à la Résolution 77 (Rév. Bucarest, 2022) de la Conférence de plénipotentiaires et à la Décision 636 (C23) du Conseil. Le maintien des dispositions déjà approuvées par l'Union permettrait aux États Membres et aux délégations de bénéficier de la certitude, de la continuité et de la prévisibilité nécessaires pour la préparation de la Conférence.</w:t>
      </w:r>
    </w:p>
    <w:p w14:paraId="6A222EAC" w14:textId="77777777" w:rsidR="00011733" w:rsidRPr="0057312F" w:rsidRDefault="00011733" w:rsidP="00011733">
      <w:pPr>
        <w:pStyle w:val="enumlev1"/>
      </w:pPr>
      <w:r w:rsidRPr="0057312F">
        <w:t>–</w:t>
      </w:r>
      <w:r w:rsidRPr="0057312F">
        <w:tab/>
        <w:t>Le choix de Doha témoigne de la confiance que la communauté internationale et les États Membres de l'UIT accordent aux capacités organisationnelles, logistiques et techniques de l'État du Qatar, ainsi qu'à sa vaste expérience en matière d'accueil de grandes conférences et manifestations internationales.</w:t>
      </w:r>
    </w:p>
    <w:p w14:paraId="3C656F5A" w14:textId="4A3FFAE2" w:rsidR="00011733" w:rsidRPr="0057312F" w:rsidRDefault="00011733" w:rsidP="00011733">
      <w:pPr>
        <w:pStyle w:val="enumlev1"/>
      </w:pPr>
      <w:r w:rsidRPr="0057312F">
        <w:t>–</w:t>
      </w:r>
      <w:r w:rsidRPr="0057312F">
        <w:tab/>
        <w:t>Au Qatar, les préparatifs de la PP-26 en sont déjà à un stade avancé pour ce qui est des principaux axes de travail opérationnels, à savoir la planification du site, la production, la logistique, le transport, la coordination de l'hébergement, la sécurité, le protocole, les inscriptions et les services destinés aux délégués. La suspension ou l'annulation des préparatifs à ce stade aurait des répercussions financières directes pour le pays hôte.</w:t>
      </w:r>
    </w:p>
    <w:p w14:paraId="1A6D94A2" w14:textId="77777777" w:rsidR="00011733" w:rsidRPr="0057312F" w:rsidRDefault="00011733" w:rsidP="00011733">
      <w:pPr>
        <w:pStyle w:val="enumlev1"/>
      </w:pPr>
      <w:r w:rsidRPr="0057312F">
        <w:lastRenderedPageBreak/>
        <w:t>–</w:t>
      </w:r>
      <w:r w:rsidRPr="0057312F">
        <w:tab/>
        <w:t>L'État du Qatar a également entrepris des préparatifs détaillés, notamment en ce qui concerne la sécurité, les interventions d'urgence et la continuité des activités, en coordination avec les autorités nationales compétentes et les entités participantes. Une attention particulière est accordée à l'atténuation des risques, à la cybersécurité, à la préparation médicale, au transport et à la sécurité des participants, des délégués et du personnel.</w:t>
      </w:r>
    </w:p>
    <w:p w14:paraId="78EBC285" w14:textId="77777777" w:rsidR="00011733" w:rsidRPr="0057312F" w:rsidRDefault="00011733" w:rsidP="00011733">
      <w:pPr>
        <w:pStyle w:val="enumlev1"/>
      </w:pPr>
      <w:r w:rsidRPr="0057312F">
        <w:t>–</w:t>
      </w:r>
      <w:r w:rsidRPr="0057312F">
        <w:tab/>
        <w:t>La situation sécuritaire régionale continue d'être suivie de près par les autorités compétentes. Sur la base des évaluations réalisées et des dispositions actuellement en place, aucune considération de sécurité n'a été identifiée qui empêcherait la tenue en toute sécurité et de manière ordonnée de la PP-26 à Doha. Les autorités compétentes restent prêtes à revoir et à ajuster les mesures de précaution si nécessaire à la lumière de tout fait nouveau.</w:t>
      </w:r>
    </w:p>
    <w:p w14:paraId="079266F3" w14:textId="40FACF36" w:rsidR="00011733" w:rsidRPr="0057312F" w:rsidRDefault="00011733" w:rsidP="00011733">
      <w:pPr>
        <w:pStyle w:val="enumlev1"/>
      </w:pPr>
      <w:r w:rsidRPr="0057312F">
        <w:t>–</w:t>
      </w:r>
      <w:r w:rsidRPr="0057312F">
        <w:tab/>
        <w:t>Malgré l'environnement mondial difficile, l'État du Qatar est classé comme le pays le plus pacifique et le plus sûr de la région du Moyen-Orient et de l'Afrique du Nord en 2026, selon l'Indice mondial de la paix.</w:t>
      </w:r>
    </w:p>
    <w:p w14:paraId="16842ADB" w14:textId="77777777" w:rsidR="00011733" w:rsidRPr="0057312F" w:rsidRDefault="00011733" w:rsidP="00011733">
      <w:pPr>
        <w:pStyle w:val="enumlev1"/>
      </w:pPr>
      <w:r w:rsidRPr="0057312F">
        <w:t>–</w:t>
      </w:r>
      <w:r w:rsidRPr="0057312F">
        <w:tab/>
        <w:t>En outre, selon un rapport récemment publié par le Département de la sûreté et de la sécurité des Nations Unies (UNDSS), il n'y a pas de risques pour la sécurité au Qatar à l'heure actuelle.</w:t>
      </w:r>
    </w:p>
    <w:p w14:paraId="676CDE56" w14:textId="0BAD7D7A" w:rsidR="00011733" w:rsidRPr="0057312F" w:rsidRDefault="00011733" w:rsidP="00011733">
      <w:pPr>
        <w:pStyle w:val="enumlev1"/>
      </w:pPr>
      <w:r w:rsidRPr="0057312F">
        <w:t>–</w:t>
      </w:r>
      <w:r w:rsidRPr="0057312F">
        <w:tab/>
        <w:t>Les liaisons aériennes internationales à destination et en provenance de Doha restent bien établies et sont appuyées par des réseaux aériens régionaux et mondiaux étendus et des dispositions appropriées en matière de gestion du trafic aérien et de sécurité. Le</w:t>
      </w:r>
      <w:r w:rsidR="004B033C" w:rsidRPr="0057312F">
        <w:t> </w:t>
      </w:r>
      <w:r w:rsidRPr="0057312F">
        <w:t xml:space="preserve">Qatar possède également une expérience de longue date du maintien de la connectivité internationale et de la gestion des mouvements de passagers à grande échelle pendant les périodes d'incertitude régionale accrue. </w:t>
      </w:r>
    </w:p>
    <w:p w14:paraId="569A6DB8" w14:textId="77777777" w:rsidR="00011733" w:rsidRPr="0057312F" w:rsidRDefault="00011733" w:rsidP="00011733">
      <w:r w:rsidRPr="0057312F">
        <w:t>Compte tenu de ce qui précède, le Groupe africain estime que les dispositions actuelles en termes de préparatifs relatives à la convocation de la PP-26 à Doha devraient être maintenues. Nous estimons que tout examen du lieu de la Conférence devrait être guidé par des évaluations objectives et actualisées des questions techniques et de sécurité, ainsi que par les décisions déjà adoptées par les organes compétents de l'Union internationale des télécommunications (UIT).</w:t>
      </w:r>
    </w:p>
    <w:p w14:paraId="3089D3CB" w14:textId="328EEF95" w:rsidR="00011733" w:rsidRPr="0057312F" w:rsidRDefault="00011733">
      <w:pPr>
        <w:tabs>
          <w:tab w:val="clear" w:pos="567"/>
          <w:tab w:val="clear" w:pos="1134"/>
          <w:tab w:val="clear" w:pos="1701"/>
          <w:tab w:val="clear" w:pos="2268"/>
          <w:tab w:val="clear" w:pos="2835"/>
        </w:tabs>
        <w:overflowPunct/>
        <w:autoSpaceDE/>
        <w:autoSpaceDN/>
        <w:adjustRightInd/>
        <w:spacing w:before="0"/>
        <w:textAlignment w:val="auto"/>
      </w:pPr>
      <w:r w:rsidRPr="0057312F">
        <w:br w:type="page"/>
      </w:r>
    </w:p>
    <w:p w14:paraId="7D701BEF" w14:textId="797F6471" w:rsidR="00011733" w:rsidRPr="0057312F" w:rsidRDefault="00011733" w:rsidP="00011733">
      <w:r w:rsidRPr="0057312F">
        <w:lastRenderedPageBreak/>
        <w:t>Nous vous serions reconnaissants de bien vouloir prendre dûment en considération ce qui précède lors de la session extraordinaire du Conseil de l'UIT qui se tiendra le 25 août 2026 et nous nous réjouissons à la perspective de l'organisation fructueuse de la PP-26 à Doha.</w:t>
      </w:r>
    </w:p>
    <w:p w14:paraId="50EC95D6" w14:textId="77777777" w:rsidR="00011733" w:rsidRPr="0057312F" w:rsidRDefault="00011733" w:rsidP="00011733">
      <w:r w:rsidRPr="0057312F">
        <w:t>Veuillez agréer, Excellence, l'assurance de ma très haute considération.</w:t>
      </w:r>
    </w:p>
    <w:p w14:paraId="1F3D0FE1" w14:textId="77777777" w:rsidR="00011733" w:rsidRPr="0057312F" w:rsidRDefault="00011733" w:rsidP="00F625F3">
      <w:pPr>
        <w:spacing w:before="480"/>
        <w:rPr>
          <w:b/>
          <w:bCs/>
        </w:rPr>
      </w:pPr>
      <w:r w:rsidRPr="0057312F">
        <w:rPr>
          <w:b/>
          <w:bCs/>
        </w:rPr>
        <w:t>S. E. M. Idris LATRECHE</w:t>
      </w:r>
    </w:p>
    <w:p w14:paraId="0496FC1D" w14:textId="77777777" w:rsidR="00011733" w:rsidRPr="0057312F" w:rsidRDefault="00011733" w:rsidP="00011733">
      <w:pPr>
        <w:spacing w:before="480" w:after="480"/>
        <w:rPr>
          <w:i/>
          <w:iCs/>
        </w:rPr>
      </w:pPr>
      <w:r w:rsidRPr="0057312F">
        <w:rPr>
          <w:i/>
          <w:iCs/>
        </w:rPr>
        <w:t>[original signé]</w:t>
      </w:r>
    </w:p>
    <w:p w14:paraId="2F52A20D" w14:textId="77777777" w:rsidR="00011733" w:rsidRPr="0057312F" w:rsidRDefault="00011733" w:rsidP="00011733">
      <w:pPr>
        <w:rPr>
          <w:b/>
          <w:bCs/>
        </w:rPr>
      </w:pPr>
      <w:r w:rsidRPr="0057312F">
        <w:rPr>
          <w:b/>
          <w:bCs/>
        </w:rPr>
        <w:t>Président du Groupe des ambassadeurs africains à Genève</w:t>
      </w:r>
      <w:r w:rsidRPr="0057312F">
        <w:rPr>
          <w:b/>
          <w:bCs/>
        </w:rPr>
        <w:br/>
        <w:t>Représentant permanent de la République algérienne démocratique et populaire auprès de l'Office des Nations Unies et des autres organisations internationales à Genève</w:t>
      </w:r>
    </w:p>
    <w:p w14:paraId="101FAB6F" w14:textId="739D6E1E" w:rsidR="00011733" w:rsidRPr="0057312F" w:rsidRDefault="00011733" w:rsidP="00F625F3">
      <w:pPr>
        <w:spacing w:before="480"/>
        <w:rPr>
          <w:b/>
          <w:bCs/>
        </w:rPr>
      </w:pPr>
      <w:r w:rsidRPr="0057312F">
        <w:rPr>
          <w:b/>
          <w:bCs/>
        </w:rPr>
        <w:t>Son Excellence M. Bosun Tijani</w:t>
      </w:r>
      <w:r w:rsidRPr="0057312F">
        <w:rPr>
          <w:b/>
          <w:bCs/>
        </w:rPr>
        <w:br/>
        <w:t>Ministre des communications, de l'innovation et de l'économie numérique de la République fédérative du Nigéria</w:t>
      </w:r>
      <w:r w:rsidRPr="0057312F">
        <w:rPr>
          <w:b/>
          <w:bCs/>
        </w:rPr>
        <w:br/>
        <w:t>Président de la Session de 2026 du Conseil de l'UIT</w:t>
      </w:r>
    </w:p>
    <w:p w14:paraId="71F786D4" w14:textId="1A3B2255" w:rsidR="00011733" w:rsidRPr="0057312F" w:rsidRDefault="00011733" w:rsidP="004B033C">
      <w:pPr>
        <w:tabs>
          <w:tab w:val="clear" w:pos="567"/>
        </w:tabs>
        <w:spacing w:before="240"/>
        <w:rPr>
          <w:b/>
          <w:bCs/>
        </w:rPr>
      </w:pPr>
      <w:r w:rsidRPr="0057312F">
        <w:rPr>
          <w:b/>
          <w:bCs/>
        </w:rPr>
        <w:t>Copie:</w:t>
      </w:r>
      <w:r w:rsidR="004B033C" w:rsidRPr="0057312F">
        <w:rPr>
          <w:b/>
          <w:bCs/>
        </w:rPr>
        <w:tab/>
      </w:r>
      <w:r w:rsidRPr="0057312F">
        <w:rPr>
          <w:b/>
          <w:bCs/>
        </w:rPr>
        <w:t>S. E. Mme Doreen Bogdan-Martin</w:t>
      </w:r>
      <w:r w:rsidR="004B033C" w:rsidRPr="0057312F">
        <w:rPr>
          <w:b/>
          <w:bCs/>
        </w:rPr>
        <w:br/>
      </w:r>
      <w:r w:rsidR="004B033C" w:rsidRPr="0057312F">
        <w:rPr>
          <w:b/>
          <w:bCs/>
        </w:rPr>
        <w:tab/>
      </w:r>
      <w:r w:rsidRPr="0057312F">
        <w:rPr>
          <w:b/>
          <w:bCs/>
        </w:rPr>
        <w:t>Secrétaire générale</w:t>
      </w:r>
      <w:r w:rsidRPr="0057312F">
        <w:rPr>
          <w:b/>
          <w:bCs/>
        </w:rPr>
        <w:br/>
      </w:r>
      <w:r w:rsidR="004B033C" w:rsidRPr="0057312F">
        <w:rPr>
          <w:b/>
          <w:bCs/>
        </w:rPr>
        <w:tab/>
      </w:r>
      <w:r w:rsidRPr="0057312F">
        <w:rPr>
          <w:b/>
          <w:bCs/>
        </w:rPr>
        <w:t>Union internationale des télécommunications (UIT)</w:t>
      </w:r>
    </w:p>
    <w:p w14:paraId="7D0C44A8" w14:textId="428BE265" w:rsidR="004B033C" w:rsidRPr="0057312F" w:rsidRDefault="004B033C" w:rsidP="004B033C">
      <w:pPr>
        <w:spacing w:before="6000"/>
        <w:jc w:val="center"/>
        <w:rPr>
          <w:sz w:val="20"/>
        </w:rPr>
      </w:pPr>
      <w:r w:rsidRPr="0057312F">
        <w:rPr>
          <w:sz w:val="20"/>
        </w:rPr>
        <w:t>ROUTE DE LAUSANNE 308</w:t>
      </w:r>
      <w:r w:rsidRPr="0057312F">
        <w:rPr>
          <w:sz w:val="20"/>
        </w:rPr>
        <w:tab/>
        <w:t>1293 BELLEVUE (GENÈVE)</w:t>
      </w:r>
      <w:r w:rsidRPr="0057312F">
        <w:rPr>
          <w:sz w:val="20"/>
        </w:rPr>
        <w:tab/>
        <w:t>TÉL. 022/959 84 84</w:t>
      </w:r>
      <w:r w:rsidRPr="0057312F">
        <w:rPr>
          <w:sz w:val="20"/>
        </w:rPr>
        <w:tab/>
        <w:t>FAX 0221774 30 49</w:t>
      </w:r>
      <w:r w:rsidRPr="0057312F">
        <w:rPr>
          <w:sz w:val="20"/>
        </w:rPr>
        <w:br/>
        <w:t xml:space="preserve">SITE WEB: </w:t>
      </w:r>
      <w:hyperlink r:id="rId11">
        <w:r w:rsidRPr="0057312F">
          <w:rPr>
            <w:rStyle w:val="Hyperlink"/>
            <w:rFonts w:eastAsia="Times New Roman" w:cs="Times New Roman"/>
            <w:sz w:val="20"/>
            <w:szCs w:val="20"/>
          </w:rPr>
          <w:t>www.rnission-algerie.ch</w:t>
        </w:r>
      </w:hyperlink>
      <w:r w:rsidRPr="0057312F">
        <w:rPr>
          <w:sz w:val="20"/>
        </w:rPr>
        <w:t xml:space="preserve">  ADRESSE ELECTRONIQUE: </w:t>
      </w:r>
      <w:hyperlink r:id="rId12" w:history="1">
        <w:r w:rsidRPr="0057312F">
          <w:rPr>
            <w:rStyle w:val="Hyperlink"/>
            <w:rFonts w:eastAsia="Times New Roman" w:cs="Times New Roman"/>
            <w:sz w:val="20"/>
            <w:szCs w:val="20"/>
          </w:rPr>
          <w:t>mission.algerie@mission-algerie.ch</w:t>
        </w:r>
      </w:hyperlink>
    </w:p>
    <w:sectPr w:rsidR="004B033C" w:rsidRPr="0057312F" w:rsidSect="00D72F49">
      <w:headerReference w:type="even" r:id="rId13"/>
      <w:footerReference w:type="even" r:id="rId14"/>
      <w:footerReference w:type="default" r:id="rId15"/>
      <w:headerReference w:type="first" r:id="rId16"/>
      <w:footerReference w:type="first" r:id="rId17"/>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8DE22" w14:textId="77777777" w:rsidR="00B63563" w:rsidRDefault="00B63563">
      <w:r>
        <w:separator/>
      </w:r>
    </w:p>
  </w:endnote>
  <w:endnote w:type="continuationSeparator" w:id="0">
    <w:p w14:paraId="2D35AC14" w14:textId="77777777" w:rsidR="00B63563" w:rsidRDefault="00B6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A566" w14:textId="3586B043" w:rsidR="00732045" w:rsidRDefault="002F3071">
    <w:pPr>
      <w:pStyle w:val="Footer"/>
    </w:pPr>
    <w:fldSimple w:instr=" FILENAME \p \* MERGEFORMAT ">
      <w:r>
        <w:t>Document2</w:t>
      </w:r>
    </w:fldSimple>
    <w:r w:rsidR="00732045">
      <w:tab/>
    </w:r>
    <w:r w:rsidR="002F1B76">
      <w:fldChar w:fldCharType="begin"/>
    </w:r>
    <w:r w:rsidR="00732045">
      <w:instrText xml:space="preserve"> savedate \@ dd.MM.yy </w:instrText>
    </w:r>
    <w:r w:rsidR="002F1B76">
      <w:fldChar w:fldCharType="separate"/>
    </w:r>
    <w:r w:rsidR="009E6C1E">
      <w:t>25.08.26</w:t>
    </w:r>
    <w:r w:rsidR="002F1B76">
      <w:fldChar w:fldCharType="end"/>
    </w:r>
    <w:r w:rsidR="00732045">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3CAB2844" w14:textId="77777777" w:rsidTr="00E31DCE">
      <w:trPr>
        <w:jc w:val="center"/>
      </w:trPr>
      <w:tc>
        <w:tcPr>
          <w:tcW w:w="1803" w:type="dxa"/>
          <w:vAlign w:val="center"/>
        </w:tcPr>
        <w:p w14:paraId="0B2C336E" w14:textId="41D37BB9" w:rsidR="00A51849" w:rsidRDefault="00011733" w:rsidP="00A51849">
          <w:pPr>
            <w:pStyle w:val="Header"/>
            <w:jc w:val="left"/>
            <w:rPr>
              <w:noProof/>
            </w:rPr>
          </w:pPr>
          <w:r>
            <w:rPr>
              <w:noProof/>
            </w:rPr>
            <w:t>2602181</w:t>
          </w:r>
        </w:p>
      </w:tc>
      <w:tc>
        <w:tcPr>
          <w:tcW w:w="8261" w:type="dxa"/>
        </w:tcPr>
        <w:p w14:paraId="39BDAD39" w14:textId="555B6EEE"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011733">
            <w:rPr>
              <w:bCs/>
            </w:rPr>
            <w:t>7</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0D349A43"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06DD01A0" w14:textId="77777777" w:rsidTr="00E31DCE">
      <w:trPr>
        <w:jc w:val="center"/>
      </w:trPr>
      <w:tc>
        <w:tcPr>
          <w:tcW w:w="1803" w:type="dxa"/>
          <w:vAlign w:val="center"/>
        </w:tcPr>
        <w:p w14:paraId="58CC8642"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39477EEC" w14:textId="6C59E97F"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011733">
            <w:rPr>
              <w:bCs/>
            </w:rPr>
            <w:t>7</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6793FB17"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2BE14" w14:textId="77777777" w:rsidR="00B63563" w:rsidRDefault="00B63563">
      <w:r>
        <w:t>____________________</w:t>
      </w:r>
    </w:p>
  </w:footnote>
  <w:footnote w:type="continuationSeparator" w:id="0">
    <w:p w14:paraId="137A96EA" w14:textId="77777777" w:rsidR="00B63563" w:rsidRDefault="00B6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E0F7"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73222DFB"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D5BF" w14:textId="77777777" w:rsidR="00A51849" w:rsidRPr="006B1F53" w:rsidRDefault="006B1F53" w:rsidP="006B1F53">
    <w:pPr>
      <w:pStyle w:val="Header"/>
      <w:jc w:val="left"/>
    </w:pPr>
    <w:r>
      <w:rPr>
        <w:noProof/>
      </w:rPr>
      <w:drawing>
        <wp:inline distT="0" distB="0" distL="0" distR="0" wp14:anchorId="7484B248" wp14:editId="2639B8A7">
          <wp:extent cx="3107780" cy="936000"/>
          <wp:effectExtent l="0" t="0" r="0" b="0"/>
          <wp:docPr id="1628998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98215" name="Picture 1628998215"/>
                  <pic:cNvPicPr/>
                </pic:nvPicPr>
                <pic:blipFill>
                  <a:blip r:embed="rId1">
                    <a:extLst>
                      <a:ext uri="{28A0092B-C50C-407E-A947-70E740481C1C}">
                        <a14:useLocalDpi xmlns:a14="http://schemas.microsoft.com/office/drawing/2010/main" val="0"/>
                      </a:ext>
                    </a:extLst>
                  </a:blip>
                  <a:stretch>
                    <a:fillRect/>
                  </a:stretch>
                </pic:blipFill>
                <pic:spPr>
                  <a:xfrm>
                    <a:off x="0" y="0"/>
                    <a:ext cx="3107780"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E210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1667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10F5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D47B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D4D1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CEB8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2CB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9013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CEBE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A66DAA"/>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 w:numId="16" w16cid:durableId="791022949">
    <w:abstractNumId w:val="8"/>
  </w:num>
  <w:num w:numId="17" w16cid:durableId="1934774027">
    <w:abstractNumId w:val="3"/>
  </w:num>
  <w:num w:numId="18" w16cid:durableId="274798325">
    <w:abstractNumId w:val="2"/>
  </w:num>
  <w:num w:numId="19" w16cid:durableId="934092917">
    <w:abstractNumId w:val="1"/>
  </w:num>
  <w:num w:numId="20" w16cid:durableId="2036803235">
    <w:abstractNumId w:val="0"/>
  </w:num>
  <w:num w:numId="21" w16cid:durableId="2123916240">
    <w:abstractNumId w:val="8"/>
  </w:num>
  <w:num w:numId="22" w16cid:durableId="401677162">
    <w:abstractNumId w:val="3"/>
  </w:num>
  <w:num w:numId="23" w16cid:durableId="2016766767">
    <w:abstractNumId w:val="2"/>
  </w:num>
  <w:num w:numId="24" w16cid:durableId="774177530">
    <w:abstractNumId w:val="1"/>
  </w:num>
  <w:num w:numId="25" w16cid:durableId="1183977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071"/>
    <w:rsid w:val="00011733"/>
    <w:rsid w:val="0001696F"/>
    <w:rsid w:val="00076A2C"/>
    <w:rsid w:val="000D0D0A"/>
    <w:rsid w:val="000E303B"/>
    <w:rsid w:val="00103163"/>
    <w:rsid w:val="00106B19"/>
    <w:rsid w:val="001133EF"/>
    <w:rsid w:val="00115D93"/>
    <w:rsid w:val="001247A8"/>
    <w:rsid w:val="001342E0"/>
    <w:rsid w:val="001370B2"/>
    <w:rsid w:val="001378C0"/>
    <w:rsid w:val="001658F9"/>
    <w:rsid w:val="0018694A"/>
    <w:rsid w:val="0019129B"/>
    <w:rsid w:val="001A3287"/>
    <w:rsid w:val="001A6508"/>
    <w:rsid w:val="001D4C31"/>
    <w:rsid w:val="001E4D21"/>
    <w:rsid w:val="00207CD1"/>
    <w:rsid w:val="00226657"/>
    <w:rsid w:val="002477A2"/>
    <w:rsid w:val="00263A51"/>
    <w:rsid w:val="00267E02"/>
    <w:rsid w:val="00271321"/>
    <w:rsid w:val="00277DEA"/>
    <w:rsid w:val="002A5D44"/>
    <w:rsid w:val="002C3F32"/>
    <w:rsid w:val="002C4E3D"/>
    <w:rsid w:val="002D2336"/>
    <w:rsid w:val="002E0BC4"/>
    <w:rsid w:val="002F1B76"/>
    <w:rsid w:val="002F3071"/>
    <w:rsid w:val="0033568E"/>
    <w:rsid w:val="00355FF5"/>
    <w:rsid w:val="00361350"/>
    <w:rsid w:val="003C3FAE"/>
    <w:rsid w:val="004038CB"/>
    <w:rsid w:val="0040546F"/>
    <w:rsid w:val="004177BD"/>
    <w:rsid w:val="0042404A"/>
    <w:rsid w:val="0044618F"/>
    <w:rsid w:val="00465C35"/>
    <w:rsid w:val="0046769A"/>
    <w:rsid w:val="00475FB3"/>
    <w:rsid w:val="004B033C"/>
    <w:rsid w:val="004C37A9"/>
    <w:rsid w:val="004D1D50"/>
    <w:rsid w:val="004F259E"/>
    <w:rsid w:val="004F633A"/>
    <w:rsid w:val="00504C7F"/>
    <w:rsid w:val="00511F1D"/>
    <w:rsid w:val="00520F36"/>
    <w:rsid w:val="00524E8D"/>
    <w:rsid w:val="00534E13"/>
    <w:rsid w:val="00540615"/>
    <w:rsid w:val="00540A6D"/>
    <w:rsid w:val="00553536"/>
    <w:rsid w:val="00566679"/>
    <w:rsid w:val="00571EEA"/>
    <w:rsid w:val="0057312F"/>
    <w:rsid w:val="00575417"/>
    <w:rsid w:val="005768E1"/>
    <w:rsid w:val="005B1938"/>
    <w:rsid w:val="005C3890"/>
    <w:rsid w:val="005F7BFE"/>
    <w:rsid w:val="00600017"/>
    <w:rsid w:val="00601320"/>
    <w:rsid w:val="00602682"/>
    <w:rsid w:val="006235CA"/>
    <w:rsid w:val="0062366E"/>
    <w:rsid w:val="006643AB"/>
    <w:rsid w:val="006A11AE"/>
    <w:rsid w:val="006B1F53"/>
    <w:rsid w:val="006B224B"/>
    <w:rsid w:val="006B7BC1"/>
    <w:rsid w:val="006F0A53"/>
    <w:rsid w:val="0071402E"/>
    <w:rsid w:val="007210CD"/>
    <w:rsid w:val="00732045"/>
    <w:rsid w:val="0073275D"/>
    <w:rsid w:val="007369DB"/>
    <w:rsid w:val="0077110E"/>
    <w:rsid w:val="007956C2"/>
    <w:rsid w:val="00796630"/>
    <w:rsid w:val="00796BDB"/>
    <w:rsid w:val="007A187E"/>
    <w:rsid w:val="007C72C2"/>
    <w:rsid w:val="007D4436"/>
    <w:rsid w:val="007F257A"/>
    <w:rsid w:val="007F3665"/>
    <w:rsid w:val="00800037"/>
    <w:rsid w:val="0082299A"/>
    <w:rsid w:val="0083391C"/>
    <w:rsid w:val="0084546D"/>
    <w:rsid w:val="00861D73"/>
    <w:rsid w:val="00882919"/>
    <w:rsid w:val="00897553"/>
    <w:rsid w:val="008A4E87"/>
    <w:rsid w:val="008D76E6"/>
    <w:rsid w:val="0092392D"/>
    <w:rsid w:val="0093234A"/>
    <w:rsid w:val="00956A78"/>
    <w:rsid w:val="0097363B"/>
    <w:rsid w:val="00973F53"/>
    <w:rsid w:val="0098348E"/>
    <w:rsid w:val="009A6BAA"/>
    <w:rsid w:val="009A76A8"/>
    <w:rsid w:val="009C307F"/>
    <w:rsid w:val="009C353C"/>
    <w:rsid w:val="009D5955"/>
    <w:rsid w:val="009E6C1E"/>
    <w:rsid w:val="009F0FB8"/>
    <w:rsid w:val="00A01F4F"/>
    <w:rsid w:val="00A109AF"/>
    <w:rsid w:val="00A125FB"/>
    <w:rsid w:val="00A2113E"/>
    <w:rsid w:val="00A23A51"/>
    <w:rsid w:val="00A24607"/>
    <w:rsid w:val="00A25CD3"/>
    <w:rsid w:val="00A51849"/>
    <w:rsid w:val="00A709FE"/>
    <w:rsid w:val="00A73C60"/>
    <w:rsid w:val="00A82767"/>
    <w:rsid w:val="00AA332F"/>
    <w:rsid w:val="00AA7BBB"/>
    <w:rsid w:val="00AB64A8"/>
    <w:rsid w:val="00AC0266"/>
    <w:rsid w:val="00AC0F1D"/>
    <w:rsid w:val="00AD24EC"/>
    <w:rsid w:val="00B27B00"/>
    <w:rsid w:val="00B309F9"/>
    <w:rsid w:val="00B32B60"/>
    <w:rsid w:val="00B51005"/>
    <w:rsid w:val="00B61619"/>
    <w:rsid w:val="00B63563"/>
    <w:rsid w:val="00BB38C1"/>
    <w:rsid w:val="00BB4545"/>
    <w:rsid w:val="00BD5873"/>
    <w:rsid w:val="00BF4B60"/>
    <w:rsid w:val="00C049D7"/>
    <w:rsid w:val="00C04BE3"/>
    <w:rsid w:val="00C25D29"/>
    <w:rsid w:val="00C2625E"/>
    <w:rsid w:val="00C27A7C"/>
    <w:rsid w:val="00C42437"/>
    <w:rsid w:val="00CA08ED"/>
    <w:rsid w:val="00CC6EAA"/>
    <w:rsid w:val="00CE5172"/>
    <w:rsid w:val="00CF0534"/>
    <w:rsid w:val="00CF183B"/>
    <w:rsid w:val="00D375CD"/>
    <w:rsid w:val="00D37B53"/>
    <w:rsid w:val="00D553A2"/>
    <w:rsid w:val="00D72F49"/>
    <w:rsid w:val="00D774D3"/>
    <w:rsid w:val="00D904E8"/>
    <w:rsid w:val="00DA08C3"/>
    <w:rsid w:val="00DB5A3E"/>
    <w:rsid w:val="00DC22AA"/>
    <w:rsid w:val="00DD1A99"/>
    <w:rsid w:val="00DE62C6"/>
    <w:rsid w:val="00DF74DD"/>
    <w:rsid w:val="00E25AD0"/>
    <w:rsid w:val="00E4428F"/>
    <w:rsid w:val="00E4448E"/>
    <w:rsid w:val="00E47427"/>
    <w:rsid w:val="00E93668"/>
    <w:rsid w:val="00E95647"/>
    <w:rsid w:val="00EB6350"/>
    <w:rsid w:val="00ED799B"/>
    <w:rsid w:val="00F15B57"/>
    <w:rsid w:val="00F35EF4"/>
    <w:rsid w:val="00F37FE5"/>
    <w:rsid w:val="00F427DB"/>
    <w:rsid w:val="00F625F3"/>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FD163"/>
  <w15:docId w15:val="{07C3571A-B88F-45E1-B236-76326BBA4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6B1F53"/>
    <w:pPr>
      <w:framePr w:hSpace="181" w:wrap="around" w:vAnchor="page" w:hAnchor="page" w:x="1589" w:y="2314"/>
      <w:spacing w:before="840"/>
    </w:pPr>
    <w:rPr>
      <w:rFonts w:cstheme="minorHAnsi"/>
      <w:b/>
      <w:color w:val="000000"/>
      <w:sz w:val="32"/>
      <w:szCs w:val="32"/>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FC6D7D"/>
    <w:rPr>
      <w:rFonts w:eastAsiaTheme="minorHAnsi" w:cstheme="minorBidi"/>
      <w:color w:val="4F81BD" w:themeColor="accent1"/>
      <w:szCs w:val="22"/>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ssion.algerie@mission-algerie.ch"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nission-algerie.c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GS\PF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PF_Council26EXT.dotx</Template>
  <TotalTime>0</TotalTime>
  <Pages>4</Pages>
  <Words>970</Words>
  <Characters>5525</Characters>
  <Application>Microsoft Office Word</Application>
  <DocSecurity>0</DocSecurity>
  <Lines>149</Lines>
  <Paragraphs>86</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6409</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du président du Conseil 2026 - Lettre de la République algérienne démocratique et populaire au nom du groupe africain</dc:title>
  <dc:subject>Session extraordinaire du Conseil 2026 de l'UIT</dc:subject>
  <dc:creator>French.</dc:creator>
  <cp:keywords>C26-EXT; C26; C2026; Council 2026; PP26</cp:keywords>
  <dc:description/>
  <cp:lastModifiedBy>ITUGBS</cp:lastModifiedBy>
  <cp:revision>2</cp:revision>
  <cp:lastPrinted>2000-07-18T08:55:00Z</cp:lastPrinted>
  <dcterms:created xsi:type="dcterms:W3CDTF">2026-08-25T11:41:00Z</dcterms:created>
  <dcterms:modified xsi:type="dcterms:W3CDTF">2026-08-25T11:41:00Z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