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462169" w14:paraId="76CD4875" w14:textId="77777777" w:rsidTr="00AD3606">
        <w:trPr>
          <w:cantSplit/>
          <w:trHeight w:val="23"/>
        </w:trPr>
        <w:tc>
          <w:tcPr>
            <w:tcW w:w="3969" w:type="dxa"/>
            <w:vMerge w:val="restart"/>
            <w:tcMar>
              <w:left w:w="0" w:type="dxa"/>
            </w:tcMar>
          </w:tcPr>
          <w:p w14:paraId="38D801D5"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51CB140E" w14:textId="10301254" w:rsidR="00AD3606" w:rsidRPr="00301AEE" w:rsidRDefault="00AD3606" w:rsidP="00472BAD">
            <w:pPr>
              <w:tabs>
                <w:tab w:val="left" w:pos="851"/>
              </w:tabs>
              <w:spacing w:before="0" w:line="240" w:lineRule="atLeast"/>
              <w:jc w:val="right"/>
              <w:rPr>
                <w:b/>
                <w:lang w:val="fr-FR"/>
              </w:rPr>
            </w:pPr>
            <w:r w:rsidRPr="00301AEE">
              <w:rPr>
                <w:b/>
                <w:lang w:val="fr-FR"/>
              </w:rPr>
              <w:t xml:space="preserve">Document </w:t>
            </w:r>
            <w:r w:rsidR="00227AAB" w:rsidRPr="00227AAB">
              <w:rPr>
                <w:b/>
                <w:lang w:val="fr-FR"/>
              </w:rPr>
              <w:t>CWG-WSIS&amp;SDG-42</w:t>
            </w:r>
            <w:r w:rsidR="002F2D06">
              <w:rPr>
                <w:b/>
                <w:lang w:val="fr-FR"/>
              </w:rPr>
              <w:t>/</w:t>
            </w:r>
            <w:r w:rsidR="00F66A26">
              <w:rPr>
                <w:b/>
                <w:lang w:val="fr-FR"/>
              </w:rPr>
              <w:t>INF/</w:t>
            </w:r>
            <w:r w:rsidR="00000C14">
              <w:rPr>
                <w:b/>
                <w:lang w:val="fr-FR"/>
              </w:rPr>
              <w:t>1</w:t>
            </w:r>
          </w:p>
        </w:tc>
      </w:tr>
      <w:tr w:rsidR="00AD3606" w:rsidRPr="00147C54" w14:paraId="6030C5AD" w14:textId="77777777" w:rsidTr="00AD3606">
        <w:trPr>
          <w:cantSplit/>
        </w:trPr>
        <w:tc>
          <w:tcPr>
            <w:tcW w:w="3969" w:type="dxa"/>
            <w:vMerge/>
          </w:tcPr>
          <w:p w14:paraId="3C619582" w14:textId="77777777" w:rsidR="00AD3606" w:rsidRPr="00301AEE"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06B17060" w14:textId="6EC48873" w:rsidR="00AD3606" w:rsidRPr="00147C54" w:rsidRDefault="00462169" w:rsidP="00AD3606">
            <w:pPr>
              <w:tabs>
                <w:tab w:val="left" w:pos="851"/>
              </w:tabs>
              <w:spacing w:before="0"/>
              <w:jc w:val="right"/>
              <w:rPr>
                <w:b/>
              </w:rPr>
            </w:pPr>
            <w:r>
              <w:rPr>
                <w:b/>
              </w:rPr>
              <w:t>5 February 2025</w:t>
            </w:r>
          </w:p>
        </w:tc>
      </w:tr>
      <w:tr w:rsidR="00AD3606" w:rsidRPr="00147C54" w14:paraId="68969988" w14:textId="77777777" w:rsidTr="00AD3606">
        <w:trPr>
          <w:cantSplit/>
          <w:trHeight w:val="23"/>
        </w:trPr>
        <w:tc>
          <w:tcPr>
            <w:tcW w:w="3969" w:type="dxa"/>
            <w:vMerge/>
          </w:tcPr>
          <w:p w14:paraId="4A1C5D88"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3D3D0286"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22C6C5B9" w14:textId="77777777" w:rsidTr="00AD3606">
        <w:trPr>
          <w:cantSplit/>
          <w:trHeight w:val="23"/>
        </w:trPr>
        <w:tc>
          <w:tcPr>
            <w:tcW w:w="3969" w:type="dxa"/>
          </w:tcPr>
          <w:p w14:paraId="748CE1DA" w14:textId="77777777" w:rsidR="00472BAD" w:rsidRPr="00147C54" w:rsidRDefault="00472BAD" w:rsidP="00AD3606">
            <w:pPr>
              <w:tabs>
                <w:tab w:val="left" w:pos="851"/>
              </w:tabs>
              <w:spacing w:line="240" w:lineRule="atLeast"/>
              <w:rPr>
                <w:b/>
              </w:rPr>
            </w:pPr>
          </w:p>
        </w:tc>
        <w:tc>
          <w:tcPr>
            <w:tcW w:w="5245" w:type="dxa"/>
          </w:tcPr>
          <w:p w14:paraId="5BC1542A" w14:textId="77777777" w:rsidR="00472BAD" w:rsidRPr="00147C54" w:rsidRDefault="00472BAD" w:rsidP="00AD3606">
            <w:pPr>
              <w:tabs>
                <w:tab w:val="left" w:pos="851"/>
              </w:tabs>
              <w:spacing w:before="0" w:line="240" w:lineRule="atLeast"/>
              <w:jc w:val="right"/>
              <w:rPr>
                <w:b/>
              </w:rPr>
            </w:pPr>
          </w:p>
        </w:tc>
      </w:tr>
      <w:tr w:rsidR="00AD3606" w:rsidRPr="00147C54" w14:paraId="025FC8BD" w14:textId="77777777" w:rsidTr="00AD3606">
        <w:trPr>
          <w:cantSplit/>
        </w:trPr>
        <w:tc>
          <w:tcPr>
            <w:tcW w:w="9214" w:type="dxa"/>
            <w:gridSpan w:val="2"/>
            <w:tcMar>
              <w:left w:w="0" w:type="dxa"/>
            </w:tcMar>
          </w:tcPr>
          <w:p w14:paraId="3E9C045A" w14:textId="77777777" w:rsidR="00AD3606" w:rsidRPr="00147C54" w:rsidRDefault="00F66A26" w:rsidP="00E4728B">
            <w:pPr>
              <w:pStyle w:val="Source"/>
              <w:framePr w:hSpace="0" w:wrap="auto" w:vAnchor="margin" w:hAnchor="text" w:xAlign="left" w:yAlign="inline"/>
            </w:pPr>
            <w:bookmarkStart w:id="8" w:name="dsource" w:colFirst="0" w:colLast="0"/>
            <w:bookmarkEnd w:id="7"/>
            <w:r>
              <w:t>Note</w:t>
            </w:r>
            <w:r w:rsidRPr="003F3796">
              <w:t xml:space="preserve"> by the </w:t>
            </w:r>
            <w:r w:rsidR="00DC480F">
              <w:t>Secretary-General</w:t>
            </w:r>
          </w:p>
        </w:tc>
      </w:tr>
      <w:tr w:rsidR="00AD3606" w:rsidRPr="00147C54" w14:paraId="5E2ECA11" w14:textId="77777777" w:rsidTr="00AD3606">
        <w:trPr>
          <w:cantSplit/>
        </w:trPr>
        <w:tc>
          <w:tcPr>
            <w:tcW w:w="9214" w:type="dxa"/>
            <w:gridSpan w:val="2"/>
            <w:tcMar>
              <w:left w:w="0" w:type="dxa"/>
            </w:tcMar>
          </w:tcPr>
          <w:p w14:paraId="2FA4BE8C" w14:textId="4F8B9A3A" w:rsidR="00AD3606" w:rsidRPr="00147C54" w:rsidRDefault="00462169" w:rsidP="00E4728B">
            <w:pPr>
              <w:pStyle w:val="Subtitle"/>
              <w:framePr w:hSpace="0" w:wrap="auto" w:xAlign="left" w:yAlign="inline"/>
            </w:pPr>
            <w:bookmarkStart w:id="9" w:name="dtitle1" w:colFirst="0" w:colLast="0"/>
            <w:bookmarkStart w:id="10" w:name="_Hlk189676159"/>
            <w:bookmarkEnd w:id="8"/>
            <w:r w:rsidRPr="00A971DC">
              <w:t>WSIS PROCESS AND 2030 AGENDA – GDC MATRIX</w:t>
            </w:r>
            <w:r>
              <w:t xml:space="preserve"> (DRAFT)</w:t>
            </w:r>
            <w:bookmarkEnd w:id="10"/>
          </w:p>
        </w:tc>
      </w:tr>
      <w:tr w:rsidR="00AD3606" w:rsidRPr="00147C54" w14:paraId="512246A4" w14:textId="77777777" w:rsidTr="00AD3606">
        <w:trPr>
          <w:cantSplit/>
        </w:trPr>
        <w:tc>
          <w:tcPr>
            <w:tcW w:w="9214" w:type="dxa"/>
            <w:gridSpan w:val="2"/>
            <w:tcBorders>
              <w:top w:val="single" w:sz="4" w:space="0" w:color="auto"/>
              <w:bottom w:val="single" w:sz="4" w:space="0" w:color="auto"/>
            </w:tcBorders>
            <w:tcMar>
              <w:left w:w="0" w:type="dxa"/>
            </w:tcMar>
          </w:tcPr>
          <w:p w14:paraId="440ACA6A" w14:textId="77777777" w:rsidR="00AD3606" w:rsidRPr="00147C54" w:rsidRDefault="00F16BAB" w:rsidP="00F16BAB">
            <w:pPr>
              <w:spacing w:before="160"/>
              <w:rPr>
                <w:b/>
                <w:bCs/>
                <w:sz w:val="26"/>
                <w:szCs w:val="26"/>
              </w:rPr>
            </w:pPr>
            <w:r w:rsidRPr="00147C54">
              <w:rPr>
                <w:b/>
                <w:bCs/>
                <w:sz w:val="26"/>
                <w:szCs w:val="26"/>
              </w:rPr>
              <w:t>Purpose</w:t>
            </w:r>
          </w:p>
          <w:p w14:paraId="6D040EFC" w14:textId="6F038105" w:rsidR="00AD3606" w:rsidRPr="00147C54" w:rsidRDefault="003472EF" w:rsidP="00F16BAB">
            <w:r>
              <w:t xml:space="preserve">This </w:t>
            </w:r>
            <w:r w:rsidR="002E294E">
              <w:t xml:space="preserve">draft </w:t>
            </w:r>
            <w:r>
              <w:t>document</w:t>
            </w:r>
            <w:r w:rsidR="005E40D5">
              <w:t xml:space="preserve"> is </w:t>
            </w:r>
            <w:r>
              <w:t xml:space="preserve">a </w:t>
            </w:r>
            <w:r w:rsidR="004C2D32">
              <w:t xml:space="preserve">part of the </w:t>
            </w:r>
            <w:r w:rsidR="005E40D5" w:rsidRPr="005E40D5">
              <w:t>WSIS Process follow-up on the Summit of the Future Outcome Documents</w:t>
            </w:r>
            <w:r w:rsidR="004C2D32">
              <w:t>.</w:t>
            </w:r>
          </w:p>
          <w:p w14:paraId="4FBFC884" w14:textId="77777777" w:rsidR="00AD3606" w:rsidRPr="00147C54" w:rsidRDefault="00AD3606" w:rsidP="00F16BAB">
            <w:pPr>
              <w:spacing w:before="160"/>
              <w:rPr>
                <w:b/>
                <w:bCs/>
                <w:sz w:val="26"/>
                <w:szCs w:val="26"/>
              </w:rPr>
            </w:pPr>
            <w:r w:rsidRPr="00147C54">
              <w:rPr>
                <w:b/>
                <w:bCs/>
                <w:sz w:val="26"/>
                <w:szCs w:val="26"/>
              </w:rPr>
              <w:t>Action required</w:t>
            </w:r>
          </w:p>
          <w:p w14:paraId="0B7C4A3F" w14:textId="77777777" w:rsidR="0025570E" w:rsidRPr="004405AB" w:rsidRDefault="00F66A26" w:rsidP="000F6AB8">
            <w:pPr>
              <w:spacing w:before="160"/>
            </w:pPr>
            <w:r w:rsidRPr="007F6613">
              <w:rPr>
                <w:szCs w:val="24"/>
              </w:rPr>
              <w:t xml:space="preserve">This report is transmitted to the Council Working Group on WSIS and the SDGs </w:t>
            </w:r>
            <w:r w:rsidRPr="007F6613">
              <w:rPr>
                <w:b/>
                <w:bCs/>
                <w:szCs w:val="24"/>
              </w:rPr>
              <w:t>for information</w:t>
            </w:r>
            <w:r w:rsidRPr="007F6613">
              <w:rPr>
                <w:szCs w:val="24"/>
              </w:rPr>
              <w:t>.</w:t>
            </w:r>
          </w:p>
          <w:p w14:paraId="3A3901A5" w14:textId="77777777" w:rsidR="00AD3606" w:rsidRPr="00CD3C91" w:rsidRDefault="00CD3C91" w:rsidP="00CD3C91">
            <w:r>
              <w:t>_______________</w:t>
            </w:r>
          </w:p>
          <w:p w14:paraId="3800D79B" w14:textId="77777777" w:rsidR="00AD3606" w:rsidRPr="00147C54" w:rsidRDefault="00AD3606" w:rsidP="00F16BAB">
            <w:pPr>
              <w:spacing w:before="160"/>
              <w:rPr>
                <w:b/>
                <w:bCs/>
                <w:sz w:val="26"/>
                <w:szCs w:val="26"/>
              </w:rPr>
            </w:pPr>
            <w:r w:rsidRPr="00147C54">
              <w:rPr>
                <w:b/>
                <w:bCs/>
                <w:sz w:val="26"/>
                <w:szCs w:val="26"/>
              </w:rPr>
              <w:t>References</w:t>
            </w:r>
            <w:r w:rsidR="00301AEE">
              <w:rPr>
                <w:b/>
                <w:bCs/>
                <w:sz w:val="26"/>
                <w:szCs w:val="26"/>
              </w:rPr>
              <w:t xml:space="preserve"> </w:t>
            </w:r>
          </w:p>
          <w:p w14:paraId="135C25C9" w14:textId="1D6114DA" w:rsidR="00AD3606" w:rsidRPr="001B0595" w:rsidRDefault="00F66A26" w:rsidP="00F16BAB">
            <w:pPr>
              <w:spacing w:after="160"/>
              <w:rPr>
                <w:i/>
                <w:iCs/>
                <w:sz w:val="22"/>
                <w:szCs w:val="22"/>
              </w:rPr>
            </w:pPr>
            <w:hyperlink r:id="rId11" w:history="1">
              <w:r w:rsidRPr="00754DFC">
                <w:rPr>
                  <w:rStyle w:val="Hyperlink"/>
                  <w:i/>
                  <w:iCs/>
                  <w:sz w:val="22"/>
                  <w:szCs w:val="22"/>
                </w:rPr>
                <w:t>CWG-WSIS&amp;SDG website</w:t>
              </w:r>
            </w:hyperlink>
            <w:r w:rsidRPr="00754DFC">
              <w:rPr>
                <w:i/>
                <w:iCs/>
                <w:sz w:val="22"/>
                <w:szCs w:val="22"/>
              </w:rPr>
              <w:t xml:space="preserve">; </w:t>
            </w:r>
            <w:hyperlink r:id="rId12" w:history="1">
              <w:r w:rsidR="00527C87" w:rsidRPr="00527C87">
                <w:rPr>
                  <w:rStyle w:val="Hyperlink"/>
                  <w:i/>
                  <w:iCs/>
                  <w:sz w:val="22"/>
                  <w:szCs w:val="22"/>
                </w:rPr>
                <w:t>UNGIS-CompiledMatrixOfLinkages-WSIS-GDC.pdf</w:t>
              </w:r>
            </w:hyperlink>
          </w:p>
        </w:tc>
      </w:tr>
    </w:tbl>
    <w:p w14:paraId="2AFCEB61" w14:textId="77777777"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1" w:name="_Hlk133421428"/>
      <w:bookmarkEnd w:id="2"/>
      <w:bookmarkEnd w:id="9"/>
    </w:p>
    <w:bookmarkEnd w:id="3"/>
    <w:bookmarkEnd w:id="4"/>
    <w:p w14:paraId="43DEADFF" w14:textId="77777777" w:rsidR="0090147A" w:rsidRPr="00147C54"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147C54">
        <w:br w:type="page"/>
      </w:r>
    </w:p>
    <w:bookmarkEnd w:id="5"/>
    <w:bookmarkEnd w:id="11"/>
    <w:p w14:paraId="57353F6E" w14:textId="77777777" w:rsidR="00013B2F" w:rsidRDefault="00013B2F" w:rsidP="00147C54">
      <w:pPr>
        <w:tabs>
          <w:tab w:val="clear" w:pos="567"/>
          <w:tab w:val="clear" w:pos="1134"/>
          <w:tab w:val="clear" w:pos="1701"/>
          <w:tab w:val="clear" w:pos="2268"/>
          <w:tab w:val="clear" w:pos="2835"/>
        </w:tabs>
        <w:overflowPunct/>
        <w:autoSpaceDE/>
        <w:autoSpaceDN/>
        <w:adjustRightInd/>
        <w:spacing w:before="0"/>
        <w:textAlignment w:val="auto"/>
        <w:rPr>
          <w:i/>
          <w:iCs/>
        </w:rPr>
        <w:sectPr w:rsidR="00013B2F" w:rsidSect="00AD3606">
          <w:headerReference w:type="even" r:id="rId13"/>
          <w:headerReference w:type="default" r:id="rId14"/>
          <w:footerReference w:type="even" r:id="rId15"/>
          <w:headerReference w:type="first" r:id="rId16"/>
          <w:footerReference w:type="first" r:id="rId17"/>
          <w:pgSz w:w="11907" w:h="16834"/>
          <w:pgMar w:top="1418" w:right="1418" w:bottom="1418" w:left="1418" w:header="720" w:footer="720" w:gutter="0"/>
          <w:paperSrc w:first="286" w:other="286"/>
          <w:cols w:space="720"/>
          <w:titlePg/>
        </w:sectPr>
      </w:pPr>
    </w:p>
    <w:p w14:paraId="30CF54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bCs/>
          <w:i/>
          <w:iCs/>
          <w:lang w:val="en-US"/>
        </w:rPr>
      </w:pPr>
      <w:r w:rsidRPr="00013B2F">
        <w:rPr>
          <w:b/>
          <w:bCs/>
          <w:i/>
          <w:iCs/>
          <w:lang w:val="en-US"/>
        </w:rPr>
        <w:lastRenderedPageBreak/>
        <w:t>WSIS Process follow-up on the Summit of the Future Outcome Documents</w:t>
      </w:r>
    </w:p>
    <w:p w14:paraId="1CF5F1C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s">
            <w:drawing>
              <wp:anchor distT="0" distB="0" distL="0" distR="0" simplePos="0" relativeHeight="251613184" behindDoc="1" locked="0" layoutInCell="1" allowOverlap="1" wp14:anchorId="47748512" wp14:editId="5C21E252">
                <wp:simplePos x="0" y="0"/>
                <wp:positionH relativeFrom="page">
                  <wp:posOffset>2892742</wp:posOffset>
                </wp:positionH>
                <wp:positionV relativeFrom="paragraph">
                  <wp:posOffset>238426</wp:posOffset>
                </wp:positionV>
                <wp:extent cx="4413885" cy="466280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CB63EC6" id="Graphic 4" o:spid="_x0000_s1026" style="position:absolute;margin-left:227.75pt;margin-top:18.75pt;width:347.55pt;height:367.15pt;z-index:-251703296;visibility:visible;mso-wrap-style:square;mso-wrap-distance-left:0;mso-wrap-distance-top:0;mso-wrap-distance-right:0;mso-wrap-distance-bottom:0;mso-position-horizontal:absolute;mso-position-horizontal-relative:page;mso-position-vertical:absolute;mso-position-vertical-relative:text;v-text-anchor:top" coordsize="4413885,46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w10:wrap anchorx="page"/>
              </v:shape>
            </w:pict>
          </mc:Fallback>
        </mc:AlternateContent>
      </w:r>
      <w:r w:rsidRPr="00013B2F">
        <w:rPr>
          <w:i/>
          <w:iCs/>
          <w:lang w:val="en-US"/>
        </w:rPr>
        <w:t>The recently adopted Summit of the Future Outcome Document comprises a Pact for the Future that includes a Global Digital Compact and a Declaration on Future Generations (</w:t>
      </w:r>
      <w:hyperlink r:id="rId18">
        <w:r w:rsidRPr="00013B2F">
          <w:rPr>
            <w:rStyle w:val="Hyperlink"/>
            <w:i/>
            <w:iCs/>
            <w:lang w:val="en-US"/>
          </w:rPr>
          <w:t>A/RES/79/1</w:t>
        </w:r>
      </w:hyperlink>
      <w:r w:rsidRPr="00013B2F">
        <w:rPr>
          <w:i/>
          <w:iCs/>
          <w:lang w:val="en-US"/>
        </w:rPr>
        <w:t>). The Pact for the Future highlights that the advances in knowledge, science, technology and innovation could deliver a breakthrough to a better and more sustainable future for all. (para 3). It also reaffirms commitment to the 2030 Agenda for Sustainable development and its SDGs (para 10). The Pact covers a broad range of themes covering: (i) Sustainable development and financing for development; (ii) International peace and security; (iii) Science, technology and innovation and digital cooperation; (iv) Youth and future generations; and (v) Transforming global governance.</w:t>
      </w:r>
    </w:p>
    <w:p w14:paraId="224931F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s">
            <w:drawing>
              <wp:anchor distT="0" distB="0" distL="0" distR="0" simplePos="0" relativeHeight="251614208" behindDoc="1" locked="0" layoutInCell="1" allowOverlap="1" wp14:anchorId="1AF45B61" wp14:editId="2B6247D2">
                <wp:simplePos x="0" y="0"/>
                <wp:positionH relativeFrom="page">
                  <wp:posOffset>914400</wp:posOffset>
                </wp:positionH>
                <wp:positionV relativeFrom="paragraph">
                  <wp:posOffset>100609</wp:posOffset>
                </wp:positionV>
                <wp:extent cx="8863965" cy="1275715"/>
                <wp:effectExtent l="0" t="0" r="0" b="0"/>
                <wp:wrapNone/>
                <wp:docPr id="93054706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3965" cy="1275715"/>
                        </a:xfrm>
                        <a:custGeom>
                          <a:avLst/>
                          <a:gdLst/>
                          <a:ahLst/>
                          <a:cxnLst/>
                          <a:rect l="l" t="t" r="r" b="b"/>
                          <a:pathLst>
                            <a:path w="8863965" h="1275715">
                              <a:moveTo>
                                <a:pt x="4157472" y="1104900"/>
                              </a:moveTo>
                              <a:lnTo>
                                <a:pt x="0" y="1104900"/>
                              </a:lnTo>
                              <a:lnTo>
                                <a:pt x="0" y="1275588"/>
                              </a:lnTo>
                              <a:lnTo>
                                <a:pt x="4157472" y="1275588"/>
                              </a:lnTo>
                              <a:lnTo>
                                <a:pt x="4157472" y="1104900"/>
                              </a:lnTo>
                              <a:close/>
                            </a:path>
                            <a:path w="8863965" h="1275715">
                              <a:moveTo>
                                <a:pt x="8863584" y="920496"/>
                              </a:moveTo>
                              <a:lnTo>
                                <a:pt x="0" y="920496"/>
                              </a:lnTo>
                              <a:lnTo>
                                <a:pt x="0" y="1091184"/>
                              </a:lnTo>
                              <a:lnTo>
                                <a:pt x="8863584" y="1091184"/>
                              </a:lnTo>
                              <a:lnTo>
                                <a:pt x="8863584" y="920496"/>
                              </a:lnTo>
                              <a:close/>
                            </a:path>
                            <a:path w="8863965" h="1275715">
                              <a:moveTo>
                                <a:pt x="8863584" y="736092"/>
                              </a:moveTo>
                              <a:lnTo>
                                <a:pt x="0" y="736092"/>
                              </a:lnTo>
                              <a:lnTo>
                                <a:pt x="0" y="906780"/>
                              </a:lnTo>
                              <a:lnTo>
                                <a:pt x="8863584" y="906780"/>
                              </a:lnTo>
                              <a:lnTo>
                                <a:pt x="8863584" y="736092"/>
                              </a:lnTo>
                              <a:close/>
                            </a:path>
                            <a:path w="8863965" h="1275715">
                              <a:moveTo>
                                <a:pt x="8863584" y="551700"/>
                              </a:moveTo>
                              <a:lnTo>
                                <a:pt x="0" y="551700"/>
                              </a:lnTo>
                              <a:lnTo>
                                <a:pt x="0" y="722376"/>
                              </a:lnTo>
                              <a:lnTo>
                                <a:pt x="8863584" y="722376"/>
                              </a:lnTo>
                              <a:lnTo>
                                <a:pt x="8863584" y="551700"/>
                              </a:lnTo>
                              <a:close/>
                            </a:path>
                            <a:path w="8863965" h="1275715">
                              <a:moveTo>
                                <a:pt x="8863584" y="368808"/>
                              </a:moveTo>
                              <a:lnTo>
                                <a:pt x="0" y="368808"/>
                              </a:lnTo>
                              <a:lnTo>
                                <a:pt x="0" y="539496"/>
                              </a:lnTo>
                              <a:lnTo>
                                <a:pt x="8863584" y="539496"/>
                              </a:lnTo>
                              <a:lnTo>
                                <a:pt x="8863584" y="368808"/>
                              </a:lnTo>
                              <a:close/>
                            </a:path>
                            <a:path w="8863965" h="1275715">
                              <a:moveTo>
                                <a:pt x="8863584" y="184404"/>
                              </a:moveTo>
                              <a:lnTo>
                                <a:pt x="0" y="184404"/>
                              </a:lnTo>
                              <a:lnTo>
                                <a:pt x="0" y="355092"/>
                              </a:lnTo>
                              <a:lnTo>
                                <a:pt x="8863584" y="355092"/>
                              </a:lnTo>
                              <a:lnTo>
                                <a:pt x="8863584" y="184404"/>
                              </a:lnTo>
                              <a:close/>
                            </a:path>
                            <a:path w="8863965" h="1275715">
                              <a:moveTo>
                                <a:pt x="8863584" y="0"/>
                              </a:moveTo>
                              <a:lnTo>
                                <a:pt x="0" y="0"/>
                              </a:lnTo>
                              <a:lnTo>
                                <a:pt x="0" y="170688"/>
                              </a:lnTo>
                              <a:lnTo>
                                <a:pt x="8863584" y="170688"/>
                              </a:lnTo>
                              <a:lnTo>
                                <a:pt x="88635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7BBBE0C" id="Graphic 5" o:spid="_x0000_s1026" style="position:absolute;margin-left:1in;margin-top:7.9pt;width:697.95pt;height:100.45pt;z-index:-251702272;visibility:visible;mso-wrap-style:square;mso-wrap-distance-left:0;mso-wrap-distance-top:0;mso-wrap-distance-right:0;mso-wrap-distance-bottom:0;mso-position-horizontal:absolute;mso-position-horizontal-relative:page;mso-position-vertical:absolute;mso-position-vertical-relative:text;v-text-anchor:top" coordsize="8863965,12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" path="m4157472,1104900l,1104900r,170688l4157472,1275588r,-170688xem8863584,920496l,920496r,170688l8863584,1091184r,-170688xem8863584,736092l,736092,,906780r8863584,l8863584,736092xem8863584,551700l,551700,,722376r8863584,l8863584,551700xem8863584,368808l,368808,,539496r8863584,l8863584,368808xem8863584,184404l,184404,,355092r8863584,l8863584,184404xem8863584,l,,,170688r8863584,l8863584,xe" stroked="f">
                <v:path arrowok="t"/>
                <w10:wrap anchorx="page"/>
              </v:shape>
            </w:pict>
          </mc:Fallback>
        </mc:AlternateContent>
      </w:r>
      <w:r w:rsidRPr="00013B2F">
        <w:rPr>
          <w:b/>
          <w:i/>
          <w:iCs/>
          <w:lang w:val="en-US"/>
        </w:rPr>
        <w:t>The WSIS Process</w:t>
      </w:r>
      <w:r w:rsidRPr="00013B2F">
        <w:rPr>
          <w:i/>
          <w:iCs/>
          <w:lang w:val="en-US"/>
        </w:rPr>
        <w:t xml:space="preserve">: The UN General Assembly </w:t>
      </w:r>
      <w:hyperlink r:id="rId19">
        <w:r w:rsidRPr="00013B2F">
          <w:rPr>
            <w:rStyle w:val="Hyperlink"/>
            <w:i/>
            <w:iCs/>
            <w:lang w:val="en-US"/>
          </w:rPr>
          <w:t>Resolution 56/183</w:t>
        </w:r>
      </w:hyperlink>
      <w:r w:rsidRPr="00013B2F">
        <w:rPr>
          <w:i/>
          <w:iCs/>
          <w:lang w:val="en-US"/>
        </w:rPr>
        <w:t xml:space="preserve"> (21 December 2001) endorsed the holding of the </w:t>
      </w:r>
      <w:r w:rsidRPr="00013B2F">
        <w:rPr>
          <w:b/>
          <w:i/>
          <w:iCs/>
          <w:lang w:val="en-US"/>
        </w:rPr>
        <w:t xml:space="preserve">World Summit on the Information Society (WSIS) </w:t>
      </w:r>
      <w:r w:rsidRPr="00013B2F">
        <w:rPr>
          <w:i/>
          <w:iCs/>
          <w:lang w:val="en-US"/>
        </w:rPr>
        <w:t>in two phases. The first phase took place in Geneva from 10 to 12 December 2003 and the second phase took place in Tunis, from 16 to 18 November 2005.The objective of the first phase was to develop and foster a clear statement of political will and take concrete steps to establish the foundations for an Information Society for all, reflecting all the different interests at stake</w:t>
      </w:r>
      <w:hyperlink r:id="rId20">
        <w:r w:rsidRPr="00013B2F">
          <w:rPr>
            <w:rStyle w:val="Hyperlink"/>
            <w:i/>
            <w:iCs/>
            <w:lang w:val="en-US"/>
          </w:rPr>
          <w:t>.</w:t>
        </w:r>
      </w:hyperlink>
      <w:r w:rsidRPr="00013B2F">
        <w:rPr>
          <w:i/>
          <w:iCs/>
          <w:lang w:val="en-US"/>
        </w:rPr>
        <w:t xml:space="preserve"> </w:t>
      </w:r>
      <w:hyperlink r:id="rId21">
        <w:r w:rsidRPr="00013B2F">
          <w:rPr>
            <w:rStyle w:val="Hyperlink"/>
            <w:i/>
            <w:iCs/>
            <w:lang w:val="en-US"/>
          </w:rPr>
          <w:t>Geneva Declaration of Principles and Geneva Plan of Action</w:t>
        </w:r>
      </w:hyperlink>
      <w:r w:rsidRPr="00013B2F">
        <w:rPr>
          <w:i/>
          <w:iCs/>
          <w:lang w:val="en-US"/>
        </w:rPr>
        <w:t xml:space="preserve"> were adopted on 12 December 2003. The objective of the second phase was to put Geneva's Plan of Action into motion as well as to find solutions and reach agreements in the fields of Internet governance, financing mechanisms, and follow-up and implementation of the Geneva and Tunis documents</w:t>
      </w:r>
      <w:hyperlink r:id="rId22">
        <w:r w:rsidRPr="00013B2F">
          <w:rPr>
            <w:rStyle w:val="Hyperlink"/>
            <w:i/>
            <w:iCs/>
            <w:lang w:val="en-US"/>
          </w:rPr>
          <w:t>.</w:t>
        </w:r>
      </w:hyperlink>
      <w:r w:rsidRPr="00013B2F">
        <w:rPr>
          <w:i/>
          <w:iCs/>
          <w:lang w:val="en-US"/>
        </w:rPr>
        <w:t xml:space="preserve"> </w:t>
      </w:r>
      <w:hyperlink r:id="rId23">
        <w:r w:rsidRPr="00013B2F">
          <w:rPr>
            <w:rStyle w:val="Hyperlink"/>
            <w:i/>
            <w:iCs/>
            <w:lang w:val="en-US"/>
          </w:rPr>
          <w:t>Tunis Commitment and Tunis</w:t>
        </w:r>
      </w:hyperlink>
      <w:r w:rsidRPr="00013B2F">
        <w:rPr>
          <w:i/>
          <w:iCs/>
          <w:lang w:val="en-US"/>
        </w:rPr>
        <w:t xml:space="preserve"> </w:t>
      </w:r>
      <w:hyperlink r:id="rId24">
        <w:r w:rsidRPr="00013B2F">
          <w:rPr>
            <w:rStyle w:val="Hyperlink"/>
            <w:i/>
            <w:iCs/>
            <w:lang w:val="en-US"/>
          </w:rPr>
          <w:t>Agenda for the Information Society</w:t>
        </w:r>
      </w:hyperlink>
      <w:r w:rsidRPr="00013B2F">
        <w:rPr>
          <w:i/>
          <w:iCs/>
          <w:lang w:val="en-US"/>
        </w:rPr>
        <w:t xml:space="preserve"> were adopted on 18 November 2005.</w:t>
      </w:r>
    </w:p>
    <w:p w14:paraId="6D0DAB7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s">
            <w:drawing>
              <wp:anchor distT="0" distB="0" distL="0" distR="0" simplePos="0" relativeHeight="251615232" behindDoc="1" locked="0" layoutInCell="1" allowOverlap="1" wp14:anchorId="746A03E0" wp14:editId="2223983F">
                <wp:simplePos x="0" y="0"/>
                <wp:positionH relativeFrom="page">
                  <wp:posOffset>914400</wp:posOffset>
                </wp:positionH>
                <wp:positionV relativeFrom="paragraph">
                  <wp:posOffset>151870</wp:posOffset>
                </wp:positionV>
                <wp:extent cx="8863965" cy="5397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3965" cy="539750"/>
                        </a:xfrm>
                        <a:custGeom>
                          <a:avLst/>
                          <a:gdLst/>
                          <a:ahLst/>
                          <a:cxnLst/>
                          <a:rect l="l" t="t" r="r" b="b"/>
                          <a:pathLst>
                            <a:path w="8863965" h="539750">
                              <a:moveTo>
                                <a:pt x="3803904" y="368820"/>
                              </a:moveTo>
                              <a:lnTo>
                                <a:pt x="0" y="368820"/>
                              </a:lnTo>
                              <a:lnTo>
                                <a:pt x="0" y="539508"/>
                              </a:lnTo>
                              <a:lnTo>
                                <a:pt x="3803904" y="539508"/>
                              </a:lnTo>
                              <a:lnTo>
                                <a:pt x="3803904" y="368820"/>
                              </a:lnTo>
                              <a:close/>
                            </a:path>
                            <a:path w="8863965" h="539750">
                              <a:moveTo>
                                <a:pt x="8863584" y="184404"/>
                              </a:moveTo>
                              <a:lnTo>
                                <a:pt x="0" y="184404"/>
                              </a:lnTo>
                              <a:lnTo>
                                <a:pt x="0" y="355092"/>
                              </a:lnTo>
                              <a:lnTo>
                                <a:pt x="8863584" y="355092"/>
                              </a:lnTo>
                              <a:lnTo>
                                <a:pt x="8863584" y="184404"/>
                              </a:lnTo>
                              <a:close/>
                            </a:path>
                            <a:path w="8863965" h="539750">
                              <a:moveTo>
                                <a:pt x="8863584" y="0"/>
                              </a:moveTo>
                              <a:lnTo>
                                <a:pt x="0" y="0"/>
                              </a:lnTo>
                              <a:lnTo>
                                <a:pt x="0" y="170688"/>
                              </a:lnTo>
                              <a:lnTo>
                                <a:pt x="8863584" y="170688"/>
                              </a:lnTo>
                              <a:lnTo>
                                <a:pt x="88635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A98B8F5" id="Graphic 6" o:spid="_x0000_s1026" style="position:absolute;margin-left:1in;margin-top:11.95pt;width:697.95pt;height:42.5pt;z-index:-251701248;visibility:visible;mso-wrap-style:square;mso-wrap-distance-left:0;mso-wrap-distance-top:0;mso-wrap-distance-right:0;mso-wrap-distance-bottom:0;mso-position-horizontal:absolute;mso-position-horizontal-relative:page;mso-position-vertical:absolute;mso-position-vertical-relative:text;v-text-anchor:top" coordsize="886396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" path="m3803904,368820l,368820,,539508r3803904,l3803904,368820xem8863584,184404l,184404,,355092r8863584,l8863584,184404xem8863584,l,,,170688r8863584,l8863584,xe" stroked="f">
                <v:path arrowok="t"/>
                <w10:wrap anchorx="page"/>
              </v:shape>
            </w:pict>
          </mc:Fallback>
        </mc:AlternateContent>
      </w:r>
      <w:r w:rsidRPr="00013B2F">
        <w:rPr>
          <w:i/>
          <w:iCs/>
          <w:lang w:val="en-US"/>
        </w:rPr>
        <w:t>Member States and all stakeholders have recognized the dynamic evolution of the WSIS as a proven and continually evolving process that addresses the impact of new technologies and expand digital cooperation across various platforms, including the WSIS Forum and Internet Governance Forum (IGF) and its intersessional workstreams such as the one on new emerging tech.</w:t>
      </w:r>
    </w:p>
    <w:p w14:paraId="4076CD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WSIS Process and its elements like the WSIS Action Lines, United Nations Group on Information Society (UNGIS), WSIS Forum, IGF, etc. provide an existing framework for implementing the commitment of the Pact towards leveraging science, technology, and innovation for the benefit of people and the planet, focusing on enhancing capacities in developing countries. These efforts will ensure that these advancements promote human rights and improve gender equality, positively impacting the lives of women and girls. They also aim to respect and integrate Indigenous and traditional knowledge. Additionally, they support international cooperation in science, technology, and innovation to create a more equitable and sustainable future for all.</w:t>
      </w:r>
    </w:p>
    <w:p w14:paraId="28A5D5E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WSIS Process and the Pact of the Future share several key similarities:</w:t>
      </w:r>
    </w:p>
    <w:p w14:paraId="7D0ABDE6"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t>Focus on Inclusivity</w:t>
      </w:r>
      <w:r w:rsidRPr="00013B2F">
        <w:rPr>
          <w:i/>
          <w:iCs/>
          <w:lang w:val="en-US"/>
        </w:rPr>
        <w:t>: Both emphasize the importance of creating an inclusive society where all individuals, regardless of their background, have access to technology and its benefits.</w:t>
      </w:r>
    </w:p>
    <w:p w14:paraId="2024245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headerReference w:type="default" r:id="rId25"/>
          <w:footerReference w:type="default" r:id="rId26"/>
          <w:pgSz w:w="16840" w:h="11910" w:orient="landscape"/>
          <w:pgMar w:top="1400" w:right="860" w:bottom="880" w:left="440" w:header="250" w:footer="683" w:gutter="0"/>
          <w:pgNumType w:start="1"/>
          <w:cols w:space="720"/>
        </w:sectPr>
      </w:pPr>
    </w:p>
    <w:p w14:paraId="25937E05"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lastRenderedPageBreak/>
        <w:t>Addressing the Digital Divide</w:t>
      </w:r>
      <w:r w:rsidRPr="00013B2F">
        <w:rPr>
          <w:i/>
          <w:iCs/>
          <w:lang w:val="en-US"/>
        </w:rPr>
        <w:t>: Both initiatives aim to bridge the gap between developed and developing countries regarding access to information and communication technologies (ICTs).</w:t>
      </w:r>
    </w:p>
    <w:p w14:paraId="265639D2"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s">
            <w:drawing>
              <wp:anchor distT="0" distB="0" distL="0" distR="0" simplePos="0" relativeHeight="251616256" behindDoc="1" locked="0" layoutInCell="1" allowOverlap="1" wp14:anchorId="4A9463B5" wp14:editId="39C1E0C9">
                <wp:simplePos x="0" y="0"/>
                <wp:positionH relativeFrom="page">
                  <wp:posOffset>2892742</wp:posOffset>
                </wp:positionH>
                <wp:positionV relativeFrom="paragraph">
                  <wp:posOffset>87752</wp:posOffset>
                </wp:positionV>
                <wp:extent cx="4413885" cy="466280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5835162" id="Graphic 7" o:spid="_x0000_s1026" style="position:absolute;margin-left:227.75pt;margin-top:6.9pt;width:347.55pt;height:367.15pt;z-index:-251700224;visibility:visible;mso-wrap-style:square;mso-wrap-distance-left:0;mso-wrap-distance-top:0;mso-wrap-distance-right:0;mso-wrap-distance-bottom:0;mso-position-horizontal:absolute;mso-position-horizontal-relative:page;mso-position-vertical:absolute;mso-position-vertical-relative:text;v-text-anchor:top" coordsize="4413885,46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w10:wrap anchorx="page"/>
              </v:shape>
            </w:pict>
          </mc:Fallback>
        </mc:AlternateContent>
      </w:r>
      <w:r w:rsidRPr="00013B2F">
        <w:rPr>
          <w:b/>
          <w:i/>
          <w:iCs/>
          <w:lang w:val="en-US"/>
        </w:rPr>
        <w:t>Promotion of International Cooperation</w:t>
      </w:r>
      <w:r w:rsidRPr="00013B2F">
        <w:rPr>
          <w:i/>
          <w:iCs/>
          <w:lang w:val="en-US"/>
        </w:rPr>
        <w:t>: Both documents highlight the need for collaboration among governments, private sectors, and civil society to harness technology for sustainable development.</w:t>
      </w:r>
    </w:p>
    <w:p w14:paraId="54F4E303"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t>Sustainable Development Goals (SDGs)</w:t>
      </w:r>
      <w:r w:rsidRPr="00013B2F">
        <w:rPr>
          <w:i/>
          <w:iCs/>
          <w:lang w:val="en-US"/>
        </w:rPr>
        <w:t>: They both align with the overarching goals of the 2030 Agenda for Sustainable Development, recognizing the role of technology in achieving these goals.</w:t>
      </w:r>
    </w:p>
    <w:p w14:paraId="51B5CCFF"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t>Capacity Building</w:t>
      </w:r>
      <w:r w:rsidRPr="00013B2F">
        <w:rPr>
          <w:i/>
          <w:iCs/>
          <w:lang w:val="en-US"/>
        </w:rPr>
        <w:t>: Both initiatives stress the importance of strengthening the capacities of countries, particularly developing ones, to effectively utilize technology and innovation.</w:t>
      </w:r>
    </w:p>
    <w:p w14:paraId="4686237C"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t>Human Rights Consideration</w:t>
      </w:r>
      <w:r w:rsidRPr="00013B2F">
        <w:rPr>
          <w:i/>
          <w:iCs/>
          <w:lang w:val="en-US"/>
        </w:rPr>
        <w:t>: Both documents advocate for the protection and promotion of human rights in the context of technology, ensuring that advancements do not exacerbate existing inequalities.</w:t>
      </w:r>
    </w:p>
    <w:p w14:paraId="230C2583"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t>Innovation and Knowledge Sharing</w:t>
      </w:r>
      <w:r w:rsidRPr="00013B2F">
        <w:rPr>
          <w:i/>
          <w:iCs/>
          <w:lang w:val="en-US"/>
        </w:rPr>
        <w:t>: They emphasize the need for fostering innovation and the sharing of knowledge and best practices among countries to enhance technological development.</w:t>
      </w:r>
    </w:p>
    <w:p w14:paraId="2407E7C9" w14:textId="77777777" w:rsidR="00013B2F" w:rsidRPr="00013B2F" w:rsidRDefault="00013B2F" w:rsidP="002A54B1">
      <w:pPr>
        <w:numPr>
          <w:ilvl w:val="0"/>
          <w:numId w:val="1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b/>
          <w:i/>
          <w:iCs/>
          <w:lang w:val="en-US"/>
        </w:rPr>
        <w:t>Ethical and Sustainable Use of Technology</w:t>
      </w:r>
      <w:r w:rsidRPr="00013B2F">
        <w:rPr>
          <w:i/>
          <w:iCs/>
          <w:lang w:val="en-US"/>
        </w:rPr>
        <w:t>: Both underscore the importance of ensuring that science, technology, and innovation are used ethically, sustainably and responsibly to benefit all.</w:t>
      </w:r>
    </w:p>
    <w:p w14:paraId="5E53D1A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These similarities reflect a unified vision for leveraging technology to foster sustainable development and create a more equitable world</w:t>
      </w:r>
    </w:p>
    <w:p w14:paraId="509EC00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drawing>
          <wp:anchor distT="0" distB="0" distL="0" distR="0" simplePos="0" relativeHeight="251702272" behindDoc="1" locked="0" layoutInCell="1" allowOverlap="1" wp14:anchorId="5DD9442D" wp14:editId="73196549">
            <wp:simplePos x="0" y="0"/>
            <wp:positionH relativeFrom="page">
              <wp:posOffset>2179320</wp:posOffset>
            </wp:positionH>
            <wp:positionV relativeFrom="paragraph">
              <wp:posOffset>252184</wp:posOffset>
            </wp:positionV>
            <wp:extent cx="6004610" cy="2001393"/>
            <wp:effectExtent l="0" t="0" r="0" b="0"/>
            <wp:wrapTopAndBottom/>
            <wp:docPr id="8" name="Image 8" descr="A group of logos on a white background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logos on a white background  Description automatically generated "/>
                    <pic:cNvPicPr/>
                  </pic:nvPicPr>
                  <pic:blipFill>
                    <a:blip r:embed="rId27" cstate="print"/>
                    <a:stretch>
                      <a:fillRect/>
                    </a:stretch>
                  </pic:blipFill>
                  <pic:spPr>
                    <a:xfrm>
                      <a:off x="0" y="0"/>
                      <a:ext cx="6004610" cy="2001393"/>
                    </a:xfrm>
                    <a:prstGeom prst="rect">
                      <a:avLst/>
                    </a:prstGeom>
                  </pic:spPr>
                </pic:pic>
              </a:graphicData>
            </a:graphic>
          </wp:anchor>
        </w:drawing>
      </w:r>
    </w:p>
    <w:p w14:paraId="75395D2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4B86DA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4ED4D548" w14:textId="77777777" w:rsidTr="00711EB0">
        <w:trPr>
          <w:trHeight w:val="796"/>
        </w:trPr>
        <w:tc>
          <w:tcPr>
            <w:tcW w:w="15206" w:type="dxa"/>
            <w:gridSpan w:val="4"/>
          </w:tcPr>
          <w:p w14:paraId="22526AB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0271BBEB" w14:textId="77777777" w:rsidTr="00711EB0">
        <w:trPr>
          <w:trHeight w:val="618"/>
        </w:trPr>
        <w:tc>
          <w:tcPr>
            <w:tcW w:w="4634" w:type="dxa"/>
            <w:shd w:val="clear" w:color="auto" w:fill="538DD3"/>
          </w:tcPr>
          <w:p w14:paraId="56070D1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678DEE5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4AFD684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7696627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17280" behindDoc="1" locked="0" layoutInCell="1" allowOverlap="1" wp14:anchorId="304F93C9" wp14:editId="77E56001">
                      <wp:simplePos x="0" y="0"/>
                      <wp:positionH relativeFrom="column">
                        <wp:posOffset>-405192</wp:posOffset>
                      </wp:positionH>
                      <wp:positionV relativeFrom="paragraph">
                        <wp:posOffset>-232846</wp:posOffset>
                      </wp:positionV>
                      <wp:extent cx="4413885" cy="46628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0" name="Graphic 1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3317E2C" id="Group 9" o:spid="_x0000_s1026" style="position:absolute;margin-left:-31.9pt;margin-top:-18.35pt;width:347.55pt;height:367.15pt;z-index:-25169920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ZAfhEAAMR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">
                      <v:shape id="Graphic 1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024CD7B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58FD13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7FD0A5B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658AFF1C" w14:textId="77777777" w:rsidTr="00711EB0">
        <w:trPr>
          <w:trHeight w:val="1475"/>
        </w:trPr>
        <w:tc>
          <w:tcPr>
            <w:tcW w:w="4634" w:type="dxa"/>
            <w:shd w:val="clear" w:color="auto" w:fill="92C47C"/>
          </w:tcPr>
          <w:p w14:paraId="6042CB7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 1: Close all digital divides and accelerate progress across the Sustainable Development Goals</w:t>
            </w:r>
          </w:p>
        </w:tc>
        <w:tc>
          <w:tcPr>
            <w:tcW w:w="2220" w:type="dxa"/>
            <w:shd w:val="clear" w:color="auto" w:fill="92C47C"/>
          </w:tcPr>
          <w:p w14:paraId="7D84445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shd w:val="clear" w:color="auto" w:fill="92C47C"/>
          </w:tcPr>
          <w:p w14:paraId="563E79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18 WSIS Action Lines</w:t>
            </w:r>
          </w:p>
        </w:tc>
        <w:tc>
          <w:tcPr>
            <w:tcW w:w="5021" w:type="dxa"/>
            <w:shd w:val="clear" w:color="auto" w:fill="92C47C"/>
          </w:tcPr>
          <w:p w14:paraId="35BE563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 UNGIS, WSIS Forum, IGF, WSIS Action Line facilitation, WSIS and SDG Matrix, WSIS Stocktaking,</w:t>
            </w:r>
          </w:p>
          <w:p w14:paraId="61FDED7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Prizes</w:t>
            </w:r>
          </w:p>
        </w:tc>
      </w:tr>
      <w:tr w:rsidR="00013B2F" w:rsidRPr="00013B2F" w14:paraId="15068E40" w14:textId="77777777" w:rsidTr="00711EB0">
        <w:trPr>
          <w:trHeight w:val="506"/>
        </w:trPr>
        <w:tc>
          <w:tcPr>
            <w:tcW w:w="15206" w:type="dxa"/>
            <w:gridSpan w:val="4"/>
            <w:shd w:val="clear" w:color="auto" w:fill="D9EAD2"/>
          </w:tcPr>
          <w:p w14:paraId="2069C7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Connectivity</w:t>
            </w:r>
          </w:p>
        </w:tc>
      </w:tr>
      <w:tr w:rsidR="00013B2F" w:rsidRPr="00013B2F" w14:paraId="48337F54" w14:textId="77777777" w:rsidTr="00711EB0">
        <w:trPr>
          <w:trHeight w:val="5279"/>
        </w:trPr>
        <w:tc>
          <w:tcPr>
            <w:tcW w:w="4634" w:type="dxa"/>
          </w:tcPr>
          <w:p w14:paraId="378BF42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Develop and strengthen targets, indicators and metrics for universal meaningful and affordable connectivity, building on existing work, and integrate these into international, regional and national development strategies</w:t>
            </w:r>
          </w:p>
        </w:tc>
        <w:tc>
          <w:tcPr>
            <w:tcW w:w="2220" w:type="dxa"/>
          </w:tcPr>
          <w:p w14:paraId="0F218FC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9</w:t>
            </w:r>
          </w:p>
        </w:tc>
        <w:tc>
          <w:tcPr>
            <w:tcW w:w="3331" w:type="dxa"/>
          </w:tcPr>
          <w:p w14:paraId="159472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 C3, C5, C6, C7:E-government, C7:E employment, C11 , C7 E- Agriculture</w:t>
            </w:r>
          </w:p>
        </w:tc>
        <w:tc>
          <w:tcPr>
            <w:tcW w:w="5021" w:type="dxa"/>
          </w:tcPr>
          <w:p w14:paraId="7AFD13BF"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59EB811E"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World Telecommunication Indicators Summit</w:t>
            </w:r>
          </w:p>
          <w:p w14:paraId="3AC54A1E"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ICT Development Index (IDI)</w:t>
            </w:r>
          </w:p>
          <w:p w14:paraId="3DB94228"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w:t>
            </w:r>
            <w:proofErr w:type="spellStart"/>
            <w:r w:rsidRPr="00013B2F">
              <w:rPr>
                <w:i/>
                <w:iCs/>
                <w:lang w:val="en-US"/>
              </w:rPr>
              <w:t>DataHub</w:t>
            </w:r>
            <w:proofErr w:type="spellEnd"/>
          </w:p>
          <w:p w14:paraId="072BC988"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UMC - Universal and Meaningful Connectivity</w:t>
            </w:r>
          </w:p>
          <w:p w14:paraId="35DF277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project</w:t>
            </w:r>
          </w:p>
          <w:p w14:paraId="4CF90D5D"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UNGIS</w:t>
            </w:r>
          </w:p>
          <w:p w14:paraId="09829788"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71FC01B6"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BDAA3FE"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3DD2314C"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43BA0B59"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w:t>
            </w:r>
          </w:p>
          <w:p w14:paraId="53522DE5"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WTIS - World Telecommunication/ICT</w:t>
            </w:r>
          </w:p>
          <w:p w14:paraId="12B79ED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Indicators Symposium</w:t>
            </w:r>
          </w:p>
          <w:p w14:paraId="29560A48"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ITU/UNESCO Broadband Commission</w:t>
            </w:r>
          </w:p>
          <w:p w14:paraId="64D53403"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 (ESCWA)</w:t>
            </w:r>
          </w:p>
          <w:p w14:paraId="62393858" w14:textId="77777777" w:rsidR="00013B2F" w:rsidRPr="00013B2F" w:rsidRDefault="00013B2F" w:rsidP="002A54B1">
            <w:pPr>
              <w:numPr>
                <w:ilvl w:val="0"/>
                <w:numId w:val="1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lastRenderedPageBreak/>
              <w:t>Digital Agenda for Latin America and the Caribbean (ECLAC)</w:t>
            </w:r>
          </w:p>
        </w:tc>
      </w:tr>
    </w:tbl>
    <w:p w14:paraId="7AA8A0E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232245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7B8FC8F2" w14:textId="77777777" w:rsidTr="00711EB0">
        <w:trPr>
          <w:trHeight w:val="796"/>
        </w:trPr>
        <w:tc>
          <w:tcPr>
            <w:tcW w:w="15206" w:type="dxa"/>
            <w:gridSpan w:val="4"/>
          </w:tcPr>
          <w:p w14:paraId="48A84C9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0EFD4F7E" w14:textId="77777777" w:rsidTr="00711EB0">
        <w:trPr>
          <w:trHeight w:val="618"/>
        </w:trPr>
        <w:tc>
          <w:tcPr>
            <w:tcW w:w="4634" w:type="dxa"/>
            <w:shd w:val="clear" w:color="auto" w:fill="538DD3"/>
          </w:tcPr>
          <w:p w14:paraId="561CE8A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2E16D29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3C99EF5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787F48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19328" behindDoc="1" locked="0" layoutInCell="1" allowOverlap="1" wp14:anchorId="35A10C56" wp14:editId="7E631063">
                      <wp:simplePos x="0" y="0"/>
                      <wp:positionH relativeFrom="column">
                        <wp:posOffset>-405192</wp:posOffset>
                      </wp:positionH>
                      <wp:positionV relativeFrom="paragraph">
                        <wp:posOffset>-232846</wp:posOffset>
                      </wp:positionV>
                      <wp:extent cx="4413885" cy="4662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2" name="Graphic 1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96C46A3" id="Group 11" o:spid="_x0000_s1026" style="position:absolute;margin-left:-31.9pt;margin-top:-18.35pt;width:347.55pt;height:367.15pt;z-index:-25169715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Xgih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">
                      <v:shape id="Graphic 1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4616C26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722D66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52C5F2B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570A5814" w14:textId="77777777" w:rsidTr="00711EB0">
        <w:trPr>
          <w:trHeight w:val="2253"/>
        </w:trPr>
        <w:tc>
          <w:tcPr>
            <w:tcW w:w="4634" w:type="dxa"/>
          </w:tcPr>
          <w:p w14:paraId="26DF55A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0E619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7677918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6417B925" w14:textId="77777777" w:rsidR="00013B2F" w:rsidRPr="00013B2F" w:rsidRDefault="00013B2F" w:rsidP="002A54B1">
            <w:pPr>
              <w:numPr>
                <w:ilvl w:val="0"/>
                <w:numId w:val="1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Indicators Observatory (ESCWA)</w:t>
            </w:r>
          </w:p>
          <w:p w14:paraId="7D26A212" w14:textId="77777777" w:rsidR="00013B2F" w:rsidRPr="00013B2F" w:rsidRDefault="00013B2F" w:rsidP="002A54B1">
            <w:pPr>
              <w:numPr>
                <w:ilvl w:val="0"/>
                <w:numId w:val="1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Observatory (ECLAC)</w:t>
            </w:r>
          </w:p>
          <w:p w14:paraId="4E248061" w14:textId="77777777" w:rsidR="00013B2F" w:rsidRPr="00013B2F" w:rsidRDefault="00013B2F" w:rsidP="002A54B1">
            <w:pPr>
              <w:numPr>
                <w:ilvl w:val="0"/>
                <w:numId w:val="1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695DDC2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50D4D3D6" w14:textId="77777777" w:rsidR="00013B2F" w:rsidRPr="00013B2F" w:rsidRDefault="00013B2F" w:rsidP="002A54B1">
            <w:pPr>
              <w:numPr>
                <w:ilvl w:val="0"/>
                <w:numId w:val="1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Readiness Assessment</w:t>
            </w:r>
          </w:p>
          <w:p w14:paraId="0FCF8DA4" w14:textId="77777777" w:rsidR="00013B2F" w:rsidRPr="00013B2F" w:rsidRDefault="00013B2F" w:rsidP="002A54B1">
            <w:pPr>
              <w:numPr>
                <w:ilvl w:val="0"/>
                <w:numId w:val="1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Development Compass</w:t>
            </w:r>
          </w:p>
          <w:p w14:paraId="28797857" w14:textId="77777777" w:rsidR="00013B2F" w:rsidRPr="00013B2F" w:rsidRDefault="00013B2F" w:rsidP="002A54B1">
            <w:pPr>
              <w:numPr>
                <w:ilvl w:val="0"/>
                <w:numId w:val="1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FAO-ITU e-agriculture strategy guide</w:t>
            </w:r>
          </w:p>
        </w:tc>
      </w:tr>
      <w:tr w:rsidR="00013B2F" w:rsidRPr="00013B2F" w14:paraId="68EE6D56" w14:textId="77777777" w:rsidTr="00711EB0">
        <w:trPr>
          <w:trHeight w:val="4693"/>
        </w:trPr>
        <w:tc>
          <w:tcPr>
            <w:tcW w:w="4634" w:type="dxa"/>
          </w:tcPr>
          <w:p w14:paraId="42E1D3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Develop innovative and blended financing mechanisms and incentives, including in collaboration with Governments, multilateral development banks, relevant international organizations and the private sector, to connect the remaining 2.6 billion people to the Internet and to improve the quality and affordability of connectivity. We will aim for entry-level broadband subscription costs that are accessible to the widest section of the population</w:t>
            </w:r>
          </w:p>
        </w:tc>
        <w:tc>
          <w:tcPr>
            <w:tcW w:w="2220" w:type="dxa"/>
          </w:tcPr>
          <w:p w14:paraId="6C6D66F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1 and 9;</w:t>
            </w:r>
          </w:p>
        </w:tc>
        <w:tc>
          <w:tcPr>
            <w:tcW w:w="3331" w:type="dxa"/>
          </w:tcPr>
          <w:p w14:paraId="3C14D5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C1, C2, C3, C4, C5, C6, C7:E-business, C11 , C7 E-</w:t>
            </w:r>
          </w:p>
          <w:p w14:paraId="0640DE9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Agriculture</w:t>
            </w:r>
          </w:p>
        </w:tc>
        <w:tc>
          <w:tcPr>
            <w:tcW w:w="5021" w:type="dxa"/>
          </w:tcPr>
          <w:p w14:paraId="01A899B5"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UNESCO Broadband Commission</w:t>
            </w:r>
          </w:p>
          <w:p w14:paraId="3C1D6D7A"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4FFDA80E"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High-Level Forum on WSIS and 2030 Agenda (ESCWA, ITU, UNESCO, UNDESA</w:t>
            </w:r>
          </w:p>
          <w:p w14:paraId="5124F2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et al)</w:t>
            </w:r>
          </w:p>
          <w:p w14:paraId="1165172A"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Global Symposium for Regulators</w:t>
            </w:r>
          </w:p>
          <w:p w14:paraId="6E3650F7"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Regulation Platform and Training</w:t>
            </w:r>
          </w:p>
          <w:p w14:paraId="34CD021A"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eTrade</w:t>
            </w:r>
            <w:proofErr w:type="spellEnd"/>
            <w:r w:rsidRPr="00013B2F">
              <w:rPr>
                <w:i/>
                <w:iCs/>
                <w:lang w:val="en-US"/>
              </w:rPr>
              <w:t xml:space="preserve"> for All global partnership</w:t>
            </w:r>
          </w:p>
          <w:p w14:paraId="37D6685A"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376E146B"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151230E7"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Infrastructure Investment initiative</w:t>
            </w:r>
          </w:p>
          <w:p w14:paraId="75EAD433"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High Impact Initiative on DPI</w:t>
            </w:r>
          </w:p>
          <w:p w14:paraId="4CDB90E7" w14:textId="77777777" w:rsidR="00013B2F" w:rsidRPr="00013B2F" w:rsidRDefault="00013B2F" w:rsidP="002A54B1">
            <w:pPr>
              <w:numPr>
                <w:ilvl w:val="0"/>
                <w:numId w:val="1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adoption of the principles for</w:t>
            </w:r>
          </w:p>
          <w:p w14:paraId="1E52C8C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responsible investment</w:t>
            </w:r>
          </w:p>
        </w:tc>
      </w:tr>
    </w:tbl>
    <w:p w14:paraId="1DE568A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4ED153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3825044C" w14:textId="77777777" w:rsidTr="00711EB0">
        <w:trPr>
          <w:trHeight w:val="796"/>
        </w:trPr>
        <w:tc>
          <w:tcPr>
            <w:tcW w:w="15206" w:type="dxa"/>
            <w:gridSpan w:val="4"/>
          </w:tcPr>
          <w:p w14:paraId="1654394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484EA740" w14:textId="77777777" w:rsidTr="00711EB0">
        <w:trPr>
          <w:trHeight w:val="618"/>
        </w:trPr>
        <w:tc>
          <w:tcPr>
            <w:tcW w:w="4634" w:type="dxa"/>
            <w:shd w:val="clear" w:color="auto" w:fill="538DD3"/>
          </w:tcPr>
          <w:p w14:paraId="7F22AC5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703AE33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1E2CA6C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3205FCE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21376" behindDoc="1" locked="0" layoutInCell="1" allowOverlap="1" wp14:anchorId="39789B4E" wp14:editId="62EAC431">
                      <wp:simplePos x="0" y="0"/>
                      <wp:positionH relativeFrom="column">
                        <wp:posOffset>-405192</wp:posOffset>
                      </wp:positionH>
                      <wp:positionV relativeFrom="paragraph">
                        <wp:posOffset>-232846</wp:posOffset>
                      </wp:positionV>
                      <wp:extent cx="4413885" cy="466280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4" name="Graphic 14"/>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BAAB412" id="Group 13" o:spid="_x0000_s1026" style="position:absolute;margin-left:-31.9pt;margin-top:-18.35pt;width:347.55pt;height:367.15pt;z-index:-25169510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Hagx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">
                      <v:shape id="Graphic 14"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2AC2F1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13A9F5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7A2DC0E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2833F45A" w14:textId="77777777" w:rsidTr="00711EB0">
        <w:trPr>
          <w:trHeight w:val="580"/>
        </w:trPr>
        <w:tc>
          <w:tcPr>
            <w:tcW w:w="4634" w:type="dxa"/>
            <w:tcBorders>
              <w:bottom w:val="nil"/>
            </w:tcBorders>
          </w:tcPr>
          <w:p w14:paraId="0C731E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Invest in and deploy resilient digital</w:t>
            </w:r>
          </w:p>
        </w:tc>
        <w:tc>
          <w:tcPr>
            <w:tcW w:w="2220" w:type="dxa"/>
            <w:tcBorders>
              <w:bottom w:val="nil"/>
            </w:tcBorders>
          </w:tcPr>
          <w:p w14:paraId="3770EB5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9 and 11</w:t>
            </w:r>
          </w:p>
        </w:tc>
        <w:tc>
          <w:tcPr>
            <w:tcW w:w="3331" w:type="dxa"/>
            <w:tcBorders>
              <w:bottom w:val="nil"/>
            </w:tcBorders>
          </w:tcPr>
          <w:p w14:paraId="02027A0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 C3, C5,</w:t>
            </w:r>
          </w:p>
          <w:p w14:paraId="340F075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C6, C7:E-government, C7: E-</w:t>
            </w:r>
          </w:p>
        </w:tc>
        <w:tc>
          <w:tcPr>
            <w:tcW w:w="5021" w:type="dxa"/>
            <w:tcBorders>
              <w:bottom w:val="nil"/>
            </w:tcBorders>
          </w:tcPr>
          <w:p w14:paraId="3F99C7C3" w14:textId="77777777" w:rsidR="00013B2F" w:rsidRPr="00013B2F" w:rsidRDefault="00013B2F" w:rsidP="002A54B1">
            <w:pPr>
              <w:numPr>
                <w:ilvl w:val="0"/>
                <w:numId w:val="11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World Radiocommunication Conference</w:t>
            </w:r>
          </w:p>
          <w:p w14:paraId="099159F0" w14:textId="77777777" w:rsidR="00013B2F" w:rsidRPr="00013B2F" w:rsidRDefault="00013B2F" w:rsidP="002A54B1">
            <w:pPr>
              <w:numPr>
                <w:ilvl w:val="0"/>
                <w:numId w:val="11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WTDC - World Telecommunication</w:t>
            </w:r>
          </w:p>
        </w:tc>
      </w:tr>
      <w:tr w:rsidR="00013B2F" w:rsidRPr="00013B2F" w14:paraId="4CA9D620" w14:textId="77777777" w:rsidTr="00711EB0">
        <w:trPr>
          <w:trHeight w:val="2471"/>
        </w:trPr>
        <w:tc>
          <w:tcPr>
            <w:tcW w:w="4634" w:type="dxa"/>
            <w:tcBorders>
              <w:top w:val="nil"/>
              <w:bottom w:val="nil"/>
            </w:tcBorders>
          </w:tcPr>
          <w:p w14:paraId="6C31E1F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infrastructure, including satellites and local</w:t>
            </w:r>
          </w:p>
          <w:p w14:paraId="50B655D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network initiatives, that provide safe and secure network coverage to all areas, including rural, remote and “hard-to-reach” areas, and promote equitable access to satellite orbits, </w:t>
            </w:r>
            <w:proofErr w:type="gramStart"/>
            <w:r w:rsidRPr="00013B2F">
              <w:rPr>
                <w:i/>
                <w:iCs/>
                <w:lang w:val="en-US"/>
              </w:rPr>
              <w:t>taking into account</w:t>
            </w:r>
            <w:proofErr w:type="gramEnd"/>
            <w:r w:rsidRPr="00013B2F">
              <w:rPr>
                <w:i/>
                <w:iCs/>
                <w:lang w:val="en-US"/>
              </w:rPr>
              <w:t xml:space="preserve"> the needs of developing countries. We will aim for universal access at affordable rates and at sufficient speeds as well as reliability to</w:t>
            </w:r>
          </w:p>
        </w:tc>
        <w:tc>
          <w:tcPr>
            <w:tcW w:w="2220" w:type="dxa"/>
            <w:tcBorders>
              <w:top w:val="nil"/>
              <w:bottom w:val="nil"/>
            </w:tcBorders>
          </w:tcPr>
          <w:p w14:paraId="7E08BB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300C258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learning; C7: E-environment, C11,</w:t>
            </w:r>
          </w:p>
          <w:p w14:paraId="5D07DA7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C7 E-Agriculture</w:t>
            </w:r>
          </w:p>
        </w:tc>
        <w:tc>
          <w:tcPr>
            <w:tcW w:w="5021" w:type="dxa"/>
            <w:tcBorders>
              <w:top w:val="nil"/>
              <w:bottom w:val="nil"/>
            </w:tcBorders>
          </w:tcPr>
          <w:p w14:paraId="115428A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Development Conferences</w:t>
            </w:r>
          </w:p>
          <w:p w14:paraId="64A91F7B" w14:textId="77777777" w:rsidR="00013B2F" w:rsidRPr="00013B2F" w:rsidRDefault="00013B2F" w:rsidP="002A54B1">
            <w:pPr>
              <w:numPr>
                <w:ilvl w:val="0"/>
                <w:numId w:val="1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WTSA - World Telecommunication Standardization Assembly</w:t>
            </w:r>
          </w:p>
          <w:p w14:paraId="47299916" w14:textId="77777777" w:rsidR="00013B2F" w:rsidRPr="00013B2F" w:rsidRDefault="00013B2F" w:rsidP="002A54B1">
            <w:pPr>
              <w:numPr>
                <w:ilvl w:val="0"/>
                <w:numId w:val="1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21E2ADF2" w14:textId="77777777" w:rsidR="00013B2F" w:rsidRPr="00013B2F" w:rsidRDefault="00013B2F" w:rsidP="002A54B1">
            <w:pPr>
              <w:numPr>
                <w:ilvl w:val="0"/>
                <w:numId w:val="1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High-Level Forum on WSIS and 2030 Agenda (ESCWA, ITU, UNESCO, UNDESA et al)</w:t>
            </w:r>
          </w:p>
          <w:p w14:paraId="1037E54C" w14:textId="77777777" w:rsidR="00013B2F" w:rsidRPr="00013B2F" w:rsidRDefault="00013B2F" w:rsidP="002A54B1">
            <w:pPr>
              <w:numPr>
                <w:ilvl w:val="0"/>
                <w:numId w:val="1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4B6459EB" w14:textId="77777777" w:rsidR="00013B2F" w:rsidRPr="00013B2F" w:rsidRDefault="00013B2F" w:rsidP="002A54B1">
            <w:pPr>
              <w:numPr>
                <w:ilvl w:val="0"/>
                <w:numId w:val="1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63DA66E2" w14:textId="77777777" w:rsidR="00013B2F" w:rsidRPr="00013B2F" w:rsidRDefault="00013B2F" w:rsidP="002A54B1">
            <w:pPr>
              <w:numPr>
                <w:ilvl w:val="0"/>
                <w:numId w:val="1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WTPF - World Telecommunication/ICT Policy</w:t>
            </w:r>
          </w:p>
        </w:tc>
      </w:tr>
      <w:tr w:rsidR="00013B2F" w:rsidRPr="00013B2F" w14:paraId="54F24E4B" w14:textId="77777777" w:rsidTr="00711EB0">
        <w:trPr>
          <w:trHeight w:val="561"/>
        </w:trPr>
        <w:tc>
          <w:tcPr>
            <w:tcW w:w="4634" w:type="dxa"/>
            <w:tcBorders>
              <w:top w:val="nil"/>
              <w:bottom w:val="nil"/>
            </w:tcBorders>
          </w:tcPr>
          <w:p w14:paraId="2A88644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enable meaningful use of the Internet</w:t>
            </w:r>
          </w:p>
        </w:tc>
        <w:tc>
          <w:tcPr>
            <w:tcW w:w="2220" w:type="dxa"/>
            <w:tcBorders>
              <w:top w:val="nil"/>
              <w:bottom w:val="nil"/>
            </w:tcBorders>
          </w:tcPr>
          <w:p w14:paraId="4D7C3C7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32290D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bottom w:val="nil"/>
            </w:tcBorders>
          </w:tcPr>
          <w:p w14:paraId="6BE8972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Forum</w:t>
            </w:r>
          </w:p>
          <w:p w14:paraId="54FBA4E8" w14:textId="77777777" w:rsidR="00013B2F" w:rsidRPr="00013B2F" w:rsidRDefault="00013B2F" w:rsidP="002A54B1">
            <w:pPr>
              <w:numPr>
                <w:ilvl w:val="0"/>
                <w:numId w:val="11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Standards, policy, regulatory work on</w:t>
            </w:r>
          </w:p>
        </w:tc>
      </w:tr>
      <w:tr w:rsidR="00013B2F" w:rsidRPr="00013B2F" w14:paraId="734538CF" w14:textId="77777777" w:rsidTr="00711EB0">
        <w:trPr>
          <w:trHeight w:val="1110"/>
        </w:trPr>
        <w:tc>
          <w:tcPr>
            <w:tcW w:w="4634" w:type="dxa"/>
            <w:tcBorders>
              <w:top w:val="nil"/>
              <w:bottom w:val="nil"/>
            </w:tcBorders>
          </w:tcPr>
          <w:p w14:paraId="6EB2704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bottom w:val="nil"/>
            </w:tcBorders>
          </w:tcPr>
          <w:p w14:paraId="4E8B511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51B33A8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bottom w:val="nil"/>
            </w:tcBorders>
          </w:tcPr>
          <w:p w14:paraId="63D8E59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resilience (terrestrial, subsea &amp; space)</w:t>
            </w:r>
          </w:p>
          <w:p w14:paraId="12EDCE6B" w14:textId="77777777" w:rsidR="00013B2F" w:rsidRPr="00462169" w:rsidRDefault="00013B2F" w:rsidP="002A54B1">
            <w:pPr>
              <w:numPr>
                <w:ilvl w:val="0"/>
                <w:numId w:val="111"/>
              </w:numPr>
              <w:tabs>
                <w:tab w:val="clear" w:pos="567"/>
                <w:tab w:val="clear" w:pos="1134"/>
                <w:tab w:val="clear" w:pos="1701"/>
                <w:tab w:val="clear" w:pos="2268"/>
                <w:tab w:val="clear" w:pos="2835"/>
              </w:tabs>
              <w:overflowPunct/>
              <w:autoSpaceDE/>
              <w:autoSpaceDN/>
              <w:adjustRightInd/>
              <w:spacing w:before="0"/>
              <w:textAlignment w:val="auto"/>
              <w:rPr>
                <w:i/>
                <w:iCs/>
                <w:lang w:val="fr-CH"/>
              </w:rPr>
            </w:pPr>
            <w:r w:rsidRPr="00462169">
              <w:rPr>
                <w:i/>
                <w:iCs/>
                <w:lang w:val="fr-CH"/>
              </w:rPr>
              <w:t>ITU-R: satellite orbital slots allocation</w:t>
            </w:r>
          </w:p>
          <w:p w14:paraId="4814A78D" w14:textId="77777777" w:rsidR="00013B2F" w:rsidRPr="00013B2F" w:rsidRDefault="00013B2F" w:rsidP="002A54B1">
            <w:pPr>
              <w:numPr>
                <w:ilvl w:val="0"/>
                <w:numId w:val="1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Space sustainability</w:t>
            </w:r>
          </w:p>
          <w:p w14:paraId="5B6CAD67" w14:textId="77777777" w:rsidR="00013B2F" w:rsidRPr="00013B2F" w:rsidRDefault="00013B2F" w:rsidP="002A54B1">
            <w:pPr>
              <w:numPr>
                <w:ilvl w:val="0"/>
                <w:numId w:val="1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Infrastructure Investment Initiative</w:t>
            </w:r>
          </w:p>
        </w:tc>
      </w:tr>
      <w:tr w:rsidR="00013B2F" w:rsidRPr="00013B2F" w14:paraId="6102EF94" w14:textId="77777777" w:rsidTr="00711EB0">
        <w:trPr>
          <w:trHeight w:val="829"/>
        </w:trPr>
        <w:tc>
          <w:tcPr>
            <w:tcW w:w="4634" w:type="dxa"/>
            <w:tcBorders>
              <w:top w:val="nil"/>
              <w:bottom w:val="nil"/>
            </w:tcBorders>
          </w:tcPr>
          <w:p w14:paraId="41A148B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bottom w:val="nil"/>
            </w:tcBorders>
          </w:tcPr>
          <w:p w14:paraId="636FAD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4E6DA3C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bottom w:val="nil"/>
            </w:tcBorders>
          </w:tcPr>
          <w:p w14:paraId="5F31788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Submarine Cable Resilience Advisory Body</w:t>
            </w:r>
          </w:p>
          <w:p w14:paraId="07EA1F27" w14:textId="77777777" w:rsidR="00013B2F" w:rsidRPr="00013B2F" w:rsidRDefault="00013B2F" w:rsidP="002A54B1">
            <w:pPr>
              <w:numPr>
                <w:ilvl w:val="0"/>
                <w:numId w:val="11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UPU </w:t>
            </w:r>
            <w:proofErr w:type="spellStart"/>
            <w:r w:rsidRPr="00013B2F">
              <w:rPr>
                <w:i/>
                <w:iCs/>
                <w:lang w:val="en-US"/>
              </w:rPr>
              <w:t>Connect.post</w:t>
            </w:r>
            <w:proofErr w:type="spellEnd"/>
            <w:r w:rsidRPr="00013B2F">
              <w:rPr>
                <w:i/>
                <w:iCs/>
                <w:lang w:val="en-US"/>
              </w:rPr>
              <w:t xml:space="preserve"> (</w:t>
            </w:r>
            <w:hyperlink r:id="rId28">
              <w:r w:rsidRPr="00013B2F">
                <w:rPr>
                  <w:rStyle w:val="Hyperlink"/>
                  <w:i/>
                  <w:iCs/>
                  <w:lang w:val="en-US"/>
                </w:rPr>
                <w:t>https://connect.post/</w:t>
              </w:r>
            </w:hyperlink>
            <w:r w:rsidRPr="00013B2F">
              <w:rPr>
                <w:i/>
                <w:iCs/>
                <w:lang w:val="en-US"/>
              </w:rPr>
              <w:t>)</w:t>
            </w:r>
          </w:p>
          <w:p w14:paraId="3BB9C68D" w14:textId="77777777" w:rsidR="00013B2F" w:rsidRPr="00013B2F" w:rsidRDefault="00013B2F" w:rsidP="002A54B1">
            <w:pPr>
              <w:numPr>
                <w:ilvl w:val="0"/>
                <w:numId w:val="11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Trade related policy and regulatory</w:t>
            </w:r>
          </w:p>
        </w:tc>
      </w:tr>
      <w:tr w:rsidR="00013B2F" w:rsidRPr="00013B2F" w14:paraId="63D635D3" w14:textId="77777777" w:rsidTr="00711EB0">
        <w:trPr>
          <w:trHeight w:val="268"/>
        </w:trPr>
        <w:tc>
          <w:tcPr>
            <w:tcW w:w="4634" w:type="dxa"/>
            <w:tcBorders>
              <w:top w:val="nil"/>
              <w:bottom w:val="nil"/>
            </w:tcBorders>
          </w:tcPr>
          <w:p w14:paraId="48ADF13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bottom w:val="nil"/>
            </w:tcBorders>
          </w:tcPr>
          <w:p w14:paraId="540C56E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786F8A8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bottom w:val="nil"/>
            </w:tcBorders>
          </w:tcPr>
          <w:p w14:paraId="6A2335D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advice of relevance to telecommunications</w:t>
            </w:r>
          </w:p>
        </w:tc>
      </w:tr>
      <w:tr w:rsidR="00013B2F" w:rsidRPr="00013B2F" w14:paraId="1ECED7C0" w14:textId="77777777" w:rsidTr="00711EB0">
        <w:trPr>
          <w:trHeight w:val="268"/>
        </w:trPr>
        <w:tc>
          <w:tcPr>
            <w:tcW w:w="4634" w:type="dxa"/>
            <w:tcBorders>
              <w:top w:val="nil"/>
              <w:bottom w:val="nil"/>
            </w:tcBorders>
          </w:tcPr>
          <w:p w14:paraId="2BDBD7F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bottom w:val="nil"/>
            </w:tcBorders>
          </w:tcPr>
          <w:p w14:paraId="2BF9D3D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2A3F904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bottom w:val="nil"/>
            </w:tcBorders>
          </w:tcPr>
          <w:p w14:paraId="638FCD9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sector governance (in line with the WTO</w:t>
            </w:r>
          </w:p>
        </w:tc>
      </w:tr>
      <w:tr w:rsidR="00013B2F" w:rsidRPr="00013B2F" w14:paraId="381193BB" w14:textId="77777777" w:rsidTr="00711EB0">
        <w:trPr>
          <w:trHeight w:val="268"/>
        </w:trPr>
        <w:tc>
          <w:tcPr>
            <w:tcW w:w="4634" w:type="dxa"/>
            <w:tcBorders>
              <w:top w:val="nil"/>
              <w:bottom w:val="nil"/>
            </w:tcBorders>
          </w:tcPr>
          <w:p w14:paraId="0037959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bottom w:val="nil"/>
            </w:tcBorders>
          </w:tcPr>
          <w:p w14:paraId="6F72046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042032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bottom w:val="nil"/>
            </w:tcBorders>
          </w:tcPr>
          <w:p w14:paraId="623C22D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Reference Paper on Basic</w:t>
            </w:r>
          </w:p>
        </w:tc>
      </w:tr>
      <w:tr w:rsidR="00013B2F" w:rsidRPr="00013B2F" w14:paraId="0D5B635E" w14:textId="77777777" w:rsidTr="00711EB0">
        <w:trPr>
          <w:trHeight w:val="249"/>
        </w:trPr>
        <w:tc>
          <w:tcPr>
            <w:tcW w:w="4634" w:type="dxa"/>
            <w:tcBorders>
              <w:top w:val="nil"/>
            </w:tcBorders>
          </w:tcPr>
          <w:p w14:paraId="155D4FE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tcBorders>
          </w:tcPr>
          <w:p w14:paraId="37CF9B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tcBorders>
          </w:tcPr>
          <w:p w14:paraId="3299C2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Borders>
              <w:top w:val="nil"/>
            </w:tcBorders>
          </w:tcPr>
          <w:p w14:paraId="4FDA863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Telecommunications and its Expansion)</w:t>
            </w:r>
          </w:p>
        </w:tc>
      </w:tr>
    </w:tbl>
    <w:p w14:paraId="05FFC4E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403164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4286DA48" w14:textId="77777777" w:rsidTr="00711EB0">
        <w:trPr>
          <w:trHeight w:val="796"/>
        </w:trPr>
        <w:tc>
          <w:tcPr>
            <w:tcW w:w="15206" w:type="dxa"/>
            <w:gridSpan w:val="4"/>
          </w:tcPr>
          <w:p w14:paraId="41E67E4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3948E590" w14:textId="77777777" w:rsidTr="00711EB0">
        <w:trPr>
          <w:trHeight w:val="618"/>
        </w:trPr>
        <w:tc>
          <w:tcPr>
            <w:tcW w:w="4634" w:type="dxa"/>
            <w:shd w:val="clear" w:color="auto" w:fill="538DD3"/>
          </w:tcPr>
          <w:p w14:paraId="4A70E55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681BAEC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090DA0A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6AD9DB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23424" behindDoc="1" locked="0" layoutInCell="1" allowOverlap="1" wp14:anchorId="6375893B" wp14:editId="2F1E78D2">
                      <wp:simplePos x="0" y="0"/>
                      <wp:positionH relativeFrom="column">
                        <wp:posOffset>-405192</wp:posOffset>
                      </wp:positionH>
                      <wp:positionV relativeFrom="paragraph">
                        <wp:posOffset>-232846</wp:posOffset>
                      </wp:positionV>
                      <wp:extent cx="4413885" cy="466280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6" name="Graphic 16"/>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8AEB037" id="Group 15" o:spid="_x0000_s1026" style="position:absolute;margin-left:-31.9pt;margin-top:-18.35pt;width:347.55pt;height:367.15pt;z-index:-25169305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J6fh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">
                      <v:shape id="Graphic 16"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42B9138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512EE9E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0FCFFDD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27C3CFEE" w14:textId="77777777" w:rsidTr="00711EB0">
        <w:trPr>
          <w:trHeight w:val="1365"/>
        </w:trPr>
        <w:tc>
          <w:tcPr>
            <w:tcW w:w="4634" w:type="dxa"/>
          </w:tcPr>
          <w:p w14:paraId="3C9B865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357DF7A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3C9263B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57071C3F" w14:textId="77777777" w:rsidR="00013B2F" w:rsidRPr="00013B2F" w:rsidRDefault="00013B2F" w:rsidP="002A54B1">
            <w:pPr>
              <w:numPr>
                <w:ilvl w:val="0"/>
                <w:numId w:val="10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Advice in negotiations on digital trade- related rules on Submarine cable systems [governance]</w:t>
            </w:r>
          </w:p>
          <w:p w14:paraId="46D37766" w14:textId="77777777" w:rsidR="00013B2F" w:rsidRPr="00013B2F" w:rsidRDefault="00013B2F" w:rsidP="002A54B1">
            <w:pPr>
              <w:numPr>
                <w:ilvl w:val="0"/>
                <w:numId w:val="10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Paciﬁc Islands Internet Exchange</w:t>
            </w:r>
          </w:p>
          <w:p w14:paraId="39986E1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Incorporated (ESCAP)</w:t>
            </w:r>
          </w:p>
        </w:tc>
      </w:tr>
      <w:tr w:rsidR="00013B2F" w:rsidRPr="00013B2F" w14:paraId="238D4617" w14:textId="77777777" w:rsidTr="00711EB0">
        <w:trPr>
          <w:trHeight w:val="3654"/>
        </w:trPr>
        <w:tc>
          <w:tcPr>
            <w:tcW w:w="4634" w:type="dxa"/>
          </w:tcPr>
          <w:p w14:paraId="1E0CAF0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Map and connect all schools and hospitals to the Internet, building on the Giga initiative of the International Telecommunication Union and the United Nations Children’s Fund, and enhance telemedicine services and capabilities</w:t>
            </w:r>
          </w:p>
        </w:tc>
        <w:tc>
          <w:tcPr>
            <w:tcW w:w="2220" w:type="dxa"/>
          </w:tcPr>
          <w:p w14:paraId="67A4A4D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3 and 4</w:t>
            </w:r>
          </w:p>
        </w:tc>
        <w:tc>
          <w:tcPr>
            <w:tcW w:w="3331" w:type="dxa"/>
          </w:tcPr>
          <w:p w14:paraId="3255D15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 C3, C4, C7:E-health, E-Learning, C11, C7 E-Agriculture</w:t>
            </w:r>
          </w:p>
        </w:tc>
        <w:tc>
          <w:tcPr>
            <w:tcW w:w="5021" w:type="dxa"/>
          </w:tcPr>
          <w:p w14:paraId="214D81CD" w14:textId="77777777" w:rsidR="00013B2F" w:rsidRPr="00013B2F" w:rsidRDefault="00013B2F" w:rsidP="002A54B1">
            <w:pPr>
              <w:numPr>
                <w:ilvl w:val="0"/>
                <w:numId w:val="10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GIGA</w:t>
            </w:r>
          </w:p>
          <w:p w14:paraId="357964F9" w14:textId="77777777" w:rsidR="00013B2F" w:rsidRPr="00013B2F" w:rsidRDefault="00013B2F" w:rsidP="002A54B1">
            <w:pPr>
              <w:numPr>
                <w:ilvl w:val="0"/>
                <w:numId w:val="10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0D237396" w14:textId="77777777" w:rsidR="00013B2F" w:rsidRPr="00013B2F" w:rsidRDefault="00013B2F" w:rsidP="002A54B1">
            <w:pPr>
              <w:numPr>
                <w:ilvl w:val="0"/>
                <w:numId w:val="10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2415EDC7" w14:textId="77777777" w:rsidR="00013B2F" w:rsidRPr="00013B2F" w:rsidRDefault="00013B2F" w:rsidP="002A54B1">
            <w:pPr>
              <w:numPr>
                <w:ilvl w:val="0"/>
                <w:numId w:val="108"/>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29">
              <w:r w:rsidRPr="00013B2F">
                <w:rPr>
                  <w:rStyle w:val="Hyperlink"/>
                  <w:i/>
                  <w:iCs/>
                  <w:lang w:val="en-US"/>
                </w:rPr>
                <w:t>UNODC-WHO Informal Scientiﬁc Network</w:t>
              </w:r>
            </w:hyperlink>
            <w:r w:rsidRPr="00013B2F">
              <w:rPr>
                <w:i/>
                <w:iCs/>
                <w:lang w:val="en-US"/>
              </w:rPr>
              <w:t xml:space="preserve"> </w:t>
            </w:r>
            <w:hyperlink r:id="rId30">
              <w:r w:rsidRPr="00013B2F">
                <w:rPr>
                  <w:rStyle w:val="Hyperlink"/>
                  <w:i/>
                  <w:iCs/>
                  <w:lang w:val="en-US"/>
                </w:rPr>
                <w:t>Statement 2021 Recommendations on</w:t>
              </w:r>
            </w:hyperlink>
            <w:r w:rsidRPr="00013B2F">
              <w:rPr>
                <w:i/>
                <w:iCs/>
                <w:lang w:val="en-US"/>
              </w:rPr>
              <w:t xml:space="preserve"> </w:t>
            </w:r>
            <w:hyperlink r:id="rId31">
              <w:r w:rsidRPr="00013B2F">
                <w:rPr>
                  <w:rStyle w:val="Hyperlink"/>
                  <w:i/>
                  <w:iCs/>
                  <w:lang w:val="en-US"/>
                </w:rPr>
                <w:t>Prevention, Treatment, and Care of Substance</w:t>
              </w:r>
            </w:hyperlink>
            <w:r w:rsidRPr="00013B2F">
              <w:rPr>
                <w:i/>
                <w:iCs/>
                <w:lang w:val="en-US"/>
              </w:rPr>
              <w:t xml:space="preserve"> </w:t>
            </w:r>
            <w:hyperlink r:id="rId32">
              <w:r w:rsidRPr="00013B2F">
                <w:rPr>
                  <w:rStyle w:val="Hyperlink"/>
                  <w:i/>
                  <w:iCs/>
                  <w:lang w:val="en-US"/>
                </w:rPr>
                <w:t>Use Disorders in Times of COVID-19:</w:t>
              </w:r>
            </w:hyperlink>
            <w:r w:rsidRPr="00013B2F">
              <w:rPr>
                <w:i/>
                <w:iCs/>
                <w:lang w:val="en-US"/>
              </w:rPr>
              <w:t xml:space="preserve"> to increase access to drug use disorder treatment services through technology</w:t>
            </w:r>
          </w:p>
          <w:p w14:paraId="784FAC2E" w14:textId="77777777" w:rsidR="00013B2F" w:rsidRPr="00013B2F" w:rsidRDefault="00013B2F" w:rsidP="002A54B1">
            <w:pPr>
              <w:numPr>
                <w:ilvl w:val="0"/>
                <w:numId w:val="10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UPU </w:t>
            </w:r>
            <w:proofErr w:type="spellStart"/>
            <w:r w:rsidRPr="00013B2F">
              <w:rPr>
                <w:i/>
                <w:iCs/>
                <w:lang w:val="en-US"/>
              </w:rPr>
              <w:t>Connect.post</w:t>
            </w:r>
            <w:proofErr w:type="spellEnd"/>
            <w:r w:rsidRPr="00013B2F">
              <w:rPr>
                <w:i/>
                <w:iCs/>
                <w:lang w:val="en-US"/>
              </w:rPr>
              <w:t xml:space="preserve"> (</w:t>
            </w:r>
            <w:hyperlink r:id="rId33">
              <w:r w:rsidRPr="00013B2F">
                <w:rPr>
                  <w:rStyle w:val="Hyperlink"/>
                  <w:i/>
                  <w:iCs/>
                  <w:lang w:val="en-US"/>
                </w:rPr>
                <w:t>https://connect.post/</w:t>
              </w:r>
            </w:hyperlink>
            <w:r w:rsidRPr="00013B2F">
              <w:rPr>
                <w:i/>
                <w:iCs/>
                <w:lang w:val="en-US"/>
              </w:rPr>
              <w:t>)</w:t>
            </w:r>
          </w:p>
        </w:tc>
      </w:tr>
      <w:tr w:rsidR="00013B2F" w:rsidRPr="00013B2F" w14:paraId="35E1E6FB" w14:textId="77777777" w:rsidTr="00711EB0">
        <w:trPr>
          <w:trHeight w:val="2152"/>
        </w:trPr>
        <w:tc>
          <w:tcPr>
            <w:tcW w:w="4634" w:type="dxa"/>
          </w:tcPr>
          <w:p w14:paraId="7DC6B1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t>
            </w:r>
            <w:r w:rsidRPr="00013B2F">
              <w:rPr>
                <w:i/>
                <w:iCs/>
                <w:lang w:val="en-US"/>
              </w:rPr>
              <w:tab/>
              <w:t>Promote sustainability across the life cycle of digital technologies, including context- specific measures to increase resource efficiency and to conserve and sustainably use natural resources and that aim to ensure that digital infrastructure and equipment are sustainably</w:t>
            </w:r>
          </w:p>
        </w:tc>
        <w:tc>
          <w:tcPr>
            <w:tcW w:w="2220" w:type="dxa"/>
          </w:tcPr>
          <w:p w14:paraId="4A83319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1, 4, 6, 7, 8, 11,</w:t>
            </w:r>
          </w:p>
          <w:p w14:paraId="261331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12, 13 and 14;</w:t>
            </w:r>
          </w:p>
        </w:tc>
        <w:tc>
          <w:tcPr>
            <w:tcW w:w="3331" w:type="dxa"/>
          </w:tcPr>
          <w:p w14:paraId="495DB5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 C3, C6, C7:E-environment, C7:E-business, C11 , C7 E-Agriculture</w:t>
            </w:r>
          </w:p>
        </w:tc>
        <w:tc>
          <w:tcPr>
            <w:tcW w:w="5021" w:type="dxa"/>
          </w:tcPr>
          <w:p w14:paraId="2B15CC81" w14:textId="77777777" w:rsidR="00013B2F" w:rsidRPr="00013B2F" w:rsidRDefault="00013B2F" w:rsidP="002A54B1">
            <w:pPr>
              <w:numPr>
                <w:ilvl w:val="0"/>
                <w:numId w:val="10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7E532AB4" w14:textId="77777777" w:rsidR="00013B2F" w:rsidRPr="00013B2F" w:rsidRDefault="00013B2F" w:rsidP="002A54B1">
            <w:pPr>
              <w:numPr>
                <w:ilvl w:val="0"/>
                <w:numId w:val="10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High-Level Forum on WSIS and 2030 Agenda (ESCWA, ITU, UNESCO, UNDESA et al)</w:t>
            </w:r>
          </w:p>
          <w:p w14:paraId="579A4449" w14:textId="77777777" w:rsidR="00013B2F" w:rsidRPr="00013B2F" w:rsidRDefault="00013B2F" w:rsidP="002A54B1">
            <w:pPr>
              <w:numPr>
                <w:ilvl w:val="0"/>
                <w:numId w:val="10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543A78F6" w14:textId="77777777" w:rsidR="00013B2F" w:rsidRPr="00013B2F" w:rsidRDefault="00013B2F" w:rsidP="002A54B1">
            <w:pPr>
              <w:numPr>
                <w:ilvl w:val="0"/>
                <w:numId w:val="10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23F6A67" w14:textId="77777777" w:rsidR="00013B2F" w:rsidRPr="00013B2F" w:rsidRDefault="00013B2F" w:rsidP="002A54B1">
            <w:pPr>
              <w:numPr>
                <w:ilvl w:val="0"/>
                <w:numId w:val="10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Green Digital Action initiative</w:t>
            </w:r>
          </w:p>
        </w:tc>
      </w:tr>
    </w:tbl>
    <w:p w14:paraId="366704C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92FE93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442A141C" w14:textId="77777777" w:rsidTr="00711EB0">
        <w:trPr>
          <w:trHeight w:val="796"/>
        </w:trPr>
        <w:tc>
          <w:tcPr>
            <w:tcW w:w="15206" w:type="dxa"/>
            <w:gridSpan w:val="4"/>
          </w:tcPr>
          <w:p w14:paraId="2E13AEE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6A429A00" w14:textId="77777777" w:rsidTr="00711EB0">
        <w:trPr>
          <w:trHeight w:val="618"/>
        </w:trPr>
        <w:tc>
          <w:tcPr>
            <w:tcW w:w="4634" w:type="dxa"/>
            <w:shd w:val="clear" w:color="auto" w:fill="538DD3"/>
          </w:tcPr>
          <w:p w14:paraId="1D524C7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794D3AD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22D7255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32C16A4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24448" behindDoc="1" locked="0" layoutInCell="1" allowOverlap="1" wp14:anchorId="3F0DE8B4" wp14:editId="13A5281F">
                      <wp:simplePos x="0" y="0"/>
                      <wp:positionH relativeFrom="column">
                        <wp:posOffset>-405192</wp:posOffset>
                      </wp:positionH>
                      <wp:positionV relativeFrom="paragraph">
                        <wp:posOffset>-232846</wp:posOffset>
                      </wp:positionV>
                      <wp:extent cx="4413885" cy="466280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8" name="Graphic 18"/>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AEA2A17" id="Group 17" o:spid="_x0000_s1026" style="position:absolute;margin-left:-31.9pt;margin-top:-18.35pt;width:347.55pt;height:367.15pt;z-index:-25169203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mvhhEAAMR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">
                      <v:shape id="Graphic 18"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41170B8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2C22C6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4D37A1A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5B6A90C8" w14:textId="77777777" w:rsidTr="00711EB0">
        <w:trPr>
          <w:trHeight w:val="5603"/>
        </w:trPr>
        <w:tc>
          <w:tcPr>
            <w:tcW w:w="4634" w:type="dxa"/>
          </w:tcPr>
          <w:p w14:paraId="181AF3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designed to address environmental challenges in the context of sustainable development and efforts to eradicate poverty</w:t>
            </w:r>
          </w:p>
        </w:tc>
        <w:tc>
          <w:tcPr>
            <w:tcW w:w="2220" w:type="dxa"/>
          </w:tcPr>
          <w:p w14:paraId="5D0124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FD2F7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2B728A78"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6436F329"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Space Sustainability Forum</w:t>
            </w:r>
          </w:p>
          <w:p w14:paraId="2B1B565F"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WTPF - World Telecommunication/ICT Policy</w:t>
            </w:r>
          </w:p>
          <w:p w14:paraId="52CD324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Forum</w:t>
            </w:r>
          </w:p>
          <w:p w14:paraId="250DED36"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E-waste work</w:t>
            </w:r>
          </w:p>
          <w:p w14:paraId="2252054A"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EQUALS</w:t>
            </w:r>
          </w:p>
          <w:p w14:paraId="3FA1A519"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37479948"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Coalition for Digital Environmental</w:t>
            </w:r>
          </w:p>
          <w:p w14:paraId="50D039E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Sustainability (CODES) and UNDP work</w:t>
            </w:r>
          </w:p>
          <w:p w14:paraId="5F49DEC1"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x climate, nature, e-waste work</w:t>
            </w:r>
          </w:p>
          <w:p w14:paraId="2FF386C7"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Hub for Sustainable Development and its green compute focus</w:t>
            </w:r>
          </w:p>
          <w:p w14:paraId="2C865304"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UNEP Work </w:t>
            </w:r>
            <w:proofErr w:type="spellStart"/>
            <w:r w:rsidRPr="00013B2F">
              <w:rPr>
                <w:i/>
                <w:iCs/>
                <w:lang w:val="en-US"/>
              </w:rPr>
              <w:t>Programme</w:t>
            </w:r>
            <w:proofErr w:type="spellEnd"/>
            <w:r w:rsidRPr="00013B2F">
              <w:rPr>
                <w:i/>
                <w:iCs/>
                <w:lang w:val="en-US"/>
              </w:rPr>
              <w:t xml:space="preserve"> on Digital</w:t>
            </w:r>
          </w:p>
          <w:p w14:paraId="382B88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w:t>
            </w:r>
          </w:p>
          <w:p w14:paraId="79191FF4"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53EBCB0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17D7A67B"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GREEN</w:t>
            </w:r>
          </w:p>
          <w:p w14:paraId="471A6A3D" w14:textId="77777777" w:rsidR="00013B2F" w:rsidRPr="00013B2F" w:rsidRDefault="00013B2F" w:rsidP="002A54B1">
            <w:pPr>
              <w:numPr>
                <w:ilvl w:val="0"/>
                <w:numId w:val="10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Participation in the “Blockchain for Sustainable Future” initiative (BC100+)</w:t>
            </w:r>
          </w:p>
        </w:tc>
      </w:tr>
      <w:tr w:rsidR="00013B2F" w:rsidRPr="00013B2F" w14:paraId="5361AAD8" w14:textId="77777777" w:rsidTr="00711EB0">
        <w:trPr>
          <w:trHeight w:val="1238"/>
        </w:trPr>
        <w:tc>
          <w:tcPr>
            <w:tcW w:w="4634" w:type="dxa"/>
          </w:tcPr>
          <w:p w14:paraId="224134B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w:t>
            </w:r>
            <w:r w:rsidRPr="00013B2F">
              <w:rPr>
                <w:i/>
                <w:iCs/>
                <w:lang w:val="en-US"/>
              </w:rPr>
              <w:tab/>
              <w:t>Include the needs of people in vulnerable situations and those in underserved, rural and remote areas in the development and</w:t>
            </w:r>
          </w:p>
        </w:tc>
        <w:tc>
          <w:tcPr>
            <w:tcW w:w="2220" w:type="dxa"/>
          </w:tcPr>
          <w:p w14:paraId="3A8FB46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10 and 11</w:t>
            </w:r>
          </w:p>
        </w:tc>
        <w:tc>
          <w:tcPr>
            <w:tcW w:w="3331" w:type="dxa"/>
          </w:tcPr>
          <w:p w14:paraId="3607E905" w14:textId="77777777" w:rsidR="00013B2F" w:rsidRPr="00462169"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fr-CH"/>
              </w:rPr>
            </w:pPr>
            <w:r w:rsidRPr="00462169">
              <w:rPr>
                <w:i/>
                <w:iCs/>
                <w:lang w:val="fr-CH"/>
              </w:rPr>
              <w:t>WSIS Action Lines C1, C2, C3,C4,C5,C6, C8, C7: E-</w:t>
            </w:r>
            <w:proofErr w:type="spellStart"/>
            <w:r w:rsidRPr="00462169">
              <w:rPr>
                <w:i/>
                <w:iCs/>
                <w:lang w:val="fr-CH"/>
              </w:rPr>
              <w:t>enviroment</w:t>
            </w:r>
            <w:proofErr w:type="spellEnd"/>
            <w:r w:rsidRPr="00462169">
              <w:rPr>
                <w:i/>
                <w:iCs/>
                <w:lang w:val="fr-CH"/>
              </w:rPr>
              <w:t>, C11 , C7 E-Agriculture, C7 E-</w:t>
            </w:r>
          </w:p>
          <w:p w14:paraId="6883415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lastRenderedPageBreak/>
              <w:t>health, C10 cultural</w:t>
            </w:r>
          </w:p>
        </w:tc>
        <w:tc>
          <w:tcPr>
            <w:tcW w:w="5021" w:type="dxa"/>
          </w:tcPr>
          <w:p w14:paraId="0E6F000D" w14:textId="77777777" w:rsidR="00013B2F" w:rsidRPr="00013B2F" w:rsidRDefault="00013B2F" w:rsidP="002A54B1">
            <w:pPr>
              <w:numPr>
                <w:ilvl w:val="0"/>
                <w:numId w:val="10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lastRenderedPageBreak/>
              <w:t>ITU Digital Inclusion projects and activities (women and girls, youth, persons with disabilities, indigenous communities)</w:t>
            </w:r>
          </w:p>
        </w:tc>
      </w:tr>
    </w:tbl>
    <w:p w14:paraId="64E3FC2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94E572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3FBFAC36" w14:textId="77777777" w:rsidTr="00711EB0">
        <w:trPr>
          <w:trHeight w:val="796"/>
        </w:trPr>
        <w:tc>
          <w:tcPr>
            <w:tcW w:w="15206" w:type="dxa"/>
            <w:gridSpan w:val="4"/>
          </w:tcPr>
          <w:p w14:paraId="6D71BF2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289EA2FF" w14:textId="77777777" w:rsidTr="00711EB0">
        <w:trPr>
          <w:trHeight w:val="618"/>
        </w:trPr>
        <w:tc>
          <w:tcPr>
            <w:tcW w:w="4634" w:type="dxa"/>
            <w:shd w:val="clear" w:color="auto" w:fill="538DD3"/>
          </w:tcPr>
          <w:p w14:paraId="373E7A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72EE1C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33CED7B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21364A3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25472" behindDoc="1" locked="0" layoutInCell="1" allowOverlap="1" wp14:anchorId="4200E1DD" wp14:editId="36E5A265">
                      <wp:simplePos x="0" y="0"/>
                      <wp:positionH relativeFrom="column">
                        <wp:posOffset>-405192</wp:posOffset>
                      </wp:positionH>
                      <wp:positionV relativeFrom="paragraph">
                        <wp:posOffset>-232846</wp:posOffset>
                      </wp:positionV>
                      <wp:extent cx="4413885" cy="466280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20" name="Graphic 2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2CDBDB8" id="Group 19" o:spid="_x0000_s1026" style="position:absolute;margin-left:-31.9pt;margin-top:-18.35pt;width:347.55pt;height:367.15pt;z-index:-25169100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MVfxEAAMR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">
                      <v:shape id="Graphic 2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3ACB004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18D719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0F0AB3C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6DA1B322" w14:textId="77777777" w:rsidTr="00711EB0">
        <w:trPr>
          <w:trHeight w:val="6705"/>
        </w:trPr>
        <w:tc>
          <w:tcPr>
            <w:tcW w:w="4634" w:type="dxa"/>
          </w:tcPr>
          <w:p w14:paraId="68DFC6B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implementation of national and local digital connectivity strategies</w:t>
            </w:r>
          </w:p>
        </w:tc>
        <w:tc>
          <w:tcPr>
            <w:tcW w:w="2220" w:type="dxa"/>
          </w:tcPr>
          <w:p w14:paraId="6BD7F9A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57926AD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diversity/local and urban communities</w:t>
            </w:r>
          </w:p>
        </w:tc>
        <w:tc>
          <w:tcPr>
            <w:tcW w:w="5021" w:type="dxa"/>
          </w:tcPr>
          <w:p w14:paraId="2718AF44"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WTDC - World Telecommunication Development Conferences related work programmes</w:t>
            </w:r>
          </w:p>
          <w:p w14:paraId="79088749"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w:t>
            </w:r>
          </w:p>
          <w:p w14:paraId="573AF594"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w:t>
            </w:r>
          </w:p>
          <w:p w14:paraId="0BEC0490"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WTPF - World Telecommunication/ICT Policy</w:t>
            </w:r>
          </w:p>
          <w:p w14:paraId="7877BA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26496" behindDoc="1" locked="0" layoutInCell="1" allowOverlap="1" wp14:anchorId="2293BEA1" wp14:editId="1904FA56">
                      <wp:simplePos x="0" y="0"/>
                      <wp:positionH relativeFrom="column">
                        <wp:posOffset>984503</wp:posOffset>
                      </wp:positionH>
                      <wp:positionV relativeFrom="paragraph">
                        <wp:posOffset>326617</wp:posOffset>
                      </wp:positionV>
                      <wp:extent cx="617220" cy="95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9525"/>
                                <a:chOff x="0" y="0"/>
                                <a:chExt cx="617220" cy="9525"/>
                              </a:xfrm>
                            </wpg:grpSpPr>
                            <wps:wsp>
                              <wps:cNvPr id="22" name="Graphic 22"/>
                              <wps:cNvSpPr/>
                              <wps:spPr>
                                <a:xfrm>
                                  <a:off x="0" y="0"/>
                                  <a:ext cx="617220" cy="9525"/>
                                </a:xfrm>
                                <a:custGeom>
                                  <a:avLst/>
                                  <a:gdLst/>
                                  <a:ahLst/>
                                  <a:cxnLst/>
                                  <a:rect l="l" t="t" r="r" b="b"/>
                                  <a:pathLst>
                                    <a:path w="617220" h="9525">
                                      <a:moveTo>
                                        <a:pt x="617220" y="0"/>
                                      </a:moveTo>
                                      <a:lnTo>
                                        <a:pt x="0" y="0"/>
                                      </a:lnTo>
                                      <a:lnTo>
                                        <a:pt x="0" y="9144"/>
                                      </a:lnTo>
                                      <a:lnTo>
                                        <a:pt x="617220" y="9144"/>
                                      </a:lnTo>
                                      <a:lnTo>
                                        <a:pt x="617220"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61A06C6D" id="Group 21" o:spid="_x0000_s1026" style="position:absolute;margin-left:77.5pt;margin-top:25.7pt;width:48.6pt;height:.75pt;z-index:-251689984;mso-wrap-distance-left:0;mso-wrap-distance-right:0" coordsize="61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">
                      <v:shape id="Graphic 22" o:spid="_x0000_s1027" style="position:absolute;width:6172;height:95;visibility:visible;mso-wrap-style:square;v-text-anchor:top" coordsize="6172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" path="m617220,l,,,9144r617220,l617220,xe" fillcolor="blue" stroked="f">
                        <v:path arrowok="t"/>
                      </v:shape>
                    </v:group>
                  </w:pict>
                </mc:Fallback>
              </mc:AlternateContent>
            </w:r>
            <w:r w:rsidRPr="00013B2F">
              <w:rPr>
                <w:i/>
                <w:iCs/>
                <w:lang w:val="en-US"/>
              </w:rPr>
              <w:t>Forum</w:t>
            </w:r>
          </w:p>
          <w:p w14:paraId="244C677B"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UNODC </w:t>
            </w:r>
            <w:hyperlink r:id="rId34">
              <w:r w:rsidRPr="00013B2F">
                <w:rPr>
                  <w:rStyle w:val="Hyperlink"/>
                  <w:i/>
                  <w:iCs/>
                  <w:lang w:val="en-US"/>
                </w:rPr>
                <w:t>Prevention</w:t>
              </w:r>
            </w:hyperlink>
            <w:r w:rsidRPr="00013B2F">
              <w:rPr>
                <w:i/>
                <w:iCs/>
                <w:lang w:val="en-US"/>
              </w:rPr>
              <w:t xml:space="preserve"> of Drug Use and Treatment of Drug Use Disorders in Rural Settings</w:t>
            </w:r>
          </w:p>
          <w:p w14:paraId="222A93C1"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digital inclusion projects like UNDP Kazakhstan Digital Family Card or </w:t>
            </w:r>
            <w:proofErr w:type="spellStart"/>
            <w:r w:rsidRPr="00013B2F">
              <w:rPr>
                <w:i/>
                <w:iCs/>
                <w:lang w:val="en-US"/>
              </w:rPr>
              <w:t>CoWIN</w:t>
            </w:r>
            <w:proofErr w:type="spellEnd"/>
          </w:p>
          <w:p w14:paraId="5673242F"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1A400D7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2650973F"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TISC network</w:t>
            </w:r>
          </w:p>
          <w:p w14:paraId="7CC714A4"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Access to Research for Development</w:t>
            </w:r>
          </w:p>
          <w:p w14:paraId="7C6FBFB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Innovation (ARDI) program</w:t>
            </w:r>
          </w:p>
          <w:p w14:paraId="661B2EFD"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Access to Specialized Patent</w:t>
            </w:r>
          </w:p>
          <w:p w14:paraId="3BE699D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Information (ASPI) program</w:t>
            </w:r>
          </w:p>
          <w:p w14:paraId="18A7D513"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deployment of Kiosks supporting access and use of the digital identity solution for the conduct of proof-of-life of retirees and beneﬁciaries</w:t>
            </w:r>
          </w:p>
          <w:p w14:paraId="79A5EDD3" w14:textId="77777777" w:rsidR="00013B2F" w:rsidRPr="00013B2F" w:rsidRDefault="00013B2F" w:rsidP="002A54B1">
            <w:pPr>
              <w:numPr>
                <w:ilvl w:val="0"/>
                <w:numId w:val="10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27520" behindDoc="1" locked="0" layoutInCell="1" allowOverlap="1" wp14:anchorId="6F047288" wp14:editId="18AABB94">
                      <wp:simplePos x="0" y="0"/>
                      <wp:positionH relativeFrom="column">
                        <wp:posOffset>1630679</wp:posOffset>
                      </wp:positionH>
                      <wp:positionV relativeFrom="paragraph">
                        <wp:posOffset>155029</wp:posOffset>
                      </wp:positionV>
                      <wp:extent cx="1221105" cy="95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105" cy="9525"/>
                                <a:chOff x="0" y="0"/>
                                <a:chExt cx="1221105" cy="9525"/>
                              </a:xfrm>
                            </wpg:grpSpPr>
                            <wps:wsp>
                              <wps:cNvPr id="24" name="Graphic 24"/>
                              <wps:cNvSpPr/>
                              <wps:spPr>
                                <a:xfrm>
                                  <a:off x="0" y="0"/>
                                  <a:ext cx="1221105" cy="9525"/>
                                </a:xfrm>
                                <a:custGeom>
                                  <a:avLst/>
                                  <a:gdLst/>
                                  <a:ahLst/>
                                  <a:cxnLst/>
                                  <a:rect l="l" t="t" r="r" b="b"/>
                                  <a:pathLst>
                                    <a:path w="1221105" h="9525">
                                      <a:moveTo>
                                        <a:pt x="1220724" y="0"/>
                                      </a:moveTo>
                                      <a:lnTo>
                                        <a:pt x="0" y="0"/>
                                      </a:lnTo>
                                      <a:lnTo>
                                        <a:pt x="0" y="9144"/>
                                      </a:lnTo>
                                      <a:lnTo>
                                        <a:pt x="1220724" y="9144"/>
                                      </a:lnTo>
                                      <a:lnTo>
                                        <a:pt x="1220724"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64EC9556" id="Group 23" o:spid="_x0000_s1026" style="position:absolute;margin-left:128.4pt;margin-top:12.2pt;width:96.15pt;height:.75pt;z-index:-251688960;mso-wrap-distance-left:0;mso-wrap-distance-right:0" coordsize="122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">
                      <v:shape id="Graphic 24" o:spid="_x0000_s1027" style="position:absolute;width:12211;height:95;visibility:visible;mso-wrap-style:square;v-text-anchor:top" coordsize="12211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" path="m1220724,l,,,9144r1220724,l1220724,xe" fillcolor="blue" stroked="f">
                        <v:path arrowok="t"/>
                      </v:shape>
                    </v:group>
                  </w:pict>
                </mc:Fallback>
              </mc:AlternateContent>
            </w:r>
            <w:r w:rsidRPr="00013B2F">
              <w:rPr>
                <w:i/>
                <w:iCs/>
                <w:lang w:val="en-US"/>
              </w:rPr>
              <w:t xml:space="preserve">UPU </w:t>
            </w:r>
            <w:proofErr w:type="spellStart"/>
            <w:r w:rsidRPr="00013B2F">
              <w:rPr>
                <w:i/>
                <w:iCs/>
                <w:lang w:val="en-US"/>
              </w:rPr>
              <w:t>Connect.post</w:t>
            </w:r>
            <w:proofErr w:type="spellEnd"/>
            <w:r w:rsidRPr="00013B2F">
              <w:rPr>
                <w:i/>
                <w:iCs/>
                <w:lang w:val="en-US"/>
              </w:rPr>
              <w:t xml:space="preserve"> (</w:t>
            </w:r>
            <w:hyperlink r:id="rId35">
              <w:r w:rsidRPr="00013B2F">
                <w:rPr>
                  <w:rStyle w:val="Hyperlink"/>
                  <w:i/>
                  <w:iCs/>
                  <w:lang w:val="en-US"/>
                </w:rPr>
                <w:t>https://connect.post/</w:t>
              </w:r>
            </w:hyperlink>
            <w:r w:rsidRPr="00013B2F">
              <w:rPr>
                <w:i/>
                <w:iCs/>
                <w:lang w:val="en-US"/>
              </w:rPr>
              <w:t>)</w:t>
            </w:r>
          </w:p>
        </w:tc>
      </w:tr>
    </w:tbl>
    <w:p w14:paraId="6F62066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E9B87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6FE8CF01" w14:textId="77777777" w:rsidTr="00711EB0">
        <w:trPr>
          <w:trHeight w:val="796"/>
        </w:trPr>
        <w:tc>
          <w:tcPr>
            <w:tcW w:w="15206" w:type="dxa"/>
            <w:gridSpan w:val="4"/>
          </w:tcPr>
          <w:p w14:paraId="4FB50E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03A60BB1" w14:textId="77777777" w:rsidTr="00711EB0">
        <w:trPr>
          <w:trHeight w:val="618"/>
        </w:trPr>
        <w:tc>
          <w:tcPr>
            <w:tcW w:w="4634" w:type="dxa"/>
            <w:shd w:val="clear" w:color="auto" w:fill="538DD3"/>
          </w:tcPr>
          <w:p w14:paraId="515A41B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0E98CA8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169F43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76E80C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28544" behindDoc="1" locked="0" layoutInCell="1" allowOverlap="1" wp14:anchorId="68EACD18" wp14:editId="12CAF1A1">
                      <wp:simplePos x="0" y="0"/>
                      <wp:positionH relativeFrom="column">
                        <wp:posOffset>-405192</wp:posOffset>
                      </wp:positionH>
                      <wp:positionV relativeFrom="paragraph">
                        <wp:posOffset>-232846</wp:posOffset>
                      </wp:positionV>
                      <wp:extent cx="4413885" cy="466280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26" name="Graphic 26"/>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25746D9" id="Group 25" o:spid="_x0000_s1026" style="position:absolute;margin-left:-31.9pt;margin-top:-18.35pt;width:347.55pt;height:367.15pt;z-index:-25168793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vgh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">
                      <v:shape id="Graphic 26"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3F418DF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50EF178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7F65E8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32433B3C" w14:textId="77777777" w:rsidTr="00711EB0">
        <w:trPr>
          <w:trHeight w:val="2171"/>
        </w:trPr>
        <w:tc>
          <w:tcPr>
            <w:tcW w:w="4634" w:type="dxa"/>
          </w:tcPr>
          <w:p w14:paraId="141B4A5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75FE9DB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43F4D68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22D71F03" w14:textId="77777777" w:rsidR="00013B2F" w:rsidRPr="00013B2F" w:rsidRDefault="00013B2F" w:rsidP="002A54B1">
            <w:pPr>
              <w:numPr>
                <w:ilvl w:val="0"/>
                <w:numId w:val="10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Trade Roadmaps and Strategies focused on youth, women and vulnerable communities</w:t>
            </w:r>
          </w:p>
          <w:p w14:paraId="31CD7661" w14:textId="77777777" w:rsidR="00013B2F" w:rsidRPr="00013B2F" w:rsidRDefault="00013B2F" w:rsidP="002A54B1">
            <w:pPr>
              <w:numPr>
                <w:ilvl w:val="0"/>
                <w:numId w:val="10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Policy advice related to the negotiations of digital Inclusion provisions in the digital trade / economy agreements and FTA chapters</w:t>
            </w:r>
          </w:p>
        </w:tc>
      </w:tr>
      <w:tr w:rsidR="00013B2F" w:rsidRPr="00013B2F" w14:paraId="1D281720" w14:textId="77777777" w:rsidTr="00711EB0">
        <w:trPr>
          <w:trHeight w:val="4989"/>
        </w:trPr>
        <w:tc>
          <w:tcPr>
            <w:tcW w:w="4634" w:type="dxa"/>
          </w:tcPr>
          <w:p w14:paraId="5844380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w:t>
            </w:r>
            <w:r w:rsidRPr="00013B2F">
              <w:rPr>
                <w:i/>
                <w:iCs/>
                <w:lang w:val="en-US"/>
              </w:rPr>
              <w:tab/>
              <w:t>Mainstream a gender perspective in digital connectivity strategies to address structural and systematic barriers to meaningful, safe and affordable digital connectivity for all women and girls</w:t>
            </w:r>
          </w:p>
        </w:tc>
        <w:tc>
          <w:tcPr>
            <w:tcW w:w="2220" w:type="dxa"/>
          </w:tcPr>
          <w:p w14:paraId="4C2626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5</w:t>
            </w:r>
          </w:p>
        </w:tc>
        <w:tc>
          <w:tcPr>
            <w:tcW w:w="3331" w:type="dxa"/>
          </w:tcPr>
          <w:p w14:paraId="6E90B12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18 WSIS Action Lines</w:t>
            </w:r>
          </w:p>
        </w:tc>
        <w:tc>
          <w:tcPr>
            <w:tcW w:w="5021" w:type="dxa"/>
          </w:tcPr>
          <w:p w14:paraId="3FE9DD3F"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Gender Trendsetters, WSIS Gender initiatives,</w:t>
            </w:r>
          </w:p>
          <w:p w14:paraId="09D981E5"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7858F705"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80969F0"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C31DE0C"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Beijing +30 Matrix</w:t>
            </w:r>
          </w:p>
          <w:p w14:paraId="50206599"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UNWOMEN work on Digital, Generation</w:t>
            </w:r>
          </w:p>
          <w:p w14:paraId="05E6868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Equality</w:t>
            </w:r>
          </w:p>
          <w:p w14:paraId="77C30097"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Girls in ICT, Equals, Community of Practice of</w:t>
            </w:r>
          </w:p>
          <w:p w14:paraId="0EFA991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Women in the Digital Economy</w:t>
            </w:r>
          </w:p>
          <w:p w14:paraId="3ED0DBE8"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Skills for Girls, Digital Skills</w:t>
            </w:r>
          </w:p>
          <w:p w14:paraId="6D911C1C"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72F04D4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07D1F81D" w14:textId="77777777" w:rsidR="00013B2F" w:rsidRPr="00013B2F" w:rsidRDefault="00013B2F" w:rsidP="002A54B1">
            <w:pPr>
              <w:numPr>
                <w:ilvl w:val="0"/>
                <w:numId w:val="10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FAO-IAFN Women’s Accelerator Mentorship </w:t>
            </w:r>
            <w:proofErr w:type="spellStart"/>
            <w:r w:rsidRPr="00013B2F">
              <w:rPr>
                <w:i/>
                <w:iCs/>
                <w:lang w:val="en-US"/>
              </w:rPr>
              <w:t>Programme</w:t>
            </w:r>
            <w:proofErr w:type="spellEnd"/>
          </w:p>
        </w:tc>
      </w:tr>
    </w:tbl>
    <w:p w14:paraId="260BEF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2DCE5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6A6636AD" w14:textId="77777777" w:rsidTr="00711EB0">
        <w:trPr>
          <w:trHeight w:val="796"/>
        </w:trPr>
        <w:tc>
          <w:tcPr>
            <w:tcW w:w="15206" w:type="dxa"/>
            <w:gridSpan w:val="4"/>
          </w:tcPr>
          <w:p w14:paraId="5F4B64C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22B34989" w14:textId="77777777" w:rsidTr="00711EB0">
        <w:trPr>
          <w:trHeight w:val="618"/>
        </w:trPr>
        <w:tc>
          <w:tcPr>
            <w:tcW w:w="4634" w:type="dxa"/>
            <w:shd w:val="clear" w:color="auto" w:fill="538DD3"/>
          </w:tcPr>
          <w:p w14:paraId="6E4C8B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099EE1F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2F4FDFF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264F6CF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29568" behindDoc="1" locked="0" layoutInCell="1" allowOverlap="1" wp14:anchorId="0EA47426" wp14:editId="5608944B">
                      <wp:simplePos x="0" y="0"/>
                      <wp:positionH relativeFrom="column">
                        <wp:posOffset>-405192</wp:posOffset>
                      </wp:positionH>
                      <wp:positionV relativeFrom="paragraph">
                        <wp:posOffset>-232846</wp:posOffset>
                      </wp:positionV>
                      <wp:extent cx="4413885" cy="466280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28" name="Graphic 28"/>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4DBE2A2" id="Group 27" o:spid="_x0000_s1026" style="position:absolute;margin-left:-31.9pt;margin-top:-18.35pt;width:347.55pt;height:367.15pt;z-index:-25168691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z6hh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">
                      <v:shape id="Graphic 28"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5013BA4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1FDD6C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0C8D459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3C2535B6" w14:textId="77777777" w:rsidTr="00711EB0">
        <w:trPr>
          <w:trHeight w:val="2737"/>
        </w:trPr>
        <w:tc>
          <w:tcPr>
            <w:tcW w:w="4634" w:type="dxa"/>
          </w:tcPr>
          <w:p w14:paraId="5318CF8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79DE682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44F630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54971E45" w14:textId="77777777" w:rsidR="00013B2F" w:rsidRPr="00013B2F" w:rsidRDefault="00013B2F" w:rsidP="002A54B1">
            <w:pPr>
              <w:numPr>
                <w:ilvl w:val="0"/>
                <w:numId w:val="10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methodology: Guidelines for producing</w:t>
            </w:r>
          </w:p>
          <w:p w14:paraId="44711A4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gender analysis from innovation and IP data</w:t>
            </w:r>
          </w:p>
          <w:p w14:paraId="4209EE22" w14:textId="77777777" w:rsidR="00013B2F" w:rsidRPr="00013B2F" w:rsidRDefault="00013B2F" w:rsidP="002A54B1">
            <w:pPr>
              <w:numPr>
                <w:ilvl w:val="0"/>
                <w:numId w:val="10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UNU gender mainstreaming </w:t>
            </w:r>
            <w:proofErr w:type="spellStart"/>
            <w:r w:rsidRPr="00013B2F">
              <w:rPr>
                <w:i/>
                <w:iCs/>
                <w:lang w:val="en-US"/>
              </w:rPr>
              <w:t>programme</w:t>
            </w:r>
            <w:proofErr w:type="spellEnd"/>
          </w:p>
          <w:p w14:paraId="12016E1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(internal) and across all initiatives</w:t>
            </w:r>
          </w:p>
          <w:p w14:paraId="5BEA0741" w14:textId="77777777" w:rsidR="00013B2F" w:rsidRPr="00013B2F" w:rsidRDefault="00013B2F" w:rsidP="002A54B1">
            <w:pPr>
              <w:numPr>
                <w:ilvl w:val="0"/>
                <w:numId w:val="10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Policy advice related to the negotiations of digital Inclusion provisions in the digital trade / economy agreements and FTA chapters</w:t>
            </w:r>
          </w:p>
        </w:tc>
      </w:tr>
      <w:tr w:rsidR="00013B2F" w:rsidRPr="00013B2F" w14:paraId="26A88BDB" w14:textId="77777777" w:rsidTr="00711EB0">
        <w:trPr>
          <w:trHeight w:val="789"/>
        </w:trPr>
        <w:tc>
          <w:tcPr>
            <w:tcW w:w="15206" w:type="dxa"/>
            <w:gridSpan w:val="4"/>
            <w:shd w:val="clear" w:color="auto" w:fill="D9EAD2"/>
          </w:tcPr>
          <w:p w14:paraId="7A8A4C9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literacy, skills and capacities</w:t>
            </w:r>
          </w:p>
        </w:tc>
      </w:tr>
      <w:tr w:rsidR="00013B2F" w:rsidRPr="00013B2F" w14:paraId="5A13E4AA" w14:textId="77777777" w:rsidTr="00711EB0">
        <w:trPr>
          <w:trHeight w:val="3731"/>
        </w:trPr>
        <w:tc>
          <w:tcPr>
            <w:tcW w:w="4634" w:type="dxa"/>
          </w:tcPr>
          <w:p w14:paraId="2B0A0C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Establish and support national digital skills strategies, adapt teacher training and education curricula and provide for adult training programmes for the digital age. Our aim is maximum coverage of basic digital skills for as many as possible, while also advancing intermediate or advanced digital skills</w:t>
            </w:r>
          </w:p>
        </w:tc>
        <w:tc>
          <w:tcPr>
            <w:tcW w:w="2220" w:type="dxa"/>
          </w:tcPr>
          <w:p w14:paraId="3B8010F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4</w:t>
            </w:r>
          </w:p>
          <w:p w14:paraId="3B18092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5</w:t>
            </w:r>
          </w:p>
        </w:tc>
        <w:tc>
          <w:tcPr>
            <w:tcW w:w="3331" w:type="dxa"/>
          </w:tcPr>
          <w:p w14:paraId="24232DA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C1 C2, C3, C4, C6, C7</w:t>
            </w:r>
          </w:p>
          <w:p w14:paraId="749C14E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E-learning, C7 E-Government, C7: E-employment, C11</w:t>
            </w:r>
          </w:p>
        </w:tc>
        <w:tc>
          <w:tcPr>
            <w:tcW w:w="5021" w:type="dxa"/>
          </w:tcPr>
          <w:p w14:paraId="22DA873C"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3482CDF5"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1923FC95"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 WSIS and SDG</w:t>
            </w:r>
          </w:p>
          <w:p w14:paraId="149DAC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Matrix</w:t>
            </w:r>
          </w:p>
          <w:p w14:paraId="7FDD88D1"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Digital Skills Toolkit, ILO-ITU Digital Skills Campaign</w:t>
            </w:r>
          </w:p>
          <w:p w14:paraId="70D6B8ED"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Digital Skills Assessment Guidebook</w:t>
            </w:r>
          </w:p>
          <w:p w14:paraId="788157CD"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EQUALS</w:t>
            </w:r>
          </w:p>
          <w:p w14:paraId="15124F7B"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partnerships</w:t>
            </w:r>
          </w:p>
          <w:p w14:paraId="7A7FECD5" w14:textId="77777777" w:rsidR="00013B2F" w:rsidRPr="00013B2F" w:rsidRDefault="00013B2F" w:rsidP="002A54B1">
            <w:pPr>
              <w:numPr>
                <w:ilvl w:val="0"/>
                <w:numId w:val="10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Skills Trainings, Digital Transformation</w:t>
            </w:r>
          </w:p>
          <w:p w14:paraId="18ADAEB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Centers</w:t>
            </w:r>
          </w:p>
        </w:tc>
      </w:tr>
    </w:tbl>
    <w:p w14:paraId="48382D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E2B808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64AC08CB" w14:textId="77777777" w:rsidTr="00711EB0">
        <w:trPr>
          <w:trHeight w:val="796"/>
        </w:trPr>
        <w:tc>
          <w:tcPr>
            <w:tcW w:w="15206" w:type="dxa"/>
            <w:gridSpan w:val="4"/>
          </w:tcPr>
          <w:p w14:paraId="55EF9EC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4B5AEA42" w14:textId="77777777" w:rsidTr="00711EB0">
        <w:trPr>
          <w:trHeight w:val="618"/>
        </w:trPr>
        <w:tc>
          <w:tcPr>
            <w:tcW w:w="4634" w:type="dxa"/>
            <w:shd w:val="clear" w:color="auto" w:fill="538DD3"/>
          </w:tcPr>
          <w:p w14:paraId="36DA4A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6F6093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670C81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65DB4D3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0592" behindDoc="1" locked="0" layoutInCell="1" allowOverlap="1" wp14:anchorId="222DEDD2" wp14:editId="57094C55">
                      <wp:simplePos x="0" y="0"/>
                      <wp:positionH relativeFrom="column">
                        <wp:posOffset>-405192</wp:posOffset>
                      </wp:positionH>
                      <wp:positionV relativeFrom="paragraph">
                        <wp:posOffset>-232846</wp:posOffset>
                      </wp:positionV>
                      <wp:extent cx="4413885" cy="466280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30" name="Graphic 3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2618F35" id="Group 29" o:spid="_x0000_s1026" style="position:absolute;margin-left:-31.9pt;margin-top:-18.35pt;width:347.55pt;height:367.15pt;z-index:-25168588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">
                      <v:shape id="Graphic 3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292D167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41C46A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2724D70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04B93B0C" w14:textId="77777777" w:rsidTr="00711EB0">
        <w:trPr>
          <w:trHeight w:val="3762"/>
        </w:trPr>
        <w:tc>
          <w:tcPr>
            <w:tcW w:w="4634" w:type="dxa"/>
          </w:tcPr>
          <w:p w14:paraId="79D9CC5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3380910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64788C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6157746A" w14:textId="77777777" w:rsidR="00013B2F" w:rsidRPr="00013B2F" w:rsidRDefault="00013B2F" w:rsidP="002A54B1">
            <w:pPr>
              <w:numPr>
                <w:ilvl w:val="0"/>
                <w:numId w:val="9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BRICKS for Digital Development global </w:t>
            </w:r>
            <w:proofErr w:type="spellStart"/>
            <w:r w:rsidRPr="00013B2F">
              <w:rPr>
                <w:i/>
                <w:iCs/>
                <w:lang w:val="en-US"/>
              </w:rPr>
              <w:t>programme</w:t>
            </w:r>
            <w:proofErr w:type="spellEnd"/>
            <w:r w:rsidRPr="00013B2F">
              <w:rPr>
                <w:i/>
                <w:iCs/>
                <w:lang w:val="en-US"/>
              </w:rPr>
              <w:t xml:space="preserve"> (Building Resilient, Inclusive Capacities, Knowledge and Skills)</w:t>
            </w:r>
          </w:p>
          <w:p w14:paraId="7319E7D6" w14:textId="77777777" w:rsidR="00013B2F" w:rsidRPr="00013B2F" w:rsidRDefault="00013B2F" w:rsidP="002A54B1">
            <w:pPr>
              <w:numPr>
                <w:ilvl w:val="0"/>
                <w:numId w:val="9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to Policy Navigator and training</w:t>
            </w:r>
          </w:p>
          <w:p w14:paraId="43DFFB12" w14:textId="77777777" w:rsidR="00013B2F" w:rsidRPr="00013B2F" w:rsidRDefault="00013B2F" w:rsidP="002A54B1">
            <w:pPr>
              <w:numPr>
                <w:ilvl w:val="0"/>
                <w:numId w:val="9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Joint ITU-UNDP </w:t>
            </w:r>
            <w:proofErr w:type="spellStart"/>
            <w:r w:rsidRPr="00013B2F">
              <w:rPr>
                <w:i/>
                <w:iCs/>
                <w:lang w:val="en-US"/>
              </w:rPr>
              <w:t>programme</w:t>
            </w:r>
            <w:proofErr w:type="spellEnd"/>
            <w:r w:rsidRPr="00013B2F">
              <w:rPr>
                <w:i/>
                <w:iCs/>
                <w:lang w:val="en-US"/>
              </w:rPr>
              <w:t xml:space="preserve"> on Cyber Development and Capacity-Building to Build Safe, Inclusive and Resilient Digital Ecosystems</w:t>
            </w:r>
          </w:p>
          <w:p w14:paraId="02AFC4F9" w14:textId="77777777" w:rsidR="00013B2F" w:rsidRPr="00013B2F" w:rsidRDefault="00013B2F" w:rsidP="002A54B1">
            <w:pPr>
              <w:numPr>
                <w:ilvl w:val="0"/>
                <w:numId w:val="9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2C24395C" w14:textId="77777777" w:rsidR="00013B2F" w:rsidRPr="00013B2F" w:rsidRDefault="00013B2F" w:rsidP="002A54B1">
            <w:pPr>
              <w:numPr>
                <w:ilvl w:val="0"/>
                <w:numId w:val="9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Videogame development: A quest for IP and on practical level IP Management Clinics on ecommerce</w:t>
            </w:r>
          </w:p>
        </w:tc>
      </w:tr>
      <w:tr w:rsidR="00013B2F" w:rsidRPr="00013B2F" w14:paraId="3F3F3AF7" w14:textId="77777777" w:rsidTr="00711EB0">
        <w:trPr>
          <w:trHeight w:val="3412"/>
        </w:trPr>
        <w:tc>
          <w:tcPr>
            <w:tcW w:w="4634" w:type="dxa"/>
          </w:tcPr>
          <w:p w14:paraId="511ADD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Increase the availability, accessibility and affordability of digital technology platforms, services, software and educational curricula in diverse languages and formats, as well as accessible user interfaces for persons with disabilities</w:t>
            </w:r>
          </w:p>
        </w:tc>
        <w:tc>
          <w:tcPr>
            <w:tcW w:w="2220" w:type="dxa"/>
          </w:tcPr>
          <w:p w14:paraId="0EAE776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4</w:t>
            </w:r>
          </w:p>
          <w:p w14:paraId="56281A4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10</w:t>
            </w:r>
          </w:p>
        </w:tc>
        <w:tc>
          <w:tcPr>
            <w:tcW w:w="3331" w:type="dxa"/>
          </w:tcPr>
          <w:p w14:paraId="5B8466B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WSIS Action Lines C1, C2, C3, C4, C6, C7 </w:t>
            </w:r>
            <w:proofErr w:type="spellStart"/>
            <w:r w:rsidRPr="00013B2F">
              <w:rPr>
                <w:i/>
                <w:iCs/>
                <w:lang w:val="en-US"/>
              </w:rPr>
              <w:t>Elearning</w:t>
            </w:r>
            <w:proofErr w:type="spellEnd"/>
            <w:r w:rsidRPr="00013B2F">
              <w:rPr>
                <w:i/>
                <w:iCs/>
                <w:lang w:val="en-US"/>
              </w:rPr>
              <w:t>, C7 E-business, C8, C11, C7 E-Agriculture</w:t>
            </w:r>
          </w:p>
        </w:tc>
        <w:tc>
          <w:tcPr>
            <w:tcW w:w="5021" w:type="dxa"/>
          </w:tcPr>
          <w:p w14:paraId="016637CE"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36">
              <w:r w:rsidRPr="00013B2F">
                <w:rPr>
                  <w:rStyle w:val="Hyperlink"/>
                  <w:i/>
                  <w:iCs/>
                  <w:lang w:val="en-US"/>
                </w:rPr>
                <w:t>Convention on the Rights of Persons with</w:t>
              </w:r>
            </w:hyperlink>
            <w:r w:rsidRPr="00013B2F">
              <w:rPr>
                <w:i/>
                <w:iCs/>
                <w:lang w:val="en-US"/>
              </w:rPr>
              <w:t xml:space="preserve"> </w:t>
            </w:r>
            <w:hyperlink r:id="rId37">
              <w:r w:rsidRPr="00013B2F">
                <w:rPr>
                  <w:rStyle w:val="Hyperlink"/>
                  <w:i/>
                  <w:iCs/>
                  <w:lang w:val="en-US"/>
                </w:rPr>
                <w:t>Disabilities (CRPD)</w:t>
              </w:r>
            </w:hyperlink>
            <w:r w:rsidRPr="00013B2F">
              <w:rPr>
                <w:i/>
                <w:iCs/>
                <w:lang w:val="en-US"/>
              </w:rPr>
              <w:t xml:space="preserve"> and web accessibility </w:t>
            </w:r>
            <w:proofErr w:type="spellStart"/>
            <w:r w:rsidRPr="00013B2F">
              <w:rPr>
                <w:i/>
                <w:iCs/>
                <w:lang w:val="en-US"/>
              </w:rPr>
              <w:t>recommendations</w:t>
            </w:r>
            <w:hyperlink w:anchor="_bookmark0" w:history="1">
              <w:r w:rsidRPr="00013B2F">
                <w:rPr>
                  <w:rStyle w:val="Hyperlink"/>
                  <w:i/>
                  <w:iCs/>
                  <w:lang w:val="en-US"/>
                </w:rPr>
                <w:t>i</w:t>
              </w:r>
              <w:proofErr w:type="spellEnd"/>
            </w:hyperlink>
          </w:p>
          <w:p w14:paraId="497796D4"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Academy, ITU Academy Training </w:t>
            </w:r>
            <w:proofErr w:type="spellStart"/>
            <w:r w:rsidRPr="00013B2F">
              <w:rPr>
                <w:i/>
                <w:iCs/>
                <w:lang w:val="en-US"/>
              </w:rPr>
              <w:t>Centres</w:t>
            </w:r>
            <w:proofErr w:type="spellEnd"/>
            <w:r w:rsidRPr="00013B2F">
              <w:rPr>
                <w:i/>
                <w:iCs/>
                <w:lang w:val="en-US"/>
              </w:rPr>
              <w:t>,</w:t>
            </w:r>
          </w:p>
          <w:p w14:paraId="0BE2175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Transformation Center Initiative</w:t>
            </w:r>
          </w:p>
          <w:p w14:paraId="7BA52443"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096D1421"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38A9FE25"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C87A835"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2B4CE022" w14:textId="77777777" w:rsidR="00013B2F" w:rsidRPr="00013B2F" w:rsidRDefault="00013B2F" w:rsidP="002A54B1">
            <w:pPr>
              <w:numPr>
                <w:ilvl w:val="0"/>
                <w:numId w:val="9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Skills Trainings</w:t>
            </w:r>
          </w:p>
        </w:tc>
      </w:tr>
    </w:tbl>
    <w:p w14:paraId="77C5DB9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C8508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2CF63343" w14:textId="77777777" w:rsidTr="00711EB0">
        <w:trPr>
          <w:trHeight w:val="796"/>
        </w:trPr>
        <w:tc>
          <w:tcPr>
            <w:tcW w:w="15206" w:type="dxa"/>
            <w:gridSpan w:val="4"/>
          </w:tcPr>
          <w:p w14:paraId="1699FFC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10926671" w14:textId="77777777" w:rsidTr="00711EB0">
        <w:trPr>
          <w:trHeight w:val="618"/>
        </w:trPr>
        <w:tc>
          <w:tcPr>
            <w:tcW w:w="4634" w:type="dxa"/>
            <w:shd w:val="clear" w:color="auto" w:fill="538DD3"/>
          </w:tcPr>
          <w:p w14:paraId="7C194D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71B0E9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2AF0CBE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72CB822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1616" behindDoc="1" locked="0" layoutInCell="1" allowOverlap="1" wp14:anchorId="1AC237D1" wp14:editId="27E405B9">
                      <wp:simplePos x="0" y="0"/>
                      <wp:positionH relativeFrom="column">
                        <wp:posOffset>-405192</wp:posOffset>
                      </wp:positionH>
                      <wp:positionV relativeFrom="paragraph">
                        <wp:posOffset>-232846</wp:posOffset>
                      </wp:positionV>
                      <wp:extent cx="4413885" cy="466280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32" name="Graphic 3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70239D3" id="Group 31" o:spid="_x0000_s1026" style="position:absolute;margin-left:-31.9pt;margin-top:-18.35pt;width:347.55pt;height:367.15pt;z-index:-25168486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">
                      <v:shape id="Graphic 3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044C40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7C41E33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06B6096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70FFA905" w14:textId="77777777" w:rsidTr="00711EB0">
        <w:trPr>
          <w:trHeight w:val="7218"/>
        </w:trPr>
        <w:tc>
          <w:tcPr>
            <w:tcW w:w="4634" w:type="dxa"/>
          </w:tcPr>
          <w:p w14:paraId="5B70CA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110AF05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BB3B2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67CE9BC9"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AI Skills </w:t>
            </w:r>
            <w:proofErr w:type="spellStart"/>
            <w:r w:rsidRPr="00013B2F">
              <w:rPr>
                <w:i/>
                <w:iCs/>
                <w:lang w:val="en-US"/>
              </w:rPr>
              <w:t>CoalitionUNCTAD</w:t>
            </w:r>
            <w:proofErr w:type="spellEnd"/>
            <w:r w:rsidRPr="00013B2F">
              <w:rPr>
                <w:i/>
                <w:iCs/>
                <w:lang w:val="en-US"/>
              </w:rPr>
              <w:t xml:space="preserve"> E-Commerce and Digital Economy </w:t>
            </w:r>
            <w:proofErr w:type="spellStart"/>
            <w:r w:rsidRPr="00013B2F">
              <w:rPr>
                <w:i/>
                <w:iCs/>
                <w:lang w:val="en-US"/>
              </w:rPr>
              <w:t>Programme</w:t>
            </w:r>
            <w:proofErr w:type="spellEnd"/>
          </w:p>
          <w:p w14:paraId="7C3B4D8D"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web accessibility work like in UNDP Ukraine</w:t>
            </w:r>
          </w:p>
          <w:p w14:paraId="0A1B0AC5"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w:t>
            </w:r>
            <w:hyperlink r:id="rId38">
              <w:r w:rsidRPr="00013B2F">
                <w:rPr>
                  <w:rStyle w:val="Hyperlink"/>
                  <w:i/>
                  <w:iCs/>
                  <w:lang w:val="en-US"/>
                </w:rPr>
                <w:t>Local Language Partnerships</w:t>
              </w:r>
            </w:hyperlink>
            <w:r w:rsidRPr="00013B2F">
              <w:rPr>
                <w:i/>
                <w:iCs/>
                <w:lang w:val="en-US"/>
              </w:rPr>
              <w:t xml:space="preserve"> </w:t>
            </w:r>
            <w:hyperlink r:id="rId39">
              <w:r w:rsidRPr="00013B2F">
                <w:rPr>
                  <w:rStyle w:val="Hyperlink"/>
                  <w:i/>
                  <w:iCs/>
                  <w:lang w:val="en-US"/>
                </w:rPr>
                <w:t>Accelerator</w:t>
              </w:r>
            </w:hyperlink>
            <w:r w:rsidRPr="00013B2F">
              <w:rPr>
                <w:i/>
                <w:iCs/>
                <w:lang w:val="en-US"/>
              </w:rPr>
              <w:t xml:space="preserve"> </w:t>
            </w:r>
            <w:hyperlink r:id="rId40">
              <w:r w:rsidRPr="00013B2F">
                <w:rPr>
                  <w:rStyle w:val="Hyperlink"/>
                  <w:i/>
                  <w:iCs/>
                  <w:lang w:val="en-US"/>
                </w:rPr>
                <w:t>Local Language Partnerships</w:t>
              </w:r>
            </w:hyperlink>
            <w:r w:rsidRPr="00013B2F">
              <w:rPr>
                <w:i/>
                <w:iCs/>
                <w:lang w:val="en-US"/>
              </w:rPr>
              <w:t xml:space="preserve"> </w:t>
            </w:r>
            <w:hyperlink r:id="rId41">
              <w:r w:rsidRPr="00013B2F">
                <w:rPr>
                  <w:rStyle w:val="Hyperlink"/>
                  <w:i/>
                  <w:iCs/>
                  <w:lang w:val="en-US"/>
                </w:rPr>
                <w:t>Accelerator</w:t>
              </w:r>
            </w:hyperlink>
          </w:p>
          <w:p w14:paraId="4A78D473"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e-learning Academy</w:t>
            </w:r>
          </w:p>
          <w:p w14:paraId="187B120D"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4470412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217F88F9"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Geospatial Hand in Hand Platform</w:t>
            </w:r>
          </w:p>
          <w:p w14:paraId="34B68735"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TISC network</w:t>
            </w:r>
          </w:p>
          <w:p w14:paraId="596DD26C"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ASPI and ARDI programs</w:t>
            </w:r>
          </w:p>
          <w:p w14:paraId="652E4EBA"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Accessible Books Consortium (ABC)</w:t>
            </w:r>
          </w:p>
          <w:p w14:paraId="3C8F1913"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IP Oﬃce Suite: the Industrial Property Administration System IPAS, WIPO File, WIPO Publish.</w:t>
            </w:r>
          </w:p>
          <w:p w14:paraId="58C1D022"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Digital Identity solution for Proof-of- Life of retirees and beneﬁciaries</w:t>
            </w:r>
          </w:p>
          <w:p w14:paraId="1E5A8737" w14:textId="77777777" w:rsidR="00013B2F" w:rsidRPr="00013B2F" w:rsidRDefault="00013B2F" w:rsidP="002A54B1">
            <w:pPr>
              <w:numPr>
                <w:ilvl w:val="0"/>
                <w:numId w:val="9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UNU-EGOV usability and service design standard (incl accept criteria, WCAG AA) governance and compliance project (2024-</w:t>
            </w:r>
          </w:p>
          <w:p w14:paraId="1201FAD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2025)</w:t>
            </w:r>
          </w:p>
        </w:tc>
      </w:tr>
    </w:tbl>
    <w:p w14:paraId="1B040C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552AD8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009B4346" w14:textId="77777777" w:rsidTr="00711EB0">
        <w:trPr>
          <w:trHeight w:val="796"/>
        </w:trPr>
        <w:tc>
          <w:tcPr>
            <w:tcW w:w="15206" w:type="dxa"/>
            <w:gridSpan w:val="4"/>
          </w:tcPr>
          <w:p w14:paraId="4FD6DAF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3299D3AC" w14:textId="77777777" w:rsidTr="00711EB0">
        <w:trPr>
          <w:trHeight w:val="618"/>
        </w:trPr>
        <w:tc>
          <w:tcPr>
            <w:tcW w:w="4634" w:type="dxa"/>
            <w:shd w:val="clear" w:color="auto" w:fill="538DD3"/>
          </w:tcPr>
          <w:p w14:paraId="5F708C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7BC9F91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0E64D0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4CAC0B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2640" behindDoc="1" locked="0" layoutInCell="1" allowOverlap="1" wp14:anchorId="71BC57E8" wp14:editId="618546FB">
                      <wp:simplePos x="0" y="0"/>
                      <wp:positionH relativeFrom="column">
                        <wp:posOffset>-405192</wp:posOffset>
                      </wp:positionH>
                      <wp:positionV relativeFrom="paragraph">
                        <wp:posOffset>-232846</wp:posOffset>
                      </wp:positionV>
                      <wp:extent cx="4413885" cy="466280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34" name="Graphic 34"/>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9104EF6" id="Group 33" o:spid="_x0000_s1026" style="position:absolute;margin-left:-31.9pt;margin-top:-18.35pt;width:347.55pt;height:367.15pt;z-index:-25168384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e8hB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">
                      <v:shape id="Graphic 34"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7F4D15C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4B4870F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35239F0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2E3BC39A" w14:textId="77777777" w:rsidTr="00711EB0">
        <w:trPr>
          <w:trHeight w:val="2493"/>
        </w:trPr>
        <w:tc>
          <w:tcPr>
            <w:tcW w:w="4634" w:type="dxa"/>
          </w:tcPr>
          <w:p w14:paraId="525A43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BD9938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4FE51B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7B922DC0" w14:textId="77777777" w:rsidR="00013B2F" w:rsidRPr="00013B2F" w:rsidRDefault="00013B2F" w:rsidP="002A54B1">
            <w:pPr>
              <w:numPr>
                <w:ilvl w:val="0"/>
                <w:numId w:val="9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w:t>
            </w:r>
            <w:hyperlink r:id="rId42">
              <w:r w:rsidRPr="00013B2F">
                <w:rPr>
                  <w:rStyle w:val="Hyperlink"/>
                  <w:i/>
                  <w:iCs/>
                  <w:lang w:val="en-US"/>
                </w:rPr>
                <w:t>ITC SME Trade Academy</w:t>
              </w:r>
            </w:hyperlink>
          </w:p>
          <w:p w14:paraId="31F20F25" w14:textId="77777777" w:rsidR="00013B2F" w:rsidRPr="00013B2F" w:rsidRDefault="00013B2F" w:rsidP="002A54B1">
            <w:pPr>
              <w:numPr>
                <w:ilvl w:val="0"/>
                <w:numId w:val="9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market access liberalization for ICT Goods; Extension of the Moratorium on Customs Duties on Electronic Transmissions; Non-Discrimination of Digital Products</w:t>
            </w:r>
          </w:p>
        </w:tc>
      </w:tr>
      <w:tr w:rsidR="00013B2F" w:rsidRPr="00013B2F" w14:paraId="3FFCA734" w14:textId="77777777" w:rsidTr="00711EB0">
        <w:trPr>
          <w:trHeight w:val="4682"/>
        </w:trPr>
        <w:tc>
          <w:tcPr>
            <w:tcW w:w="4634" w:type="dxa"/>
          </w:tcPr>
          <w:p w14:paraId="45CBB78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Target and tailor capacity-building for women and girls, children and youth, as well as older persons, persons with disabilities, migrants, refugees and internally displaced persons, Indigenous Peoples and those in vulnerable situations, and ensure their meaningful engagement in the design and implementation of programmes</w:t>
            </w:r>
          </w:p>
        </w:tc>
        <w:tc>
          <w:tcPr>
            <w:tcW w:w="2220" w:type="dxa"/>
          </w:tcPr>
          <w:p w14:paraId="334C5B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5 and 10</w:t>
            </w:r>
          </w:p>
        </w:tc>
        <w:tc>
          <w:tcPr>
            <w:tcW w:w="3331" w:type="dxa"/>
          </w:tcPr>
          <w:p w14:paraId="13623D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WSIS Action Lines C2, C4, C4, C6, C7 </w:t>
            </w:r>
            <w:proofErr w:type="spellStart"/>
            <w:r w:rsidRPr="00013B2F">
              <w:rPr>
                <w:i/>
                <w:iCs/>
                <w:lang w:val="en-US"/>
              </w:rPr>
              <w:t>Elearning</w:t>
            </w:r>
            <w:proofErr w:type="spellEnd"/>
            <w:r w:rsidRPr="00013B2F">
              <w:rPr>
                <w:i/>
                <w:iCs/>
                <w:lang w:val="en-US"/>
              </w:rPr>
              <w:t>, C7:E-employment, E-environment C8 , C7 E- Agriculture</w:t>
            </w:r>
          </w:p>
        </w:tc>
        <w:tc>
          <w:tcPr>
            <w:tcW w:w="5021" w:type="dxa"/>
          </w:tcPr>
          <w:p w14:paraId="3ACCA7A3"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Special Initiatives on ICTs and Older</w:t>
            </w:r>
          </w:p>
          <w:p w14:paraId="5847ED7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Persons (ITU/ WHO)</w:t>
            </w:r>
          </w:p>
          <w:p w14:paraId="5A6E7CA5"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Digital Inclusion projects and activities (women and girls, youth, persons with disabilities, indigenous communities)</w:t>
            </w:r>
          </w:p>
          <w:p w14:paraId="5BB0B489"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Transformation Centre Initiative</w:t>
            </w:r>
          </w:p>
          <w:p w14:paraId="250AC982"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ITU-ILO Digital Skills Campaign, Digital Skills Trainings</w:t>
            </w:r>
          </w:p>
          <w:p w14:paraId="29E13C9F"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w:t>
            </w:r>
          </w:p>
          <w:p w14:paraId="40DF62AC"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w:t>
            </w:r>
          </w:p>
          <w:p w14:paraId="54D94231"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Skills Coalition</w:t>
            </w:r>
          </w:p>
          <w:p w14:paraId="2DCD263F"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32410D90"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4B21C84" w14:textId="77777777" w:rsidR="00013B2F" w:rsidRPr="00013B2F" w:rsidRDefault="00013B2F" w:rsidP="002A54B1">
            <w:pPr>
              <w:numPr>
                <w:ilvl w:val="0"/>
                <w:numId w:val="9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tc>
      </w:tr>
    </w:tbl>
    <w:p w14:paraId="5AA7590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10EFA9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65D3BB65" w14:textId="77777777" w:rsidTr="00711EB0">
        <w:trPr>
          <w:trHeight w:val="796"/>
        </w:trPr>
        <w:tc>
          <w:tcPr>
            <w:tcW w:w="15206" w:type="dxa"/>
            <w:gridSpan w:val="4"/>
          </w:tcPr>
          <w:p w14:paraId="16AF80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7CF0EDB7" w14:textId="77777777" w:rsidTr="00711EB0">
        <w:trPr>
          <w:trHeight w:val="618"/>
        </w:trPr>
        <w:tc>
          <w:tcPr>
            <w:tcW w:w="4634" w:type="dxa"/>
            <w:shd w:val="clear" w:color="auto" w:fill="538DD3"/>
          </w:tcPr>
          <w:p w14:paraId="06C8F52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6670818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0525D4A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175C2F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3664" behindDoc="1" locked="0" layoutInCell="1" allowOverlap="1" wp14:anchorId="5100F402" wp14:editId="2C9DCEFD">
                      <wp:simplePos x="0" y="0"/>
                      <wp:positionH relativeFrom="column">
                        <wp:posOffset>-405192</wp:posOffset>
                      </wp:positionH>
                      <wp:positionV relativeFrom="paragraph">
                        <wp:posOffset>-232846</wp:posOffset>
                      </wp:positionV>
                      <wp:extent cx="4413885" cy="466280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36" name="Graphic 36"/>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62B94AB" id="Group 35" o:spid="_x0000_s1026" style="position:absolute;margin-left:-31.9pt;margin-top:-18.35pt;width:347.55pt;height:367.15pt;z-index:-25168281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QcgB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">
                      <v:shape id="Graphic 36"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468BFF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03E755F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5CD89C4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2E6B09E6" w14:textId="77777777" w:rsidTr="00711EB0">
        <w:trPr>
          <w:trHeight w:val="7266"/>
        </w:trPr>
        <w:tc>
          <w:tcPr>
            <w:tcW w:w="4634" w:type="dxa"/>
          </w:tcPr>
          <w:p w14:paraId="41DC8B1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44D053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70D5E4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26E68883"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BRICKS for Digital Development global </w:t>
            </w:r>
            <w:proofErr w:type="spellStart"/>
            <w:r w:rsidRPr="00013B2F">
              <w:rPr>
                <w:i/>
                <w:iCs/>
                <w:lang w:val="en-US"/>
              </w:rPr>
              <w:t>programme</w:t>
            </w:r>
            <w:proofErr w:type="spellEnd"/>
            <w:r w:rsidRPr="00013B2F">
              <w:rPr>
                <w:i/>
                <w:iCs/>
                <w:lang w:val="en-US"/>
              </w:rPr>
              <w:t xml:space="preserve"> (Building Resilient, Inclusive Capacities, Knowledge and Skills)</w:t>
            </w:r>
          </w:p>
          <w:p w14:paraId="750FBE56"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country oﬃce digital skills initiatives</w:t>
            </w:r>
          </w:p>
          <w:p w14:paraId="7805E4A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like in Rwanda</w:t>
            </w:r>
          </w:p>
          <w:p w14:paraId="15219471"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44486853"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Accessible Books Consortium (ABC)</w:t>
            </w:r>
          </w:p>
          <w:p w14:paraId="28D7179D"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Women Entrepreneurs Program</w:t>
            </w:r>
          </w:p>
          <w:p w14:paraId="5EB1A53F"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601D391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5C2484C4"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FAO Global </w:t>
            </w:r>
            <w:proofErr w:type="spellStart"/>
            <w:r w:rsidRPr="00013B2F">
              <w:rPr>
                <w:i/>
                <w:iCs/>
                <w:lang w:val="en-US"/>
              </w:rPr>
              <w:t>Agrilnno</w:t>
            </w:r>
            <w:proofErr w:type="spellEnd"/>
            <w:r w:rsidRPr="00013B2F">
              <w:rPr>
                <w:i/>
                <w:iCs/>
                <w:lang w:val="en-US"/>
              </w:rPr>
              <w:t xml:space="preserve"> Challenge</w:t>
            </w:r>
          </w:p>
          <w:p w14:paraId="000649BE"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Digital Identity solution for Proof-of- Life of retirees and beneﬁciaries</w:t>
            </w:r>
          </w:p>
          <w:p w14:paraId="0C47BF24"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 xml:space="preserve">ITC </w:t>
            </w:r>
            <w:hyperlink r:id="rId43">
              <w:r w:rsidRPr="00013B2F">
                <w:rPr>
                  <w:rStyle w:val="Hyperlink"/>
                  <w:i/>
                  <w:iCs/>
                  <w:lang w:val="en-US"/>
                </w:rPr>
                <w:t>SME Trade Academy</w:t>
              </w:r>
            </w:hyperlink>
          </w:p>
          <w:p w14:paraId="377C75A3"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 xml:space="preserve">ITC </w:t>
            </w:r>
            <w:hyperlink r:id="rId44">
              <w:proofErr w:type="spellStart"/>
              <w:r w:rsidRPr="00013B2F">
                <w:rPr>
                  <w:rStyle w:val="Hyperlink"/>
                  <w:i/>
                  <w:iCs/>
                  <w:lang w:val="en-US"/>
                </w:rPr>
                <w:t>SheTrades</w:t>
              </w:r>
              <w:proofErr w:type="spellEnd"/>
            </w:hyperlink>
            <w:r w:rsidRPr="00013B2F">
              <w:rPr>
                <w:i/>
                <w:iCs/>
                <w:u w:val="single"/>
                <w:lang w:val="en-US"/>
              </w:rPr>
              <w:t xml:space="preserve"> </w:t>
            </w:r>
            <w:r w:rsidRPr="00013B2F">
              <w:rPr>
                <w:i/>
                <w:iCs/>
                <w:lang w:val="en-US"/>
              </w:rPr>
              <w:t>initiatives and related projects</w:t>
            </w:r>
          </w:p>
          <w:p w14:paraId="3CB9C0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/platforms</w:t>
            </w:r>
          </w:p>
          <w:p w14:paraId="3D0C986A"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Youth &amp; Trade </w:t>
            </w:r>
            <w:proofErr w:type="spellStart"/>
            <w:r w:rsidRPr="00013B2F">
              <w:rPr>
                <w:i/>
                <w:iCs/>
                <w:lang w:val="en-US"/>
              </w:rPr>
              <w:t>Programme</w:t>
            </w:r>
            <w:proofErr w:type="spellEnd"/>
            <w:r w:rsidRPr="00013B2F">
              <w:rPr>
                <w:i/>
                <w:iCs/>
                <w:lang w:val="en-US"/>
              </w:rPr>
              <w:t>, particularly</w:t>
            </w:r>
          </w:p>
          <w:p w14:paraId="273FFF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through the Ye! Community</w:t>
            </w:r>
          </w:p>
          <w:p w14:paraId="5D4B57F5"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 xml:space="preserve">ITC Refugees &amp; Trade </w:t>
            </w:r>
            <w:proofErr w:type="spellStart"/>
            <w:r w:rsidRPr="00013B2F">
              <w:rPr>
                <w:i/>
                <w:iCs/>
                <w:u w:val="single"/>
                <w:lang w:val="en-US"/>
              </w:rPr>
              <w:t>Programme</w:t>
            </w:r>
            <w:proofErr w:type="spellEnd"/>
          </w:p>
          <w:p w14:paraId="2E7A38CF"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 xml:space="preserve">WTO|ITC </w:t>
            </w:r>
            <w:hyperlink r:id="rId45">
              <w:r w:rsidRPr="00013B2F">
                <w:rPr>
                  <w:rStyle w:val="Hyperlink"/>
                  <w:i/>
                  <w:iCs/>
                  <w:lang w:val="en-US"/>
                </w:rPr>
                <w:t>Women Exporters in the Digital</w:t>
              </w:r>
            </w:hyperlink>
            <w:r w:rsidRPr="00013B2F">
              <w:rPr>
                <w:i/>
                <w:iCs/>
                <w:lang w:val="en-US"/>
              </w:rPr>
              <w:t xml:space="preserve"> </w:t>
            </w:r>
            <w:hyperlink r:id="rId46">
              <w:r w:rsidRPr="00013B2F">
                <w:rPr>
                  <w:rStyle w:val="Hyperlink"/>
                  <w:i/>
                  <w:iCs/>
                  <w:lang w:val="en-US"/>
                </w:rPr>
                <w:t>Economy (WEIDE) Fund</w:t>
              </w:r>
            </w:hyperlink>
          </w:p>
          <w:p w14:paraId="21E218C5" w14:textId="77777777" w:rsidR="00013B2F" w:rsidRPr="00013B2F" w:rsidRDefault="00013B2F" w:rsidP="002A54B1">
            <w:pPr>
              <w:numPr>
                <w:ilvl w:val="0"/>
                <w:numId w:val="9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Policy advice related to the negotiations</w:t>
            </w:r>
          </w:p>
          <w:p w14:paraId="79DD008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of digital Inclusion provisions in the digital</w:t>
            </w:r>
          </w:p>
        </w:tc>
      </w:tr>
    </w:tbl>
    <w:p w14:paraId="5B678CF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E9742A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1E619A07" w14:textId="77777777" w:rsidTr="00711EB0">
        <w:trPr>
          <w:trHeight w:val="796"/>
        </w:trPr>
        <w:tc>
          <w:tcPr>
            <w:tcW w:w="15206" w:type="dxa"/>
            <w:gridSpan w:val="4"/>
          </w:tcPr>
          <w:p w14:paraId="7BE514F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1D8292E5" w14:textId="77777777" w:rsidTr="00711EB0">
        <w:trPr>
          <w:trHeight w:val="618"/>
        </w:trPr>
        <w:tc>
          <w:tcPr>
            <w:tcW w:w="4634" w:type="dxa"/>
            <w:shd w:val="clear" w:color="auto" w:fill="538DD3"/>
          </w:tcPr>
          <w:p w14:paraId="215EB9D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4A0B2E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29F2086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453A32C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4688" behindDoc="1" locked="0" layoutInCell="1" allowOverlap="1" wp14:anchorId="3D1A86B8" wp14:editId="3DAF0D45">
                      <wp:simplePos x="0" y="0"/>
                      <wp:positionH relativeFrom="column">
                        <wp:posOffset>-405192</wp:posOffset>
                      </wp:positionH>
                      <wp:positionV relativeFrom="paragraph">
                        <wp:posOffset>-232846</wp:posOffset>
                      </wp:positionV>
                      <wp:extent cx="4413885" cy="466280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38" name="Graphic 38"/>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A556E6D" id="Group 37" o:spid="_x0000_s1026" style="position:absolute;margin-left:-31.9pt;margin-top:-18.35pt;width:347.55pt;height:367.15pt;z-index:-25168179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Jhx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">
                      <v:shape id="Graphic 38"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64BB262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7AB39DE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57BD8AC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6804D289" w14:textId="77777777" w:rsidTr="00711EB0">
        <w:trPr>
          <w:trHeight w:val="925"/>
        </w:trPr>
        <w:tc>
          <w:tcPr>
            <w:tcW w:w="4634" w:type="dxa"/>
          </w:tcPr>
          <w:p w14:paraId="354A2C6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7996B4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259586B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745E7D9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trade / economy agreements and FTA chapters</w:t>
            </w:r>
          </w:p>
        </w:tc>
      </w:tr>
      <w:tr w:rsidR="00013B2F" w:rsidRPr="00013B2F" w14:paraId="595CD274" w14:textId="77777777" w:rsidTr="00711EB0">
        <w:trPr>
          <w:trHeight w:val="5908"/>
        </w:trPr>
        <w:tc>
          <w:tcPr>
            <w:tcW w:w="4634" w:type="dxa"/>
          </w:tcPr>
          <w:p w14:paraId="1C0DB3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Develop and undertake national digital inclusion surveys with data disaggregated by income, sex, age, race, ethnicity, migration status, disability and geographical location and other characteristics relevant in national contexts, to identify learning gaps and inform priorities in specific contexts</w:t>
            </w:r>
          </w:p>
        </w:tc>
        <w:tc>
          <w:tcPr>
            <w:tcW w:w="2220" w:type="dxa"/>
          </w:tcPr>
          <w:p w14:paraId="549CC46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5 and 10</w:t>
            </w:r>
          </w:p>
        </w:tc>
        <w:tc>
          <w:tcPr>
            <w:tcW w:w="3331" w:type="dxa"/>
          </w:tcPr>
          <w:p w14:paraId="1D27D3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WSIS Action Lines C2, C3, C4, C6, C7 </w:t>
            </w:r>
            <w:proofErr w:type="spellStart"/>
            <w:r w:rsidRPr="00013B2F">
              <w:rPr>
                <w:i/>
                <w:iCs/>
                <w:lang w:val="en-US"/>
              </w:rPr>
              <w:t>Elearning</w:t>
            </w:r>
            <w:proofErr w:type="spellEnd"/>
            <w:r w:rsidRPr="00013B2F">
              <w:rPr>
                <w:i/>
                <w:iCs/>
                <w:lang w:val="en-US"/>
              </w:rPr>
              <w:t>, C8</w:t>
            </w:r>
          </w:p>
        </w:tc>
        <w:tc>
          <w:tcPr>
            <w:tcW w:w="5021" w:type="dxa"/>
          </w:tcPr>
          <w:p w14:paraId="1BE6C9ED"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Digital Skills Assessment Guidebook</w:t>
            </w:r>
          </w:p>
          <w:p w14:paraId="7FDD4DF4"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68048712"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10BE9A14"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7B29B140"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w:t>
            </w:r>
          </w:p>
          <w:p w14:paraId="0981E91A"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WTIS - World Telecommunication/ICT</w:t>
            </w:r>
          </w:p>
          <w:p w14:paraId="57D83FD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Indicators Symposium</w:t>
            </w:r>
          </w:p>
          <w:p w14:paraId="1E17150C"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w:t>
            </w:r>
          </w:p>
          <w:p w14:paraId="768F2853"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Observatory (ECLAC)</w:t>
            </w:r>
          </w:p>
          <w:p w14:paraId="6D0AF67B"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Development Report (Periodical) (ESCWA)</w:t>
            </w:r>
          </w:p>
          <w:p w14:paraId="589EB01D"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National Digital Development Reviews</w:t>
            </w:r>
          </w:p>
          <w:p w14:paraId="5AD723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Guiding Manual</w:t>
            </w:r>
          </w:p>
          <w:p w14:paraId="0A880BF7"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Measurement and Monitoring Model (DD-MMM)</w:t>
            </w:r>
          </w:p>
          <w:p w14:paraId="203FB010"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Readiness Assessment</w:t>
            </w:r>
          </w:p>
          <w:p w14:paraId="46522B88" w14:textId="77777777" w:rsidR="00013B2F" w:rsidRPr="00013B2F" w:rsidRDefault="00013B2F" w:rsidP="002A54B1">
            <w:pPr>
              <w:numPr>
                <w:ilvl w:val="0"/>
                <w:numId w:val="9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Development Compass</w:t>
            </w:r>
          </w:p>
        </w:tc>
      </w:tr>
    </w:tbl>
    <w:p w14:paraId="590282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04266B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0EFA56C2" w14:textId="77777777" w:rsidTr="00711EB0">
        <w:trPr>
          <w:trHeight w:val="796"/>
        </w:trPr>
        <w:tc>
          <w:tcPr>
            <w:tcW w:w="15206" w:type="dxa"/>
            <w:gridSpan w:val="4"/>
          </w:tcPr>
          <w:p w14:paraId="1E6B21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5513EBAF" w14:textId="77777777" w:rsidTr="00711EB0">
        <w:trPr>
          <w:trHeight w:val="618"/>
        </w:trPr>
        <w:tc>
          <w:tcPr>
            <w:tcW w:w="4634" w:type="dxa"/>
            <w:shd w:val="clear" w:color="auto" w:fill="538DD3"/>
          </w:tcPr>
          <w:p w14:paraId="34DF170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6D84785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0E09459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14BED3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5712" behindDoc="1" locked="0" layoutInCell="1" allowOverlap="1" wp14:anchorId="7F9CF464" wp14:editId="4358A8D9">
                      <wp:simplePos x="0" y="0"/>
                      <wp:positionH relativeFrom="column">
                        <wp:posOffset>-405192</wp:posOffset>
                      </wp:positionH>
                      <wp:positionV relativeFrom="paragraph">
                        <wp:posOffset>-232846</wp:posOffset>
                      </wp:positionV>
                      <wp:extent cx="4413885" cy="466280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40" name="Graphic 4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5B070E9" id="Group 39" o:spid="_x0000_s1026" style="position:absolute;margin-left:-31.9pt;margin-top:-18.35pt;width:347.55pt;height:367.15pt;z-index:-25168076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">
                      <v:shape id="Graphic 4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77B43BF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586E73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2040128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63ED2B0A" w14:textId="77777777" w:rsidTr="00711EB0">
        <w:trPr>
          <w:trHeight w:val="892"/>
        </w:trPr>
        <w:tc>
          <w:tcPr>
            <w:tcW w:w="4634" w:type="dxa"/>
          </w:tcPr>
          <w:p w14:paraId="7845713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1B15204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483060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018A042C" w14:textId="77777777" w:rsidR="00013B2F" w:rsidRPr="00013B2F" w:rsidRDefault="00013B2F" w:rsidP="002A54B1">
            <w:pPr>
              <w:numPr>
                <w:ilvl w:val="0"/>
                <w:numId w:val="9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and partner analysis and</w:t>
            </w:r>
          </w:p>
          <w:p w14:paraId="26CEBB1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recommendations</w:t>
            </w:r>
            <w:hyperlink w:anchor="_bookmark1" w:history="1">
              <w:r w:rsidRPr="00013B2F">
                <w:rPr>
                  <w:rStyle w:val="Hyperlink"/>
                  <w:i/>
                  <w:iCs/>
                  <w:vertAlign w:val="superscript"/>
                  <w:lang w:val="en-US"/>
                </w:rPr>
                <w:t>ii</w:t>
              </w:r>
              <w:proofErr w:type="spellEnd"/>
            </w:hyperlink>
          </w:p>
        </w:tc>
      </w:tr>
      <w:tr w:rsidR="00013B2F" w:rsidRPr="00013B2F" w14:paraId="4508BDC5" w14:textId="77777777" w:rsidTr="00711EB0">
        <w:trPr>
          <w:trHeight w:val="5939"/>
        </w:trPr>
        <w:tc>
          <w:tcPr>
            <w:tcW w:w="4634" w:type="dxa"/>
          </w:tcPr>
          <w:p w14:paraId="1C990C5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t>
            </w:r>
            <w:r w:rsidRPr="00013B2F">
              <w:rPr>
                <w:i/>
                <w:iCs/>
                <w:lang w:val="en-US"/>
              </w:rPr>
              <w:tab/>
              <w:t>Prioritize and set targets for the development of digital competencies of public officials and institutions to enact, develop and implement strategies and policies for inclusive, secure and user-</w:t>
            </w:r>
            <w:proofErr w:type="spellStart"/>
            <w:r w:rsidRPr="00013B2F">
              <w:rPr>
                <w:i/>
                <w:iCs/>
                <w:lang w:val="en-US"/>
              </w:rPr>
              <w:t>centred</w:t>
            </w:r>
            <w:proofErr w:type="spellEnd"/>
            <w:r w:rsidRPr="00013B2F">
              <w:rPr>
                <w:i/>
                <w:iCs/>
                <w:lang w:val="en-US"/>
              </w:rPr>
              <w:t xml:space="preserve"> digital public services, including the development of skills and capacity to ensure the safe, secure and resilient functioning of digital systems, networks and data</w:t>
            </w:r>
          </w:p>
        </w:tc>
        <w:tc>
          <w:tcPr>
            <w:tcW w:w="2220" w:type="dxa"/>
          </w:tcPr>
          <w:p w14:paraId="367C395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16</w:t>
            </w:r>
          </w:p>
        </w:tc>
        <w:tc>
          <w:tcPr>
            <w:tcW w:w="3331" w:type="dxa"/>
          </w:tcPr>
          <w:p w14:paraId="56B03AC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WSIS Action Lines C2, C3, C4, C6, C7 </w:t>
            </w:r>
            <w:proofErr w:type="spellStart"/>
            <w:r w:rsidRPr="00013B2F">
              <w:rPr>
                <w:i/>
                <w:iCs/>
                <w:lang w:val="en-US"/>
              </w:rPr>
              <w:t>Elearning</w:t>
            </w:r>
            <w:proofErr w:type="spellEnd"/>
            <w:r w:rsidRPr="00013B2F">
              <w:rPr>
                <w:i/>
                <w:iCs/>
                <w:lang w:val="en-US"/>
              </w:rPr>
              <w:t>, C7: E-employment, C7 E-Government C8 , C7 E- Agriculture</w:t>
            </w:r>
          </w:p>
        </w:tc>
        <w:tc>
          <w:tcPr>
            <w:tcW w:w="5021" w:type="dxa"/>
          </w:tcPr>
          <w:p w14:paraId="41CC00BE"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4A455D0D"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20FA85E"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w:t>
            </w:r>
          </w:p>
          <w:p w14:paraId="0DBB0687"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WTIS - World Telecommunication/ICT</w:t>
            </w:r>
          </w:p>
          <w:p w14:paraId="5AF61D7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Indicators Symposium</w:t>
            </w:r>
          </w:p>
          <w:p w14:paraId="2ED64A4F"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w:t>
            </w:r>
          </w:p>
          <w:p w14:paraId="6DED82E0"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xml:space="preserve"> Global Initiative</w:t>
            </w:r>
          </w:p>
          <w:p w14:paraId="4BC2C4D5"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Digital Skills Forum</w:t>
            </w:r>
          </w:p>
          <w:p w14:paraId="0A060A28"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Project Capacity Development for Digital</w:t>
            </w:r>
          </w:p>
          <w:p w14:paraId="24C04D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w:t>
            </w:r>
          </w:p>
          <w:p w14:paraId="00750D23"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ITU Academy Training Centers, ITU Digital Skills Toolkit</w:t>
            </w:r>
          </w:p>
          <w:p w14:paraId="2585A785"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country work to help develop digital competency frameworks like in Ukraine</w:t>
            </w:r>
          </w:p>
          <w:p w14:paraId="13786ED0"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BRICKS for Digital Development global </w:t>
            </w:r>
            <w:proofErr w:type="spellStart"/>
            <w:r w:rsidRPr="00013B2F">
              <w:rPr>
                <w:i/>
                <w:iCs/>
                <w:lang w:val="en-US"/>
              </w:rPr>
              <w:t>programme</w:t>
            </w:r>
            <w:proofErr w:type="spellEnd"/>
            <w:r w:rsidRPr="00013B2F">
              <w:rPr>
                <w:i/>
                <w:iCs/>
                <w:lang w:val="en-US"/>
              </w:rPr>
              <w:t xml:space="preserve"> (Building Resilient, Inclusive Capacities, Knowledge and Skills)</w:t>
            </w:r>
          </w:p>
          <w:p w14:paraId="0E3FEA35" w14:textId="77777777" w:rsidR="00013B2F" w:rsidRPr="00013B2F" w:rsidRDefault="00013B2F" w:rsidP="002A54B1">
            <w:pPr>
              <w:numPr>
                <w:ilvl w:val="0"/>
                <w:numId w:val="9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to Policy Navigator and training</w:t>
            </w:r>
          </w:p>
        </w:tc>
      </w:tr>
    </w:tbl>
    <w:p w14:paraId="7B650DD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ED0B6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73692775" w14:textId="77777777" w:rsidTr="00711EB0">
        <w:trPr>
          <w:trHeight w:val="796"/>
        </w:trPr>
        <w:tc>
          <w:tcPr>
            <w:tcW w:w="15206" w:type="dxa"/>
            <w:gridSpan w:val="4"/>
          </w:tcPr>
          <w:p w14:paraId="57E47BA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542AA37D" w14:textId="77777777" w:rsidTr="00711EB0">
        <w:trPr>
          <w:trHeight w:val="618"/>
        </w:trPr>
        <w:tc>
          <w:tcPr>
            <w:tcW w:w="4634" w:type="dxa"/>
            <w:shd w:val="clear" w:color="auto" w:fill="538DD3"/>
          </w:tcPr>
          <w:p w14:paraId="241BB9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56AD0E5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480CB4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2A65B9F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6736" behindDoc="1" locked="0" layoutInCell="1" allowOverlap="1" wp14:anchorId="3B5264E0" wp14:editId="62F4A942">
                      <wp:simplePos x="0" y="0"/>
                      <wp:positionH relativeFrom="column">
                        <wp:posOffset>-405192</wp:posOffset>
                      </wp:positionH>
                      <wp:positionV relativeFrom="paragraph">
                        <wp:posOffset>-232846</wp:posOffset>
                      </wp:positionV>
                      <wp:extent cx="4413885" cy="466280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42" name="Graphic 4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16F27AF" id="Group 41" o:spid="_x0000_s1026" style="position:absolute;margin-left:-31.9pt;margin-top:-18.35pt;width:347.55pt;height:367.15pt;z-index:-25167974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seiR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">
                      <v:shape id="Graphic 4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1B9AEF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21D093E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59C776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0FA1461E" w14:textId="77777777" w:rsidTr="00711EB0">
        <w:trPr>
          <w:trHeight w:val="5613"/>
        </w:trPr>
        <w:tc>
          <w:tcPr>
            <w:tcW w:w="4634" w:type="dxa"/>
          </w:tcPr>
          <w:p w14:paraId="02CEC52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516D713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E9CDF8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13378C98"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55195B3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48CC3493"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5D09DA12"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2023-2033(ESCWA)</w:t>
            </w:r>
          </w:p>
          <w:p w14:paraId="5DFFC93E"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ESCAP’s Asia-Paciﬁc Information Superhighway Initiative and its Action Plan 2022-2026</w:t>
            </w:r>
          </w:p>
          <w:p w14:paraId="38D82E29"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Government Electronic and Mobile Services (GEMS) (ESCWA)</w:t>
            </w:r>
          </w:p>
          <w:p w14:paraId="586F9E2E"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UPU </w:t>
            </w:r>
            <w:proofErr w:type="spellStart"/>
            <w:r w:rsidRPr="00013B2F">
              <w:rPr>
                <w:i/>
                <w:iCs/>
                <w:lang w:val="en-US"/>
              </w:rPr>
              <w:t>Secure.post</w:t>
            </w:r>
            <w:proofErr w:type="spellEnd"/>
            <w:r w:rsidRPr="00013B2F">
              <w:rPr>
                <w:i/>
                <w:iCs/>
                <w:lang w:val="en-US"/>
              </w:rPr>
              <w:t xml:space="preserve"> (https://secure.post/)</w:t>
            </w:r>
          </w:p>
          <w:p w14:paraId="4D1428E5"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Digital trade policy / regulations’</w:t>
            </w:r>
          </w:p>
          <w:p w14:paraId="1971BF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trainings, comprehensive or targeted.</w:t>
            </w:r>
          </w:p>
          <w:p w14:paraId="3BC8563D" w14:textId="77777777" w:rsidR="00013B2F" w:rsidRPr="00013B2F" w:rsidRDefault="00013B2F" w:rsidP="002A54B1">
            <w:pPr>
              <w:numPr>
                <w:ilvl w:val="0"/>
                <w:numId w:val="9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Assistance in establishing institutional structures necessary for digital trade implementation, such as Data Regulators, Coordination Committees on Digital Trade / E- commerce, etc.</w:t>
            </w:r>
          </w:p>
        </w:tc>
      </w:tr>
      <w:tr w:rsidR="00013B2F" w:rsidRPr="00013B2F" w14:paraId="020EAF23" w14:textId="77777777" w:rsidTr="00711EB0">
        <w:trPr>
          <w:trHeight w:val="1523"/>
        </w:trPr>
        <w:tc>
          <w:tcPr>
            <w:tcW w:w="4634" w:type="dxa"/>
          </w:tcPr>
          <w:p w14:paraId="390BAC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w:t>
            </w:r>
            <w:r w:rsidRPr="00013B2F">
              <w:rPr>
                <w:i/>
                <w:iCs/>
                <w:lang w:val="en-US"/>
              </w:rPr>
              <w:tab/>
              <w:t>Develop vocational, upskilling and reskilling training for workers in occupations impacted by digitalization and automation to</w:t>
            </w:r>
          </w:p>
        </w:tc>
        <w:tc>
          <w:tcPr>
            <w:tcW w:w="2220" w:type="dxa"/>
          </w:tcPr>
          <w:p w14:paraId="0FDA801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8</w:t>
            </w:r>
          </w:p>
        </w:tc>
        <w:tc>
          <w:tcPr>
            <w:tcW w:w="3331" w:type="dxa"/>
          </w:tcPr>
          <w:p w14:paraId="4C71B2F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WSIS Action Lines C2, C3, C4, C6, C7 </w:t>
            </w:r>
            <w:proofErr w:type="spellStart"/>
            <w:r w:rsidRPr="00013B2F">
              <w:rPr>
                <w:i/>
                <w:iCs/>
                <w:lang w:val="en-US"/>
              </w:rPr>
              <w:t>Elearning</w:t>
            </w:r>
            <w:proofErr w:type="spellEnd"/>
            <w:r w:rsidRPr="00013B2F">
              <w:rPr>
                <w:i/>
                <w:iCs/>
                <w:lang w:val="en-US"/>
              </w:rPr>
              <w:t>, C7: E-employment, C8 , C7 E-Agriculture</w:t>
            </w:r>
          </w:p>
        </w:tc>
        <w:tc>
          <w:tcPr>
            <w:tcW w:w="5021" w:type="dxa"/>
          </w:tcPr>
          <w:p w14:paraId="40EBDD83" w14:textId="77777777" w:rsidR="00013B2F" w:rsidRPr="00013B2F" w:rsidRDefault="00013B2F" w:rsidP="002A54B1">
            <w:pPr>
              <w:numPr>
                <w:ilvl w:val="0"/>
                <w:numId w:val="8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Academy, ITU Academy Training </w:t>
            </w:r>
            <w:proofErr w:type="spellStart"/>
            <w:r w:rsidRPr="00013B2F">
              <w:rPr>
                <w:i/>
                <w:iCs/>
                <w:lang w:val="en-US"/>
              </w:rPr>
              <w:t>Centres</w:t>
            </w:r>
            <w:proofErr w:type="spellEnd"/>
          </w:p>
          <w:p w14:paraId="339DC960" w14:textId="77777777" w:rsidR="00013B2F" w:rsidRPr="00013B2F" w:rsidRDefault="00013B2F" w:rsidP="002A54B1">
            <w:pPr>
              <w:numPr>
                <w:ilvl w:val="0"/>
                <w:numId w:val="8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47433919" w14:textId="77777777" w:rsidR="00013B2F" w:rsidRPr="00013B2F" w:rsidRDefault="00013B2F" w:rsidP="002A54B1">
            <w:pPr>
              <w:numPr>
                <w:ilvl w:val="0"/>
                <w:numId w:val="8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78F24A06" w14:textId="77777777" w:rsidR="00013B2F" w:rsidRPr="00013B2F" w:rsidRDefault="00013B2F" w:rsidP="002A54B1">
            <w:pPr>
              <w:numPr>
                <w:ilvl w:val="0"/>
                <w:numId w:val="8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tc>
      </w:tr>
    </w:tbl>
    <w:p w14:paraId="086175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DD2966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7E948E14" w14:textId="77777777" w:rsidTr="00711EB0">
        <w:trPr>
          <w:trHeight w:val="796"/>
        </w:trPr>
        <w:tc>
          <w:tcPr>
            <w:tcW w:w="15206" w:type="dxa"/>
            <w:gridSpan w:val="4"/>
          </w:tcPr>
          <w:p w14:paraId="32E10BF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5F633669" w14:textId="77777777" w:rsidTr="00711EB0">
        <w:trPr>
          <w:trHeight w:val="618"/>
        </w:trPr>
        <w:tc>
          <w:tcPr>
            <w:tcW w:w="4634" w:type="dxa"/>
            <w:shd w:val="clear" w:color="auto" w:fill="538DD3"/>
          </w:tcPr>
          <w:p w14:paraId="241B962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515D3D2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00FFBDD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6E237FB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7760" behindDoc="1" locked="0" layoutInCell="1" allowOverlap="1" wp14:anchorId="5F0E388B" wp14:editId="3F9C1818">
                      <wp:simplePos x="0" y="0"/>
                      <wp:positionH relativeFrom="column">
                        <wp:posOffset>-405192</wp:posOffset>
                      </wp:positionH>
                      <wp:positionV relativeFrom="paragraph">
                        <wp:posOffset>-232846</wp:posOffset>
                      </wp:positionV>
                      <wp:extent cx="4413885" cy="466280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44" name="Graphic 44"/>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36A5B24" id="Group 43" o:spid="_x0000_s1026" style="position:absolute;margin-left:-31.9pt;margin-top:-18.35pt;width:347.55pt;height:367.15pt;z-index:-25167872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8kgx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">
                      <v:shape id="Graphic 44"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538DD3"/>
          </w:tcPr>
          <w:p w14:paraId="62E713F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Action Lines</w:t>
            </w:r>
          </w:p>
        </w:tc>
        <w:tc>
          <w:tcPr>
            <w:tcW w:w="5021" w:type="dxa"/>
            <w:shd w:val="clear" w:color="auto" w:fill="538DD3"/>
          </w:tcPr>
          <w:p w14:paraId="55F63F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62E752E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64A77CFB" w14:textId="77777777" w:rsidTr="00711EB0">
        <w:trPr>
          <w:trHeight w:val="3301"/>
        </w:trPr>
        <w:tc>
          <w:tcPr>
            <w:tcW w:w="4634" w:type="dxa"/>
          </w:tcPr>
          <w:p w14:paraId="7C2B4E9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mitigate potential negative consequences for workforces and promote decent work ;</w:t>
            </w:r>
          </w:p>
        </w:tc>
        <w:tc>
          <w:tcPr>
            <w:tcW w:w="2220" w:type="dxa"/>
          </w:tcPr>
          <w:p w14:paraId="24728E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59CA40F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3F2C3760"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EQUALS</w:t>
            </w:r>
          </w:p>
          <w:p w14:paraId="1E553552"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Skills Coalition</w:t>
            </w:r>
          </w:p>
          <w:p w14:paraId="45EB3D4A"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Skills Trainings</w:t>
            </w:r>
          </w:p>
          <w:p w14:paraId="6C9B2A0E"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Transformation Centers</w:t>
            </w:r>
          </w:p>
          <w:p w14:paraId="17A943B0"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5396804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4FC4906A"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Innovation Policy Labs</w:t>
            </w:r>
          </w:p>
          <w:p w14:paraId="42E5242D"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6BA99AE0" w14:textId="77777777" w:rsidR="00013B2F" w:rsidRPr="00013B2F" w:rsidRDefault="00013B2F" w:rsidP="002A54B1">
            <w:pPr>
              <w:numPr>
                <w:ilvl w:val="0"/>
                <w:numId w:val="8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w:t>
            </w:r>
            <w:hyperlink r:id="rId47">
              <w:r w:rsidRPr="00013B2F">
                <w:rPr>
                  <w:rStyle w:val="Hyperlink"/>
                  <w:i/>
                  <w:iCs/>
                  <w:lang w:val="en-US"/>
                </w:rPr>
                <w:t>SME Trade Academy</w:t>
              </w:r>
            </w:hyperlink>
          </w:p>
        </w:tc>
      </w:tr>
      <w:tr w:rsidR="00013B2F" w:rsidRPr="00013B2F" w14:paraId="39CDA646" w14:textId="77777777" w:rsidTr="00711EB0">
        <w:trPr>
          <w:trHeight w:val="3686"/>
        </w:trPr>
        <w:tc>
          <w:tcPr>
            <w:tcW w:w="4634" w:type="dxa"/>
          </w:tcPr>
          <w:p w14:paraId="0872A1E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w:t>
            </w:r>
            <w:r w:rsidRPr="00013B2F">
              <w:rPr>
                <w:i/>
                <w:iCs/>
                <w:lang w:val="en-US"/>
              </w:rPr>
              <w:tab/>
              <w:t>Develop interoperable digital competency frameworks and training standards to facilitate pooling of training resources, the mobilization of public and private funds in support of capacity-building and its continuous adaptation to address rapid technological change and the prevention of brain drain</w:t>
            </w:r>
          </w:p>
        </w:tc>
        <w:tc>
          <w:tcPr>
            <w:tcW w:w="2220" w:type="dxa"/>
          </w:tcPr>
          <w:p w14:paraId="30B9999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4 and 17;</w:t>
            </w:r>
          </w:p>
        </w:tc>
        <w:tc>
          <w:tcPr>
            <w:tcW w:w="3331" w:type="dxa"/>
          </w:tcPr>
          <w:p w14:paraId="5B45458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WSIS Action Lines C2, C3, C4, C6, C7 </w:t>
            </w:r>
            <w:proofErr w:type="spellStart"/>
            <w:r w:rsidRPr="00013B2F">
              <w:rPr>
                <w:i/>
                <w:iCs/>
                <w:lang w:val="en-US"/>
              </w:rPr>
              <w:t>Elearning</w:t>
            </w:r>
            <w:proofErr w:type="spellEnd"/>
            <w:r w:rsidRPr="00013B2F">
              <w:rPr>
                <w:i/>
                <w:iCs/>
                <w:lang w:val="en-US"/>
              </w:rPr>
              <w:t>, C8</w:t>
            </w:r>
          </w:p>
        </w:tc>
        <w:tc>
          <w:tcPr>
            <w:tcW w:w="5021" w:type="dxa"/>
          </w:tcPr>
          <w:p w14:paraId="0B898E43"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Digital Skills Toolkit</w:t>
            </w:r>
          </w:p>
          <w:p w14:paraId="37234CA0"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603F5703"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78F9F377"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27FE1338"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w:t>
            </w:r>
          </w:p>
          <w:p w14:paraId="59340FE7"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Skills Coalition</w:t>
            </w:r>
          </w:p>
          <w:p w14:paraId="3D52F27A"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xml:space="preserve"> Global Initiative</w:t>
            </w:r>
          </w:p>
          <w:p w14:paraId="322CF8D4"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0252B3F0" w14:textId="77777777" w:rsidR="00013B2F" w:rsidRPr="00013B2F" w:rsidRDefault="00013B2F" w:rsidP="002A54B1">
            <w:pPr>
              <w:numPr>
                <w:ilvl w:val="0"/>
                <w:numId w:val="8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Regulatory and advisory support related to cross-border movement of digital talent, including through alignment and mutual</w:t>
            </w:r>
          </w:p>
        </w:tc>
      </w:tr>
    </w:tbl>
    <w:p w14:paraId="2170AC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A86C4F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38784" behindDoc="1" locked="0" layoutInCell="1" allowOverlap="1" wp14:anchorId="62552443" wp14:editId="775D0C7B">
                <wp:simplePos x="0" y="0"/>
                <wp:positionH relativeFrom="page">
                  <wp:posOffset>2892742</wp:posOffset>
                </wp:positionH>
                <wp:positionV relativeFrom="page">
                  <wp:posOffset>3631907</wp:posOffset>
                </wp:positionV>
                <wp:extent cx="2639695" cy="244221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9695" cy="2442210"/>
                        </a:xfrm>
                        <a:custGeom>
                          <a:avLst/>
                          <a:gdLst/>
                          <a:ahLst/>
                          <a:cxnLst/>
                          <a:rect l="l" t="t" r="r" b="b"/>
                          <a:pathLst>
                            <a:path w="2639695" h="2442210">
                              <a:moveTo>
                                <a:pt x="1671307" y="1881759"/>
                              </a:moveTo>
                              <a:lnTo>
                                <a:pt x="1666430" y="1828927"/>
                              </a:lnTo>
                              <a:lnTo>
                                <a:pt x="1655953" y="1774799"/>
                              </a:lnTo>
                              <a:lnTo>
                                <a:pt x="1643062" y="1728685"/>
                              </a:lnTo>
                              <a:lnTo>
                                <a:pt x="1626552" y="1681518"/>
                              </a:lnTo>
                              <a:lnTo>
                                <a:pt x="1606308" y="1633296"/>
                              </a:lnTo>
                              <a:lnTo>
                                <a:pt x="1582242" y="1583969"/>
                              </a:lnTo>
                              <a:lnTo>
                                <a:pt x="1554251" y="1533525"/>
                              </a:lnTo>
                              <a:lnTo>
                                <a:pt x="1522222" y="1481924"/>
                              </a:lnTo>
                              <a:lnTo>
                                <a:pt x="1495958" y="1442885"/>
                              </a:lnTo>
                              <a:lnTo>
                                <a:pt x="1483918" y="1426159"/>
                              </a:lnTo>
                              <a:lnTo>
                                <a:pt x="1483918" y="1845792"/>
                              </a:lnTo>
                              <a:lnTo>
                                <a:pt x="1482178" y="1891665"/>
                              </a:lnTo>
                              <a:lnTo>
                                <a:pt x="1474368" y="1935873"/>
                              </a:lnTo>
                              <a:lnTo>
                                <a:pt x="1459966" y="1978647"/>
                              </a:lnTo>
                              <a:lnTo>
                                <a:pt x="1438198" y="2020214"/>
                              </a:lnTo>
                              <a:lnTo>
                                <a:pt x="1409192" y="2060829"/>
                              </a:lnTo>
                              <a:lnTo>
                                <a:pt x="1373060" y="2100745"/>
                              </a:lnTo>
                              <a:lnTo>
                                <a:pt x="1260309" y="2213483"/>
                              </a:lnTo>
                              <a:lnTo>
                                <a:pt x="227761" y="1180922"/>
                              </a:lnTo>
                              <a:lnTo>
                                <a:pt x="339217" y="1069467"/>
                              </a:lnTo>
                              <a:lnTo>
                                <a:pt x="382130" y="1031113"/>
                              </a:lnTo>
                              <a:lnTo>
                                <a:pt x="425932" y="1001217"/>
                              </a:lnTo>
                              <a:lnTo>
                                <a:pt x="470725" y="980059"/>
                              </a:lnTo>
                              <a:lnTo>
                                <a:pt x="516636" y="967892"/>
                              </a:lnTo>
                              <a:lnTo>
                                <a:pt x="563727" y="963015"/>
                              </a:lnTo>
                              <a:lnTo>
                                <a:pt x="611924" y="963752"/>
                              </a:lnTo>
                              <a:lnTo>
                                <a:pt x="661339" y="970508"/>
                              </a:lnTo>
                              <a:lnTo>
                                <a:pt x="712050" y="983754"/>
                              </a:lnTo>
                              <a:lnTo>
                                <a:pt x="753414" y="998626"/>
                              </a:lnTo>
                              <a:lnTo>
                                <a:pt x="795299" y="1016774"/>
                              </a:lnTo>
                              <a:lnTo>
                                <a:pt x="837653" y="1038326"/>
                              </a:lnTo>
                              <a:lnTo>
                                <a:pt x="880440" y="1063409"/>
                              </a:lnTo>
                              <a:lnTo>
                                <a:pt x="923594" y="1092111"/>
                              </a:lnTo>
                              <a:lnTo>
                                <a:pt x="960145" y="1118831"/>
                              </a:lnTo>
                              <a:lnTo>
                                <a:pt x="996581" y="1147076"/>
                              </a:lnTo>
                              <a:lnTo>
                                <a:pt x="1032903" y="1176896"/>
                              </a:lnTo>
                              <a:lnTo>
                                <a:pt x="1069098" y="1208366"/>
                              </a:lnTo>
                              <a:lnTo>
                                <a:pt x="1105179" y="1241552"/>
                              </a:lnTo>
                              <a:lnTo>
                                <a:pt x="1141120" y="1276515"/>
                              </a:lnTo>
                              <a:lnTo>
                                <a:pt x="1178674" y="1314805"/>
                              </a:lnTo>
                              <a:lnTo>
                                <a:pt x="1213993" y="1352321"/>
                              </a:lnTo>
                              <a:lnTo>
                                <a:pt x="1247063" y="1389037"/>
                              </a:lnTo>
                              <a:lnTo>
                                <a:pt x="1277912" y="1424990"/>
                              </a:lnTo>
                              <a:lnTo>
                                <a:pt x="1306525" y="1460157"/>
                              </a:lnTo>
                              <a:lnTo>
                                <a:pt x="1332915" y="1494548"/>
                              </a:lnTo>
                              <a:lnTo>
                                <a:pt x="1357083" y="1528165"/>
                              </a:lnTo>
                              <a:lnTo>
                                <a:pt x="1387665" y="1574660"/>
                              </a:lnTo>
                              <a:lnTo>
                                <a:pt x="1413725" y="1619885"/>
                              </a:lnTo>
                              <a:lnTo>
                                <a:pt x="1435544" y="1663839"/>
                              </a:lnTo>
                              <a:lnTo>
                                <a:pt x="1453337" y="1706549"/>
                              </a:lnTo>
                              <a:lnTo>
                                <a:pt x="1467370" y="1748040"/>
                              </a:lnTo>
                              <a:lnTo>
                                <a:pt x="1479130" y="1797989"/>
                              </a:lnTo>
                              <a:lnTo>
                                <a:pt x="1483918" y="1845792"/>
                              </a:lnTo>
                              <a:lnTo>
                                <a:pt x="1483918" y="1426159"/>
                              </a:lnTo>
                              <a:lnTo>
                                <a:pt x="1436662" y="1363065"/>
                              </a:lnTo>
                              <a:lnTo>
                                <a:pt x="1403642" y="1322324"/>
                              </a:lnTo>
                              <a:lnTo>
                                <a:pt x="1368386" y="1281049"/>
                              </a:lnTo>
                              <a:lnTo>
                                <a:pt x="1330883" y="1239240"/>
                              </a:lnTo>
                              <a:lnTo>
                                <a:pt x="1291158" y="1196924"/>
                              </a:lnTo>
                              <a:lnTo>
                                <a:pt x="1249210" y="1154112"/>
                              </a:lnTo>
                              <a:lnTo>
                                <a:pt x="1211948" y="1117650"/>
                              </a:lnTo>
                              <a:lnTo>
                                <a:pt x="1174762" y="1082878"/>
                              </a:lnTo>
                              <a:lnTo>
                                <a:pt x="1137704" y="1049832"/>
                              </a:lnTo>
                              <a:lnTo>
                                <a:pt x="1100797" y="1018514"/>
                              </a:lnTo>
                              <a:lnTo>
                                <a:pt x="1064044" y="988949"/>
                              </a:lnTo>
                              <a:lnTo>
                                <a:pt x="1029957" y="963015"/>
                              </a:lnTo>
                              <a:lnTo>
                                <a:pt x="991158" y="935126"/>
                              </a:lnTo>
                              <a:lnTo>
                                <a:pt x="955052" y="910907"/>
                              </a:lnTo>
                              <a:lnTo>
                                <a:pt x="907313" y="881595"/>
                              </a:lnTo>
                              <a:lnTo>
                                <a:pt x="860018" y="855662"/>
                              </a:lnTo>
                              <a:lnTo>
                                <a:pt x="813206" y="833018"/>
                              </a:lnTo>
                              <a:lnTo>
                                <a:pt x="766940" y="813549"/>
                              </a:lnTo>
                              <a:lnTo>
                                <a:pt x="721271" y="797153"/>
                              </a:lnTo>
                              <a:lnTo>
                                <a:pt x="676275" y="783691"/>
                              </a:lnTo>
                              <a:lnTo>
                                <a:pt x="623468" y="772858"/>
                              </a:lnTo>
                              <a:lnTo>
                                <a:pt x="571766" y="767219"/>
                              </a:lnTo>
                              <a:lnTo>
                                <a:pt x="521246" y="766597"/>
                              </a:lnTo>
                              <a:lnTo>
                                <a:pt x="471944" y="770813"/>
                              </a:lnTo>
                              <a:lnTo>
                                <a:pt x="423926" y="779691"/>
                              </a:lnTo>
                              <a:lnTo>
                                <a:pt x="377075" y="794207"/>
                              </a:lnTo>
                              <a:lnTo>
                                <a:pt x="331177" y="815314"/>
                              </a:lnTo>
                              <a:lnTo>
                                <a:pt x="286219" y="842848"/>
                              </a:lnTo>
                              <a:lnTo>
                                <a:pt x="242150" y="876630"/>
                              </a:lnTo>
                              <a:lnTo>
                                <a:pt x="198920" y="916457"/>
                              </a:lnTo>
                              <a:lnTo>
                                <a:pt x="12369" y="1103007"/>
                              </a:lnTo>
                              <a:lnTo>
                                <a:pt x="0" y="1132649"/>
                              </a:lnTo>
                              <a:lnTo>
                                <a:pt x="355" y="1145781"/>
                              </a:lnTo>
                              <a:lnTo>
                                <a:pt x="25755" y="1196289"/>
                              </a:lnTo>
                              <a:lnTo>
                                <a:pt x="1226667" y="2398903"/>
                              </a:lnTo>
                              <a:lnTo>
                                <a:pt x="1263865" y="2429319"/>
                              </a:lnTo>
                              <a:lnTo>
                                <a:pt x="1309204" y="2441867"/>
                              </a:lnTo>
                              <a:lnTo>
                                <a:pt x="1321104" y="2440178"/>
                              </a:lnTo>
                              <a:lnTo>
                                <a:pt x="1513725" y="2255405"/>
                              </a:lnTo>
                              <a:lnTo>
                                <a:pt x="1552384" y="2213483"/>
                              </a:lnTo>
                              <a:lnTo>
                                <a:pt x="1587068" y="2168664"/>
                              </a:lnTo>
                              <a:lnTo>
                                <a:pt x="1615097" y="2123833"/>
                              </a:lnTo>
                              <a:lnTo>
                                <a:pt x="1637360" y="2078037"/>
                              </a:lnTo>
                              <a:lnTo>
                                <a:pt x="1653806" y="2031250"/>
                              </a:lnTo>
                              <a:lnTo>
                                <a:pt x="1664843" y="1983054"/>
                              </a:lnTo>
                              <a:lnTo>
                                <a:pt x="1670723" y="1933181"/>
                              </a:lnTo>
                              <a:lnTo>
                                <a:pt x="1671193" y="1891665"/>
                              </a:lnTo>
                              <a:lnTo>
                                <a:pt x="1671307" y="1881759"/>
                              </a:lnTo>
                              <a:close/>
                            </a:path>
                            <a:path w="2639695" h="2442210">
                              <a:moveTo>
                                <a:pt x="2639542" y="1119238"/>
                              </a:moveTo>
                              <a:lnTo>
                                <a:pt x="2613380" y="1082700"/>
                              </a:lnTo>
                              <a:lnTo>
                                <a:pt x="2534920" y="1031163"/>
                              </a:lnTo>
                              <a:lnTo>
                                <a:pt x="2220328" y="843686"/>
                              </a:lnTo>
                              <a:lnTo>
                                <a:pt x="2188413" y="824547"/>
                              </a:lnTo>
                              <a:lnTo>
                                <a:pt x="2137930" y="794435"/>
                              </a:lnTo>
                              <a:lnTo>
                                <a:pt x="2053145" y="748068"/>
                              </a:lnTo>
                              <a:lnTo>
                                <a:pt x="2002561" y="723277"/>
                              </a:lnTo>
                              <a:lnTo>
                                <a:pt x="1955622" y="704062"/>
                              </a:lnTo>
                              <a:lnTo>
                                <a:pt x="1911946" y="690575"/>
                              </a:lnTo>
                              <a:lnTo>
                                <a:pt x="1871091" y="681888"/>
                              </a:lnTo>
                              <a:lnTo>
                                <a:pt x="1833765" y="679564"/>
                              </a:lnTo>
                              <a:lnTo>
                                <a:pt x="1815693" y="680605"/>
                              </a:lnTo>
                              <a:lnTo>
                                <a:pt x="1798294" y="682904"/>
                              </a:lnTo>
                              <a:lnTo>
                                <a:pt x="1805165" y="654469"/>
                              </a:lnTo>
                              <a:lnTo>
                                <a:pt x="1809978" y="625614"/>
                              </a:lnTo>
                              <a:lnTo>
                                <a:pt x="1812798" y="596468"/>
                              </a:lnTo>
                              <a:lnTo>
                                <a:pt x="1813674" y="567118"/>
                              </a:lnTo>
                              <a:lnTo>
                                <a:pt x="1812366" y="537489"/>
                              </a:lnTo>
                              <a:lnTo>
                                <a:pt x="1802282" y="476986"/>
                              </a:lnTo>
                              <a:lnTo>
                                <a:pt x="1782229" y="415391"/>
                              </a:lnTo>
                              <a:lnTo>
                                <a:pt x="1752053" y="352526"/>
                              </a:lnTo>
                              <a:lnTo>
                                <a:pt x="1709864" y="288569"/>
                              </a:lnTo>
                              <a:lnTo>
                                <a:pt x="1684413" y="256324"/>
                              </a:lnTo>
                              <a:lnTo>
                                <a:pt x="1655800" y="223469"/>
                              </a:lnTo>
                              <a:lnTo>
                                <a:pt x="1649590" y="216979"/>
                              </a:lnTo>
                              <a:lnTo>
                                <a:pt x="1649590" y="576046"/>
                              </a:lnTo>
                              <a:lnTo>
                                <a:pt x="1646669" y="600621"/>
                              </a:lnTo>
                              <a:lnTo>
                                <a:pt x="1631950" y="649058"/>
                              </a:lnTo>
                              <a:lnTo>
                                <a:pt x="1603006" y="695553"/>
                              </a:lnTo>
                              <a:lnTo>
                                <a:pt x="1476248" y="824547"/>
                              </a:lnTo>
                              <a:lnTo>
                                <a:pt x="1029195" y="377482"/>
                              </a:lnTo>
                              <a:lnTo>
                                <a:pt x="1121524" y="285140"/>
                              </a:lnTo>
                              <a:lnTo>
                                <a:pt x="1151826" y="256324"/>
                              </a:lnTo>
                              <a:lnTo>
                                <a:pt x="1188885" y="227380"/>
                              </a:lnTo>
                              <a:lnTo>
                                <a:pt x="1223378" y="209892"/>
                              </a:lnTo>
                              <a:lnTo>
                                <a:pt x="1260411" y="199961"/>
                              </a:lnTo>
                              <a:lnTo>
                                <a:pt x="1297673" y="197243"/>
                              </a:lnTo>
                              <a:lnTo>
                                <a:pt x="1335151" y="201917"/>
                              </a:lnTo>
                              <a:lnTo>
                                <a:pt x="1372857" y="214210"/>
                              </a:lnTo>
                              <a:lnTo>
                                <a:pt x="1410817" y="233260"/>
                              </a:lnTo>
                              <a:lnTo>
                                <a:pt x="1449120" y="258025"/>
                              </a:lnTo>
                              <a:lnTo>
                                <a:pt x="1487754" y="288569"/>
                              </a:lnTo>
                              <a:lnTo>
                                <a:pt x="1526781" y="324878"/>
                              </a:lnTo>
                              <a:lnTo>
                                <a:pt x="1570494" y="373430"/>
                              </a:lnTo>
                              <a:lnTo>
                                <a:pt x="1606461" y="423570"/>
                              </a:lnTo>
                              <a:lnTo>
                                <a:pt x="1631886" y="475030"/>
                              </a:lnTo>
                              <a:lnTo>
                                <a:pt x="1645983" y="525576"/>
                              </a:lnTo>
                              <a:lnTo>
                                <a:pt x="1649526" y="567118"/>
                              </a:lnTo>
                              <a:lnTo>
                                <a:pt x="1649590" y="576046"/>
                              </a:lnTo>
                              <a:lnTo>
                                <a:pt x="1649590" y="216979"/>
                              </a:lnTo>
                              <a:lnTo>
                                <a:pt x="1630730" y="197243"/>
                              </a:lnTo>
                              <a:lnTo>
                                <a:pt x="1624241" y="190449"/>
                              </a:lnTo>
                              <a:lnTo>
                                <a:pt x="1589659" y="157378"/>
                              </a:lnTo>
                              <a:lnTo>
                                <a:pt x="1555115" y="127355"/>
                              </a:lnTo>
                              <a:lnTo>
                                <a:pt x="1520571" y="100393"/>
                              </a:lnTo>
                              <a:lnTo>
                                <a:pt x="1486027" y="76479"/>
                              </a:lnTo>
                              <a:lnTo>
                                <a:pt x="1451508" y="55968"/>
                              </a:lnTo>
                              <a:lnTo>
                                <a:pt x="1417040" y="38912"/>
                              </a:lnTo>
                              <a:lnTo>
                                <a:pt x="1347978" y="13512"/>
                              </a:lnTo>
                              <a:lnTo>
                                <a:pt x="1280058" y="1028"/>
                              </a:lnTo>
                              <a:lnTo>
                                <a:pt x="1246886" y="0"/>
                              </a:lnTo>
                              <a:lnTo>
                                <a:pt x="1214031" y="1879"/>
                              </a:lnTo>
                              <a:lnTo>
                                <a:pt x="1149451" y="16687"/>
                              </a:lnTo>
                              <a:lnTo>
                                <a:pt x="1087297" y="44551"/>
                              </a:lnTo>
                              <a:lnTo>
                                <a:pt x="1044194" y="75361"/>
                              </a:lnTo>
                              <a:lnTo>
                                <a:pt x="1005128" y="110617"/>
                              </a:lnTo>
                              <a:lnTo>
                                <a:pt x="814768" y="300634"/>
                              </a:lnTo>
                              <a:lnTo>
                                <a:pt x="802424" y="330225"/>
                              </a:lnTo>
                              <a:lnTo>
                                <a:pt x="802805" y="343357"/>
                              </a:lnTo>
                              <a:lnTo>
                                <a:pt x="828192" y="393852"/>
                              </a:lnTo>
                              <a:lnTo>
                                <a:pt x="2079371" y="1646732"/>
                              </a:lnTo>
                              <a:lnTo>
                                <a:pt x="2102751" y="1656029"/>
                              </a:lnTo>
                              <a:lnTo>
                                <a:pt x="2109266" y="1653679"/>
                              </a:lnTo>
                              <a:lnTo>
                                <a:pt x="2115007" y="1652270"/>
                              </a:lnTo>
                              <a:lnTo>
                                <a:pt x="2153970" y="1627098"/>
                              </a:lnTo>
                              <a:lnTo>
                                <a:pt x="2181631" y="1597215"/>
                              </a:lnTo>
                              <a:lnTo>
                                <a:pt x="2195842" y="1567103"/>
                              </a:lnTo>
                              <a:lnTo>
                                <a:pt x="2197608" y="1561172"/>
                              </a:lnTo>
                              <a:lnTo>
                                <a:pt x="2197824" y="1554975"/>
                              </a:lnTo>
                              <a:lnTo>
                                <a:pt x="2195576" y="1548993"/>
                              </a:lnTo>
                              <a:lnTo>
                                <a:pt x="2193391" y="1542961"/>
                              </a:lnTo>
                              <a:lnTo>
                                <a:pt x="2188895" y="1537195"/>
                              </a:lnTo>
                              <a:lnTo>
                                <a:pt x="1618792" y="967079"/>
                              </a:lnTo>
                              <a:lnTo>
                                <a:pt x="1692008" y="893864"/>
                              </a:lnTo>
                              <a:lnTo>
                                <a:pt x="1731276" y="863447"/>
                              </a:lnTo>
                              <a:lnTo>
                                <a:pt x="1773783" y="846924"/>
                              </a:lnTo>
                              <a:lnTo>
                                <a:pt x="1820367" y="843686"/>
                              </a:lnTo>
                              <a:lnTo>
                                <a:pt x="1844916" y="845807"/>
                              </a:lnTo>
                              <a:lnTo>
                                <a:pt x="1897062" y="858037"/>
                              </a:lnTo>
                              <a:lnTo>
                                <a:pt x="1952777" y="879144"/>
                              </a:lnTo>
                              <a:lnTo>
                                <a:pt x="2011705" y="909104"/>
                              </a:lnTo>
                              <a:lnTo>
                                <a:pt x="2074608" y="944549"/>
                              </a:lnTo>
                              <a:lnTo>
                                <a:pt x="2107615" y="964247"/>
                              </a:lnTo>
                              <a:lnTo>
                                <a:pt x="2503525" y="1205738"/>
                              </a:lnTo>
                              <a:lnTo>
                                <a:pt x="2510498" y="1209687"/>
                              </a:lnTo>
                              <a:lnTo>
                                <a:pt x="2517000" y="1212951"/>
                              </a:lnTo>
                              <a:lnTo>
                                <a:pt x="2523007" y="1215364"/>
                              </a:lnTo>
                              <a:lnTo>
                                <a:pt x="2530005" y="1218628"/>
                              </a:lnTo>
                              <a:lnTo>
                                <a:pt x="2537320" y="1219428"/>
                              </a:lnTo>
                              <a:lnTo>
                                <a:pt x="2544851" y="1218095"/>
                              </a:lnTo>
                              <a:lnTo>
                                <a:pt x="2551150" y="1217256"/>
                              </a:lnTo>
                              <a:lnTo>
                                <a:pt x="2590101" y="1190967"/>
                              </a:lnTo>
                              <a:lnTo>
                                <a:pt x="2621102" y="1157757"/>
                              </a:lnTo>
                              <a:lnTo>
                                <a:pt x="2638260" y="1126820"/>
                              </a:lnTo>
                              <a:lnTo>
                                <a:pt x="2639542" y="111923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3A2EF1D" id="Graphic 45" o:spid="_x0000_s1026" style="position:absolute;margin-left:227.75pt;margin-top:286pt;width:207.85pt;height:192.3pt;z-index:-251677696;visibility:visible;mso-wrap-style:square;mso-wrap-distance-left:0;mso-wrap-distance-top:0;mso-wrap-distance-right:0;mso-wrap-distance-bottom:0;mso-position-horizontal:absolute;mso-position-horizontal-relative:page;mso-position-vertical:absolute;mso-position-vertical-relative:page;v-text-anchor:top" coordsize="2639695,24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" path="m1671307,1881759r-4877,-52832l1655953,1774799r-12891,-46114l1626552,1681518r-20244,-48222l1582242,1583969r-27991,-50444l1522222,1481924r-26264,-39039l1483918,1426159r,419633l1482178,1891665r-7810,44208l1459966,1978647r-21768,41567l1409192,2060829r-36132,39916l1260309,2213483,227761,1180922,339217,1069467r42913,-38354l425932,1001217r44793,-21158l516636,967892r47091,-4877l611924,963752r49415,6756l712050,983754r41364,14872l795299,1016774r42354,21552l880440,1063409r43154,28702l960145,1118831r36436,28245l1032903,1176896r36195,31470l1105179,1241552r35941,34963l1178674,1314805r35319,37516l1247063,1389037r30849,35953l1306525,1460157r26390,34391l1357083,1528165r30582,46495l1413725,1619885r21819,43954l1453337,1706549r14033,41491l1479130,1797989r4788,47803l1483918,1426159r-47256,-63094l1403642,1322324r-35256,-41275l1330883,1239240r-39725,-42316l1249210,1154112r-37262,-36462l1174762,1082878r-37058,-33046l1100797,1018514r-36753,-29565l1029957,963015,991158,935126,955052,910907,907313,881595,860018,855662,813206,833018,766940,813549,721271,797153,676275,783691,623468,772858r-51702,-5639l521246,766597r-49302,4216l423926,779691r-46851,14516l331177,815314r-44958,27534l242150,876630r-43230,39827l12369,1103007,,1132649r355,13132l25755,1196289,1226667,2398903r37198,30416l1309204,2441867r11900,-1689l1513725,2255405r38659,-41922l1587068,2168664r28029,-44831l1637360,2078037r16446,-46787l1664843,1983054r5880,-49873l1671193,1891665r114,-9906xem2639542,1119238r-26162,-36538l2534920,1031163,2220328,843686r-31915,-19139l2137930,794435r-84785,-46367l2002561,723277r-46939,-19215l1911946,690575r-40855,-8687l1833765,679564r-18072,1041l1798294,682904r6871,-28435l1809978,625614r2820,-29146l1813674,567118r-1308,-29629l1802282,476986r-20053,-61595l1752053,352526r-42189,-63957l1684413,256324r-28613,-32855l1649590,216979r,359067l1646669,600621r-14719,48437l1603006,695553,1476248,824547,1029195,377482r92329,-92342l1151826,256324r37059,-28944l1223378,209892r37033,-9931l1297673,197243r37478,4674l1372857,214210r37960,19050l1449120,258025r38634,30544l1526781,324878r43713,48552l1606461,423570r25425,51460l1645983,525576r3543,41542l1649590,576046r,-359067l1630730,197243r-6489,-6794l1589659,157378r-34544,-30023l1520571,100393,1486027,76479,1451508,55968,1417040,38912,1347978,13512,1280058,1028,1246886,r-32855,1879l1149451,16687r-62154,27864l1044194,75361r-39066,35256l814768,300634r-12344,29591l802805,343357r25387,50495l2079371,1646732r23380,9297l2109266,1653679r5741,-1409l2153970,1627098r27661,-29883l2195842,1567103r1766,-5931l2197824,1554975r-2248,-5982l2193391,1542961r-4496,-5766l1618792,967079r73216,-73215l1731276,863447r42507,-16523l1820367,843686r24549,2121l1897062,858037r55715,21107l2011705,909104r62903,35445l2107615,964247r395910,241491l2510498,1209687r6502,3264l2523007,1215364r6998,3264l2537320,1219428r7531,-1333l2551150,1217256r38951,-26289l2621102,1157757r17158,-30937l2639542,1119238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021"/>
      </w:tblGrid>
      <w:tr w:rsidR="00013B2F" w:rsidRPr="00013B2F" w14:paraId="5CEEDCE8" w14:textId="77777777" w:rsidTr="00711EB0">
        <w:trPr>
          <w:trHeight w:val="796"/>
        </w:trPr>
        <w:tc>
          <w:tcPr>
            <w:tcW w:w="15206" w:type="dxa"/>
            <w:gridSpan w:val="4"/>
          </w:tcPr>
          <w:p w14:paraId="1F3F5D6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WSIS Process and 2030 Agenda – GDC Matrix</w:t>
            </w:r>
          </w:p>
        </w:tc>
      </w:tr>
      <w:tr w:rsidR="00013B2F" w:rsidRPr="00013B2F" w14:paraId="2C5FCFE1" w14:textId="77777777" w:rsidTr="00711EB0">
        <w:trPr>
          <w:trHeight w:val="618"/>
        </w:trPr>
        <w:tc>
          <w:tcPr>
            <w:tcW w:w="4634" w:type="dxa"/>
            <w:shd w:val="clear" w:color="auto" w:fill="538DD3"/>
          </w:tcPr>
          <w:p w14:paraId="529D9BB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Objectives</w:t>
            </w:r>
          </w:p>
          <w:p w14:paraId="036C1A8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538DD3"/>
          </w:tcPr>
          <w:p w14:paraId="6543168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SDG</w:t>
            </w:r>
          </w:p>
          <w:p w14:paraId="59C3C5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(extracted from GDC)</w:t>
            </w:r>
          </w:p>
        </w:tc>
        <w:tc>
          <w:tcPr>
            <w:tcW w:w="3331" w:type="dxa"/>
            <w:shd w:val="clear" w:color="auto" w:fill="538DD3"/>
          </w:tcPr>
          <w:p w14:paraId="468A3EB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39808" behindDoc="1" locked="0" layoutInCell="1" allowOverlap="1" wp14:anchorId="47B4CB56" wp14:editId="7DE9776F">
                      <wp:simplePos x="0" y="0"/>
                      <wp:positionH relativeFrom="column">
                        <wp:posOffset>-121168</wp:posOffset>
                      </wp:positionH>
                      <wp:positionV relativeFrom="paragraph">
                        <wp:posOffset>-62920</wp:posOffset>
                      </wp:positionV>
                      <wp:extent cx="2720340" cy="325818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340" cy="3258185"/>
                                <a:chOff x="0" y="0"/>
                                <a:chExt cx="2720340" cy="3258185"/>
                              </a:xfrm>
                            </wpg:grpSpPr>
                            <wps:wsp>
                              <wps:cNvPr id="47" name="Graphic 47"/>
                              <wps:cNvSpPr/>
                              <wps:spPr>
                                <a:xfrm>
                                  <a:off x="-2" y="0"/>
                                  <a:ext cx="2720340" cy="3258185"/>
                                </a:xfrm>
                                <a:custGeom>
                                  <a:avLst/>
                                  <a:gdLst/>
                                  <a:ahLst/>
                                  <a:cxnLst/>
                                  <a:rect l="l" t="t" r="r" b="b"/>
                                  <a:pathLst>
                                    <a:path w="2720340" h="3258185">
                                      <a:moveTo>
                                        <a:pt x="1728597" y="2564434"/>
                                      </a:moveTo>
                                      <a:lnTo>
                                        <a:pt x="1703438" y="2524899"/>
                                      </a:lnTo>
                                      <a:lnTo>
                                        <a:pt x="1669910" y="2501341"/>
                                      </a:lnTo>
                                      <a:lnTo>
                                        <a:pt x="1506943" y="2397417"/>
                                      </a:lnTo>
                                      <a:lnTo>
                                        <a:pt x="1032560" y="2097570"/>
                                      </a:lnTo>
                                      <a:lnTo>
                                        <a:pt x="1032560" y="2285581"/>
                                      </a:lnTo>
                                      <a:lnTo>
                                        <a:pt x="745985" y="2572156"/>
                                      </a:lnTo>
                                      <a:lnTo>
                                        <a:pt x="254076" y="1810969"/>
                                      </a:lnTo>
                                      <a:lnTo>
                                        <a:pt x="226606" y="1768779"/>
                                      </a:lnTo>
                                      <a:lnTo>
                                        <a:pt x="227253" y="1768132"/>
                                      </a:lnTo>
                                      <a:lnTo>
                                        <a:pt x="1032560" y="2285581"/>
                                      </a:lnTo>
                                      <a:lnTo>
                                        <a:pt x="1032560" y="2097570"/>
                                      </a:lnTo>
                                      <a:lnTo>
                                        <a:pt x="511403" y="1768132"/>
                                      </a:lnTo>
                                      <a:lnTo>
                                        <a:pt x="160921" y="1545221"/>
                                      </a:lnTo>
                                      <a:lnTo>
                                        <a:pt x="126199" y="1530692"/>
                                      </a:lnTo>
                                      <a:lnTo>
                                        <a:pt x="119316" y="1531594"/>
                                      </a:lnTo>
                                      <a:lnTo>
                                        <a:pt x="82626" y="1549704"/>
                                      </a:lnTo>
                                      <a:lnTo>
                                        <a:pt x="38798" y="1591525"/>
                                      </a:lnTo>
                                      <a:lnTo>
                                        <a:pt x="12687" y="1621586"/>
                                      </a:lnTo>
                                      <a:lnTo>
                                        <a:pt x="0" y="1656892"/>
                                      </a:lnTo>
                                      <a:lnTo>
                                        <a:pt x="2679" y="1664576"/>
                                      </a:lnTo>
                                      <a:lnTo>
                                        <a:pt x="4546" y="1670773"/>
                                      </a:lnTo>
                                      <a:lnTo>
                                        <a:pt x="7137" y="1677009"/>
                                      </a:lnTo>
                                      <a:lnTo>
                                        <a:pt x="10363" y="1683385"/>
                                      </a:lnTo>
                                      <a:lnTo>
                                        <a:pt x="14109" y="1690001"/>
                                      </a:lnTo>
                                      <a:lnTo>
                                        <a:pt x="96481" y="1819071"/>
                                      </a:lnTo>
                                      <a:lnTo>
                                        <a:pt x="970280" y="3198939"/>
                                      </a:lnTo>
                                      <a:lnTo>
                                        <a:pt x="994054" y="3232251"/>
                                      </a:lnTo>
                                      <a:lnTo>
                                        <a:pt x="1027049" y="3256991"/>
                                      </a:lnTo>
                                      <a:lnTo>
                                        <a:pt x="1033246" y="3257740"/>
                                      </a:lnTo>
                                      <a:lnTo>
                                        <a:pt x="1039152" y="3256991"/>
                                      </a:lnTo>
                                      <a:lnTo>
                                        <a:pt x="1039469" y="3256991"/>
                                      </a:lnTo>
                                      <a:lnTo>
                                        <a:pt x="1076934" y="3231337"/>
                                      </a:lnTo>
                                      <a:lnTo>
                                        <a:pt x="1107732" y="3198304"/>
                                      </a:lnTo>
                                      <a:lnTo>
                                        <a:pt x="1123772" y="3160166"/>
                                      </a:lnTo>
                                      <a:lnTo>
                                        <a:pt x="1123911" y="3155937"/>
                                      </a:lnTo>
                                      <a:lnTo>
                                        <a:pt x="1123988" y="3153968"/>
                                      </a:lnTo>
                                      <a:lnTo>
                                        <a:pt x="1120724" y="3146869"/>
                                      </a:lnTo>
                                      <a:lnTo>
                                        <a:pt x="1118489" y="3140887"/>
                                      </a:lnTo>
                                      <a:lnTo>
                                        <a:pt x="1115390" y="3133839"/>
                                      </a:lnTo>
                                      <a:lnTo>
                                        <a:pt x="1110424" y="3126409"/>
                                      </a:lnTo>
                                      <a:lnTo>
                                        <a:pt x="887095" y="2782874"/>
                                      </a:lnTo>
                                      <a:lnTo>
                                        <a:pt x="859040" y="2740012"/>
                                      </a:lnTo>
                                      <a:lnTo>
                                        <a:pt x="1026896" y="2572156"/>
                                      </a:lnTo>
                                      <a:lnTo>
                                        <a:pt x="1201648" y="2397417"/>
                                      </a:lnTo>
                                      <a:lnTo>
                                        <a:pt x="1595348" y="2649702"/>
                                      </a:lnTo>
                                      <a:lnTo>
                                        <a:pt x="1603413" y="2654033"/>
                                      </a:lnTo>
                                      <a:lnTo>
                                        <a:pt x="1610474" y="2657132"/>
                                      </a:lnTo>
                                      <a:lnTo>
                                        <a:pt x="1622437" y="2661615"/>
                                      </a:lnTo>
                                      <a:lnTo>
                                        <a:pt x="1628089" y="2662047"/>
                                      </a:lnTo>
                                      <a:lnTo>
                                        <a:pt x="1634604" y="2659684"/>
                                      </a:lnTo>
                                      <a:lnTo>
                                        <a:pt x="1639951" y="2658592"/>
                                      </a:lnTo>
                                      <a:lnTo>
                                        <a:pt x="1672945" y="2635453"/>
                                      </a:lnTo>
                                      <a:lnTo>
                                        <a:pt x="1700085" y="2608173"/>
                                      </a:lnTo>
                                      <a:lnTo>
                                        <a:pt x="1724825" y="2577401"/>
                                      </a:lnTo>
                                      <a:lnTo>
                                        <a:pt x="1727517" y="2570873"/>
                                      </a:lnTo>
                                      <a:lnTo>
                                        <a:pt x="1728597" y="2564434"/>
                                      </a:lnTo>
                                      <a:close/>
                                    </a:path>
                                    <a:path w="2720340" h="3258185">
                                      <a:moveTo>
                                        <a:pt x="1967331" y="2318639"/>
                                      </a:moveTo>
                                      <a:lnTo>
                                        <a:pt x="1966899" y="2313089"/>
                                      </a:lnTo>
                                      <a:lnTo>
                                        <a:pt x="1963635" y="2305977"/>
                                      </a:lnTo>
                                      <a:lnTo>
                                        <a:pt x="1961400" y="2299995"/>
                                      </a:lnTo>
                                      <a:lnTo>
                                        <a:pt x="1957984" y="2295296"/>
                                      </a:lnTo>
                                      <a:lnTo>
                                        <a:pt x="1400149" y="1737474"/>
                                      </a:lnTo>
                                      <a:lnTo>
                                        <a:pt x="1688655" y="1448968"/>
                                      </a:lnTo>
                                      <a:lnTo>
                                        <a:pt x="1689188" y="1444383"/>
                                      </a:lnTo>
                                      <a:lnTo>
                                        <a:pt x="1689239" y="1438135"/>
                                      </a:lnTo>
                                      <a:lnTo>
                                        <a:pt x="1688655" y="1432521"/>
                                      </a:lnTo>
                                      <a:lnTo>
                                        <a:pt x="1670837" y="1398168"/>
                                      </a:lnTo>
                                      <a:lnTo>
                                        <a:pt x="1642643" y="1366240"/>
                                      </a:lnTo>
                                      <a:lnTo>
                                        <a:pt x="1613065" y="1337221"/>
                                      </a:lnTo>
                                      <a:lnTo>
                                        <a:pt x="1582089" y="1311541"/>
                                      </a:lnTo>
                                      <a:lnTo>
                                        <a:pt x="1550809" y="1299705"/>
                                      </a:lnTo>
                                      <a:lnTo>
                                        <a:pt x="1545577" y="1300772"/>
                                      </a:lnTo>
                                      <a:lnTo>
                                        <a:pt x="1541995" y="1302321"/>
                                      </a:lnTo>
                                      <a:lnTo>
                                        <a:pt x="1253502" y="1590827"/>
                                      </a:lnTo>
                                      <a:lnTo>
                                        <a:pt x="802322" y="1139647"/>
                                      </a:lnTo>
                                      <a:lnTo>
                                        <a:pt x="1107389" y="834593"/>
                                      </a:lnTo>
                                      <a:lnTo>
                                        <a:pt x="1095679" y="792022"/>
                                      </a:lnTo>
                                      <a:lnTo>
                                        <a:pt x="1061567" y="752043"/>
                                      </a:lnTo>
                                      <a:lnTo>
                                        <a:pt x="1033056" y="724103"/>
                                      </a:lnTo>
                                      <a:lnTo>
                                        <a:pt x="1001204" y="697534"/>
                                      </a:lnTo>
                                      <a:lnTo>
                                        <a:pt x="967511" y="683285"/>
                                      </a:lnTo>
                                      <a:lnTo>
                                        <a:pt x="961263" y="683336"/>
                                      </a:lnTo>
                                      <a:lnTo>
                                        <a:pt x="583844" y="1058735"/>
                                      </a:lnTo>
                                      <a:lnTo>
                                        <a:pt x="571512" y="1088326"/>
                                      </a:lnTo>
                                      <a:lnTo>
                                        <a:pt x="571881" y="1101458"/>
                                      </a:lnTo>
                                      <a:lnTo>
                                        <a:pt x="597268" y="1151953"/>
                                      </a:lnTo>
                                      <a:lnTo>
                                        <a:pt x="1848446" y="2404834"/>
                                      </a:lnTo>
                                      <a:lnTo>
                                        <a:pt x="1859178" y="2410447"/>
                                      </a:lnTo>
                                      <a:lnTo>
                                        <a:pt x="1866226" y="2413762"/>
                                      </a:lnTo>
                                      <a:lnTo>
                                        <a:pt x="1871827" y="2414130"/>
                                      </a:lnTo>
                                      <a:lnTo>
                                        <a:pt x="1878355" y="2411780"/>
                                      </a:lnTo>
                                      <a:lnTo>
                                        <a:pt x="1884095" y="2410371"/>
                                      </a:lnTo>
                                      <a:lnTo>
                                        <a:pt x="1923326" y="2384933"/>
                                      </a:lnTo>
                                      <a:lnTo>
                                        <a:pt x="1955622" y="2348915"/>
                                      </a:lnTo>
                                      <a:lnTo>
                                        <a:pt x="1964969" y="2325154"/>
                                      </a:lnTo>
                                      <a:lnTo>
                                        <a:pt x="1967331" y="2318639"/>
                                      </a:lnTo>
                                      <a:close/>
                                    </a:path>
                                    <a:path w="2720340" h="3258185">
                                      <a:moveTo>
                                        <a:pt x="2720048" y="1565922"/>
                                      </a:moveTo>
                                      <a:lnTo>
                                        <a:pt x="2719667" y="1560309"/>
                                      </a:lnTo>
                                      <a:lnTo>
                                        <a:pt x="2715183" y="1548345"/>
                                      </a:lnTo>
                                      <a:lnTo>
                                        <a:pt x="2710751" y="1542529"/>
                                      </a:lnTo>
                                      <a:lnTo>
                                        <a:pt x="1664627" y="496417"/>
                                      </a:lnTo>
                                      <a:lnTo>
                                        <a:pt x="1555089" y="386880"/>
                                      </a:lnTo>
                                      <a:lnTo>
                                        <a:pt x="1790090" y="151892"/>
                                      </a:lnTo>
                                      <a:lnTo>
                                        <a:pt x="1792325" y="147726"/>
                                      </a:lnTo>
                                      <a:lnTo>
                                        <a:pt x="1792376" y="141478"/>
                                      </a:lnTo>
                                      <a:lnTo>
                                        <a:pt x="1791792" y="135864"/>
                                      </a:lnTo>
                                      <a:lnTo>
                                        <a:pt x="1773415" y="102057"/>
                                      </a:lnTo>
                                      <a:lnTo>
                                        <a:pt x="1744256" y="69342"/>
                                      </a:lnTo>
                                      <a:lnTo>
                                        <a:pt x="1715744" y="41427"/>
                                      </a:lnTo>
                                      <a:lnTo>
                                        <a:pt x="1684197" y="14541"/>
                                      </a:lnTo>
                                      <a:lnTo>
                                        <a:pt x="1651342" y="0"/>
                                      </a:lnTo>
                                      <a:lnTo>
                                        <a:pt x="1644611" y="0"/>
                                      </a:lnTo>
                                      <a:lnTo>
                                        <a:pt x="1640382" y="2184"/>
                                      </a:lnTo>
                                      <a:lnTo>
                                        <a:pt x="1060869" y="581710"/>
                                      </a:lnTo>
                                      <a:lnTo>
                                        <a:pt x="1058684" y="585927"/>
                                      </a:lnTo>
                                      <a:lnTo>
                                        <a:pt x="1059218" y="591591"/>
                                      </a:lnTo>
                                      <a:lnTo>
                                        <a:pt x="1059167" y="597839"/>
                                      </a:lnTo>
                                      <a:lnTo>
                                        <a:pt x="1079195" y="631990"/>
                                      </a:lnTo>
                                      <a:lnTo>
                                        <a:pt x="1085329" y="639279"/>
                                      </a:lnTo>
                                      <a:lnTo>
                                        <a:pt x="1092390" y="648017"/>
                                      </a:lnTo>
                                      <a:lnTo>
                                        <a:pt x="1118285" y="676071"/>
                                      </a:lnTo>
                                      <a:lnTo>
                                        <a:pt x="1154061" y="708012"/>
                                      </a:lnTo>
                                      <a:lnTo>
                                        <a:pt x="1161338" y="714133"/>
                                      </a:lnTo>
                                      <a:lnTo>
                                        <a:pt x="1168298" y="719404"/>
                                      </a:lnTo>
                                      <a:lnTo>
                                        <a:pt x="1174711" y="723671"/>
                                      </a:lnTo>
                                      <a:lnTo>
                                        <a:pt x="1188453" y="731075"/>
                                      </a:lnTo>
                                      <a:lnTo>
                                        <a:pt x="1194498" y="733158"/>
                                      </a:lnTo>
                                      <a:lnTo>
                                        <a:pt x="1201280" y="733158"/>
                                      </a:lnTo>
                                      <a:lnTo>
                                        <a:pt x="1206398" y="733640"/>
                                      </a:lnTo>
                                      <a:lnTo>
                                        <a:pt x="1210564" y="731405"/>
                                      </a:lnTo>
                                      <a:lnTo>
                                        <a:pt x="1445564" y="496417"/>
                                      </a:lnTo>
                                      <a:lnTo>
                                        <a:pt x="2601214" y="1652066"/>
                                      </a:lnTo>
                                      <a:lnTo>
                                        <a:pt x="2606979" y="1656549"/>
                                      </a:lnTo>
                                      <a:lnTo>
                                        <a:pt x="2612961" y="1658797"/>
                                      </a:lnTo>
                                      <a:lnTo>
                                        <a:pt x="2618994" y="1660982"/>
                                      </a:lnTo>
                                      <a:lnTo>
                                        <a:pt x="2624556" y="1661414"/>
                                      </a:lnTo>
                                      <a:lnTo>
                                        <a:pt x="2631071" y="1659064"/>
                                      </a:lnTo>
                                      <a:lnTo>
                                        <a:pt x="2636812" y="1657654"/>
                                      </a:lnTo>
                                      <a:lnTo>
                                        <a:pt x="2676042" y="1632216"/>
                                      </a:lnTo>
                                      <a:lnTo>
                                        <a:pt x="2703487" y="1602562"/>
                                      </a:lnTo>
                                      <a:lnTo>
                                        <a:pt x="2717698" y="1572437"/>
                                      </a:lnTo>
                                      <a:lnTo>
                                        <a:pt x="2720048"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B56EBCB" id="Group 46" o:spid="_x0000_s1026" style="position:absolute;margin-left:-9.55pt;margin-top:-4.95pt;width:214.2pt;height:256.55pt;z-index:-251676672;mso-wrap-distance-left:0;mso-wrap-distance-right:0" coordsize="27203,3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">
                      <v:shape id="Graphic 47" o:spid="_x0000_s1027" style="position:absolute;width:27203;height:32581;visibility:visible;mso-wrap-style:square;v-text-anchor:top" coordsize="2720340,325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" path="m1728597,2564434r-25159,-39535l1669910,2501341,1506943,2397417,1032560,2097570r,188011l745985,2572156,254076,1810969r-27470,-42190l227253,1768132r805307,517449l1032560,2097570,511403,1768132,160921,1545221r-34722,-14529l119316,1531594r-36690,18110l38798,1591525r-26111,30061l,1656892r2679,7684l4546,1670773r2591,6236l10363,1683385r3746,6616l96481,1819071,970280,3198939r23774,33312l1027049,3256991r6197,749l1039152,3256991r317,l1076934,3231337r30798,-33033l1123772,3160166r139,-4229l1123988,3153968r-3264,-7099l1118489,3140887r-3099,-7048l1110424,3126409,887095,2782874r-28055,-42862l1026896,2572156r174752,-174739l1595348,2649702r8065,4331l1610474,2657132r11963,4483l1628089,2662047r6515,-2363l1639951,2658592r32994,-23139l1700085,2608173r24740,-30772l1727517,2570873r1080,-6439xem1967331,2318639r-432,-5550l1963635,2305977r-2235,-5982l1957984,2295296,1400149,1737474r288506,-288506l1689188,1444383r51,-6248l1688655,1432521r-17818,-34353l1642643,1366240r-29578,-29019l1582089,1311541r-31280,-11836l1545577,1300772r-3582,1549l1253502,1590827,802322,1139647,1107389,834593r-11710,-42571l1061567,752043r-28511,-27940l1001204,697534,967511,683285r-6248,51l583844,1058735r-12332,29591l571881,1101458r25387,50495l1848446,2404834r10732,5613l1866226,2413762r5601,368l1878355,2411780r5740,-1409l1923326,2384933r32296,-36018l1964969,2325154r2362,-6515xem2720048,1565922r-381,-5613l2715183,1548345r-4432,-5816l1664627,496417,1555089,386880,1790090,151892r2235,-4166l1792376,141478r-584,-5614l1773415,102057,1744256,69342,1715744,41427,1684197,14541,1651342,r-6731,l1640382,2184,1060869,581710r-2185,4217l1059218,591591r-51,6248l1079195,631990r6134,7289l1092390,648017r25895,28054l1154061,708012r7277,6121l1168298,719404r6413,4267l1188453,731075r6045,2083l1201280,733158r5118,482l1210564,731405,1445564,496417,2601214,1652066r5765,4483l2612961,1658797r6033,2185l2624556,1661414r6515,-2350l2636812,1657654r39230,-25438l2703487,1602562r14211,-30125l2720048,1565922xe" fillcolor="silver" stroked="f">
                        <v:fill opacity="32896f"/>
                        <v:path arrowok="t"/>
                      </v:shape>
                    </v:group>
                  </w:pict>
                </mc:Fallback>
              </mc:AlternateContent>
            </w:r>
            <w:r w:rsidRPr="00013B2F">
              <w:rPr>
                <w:b/>
                <w:i/>
                <w:iCs/>
                <w:lang w:val="en-US"/>
              </w:rPr>
              <w:t>WSIS Action Lines</w:t>
            </w:r>
          </w:p>
        </w:tc>
        <w:tc>
          <w:tcPr>
            <w:tcW w:w="5021" w:type="dxa"/>
            <w:shd w:val="clear" w:color="auto" w:fill="538DD3"/>
          </w:tcPr>
          <w:p w14:paraId="409502B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Existing WSIS structures, mechanisms and</w:t>
            </w:r>
          </w:p>
          <w:p w14:paraId="2F96199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supporting activities</w:t>
            </w:r>
          </w:p>
        </w:tc>
      </w:tr>
      <w:tr w:rsidR="00013B2F" w:rsidRPr="00013B2F" w14:paraId="28ED0E33" w14:textId="77777777" w:rsidTr="00711EB0">
        <w:trPr>
          <w:trHeight w:val="887"/>
        </w:trPr>
        <w:tc>
          <w:tcPr>
            <w:tcW w:w="4634" w:type="dxa"/>
          </w:tcPr>
          <w:p w14:paraId="72B6BC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766E18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70E713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021" w:type="dxa"/>
          </w:tcPr>
          <w:p w14:paraId="6BD36C4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recognition of educational and professional credentials (MRAs, etc.)</w:t>
            </w:r>
          </w:p>
        </w:tc>
      </w:tr>
      <w:tr w:rsidR="00013B2F" w:rsidRPr="00013B2F" w14:paraId="51F2F057" w14:textId="77777777" w:rsidTr="00711EB0">
        <w:trPr>
          <w:trHeight w:val="3765"/>
        </w:trPr>
        <w:tc>
          <w:tcPr>
            <w:tcW w:w="4634" w:type="dxa"/>
          </w:tcPr>
          <w:p w14:paraId="294675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(h)</w:t>
            </w:r>
            <w:r w:rsidRPr="00013B2F">
              <w:rPr>
                <w:i/>
                <w:iCs/>
                <w:lang w:val="en-US"/>
              </w:rPr>
              <w:tab/>
              <w:t>Support efforts to provide opportunities for quality and inclusive science, technology, engineering and mathematics education and research and promote women’s and girls’ participation in all roles and at all levels .</w:t>
            </w:r>
          </w:p>
        </w:tc>
        <w:tc>
          <w:tcPr>
            <w:tcW w:w="2220" w:type="dxa"/>
          </w:tcPr>
          <w:p w14:paraId="0F1661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4</w:t>
            </w:r>
          </w:p>
        </w:tc>
        <w:tc>
          <w:tcPr>
            <w:tcW w:w="3331" w:type="dxa"/>
          </w:tcPr>
          <w:p w14:paraId="689805B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021" w:type="dxa"/>
          </w:tcPr>
          <w:p w14:paraId="2B207DE6"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188AA56B"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19F8AA94"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73B4A5C9"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and SDG Matrix</w:t>
            </w:r>
          </w:p>
          <w:p w14:paraId="74490ECC"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w:t>
            </w:r>
          </w:p>
          <w:p w14:paraId="31C98ED6"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w:t>
            </w:r>
          </w:p>
          <w:p w14:paraId="1C7982C8"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Skills Coalition</w:t>
            </w:r>
          </w:p>
          <w:p w14:paraId="7C9B00BA"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EQUALS</w:t>
            </w:r>
          </w:p>
          <w:p w14:paraId="6177EA1C"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country work on STEM</w:t>
            </w:r>
          </w:p>
          <w:p w14:paraId="505D2ED4"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21DA621E" w14:textId="77777777" w:rsidR="00013B2F" w:rsidRPr="00013B2F" w:rsidRDefault="00013B2F" w:rsidP="002A54B1">
            <w:pPr>
              <w:numPr>
                <w:ilvl w:val="0"/>
                <w:numId w:val="8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Women Entrepreneurs Program</w:t>
            </w:r>
          </w:p>
        </w:tc>
      </w:tr>
    </w:tbl>
    <w:p w14:paraId="6FFB127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E006F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615E7A0F" w14:textId="77777777" w:rsidTr="00711EB0">
        <w:trPr>
          <w:trHeight w:val="789"/>
        </w:trPr>
        <w:tc>
          <w:tcPr>
            <w:tcW w:w="15294" w:type="dxa"/>
            <w:gridSpan w:val="4"/>
            <w:shd w:val="clear" w:color="auto" w:fill="D9EAD2"/>
          </w:tcPr>
          <w:p w14:paraId="41CC9AE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public goods and digital public infrastructure</w:t>
            </w:r>
          </w:p>
        </w:tc>
      </w:tr>
      <w:tr w:rsidR="00013B2F" w:rsidRPr="00013B2F" w14:paraId="711495C9" w14:textId="77777777" w:rsidTr="00711EB0">
        <w:trPr>
          <w:trHeight w:val="7828"/>
        </w:trPr>
        <w:tc>
          <w:tcPr>
            <w:tcW w:w="4634" w:type="dxa"/>
          </w:tcPr>
          <w:p w14:paraId="007D86D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Develop, disseminate and maintain, through multi-stakeholder cooperation, safe and secure open-source software, open data, open artificial intelligence models and open standards that benefit society as a whole</w:t>
            </w:r>
          </w:p>
        </w:tc>
        <w:tc>
          <w:tcPr>
            <w:tcW w:w="2220" w:type="dxa"/>
          </w:tcPr>
          <w:p w14:paraId="6AAB97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40832" behindDoc="1" locked="0" layoutInCell="1" allowOverlap="1" wp14:anchorId="0097CB53" wp14:editId="5A5FD524">
                      <wp:simplePos x="0" y="0"/>
                      <wp:positionH relativeFrom="column">
                        <wp:posOffset>-405192</wp:posOffset>
                      </wp:positionH>
                      <wp:positionV relativeFrom="paragraph">
                        <wp:posOffset>-58208</wp:posOffset>
                      </wp:positionV>
                      <wp:extent cx="4413885" cy="466280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49" name="Graphic 49"/>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01AF6DA" id="Group 48" o:spid="_x0000_s1026" style="position:absolute;margin-left:-31.9pt;margin-top:-4.6pt;width:347.55pt;height:367.15pt;z-index:-25167564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YBiR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">
                      <v:shape id="Graphic 49"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8, 9 and 10</w:t>
            </w:r>
          </w:p>
        </w:tc>
        <w:tc>
          <w:tcPr>
            <w:tcW w:w="3331" w:type="dxa"/>
          </w:tcPr>
          <w:p w14:paraId="53F1A3BD" w14:textId="77777777" w:rsidR="00013B2F" w:rsidRPr="00462169"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fr-CH"/>
              </w:rPr>
            </w:pPr>
            <w:r w:rsidRPr="00462169">
              <w:rPr>
                <w:i/>
                <w:iCs/>
                <w:lang w:val="fr-CH"/>
              </w:rPr>
              <w:t>C2, C3 , C5, C7 E-Agriculture</w:t>
            </w:r>
          </w:p>
        </w:tc>
        <w:tc>
          <w:tcPr>
            <w:tcW w:w="5109" w:type="dxa"/>
          </w:tcPr>
          <w:p w14:paraId="78237A20"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xml:space="preserve"> Global Initiative</w:t>
            </w:r>
          </w:p>
          <w:p w14:paraId="0411101F"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Open-Source initiatives</w:t>
            </w:r>
          </w:p>
          <w:p w14:paraId="1DA4175B"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OpenWallet</w:t>
            </w:r>
            <w:proofErr w:type="spellEnd"/>
            <w:r w:rsidRPr="00013B2F">
              <w:rPr>
                <w:i/>
                <w:iCs/>
                <w:lang w:val="en-US"/>
              </w:rPr>
              <w:t xml:space="preserve"> Forum</w:t>
            </w:r>
          </w:p>
          <w:p w14:paraId="3B20CA56"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73FF1BA2"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Open Data for AI Guidelines</w:t>
            </w:r>
          </w:p>
          <w:p w14:paraId="1CD40041"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UNODC Sharing Electronic Resources and Laws on Crime (</w:t>
            </w:r>
            <w:hyperlink r:id="rId48">
              <w:r w:rsidRPr="00013B2F">
                <w:rPr>
                  <w:rStyle w:val="Hyperlink"/>
                  <w:i/>
                  <w:iCs/>
                  <w:lang w:val="en-US"/>
                </w:rPr>
                <w:t>SHERLOC</w:t>
              </w:r>
            </w:hyperlink>
            <w:r w:rsidRPr="00013B2F">
              <w:rPr>
                <w:i/>
                <w:iCs/>
                <w:lang w:val="en-US"/>
              </w:rPr>
              <w:t>) portal</w:t>
            </w:r>
          </w:p>
          <w:p w14:paraId="0C1A6E65"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participation in the Digital Public Goods Alliance</w:t>
            </w:r>
          </w:p>
          <w:p w14:paraId="6D09D5AE"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High Impact Initiative on DPI</w:t>
            </w:r>
          </w:p>
          <w:p w14:paraId="2D576EDF"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50-in-5 Initiative of UNDP and partners</w:t>
            </w:r>
          </w:p>
          <w:p w14:paraId="0E4521D4"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Universal DPI Safeguards Framework</w:t>
            </w:r>
          </w:p>
          <w:p w14:paraId="0D2F7A11"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gramStart"/>
            <w:r w:rsidRPr="00013B2F">
              <w:rPr>
                <w:i/>
                <w:iCs/>
                <w:lang w:val="en-US"/>
              </w:rPr>
              <w:t>Open Source</w:t>
            </w:r>
            <w:proofErr w:type="gramEnd"/>
            <w:r w:rsidRPr="00013B2F">
              <w:rPr>
                <w:i/>
                <w:iCs/>
                <w:lang w:val="en-US"/>
              </w:rPr>
              <w:t xml:space="preserve"> Ecosystem Enabler (OSEE) initiative of ITU and UNDP</w:t>
            </w:r>
          </w:p>
          <w:p w14:paraId="716A8C8E"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as co-organizer of ﬁrst Global DPI</w:t>
            </w:r>
          </w:p>
          <w:p w14:paraId="1F9F0E2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Summit</w:t>
            </w:r>
          </w:p>
          <w:p w14:paraId="33EE1395"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member of Digital Public Good Alliance</w:t>
            </w:r>
          </w:p>
          <w:p w14:paraId="4F71FDD1"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w:t>
            </w:r>
          </w:p>
          <w:p w14:paraId="632307BA" w14:textId="77777777" w:rsidR="00013B2F" w:rsidRPr="00013B2F" w:rsidRDefault="00013B2F" w:rsidP="002A54B1">
            <w:pPr>
              <w:numPr>
                <w:ilvl w:val="0"/>
                <w:numId w:val="8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Participating in the Best Practices</w:t>
            </w:r>
          </w:p>
          <w:p w14:paraId="51EC4B6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Forum in Cybersecurity of the Internet Governance Forum</w:t>
            </w:r>
          </w:p>
        </w:tc>
      </w:tr>
    </w:tbl>
    <w:p w14:paraId="3DC3402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680BCA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41856" behindDoc="1" locked="0" layoutInCell="1" allowOverlap="1" wp14:anchorId="2980A371" wp14:editId="470AF16E">
                <wp:simplePos x="0" y="0"/>
                <wp:positionH relativeFrom="page">
                  <wp:posOffset>2892742</wp:posOffset>
                </wp:positionH>
                <wp:positionV relativeFrom="page">
                  <wp:posOffset>3631907</wp:posOffset>
                </wp:positionV>
                <wp:extent cx="2639695" cy="244221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9695" cy="2442210"/>
                        </a:xfrm>
                        <a:custGeom>
                          <a:avLst/>
                          <a:gdLst/>
                          <a:ahLst/>
                          <a:cxnLst/>
                          <a:rect l="l" t="t" r="r" b="b"/>
                          <a:pathLst>
                            <a:path w="2639695" h="2442210">
                              <a:moveTo>
                                <a:pt x="1671307" y="1881759"/>
                              </a:moveTo>
                              <a:lnTo>
                                <a:pt x="1666430" y="1828927"/>
                              </a:lnTo>
                              <a:lnTo>
                                <a:pt x="1655953" y="1774799"/>
                              </a:lnTo>
                              <a:lnTo>
                                <a:pt x="1643062" y="1728685"/>
                              </a:lnTo>
                              <a:lnTo>
                                <a:pt x="1626552" y="1681518"/>
                              </a:lnTo>
                              <a:lnTo>
                                <a:pt x="1606308" y="1633296"/>
                              </a:lnTo>
                              <a:lnTo>
                                <a:pt x="1582242" y="1583969"/>
                              </a:lnTo>
                              <a:lnTo>
                                <a:pt x="1554251" y="1533525"/>
                              </a:lnTo>
                              <a:lnTo>
                                <a:pt x="1522222" y="1481924"/>
                              </a:lnTo>
                              <a:lnTo>
                                <a:pt x="1495958" y="1442885"/>
                              </a:lnTo>
                              <a:lnTo>
                                <a:pt x="1483918" y="1426159"/>
                              </a:lnTo>
                              <a:lnTo>
                                <a:pt x="1483918" y="1845792"/>
                              </a:lnTo>
                              <a:lnTo>
                                <a:pt x="1482178" y="1891665"/>
                              </a:lnTo>
                              <a:lnTo>
                                <a:pt x="1474368" y="1935873"/>
                              </a:lnTo>
                              <a:lnTo>
                                <a:pt x="1459966" y="1978647"/>
                              </a:lnTo>
                              <a:lnTo>
                                <a:pt x="1438198" y="2020214"/>
                              </a:lnTo>
                              <a:lnTo>
                                <a:pt x="1409192" y="2060829"/>
                              </a:lnTo>
                              <a:lnTo>
                                <a:pt x="1373060" y="2100745"/>
                              </a:lnTo>
                              <a:lnTo>
                                <a:pt x="1260309" y="2213483"/>
                              </a:lnTo>
                              <a:lnTo>
                                <a:pt x="227761" y="1180922"/>
                              </a:lnTo>
                              <a:lnTo>
                                <a:pt x="339217" y="1069467"/>
                              </a:lnTo>
                              <a:lnTo>
                                <a:pt x="382130" y="1031113"/>
                              </a:lnTo>
                              <a:lnTo>
                                <a:pt x="425932" y="1001217"/>
                              </a:lnTo>
                              <a:lnTo>
                                <a:pt x="470725" y="980059"/>
                              </a:lnTo>
                              <a:lnTo>
                                <a:pt x="516636" y="967892"/>
                              </a:lnTo>
                              <a:lnTo>
                                <a:pt x="563727" y="963015"/>
                              </a:lnTo>
                              <a:lnTo>
                                <a:pt x="611924" y="963752"/>
                              </a:lnTo>
                              <a:lnTo>
                                <a:pt x="661339" y="970508"/>
                              </a:lnTo>
                              <a:lnTo>
                                <a:pt x="712050" y="983754"/>
                              </a:lnTo>
                              <a:lnTo>
                                <a:pt x="753414" y="998626"/>
                              </a:lnTo>
                              <a:lnTo>
                                <a:pt x="795299" y="1016774"/>
                              </a:lnTo>
                              <a:lnTo>
                                <a:pt x="837653" y="1038326"/>
                              </a:lnTo>
                              <a:lnTo>
                                <a:pt x="880440" y="1063409"/>
                              </a:lnTo>
                              <a:lnTo>
                                <a:pt x="923594" y="1092111"/>
                              </a:lnTo>
                              <a:lnTo>
                                <a:pt x="960145" y="1118831"/>
                              </a:lnTo>
                              <a:lnTo>
                                <a:pt x="996581" y="1147076"/>
                              </a:lnTo>
                              <a:lnTo>
                                <a:pt x="1032903" y="1176896"/>
                              </a:lnTo>
                              <a:lnTo>
                                <a:pt x="1069098" y="1208366"/>
                              </a:lnTo>
                              <a:lnTo>
                                <a:pt x="1105179" y="1241552"/>
                              </a:lnTo>
                              <a:lnTo>
                                <a:pt x="1141120" y="1276515"/>
                              </a:lnTo>
                              <a:lnTo>
                                <a:pt x="1178674" y="1314805"/>
                              </a:lnTo>
                              <a:lnTo>
                                <a:pt x="1213993" y="1352321"/>
                              </a:lnTo>
                              <a:lnTo>
                                <a:pt x="1247063" y="1389037"/>
                              </a:lnTo>
                              <a:lnTo>
                                <a:pt x="1277912" y="1424990"/>
                              </a:lnTo>
                              <a:lnTo>
                                <a:pt x="1306525" y="1460157"/>
                              </a:lnTo>
                              <a:lnTo>
                                <a:pt x="1332915" y="1494548"/>
                              </a:lnTo>
                              <a:lnTo>
                                <a:pt x="1357083" y="1528165"/>
                              </a:lnTo>
                              <a:lnTo>
                                <a:pt x="1387665" y="1574660"/>
                              </a:lnTo>
                              <a:lnTo>
                                <a:pt x="1413725" y="1619885"/>
                              </a:lnTo>
                              <a:lnTo>
                                <a:pt x="1435544" y="1663839"/>
                              </a:lnTo>
                              <a:lnTo>
                                <a:pt x="1453337" y="1706549"/>
                              </a:lnTo>
                              <a:lnTo>
                                <a:pt x="1467370" y="1748040"/>
                              </a:lnTo>
                              <a:lnTo>
                                <a:pt x="1479130" y="1797989"/>
                              </a:lnTo>
                              <a:lnTo>
                                <a:pt x="1483918" y="1845792"/>
                              </a:lnTo>
                              <a:lnTo>
                                <a:pt x="1483918" y="1426159"/>
                              </a:lnTo>
                              <a:lnTo>
                                <a:pt x="1436662" y="1363065"/>
                              </a:lnTo>
                              <a:lnTo>
                                <a:pt x="1403642" y="1322324"/>
                              </a:lnTo>
                              <a:lnTo>
                                <a:pt x="1368386" y="1281049"/>
                              </a:lnTo>
                              <a:lnTo>
                                <a:pt x="1330883" y="1239240"/>
                              </a:lnTo>
                              <a:lnTo>
                                <a:pt x="1291158" y="1196924"/>
                              </a:lnTo>
                              <a:lnTo>
                                <a:pt x="1249210" y="1154112"/>
                              </a:lnTo>
                              <a:lnTo>
                                <a:pt x="1211948" y="1117650"/>
                              </a:lnTo>
                              <a:lnTo>
                                <a:pt x="1174762" y="1082878"/>
                              </a:lnTo>
                              <a:lnTo>
                                <a:pt x="1137704" y="1049832"/>
                              </a:lnTo>
                              <a:lnTo>
                                <a:pt x="1100797" y="1018514"/>
                              </a:lnTo>
                              <a:lnTo>
                                <a:pt x="1064044" y="988949"/>
                              </a:lnTo>
                              <a:lnTo>
                                <a:pt x="1029957" y="963015"/>
                              </a:lnTo>
                              <a:lnTo>
                                <a:pt x="991158" y="935126"/>
                              </a:lnTo>
                              <a:lnTo>
                                <a:pt x="955052" y="910907"/>
                              </a:lnTo>
                              <a:lnTo>
                                <a:pt x="907313" y="881595"/>
                              </a:lnTo>
                              <a:lnTo>
                                <a:pt x="860018" y="855662"/>
                              </a:lnTo>
                              <a:lnTo>
                                <a:pt x="813206" y="833018"/>
                              </a:lnTo>
                              <a:lnTo>
                                <a:pt x="766940" y="813549"/>
                              </a:lnTo>
                              <a:lnTo>
                                <a:pt x="721271" y="797153"/>
                              </a:lnTo>
                              <a:lnTo>
                                <a:pt x="676275" y="783691"/>
                              </a:lnTo>
                              <a:lnTo>
                                <a:pt x="623468" y="772858"/>
                              </a:lnTo>
                              <a:lnTo>
                                <a:pt x="571766" y="767219"/>
                              </a:lnTo>
                              <a:lnTo>
                                <a:pt x="521246" y="766597"/>
                              </a:lnTo>
                              <a:lnTo>
                                <a:pt x="471944" y="770813"/>
                              </a:lnTo>
                              <a:lnTo>
                                <a:pt x="423926" y="779691"/>
                              </a:lnTo>
                              <a:lnTo>
                                <a:pt x="377075" y="794207"/>
                              </a:lnTo>
                              <a:lnTo>
                                <a:pt x="331177" y="815314"/>
                              </a:lnTo>
                              <a:lnTo>
                                <a:pt x="286219" y="842848"/>
                              </a:lnTo>
                              <a:lnTo>
                                <a:pt x="242150" y="876630"/>
                              </a:lnTo>
                              <a:lnTo>
                                <a:pt x="198920" y="916457"/>
                              </a:lnTo>
                              <a:lnTo>
                                <a:pt x="12369" y="1103007"/>
                              </a:lnTo>
                              <a:lnTo>
                                <a:pt x="0" y="1132649"/>
                              </a:lnTo>
                              <a:lnTo>
                                <a:pt x="355" y="1145781"/>
                              </a:lnTo>
                              <a:lnTo>
                                <a:pt x="25755" y="1196289"/>
                              </a:lnTo>
                              <a:lnTo>
                                <a:pt x="1226667" y="2398903"/>
                              </a:lnTo>
                              <a:lnTo>
                                <a:pt x="1263865" y="2429319"/>
                              </a:lnTo>
                              <a:lnTo>
                                <a:pt x="1309204" y="2441867"/>
                              </a:lnTo>
                              <a:lnTo>
                                <a:pt x="1321104" y="2440178"/>
                              </a:lnTo>
                              <a:lnTo>
                                <a:pt x="1513725" y="2255405"/>
                              </a:lnTo>
                              <a:lnTo>
                                <a:pt x="1552384" y="2213483"/>
                              </a:lnTo>
                              <a:lnTo>
                                <a:pt x="1587068" y="2168664"/>
                              </a:lnTo>
                              <a:lnTo>
                                <a:pt x="1615097" y="2123833"/>
                              </a:lnTo>
                              <a:lnTo>
                                <a:pt x="1637360" y="2078037"/>
                              </a:lnTo>
                              <a:lnTo>
                                <a:pt x="1653806" y="2031250"/>
                              </a:lnTo>
                              <a:lnTo>
                                <a:pt x="1664843" y="1983054"/>
                              </a:lnTo>
                              <a:lnTo>
                                <a:pt x="1670723" y="1933181"/>
                              </a:lnTo>
                              <a:lnTo>
                                <a:pt x="1671193" y="1891665"/>
                              </a:lnTo>
                              <a:lnTo>
                                <a:pt x="1671307" y="1881759"/>
                              </a:lnTo>
                              <a:close/>
                            </a:path>
                            <a:path w="2639695" h="2442210">
                              <a:moveTo>
                                <a:pt x="2639542" y="1119238"/>
                              </a:moveTo>
                              <a:lnTo>
                                <a:pt x="2613380" y="1082700"/>
                              </a:lnTo>
                              <a:lnTo>
                                <a:pt x="2534920" y="1031163"/>
                              </a:lnTo>
                              <a:lnTo>
                                <a:pt x="2220328" y="843686"/>
                              </a:lnTo>
                              <a:lnTo>
                                <a:pt x="2188413" y="824547"/>
                              </a:lnTo>
                              <a:lnTo>
                                <a:pt x="2137930" y="794435"/>
                              </a:lnTo>
                              <a:lnTo>
                                <a:pt x="2053145" y="748068"/>
                              </a:lnTo>
                              <a:lnTo>
                                <a:pt x="2002561" y="723277"/>
                              </a:lnTo>
                              <a:lnTo>
                                <a:pt x="1955622" y="704062"/>
                              </a:lnTo>
                              <a:lnTo>
                                <a:pt x="1911946" y="690575"/>
                              </a:lnTo>
                              <a:lnTo>
                                <a:pt x="1871091" y="681888"/>
                              </a:lnTo>
                              <a:lnTo>
                                <a:pt x="1833765" y="679564"/>
                              </a:lnTo>
                              <a:lnTo>
                                <a:pt x="1815693" y="680605"/>
                              </a:lnTo>
                              <a:lnTo>
                                <a:pt x="1798294" y="682904"/>
                              </a:lnTo>
                              <a:lnTo>
                                <a:pt x="1805165" y="654469"/>
                              </a:lnTo>
                              <a:lnTo>
                                <a:pt x="1809978" y="625614"/>
                              </a:lnTo>
                              <a:lnTo>
                                <a:pt x="1812798" y="596468"/>
                              </a:lnTo>
                              <a:lnTo>
                                <a:pt x="1813674" y="567118"/>
                              </a:lnTo>
                              <a:lnTo>
                                <a:pt x="1812366" y="537489"/>
                              </a:lnTo>
                              <a:lnTo>
                                <a:pt x="1802282" y="476986"/>
                              </a:lnTo>
                              <a:lnTo>
                                <a:pt x="1782229" y="415391"/>
                              </a:lnTo>
                              <a:lnTo>
                                <a:pt x="1752053" y="352526"/>
                              </a:lnTo>
                              <a:lnTo>
                                <a:pt x="1709864" y="288569"/>
                              </a:lnTo>
                              <a:lnTo>
                                <a:pt x="1684413" y="256324"/>
                              </a:lnTo>
                              <a:lnTo>
                                <a:pt x="1655800" y="223469"/>
                              </a:lnTo>
                              <a:lnTo>
                                <a:pt x="1649590" y="216979"/>
                              </a:lnTo>
                              <a:lnTo>
                                <a:pt x="1649590" y="576046"/>
                              </a:lnTo>
                              <a:lnTo>
                                <a:pt x="1646669" y="600621"/>
                              </a:lnTo>
                              <a:lnTo>
                                <a:pt x="1631950" y="649058"/>
                              </a:lnTo>
                              <a:lnTo>
                                <a:pt x="1603006" y="695553"/>
                              </a:lnTo>
                              <a:lnTo>
                                <a:pt x="1476248" y="824547"/>
                              </a:lnTo>
                              <a:lnTo>
                                <a:pt x="1029195" y="377482"/>
                              </a:lnTo>
                              <a:lnTo>
                                <a:pt x="1121524" y="285140"/>
                              </a:lnTo>
                              <a:lnTo>
                                <a:pt x="1151826" y="256324"/>
                              </a:lnTo>
                              <a:lnTo>
                                <a:pt x="1188885" y="227380"/>
                              </a:lnTo>
                              <a:lnTo>
                                <a:pt x="1223378" y="209892"/>
                              </a:lnTo>
                              <a:lnTo>
                                <a:pt x="1260411" y="199961"/>
                              </a:lnTo>
                              <a:lnTo>
                                <a:pt x="1297673" y="197243"/>
                              </a:lnTo>
                              <a:lnTo>
                                <a:pt x="1335151" y="201917"/>
                              </a:lnTo>
                              <a:lnTo>
                                <a:pt x="1372857" y="214210"/>
                              </a:lnTo>
                              <a:lnTo>
                                <a:pt x="1410817" y="233260"/>
                              </a:lnTo>
                              <a:lnTo>
                                <a:pt x="1449120" y="258025"/>
                              </a:lnTo>
                              <a:lnTo>
                                <a:pt x="1487754" y="288569"/>
                              </a:lnTo>
                              <a:lnTo>
                                <a:pt x="1526781" y="324878"/>
                              </a:lnTo>
                              <a:lnTo>
                                <a:pt x="1570494" y="373430"/>
                              </a:lnTo>
                              <a:lnTo>
                                <a:pt x="1606461" y="423570"/>
                              </a:lnTo>
                              <a:lnTo>
                                <a:pt x="1631886" y="475030"/>
                              </a:lnTo>
                              <a:lnTo>
                                <a:pt x="1645983" y="525576"/>
                              </a:lnTo>
                              <a:lnTo>
                                <a:pt x="1649526" y="567118"/>
                              </a:lnTo>
                              <a:lnTo>
                                <a:pt x="1649590" y="576046"/>
                              </a:lnTo>
                              <a:lnTo>
                                <a:pt x="1649590" y="216979"/>
                              </a:lnTo>
                              <a:lnTo>
                                <a:pt x="1630730" y="197243"/>
                              </a:lnTo>
                              <a:lnTo>
                                <a:pt x="1624241" y="190449"/>
                              </a:lnTo>
                              <a:lnTo>
                                <a:pt x="1589659" y="157378"/>
                              </a:lnTo>
                              <a:lnTo>
                                <a:pt x="1555115" y="127355"/>
                              </a:lnTo>
                              <a:lnTo>
                                <a:pt x="1520571" y="100393"/>
                              </a:lnTo>
                              <a:lnTo>
                                <a:pt x="1486027" y="76479"/>
                              </a:lnTo>
                              <a:lnTo>
                                <a:pt x="1451508" y="55968"/>
                              </a:lnTo>
                              <a:lnTo>
                                <a:pt x="1417040" y="38912"/>
                              </a:lnTo>
                              <a:lnTo>
                                <a:pt x="1347978" y="13512"/>
                              </a:lnTo>
                              <a:lnTo>
                                <a:pt x="1280058" y="1028"/>
                              </a:lnTo>
                              <a:lnTo>
                                <a:pt x="1246886" y="0"/>
                              </a:lnTo>
                              <a:lnTo>
                                <a:pt x="1214031" y="1879"/>
                              </a:lnTo>
                              <a:lnTo>
                                <a:pt x="1149451" y="16687"/>
                              </a:lnTo>
                              <a:lnTo>
                                <a:pt x="1087297" y="44551"/>
                              </a:lnTo>
                              <a:lnTo>
                                <a:pt x="1044194" y="75361"/>
                              </a:lnTo>
                              <a:lnTo>
                                <a:pt x="1005128" y="110617"/>
                              </a:lnTo>
                              <a:lnTo>
                                <a:pt x="814768" y="300634"/>
                              </a:lnTo>
                              <a:lnTo>
                                <a:pt x="802424" y="330225"/>
                              </a:lnTo>
                              <a:lnTo>
                                <a:pt x="802805" y="343357"/>
                              </a:lnTo>
                              <a:lnTo>
                                <a:pt x="828192" y="393852"/>
                              </a:lnTo>
                              <a:lnTo>
                                <a:pt x="2079371" y="1646732"/>
                              </a:lnTo>
                              <a:lnTo>
                                <a:pt x="2102751" y="1656029"/>
                              </a:lnTo>
                              <a:lnTo>
                                <a:pt x="2109266" y="1653679"/>
                              </a:lnTo>
                              <a:lnTo>
                                <a:pt x="2115007" y="1652270"/>
                              </a:lnTo>
                              <a:lnTo>
                                <a:pt x="2153970" y="1627098"/>
                              </a:lnTo>
                              <a:lnTo>
                                <a:pt x="2181631" y="1597215"/>
                              </a:lnTo>
                              <a:lnTo>
                                <a:pt x="2195842" y="1567103"/>
                              </a:lnTo>
                              <a:lnTo>
                                <a:pt x="2197608" y="1561172"/>
                              </a:lnTo>
                              <a:lnTo>
                                <a:pt x="2197824" y="1554975"/>
                              </a:lnTo>
                              <a:lnTo>
                                <a:pt x="2195576" y="1548993"/>
                              </a:lnTo>
                              <a:lnTo>
                                <a:pt x="2193391" y="1542961"/>
                              </a:lnTo>
                              <a:lnTo>
                                <a:pt x="2188895" y="1537195"/>
                              </a:lnTo>
                              <a:lnTo>
                                <a:pt x="1618792" y="967079"/>
                              </a:lnTo>
                              <a:lnTo>
                                <a:pt x="1692008" y="893864"/>
                              </a:lnTo>
                              <a:lnTo>
                                <a:pt x="1731276" y="863447"/>
                              </a:lnTo>
                              <a:lnTo>
                                <a:pt x="1773783" y="846924"/>
                              </a:lnTo>
                              <a:lnTo>
                                <a:pt x="1820367" y="843686"/>
                              </a:lnTo>
                              <a:lnTo>
                                <a:pt x="1844916" y="845807"/>
                              </a:lnTo>
                              <a:lnTo>
                                <a:pt x="1897062" y="858037"/>
                              </a:lnTo>
                              <a:lnTo>
                                <a:pt x="1952777" y="879144"/>
                              </a:lnTo>
                              <a:lnTo>
                                <a:pt x="2011705" y="909104"/>
                              </a:lnTo>
                              <a:lnTo>
                                <a:pt x="2074608" y="944549"/>
                              </a:lnTo>
                              <a:lnTo>
                                <a:pt x="2107615" y="964247"/>
                              </a:lnTo>
                              <a:lnTo>
                                <a:pt x="2503525" y="1205738"/>
                              </a:lnTo>
                              <a:lnTo>
                                <a:pt x="2510498" y="1209687"/>
                              </a:lnTo>
                              <a:lnTo>
                                <a:pt x="2517000" y="1212951"/>
                              </a:lnTo>
                              <a:lnTo>
                                <a:pt x="2523007" y="1215364"/>
                              </a:lnTo>
                              <a:lnTo>
                                <a:pt x="2530005" y="1218628"/>
                              </a:lnTo>
                              <a:lnTo>
                                <a:pt x="2537320" y="1219428"/>
                              </a:lnTo>
                              <a:lnTo>
                                <a:pt x="2544851" y="1218095"/>
                              </a:lnTo>
                              <a:lnTo>
                                <a:pt x="2551150" y="1217256"/>
                              </a:lnTo>
                              <a:lnTo>
                                <a:pt x="2590101" y="1190967"/>
                              </a:lnTo>
                              <a:lnTo>
                                <a:pt x="2621102" y="1157757"/>
                              </a:lnTo>
                              <a:lnTo>
                                <a:pt x="2638260" y="1126820"/>
                              </a:lnTo>
                              <a:lnTo>
                                <a:pt x="2639542" y="111923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D7E9B8E" id="Graphic 50" o:spid="_x0000_s1026" style="position:absolute;margin-left:227.75pt;margin-top:286pt;width:207.85pt;height:192.3pt;z-index:-251674624;visibility:visible;mso-wrap-style:square;mso-wrap-distance-left:0;mso-wrap-distance-top:0;mso-wrap-distance-right:0;mso-wrap-distance-bottom:0;mso-position-horizontal:absolute;mso-position-horizontal-relative:page;mso-position-vertical:absolute;mso-position-vertical-relative:page;v-text-anchor:top" coordsize="2639695,24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" path="m1671307,1881759r-4877,-52832l1655953,1774799r-12891,-46114l1626552,1681518r-20244,-48222l1582242,1583969r-27991,-50444l1522222,1481924r-26264,-39039l1483918,1426159r,419633l1482178,1891665r-7810,44208l1459966,1978647r-21768,41567l1409192,2060829r-36132,39916l1260309,2213483,227761,1180922,339217,1069467r42913,-38354l425932,1001217r44793,-21158l516636,967892r47091,-4877l611924,963752r49415,6756l712050,983754r41364,14872l795299,1016774r42354,21552l880440,1063409r43154,28702l960145,1118831r36436,28245l1032903,1176896r36195,31470l1105179,1241552r35941,34963l1178674,1314805r35319,37516l1247063,1389037r30849,35953l1306525,1460157r26390,34391l1357083,1528165r30582,46495l1413725,1619885r21819,43954l1453337,1706549r14033,41491l1479130,1797989r4788,47803l1483918,1426159r-47256,-63094l1403642,1322324r-35256,-41275l1330883,1239240r-39725,-42316l1249210,1154112r-37262,-36462l1174762,1082878r-37058,-33046l1100797,1018514r-36753,-29565l1029957,963015,991158,935126,955052,910907,907313,881595,860018,855662,813206,833018,766940,813549,721271,797153,676275,783691,623468,772858r-51702,-5639l521246,766597r-49302,4216l423926,779691r-46851,14516l331177,815314r-44958,27534l242150,876630r-43230,39827l12369,1103007,,1132649r355,13132l25755,1196289,1226667,2398903r37198,30416l1309204,2441867r11900,-1689l1513725,2255405r38659,-41922l1587068,2168664r28029,-44831l1637360,2078037r16446,-46787l1664843,1983054r5880,-49873l1671193,1891665r114,-9906xem2639542,1119238r-26162,-36538l2534920,1031163,2220328,843686r-31915,-19139l2137930,794435r-84785,-46367l2002561,723277r-46939,-19215l1911946,690575r-40855,-8687l1833765,679564r-18072,1041l1798294,682904r6871,-28435l1809978,625614r2820,-29146l1813674,567118r-1308,-29629l1802282,476986r-20053,-61595l1752053,352526r-42189,-63957l1684413,256324r-28613,-32855l1649590,216979r,359067l1646669,600621r-14719,48437l1603006,695553,1476248,824547,1029195,377482r92329,-92342l1151826,256324r37059,-28944l1223378,209892r37033,-9931l1297673,197243r37478,4674l1372857,214210r37960,19050l1449120,258025r38634,30544l1526781,324878r43713,48552l1606461,423570r25425,51460l1645983,525576r3543,41542l1649590,576046r,-359067l1630730,197243r-6489,-6794l1589659,157378r-34544,-30023l1520571,100393,1486027,76479,1451508,55968,1417040,38912,1347978,13512,1280058,1028,1246886,r-32855,1879l1149451,16687r-62154,27864l1044194,75361r-39066,35256l814768,300634r-12344,29591l802805,343357r25387,50495l2079371,1646732r23380,9297l2109266,1653679r5741,-1409l2153970,1627098r27661,-29883l2195842,1567103r1766,-5931l2197824,1554975r-2248,-5982l2193391,1542961r-4496,-5766l1618792,967079r73216,-73215l1731276,863447r42507,-16523l1820367,843686r24549,2121l1897062,858037r55715,21107l2011705,909104r62903,35445l2107615,964247r395910,241491l2510498,1209687r6502,3264l2523007,1215364r6998,3264l2537320,1219428r7531,-1333l2551150,1217256r38951,-26289l2621102,1157757r17158,-30937l2639542,1119238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F2156AD" w14:textId="77777777" w:rsidTr="00711EB0">
        <w:trPr>
          <w:trHeight w:val="5891"/>
        </w:trPr>
        <w:tc>
          <w:tcPr>
            <w:tcW w:w="4634" w:type="dxa"/>
          </w:tcPr>
          <w:p w14:paraId="13D2647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0965884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72A754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52E1B19B" w14:textId="77777777" w:rsidR="00013B2F" w:rsidRPr="00013B2F" w:rsidRDefault="00013B2F" w:rsidP="002A54B1">
            <w:pPr>
              <w:numPr>
                <w:ilvl w:val="0"/>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42880" behindDoc="1" locked="0" layoutInCell="1" allowOverlap="1" wp14:anchorId="09DCD877" wp14:editId="7868F5FD">
                      <wp:simplePos x="0" y="0"/>
                      <wp:positionH relativeFrom="column">
                        <wp:posOffset>-2236480</wp:posOffset>
                      </wp:positionH>
                      <wp:positionV relativeFrom="paragraph">
                        <wp:posOffset>449230</wp:posOffset>
                      </wp:positionV>
                      <wp:extent cx="2720340" cy="325818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0340" cy="3258185"/>
                                <a:chOff x="0" y="0"/>
                                <a:chExt cx="2720340" cy="3258185"/>
                              </a:xfrm>
                            </wpg:grpSpPr>
                            <wps:wsp>
                              <wps:cNvPr id="52" name="Graphic 52"/>
                              <wps:cNvSpPr/>
                              <wps:spPr>
                                <a:xfrm>
                                  <a:off x="-2" y="0"/>
                                  <a:ext cx="2720340" cy="3258185"/>
                                </a:xfrm>
                                <a:custGeom>
                                  <a:avLst/>
                                  <a:gdLst/>
                                  <a:ahLst/>
                                  <a:cxnLst/>
                                  <a:rect l="l" t="t" r="r" b="b"/>
                                  <a:pathLst>
                                    <a:path w="2720340" h="3258185">
                                      <a:moveTo>
                                        <a:pt x="1728597" y="2564434"/>
                                      </a:moveTo>
                                      <a:lnTo>
                                        <a:pt x="1703438" y="2524899"/>
                                      </a:lnTo>
                                      <a:lnTo>
                                        <a:pt x="1669910" y="2501341"/>
                                      </a:lnTo>
                                      <a:lnTo>
                                        <a:pt x="1506943" y="2397417"/>
                                      </a:lnTo>
                                      <a:lnTo>
                                        <a:pt x="1032560" y="2097570"/>
                                      </a:lnTo>
                                      <a:lnTo>
                                        <a:pt x="1032560" y="2285581"/>
                                      </a:lnTo>
                                      <a:lnTo>
                                        <a:pt x="745985" y="2572156"/>
                                      </a:lnTo>
                                      <a:lnTo>
                                        <a:pt x="254076" y="1810969"/>
                                      </a:lnTo>
                                      <a:lnTo>
                                        <a:pt x="226606" y="1768779"/>
                                      </a:lnTo>
                                      <a:lnTo>
                                        <a:pt x="227253" y="1768132"/>
                                      </a:lnTo>
                                      <a:lnTo>
                                        <a:pt x="1032560" y="2285581"/>
                                      </a:lnTo>
                                      <a:lnTo>
                                        <a:pt x="1032560" y="2097570"/>
                                      </a:lnTo>
                                      <a:lnTo>
                                        <a:pt x="511403" y="1768132"/>
                                      </a:lnTo>
                                      <a:lnTo>
                                        <a:pt x="160921" y="1545221"/>
                                      </a:lnTo>
                                      <a:lnTo>
                                        <a:pt x="126199" y="1530692"/>
                                      </a:lnTo>
                                      <a:lnTo>
                                        <a:pt x="119316" y="1531594"/>
                                      </a:lnTo>
                                      <a:lnTo>
                                        <a:pt x="82626" y="1549704"/>
                                      </a:lnTo>
                                      <a:lnTo>
                                        <a:pt x="38798" y="1591525"/>
                                      </a:lnTo>
                                      <a:lnTo>
                                        <a:pt x="12687" y="1621586"/>
                                      </a:lnTo>
                                      <a:lnTo>
                                        <a:pt x="0" y="1656892"/>
                                      </a:lnTo>
                                      <a:lnTo>
                                        <a:pt x="2679" y="1664576"/>
                                      </a:lnTo>
                                      <a:lnTo>
                                        <a:pt x="4546" y="1670773"/>
                                      </a:lnTo>
                                      <a:lnTo>
                                        <a:pt x="7137" y="1677009"/>
                                      </a:lnTo>
                                      <a:lnTo>
                                        <a:pt x="10363" y="1683385"/>
                                      </a:lnTo>
                                      <a:lnTo>
                                        <a:pt x="14109" y="1690001"/>
                                      </a:lnTo>
                                      <a:lnTo>
                                        <a:pt x="96481" y="1819071"/>
                                      </a:lnTo>
                                      <a:lnTo>
                                        <a:pt x="970280" y="3198939"/>
                                      </a:lnTo>
                                      <a:lnTo>
                                        <a:pt x="994054" y="3232251"/>
                                      </a:lnTo>
                                      <a:lnTo>
                                        <a:pt x="1027049" y="3256991"/>
                                      </a:lnTo>
                                      <a:lnTo>
                                        <a:pt x="1033246" y="3257740"/>
                                      </a:lnTo>
                                      <a:lnTo>
                                        <a:pt x="1039152" y="3256991"/>
                                      </a:lnTo>
                                      <a:lnTo>
                                        <a:pt x="1039469" y="3256991"/>
                                      </a:lnTo>
                                      <a:lnTo>
                                        <a:pt x="1076934" y="3231337"/>
                                      </a:lnTo>
                                      <a:lnTo>
                                        <a:pt x="1107732" y="3198304"/>
                                      </a:lnTo>
                                      <a:lnTo>
                                        <a:pt x="1123772" y="3160166"/>
                                      </a:lnTo>
                                      <a:lnTo>
                                        <a:pt x="1123911" y="3155937"/>
                                      </a:lnTo>
                                      <a:lnTo>
                                        <a:pt x="1123988" y="3153968"/>
                                      </a:lnTo>
                                      <a:lnTo>
                                        <a:pt x="1120724" y="3146869"/>
                                      </a:lnTo>
                                      <a:lnTo>
                                        <a:pt x="1118489" y="3140887"/>
                                      </a:lnTo>
                                      <a:lnTo>
                                        <a:pt x="1115390" y="3133839"/>
                                      </a:lnTo>
                                      <a:lnTo>
                                        <a:pt x="1110424" y="3126409"/>
                                      </a:lnTo>
                                      <a:lnTo>
                                        <a:pt x="887095" y="2782874"/>
                                      </a:lnTo>
                                      <a:lnTo>
                                        <a:pt x="859040" y="2740012"/>
                                      </a:lnTo>
                                      <a:lnTo>
                                        <a:pt x="1026896" y="2572156"/>
                                      </a:lnTo>
                                      <a:lnTo>
                                        <a:pt x="1201648" y="2397417"/>
                                      </a:lnTo>
                                      <a:lnTo>
                                        <a:pt x="1595348" y="2649702"/>
                                      </a:lnTo>
                                      <a:lnTo>
                                        <a:pt x="1603413" y="2654033"/>
                                      </a:lnTo>
                                      <a:lnTo>
                                        <a:pt x="1610474" y="2657132"/>
                                      </a:lnTo>
                                      <a:lnTo>
                                        <a:pt x="1622437" y="2661615"/>
                                      </a:lnTo>
                                      <a:lnTo>
                                        <a:pt x="1628089" y="2662047"/>
                                      </a:lnTo>
                                      <a:lnTo>
                                        <a:pt x="1634604" y="2659684"/>
                                      </a:lnTo>
                                      <a:lnTo>
                                        <a:pt x="1639951" y="2658592"/>
                                      </a:lnTo>
                                      <a:lnTo>
                                        <a:pt x="1672945" y="2635453"/>
                                      </a:lnTo>
                                      <a:lnTo>
                                        <a:pt x="1700085" y="2608173"/>
                                      </a:lnTo>
                                      <a:lnTo>
                                        <a:pt x="1724825" y="2577401"/>
                                      </a:lnTo>
                                      <a:lnTo>
                                        <a:pt x="1727517" y="2570873"/>
                                      </a:lnTo>
                                      <a:lnTo>
                                        <a:pt x="1728597" y="2564434"/>
                                      </a:lnTo>
                                      <a:close/>
                                    </a:path>
                                    <a:path w="2720340" h="3258185">
                                      <a:moveTo>
                                        <a:pt x="1967331" y="2318639"/>
                                      </a:moveTo>
                                      <a:lnTo>
                                        <a:pt x="1966899" y="2313089"/>
                                      </a:lnTo>
                                      <a:lnTo>
                                        <a:pt x="1963635" y="2305977"/>
                                      </a:lnTo>
                                      <a:lnTo>
                                        <a:pt x="1961400" y="2299995"/>
                                      </a:lnTo>
                                      <a:lnTo>
                                        <a:pt x="1957984" y="2295296"/>
                                      </a:lnTo>
                                      <a:lnTo>
                                        <a:pt x="1400149" y="1737474"/>
                                      </a:lnTo>
                                      <a:lnTo>
                                        <a:pt x="1688655" y="1448968"/>
                                      </a:lnTo>
                                      <a:lnTo>
                                        <a:pt x="1689188" y="1444383"/>
                                      </a:lnTo>
                                      <a:lnTo>
                                        <a:pt x="1689239" y="1438135"/>
                                      </a:lnTo>
                                      <a:lnTo>
                                        <a:pt x="1688655" y="1432521"/>
                                      </a:lnTo>
                                      <a:lnTo>
                                        <a:pt x="1670837" y="1398168"/>
                                      </a:lnTo>
                                      <a:lnTo>
                                        <a:pt x="1642643" y="1366240"/>
                                      </a:lnTo>
                                      <a:lnTo>
                                        <a:pt x="1613065" y="1337221"/>
                                      </a:lnTo>
                                      <a:lnTo>
                                        <a:pt x="1582089" y="1311541"/>
                                      </a:lnTo>
                                      <a:lnTo>
                                        <a:pt x="1550809" y="1299705"/>
                                      </a:lnTo>
                                      <a:lnTo>
                                        <a:pt x="1545577" y="1300772"/>
                                      </a:lnTo>
                                      <a:lnTo>
                                        <a:pt x="1541995" y="1302321"/>
                                      </a:lnTo>
                                      <a:lnTo>
                                        <a:pt x="1253502" y="1590827"/>
                                      </a:lnTo>
                                      <a:lnTo>
                                        <a:pt x="802322" y="1139647"/>
                                      </a:lnTo>
                                      <a:lnTo>
                                        <a:pt x="1107389" y="834593"/>
                                      </a:lnTo>
                                      <a:lnTo>
                                        <a:pt x="1095679" y="792022"/>
                                      </a:lnTo>
                                      <a:lnTo>
                                        <a:pt x="1061567" y="752043"/>
                                      </a:lnTo>
                                      <a:lnTo>
                                        <a:pt x="1033056" y="724103"/>
                                      </a:lnTo>
                                      <a:lnTo>
                                        <a:pt x="1001204" y="697534"/>
                                      </a:lnTo>
                                      <a:lnTo>
                                        <a:pt x="967511" y="683285"/>
                                      </a:lnTo>
                                      <a:lnTo>
                                        <a:pt x="961263" y="683336"/>
                                      </a:lnTo>
                                      <a:lnTo>
                                        <a:pt x="583844" y="1058735"/>
                                      </a:lnTo>
                                      <a:lnTo>
                                        <a:pt x="571512" y="1088326"/>
                                      </a:lnTo>
                                      <a:lnTo>
                                        <a:pt x="571881" y="1101458"/>
                                      </a:lnTo>
                                      <a:lnTo>
                                        <a:pt x="597268" y="1151953"/>
                                      </a:lnTo>
                                      <a:lnTo>
                                        <a:pt x="1848446" y="2404834"/>
                                      </a:lnTo>
                                      <a:lnTo>
                                        <a:pt x="1859178" y="2410447"/>
                                      </a:lnTo>
                                      <a:lnTo>
                                        <a:pt x="1866226" y="2413762"/>
                                      </a:lnTo>
                                      <a:lnTo>
                                        <a:pt x="1871827" y="2414130"/>
                                      </a:lnTo>
                                      <a:lnTo>
                                        <a:pt x="1878355" y="2411780"/>
                                      </a:lnTo>
                                      <a:lnTo>
                                        <a:pt x="1884095" y="2410371"/>
                                      </a:lnTo>
                                      <a:lnTo>
                                        <a:pt x="1923326" y="2384933"/>
                                      </a:lnTo>
                                      <a:lnTo>
                                        <a:pt x="1955622" y="2348915"/>
                                      </a:lnTo>
                                      <a:lnTo>
                                        <a:pt x="1964969" y="2325154"/>
                                      </a:lnTo>
                                      <a:lnTo>
                                        <a:pt x="1967331" y="2318639"/>
                                      </a:lnTo>
                                      <a:close/>
                                    </a:path>
                                    <a:path w="2720340" h="3258185">
                                      <a:moveTo>
                                        <a:pt x="2720048" y="1565922"/>
                                      </a:moveTo>
                                      <a:lnTo>
                                        <a:pt x="2719667" y="1560309"/>
                                      </a:lnTo>
                                      <a:lnTo>
                                        <a:pt x="2715183" y="1548345"/>
                                      </a:lnTo>
                                      <a:lnTo>
                                        <a:pt x="2710751" y="1542529"/>
                                      </a:lnTo>
                                      <a:lnTo>
                                        <a:pt x="1664627" y="496417"/>
                                      </a:lnTo>
                                      <a:lnTo>
                                        <a:pt x="1555089" y="386880"/>
                                      </a:lnTo>
                                      <a:lnTo>
                                        <a:pt x="1790090" y="151892"/>
                                      </a:lnTo>
                                      <a:lnTo>
                                        <a:pt x="1792325" y="147726"/>
                                      </a:lnTo>
                                      <a:lnTo>
                                        <a:pt x="1792376" y="141478"/>
                                      </a:lnTo>
                                      <a:lnTo>
                                        <a:pt x="1791792" y="135864"/>
                                      </a:lnTo>
                                      <a:lnTo>
                                        <a:pt x="1773415" y="102057"/>
                                      </a:lnTo>
                                      <a:lnTo>
                                        <a:pt x="1744256" y="69342"/>
                                      </a:lnTo>
                                      <a:lnTo>
                                        <a:pt x="1715744" y="41427"/>
                                      </a:lnTo>
                                      <a:lnTo>
                                        <a:pt x="1684197" y="14541"/>
                                      </a:lnTo>
                                      <a:lnTo>
                                        <a:pt x="1651342" y="0"/>
                                      </a:lnTo>
                                      <a:lnTo>
                                        <a:pt x="1644611" y="0"/>
                                      </a:lnTo>
                                      <a:lnTo>
                                        <a:pt x="1640382" y="2184"/>
                                      </a:lnTo>
                                      <a:lnTo>
                                        <a:pt x="1060869" y="581710"/>
                                      </a:lnTo>
                                      <a:lnTo>
                                        <a:pt x="1058684" y="585927"/>
                                      </a:lnTo>
                                      <a:lnTo>
                                        <a:pt x="1059218" y="591591"/>
                                      </a:lnTo>
                                      <a:lnTo>
                                        <a:pt x="1059167" y="597839"/>
                                      </a:lnTo>
                                      <a:lnTo>
                                        <a:pt x="1079195" y="631990"/>
                                      </a:lnTo>
                                      <a:lnTo>
                                        <a:pt x="1085329" y="639279"/>
                                      </a:lnTo>
                                      <a:lnTo>
                                        <a:pt x="1092390" y="648017"/>
                                      </a:lnTo>
                                      <a:lnTo>
                                        <a:pt x="1118285" y="676071"/>
                                      </a:lnTo>
                                      <a:lnTo>
                                        <a:pt x="1154061" y="708012"/>
                                      </a:lnTo>
                                      <a:lnTo>
                                        <a:pt x="1161338" y="714133"/>
                                      </a:lnTo>
                                      <a:lnTo>
                                        <a:pt x="1168298" y="719404"/>
                                      </a:lnTo>
                                      <a:lnTo>
                                        <a:pt x="1174711" y="723671"/>
                                      </a:lnTo>
                                      <a:lnTo>
                                        <a:pt x="1188453" y="731075"/>
                                      </a:lnTo>
                                      <a:lnTo>
                                        <a:pt x="1194498" y="733158"/>
                                      </a:lnTo>
                                      <a:lnTo>
                                        <a:pt x="1201280" y="733158"/>
                                      </a:lnTo>
                                      <a:lnTo>
                                        <a:pt x="1206398" y="733640"/>
                                      </a:lnTo>
                                      <a:lnTo>
                                        <a:pt x="1210564" y="731405"/>
                                      </a:lnTo>
                                      <a:lnTo>
                                        <a:pt x="1445564" y="496417"/>
                                      </a:lnTo>
                                      <a:lnTo>
                                        <a:pt x="2601214" y="1652066"/>
                                      </a:lnTo>
                                      <a:lnTo>
                                        <a:pt x="2606979" y="1656549"/>
                                      </a:lnTo>
                                      <a:lnTo>
                                        <a:pt x="2612961" y="1658797"/>
                                      </a:lnTo>
                                      <a:lnTo>
                                        <a:pt x="2618994" y="1660982"/>
                                      </a:lnTo>
                                      <a:lnTo>
                                        <a:pt x="2624556" y="1661414"/>
                                      </a:lnTo>
                                      <a:lnTo>
                                        <a:pt x="2631071" y="1659064"/>
                                      </a:lnTo>
                                      <a:lnTo>
                                        <a:pt x="2636812" y="1657654"/>
                                      </a:lnTo>
                                      <a:lnTo>
                                        <a:pt x="2676042" y="1632216"/>
                                      </a:lnTo>
                                      <a:lnTo>
                                        <a:pt x="2703487" y="1602562"/>
                                      </a:lnTo>
                                      <a:lnTo>
                                        <a:pt x="2717698" y="1572437"/>
                                      </a:lnTo>
                                      <a:lnTo>
                                        <a:pt x="2720048"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E0FC3D6" id="Group 51" o:spid="_x0000_s1026" style="position:absolute;margin-left:-176.1pt;margin-top:35.35pt;width:214.2pt;height:256.55pt;z-index:-251673600;mso-wrap-distance-left:0;mso-wrap-distance-right:0" coordsize="27203,3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">
                      <v:shape id="Graphic 52" o:spid="_x0000_s1027" style="position:absolute;width:27203;height:32581;visibility:visible;mso-wrap-style:square;v-text-anchor:top" coordsize="2720340,325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" path="m1728597,2564434r-25159,-39535l1669910,2501341,1506943,2397417,1032560,2097570r,188011l745985,2572156,254076,1810969r-27470,-42190l227253,1768132r805307,517449l1032560,2097570,511403,1768132,160921,1545221r-34722,-14529l119316,1531594r-36690,18110l38798,1591525r-26111,30061l,1656892r2679,7684l4546,1670773r2591,6236l10363,1683385r3746,6616l96481,1819071,970280,3198939r23774,33312l1027049,3256991r6197,749l1039152,3256991r317,l1076934,3231337r30798,-33033l1123772,3160166r139,-4229l1123988,3153968r-3264,-7099l1118489,3140887r-3099,-7048l1110424,3126409,887095,2782874r-28055,-42862l1026896,2572156r174752,-174739l1595348,2649702r8065,4331l1610474,2657132r11963,4483l1628089,2662047r6515,-2363l1639951,2658592r32994,-23139l1700085,2608173r24740,-30772l1727517,2570873r1080,-6439xem1967331,2318639r-432,-5550l1963635,2305977r-2235,-5982l1957984,2295296,1400149,1737474r288506,-288506l1689188,1444383r51,-6248l1688655,1432521r-17818,-34353l1642643,1366240r-29578,-29019l1582089,1311541r-31280,-11836l1545577,1300772r-3582,1549l1253502,1590827,802322,1139647,1107389,834593r-11710,-42571l1061567,752043r-28511,-27940l1001204,697534,967511,683285r-6248,51l583844,1058735r-12332,29591l571881,1101458r25387,50495l1848446,2404834r10732,5613l1866226,2413762r5601,368l1878355,2411780r5740,-1409l1923326,2384933r32296,-36018l1964969,2325154r2362,-6515xem2720048,1565922r-381,-5613l2715183,1548345r-4432,-5816l1664627,496417,1555089,386880,1790090,151892r2235,-4166l1792376,141478r-584,-5614l1773415,102057,1744256,69342,1715744,41427,1684197,14541,1651342,r-6731,l1640382,2184,1060869,581710r-2185,4217l1059218,591591r-51,6248l1079195,631990r6134,7289l1092390,648017r25895,28054l1154061,708012r7277,6121l1168298,719404r6413,4267l1188453,731075r6045,2083l1201280,733158r5118,482l1210564,731405,1445564,496417,2601214,1652066r5765,4483l2612961,1658797r6033,2185l2624556,1661414r6515,-2350l2636812,1657654r39230,-25438l2703487,1602562r14211,-30125l2720048,1565922xe" fillcolor="silver" stroked="f">
                        <v:fill opacity="32896f"/>
                        <v:path arrowok="t"/>
                      </v:shape>
                    </v:group>
                  </w:pict>
                </mc:Fallback>
              </mc:AlternateContent>
            </w:r>
            <w:r w:rsidRPr="00013B2F">
              <w:rPr>
                <w:i/>
                <w:iCs/>
                <w:lang w:val="en-US"/>
              </w:rPr>
              <w:t xml:space="preserve">UNU Institutes and </w:t>
            </w:r>
            <w:proofErr w:type="spellStart"/>
            <w:r w:rsidRPr="00013B2F">
              <w:rPr>
                <w:i/>
                <w:iCs/>
                <w:lang w:val="en-US"/>
              </w:rPr>
              <w:t>centres</w:t>
            </w:r>
            <w:hyperlink w:anchor="_bookmark2" w:history="1">
              <w:r w:rsidRPr="00013B2F">
                <w:rPr>
                  <w:rStyle w:val="Hyperlink"/>
                  <w:i/>
                  <w:iCs/>
                  <w:vertAlign w:val="superscript"/>
                  <w:lang w:val="en-US"/>
                </w:rPr>
                <w:t>iii</w:t>
              </w:r>
              <w:proofErr w:type="spellEnd"/>
            </w:hyperlink>
            <w:r w:rsidRPr="00013B2F">
              <w:rPr>
                <w:i/>
                <w:iCs/>
                <w:lang w:val="en-US"/>
              </w:rPr>
              <w:t>:</w:t>
            </w:r>
          </w:p>
          <w:p w14:paraId="37676379"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CPR - Centre for Policy Research</w:t>
            </w:r>
          </w:p>
          <w:p w14:paraId="145FDC78"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EGOV - Operating Unit on Policy-Driven Electronic Governance</w:t>
            </w:r>
          </w:p>
          <w:p w14:paraId="3C99B452"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CRIS - Institute on Comparative Regional Integration Studies</w:t>
            </w:r>
          </w:p>
          <w:p w14:paraId="6FA787A0"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Institute in Macau</w:t>
            </w:r>
          </w:p>
          <w:p w14:paraId="090AFD2A"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MERIT - Maastricht Economic and Social Research Institute on Innovation and Technology</w:t>
            </w:r>
          </w:p>
          <w:p w14:paraId="059EE770" w14:textId="77777777" w:rsidR="00013B2F" w:rsidRPr="00013B2F" w:rsidRDefault="00013B2F" w:rsidP="002A54B1">
            <w:pPr>
              <w:numPr>
                <w:ilvl w:val="0"/>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 xml:space="preserve">ITC </w:t>
            </w:r>
            <w:hyperlink r:id="rId49">
              <w:r w:rsidRPr="00013B2F">
                <w:rPr>
                  <w:rStyle w:val="Hyperlink"/>
                  <w:i/>
                  <w:iCs/>
                  <w:lang w:val="en-US"/>
                </w:rPr>
                <w:t xml:space="preserve">Global Public Goods </w:t>
              </w:r>
            </w:hyperlink>
            <w:r w:rsidRPr="00013B2F">
              <w:rPr>
                <w:i/>
                <w:iCs/>
                <w:u w:val="single"/>
                <w:lang w:val="en-US"/>
              </w:rPr>
              <w:t xml:space="preserve">- </w:t>
            </w:r>
            <w:hyperlink r:id="rId50">
              <w:r w:rsidRPr="00013B2F">
                <w:rPr>
                  <w:rStyle w:val="Hyperlink"/>
                  <w:i/>
                  <w:iCs/>
                  <w:lang w:val="en-US"/>
                </w:rPr>
                <w:t>Market Analysis</w:t>
              </w:r>
            </w:hyperlink>
            <w:r w:rsidRPr="00013B2F">
              <w:rPr>
                <w:i/>
                <w:iCs/>
                <w:lang w:val="en-US"/>
              </w:rPr>
              <w:t xml:space="preserve"> </w:t>
            </w:r>
            <w:hyperlink r:id="rId51">
              <w:r w:rsidRPr="00013B2F">
                <w:rPr>
                  <w:rStyle w:val="Hyperlink"/>
                  <w:i/>
                  <w:iCs/>
                  <w:lang w:val="en-US"/>
                </w:rPr>
                <w:t>Tools</w:t>
              </w:r>
            </w:hyperlink>
          </w:p>
          <w:p w14:paraId="3C21697D"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52">
              <w:r w:rsidRPr="00013B2F">
                <w:rPr>
                  <w:rStyle w:val="Hyperlink"/>
                  <w:i/>
                  <w:iCs/>
                  <w:lang w:val="en-US"/>
                </w:rPr>
                <w:t>Trade Map</w:t>
              </w:r>
            </w:hyperlink>
          </w:p>
          <w:p w14:paraId="68D8A3EB"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53">
              <w:r w:rsidRPr="00013B2F">
                <w:rPr>
                  <w:rStyle w:val="Hyperlink"/>
                  <w:i/>
                  <w:iCs/>
                  <w:lang w:val="en-US"/>
                </w:rPr>
                <w:t>Market Access Map</w:t>
              </w:r>
            </w:hyperlink>
          </w:p>
          <w:p w14:paraId="5A156176"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54">
              <w:r w:rsidRPr="00013B2F">
                <w:rPr>
                  <w:rStyle w:val="Hyperlink"/>
                  <w:i/>
                  <w:iCs/>
                  <w:lang w:val="en-US"/>
                </w:rPr>
                <w:t>Export Potential Map</w:t>
              </w:r>
            </w:hyperlink>
          </w:p>
          <w:p w14:paraId="0148C5B6"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Investment Map</w:t>
            </w:r>
          </w:p>
          <w:p w14:paraId="5FD5826D"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55">
              <w:r w:rsidRPr="00013B2F">
                <w:rPr>
                  <w:rStyle w:val="Hyperlink"/>
                  <w:i/>
                  <w:iCs/>
                  <w:lang w:val="en-US"/>
                </w:rPr>
                <w:t>Procurement Map</w:t>
              </w:r>
            </w:hyperlink>
          </w:p>
          <w:p w14:paraId="1CF968FE"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56">
              <w:r w:rsidRPr="00013B2F">
                <w:rPr>
                  <w:rStyle w:val="Hyperlink"/>
                  <w:i/>
                  <w:iCs/>
                  <w:lang w:val="en-US"/>
                </w:rPr>
                <w:t>Rules of Origin Facilitator</w:t>
              </w:r>
            </w:hyperlink>
          </w:p>
          <w:p w14:paraId="273D8B9A" w14:textId="77777777" w:rsidR="00013B2F" w:rsidRPr="00013B2F" w:rsidRDefault="00013B2F" w:rsidP="002A54B1">
            <w:pPr>
              <w:numPr>
                <w:ilvl w:val="1"/>
                <w:numId w:val="8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57">
              <w:r w:rsidRPr="00013B2F">
                <w:rPr>
                  <w:rStyle w:val="Hyperlink"/>
                  <w:i/>
                  <w:iCs/>
                  <w:lang w:val="en-US"/>
                </w:rPr>
                <w:t>Global Trade Helpdesk</w:t>
              </w:r>
            </w:hyperlink>
          </w:p>
        </w:tc>
      </w:tr>
    </w:tbl>
    <w:p w14:paraId="3D0732D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836560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1BB24EA5" w14:textId="77777777" w:rsidTr="00711EB0">
        <w:trPr>
          <w:trHeight w:val="8709"/>
        </w:trPr>
        <w:tc>
          <w:tcPr>
            <w:tcW w:w="4634" w:type="dxa"/>
          </w:tcPr>
          <w:p w14:paraId="378ED7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Promote the adoption of open standards and interoperability to facilitate the use of digital public goods across different platforms and systems</w:t>
            </w:r>
          </w:p>
        </w:tc>
        <w:tc>
          <w:tcPr>
            <w:tcW w:w="2220" w:type="dxa"/>
          </w:tcPr>
          <w:p w14:paraId="7DF139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43904" behindDoc="1" locked="0" layoutInCell="1" allowOverlap="1" wp14:anchorId="6DB1E3EB" wp14:editId="5C8195B2">
                      <wp:simplePos x="0" y="0"/>
                      <wp:positionH relativeFrom="column">
                        <wp:posOffset>-405192</wp:posOffset>
                      </wp:positionH>
                      <wp:positionV relativeFrom="paragraph">
                        <wp:posOffset>449283</wp:posOffset>
                      </wp:positionV>
                      <wp:extent cx="4413885" cy="466280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54" name="Graphic 54"/>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4B04B1E" id="Group 53" o:spid="_x0000_s1026" style="position:absolute;margin-left:-31.9pt;margin-top:35.4pt;width:347.55pt;height:367.15pt;z-index:-25167257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wXgx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">
                      <v:shape id="Graphic 54"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2A447DE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09E61A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77161F7B"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xml:space="preserve"> Global Initiative</w:t>
            </w:r>
          </w:p>
          <w:p w14:paraId="26C2B8A2"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Open-Source initiatives</w:t>
            </w:r>
          </w:p>
          <w:p w14:paraId="1731D793"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OpenWallet</w:t>
            </w:r>
            <w:proofErr w:type="spellEnd"/>
            <w:r w:rsidRPr="00013B2F">
              <w:rPr>
                <w:i/>
                <w:iCs/>
                <w:lang w:val="en-US"/>
              </w:rPr>
              <w:t xml:space="preserve"> Forum</w:t>
            </w:r>
          </w:p>
          <w:p w14:paraId="6E27E922"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C27A92D"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participation in the Digital Public Goods Alliance</w:t>
            </w:r>
          </w:p>
          <w:p w14:paraId="6891E582"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member of Digital Public Good Alliance</w:t>
            </w:r>
          </w:p>
          <w:p w14:paraId="401E94FA"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w:t>
            </w:r>
          </w:p>
          <w:p w14:paraId="7046121C"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provides technical assistance, research, skills and capacity development to international bodies, member states, regions and local authorities (depending on external funding). CPR, EGOV, CRIS, MACAU, MERIT on</w:t>
            </w:r>
          </w:p>
          <w:p w14:paraId="4B31AD7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digital governance, open standards, DPI, </w:t>
            </w:r>
            <w:proofErr w:type="spellStart"/>
            <w:r w:rsidRPr="00013B2F">
              <w:rPr>
                <w:i/>
                <w:iCs/>
                <w:lang w:val="en-US"/>
              </w:rPr>
              <w:t>legalisation</w:t>
            </w:r>
            <w:proofErr w:type="spellEnd"/>
            <w:r w:rsidRPr="00013B2F">
              <w:rPr>
                <w:i/>
                <w:iCs/>
                <w:lang w:val="en-US"/>
              </w:rPr>
              <w:t>, strategy development etc.</w:t>
            </w:r>
          </w:p>
          <w:p w14:paraId="4BD87A48"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UNU-EGOV / UNDESA </w:t>
            </w:r>
            <w:hyperlink r:id="rId58">
              <w:r w:rsidRPr="00013B2F">
                <w:rPr>
                  <w:rStyle w:val="Hyperlink"/>
                  <w:i/>
                  <w:iCs/>
                  <w:lang w:val="en-US"/>
                </w:rPr>
                <w:t>Local Online Service</w:t>
              </w:r>
            </w:hyperlink>
            <w:r w:rsidRPr="00013B2F">
              <w:rPr>
                <w:i/>
                <w:iCs/>
                <w:lang w:val="en-US"/>
              </w:rPr>
              <w:t xml:space="preserve"> </w:t>
            </w:r>
            <w:hyperlink r:id="rId59">
              <w:r w:rsidRPr="00013B2F">
                <w:rPr>
                  <w:rStyle w:val="Hyperlink"/>
                  <w:i/>
                  <w:iCs/>
                  <w:lang w:val="en-US"/>
                </w:rPr>
                <w:t>toolkit and network.</w:t>
              </w:r>
            </w:hyperlink>
          </w:p>
          <w:p w14:paraId="4AD80402"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44928" behindDoc="1" locked="0" layoutInCell="1" allowOverlap="1" wp14:anchorId="7258BA15" wp14:editId="50E7B176">
                      <wp:simplePos x="0" y="0"/>
                      <wp:positionH relativeFrom="column">
                        <wp:posOffset>519683</wp:posOffset>
                      </wp:positionH>
                      <wp:positionV relativeFrom="paragraph">
                        <wp:posOffset>-47001</wp:posOffset>
                      </wp:positionV>
                      <wp:extent cx="1118870" cy="952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9525"/>
                                <a:chOff x="0" y="0"/>
                                <a:chExt cx="1118870" cy="9525"/>
                              </a:xfrm>
                            </wpg:grpSpPr>
                            <wps:wsp>
                              <wps:cNvPr id="56" name="Graphic 56"/>
                              <wps:cNvSpPr/>
                              <wps:spPr>
                                <a:xfrm>
                                  <a:off x="0" y="0"/>
                                  <a:ext cx="1118870" cy="9525"/>
                                </a:xfrm>
                                <a:custGeom>
                                  <a:avLst/>
                                  <a:gdLst/>
                                  <a:ahLst/>
                                  <a:cxnLst/>
                                  <a:rect l="l" t="t" r="r" b="b"/>
                                  <a:pathLst>
                                    <a:path w="1118870" h="9525">
                                      <a:moveTo>
                                        <a:pt x="1118616" y="0"/>
                                      </a:moveTo>
                                      <a:lnTo>
                                        <a:pt x="0" y="0"/>
                                      </a:lnTo>
                                      <a:lnTo>
                                        <a:pt x="0" y="9143"/>
                                      </a:lnTo>
                                      <a:lnTo>
                                        <a:pt x="1118616" y="9143"/>
                                      </a:lnTo>
                                      <a:lnTo>
                                        <a:pt x="1118616"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4C0FCF9F" id="Group 55" o:spid="_x0000_s1026" style="position:absolute;margin-left:40.9pt;margin-top:-3.7pt;width:88.1pt;height:.75pt;z-index:-251671552;mso-wrap-distance-left:0;mso-wrap-distance-right:0" coordsize="111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">
                      <v:shape id="Graphic 56" o:spid="_x0000_s1027" style="position:absolute;width:11188;height:95;visibility:visible;mso-wrap-style:square;v-text-anchor:top" coordsize="11188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" path="m1118616,l,,,9143r1118616,l1118616,xe" fillcolor="blue" stroked="f">
                        <v:path arrowok="t"/>
                      </v:shape>
                    </v:group>
                  </w:pict>
                </mc:Fallback>
              </mc:AlternateContent>
            </w:r>
            <w:r w:rsidRPr="00013B2F">
              <w:rPr>
                <w:i/>
                <w:iCs/>
                <w:noProof/>
                <w:lang w:val="en-US"/>
              </w:rPr>
              <mc:AlternateContent>
                <mc:Choice Requires="wpg">
                  <w:drawing>
                    <wp:anchor distT="0" distB="0" distL="0" distR="0" simplePos="0" relativeHeight="251645952" behindDoc="1" locked="0" layoutInCell="1" allowOverlap="1" wp14:anchorId="638FE331" wp14:editId="220BBB26">
                      <wp:simplePos x="0" y="0"/>
                      <wp:positionH relativeFrom="column">
                        <wp:posOffset>1650492</wp:posOffset>
                      </wp:positionH>
                      <wp:positionV relativeFrom="paragraph">
                        <wp:posOffset>155690</wp:posOffset>
                      </wp:positionV>
                      <wp:extent cx="1132840" cy="95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2840" cy="9525"/>
                                <a:chOff x="0" y="0"/>
                                <a:chExt cx="1132840" cy="9525"/>
                              </a:xfrm>
                            </wpg:grpSpPr>
                            <wps:wsp>
                              <wps:cNvPr id="58" name="Graphic 58"/>
                              <wps:cNvSpPr/>
                              <wps:spPr>
                                <a:xfrm>
                                  <a:off x="0" y="0"/>
                                  <a:ext cx="1132840" cy="9525"/>
                                </a:xfrm>
                                <a:custGeom>
                                  <a:avLst/>
                                  <a:gdLst/>
                                  <a:ahLst/>
                                  <a:cxnLst/>
                                  <a:rect l="l" t="t" r="r" b="b"/>
                                  <a:pathLst>
                                    <a:path w="1132840" h="9525">
                                      <a:moveTo>
                                        <a:pt x="1132331" y="0"/>
                                      </a:moveTo>
                                      <a:lnTo>
                                        <a:pt x="0" y="0"/>
                                      </a:lnTo>
                                      <a:lnTo>
                                        <a:pt x="0" y="9143"/>
                                      </a:lnTo>
                                      <a:lnTo>
                                        <a:pt x="1132331" y="9143"/>
                                      </a:lnTo>
                                      <a:lnTo>
                                        <a:pt x="1132331"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1CA3C003" id="Group 57" o:spid="_x0000_s1026" style="position:absolute;margin-left:129.95pt;margin-top:12.25pt;width:89.2pt;height:.75pt;z-index:-251670528;mso-wrap-distance-left:0;mso-wrap-distance-right:0" coordsize="113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">
                      <v:shape id="Graphic 58" o:spid="_x0000_s1027" style="position:absolute;width:11328;height:95;visibility:visible;mso-wrap-style:square;v-text-anchor:top" coordsize="11328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" path="m1132331,l,,,9143r1132331,l1132331,xe" fillcolor="blue" stroked="f">
                        <v:path arrowok="t"/>
                      </v:shape>
                    </v:group>
                  </w:pict>
                </mc:Fallback>
              </mc:AlternateContent>
            </w:r>
            <w:r w:rsidRPr="00013B2F">
              <w:rPr>
                <w:i/>
                <w:iCs/>
                <w:lang w:val="en-US"/>
              </w:rPr>
              <w:t>UNU (EGOV, IIGH) H</w:t>
            </w:r>
            <w:hyperlink r:id="rId60">
              <w:r w:rsidRPr="00013B2F">
                <w:rPr>
                  <w:rStyle w:val="Hyperlink"/>
                  <w:i/>
                  <w:iCs/>
                  <w:lang w:val="en-US"/>
                </w:rPr>
                <w:t>ealth Online Service</w:t>
              </w:r>
            </w:hyperlink>
            <w:r w:rsidRPr="00013B2F">
              <w:rPr>
                <w:i/>
                <w:iCs/>
                <w:lang w:val="en-US"/>
              </w:rPr>
              <w:t xml:space="preserve"> </w:t>
            </w:r>
            <w:hyperlink r:id="rId61">
              <w:r w:rsidRPr="00013B2F">
                <w:rPr>
                  <w:rStyle w:val="Hyperlink"/>
                  <w:i/>
                  <w:iCs/>
                  <w:lang w:val="en-US"/>
                </w:rPr>
                <w:t>Provision Index (HOSPI) Network</w:t>
              </w:r>
            </w:hyperlink>
            <w:r w:rsidRPr="00013B2F">
              <w:rPr>
                <w:i/>
                <w:iCs/>
                <w:lang w:val="en-US"/>
              </w:rPr>
              <w:t xml:space="preserve"> and toolkit.</w:t>
            </w:r>
          </w:p>
          <w:p w14:paraId="5C1E9120" w14:textId="77777777" w:rsidR="00013B2F" w:rsidRPr="00013B2F" w:rsidRDefault="00013B2F" w:rsidP="002A54B1">
            <w:pPr>
              <w:numPr>
                <w:ilvl w:val="0"/>
                <w:numId w:val="8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Policy and regulatory advisory work ensuring legal, organizational, and technological interoperability of digital systems and solutions nationally (across sectors) and across borders.</w:t>
            </w:r>
          </w:p>
        </w:tc>
      </w:tr>
    </w:tbl>
    <w:p w14:paraId="227FD78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D7B0EE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86BE0F5" w14:textId="77777777" w:rsidTr="00711EB0">
        <w:trPr>
          <w:trHeight w:val="5620"/>
        </w:trPr>
        <w:tc>
          <w:tcPr>
            <w:tcW w:w="4634" w:type="dxa"/>
          </w:tcPr>
          <w:p w14:paraId="14F6D59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Develop and decide on a set of safeguards for inclusive, responsible, safe, secure and user-</w:t>
            </w:r>
            <w:proofErr w:type="spellStart"/>
            <w:r w:rsidRPr="00013B2F">
              <w:rPr>
                <w:i/>
                <w:iCs/>
                <w:lang w:val="en-US"/>
              </w:rPr>
              <w:t>centred</w:t>
            </w:r>
            <w:proofErr w:type="spellEnd"/>
            <w:r w:rsidRPr="00013B2F">
              <w:rPr>
                <w:i/>
                <w:iCs/>
                <w:lang w:val="en-US"/>
              </w:rPr>
              <w:t xml:space="preserve"> digital public infrastructure that can be implemented in different contexts</w:t>
            </w:r>
          </w:p>
        </w:tc>
        <w:tc>
          <w:tcPr>
            <w:tcW w:w="2220" w:type="dxa"/>
          </w:tcPr>
          <w:p w14:paraId="5C6C9B0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46976" behindDoc="1" locked="0" layoutInCell="1" allowOverlap="1" wp14:anchorId="37176D4F" wp14:editId="18C934A3">
                      <wp:simplePos x="0" y="0"/>
                      <wp:positionH relativeFrom="column">
                        <wp:posOffset>-405192</wp:posOffset>
                      </wp:positionH>
                      <wp:positionV relativeFrom="paragraph">
                        <wp:posOffset>449283</wp:posOffset>
                      </wp:positionV>
                      <wp:extent cx="4413885" cy="46628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60" name="Graphic 6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27ECCF3" id="Group 59" o:spid="_x0000_s1026" style="position:absolute;margin-left:-31.9pt;margin-top:35.4pt;width:347.55pt;height:367.15pt;z-index:-25166950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7YfxEAAMR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">
                      <v:shape id="Graphic 6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16</w:t>
            </w:r>
          </w:p>
        </w:tc>
        <w:tc>
          <w:tcPr>
            <w:tcW w:w="3331" w:type="dxa"/>
          </w:tcPr>
          <w:p w14:paraId="4D845CF2" w14:textId="77777777" w:rsidR="00013B2F" w:rsidRPr="00462169"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fr-CH"/>
              </w:rPr>
            </w:pPr>
            <w:r w:rsidRPr="00462169">
              <w:rPr>
                <w:i/>
                <w:iCs/>
                <w:lang w:val="fr-CH"/>
              </w:rPr>
              <w:t>C2, C3, C10, C7 E-Agriculture</w:t>
            </w:r>
          </w:p>
        </w:tc>
        <w:tc>
          <w:tcPr>
            <w:tcW w:w="5109" w:type="dxa"/>
          </w:tcPr>
          <w:p w14:paraId="69EE7DFD"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p>
          <w:p w14:paraId="7D643716"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Open-Source initiatives</w:t>
            </w:r>
          </w:p>
          <w:p w14:paraId="08A24194"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OpenWallet</w:t>
            </w:r>
            <w:proofErr w:type="spellEnd"/>
            <w:r w:rsidRPr="00013B2F">
              <w:rPr>
                <w:i/>
                <w:iCs/>
                <w:lang w:val="en-US"/>
              </w:rPr>
              <w:t xml:space="preserve"> Forum</w:t>
            </w:r>
          </w:p>
          <w:p w14:paraId="53BA8489"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357B5755"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Universal DPI Safeguards Framework</w:t>
            </w:r>
          </w:p>
          <w:p w14:paraId="57D2305E"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High Impact Initiative on DPI</w:t>
            </w:r>
          </w:p>
          <w:p w14:paraId="359673D8"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with India G20 Presidency on DPI including DPI Playbook</w:t>
            </w:r>
          </w:p>
          <w:p w14:paraId="67E6FC4F"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FAO Global </w:t>
            </w:r>
            <w:proofErr w:type="spellStart"/>
            <w:r w:rsidRPr="00013B2F">
              <w:rPr>
                <w:i/>
                <w:iCs/>
                <w:lang w:val="en-US"/>
              </w:rPr>
              <w:t>Agrilnno</w:t>
            </w:r>
            <w:proofErr w:type="spellEnd"/>
            <w:r w:rsidRPr="00013B2F">
              <w:rPr>
                <w:i/>
                <w:iCs/>
                <w:lang w:val="en-US"/>
              </w:rPr>
              <w:t xml:space="preserve"> Challenge</w:t>
            </w:r>
          </w:p>
          <w:p w14:paraId="236A508C"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FAO-Digital Green </w:t>
            </w:r>
            <w:proofErr w:type="spellStart"/>
            <w:r w:rsidRPr="00013B2F">
              <w:rPr>
                <w:i/>
                <w:iCs/>
                <w:lang w:val="en-US"/>
              </w:rPr>
              <w:t>FarmStack</w:t>
            </w:r>
            <w:proofErr w:type="spellEnd"/>
          </w:p>
          <w:p w14:paraId="40A0C946"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w:t>
            </w:r>
          </w:p>
          <w:p w14:paraId="73566808" w14:textId="77777777" w:rsidR="00013B2F" w:rsidRPr="00013B2F" w:rsidRDefault="00013B2F" w:rsidP="002A54B1">
            <w:pPr>
              <w:numPr>
                <w:ilvl w:val="0"/>
                <w:numId w:val="8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Participating in the Best Practices</w:t>
            </w:r>
          </w:p>
          <w:p w14:paraId="54E1E06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Forum in Cybersecurity of the Internet Governance Forum</w:t>
            </w:r>
          </w:p>
        </w:tc>
      </w:tr>
      <w:tr w:rsidR="00013B2F" w:rsidRPr="00013B2F" w14:paraId="1550E56F" w14:textId="77777777" w:rsidTr="00711EB0">
        <w:trPr>
          <w:trHeight w:val="2805"/>
        </w:trPr>
        <w:tc>
          <w:tcPr>
            <w:tcW w:w="4634" w:type="dxa"/>
          </w:tcPr>
          <w:p w14:paraId="5DA200A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Exchange and make publicly available best practices and use cases of digital public infrastructure to inform Governments, the private sector and other stakeholders, building on existing United Nations and other repositories</w:t>
            </w:r>
          </w:p>
        </w:tc>
        <w:tc>
          <w:tcPr>
            <w:tcW w:w="2220" w:type="dxa"/>
          </w:tcPr>
          <w:p w14:paraId="2AFFE50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16 and 17</w:t>
            </w:r>
          </w:p>
        </w:tc>
        <w:tc>
          <w:tcPr>
            <w:tcW w:w="3331" w:type="dxa"/>
          </w:tcPr>
          <w:p w14:paraId="3601252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Government, E Learning, C11 , C7 E-Agriculture</w:t>
            </w:r>
          </w:p>
        </w:tc>
        <w:tc>
          <w:tcPr>
            <w:tcW w:w="5109" w:type="dxa"/>
          </w:tcPr>
          <w:p w14:paraId="64FA9E62"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UNGIS</w:t>
            </w:r>
          </w:p>
          <w:p w14:paraId="7D9AFA4D"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3D8160F9"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2771F3D2"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59A37E14"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Stocktaking Database</w:t>
            </w:r>
          </w:p>
          <w:p w14:paraId="7028A758"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Prizes</w:t>
            </w:r>
          </w:p>
          <w:p w14:paraId="62A8D241"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United Nations E-Government Survey</w:t>
            </w:r>
          </w:p>
          <w:p w14:paraId="0196E80D" w14:textId="77777777" w:rsidR="00013B2F" w:rsidRPr="00013B2F" w:rsidRDefault="00013B2F" w:rsidP="002A54B1">
            <w:pPr>
              <w:numPr>
                <w:ilvl w:val="0"/>
                <w:numId w:val="8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 Public Service Awards</w:t>
            </w:r>
          </w:p>
        </w:tc>
      </w:tr>
    </w:tbl>
    <w:p w14:paraId="5B7E9B5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319E03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298D8193" w14:textId="77777777" w:rsidTr="00711EB0">
        <w:trPr>
          <w:trHeight w:val="3136"/>
        </w:trPr>
        <w:tc>
          <w:tcPr>
            <w:tcW w:w="4634" w:type="dxa"/>
          </w:tcPr>
          <w:p w14:paraId="32BB4EF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56D1EB7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4E423C5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5E11E431" w14:textId="77777777" w:rsidR="00013B2F" w:rsidRPr="00013B2F" w:rsidRDefault="00013B2F" w:rsidP="002A54B1">
            <w:pPr>
              <w:numPr>
                <w:ilvl w:val="0"/>
                <w:numId w:val="80"/>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AI for Good Open-Source initiatives,</w:t>
            </w:r>
          </w:p>
          <w:p w14:paraId="6F6C1F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OpenWallet</w:t>
            </w:r>
            <w:proofErr w:type="spellEnd"/>
            <w:r w:rsidRPr="00013B2F">
              <w:rPr>
                <w:i/>
                <w:iCs/>
                <w:lang w:val="en-US"/>
              </w:rPr>
              <w:t xml:space="preserve"> Forum</w:t>
            </w:r>
          </w:p>
          <w:p w14:paraId="21EFAA69" w14:textId="77777777" w:rsidR="00013B2F" w:rsidRPr="00013B2F" w:rsidRDefault="00013B2F" w:rsidP="002A54B1">
            <w:pPr>
              <w:numPr>
                <w:ilvl w:val="0"/>
                <w:numId w:val="8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with India G20 Presidency on DPI including DPI Playbook</w:t>
            </w:r>
          </w:p>
          <w:p w14:paraId="026947A7" w14:textId="77777777" w:rsidR="00013B2F" w:rsidRPr="00013B2F" w:rsidRDefault="00013B2F" w:rsidP="002A54B1">
            <w:pPr>
              <w:numPr>
                <w:ilvl w:val="0"/>
                <w:numId w:val="8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Collaboration with Non-for-Proﬁt professional associations (i.e., Government Blockchain Association, and International Association of Trusted Blockchain Applications)</w:t>
            </w:r>
          </w:p>
          <w:p w14:paraId="1BEE8C6A" w14:textId="77777777" w:rsidR="00013B2F" w:rsidRPr="00013B2F" w:rsidRDefault="00013B2F" w:rsidP="002A54B1">
            <w:pPr>
              <w:numPr>
                <w:ilvl w:val="0"/>
                <w:numId w:val="8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UPU </w:t>
            </w:r>
            <w:proofErr w:type="spellStart"/>
            <w:r w:rsidRPr="00013B2F">
              <w:rPr>
                <w:i/>
                <w:iCs/>
                <w:lang w:val="en-US"/>
              </w:rPr>
              <w:t>Connect.post</w:t>
            </w:r>
            <w:proofErr w:type="spellEnd"/>
            <w:r w:rsidRPr="00013B2F">
              <w:rPr>
                <w:i/>
                <w:iCs/>
                <w:lang w:val="en-US"/>
              </w:rPr>
              <w:t xml:space="preserve"> (</w:t>
            </w:r>
            <w:hyperlink r:id="rId62">
              <w:r w:rsidRPr="00013B2F">
                <w:rPr>
                  <w:rStyle w:val="Hyperlink"/>
                  <w:i/>
                  <w:iCs/>
                  <w:lang w:val="en-US"/>
                </w:rPr>
                <w:t>https://connect.post/)</w:t>
              </w:r>
            </w:hyperlink>
          </w:p>
        </w:tc>
      </w:tr>
      <w:tr w:rsidR="00013B2F" w:rsidRPr="00013B2F" w14:paraId="70F0B026" w14:textId="77777777" w:rsidTr="00711EB0">
        <w:trPr>
          <w:trHeight w:val="2022"/>
        </w:trPr>
        <w:tc>
          <w:tcPr>
            <w:tcW w:w="4634" w:type="dxa"/>
          </w:tcPr>
          <w:p w14:paraId="34B09E5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t>
            </w:r>
            <w:r w:rsidRPr="00013B2F">
              <w:rPr>
                <w:i/>
                <w:iCs/>
                <w:lang w:val="en-US"/>
              </w:rPr>
              <w:tab/>
              <w:t>Increase investment and funding towards the development of digital public goods and digital public infrastructure, especially in developing countries</w:t>
            </w:r>
          </w:p>
        </w:tc>
        <w:tc>
          <w:tcPr>
            <w:tcW w:w="2220" w:type="dxa"/>
          </w:tcPr>
          <w:p w14:paraId="76B699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48000" behindDoc="1" locked="0" layoutInCell="1" allowOverlap="1" wp14:anchorId="79F508E2" wp14:editId="4862C4BB">
                      <wp:simplePos x="0" y="0"/>
                      <wp:positionH relativeFrom="column">
                        <wp:posOffset>-405192</wp:posOffset>
                      </wp:positionH>
                      <wp:positionV relativeFrom="paragraph">
                        <wp:posOffset>-1548680</wp:posOffset>
                      </wp:positionV>
                      <wp:extent cx="4413885" cy="46628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62" name="Graphic 6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8AD4E09" id="Group 61" o:spid="_x0000_s1026" style="position:absolute;margin-left:-31.9pt;margin-top:-121.95pt;width:347.55pt;height:367.15pt;z-index:-25166848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14iR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">
                      <v:shape id="Graphic 6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17</w:t>
            </w:r>
          </w:p>
        </w:tc>
        <w:tc>
          <w:tcPr>
            <w:tcW w:w="3331" w:type="dxa"/>
          </w:tcPr>
          <w:p w14:paraId="56237C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 C3,C4,C5,C6, C7 E Government, E Learning, C11 , C7 E-Agriculture</w:t>
            </w:r>
          </w:p>
        </w:tc>
        <w:tc>
          <w:tcPr>
            <w:tcW w:w="5109" w:type="dxa"/>
          </w:tcPr>
          <w:p w14:paraId="2A5DEC8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xml:space="preserve">, AI for Good Open-Source initiatives, </w:t>
            </w:r>
            <w:proofErr w:type="spellStart"/>
            <w:r w:rsidRPr="00013B2F">
              <w:rPr>
                <w:i/>
                <w:iCs/>
                <w:lang w:val="en-US"/>
              </w:rPr>
              <w:t>OpenWallet</w:t>
            </w:r>
            <w:proofErr w:type="spellEnd"/>
            <w:r w:rsidRPr="00013B2F">
              <w:rPr>
                <w:i/>
                <w:iCs/>
                <w:lang w:val="en-US"/>
              </w:rPr>
              <w:t xml:space="preserve"> Forum, Digital Infrastructure Investment Initiative, Digital Public Infrastructure</w:t>
            </w:r>
          </w:p>
          <w:p w14:paraId="70470DF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adoption of the principles for responsible investment</w:t>
            </w:r>
          </w:p>
        </w:tc>
      </w:tr>
      <w:tr w:rsidR="00013B2F" w:rsidRPr="00013B2F" w14:paraId="0F81EA14" w14:textId="77777777" w:rsidTr="00711EB0">
        <w:trPr>
          <w:trHeight w:val="3376"/>
        </w:trPr>
        <w:tc>
          <w:tcPr>
            <w:tcW w:w="4634" w:type="dxa"/>
          </w:tcPr>
          <w:p w14:paraId="5CA28AC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w:t>
            </w:r>
            <w:r w:rsidRPr="00013B2F">
              <w:rPr>
                <w:i/>
                <w:iCs/>
                <w:lang w:val="en-US"/>
              </w:rPr>
              <w:tab/>
              <w:t>Encourage the formation of partnerships that bring together Governments, the private sector, civil society, technical and academic communities and international and regional organizations to design, launch and support initiatives that leverage digital public goods and digital public infrastructure to advance solutions for the Sustainable Development Goals</w:t>
            </w:r>
          </w:p>
        </w:tc>
        <w:tc>
          <w:tcPr>
            <w:tcW w:w="2220" w:type="dxa"/>
          </w:tcPr>
          <w:p w14:paraId="62B2E09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17</w:t>
            </w:r>
          </w:p>
        </w:tc>
        <w:tc>
          <w:tcPr>
            <w:tcW w:w="3331" w:type="dxa"/>
          </w:tcPr>
          <w:p w14:paraId="035DE0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Government, E Learning, E-environment, C11 , C7 E-Agriculture</w:t>
            </w:r>
          </w:p>
        </w:tc>
        <w:tc>
          <w:tcPr>
            <w:tcW w:w="5109" w:type="dxa"/>
          </w:tcPr>
          <w:p w14:paraId="436F40AC" w14:textId="77777777" w:rsidR="00013B2F" w:rsidRPr="00013B2F" w:rsidRDefault="00013B2F" w:rsidP="002A54B1">
            <w:pPr>
              <w:numPr>
                <w:ilvl w:val="0"/>
                <w:numId w:val="7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UNGIS, WSIS Forum, WSIS Action Line facilitation,</w:t>
            </w:r>
          </w:p>
          <w:p w14:paraId="1E10E42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Stocktaking Database, WSIS Prizes, IGF</w:t>
            </w:r>
          </w:p>
          <w:p w14:paraId="090D3B3B" w14:textId="77777777" w:rsidR="00013B2F" w:rsidRPr="00013B2F" w:rsidRDefault="00013B2F" w:rsidP="002A54B1">
            <w:pPr>
              <w:numPr>
                <w:ilvl w:val="0"/>
                <w:numId w:val="79"/>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GovStack</w:t>
            </w:r>
            <w:proofErr w:type="spellEnd"/>
            <w:r w:rsidRPr="00013B2F">
              <w:rPr>
                <w:i/>
                <w:iCs/>
                <w:lang w:val="en-US"/>
              </w:rPr>
              <w:t xml:space="preserve">, AI for Good Open-Source initiatives, </w:t>
            </w:r>
            <w:proofErr w:type="spellStart"/>
            <w:r w:rsidRPr="00013B2F">
              <w:rPr>
                <w:i/>
                <w:iCs/>
                <w:lang w:val="en-US"/>
              </w:rPr>
              <w:t>OpenWallet</w:t>
            </w:r>
            <w:proofErr w:type="spellEnd"/>
            <w:r w:rsidRPr="00013B2F">
              <w:rPr>
                <w:i/>
                <w:iCs/>
                <w:lang w:val="en-US"/>
              </w:rPr>
              <w:t xml:space="preserve"> Forum, Digital Infrastructure Investment Initiative</w:t>
            </w:r>
          </w:p>
          <w:p w14:paraId="5BA60D77" w14:textId="77777777" w:rsidR="00013B2F" w:rsidRPr="00013B2F" w:rsidRDefault="00013B2F" w:rsidP="002A54B1">
            <w:pPr>
              <w:numPr>
                <w:ilvl w:val="0"/>
                <w:numId w:val="7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w:t>
            </w:r>
          </w:p>
          <w:p w14:paraId="0C5F6F91" w14:textId="77777777" w:rsidR="00013B2F" w:rsidRPr="00013B2F" w:rsidRDefault="00013B2F" w:rsidP="002A54B1">
            <w:pPr>
              <w:numPr>
                <w:ilvl w:val="0"/>
                <w:numId w:val="7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Participation in the “Blockchain for</w:t>
            </w:r>
          </w:p>
          <w:p w14:paraId="4447BF4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Sustainable Future” initiative (BC100+)</w:t>
            </w:r>
          </w:p>
        </w:tc>
      </w:tr>
    </w:tbl>
    <w:p w14:paraId="05FDA83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F2BA44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49024" behindDoc="1" locked="0" layoutInCell="1" allowOverlap="1" wp14:anchorId="102212E0" wp14:editId="063AE628">
                <wp:simplePos x="0" y="0"/>
                <wp:positionH relativeFrom="page">
                  <wp:posOffset>2892742</wp:posOffset>
                </wp:positionH>
                <wp:positionV relativeFrom="page">
                  <wp:posOffset>1410995</wp:posOffset>
                </wp:positionV>
                <wp:extent cx="4413885" cy="466280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101D431" id="Graphic 63" o:spid="_x0000_s1026" style="position:absolute;margin-left:227.75pt;margin-top:111.1pt;width:347.55pt;height:367.15pt;z-index:-251667456;visibility:visible;mso-wrap-style:square;mso-wrap-distance-left:0;mso-wrap-distance-top:0;mso-wrap-distance-right:0;mso-wrap-distance-bottom:0;mso-position-horizontal:absolute;mso-position-horizontal-relative:page;mso-position-vertical:absolute;mso-position-vertical-relative:page;v-text-anchor:top" coordsize="4413885,46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DFE14BB" w14:textId="77777777" w:rsidTr="00711EB0">
        <w:trPr>
          <w:trHeight w:val="2438"/>
        </w:trPr>
        <w:tc>
          <w:tcPr>
            <w:tcW w:w="4634" w:type="dxa"/>
          </w:tcPr>
          <w:p w14:paraId="784AA8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327E1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C0691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72F5DF2D" w14:textId="77777777" w:rsidR="00013B2F" w:rsidRPr="00013B2F" w:rsidRDefault="00013B2F" w:rsidP="002A54B1">
            <w:pPr>
              <w:numPr>
                <w:ilvl w:val="0"/>
                <w:numId w:val="7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Sustainable Trade Faculty</w:t>
            </w:r>
          </w:p>
          <w:p w14:paraId="5D7FBF4D" w14:textId="77777777" w:rsidR="00013B2F" w:rsidRPr="00013B2F" w:rsidRDefault="00013B2F" w:rsidP="002A54B1">
            <w:pPr>
              <w:numPr>
                <w:ilvl w:val="0"/>
                <w:numId w:val="7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Assistance in putting together cross-sectoral action / work plans, roadmaps, </w:t>
            </w:r>
            <w:proofErr w:type="spellStart"/>
            <w:r w:rsidRPr="00013B2F">
              <w:rPr>
                <w:i/>
                <w:iCs/>
                <w:lang w:val="en-US"/>
              </w:rPr>
              <w:t>etc</w:t>
            </w:r>
            <w:proofErr w:type="spellEnd"/>
            <w:r w:rsidRPr="00013B2F">
              <w:rPr>
                <w:i/>
                <w:iCs/>
                <w:lang w:val="en-US"/>
              </w:rPr>
              <w:t>, aimed at coordinated implementation of digital policy and regulatory solutions.</w:t>
            </w:r>
          </w:p>
          <w:p w14:paraId="08DAD3DA" w14:textId="77777777" w:rsidR="00013B2F" w:rsidRPr="00013B2F" w:rsidRDefault="00013B2F" w:rsidP="002A54B1">
            <w:pPr>
              <w:numPr>
                <w:ilvl w:val="0"/>
                <w:numId w:val="7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UPU </w:t>
            </w:r>
            <w:proofErr w:type="spellStart"/>
            <w:r w:rsidRPr="00013B2F">
              <w:rPr>
                <w:i/>
                <w:iCs/>
                <w:lang w:val="en-US"/>
              </w:rPr>
              <w:t>Connect.post</w:t>
            </w:r>
            <w:proofErr w:type="spellEnd"/>
            <w:r w:rsidRPr="00013B2F">
              <w:rPr>
                <w:i/>
                <w:iCs/>
                <w:lang w:val="en-US"/>
              </w:rPr>
              <w:t xml:space="preserve"> (</w:t>
            </w:r>
            <w:hyperlink r:id="rId63">
              <w:r w:rsidRPr="00013B2F">
                <w:rPr>
                  <w:rStyle w:val="Hyperlink"/>
                  <w:i/>
                  <w:iCs/>
                  <w:lang w:val="en-US"/>
                </w:rPr>
                <w:t>https://connect.post/)</w:t>
              </w:r>
            </w:hyperlink>
          </w:p>
        </w:tc>
      </w:tr>
    </w:tbl>
    <w:p w14:paraId="276E2F2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491420F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D57A2B4" w14:textId="77777777" w:rsidTr="00711EB0">
        <w:trPr>
          <w:trHeight w:val="1166"/>
        </w:trPr>
        <w:tc>
          <w:tcPr>
            <w:tcW w:w="4634" w:type="dxa"/>
            <w:shd w:val="clear" w:color="auto" w:fill="92C47C"/>
          </w:tcPr>
          <w:p w14:paraId="2440B0B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0C83D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 2: Expand inclusion in and benefits from the digital economy for all</w:t>
            </w:r>
          </w:p>
        </w:tc>
        <w:tc>
          <w:tcPr>
            <w:tcW w:w="2220" w:type="dxa"/>
            <w:shd w:val="clear" w:color="auto" w:fill="92C47C"/>
          </w:tcPr>
          <w:p w14:paraId="7CE40D6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0048" behindDoc="1" locked="0" layoutInCell="1" allowOverlap="1" wp14:anchorId="1C9C4AA6" wp14:editId="32E88C09">
                      <wp:simplePos x="0" y="0"/>
                      <wp:positionH relativeFrom="column">
                        <wp:posOffset>-405192</wp:posOffset>
                      </wp:positionH>
                      <wp:positionV relativeFrom="paragraph">
                        <wp:posOffset>449143</wp:posOffset>
                      </wp:positionV>
                      <wp:extent cx="4413885" cy="46628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65" name="Graphic 65"/>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7BD0B2F" id="Group 64" o:spid="_x0000_s1026" style="position:absolute;margin-left:-31.9pt;margin-top:35.35pt;width:347.55pt;height:367.15pt;z-index:-25166643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gSgBEAAMR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">
                      <v:shape id="Graphic 65"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shd w:val="clear" w:color="auto" w:fill="92C47C"/>
          </w:tcPr>
          <w:p w14:paraId="53E4351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18 WSIS Action Lines</w:t>
            </w:r>
          </w:p>
        </w:tc>
        <w:tc>
          <w:tcPr>
            <w:tcW w:w="5109" w:type="dxa"/>
            <w:shd w:val="clear" w:color="auto" w:fill="92C47C"/>
          </w:tcPr>
          <w:p w14:paraId="74D57E3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 UNGIS, WSIS Forum, IGF, WSIS Action Line facilitation, WSIS and SDG Matrix, WSIS Stocktaking, WSIS Prizes</w:t>
            </w:r>
          </w:p>
        </w:tc>
      </w:tr>
      <w:tr w:rsidR="00013B2F" w:rsidRPr="00013B2F" w14:paraId="1FC333F1" w14:textId="77777777" w:rsidTr="00711EB0">
        <w:trPr>
          <w:trHeight w:val="7257"/>
        </w:trPr>
        <w:tc>
          <w:tcPr>
            <w:tcW w:w="4634" w:type="dxa"/>
          </w:tcPr>
          <w:p w14:paraId="6609992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94524C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Foster an open, fair, inclusive and non- discriminatory digital environment for all that enables micro-, small and medium-sized enterprises to access and compete in the digital economy</w:t>
            </w:r>
          </w:p>
        </w:tc>
        <w:tc>
          <w:tcPr>
            <w:tcW w:w="2220" w:type="dxa"/>
          </w:tcPr>
          <w:p w14:paraId="0CA0448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B70BF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9</w:t>
            </w:r>
          </w:p>
        </w:tc>
        <w:tc>
          <w:tcPr>
            <w:tcW w:w="3331" w:type="dxa"/>
          </w:tcPr>
          <w:p w14:paraId="2F6C01F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Business, C11</w:t>
            </w:r>
          </w:p>
          <w:p w14:paraId="5D949D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C7 E-Agriculture</w:t>
            </w:r>
          </w:p>
        </w:tc>
        <w:tc>
          <w:tcPr>
            <w:tcW w:w="5109" w:type="dxa"/>
          </w:tcPr>
          <w:p w14:paraId="2975997C"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b/>
              <w:t>ITU Innovation and Entrepreneurship Alliance for Digital Development, ITU Global Innovation Forum</w:t>
            </w:r>
          </w:p>
          <w:p w14:paraId="1F8DFABF"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ITU-D regulatory work: Country ICT regulatory reviews and assessments, guidelines, GSR</w:t>
            </w:r>
          </w:p>
          <w:p w14:paraId="24D93CEB"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p w14:paraId="3D02BA72"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2CB76E4C"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 journeys</w:t>
            </w:r>
          </w:p>
          <w:p w14:paraId="140F2D02"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253E5F93"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64E54691"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inclusion projects focused on MSME like Jumia in Uganda</w:t>
            </w:r>
          </w:p>
          <w:p w14:paraId="4AD12368"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54483AD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72069083" w14:textId="77777777" w:rsidR="00013B2F" w:rsidRPr="00013B2F" w:rsidRDefault="00013B2F" w:rsidP="002A54B1">
            <w:pPr>
              <w:numPr>
                <w:ilvl w:val="0"/>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00E2F1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1D4BCB88" w14:textId="77777777" w:rsidR="00013B2F" w:rsidRPr="00013B2F" w:rsidRDefault="00013B2F" w:rsidP="002A54B1">
            <w:pPr>
              <w:numPr>
                <w:ilvl w:val="1"/>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7FCBD501" w14:textId="77777777" w:rsidR="00013B2F" w:rsidRPr="00013B2F" w:rsidRDefault="00013B2F" w:rsidP="002A54B1">
            <w:pPr>
              <w:numPr>
                <w:ilvl w:val="1"/>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IP for Business</w:t>
            </w:r>
          </w:p>
          <w:p w14:paraId="49B78056" w14:textId="77777777" w:rsidR="00013B2F" w:rsidRPr="00013B2F" w:rsidRDefault="00013B2F" w:rsidP="002A54B1">
            <w:pPr>
              <w:numPr>
                <w:ilvl w:val="1"/>
                <w:numId w:val="7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CLIP - Creators Learn Intellectual Property</w:t>
            </w:r>
          </w:p>
        </w:tc>
      </w:tr>
    </w:tbl>
    <w:p w14:paraId="1EAC701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8548CB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713922E" w14:textId="77777777" w:rsidTr="00711EB0">
        <w:trPr>
          <w:trHeight w:val="6532"/>
        </w:trPr>
        <w:tc>
          <w:tcPr>
            <w:tcW w:w="4634" w:type="dxa"/>
          </w:tcPr>
          <w:p w14:paraId="3EA69C4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18C5FC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7E810A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378A7C74" w14:textId="77777777" w:rsidR="00013B2F" w:rsidRPr="00013B2F" w:rsidRDefault="00013B2F" w:rsidP="002A54B1">
            <w:pPr>
              <w:numPr>
                <w:ilvl w:val="0"/>
                <w:numId w:val="7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56D542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4E68432B" w14:textId="77777777" w:rsidR="00013B2F" w:rsidRPr="00013B2F" w:rsidRDefault="00013B2F" w:rsidP="002A54B1">
            <w:pPr>
              <w:numPr>
                <w:ilvl w:val="0"/>
                <w:numId w:val="7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w:t>
            </w:r>
            <w:r w:rsidRPr="00013B2F">
              <w:rPr>
                <w:i/>
                <w:iCs/>
                <w:lang w:val="en-US"/>
              </w:rPr>
              <w:tab/>
              <w:t>Guide</w:t>
            </w:r>
            <w:r w:rsidRPr="00013B2F">
              <w:rPr>
                <w:i/>
                <w:iCs/>
                <w:lang w:val="en-US"/>
              </w:rPr>
              <w:tab/>
              <w:t>to</w:t>
            </w:r>
            <w:r w:rsidRPr="00013B2F">
              <w:rPr>
                <w:i/>
                <w:iCs/>
                <w:lang w:val="en-US"/>
              </w:rPr>
              <w:tab/>
              <w:t>Generative</w:t>
            </w:r>
            <w:r w:rsidRPr="00013B2F">
              <w:rPr>
                <w:i/>
                <w:iCs/>
                <w:lang w:val="en-US"/>
              </w:rPr>
              <w:tab/>
              <w:t>AI</w:t>
            </w:r>
            <w:r w:rsidRPr="00013B2F">
              <w:rPr>
                <w:i/>
                <w:iCs/>
                <w:lang w:val="en-US"/>
              </w:rPr>
              <w:tab/>
              <w:t>and</w:t>
            </w:r>
          </w:p>
          <w:p w14:paraId="10E597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Intellectual Property</w:t>
            </w:r>
          </w:p>
          <w:p w14:paraId="52FE2CE7" w14:textId="77777777" w:rsidR="00013B2F" w:rsidRPr="00013B2F" w:rsidRDefault="00013B2F" w:rsidP="002A54B1">
            <w:pPr>
              <w:numPr>
                <w:ilvl w:val="0"/>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UPU </w:t>
            </w:r>
            <w:hyperlink r:id="rId64">
              <w:proofErr w:type="spellStart"/>
              <w:r w:rsidRPr="00013B2F">
                <w:rPr>
                  <w:rStyle w:val="Hyperlink"/>
                  <w:i/>
                  <w:iCs/>
                  <w:lang w:val="en-US"/>
                </w:rPr>
                <w:t>Tradepost</w:t>
              </w:r>
              <w:proofErr w:type="spellEnd"/>
            </w:hyperlink>
          </w:p>
          <w:p w14:paraId="7C0D7D0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C831B1D" w14:textId="77777777" w:rsidR="00013B2F" w:rsidRPr="00013B2F" w:rsidRDefault="00013B2F" w:rsidP="002A54B1">
            <w:pPr>
              <w:numPr>
                <w:ilvl w:val="0"/>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ITC</w:t>
            </w:r>
            <w:hyperlink w:anchor="_bookmark3" w:history="1">
              <w:r w:rsidRPr="00013B2F">
                <w:rPr>
                  <w:rStyle w:val="Hyperlink"/>
                  <w:i/>
                  <w:iCs/>
                  <w:vertAlign w:val="superscript"/>
                  <w:lang w:val="en-US"/>
                </w:rPr>
                <w:t>iv</w:t>
              </w:r>
              <w:proofErr w:type="spellEnd"/>
            </w:hyperlink>
            <w:r w:rsidRPr="00013B2F">
              <w:rPr>
                <w:i/>
                <w:iCs/>
                <w:lang w:val="en-US"/>
              </w:rPr>
              <w:t>:</w:t>
            </w:r>
          </w:p>
          <w:p w14:paraId="3CB3F4C9"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65">
              <w:proofErr w:type="spellStart"/>
              <w:r w:rsidRPr="00013B2F">
                <w:rPr>
                  <w:rStyle w:val="Hyperlink"/>
                  <w:i/>
                  <w:iCs/>
                  <w:lang w:val="en-US"/>
                </w:rPr>
                <w:t>DIgital</w:t>
              </w:r>
              <w:proofErr w:type="spellEnd"/>
              <w:r w:rsidRPr="00013B2F">
                <w:rPr>
                  <w:rStyle w:val="Hyperlink"/>
                  <w:i/>
                  <w:iCs/>
                  <w:lang w:val="en-US"/>
                </w:rPr>
                <w:t xml:space="preserve"> Moonshot</w:t>
              </w:r>
            </w:hyperlink>
          </w:p>
          <w:p w14:paraId="5EC2A746"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66">
              <w:proofErr w:type="spellStart"/>
              <w:r w:rsidRPr="00013B2F">
                <w:rPr>
                  <w:rStyle w:val="Hyperlink"/>
                  <w:i/>
                  <w:iCs/>
                  <w:lang w:val="en-US"/>
                </w:rPr>
                <w:t>ecomConnect</w:t>
              </w:r>
              <w:proofErr w:type="spellEnd"/>
              <w:r w:rsidRPr="00013B2F">
                <w:rPr>
                  <w:rStyle w:val="Hyperlink"/>
                  <w:i/>
                  <w:iCs/>
                  <w:lang w:val="en-US"/>
                </w:rPr>
                <w:t xml:space="preserve"> </w:t>
              </w:r>
              <w:proofErr w:type="spellStart"/>
              <w:r w:rsidRPr="00013B2F">
                <w:rPr>
                  <w:rStyle w:val="Hyperlink"/>
                  <w:i/>
                  <w:iCs/>
                  <w:lang w:val="en-US"/>
                </w:rPr>
                <w:t>Programme</w:t>
              </w:r>
              <w:proofErr w:type="spellEnd"/>
            </w:hyperlink>
          </w:p>
          <w:p w14:paraId="6C98039D"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w:t>
            </w:r>
            <w:hyperlink r:id="rId67">
              <w:r w:rsidRPr="00013B2F">
                <w:rPr>
                  <w:rStyle w:val="Hyperlink"/>
                  <w:i/>
                  <w:iCs/>
                  <w:lang w:val="en-US"/>
                </w:rPr>
                <w:t>FastTrackTech</w:t>
              </w:r>
            </w:hyperlink>
          </w:p>
          <w:p w14:paraId="1ECFA06A"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Flagship publication the SME Competitiveness Outlook 2025, June ‘25</w:t>
            </w:r>
          </w:p>
          <w:p w14:paraId="1E49B815"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Youth Startup Academy</w:t>
            </w:r>
          </w:p>
          <w:p w14:paraId="0D27D29A"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Ye! Community: ITC’s global community of young entrepreneurs</w:t>
            </w:r>
          </w:p>
          <w:p w14:paraId="4BC710AC"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Ye! Boost Accelerator</w:t>
            </w:r>
          </w:p>
          <w:p w14:paraId="2ED76F33"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Youth Ecopreneur </w:t>
            </w:r>
            <w:proofErr w:type="spellStart"/>
            <w:r w:rsidRPr="00013B2F">
              <w:rPr>
                <w:i/>
                <w:iCs/>
                <w:lang w:val="en-US"/>
              </w:rPr>
              <w:t>Programme</w:t>
            </w:r>
            <w:proofErr w:type="spellEnd"/>
          </w:p>
          <w:p w14:paraId="19D1D3C4"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Policy advice MSME</w:t>
            </w:r>
          </w:p>
          <w:p w14:paraId="21B5D0AF" w14:textId="77777777" w:rsidR="00013B2F" w:rsidRPr="00013B2F" w:rsidRDefault="00013B2F" w:rsidP="002A54B1">
            <w:pPr>
              <w:numPr>
                <w:ilvl w:val="1"/>
                <w:numId w:val="7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Awareness raising for MSEMs on digital trade topics</w:t>
            </w:r>
          </w:p>
        </w:tc>
      </w:tr>
      <w:tr w:rsidR="00013B2F" w:rsidRPr="00013B2F" w14:paraId="2929CBAF" w14:textId="77777777" w:rsidTr="00711EB0">
        <w:trPr>
          <w:trHeight w:val="2197"/>
        </w:trPr>
        <w:tc>
          <w:tcPr>
            <w:tcW w:w="4634" w:type="dxa"/>
          </w:tcPr>
          <w:p w14:paraId="24DBC8E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EB7FA4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Support international, regional and national efforts to develop enabling environments for digital transformation, including predictable and transparent policy,</w:t>
            </w:r>
          </w:p>
        </w:tc>
        <w:tc>
          <w:tcPr>
            <w:tcW w:w="2220" w:type="dxa"/>
          </w:tcPr>
          <w:p w14:paraId="13082E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BDADF5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1072" behindDoc="1" locked="0" layoutInCell="1" allowOverlap="1" wp14:anchorId="1E5104EC" wp14:editId="2536886F">
                      <wp:simplePos x="0" y="0"/>
                      <wp:positionH relativeFrom="column">
                        <wp:posOffset>-405192</wp:posOffset>
                      </wp:positionH>
                      <wp:positionV relativeFrom="paragraph">
                        <wp:posOffset>-3945297</wp:posOffset>
                      </wp:positionV>
                      <wp:extent cx="4413885" cy="466280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67" name="Graphic 67"/>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1525D8D" id="Group 66" o:spid="_x0000_s1026" style="position:absolute;margin-left:-31.9pt;margin-top:-310.65pt;width:347.55pt;height:367.15pt;z-index:-25166540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yhh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">
                      <v:shape id="Graphic 67"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10 and 16</w:t>
            </w:r>
          </w:p>
        </w:tc>
        <w:tc>
          <w:tcPr>
            <w:tcW w:w="3331" w:type="dxa"/>
          </w:tcPr>
          <w:p w14:paraId="56B7F9A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Business, C11</w:t>
            </w:r>
          </w:p>
          <w:p w14:paraId="6AF17A1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C7 E-Agriculture</w:t>
            </w:r>
          </w:p>
        </w:tc>
        <w:tc>
          <w:tcPr>
            <w:tcW w:w="5109" w:type="dxa"/>
          </w:tcPr>
          <w:p w14:paraId="4CE4EEC9" w14:textId="77777777" w:rsidR="00013B2F" w:rsidRPr="00013B2F" w:rsidRDefault="00013B2F" w:rsidP="002A54B1">
            <w:pPr>
              <w:numPr>
                <w:ilvl w:val="0"/>
                <w:numId w:val="7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Global Symposium for Regulators, Digital Regulation Platform and Training, Digital Regulation Network</w:t>
            </w:r>
          </w:p>
          <w:p w14:paraId="05A984BE" w14:textId="77777777" w:rsidR="00013B2F" w:rsidRPr="00013B2F" w:rsidRDefault="00013B2F" w:rsidP="002A54B1">
            <w:pPr>
              <w:numPr>
                <w:ilvl w:val="0"/>
                <w:numId w:val="7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ITU-D regulatory work: Country ICT regulatory reviews and assessments, guidelines, GSR</w:t>
            </w:r>
          </w:p>
          <w:p w14:paraId="535619D4" w14:textId="77777777" w:rsidR="00013B2F" w:rsidRPr="00013B2F" w:rsidRDefault="00013B2F" w:rsidP="002A54B1">
            <w:pPr>
              <w:numPr>
                <w:ilvl w:val="0"/>
                <w:numId w:val="7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tc>
      </w:tr>
    </w:tbl>
    <w:p w14:paraId="4377C1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437FC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AD2B307" w14:textId="77777777" w:rsidTr="00711EB0">
        <w:trPr>
          <w:trHeight w:val="8721"/>
        </w:trPr>
        <w:tc>
          <w:tcPr>
            <w:tcW w:w="4634" w:type="dxa"/>
          </w:tcPr>
          <w:p w14:paraId="52CD775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2096" behindDoc="1" locked="0" layoutInCell="1" allowOverlap="1" wp14:anchorId="381CD4BB" wp14:editId="4519CB92">
                      <wp:simplePos x="0" y="0"/>
                      <wp:positionH relativeFrom="column">
                        <wp:posOffset>2537651</wp:posOffset>
                      </wp:positionH>
                      <wp:positionV relativeFrom="paragraph">
                        <wp:posOffset>449778</wp:posOffset>
                      </wp:positionV>
                      <wp:extent cx="4413885" cy="466280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69" name="Graphic 69"/>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CFD084C" id="Group 68" o:spid="_x0000_s1026" style="position:absolute;margin-left:199.8pt;margin-top:35.4pt;width:347.55pt;height:367.15pt;z-index:-25166438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Bnhx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">
                      <v:shape id="Graphic 69"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legal and regulatory frameworks, and sharing of best practices</w:t>
            </w:r>
          </w:p>
        </w:tc>
        <w:tc>
          <w:tcPr>
            <w:tcW w:w="2220" w:type="dxa"/>
          </w:tcPr>
          <w:p w14:paraId="2F68C8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1ED66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B9539BF"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56D550EB"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w:t>
            </w:r>
            <w:r w:rsidRPr="00013B2F">
              <w:rPr>
                <w:i/>
                <w:iCs/>
                <w:lang w:val="en-US"/>
              </w:rPr>
              <w:tab/>
              <w:t>countries</w:t>
            </w:r>
            <w:r w:rsidRPr="00013B2F">
              <w:rPr>
                <w:i/>
                <w:iCs/>
                <w:lang w:val="en-US"/>
              </w:rPr>
              <w:tab/>
              <w:t>on</w:t>
            </w:r>
            <w:r w:rsidRPr="00013B2F">
              <w:rPr>
                <w:i/>
                <w:iCs/>
                <w:lang w:val="en-US"/>
              </w:rPr>
              <w:tab/>
              <w:t>digital transformation journeys</w:t>
            </w:r>
          </w:p>
          <w:p w14:paraId="508E1D03"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76FBED87"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Guidelines for the governance of</w:t>
            </w:r>
          </w:p>
          <w:p w14:paraId="39D454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platforms</w:t>
            </w:r>
          </w:p>
          <w:p w14:paraId="21B68661"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 (ESCWA)</w:t>
            </w:r>
          </w:p>
          <w:p w14:paraId="724DE8FD"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Collaboration and</w:t>
            </w:r>
          </w:p>
          <w:p w14:paraId="31F023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Framework) (DD CPF) (ESCWA)</w:t>
            </w:r>
          </w:p>
          <w:p w14:paraId="64806E25"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Measurement and Monitoring Model (ESCWA)</w:t>
            </w:r>
          </w:p>
          <w:p w14:paraId="2E0E7462"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7B939F80"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Latin American and Caribbean</w:t>
            </w:r>
          </w:p>
          <w:p w14:paraId="695AF1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Marketplace Explorer (LACME)/ECLAC</w:t>
            </w:r>
          </w:p>
          <w:p w14:paraId="60FA37EE"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7A40A1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1C70E452"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Readiness Assessment</w:t>
            </w:r>
          </w:p>
          <w:p w14:paraId="31F3E619"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national digital strategy development</w:t>
            </w:r>
          </w:p>
          <w:p w14:paraId="74CF0B6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work</w:t>
            </w:r>
          </w:p>
          <w:p w14:paraId="45F60CDE"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FAO-ITU e-agriculture strategy guide</w:t>
            </w:r>
          </w:p>
          <w:p w14:paraId="0B588A60"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 Deliverable = Blockchain Maturity Model</w:t>
            </w:r>
          </w:p>
          <w:p w14:paraId="5EC143AA" w14:textId="77777777" w:rsidR="00013B2F" w:rsidRPr="00013B2F" w:rsidRDefault="00013B2F" w:rsidP="002A54B1">
            <w:pPr>
              <w:numPr>
                <w:ilvl w:val="0"/>
                <w:numId w:val="7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374DB2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bl>
    <w:p w14:paraId="402AF3F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4ADE8EE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1F6778B7" w14:textId="77777777" w:rsidTr="00711EB0">
        <w:trPr>
          <w:trHeight w:val="4086"/>
        </w:trPr>
        <w:tc>
          <w:tcPr>
            <w:tcW w:w="4634" w:type="dxa"/>
          </w:tcPr>
          <w:p w14:paraId="571CAF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027A00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D6C922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930B080" w14:textId="77777777" w:rsidR="00013B2F" w:rsidRPr="00013B2F" w:rsidRDefault="00013B2F" w:rsidP="002A54B1">
            <w:pPr>
              <w:numPr>
                <w:ilvl w:val="0"/>
                <w:numId w:val="7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Participating in the Best Practices Forum in Cybersecurity of the Internet Governance Forum</w:t>
            </w:r>
          </w:p>
          <w:p w14:paraId="0BEFFB6A" w14:textId="77777777" w:rsidR="00013B2F" w:rsidRPr="00013B2F" w:rsidRDefault="00013B2F" w:rsidP="002A54B1">
            <w:pPr>
              <w:numPr>
                <w:ilvl w:val="0"/>
                <w:numId w:val="7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ESCAP’s Asia-Paciﬁc Information Superhighway Initiative and its Action Plan 2022-2026</w:t>
            </w:r>
          </w:p>
          <w:p w14:paraId="108CCDFA" w14:textId="77777777" w:rsidR="00013B2F" w:rsidRPr="00013B2F" w:rsidRDefault="00013B2F" w:rsidP="002A54B1">
            <w:pPr>
              <w:numPr>
                <w:ilvl w:val="0"/>
                <w:numId w:val="7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UNU Institutes and </w:t>
            </w:r>
            <w:proofErr w:type="spellStart"/>
            <w:r w:rsidRPr="00013B2F">
              <w:rPr>
                <w:i/>
                <w:iCs/>
                <w:lang w:val="en-US"/>
              </w:rPr>
              <w:t>Centres</w:t>
            </w:r>
            <w:hyperlink w:anchor="_bookmark4" w:history="1">
              <w:r w:rsidRPr="00013B2F">
                <w:rPr>
                  <w:rStyle w:val="Hyperlink"/>
                  <w:i/>
                  <w:iCs/>
                  <w:vertAlign w:val="superscript"/>
                  <w:lang w:val="en-US"/>
                </w:rPr>
                <w:t>v</w:t>
              </w:r>
              <w:proofErr w:type="spellEnd"/>
            </w:hyperlink>
          </w:p>
          <w:p w14:paraId="04C6B9B4" w14:textId="77777777" w:rsidR="00013B2F" w:rsidRPr="00013B2F" w:rsidRDefault="00013B2F" w:rsidP="002A54B1">
            <w:pPr>
              <w:numPr>
                <w:ilvl w:val="0"/>
                <w:numId w:val="7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Digital Transformation Assessment</w:t>
            </w:r>
          </w:p>
          <w:p w14:paraId="56CEE59D" w14:textId="77777777" w:rsidR="00013B2F" w:rsidRPr="00013B2F" w:rsidRDefault="00013B2F" w:rsidP="002A54B1">
            <w:pPr>
              <w:numPr>
                <w:ilvl w:val="0"/>
                <w:numId w:val="7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Supporting countries in the bilateral, regional, and plurilateral (WTO JSI) negotiations of digital trade – related rules</w:t>
            </w:r>
          </w:p>
          <w:p w14:paraId="5A4B8CDA" w14:textId="77777777" w:rsidR="00013B2F" w:rsidRPr="00013B2F" w:rsidRDefault="00013B2F" w:rsidP="002A54B1">
            <w:pPr>
              <w:numPr>
                <w:ilvl w:val="0"/>
                <w:numId w:val="72"/>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68">
              <w:r w:rsidRPr="00013B2F">
                <w:rPr>
                  <w:rStyle w:val="Hyperlink"/>
                  <w:i/>
                  <w:iCs/>
                  <w:lang w:val="en-US"/>
                </w:rPr>
                <w:t>BSO Directory | ITC Benchmarking for Trade</w:t>
              </w:r>
            </w:hyperlink>
          </w:p>
        </w:tc>
      </w:tr>
      <w:tr w:rsidR="00013B2F" w:rsidRPr="00013B2F" w14:paraId="7B1A6AB6" w14:textId="77777777" w:rsidTr="00711EB0">
        <w:trPr>
          <w:trHeight w:val="4415"/>
        </w:trPr>
        <w:tc>
          <w:tcPr>
            <w:tcW w:w="4634" w:type="dxa"/>
          </w:tcPr>
          <w:p w14:paraId="5F8EBF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24517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Conduct national and regional assessments to inform actions to address gaps and needs in digital transformation and strengthen the collection and use of data to inform decision-making</w:t>
            </w:r>
          </w:p>
        </w:tc>
        <w:tc>
          <w:tcPr>
            <w:tcW w:w="2220" w:type="dxa"/>
          </w:tcPr>
          <w:p w14:paraId="2F9F28D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7EEFEA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3120" behindDoc="1" locked="0" layoutInCell="1" allowOverlap="1" wp14:anchorId="09A37E61" wp14:editId="6033F6A6">
                      <wp:simplePos x="0" y="0"/>
                      <wp:positionH relativeFrom="column">
                        <wp:posOffset>-405192</wp:posOffset>
                      </wp:positionH>
                      <wp:positionV relativeFrom="paragraph">
                        <wp:posOffset>-2392481</wp:posOffset>
                      </wp:positionV>
                      <wp:extent cx="4413885" cy="466280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71" name="Graphic 71"/>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FCB42E7" id="Group 70" o:spid="_x0000_s1026" style="position:absolute;margin-left:-31.9pt;margin-top:-188.4pt;width:347.55pt;height:367.15pt;z-index:-25166336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y7fR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">
                      <v:shape id="Graphic 71"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76AC13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27F7B3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2FA75A48"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ICT  Regulatory  Tracker,  ITU  G5</w:t>
            </w:r>
          </w:p>
          <w:p w14:paraId="423F39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Accelerator, ITU Uniﬁed Framework</w:t>
            </w:r>
          </w:p>
          <w:p w14:paraId="0E8BBA96"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Universality Indicators</w:t>
            </w:r>
          </w:p>
          <w:p w14:paraId="2181BCC0"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b/>
              <w:t>ITU-D regulatory work: Country ICT regulatory reviews and assessments, guidelines, GSR</w:t>
            </w:r>
          </w:p>
          <w:p w14:paraId="0932C455"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p w14:paraId="7BA2954A"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274642BA"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 journeys</w:t>
            </w:r>
          </w:p>
          <w:p w14:paraId="4D7AA360"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74DA707D" w14:textId="77777777" w:rsidR="00013B2F" w:rsidRPr="00013B2F" w:rsidRDefault="00013B2F" w:rsidP="002A54B1">
            <w:pPr>
              <w:numPr>
                <w:ilvl w:val="0"/>
                <w:numId w:val="7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Development Report (ADDR, periodical) (ESCWA)</w:t>
            </w:r>
          </w:p>
        </w:tc>
      </w:tr>
    </w:tbl>
    <w:p w14:paraId="3F7CB95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EDEDD6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63813AEF" w14:textId="77777777" w:rsidTr="00711EB0">
        <w:trPr>
          <w:trHeight w:val="8469"/>
        </w:trPr>
        <w:tc>
          <w:tcPr>
            <w:tcW w:w="4634" w:type="dxa"/>
          </w:tcPr>
          <w:p w14:paraId="36E084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5E5AF68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2B0E6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37763300"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4C8F5C45"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4144" behindDoc="1" locked="0" layoutInCell="1" allowOverlap="1" wp14:anchorId="448A2CF9" wp14:editId="03EC312A">
                      <wp:simplePos x="0" y="0"/>
                      <wp:positionH relativeFrom="column">
                        <wp:posOffset>-3930204</wp:posOffset>
                      </wp:positionH>
                      <wp:positionV relativeFrom="paragraph">
                        <wp:posOffset>49416</wp:posOffset>
                      </wp:positionV>
                      <wp:extent cx="4413885" cy="466280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73" name="Graphic 73"/>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C028530" id="Group 72" o:spid="_x0000_s1026" style="position:absolute;margin-left:-309.45pt;margin-top:3.9pt;width:347.55pt;height:367.15pt;z-index:-25166233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8bgB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">
                      <v:shape id="Graphic 73"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The</w:t>
            </w:r>
            <w:r w:rsidRPr="00013B2F">
              <w:rPr>
                <w:i/>
                <w:iCs/>
                <w:lang w:val="en-US"/>
              </w:rPr>
              <w:tab/>
              <w:t>Latin</w:t>
            </w:r>
            <w:r w:rsidRPr="00013B2F">
              <w:rPr>
                <w:i/>
                <w:iCs/>
                <w:lang w:val="en-US"/>
              </w:rPr>
              <w:tab/>
              <w:t>American</w:t>
            </w:r>
            <w:r w:rsidRPr="00013B2F">
              <w:rPr>
                <w:i/>
                <w:iCs/>
                <w:lang w:val="en-US"/>
              </w:rPr>
              <w:tab/>
              <w:t>and</w:t>
            </w:r>
            <w:r w:rsidRPr="00013B2F">
              <w:rPr>
                <w:i/>
                <w:iCs/>
                <w:lang w:val="en-US"/>
              </w:rPr>
              <w:tab/>
              <w:t>Caribbean</w:t>
            </w:r>
          </w:p>
          <w:p w14:paraId="32D391A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Marketplace Explorer (LACME)/ECLAC</w:t>
            </w:r>
          </w:p>
          <w:p w14:paraId="79881559"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74A7FB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6B658DCA"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Readiness Assessment</w:t>
            </w:r>
          </w:p>
          <w:p w14:paraId="31FD6EB4"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FAO-ITU e-agriculture strategy guide</w:t>
            </w:r>
          </w:p>
          <w:p w14:paraId="628CADA7"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49EEDDB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6BBBE36F"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Regional Digital Government Networks</w:t>
            </w:r>
          </w:p>
          <w:p w14:paraId="2210F723" w14:textId="77777777" w:rsidR="00013B2F" w:rsidRPr="00013B2F" w:rsidRDefault="00013B2F" w:rsidP="002A54B1">
            <w:pPr>
              <w:numPr>
                <w:ilvl w:val="1"/>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Southern and East African Digital Government Network</w:t>
            </w:r>
          </w:p>
          <w:p w14:paraId="7FE5BD12" w14:textId="77777777" w:rsidR="00013B2F" w:rsidRPr="00013B2F" w:rsidRDefault="00013B2F" w:rsidP="002A54B1">
            <w:pPr>
              <w:numPr>
                <w:ilvl w:val="1"/>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
            </w:r>
            <w:proofErr w:type="spellStart"/>
            <w:r w:rsidRPr="00013B2F">
              <w:rPr>
                <w:i/>
                <w:iCs/>
                <w:lang w:val="en-US"/>
              </w:rPr>
              <w:t>SEADgov</w:t>
            </w:r>
            <w:proofErr w:type="spellEnd"/>
            <w:r w:rsidRPr="00013B2F">
              <w:rPr>
                <w:i/>
                <w:iCs/>
                <w:lang w:val="en-US"/>
              </w:rPr>
              <w:t>) (UNU-EGOV, UNDESA, UNECA, AU).</w:t>
            </w:r>
          </w:p>
          <w:p w14:paraId="2B93670F" w14:textId="77777777" w:rsidR="00013B2F" w:rsidRPr="00013B2F" w:rsidRDefault="00013B2F" w:rsidP="002A54B1">
            <w:pPr>
              <w:numPr>
                <w:ilvl w:val="1"/>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West Africa Digital Government network (</w:t>
            </w:r>
            <w:proofErr w:type="spellStart"/>
            <w:r w:rsidRPr="00013B2F">
              <w:rPr>
                <w:i/>
                <w:iCs/>
                <w:lang w:val="en-US"/>
              </w:rPr>
              <w:t>WADgov</w:t>
            </w:r>
            <w:proofErr w:type="spellEnd"/>
            <w:r w:rsidRPr="00013B2F">
              <w:rPr>
                <w:i/>
                <w:iCs/>
                <w:lang w:val="en-US"/>
              </w:rPr>
              <w:t>) (UNU-EGOV, UNDESA, UNECA, AU)</w:t>
            </w:r>
          </w:p>
          <w:p w14:paraId="50E56651" w14:textId="77777777" w:rsidR="00013B2F" w:rsidRPr="00013B2F" w:rsidRDefault="00013B2F" w:rsidP="002A54B1">
            <w:pPr>
              <w:numPr>
                <w:ilvl w:val="1"/>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NB: UNU-EGOV and UNDESA will in 2025- 2026 launch additional networks in Asia, MENA and Latin America.</w:t>
            </w:r>
          </w:p>
          <w:p w14:paraId="0B93104A"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Digital Transformation Assessment</w:t>
            </w:r>
          </w:p>
          <w:p w14:paraId="23E498B6"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Digital Trade Regulatory Readiness Assessments</w:t>
            </w:r>
          </w:p>
          <w:p w14:paraId="13C34FF1"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Trade + Investment strategies and policies (IT, Innovation digitalization of SMEs)</w:t>
            </w:r>
          </w:p>
          <w:p w14:paraId="46DE9183" w14:textId="77777777" w:rsidR="00013B2F" w:rsidRPr="00013B2F" w:rsidRDefault="00013B2F" w:rsidP="002A54B1">
            <w:pPr>
              <w:numPr>
                <w:ilvl w:val="0"/>
                <w:numId w:val="7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Digital Transformation </w:t>
            </w:r>
            <w:proofErr w:type="spellStart"/>
            <w:r w:rsidRPr="00013B2F">
              <w:rPr>
                <w:i/>
                <w:iCs/>
                <w:lang w:val="en-US"/>
              </w:rPr>
              <w:t>Survey</w:t>
            </w:r>
            <w:hyperlink w:anchor="_bookmark5" w:history="1">
              <w:r w:rsidRPr="00013B2F">
                <w:rPr>
                  <w:rStyle w:val="Hyperlink"/>
                  <w:i/>
                  <w:iCs/>
                  <w:vertAlign w:val="superscript"/>
                  <w:lang w:val="en-US"/>
                </w:rPr>
                <w:t>vi</w:t>
              </w:r>
              <w:proofErr w:type="spellEnd"/>
            </w:hyperlink>
          </w:p>
        </w:tc>
      </w:tr>
    </w:tbl>
    <w:p w14:paraId="6FBED5B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718AC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19180BEE" w14:textId="77777777" w:rsidTr="00711EB0">
        <w:trPr>
          <w:trHeight w:val="8510"/>
        </w:trPr>
        <w:tc>
          <w:tcPr>
            <w:tcW w:w="4634" w:type="dxa"/>
          </w:tcPr>
          <w:p w14:paraId="589457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DFA5EA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Call on all stakeholders, where requested, to provide technical assistance to developing countries, in line with national digital transformation policies and priorities</w:t>
            </w:r>
          </w:p>
        </w:tc>
        <w:tc>
          <w:tcPr>
            <w:tcW w:w="2220" w:type="dxa"/>
          </w:tcPr>
          <w:p w14:paraId="190DB8B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E74C12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5168" behindDoc="1" locked="0" layoutInCell="1" allowOverlap="1" wp14:anchorId="1726D088" wp14:editId="471AB4B1">
                      <wp:simplePos x="0" y="0"/>
                      <wp:positionH relativeFrom="column">
                        <wp:posOffset>-405192</wp:posOffset>
                      </wp:positionH>
                      <wp:positionV relativeFrom="paragraph">
                        <wp:posOffset>209126</wp:posOffset>
                      </wp:positionV>
                      <wp:extent cx="4413885" cy="466280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75" name="Graphic 75"/>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8A58F8C" id="Group 74" o:spid="_x0000_s1026" style="position:absolute;margin-left:-31.9pt;margin-top:16.45pt;width:347.55pt;height:367.15pt;z-index:-25166131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shghEAAMR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">
                      <v:shape id="Graphic 75"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17</w:t>
            </w:r>
          </w:p>
        </w:tc>
        <w:tc>
          <w:tcPr>
            <w:tcW w:w="3331" w:type="dxa"/>
          </w:tcPr>
          <w:p w14:paraId="2022487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E41B9A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1A7CABD1"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BDT Technical Assistance</w:t>
            </w:r>
          </w:p>
          <w:p w14:paraId="3BD82A79"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ITU-D regulatory work: Country ICT regulatory reviews and assessments, guidelines, GSR</w:t>
            </w:r>
          </w:p>
          <w:p w14:paraId="6EE22A9D"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p w14:paraId="7589ADE3"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3DE0CA30"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w:t>
            </w:r>
          </w:p>
          <w:p w14:paraId="73B95C7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journeys</w:t>
            </w:r>
          </w:p>
          <w:p w14:paraId="291E2B6F"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technical assistance on digital</w:t>
            </w:r>
          </w:p>
          <w:p w14:paraId="05751D4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w:t>
            </w:r>
          </w:p>
          <w:p w14:paraId="78F0684E"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39DE77CA"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26A6592D"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56B7D03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64BAAE28"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Readiness Assessment</w:t>
            </w:r>
          </w:p>
          <w:p w14:paraId="68B823DF"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FAO-ITU e-agriculture strategy guide</w:t>
            </w:r>
          </w:p>
          <w:p w14:paraId="7B451F10"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25C5AF1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2BDAA5A7" w14:textId="77777777" w:rsidR="00013B2F" w:rsidRPr="00013B2F" w:rsidRDefault="00013B2F" w:rsidP="002A54B1">
            <w:pPr>
              <w:numPr>
                <w:ilvl w:val="0"/>
                <w:numId w:val="6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provides technical assistance, research, skills and capacity development to international bodies, member states, regions and local authorities (depending on external funding). EGOV, MACAU, MERIT on digital governance, ICT for development, data and AI. BIOLAC, EHS; IAS, INRA, NWEH on</w:t>
            </w:r>
          </w:p>
          <w:p w14:paraId="7E11B62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environment, natural resources etc. IIGH on health, CPR and WIDER on global challenges</w:t>
            </w:r>
          </w:p>
          <w:p w14:paraId="088609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lastRenderedPageBreak/>
              <w:t>and socio-economic issues.</w:t>
            </w:r>
          </w:p>
        </w:tc>
      </w:tr>
    </w:tbl>
    <w:p w14:paraId="4A8E690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45F00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56192" behindDoc="1" locked="0" layoutInCell="1" allowOverlap="1" wp14:anchorId="6692C87C" wp14:editId="28222340">
                <wp:simplePos x="0" y="0"/>
                <wp:positionH relativeFrom="page">
                  <wp:posOffset>2892743</wp:posOffset>
                </wp:positionH>
                <wp:positionV relativeFrom="page">
                  <wp:posOffset>4398496</wp:posOffset>
                </wp:positionV>
                <wp:extent cx="1671320" cy="1675764"/>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675764"/>
                        </a:xfrm>
                        <a:custGeom>
                          <a:avLst/>
                          <a:gdLst/>
                          <a:ahLst/>
                          <a:cxnLst/>
                          <a:rect l="l" t="t" r="r" b="b"/>
                          <a:pathLst>
                            <a:path w="1671320" h="1675764">
                              <a:moveTo>
                                <a:pt x="521250" y="0"/>
                              </a:moveTo>
                              <a:lnTo>
                                <a:pt x="471953" y="4218"/>
                              </a:lnTo>
                              <a:lnTo>
                                <a:pt x="423936" y="13101"/>
                              </a:lnTo>
                              <a:lnTo>
                                <a:pt x="377075" y="27610"/>
                              </a:lnTo>
                              <a:lnTo>
                                <a:pt x="331184" y="48721"/>
                              </a:lnTo>
                              <a:lnTo>
                                <a:pt x="286223" y="76254"/>
                              </a:lnTo>
                              <a:lnTo>
                                <a:pt x="242151" y="110029"/>
                              </a:lnTo>
                              <a:lnTo>
                                <a:pt x="198930" y="149867"/>
                              </a:lnTo>
                              <a:lnTo>
                                <a:pt x="12380" y="336418"/>
                              </a:lnTo>
                              <a:lnTo>
                                <a:pt x="0" y="366057"/>
                              </a:lnTo>
                              <a:lnTo>
                                <a:pt x="365" y="379191"/>
                              </a:lnTo>
                              <a:lnTo>
                                <a:pt x="25758" y="429689"/>
                              </a:lnTo>
                              <a:lnTo>
                                <a:pt x="1226677" y="1632313"/>
                              </a:lnTo>
                              <a:lnTo>
                                <a:pt x="1263874" y="1662721"/>
                              </a:lnTo>
                              <a:lnTo>
                                <a:pt x="1309206" y="1675274"/>
                              </a:lnTo>
                              <a:lnTo>
                                <a:pt x="1321105" y="1673580"/>
                              </a:lnTo>
                              <a:lnTo>
                                <a:pt x="1331133" y="1669493"/>
                              </a:lnTo>
                              <a:lnTo>
                                <a:pt x="1339263" y="1663288"/>
                              </a:lnTo>
                              <a:lnTo>
                                <a:pt x="1513736" y="1488816"/>
                              </a:lnTo>
                              <a:lnTo>
                                <a:pt x="1552385" y="1446893"/>
                              </a:lnTo>
                              <a:lnTo>
                                <a:pt x="1260320" y="1446893"/>
                              </a:lnTo>
                              <a:lnTo>
                                <a:pt x="227772" y="414332"/>
                              </a:lnTo>
                              <a:lnTo>
                                <a:pt x="339227" y="302877"/>
                              </a:lnTo>
                              <a:lnTo>
                                <a:pt x="382136" y="264517"/>
                              </a:lnTo>
                              <a:lnTo>
                                <a:pt x="425936" y="234621"/>
                              </a:lnTo>
                              <a:lnTo>
                                <a:pt x="470736" y="213459"/>
                              </a:lnTo>
                              <a:lnTo>
                                <a:pt x="516646" y="201302"/>
                              </a:lnTo>
                              <a:lnTo>
                                <a:pt x="563728" y="196425"/>
                              </a:lnTo>
                              <a:lnTo>
                                <a:pt x="1029963" y="196425"/>
                              </a:lnTo>
                              <a:lnTo>
                                <a:pt x="1027496" y="194548"/>
                              </a:lnTo>
                              <a:lnTo>
                                <a:pt x="991158" y="168532"/>
                              </a:lnTo>
                              <a:lnTo>
                                <a:pt x="955063" y="144317"/>
                              </a:lnTo>
                              <a:lnTo>
                                <a:pt x="907324" y="114995"/>
                              </a:lnTo>
                              <a:lnTo>
                                <a:pt x="860020" y="89068"/>
                              </a:lnTo>
                              <a:lnTo>
                                <a:pt x="813207" y="66427"/>
                              </a:lnTo>
                              <a:lnTo>
                                <a:pt x="766942" y="46959"/>
                              </a:lnTo>
                              <a:lnTo>
                                <a:pt x="721282" y="30555"/>
                              </a:lnTo>
                              <a:lnTo>
                                <a:pt x="676285" y="17102"/>
                              </a:lnTo>
                              <a:lnTo>
                                <a:pt x="623470" y="6264"/>
                              </a:lnTo>
                              <a:lnTo>
                                <a:pt x="571774" y="622"/>
                              </a:lnTo>
                              <a:lnTo>
                                <a:pt x="521250" y="0"/>
                              </a:lnTo>
                              <a:close/>
                            </a:path>
                            <a:path w="1671320" h="1675764">
                              <a:moveTo>
                                <a:pt x="1029963" y="196425"/>
                              </a:moveTo>
                              <a:lnTo>
                                <a:pt x="563728" y="196425"/>
                              </a:lnTo>
                              <a:lnTo>
                                <a:pt x="611934" y="197151"/>
                              </a:lnTo>
                              <a:lnTo>
                                <a:pt x="661350" y="203919"/>
                              </a:lnTo>
                              <a:lnTo>
                                <a:pt x="712061" y="217165"/>
                              </a:lnTo>
                              <a:lnTo>
                                <a:pt x="753420" y="232028"/>
                              </a:lnTo>
                              <a:lnTo>
                                <a:pt x="795304" y="250178"/>
                              </a:lnTo>
                              <a:lnTo>
                                <a:pt x="837664" y="271732"/>
                              </a:lnTo>
                              <a:lnTo>
                                <a:pt x="880447" y="296808"/>
                              </a:lnTo>
                              <a:lnTo>
                                <a:pt x="923605" y="325521"/>
                              </a:lnTo>
                              <a:lnTo>
                                <a:pt x="960155" y="352241"/>
                              </a:lnTo>
                              <a:lnTo>
                                <a:pt x="996589" y="380478"/>
                              </a:lnTo>
                              <a:lnTo>
                                <a:pt x="1032906" y="410298"/>
                              </a:lnTo>
                              <a:lnTo>
                                <a:pt x="1069102" y="441768"/>
                              </a:lnTo>
                              <a:lnTo>
                                <a:pt x="1105178" y="474955"/>
                              </a:lnTo>
                              <a:lnTo>
                                <a:pt x="1141130" y="509925"/>
                              </a:lnTo>
                              <a:lnTo>
                                <a:pt x="1178684" y="548215"/>
                              </a:lnTo>
                              <a:lnTo>
                                <a:pt x="1213996" y="585722"/>
                              </a:lnTo>
                              <a:lnTo>
                                <a:pt x="1247071" y="622447"/>
                              </a:lnTo>
                              <a:lnTo>
                                <a:pt x="1277913" y="658393"/>
                              </a:lnTo>
                              <a:lnTo>
                                <a:pt x="1306528" y="693562"/>
                              </a:lnTo>
                              <a:lnTo>
                                <a:pt x="1332920" y="727955"/>
                              </a:lnTo>
                              <a:lnTo>
                                <a:pt x="1357094" y="761576"/>
                              </a:lnTo>
                              <a:lnTo>
                                <a:pt x="1387668" y="808068"/>
                              </a:lnTo>
                              <a:lnTo>
                                <a:pt x="1413736" y="853284"/>
                              </a:lnTo>
                              <a:lnTo>
                                <a:pt x="1435546" y="897240"/>
                              </a:lnTo>
                              <a:lnTo>
                                <a:pt x="1453344" y="939957"/>
                              </a:lnTo>
                              <a:lnTo>
                                <a:pt x="1467381" y="981451"/>
                              </a:lnTo>
                              <a:lnTo>
                                <a:pt x="1479132" y="1031400"/>
                              </a:lnTo>
                              <a:lnTo>
                                <a:pt x="1483919" y="1079191"/>
                              </a:lnTo>
                              <a:lnTo>
                                <a:pt x="1482186" y="1125070"/>
                              </a:lnTo>
                              <a:lnTo>
                                <a:pt x="1474378" y="1169284"/>
                              </a:lnTo>
                              <a:lnTo>
                                <a:pt x="1459967" y="1212056"/>
                              </a:lnTo>
                              <a:lnTo>
                                <a:pt x="1438202" y="1253620"/>
                              </a:lnTo>
                              <a:lnTo>
                                <a:pt x="1409199" y="1294233"/>
                              </a:lnTo>
                              <a:lnTo>
                                <a:pt x="1373070" y="1334155"/>
                              </a:lnTo>
                              <a:lnTo>
                                <a:pt x="1260320" y="1446893"/>
                              </a:lnTo>
                              <a:lnTo>
                                <a:pt x="1552385" y="1446893"/>
                              </a:lnTo>
                              <a:lnTo>
                                <a:pt x="1587067" y="1402075"/>
                              </a:lnTo>
                              <a:lnTo>
                                <a:pt x="1615104" y="1357244"/>
                              </a:lnTo>
                              <a:lnTo>
                                <a:pt x="1637361" y="1311440"/>
                              </a:lnTo>
                              <a:lnTo>
                                <a:pt x="1653817" y="1264661"/>
                              </a:lnTo>
                              <a:lnTo>
                                <a:pt x="1664848" y="1216456"/>
                              </a:lnTo>
                              <a:lnTo>
                                <a:pt x="1670729" y="1166583"/>
                              </a:lnTo>
                              <a:lnTo>
                                <a:pt x="1671198" y="1125070"/>
                              </a:lnTo>
                              <a:lnTo>
                                <a:pt x="1671310" y="1115166"/>
                              </a:lnTo>
                              <a:lnTo>
                                <a:pt x="1666438" y="1062333"/>
                              </a:lnTo>
                              <a:lnTo>
                                <a:pt x="1655963" y="1008210"/>
                              </a:lnTo>
                              <a:lnTo>
                                <a:pt x="1643072" y="962087"/>
                              </a:lnTo>
                              <a:lnTo>
                                <a:pt x="1626558" y="914925"/>
                              </a:lnTo>
                              <a:lnTo>
                                <a:pt x="1606319" y="866697"/>
                              </a:lnTo>
                              <a:lnTo>
                                <a:pt x="1582252" y="817374"/>
                              </a:lnTo>
                              <a:lnTo>
                                <a:pt x="1554257" y="766929"/>
                              </a:lnTo>
                              <a:lnTo>
                                <a:pt x="1522232" y="715335"/>
                              </a:lnTo>
                              <a:lnTo>
                                <a:pt x="1495965" y="676285"/>
                              </a:lnTo>
                              <a:lnTo>
                                <a:pt x="1467442" y="636659"/>
                              </a:lnTo>
                              <a:lnTo>
                                <a:pt x="1436667" y="596469"/>
                              </a:lnTo>
                              <a:lnTo>
                                <a:pt x="1403647" y="555729"/>
                              </a:lnTo>
                              <a:lnTo>
                                <a:pt x="1368387" y="514451"/>
                              </a:lnTo>
                              <a:lnTo>
                                <a:pt x="1330892" y="472649"/>
                              </a:lnTo>
                              <a:lnTo>
                                <a:pt x="1291168" y="430335"/>
                              </a:lnTo>
                              <a:lnTo>
                                <a:pt x="1249220" y="387522"/>
                              </a:lnTo>
                              <a:lnTo>
                                <a:pt x="1211949" y="351056"/>
                              </a:lnTo>
                              <a:lnTo>
                                <a:pt x="1174772" y="316289"/>
                              </a:lnTo>
                              <a:lnTo>
                                <a:pt x="1137714" y="283237"/>
                              </a:lnTo>
                              <a:lnTo>
                                <a:pt x="1100798" y="251918"/>
                              </a:lnTo>
                              <a:lnTo>
                                <a:pt x="1064051" y="222349"/>
                              </a:lnTo>
                              <a:lnTo>
                                <a:pt x="1029963" y="19642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5986C6F" id="Graphic 76" o:spid="_x0000_s1026" style="position:absolute;margin-left:227.8pt;margin-top:346.35pt;width:131.6pt;height:131.95pt;z-index:-251660288;visibility:visible;mso-wrap-style:square;mso-wrap-distance-left:0;mso-wrap-distance-top:0;mso-wrap-distance-right:0;mso-wrap-distance-bottom:0;mso-position-horizontal:absolute;mso-position-horizontal-relative:page;mso-position-vertical:absolute;mso-position-vertical-relative:page;v-text-anchor:top" coordsize="1671320,16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" path="m521250,l471953,4218r-48017,8883l377075,27610,331184,48721,286223,76254r-44072,33775l198930,149867,12380,336418,,366057r365,13134l25758,429689,1226677,1632313r37197,30408l1309206,1675274r11899,-1694l1331133,1669493r8130,-6205l1513736,1488816r38649,-41923l1260320,1446893,227772,414332,339227,302877r42909,-38360l425936,234621r44800,-21162l516646,201302r47082,-4877l1029963,196425r-2467,-1877l991158,168532,955063,144317,907324,114995,860020,89068,813207,66427,766942,46959,721282,30555,676285,17102,623470,6264,571774,622,521250,xem1029963,196425r-466235,l611934,197151r49416,6768l712061,217165r41359,14863l795304,250178r42360,21554l880447,296808r43158,28713l960155,352241r36434,28237l1032906,410298r36196,31470l1105178,474955r35952,34970l1178684,548215r35312,37507l1247071,622447r30842,35946l1306528,693562r26392,34393l1357094,761576r30574,46492l1413736,853284r21810,43956l1453344,939957r14037,41494l1479132,1031400r4787,47791l1482186,1125070r-7808,44214l1459967,1212056r-21765,41564l1409199,1294233r-36129,39922l1260320,1446893r292065,l1587067,1402075r28037,-44831l1637361,1311440r16456,-46779l1664848,1216456r5881,-49873l1671198,1125070r112,-9904l1666438,1062333r-10475,-54123l1643072,962087r-16514,-47162l1606319,866697r-24067,-49323l1554257,766929r-32025,-51594l1495965,676285r-28523,-39626l1436667,596469r-33020,-40740l1368387,514451r-37495,-41802l1291168,430335r-41948,-42813l1211949,351056r-37177,-34767l1137714,283237r-36916,-31319l1064051,222349r-34088,-25924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03279DB8" w14:textId="77777777" w:rsidTr="00711EB0">
        <w:trPr>
          <w:trHeight w:val="1406"/>
        </w:trPr>
        <w:tc>
          <w:tcPr>
            <w:tcW w:w="4634" w:type="dxa"/>
          </w:tcPr>
          <w:p w14:paraId="5B914DB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705EFCE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71A31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2D85322" w14:textId="77777777" w:rsidR="00013B2F" w:rsidRPr="00013B2F" w:rsidRDefault="00013B2F" w:rsidP="002A54B1">
            <w:pPr>
              <w:numPr>
                <w:ilvl w:val="0"/>
                <w:numId w:val="6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E-commerce for Development training </w:t>
            </w:r>
            <w:proofErr w:type="spellStart"/>
            <w:r w:rsidRPr="00013B2F">
              <w:rPr>
                <w:i/>
                <w:iCs/>
                <w:lang w:val="en-US"/>
              </w:rPr>
              <w:t>programmes</w:t>
            </w:r>
            <w:hyperlink w:anchor="_bookmark6" w:history="1">
              <w:r w:rsidRPr="00013B2F">
                <w:rPr>
                  <w:rStyle w:val="Hyperlink"/>
                  <w:i/>
                  <w:iCs/>
                  <w:vertAlign w:val="superscript"/>
                  <w:lang w:val="en-US"/>
                </w:rPr>
                <w:t>vii</w:t>
              </w:r>
              <w:proofErr w:type="spellEnd"/>
            </w:hyperlink>
          </w:p>
          <w:p w14:paraId="0FF9F48E" w14:textId="77777777" w:rsidR="00013B2F" w:rsidRPr="00013B2F" w:rsidRDefault="00013B2F" w:rsidP="002A54B1">
            <w:pPr>
              <w:numPr>
                <w:ilvl w:val="0"/>
                <w:numId w:val="6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ITC-UNCTAD-Diplo training </w:t>
            </w:r>
            <w:proofErr w:type="spellStart"/>
            <w:r w:rsidRPr="00013B2F">
              <w:rPr>
                <w:i/>
                <w:iCs/>
                <w:lang w:val="en-US"/>
              </w:rPr>
              <w:t>programme</w:t>
            </w:r>
            <w:proofErr w:type="spellEnd"/>
            <w:r w:rsidRPr="00013B2F">
              <w:rPr>
                <w:i/>
                <w:iCs/>
                <w:lang w:val="en-US"/>
              </w:rPr>
              <w:t xml:space="preserve"> on digital commerce for policymakers</w:t>
            </w:r>
          </w:p>
        </w:tc>
      </w:tr>
      <w:tr w:rsidR="00013B2F" w:rsidRPr="00013B2F" w14:paraId="0A8FD61A" w14:textId="77777777" w:rsidTr="00711EB0">
        <w:trPr>
          <w:trHeight w:val="6261"/>
        </w:trPr>
        <w:tc>
          <w:tcPr>
            <w:tcW w:w="4634" w:type="dxa"/>
          </w:tcPr>
          <w:p w14:paraId="21DA3CD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C5BCE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t>
            </w:r>
            <w:r w:rsidRPr="00013B2F">
              <w:rPr>
                <w:i/>
                <w:iCs/>
                <w:lang w:val="en-US"/>
              </w:rPr>
              <w:tab/>
              <w:t>Maintain stable and resilient supply chains of global digital products and services</w:t>
            </w:r>
          </w:p>
        </w:tc>
        <w:tc>
          <w:tcPr>
            <w:tcW w:w="2220" w:type="dxa"/>
          </w:tcPr>
          <w:p w14:paraId="790A4A4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ACFEE6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7216" behindDoc="1" locked="0" layoutInCell="1" allowOverlap="1" wp14:anchorId="40AF1ECC" wp14:editId="193D5C11">
                      <wp:simplePos x="0" y="0"/>
                      <wp:positionH relativeFrom="column">
                        <wp:posOffset>397233</wp:posOffset>
                      </wp:positionH>
                      <wp:positionV relativeFrom="paragraph">
                        <wp:posOffset>-691697</wp:posOffset>
                      </wp:positionV>
                      <wp:extent cx="3611879" cy="387731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879" cy="3877310"/>
                                <a:chOff x="0" y="0"/>
                                <a:chExt cx="3611879" cy="3877310"/>
                              </a:xfrm>
                            </wpg:grpSpPr>
                            <wps:wsp>
                              <wps:cNvPr id="78" name="Graphic 78"/>
                              <wps:cNvSpPr/>
                              <wps:spPr>
                                <a:xfrm>
                                  <a:off x="-2" y="0"/>
                                  <a:ext cx="3611879" cy="3877310"/>
                                </a:xfrm>
                                <a:custGeom>
                                  <a:avLst/>
                                  <a:gdLst/>
                                  <a:ahLst/>
                                  <a:cxnLst/>
                                  <a:rect l="l" t="t" r="r" b="b"/>
                                  <a:pathLst>
                                    <a:path w="3611879" h="3877310">
                                      <a:moveTo>
                                        <a:pt x="1837118" y="3340150"/>
                                      </a:moveTo>
                                      <a:lnTo>
                                        <a:pt x="1810956" y="3303613"/>
                                      </a:lnTo>
                                      <a:lnTo>
                                        <a:pt x="1732495" y="3252076"/>
                                      </a:lnTo>
                                      <a:lnTo>
                                        <a:pt x="1417904" y="3064599"/>
                                      </a:lnTo>
                                      <a:lnTo>
                                        <a:pt x="1385989" y="3045460"/>
                                      </a:lnTo>
                                      <a:lnTo>
                                        <a:pt x="1335506" y="3015348"/>
                                      </a:lnTo>
                                      <a:lnTo>
                                        <a:pt x="1250721" y="2968980"/>
                                      </a:lnTo>
                                      <a:lnTo>
                                        <a:pt x="1200137" y="2944190"/>
                                      </a:lnTo>
                                      <a:lnTo>
                                        <a:pt x="1153198" y="2924975"/>
                                      </a:lnTo>
                                      <a:lnTo>
                                        <a:pt x="1109522" y="2911487"/>
                                      </a:lnTo>
                                      <a:lnTo>
                                        <a:pt x="1068666" y="2902801"/>
                                      </a:lnTo>
                                      <a:lnTo>
                                        <a:pt x="1031341" y="2900476"/>
                                      </a:lnTo>
                                      <a:lnTo>
                                        <a:pt x="1013269" y="2901518"/>
                                      </a:lnTo>
                                      <a:lnTo>
                                        <a:pt x="995870" y="2903817"/>
                                      </a:lnTo>
                                      <a:lnTo>
                                        <a:pt x="1002741" y="2875381"/>
                                      </a:lnTo>
                                      <a:lnTo>
                                        <a:pt x="1007554" y="2846527"/>
                                      </a:lnTo>
                                      <a:lnTo>
                                        <a:pt x="1010373" y="2817380"/>
                                      </a:lnTo>
                                      <a:lnTo>
                                        <a:pt x="1011250" y="2788031"/>
                                      </a:lnTo>
                                      <a:lnTo>
                                        <a:pt x="1009942" y="2758402"/>
                                      </a:lnTo>
                                      <a:lnTo>
                                        <a:pt x="999858" y="2697899"/>
                                      </a:lnTo>
                                      <a:lnTo>
                                        <a:pt x="979805" y="2636304"/>
                                      </a:lnTo>
                                      <a:lnTo>
                                        <a:pt x="949629" y="2573439"/>
                                      </a:lnTo>
                                      <a:lnTo>
                                        <a:pt x="907440" y="2509482"/>
                                      </a:lnTo>
                                      <a:lnTo>
                                        <a:pt x="881989" y="2477236"/>
                                      </a:lnTo>
                                      <a:lnTo>
                                        <a:pt x="853376" y="2444381"/>
                                      </a:lnTo>
                                      <a:lnTo>
                                        <a:pt x="847166" y="2437892"/>
                                      </a:lnTo>
                                      <a:lnTo>
                                        <a:pt x="847166" y="2796959"/>
                                      </a:lnTo>
                                      <a:lnTo>
                                        <a:pt x="844245" y="2821533"/>
                                      </a:lnTo>
                                      <a:lnTo>
                                        <a:pt x="829525" y="2869971"/>
                                      </a:lnTo>
                                      <a:lnTo>
                                        <a:pt x="800582" y="2916466"/>
                                      </a:lnTo>
                                      <a:lnTo>
                                        <a:pt x="673823" y="3045460"/>
                                      </a:lnTo>
                                      <a:lnTo>
                                        <a:pt x="226771" y="2598394"/>
                                      </a:lnTo>
                                      <a:lnTo>
                                        <a:pt x="319100" y="2506053"/>
                                      </a:lnTo>
                                      <a:lnTo>
                                        <a:pt x="349402" y="2477236"/>
                                      </a:lnTo>
                                      <a:lnTo>
                                        <a:pt x="386461" y="2448293"/>
                                      </a:lnTo>
                                      <a:lnTo>
                                        <a:pt x="420954" y="2430805"/>
                                      </a:lnTo>
                                      <a:lnTo>
                                        <a:pt x="457987" y="2420874"/>
                                      </a:lnTo>
                                      <a:lnTo>
                                        <a:pt x="495249" y="2418156"/>
                                      </a:lnTo>
                                      <a:lnTo>
                                        <a:pt x="532726" y="2422829"/>
                                      </a:lnTo>
                                      <a:lnTo>
                                        <a:pt x="570433" y="2435123"/>
                                      </a:lnTo>
                                      <a:lnTo>
                                        <a:pt x="608393" y="2454173"/>
                                      </a:lnTo>
                                      <a:lnTo>
                                        <a:pt x="646696" y="2478938"/>
                                      </a:lnTo>
                                      <a:lnTo>
                                        <a:pt x="685330" y="2509482"/>
                                      </a:lnTo>
                                      <a:lnTo>
                                        <a:pt x="724357" y="2545791"/>
                                      </a:lnTo>
                                      <a:lnTo>
                                        <a:pt x="768070" y="2594343"/>
                                      </a:lnTo>
                                      <a:lnTo>
                                        <a:pt x="804037" y="2644483"/>
                                      </a:lnTo>
                                      <a:lnTo>
                                        <a:pt x="829462" y="2695943"/>
                                      </a:lnTo>
                                      <a:lnTo>
                                        <a:pt x="843559" y="2746489"/>
                                      </a:lnTo>
                                      <a:lnTo>
                                        <a:pt x="847102" y="2788031"/>
                                      </a:lnTo>
                                      <a:lnTo>
                                        <a:pt x="847166" y="2796959"/>
                                      </a:lnTo>
                                      <a:lnTo>
                                        <a:pt x="847166" y="2437892"/>
                                      </a:lnTo>
                                      <a:lnTo>
                                        <a:pt x="828306" y="2418156"/>
                                      </a:lnTo>
                                      <a:lnTo>
                                        <a:pt x="821817" y="2411361"/>
                                      </a:lnTo>
                                      <a:lnTo>
                                        <a:pt x="787234" y="2378291"/>
                                      </a:lnTo>
                                      <a:lnTo>
                                        <a:pt x="752690" y="2348268"/>
                                      </a:lnTo>
                                      <a:lnTo>
                                        <a:pt x="718146" y="2321306"/>
                                      </a:lnTo>
                                      <a:lnTo>
                                        <a:pt x="683602" y="2297392"/>
                                      </a:lnTo>
                                      <a:lnTo>
                                        <a:pt x="649084" y="2276881"/>
                                      </a:lnTo>
                                      <a:lnTo>
                                        <a:pt x="614616" y="2259825"/>
                                      </a:lnTo>
                                      <a:lnTo>
                                        <a:pt x="545553" y="2234425"/>
                                      </a:lnTo>
                                      <a:lnTo>
                                        <a:pt x="477634" y="2221941"/>
                                      </a:lnTo>
                                      <a:lnTo>
                                        <a:pt x="444461" y="2220912"/>
                                      </a:lnTo>
                                      <a:lnTo>
                                        <a:pt x="411607" y="2222792"/>
                                      </a:lnTo>
                                      <a:lnTo>
                                        <a:pt x="347027" y="2237600"/>
                                      </a:lnTo>
                                      <a:lnTo>
                                        <a:pt x="284873" y="2265464"/>
                                      </a:lnTo>
                                      <a:lnTo>
                                        <a:pt x="241769" y="2296274"/>
                                      </a:lnTo>
                                      <a:lnTo>
                                        <a:pt x="202704" y="2331529"/>
                                      </a:lnTo>
                                      <a:lnTo>
                                        <a:pt x="12344" y="2521547"/>
                                      </a:lnTo>
                                      <a:lnTo>
                                        <a:pt x="0" y="2551138"/>
                                      </a:lnTo>
                                      <a:lnTo>
                                        <a:pt x="381" y="2564269"/>
                                      </a:lnTo>
                                      <a:lnTo>
                                        <a:pt x="25768" y="2614765"/>
                                      </a:lnTo>
                                      <a:lnTo>
                                        <a:pt x="1276946" y="3867645"/>
                                      </a:lnTo>
                                      <a:lnTo>
                                        <a:pt x="1300327" y="3876941"/>
                                      </a:lnTo>
                                      <a:lnTo>
                                        <a:pt x="1306842" y="3874592"/>
                                      </a:lnTo>
                                      <a:lnTo>
                                        <a:pt x="1312583" y="3873182"/>
                                      </a:lnTo>
                                      <a:lnTo>
                                        <a:pt x="1351546" y="3848011"/>
                                      </a:lnTo>
                                      <a:lnTo>
                                        <a:pt x="1379207" y="3818128"/>
                                      </a:lnTo>
                                      <a:lnTo>
                                        <a:pt x="1393418" y="3788016"/>
                                      </a:lnTo>
                                      <a:lnTo>
                                        <a:pt x="1395183" y="3782085"/>
                                      </a:lnTo>
                                      <a:lnTo>
                                        <a:pt x="1395399" y="3775887"/>
                                      </a:lnTo>
                                      <a:lnTo>
                                        <a:pt x="1393151" y="3769906"/>
                                      </a:lnTo>
                                      <a:lnTo>
                                        <a:pt x="1390967" y="3763873"/>
                                      </a:lnTo>
                                      <a:lnTo>
                                        <a:pt x="1386471" y="3758107"/>
                                      </a:lnTo>
                                      <a:lnTo>
                                        <a:pt x="816368" y="3187992"/>
                                      </a:lnTo>
                                      <a:lnTo>
                                        <a:pt x="889584" y="3114776"/>
                                      </a:lnTo>
                                      <a:lnTo>
                                        <a:pt x="928852" y="3084360"/>
                                      </a:lnTo>
                                      <a:lnTo>
                                        <a:pt x="971359" y="3067837"/>
                                      </a:lnTo>
                                      <a:lnTo>
                                        <a:pt x="1017943" y="3064599"/>
                                      </a:lnTo>
                                      <a:lnTo>
                                        <a:pt x="1042492" y="3066719"/>
                                      </a:lnTo>
                                      <a:lnTo>
                                        <a:pt x="1094638" y="3078950"/>
                                      </a:lnTo>
                                      <a:lnTo>
                                        <a:pt x="1150353" y="3100057"/>
                                      </a:lnTo>
                                      <a:lnTo>
                                        <a:pt x="1209281" y="3130016"/>
                                      </a:lnTo>
                                      <a:lnTo>
                                        <a:pt x="1272184" y="3165462"/>
                                      </a:lnTo>
                                      <a:lnTo>
                                        <a:pt x="1305191" y="3185160"/>
                                      </a:lnTo>
                                      <a:lnTo>
                                        <a:pt x="1701101" y="3426650"/>
                                      </a:lnTo>
                                      <a:lnTo>
                                        <a:pt x="1708073" y="3430600"/>
                                      </a:lnTo>
                                      <a:lnTo>
                                        <a:pt x="1714576" y="3433864"/>
                                      </a:lnTo>
                                      <a:lnTo>
                                        <a:pt x="1720583" y="3436277"/>
                                      </a:lnTo>
                                      <a:lnTo>
                                        <a:pt x="1727581" y="3439541"/>
                                      </a:lnTo>
                                      <a:lnTo>
                                        <a:pt x="1734896" y="3440341"/>
                                      </a:lnTo>
                                      <a:lnTo>
                                        <a:pt x="1742427" y="3439007"/>
                                      </a:lnTo>
                                      <a:lnTo>
                                        <a:pt x="1748726" y="3438169"/>
                                      </a:lnTo>
                                      <a:lnTo>
                                        <a:pt x="1787677" y="3411880"/>
                                      </a:lnTo>
                                      <a:lnTo>
                                        <a:pt x="1818678" y="3378670"/>
                                      </a:lnTo>
                                      <a:lnTo>
                                        <a:pt x="1835835" y="3347732"/>
                                      </a:lnTo>
                                      <a:lnTo>
                                        <a:pt x="1837118" y="3340150"/>
                                      </a:lnTo>
                                      <a:close/>
                                    </a:path>
                                    <a:path w="3611879" h="3877310">
                                      <a:moveTo>
                                        <a:pt x="2619895" y="2564434"/>
                                      </a:moveTo>
                                      <a:lnTo>
                                        <a:pt x="2594737" y="2524899"/>
                                      </a:lnTo>
                                      <a:lnTo>
                                        <a:pt x="2561209" y="2501341"/>
                                      </a:lnTo>
                                      <a:lnTo>
                                        <a:pt x="2398242" y="2397417"/>
                                      </a:lnTo>
                                      <a:lnTo>
                                        <a:pt x="1923859" y="2097570"/>
                                      </a:lnTo>
                                      <a:lnTo>
                                        <a:pt x="1923859" y="2285581"/>
                                      </a:lnTo>
                                      <a:lnTo>
                                        <a:pt x="1637284" y="2572156"/>
                                      </a:lnTo>
                                      <a:lnTo>
                                        <a:pt x="1145374" y="1810969"/>
                                      </a:lnTo>
                                      <a:lnTo>
                                        <a:pt x="1117904" y="1768779"/>
                                      </a:lnTo>
                                      <a:lnTo>
                                        <a:pt x="1118552" y="1768132"/>
                                      </a:lnTo>
                                      <a:lnTo>
                                        <a:pt x="1923859" y="2285581"/>
                                      </a:lnTo>
                                      <a:lnTo>
                                        <a:pt x="1923859" y="2097570"/>
                                      </a:lnTo>
                                      <a:lnTo>
                                        <a:pt x="1402702" y="1768132"/>
                                      </a:lnTo>
                                      <a:lnTo>
                                        <a:pt x="1052220" y="1545221"/>
                                      </a:lnTo>
                                      <a:lnTo>
                                        <a:pt x="1017498" y="1530692"/>
                                      </a:lnTo>
                                      <a:lnTo>
                                        <a:pt x="1010615" y="1531594"/>
                                      </a:lnTo>
                                      <a:lnTo>
                                        <a:pt x="973924" y="1549704"/>
                                      </a:lnTo>
                                      <a:lnTo>
                                        <a:pt x="930097" y="1591525"/>
                                      </a:lnTo>
                                      <a:lnTo>
                                        <a:pt x="903986" y="1621586"/>
                                      </a:lnTo>
                                      <a:lnTo>
                                        <a:pt x="891298" y="1656892"/>
                                      </a:lnTo>
                                      <a:lnTo>
                                        <a:pt x="893978" y="1664576"/>
                                      </a:lnTo>
                                      <a:lnTo>
                                        <a:pt x="895845" y="1670773"/>
                                      </a:lnTo>
                                      <a:lnTo>
                                        <a:pt x="898436" y="1677009"/>
                                      </a:lnTo>
                                      <a:lnTo>
                                        <a:pt x="901661" y="1683385"/>
                                      </a:lnTo>
                                      <a:lnTo>
                                        <a:pt x="905408" y="1690001"/>
                                      </a:lnTo>
                                      <a:lnTo>
                                        <a:pt x="987780" y="1819071"/>
                                      </a:lnTo>
                                      <a:lnTo>
                                        <a:pt x="1861578" y="3198939"/>
                                      </a:lnTo>
                                      <a:lnTo>
                                        <a:pt x="1885353" y="3232251"/>
                                      </a:lnTo>
                                      <a:lnTo>
                                        <a:pt x="1918347" y="3256991"/>
                                      </a:lnTo>
                                      <a:lnTo>
                                        <a:pt x="1924545" y="3257740"/>
                                      </a:lnTo>
                                      <a:lnTo>
                                        <a:pt x="1930450" y="3256991"/>
                                      </a:lnTo>
                                      <a:lnTo>
                                        <a:pt x="1930768" y="3256991"/>
                                      </a:lnTo>
                                      <a:lnTo>
                                        <a:pt x="1968233" y="3231337"/>
                                      </a:lnTo>
                                      <a:lnTo>
                                        <a:pt x="1999030" y="3198304"/>
                                      </a:lnTo>
                                      <a:lnTo>
                                        <a:pt x="2015070" y="3160166"/>
                                      </a:lnTo>
                                      <a:lnTo>
                                        <a:pt x="2015210" y="3155937"/>
                                      </a:lnTo>
                                      <a:lnTo>
                                        <a:pt x="2015286" y="3153968"/>
                                      </a:lnTo>
                                      <a:lnTo>
                                        <a:pt x="2012022" y="3146869"/>
                                      </a:lnTo>
                                      <a:lnTo>
                                        <a:pt x="2009787" y="3140887"/>
                                      </a:lnTo>
                                      <a:lnTo>
                                        <a:pt x="2006688" y="3133839"/>
                                      </a:lnTo>
                                      <a:lnTo>
                                        <a:pt x="2001723" y="3126409"/>
                                      </a:lnTo>
                                      <a:lnTo>
                                        <a:pt x="1778393" y="2782874"/>
                                      </a:lnTo>
                                      <a:lnTo>
                                        <a:pt x="1750339" y="2740012"/>
                                      </a:lnTo>
                                      <a:lnTo>
                                        <a:pt x="1918195" y="2572156"/>
                                      </a:lnTo>
                                      <a:lnTo>
                                        <a:pt x="2092947" y="2397417"/>
                                      </a:lnTo>
                                      <a:lnTo>
                                        <a:pt x="2486647" y="2649702"/>
                                      </a:lnTo>
                                      <a:lnTo>
                                        <a:pt x="2494711" y="2654033"/>
                                      </a:lnTo>
                                      <a:lnTo>
                                        <a:pt x="2501773" y="2657132"/>
                                      </a:lnTo>
                                      <a:lnTo>
                                        <a:pt x="2513736" y="2661615"/>
                                      </a:lnTo>
                                      <a:lnTo>
                                        <a:pt x="2519388" y="2662047"/>
                                      </a:lnTo>
                                      <a:lnTo>
                                        <a:pt x="2525903" y="2659684"/>
                                      </a:lnTo>
                                      <a:lnTo>
                                        <a:pt x="2531249" y="2658592"/>
                                      </a:lnTo>
                                      <a:lnTo>
                                        <a:pt x="2564244" y="2635453"/>
                                      </a:lnTo>
                                      <a:lnTo>
                                        <a:pt x="2591384" y="2608173"/>
                                      </a:lnTo>
                                      <a:lnTo>
                                        <a:pt x="2616123" y="2577401"/>
                                      </a:lnTo>
                                      <a:lnTo>
                                        <a:pt x="2618816" y="2570873"/>
                                      </a:lnTo>
                                      <a:lnTo>
                                        <a:pt x="2619895" y="2564434"/>
                                      </a:lnTo>
                                      <a:close/>
                                    </a:path>
                                    <a:path w="3611879" h="3877310">
                                      <a:moveTo>
                                        <a:pt x="2858630" y="2318639"/>
                                      </a:moveTo>
                                      <a:lnTo>
                                        <a:pt x="2858198" y="2313089"/>
                                      </a:lnTo>
                                      <a:lnTo>
                                        <a:pt x="2854934" y="2305977"/>
                                      </a:lnTo>
                                      <a:lnTo>
                                        <a:pt x="2852699" y="2299995"/>
                                      </a:lnTo>
                                      <a:lnTo>
                                        <a:pt x="2849283" y="2295296"/>
                                      </a:lnTo>
                                      <a:lnTo>
                                        <a:pt x="2291448" y="1737474"/>
                                      </a:lnTo>
                                      <a:lnTo>
                                        <a:pt x="2579954" y="1448968"/>
                                      </a:lnTo>
                                      <a:lnTo>
                                        <a:pt x="2580487" y="1444383"/>
                                      </a:lnTo>
                                      <a:lnTo>
                                        <a:pt x="2580538" y="1438135"/>
                                      </a:lnTo>
                                      <a:lnTo>
                                        <a:pt x="2579954" y="1432521"/>
                                      </a:lnTo>
                                      <a:lnTo>
                                        <a:pt x="2562136" y="1398168"/>
                                      </a:lnTo>
                                      <a:lnTo>
                                        <a:pt x="2533942" y="1366240"/>
                                      </a:lnTo>
                                      <a:lnTo>
                                        <a:pt x="2504363" y="1337221"/>
                                      </a:lnTo>
                                      <a:lnTo>
                                        <a:pt x="2473388" y="1311541"/>
                                      </a:lnTo>
                                      <a:lnTo>
                                        <a:pt x="2442108" y="1299705"/>
                                      </a:lnTo>
                                      <a:lnTo>
                                        <a:pt x="2436876" y="1300772"/>
                                      </a:lnTo>
                                      <a:lnTo>
                                        <a:pt x="2433294" y="1302321"/>
                                      </a:lnTo>
                                      <a:lnTo>
                                        <a:pt x="2144801" y="1590827"/>
                                      </a:lnTo>
                                      <a:lnTo>
                                        <a:pt x="1693621" y="1139647"/>
                                      </a:lnTo>
                                      <a:lnTo>
                                        <a:pt x="1998687" y="834593"/>
                                      </a:lnTo>
                                      <a:lnTo>
                                        <a:pt x="1986978" y="792022"/>
                                      </a:lnTo>
                                      <a:lnTo>
                                        <a:pt x="1952866" y="752043"/>
                                      </a:lnTo>
                                      <a:lnTo>
                                        <a:pt x="1924354" y="724103"/>
                                      </a:lnTo>
                                      <a:lnTo>
                                        <a:pt x="1892503" y="697534"/>
                                      </a:lnTo>
                                      <a:lnTo>
                                        <a:pt x="1858810" y="683285"/>
                                      </a:lnTo>
                                      <a:lnTo>
                                        <a:pt x="1852561" y="683336"/>
                                      </a:lnTo>
                                      <a:lnTo>
                                        <a:pt x="1475143" y="1058735"/>
                                      </a:lnTo>
                                      <a:lnTo>
                                        <a:pt x="1462811" y="1088326"/>
                                      </a:lnTo>
                                      <a:lnTo>
                                        <a:pt x="1463179" y="1101458"/>
                                      </a:lnTo>
                                      <a:lnTo>
                                        <a:pt x="1488567" y="1151953"/>
                                      </a:lnTo>
                                      <a:lnTo>
                                        <a:pt x="2739745" y="2404834"/>
                                      </a:lnTo>
                                      <a:lnTo>
                                        <a:pt x="2750477" y="2410447"/>
                                      </a:lnTo>
                                      <a:lnTo>
                                        <a:pt x="2757525" y="2413762"/>
                                      </a:lnTo>
                                      <a:lnTo>
                                        <a:pt x="2763126" y="2414130"/>
                                      </a:lnTo>
                                      <a:lnTo>
                                        <a:pt x="2769654" y="2411780"/>
                                      </a:lnTo>
                                      <a:lnTo>
                                        <a:pt x="2775394" y="2410371"/>
                                      </a:lnTo>
                                      <a:lnTo>
                                        <a:pt x="2814624" y="2384933"/>
                                      </a:lnTo>
                                      <a:lnTo>
                                        <a:pt x="2846921" y="2348915"/>
                                      </a:lnTo>
                                      <a:lnTo>
                                        <a:pt x="2856268" y="2325154"/>
                                      </a:lnTo>
                                      <a:lnTo>
                                        <a:pt x="2858630" y="2318639"/>
                                      </a:lnTo>
                                      <a:close/>
                                    </a:path>
                                    <a:path w="3611879" h="3877310">
                                      <a:moveTo>
                                        <a:pt x="3611346" y="1565922"/>
                                      </a:moveTo>
                                      <a:lnTo>
                                        <a:pt x="3610965" y="1560309"/>
                                      </a:lnTo>
                                      <a:lnTo>
                                        <a:pt x="3606482" y="1548345"/>
                                      </a:lnTo>
                                      <a:lnTo>
                                        <a:pt x="3602050" y="1542529"/>
                                      </a:lnTo>
                                      <a:lnTo>
                                        <a:pt x="2555925" y="496417"/>
                                      </a:lnTo>
                                      <a:lnTo>
                                        <a:pt x="2446388" y="386880"/>
                                      </a:lnTo>
                                      <a:lnTo>
                                        <a:pt x="2681389" y="151892"/>
                                      </a:lnTo>
                                      <a:lnTo>
                                        <a:pt x="2683624" y="147726"/>
                                      </a:lnTo>
                                      <a:lnTo>
                                        <a:pt x="2683675" y="141478"/>
                                      </a:lnTo>
                                      <a:lnTo>
                                        <a:pt x="2683091" y="135864"/>
                                      </a:lnTo>
                                      <a:lnTo>
                                        <a:pt x="2664714" y="102057"/>
                                      </a:lnTo>
                                      <a:lnTo>
                                        <a:pt x="2635554" y="69342"/>
                                      </a:lnTo>
                                      <a:lnTo>
                                        <a:pt x="2607043" y="41427"/>
                                      </a:lnTo>
                                      <a:lnTo>
                                        <a:pt x="2575496" y="14541"/>
                                      </a:lnTo>
                                      <a:lnTo>
                                        <a:pt x="2542641" y="0"/>
                                      </a:lnTo>
                                      <a:lnTo>
                                        <a:pt x="2535910" y="0"/>
                                      </a:lnTo>
                                      <a:lnTo>
                                        <a:pt x="2531681" y="2184"/>
                                      </a:lnTo>
                                      <a:lnTo>
                                        <a:pt x="1952167" y="581710"/>
                                      </a:lnTo>
                                      <a:lnTo>
                                        <a:pt x="1949983" y="585927"/>
                                      </a:lnTo>
                                      <a:lnTo>
                                        <a:pt x="1950516" y="591591"/>
                                      </a:lnTo>
                                      <a:lnTo>
                                        <a:pt x="1950466" y="597839"/>
                                      </a:lnTo>
                                      <a:lnTo>
                                        <a:pt x="1970493" y="631990"/>
                                      </a:lnTo>
                                      <a:lnTo>
                                        <a:pt x="1976628" y="639279"/>
                                      </a:lnTo>
                                      <a:lnTo>
                                        <a:pt x="1983689" y="648017"/>
                                      </a:lnTo>
                                      <a:lnTo>
                                        <a:pt x="2009584" y="676071"/>
                                      </a:lnTo>
                                      <a:lnTo>
                                        <a:pt x="2045360" y="708012"/>
                                      </a:lnTo>
                                      <a:lnTo>
                                        <a:pt x="2052637" y="714133"/>
                                      </a:lnTo>
                                      <a:lnTo>
                                        <a:pt x="2059597" y="719404"/>
                                      </a:lnTo>
                                      <a:lnTo>
                                        <a:pt x="2066010" y="723671"/>
                                      </a:lnTo>
                                      <a:lnTo>
                                        <a:pt x="2079752" y="731075"/>
                                      </a:lnTo>
                                      <a:lnTo>
                                        <a:pt x="2085797" y="733158"/>
                                      </a:lnTo>
                                      <a:lnTo>
                                        <a:pt x="2092579" y="733158"/>
                                      </a:lnTo>
                                      <a:lnTo>
                                        <a:pt x="2097697" y="733640"/>
                                      </a:lnTo>
                                      <a:lnTo>
                                        <a:pt x="2101862" y="731405"/>
                                      </a:lnTo>
                                      <a:lnTo>
                                        <a:pt x="2336863" y="496417"/>
                                      </a:lnTo>
                                      <a:lnTo>
                                        <a:pt x="3492512" y="1652066"/>
                                      </a:lnTo>
                                      <a:lnTo>
                                        <a:pt x="3498278" y="1656549"/>
                                      </a:lnTo>
                                      <a:lnTo>
                                        <a:pt x="3504260" y="1658797"/>
                                      </a:lnTo>
                                      <a:lnTo>
                                        <a:pt x="3510292" y="1660982"/>
                                      </a:lnTo>
                                      <a:lnTo>
                                        <a:pt x="3515855" y="1661414"/>
                                      </a:lnTo>
                                      <a:lnTo>
                                        <a:pt x="3522370" y="1659064"/>
                                      </a:lnTo>
                                      <a:lnTo>
                                        <a:pt x="3528110" y="1657654"/>
                                      </a:lnTo>
                                      <a:lnTo>
                                        <a:pt x="3567341" y="1632216"/>
                                      </a:lnTo>
                                      <a:lnTo>
                                        <a:pt x="3594785" y="1602562"/>
                                      </a:lnTo>
                                      <a:lnTo>
                                        <a:pt x="3608997" y="1572437"/>
                                      </a:lnTo>
                                      <a:lnTo>
                                        <a:pt x="3611346"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632FB6D" id="Group 77" o:spid="_x0000_s1026" style="position:absolute;margin-left:31.3pt;margin-top:-54.45pt;width:284.4pt;height:305.3pt;z-index:-251659264;mso-wrap-distance-left:0;mso-wrap-distance-right:0" coordsize="36118,3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">
                      <v:shape id="Graphic 78" o:spid="_x0000_s1027" style="position:absolute;width:36118;height:38773;visibility:visible;mso-wrap-style:square;v-text-anchor:top" coordsize="3611879,387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" path="m1837118,3340150r-26162,-36537l1732495,3252076,1417904,3064599r-31915,-19139l1335506,3015348r-84785,-46368l1200137,2944190r-46939,-19215l1109522,2911487r-40856,-8686l1031341,2900476r-18072,1042l995870,2903817r6871,-28436l1007554,2846527r2819,-29147l1011250,2788031r-1308,-29629l999858,2697899r-20053,-61595l949629,2573439r-42189,-63957l881989,2477236r-28613,-32855l847166,2437892r,359067l844245,2821533r-14720,48438l800582,2916466,673823,3045460,226771,2598394r92329,-92341l349402,2477236r37059,-28943l420954,2430805r37033,-9931l495249,2418156r37477,4673l570433,2435123r37960,19050l646696,2478938r38634,30544l724357,2545791r43713,48552l804037,2644483r25425,51460l843559,2746489r3543,41542l847166,2796959r,-359067l828306,2418156r-6489,-6795l787234,2378291r-34544,-30023l718146,2321306r-34544,-23914l649084,2276881r-34468,-17056l545553,2234425r-67919,-12484l444461,2220912r-32854,1880l347027,2237600r-62154,27864l241769,2296274r-39065,35255l12344,2521547,,2551138r381,13131l25768,2614765,1276946,3867645r23381,9296l1306842,3874592r5741,-1410l1351546,3848011r27661,-29883l1393418,3788016r1765,-5931l1395399,3775887r-2248,-5981l1390967,3763873r-4496,-5766l816368,3187992r73216,-73216l928852,3084360r42507,-16523l1017943,3064599r24549,2120l1094638,3078950r55715,21107l1209281,3130016r62903,35446l1305191,3185160r395910,241490l1708073,3430600r6503,3264l1720583,3436277r6998,3264l1734896,3440341r7531,-1334l1748726,3438169r38951,-26289l1818678,3378670r17157,-30938l1837118,3340150xem2619895,2564434r-25158,-39535l2561209,2501341,2398242,2397417,1923859,2097570r,188011l1637284,2572156,1145374,1810969r-27470,-42190l1118552,1768132r805307,517449l1923859,2097570,1402702,1768132,1052220,1545221r-34722,-14529l1010615,1531594r-36691,18110l930097,1591525r-26111,30061l891298,1656892r2680,7684l895845,1670773r2591,6236l901661,1683385r3747,6616l987780,1819071r873798,1379868l1885353,3232251r32994,24740l1924545,3257740r5905,-749l1930768,3256991r37465,-25654l1999030,3198304r16040,-38138l2015210,3155937r76,-1969l2012022,3146869r-2235,-5982l2006688,3133839r-4965,-7430l1778393,2782874r-28054,-42862l1918195,2572156r174752,-174739l2486647,2649702r8064,4331l2501773,2657132r11963,4483l2519388,2662047r6515,-2363l2531249,2658592r32995,-23139l2591384,2608173r24739,-30772l2618816,2570873r1079,-6439xem2858630,2318639r-432,-5550l2854934,2305977r-2235,-5982l2849283,2295296,2291448,1737474r288506,-288506l2580487,1444383r51,-6248l2579954,1432521r-17818,-34353l2533942,1366240r-29579,-29019l2473388,1311541r-31280,-11836l2436876,1300772r-3582,1549l2144801,1590827,1693621,1139647,1998687,834593r-11709,-42571l1952866,752043r-28512,-27940l1892503,697534r-33693,-14249l1852561,683336r-377418,375399l1462811,1088326r368,13132l1488567,1151953,2739745,2404834r10732,5613l2757525,2413762r5601,368l2769654,2411780r5740,-1409l2814624,2384933r32297,-36018l2856268,2325154r2362,-6515xem3611346,1565922r-381,-5613l3606482,1548345r-4432,-5816l2555925,496417,2446388,386880,2681389,151892r2235,-4166l2683675,141478r-584,-5614l2664714,102057,2635554,69342,2607043,41427,2575496,14541,2542641,r-6731,l2531681,2184,1952167,581710r-2184,4217l1950516,591591r-50,6248l1970493,631990r6135,7289l1983689,648017r25895,28054l2045360,708012r7277,6121l2059597,719404r6413,4267l2079752,731075r6045,2083l2092579,733158r5118,482l2101862,731405,2336863,496417,3492512,1652066r5766,4483l3504260,1658797r6032,2185l3515855,1661414r6515,-2350l3528110,1657654r39231,-25438l3594785,1602562r14212,-30125l3611346,1565922xe" fillcolor="silver" stroked="f">
                        <v:fill opacity="32896f"/>
                        <v:path arrowok="t"/>
                      </v:shape>
                    </v:group>
                  </w:pict>
                </mc:Fallback>
              </mc:AlternateContent>
            </w:r>
            <w:r w:rsidRPr="00013B2F">
              <w:rPr>
                <w:i/>
                <w:iCs/>
                <w:lang w:val="en-US"/>
              </w:rPr>
              <w:t>SDGs 8 and 9</w:t>
            </w:r>
          </w:p>
        </w:tc>
        <w:tc>
          <w:tcPr>
            <w:tcW w:w="3331" w:type="dxa"/>
          </w:tcPr>
          <w:p w14:paraId="35FA3EF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C2,C3,C4,C5,C6, C7 E Business, C7 E-Agriculture</w:t>
            </w:r>
          </w:p>
        </w:tc>
        <w:tc>
          <w:tcPr>
            <w:tcW w:w="5109" w:type="dxa"/>
          </w:tcPr>
          <w:p w14:paraId="5C4D3C47"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ITU-D regulatory work: Country ICT regulatory reviews and assessments, guidelines, GSR</w:t>
            </w:r>
          </w:p>
          <w:p w14:paraId="1A0E4763"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p w14:paraId="30D56168"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05068E5A"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w:t>
            </w:r>
          </w:p>
          <w:p w14:paraId="678FD5A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journeys</w:t>
            </w:r>
          </w:p>
          <w:p w14:paraId="14055CE4"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r w:rsidRPr="00013B2F">
              <w:rPr>
                <w:i/>
                <w:iCs/>
                <w:lang w:val="en-US"/>
              </w:rPr>
              <w:t>.</w:t>
            </w:r>
          </w:p>
          <w:p w14:paraId="2CC940CA"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academic and executive programmes</w:t>
            </w:r>
          </w:p>
          <w:p w14:paraId="3FC7546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(depending on external funding)</w:t>
            </w:r>
          </w:p>
          <w:p w14:paraId="5CFEF200"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IP Oﬃce Suite: the Industrial Property Administration System IPAS, WIPO File, WIPO Publish</w:t>
            </w:r>
          </w:p>
          <w:p w14:paraId="3B96D55F"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global postal network</w:t>
            </w:r>
          </w:p>
          <w:p w14:paraId="24848284" w14:textId="77777777" w:rsidR="00013B2F" w:rsidRPr="00013B2F" w:rsidRDefault="00013B2F" w:rsidP="002A54B1">
            <w:pPr>
              <w:numPr>
                <w:ilvl w:val="0"/>
                <w:numId w:val="6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market access liberalization for ICT Goods; Extension of the Moratorium on Customs Duties on Electronic Transmissions; Non-Discrimination of Digital Products</w:t>
            </w:r>
          </w:p>
        </w:tc>
      </w:tr>
    </w:tbl>
    <w:p w14:paraId="4B1556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C9A8E9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06FC799" w14:textId="77777777" w:rsidTr="00711EB0">
        <w:trPr>
          <w:trHeight w:val="8723"/>
        </w:trPr>
        <w:tc>
          <w:tcPr>
            <w:tcW w:w="4634" w:type="dxa"/>
          </w:tcPr>
          <w:p w14:paraId="205C4F2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0557C6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w:t>
            </w:r>
            <w:r w:rsidRPr="00013B2F">
              <w:rPr>
                <w:i/>
                <w:iCs/>
                <w:lang w:val="en-US"/>
              </w:rPr>
              <w:tab/>
              <w:t>Promote knowledge-sharing and technology transfer initiatives on mutually agreed terms</w:t>
            </w:r>
          </w:p>
        </w:tc>
        <w:tc>
          <w:tcPr>
            <w:tcW w:w="2220" w:type="dxa"/>
          </w:tcPr>
          <w:p w14:paraId="3A91A7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0C2635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8240" behindDoc="1" locked="0" layoutInCell="1" allowOverlap="1" wp14:anchorId="6201B77D" wp14:editId="76E922E7">
                      <wp:simplePos x="0" y="0"/>
                      <wp:positionH relativeFrom="column">
                        <wp:posOffset>-405192</wp:posOffset>
                      </wp:positionH>
                      <wp:positionV relativeFrom="paragraph">
                        <wp:posOffset>208986</wp:posOffset>
                      </wp:positionV>
                      <wp:extent cx="4413885" cy="466280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80" name="Graphic 8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9682026" id="Group 79" o:spid="_x0000_s1026" style="position:absolute;margin-left:-31.9pt;margin-top:16.45pt;width:347.55pt;height:367.15pt;z-index:-25165824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4yhBEAAMRHAAAOAAAAZHJzL2Uyb0RvYy54bWysnG1vI8cNx98X6HcQ9L7xzsPO7hq5FEXa&#10;BgWKtkBT9LVOls9GbUuVdOfLt++PMxyd28CkkyYBzrJN0RwOH//k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">
                      <v:shape id="Graphic 8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17</w:t>
            </w:r>
          </w:p>
        </w:tc>
        <w:tc>
          <w:tcPr>
            <w:tcW w:w="3331" w:type="dxa"/>
          </w:tcPr>
          <w:p w14:paraId="3C6983E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6F60E7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Business,</w:t>
            </w:r>
          </w:p>
          <w:p w14:paraId="1895862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C11, C7 E-Agriculture</w:t>
            </w:r>
          </w:p>
        </w:tc>
        <w:tc>
          <w:tcPr>
            <w:tcW w:w="5109" w:type="dxa"/>
          </w:tcPr>
          <w:p w14:paraId="3B4781D8"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414D1DDA"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467EFAA1"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1061C27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116D1543"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Readiness Assessment</w:t>
            </w:r>
          </w:p>
          <w:p w14:paraId="20D56543"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Digital</w:t>
            </w:r>
          </w:p>
          <w:p w14:paraId="359A7E7A"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FAO-ITU e-agriculture strategy guide</w:t>
            </w:r>
          </w:p>
          <w:p w14:paraId="02F2DE93"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GREEN</w:t>
            </w:r>
          </w:p>
          <w:p w14:paraId="3A514F1F"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TISC Network</w:t>
            </w:r>
          </w:p>
          <w:p w14:paraId="5C552810"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PATENTSCOPE</w:t>
            </w:r>
          </w:p>
          <w:p w14:paraId="49EEC973"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provides technical assistance, research, skills and capacity development to international bodies, member states, regions and local authorities (depending on external funding). EGOV, MACAU, MERIT on digital governance, ICT for development, data and AI. BIOLAC, EHS; IAS, INRA, NWEH on</w:t>
            </w:r>
          </w:p>
          <w:p w14:paraId="68B3203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environment, natural resources etc. IIGH on health, CPR and WIDER on global challenges and socio-economic issues.</w:t>
            </w:r>
          </w:p>
          <w:p w14:paraId="3AE8875F" w14:textId="77777777" w:rsidR="00013B2F" w:rsidRPr="00013B2F" w:rsidRDefault="00013B2F" w:rsidP="002A54B1">
            <w:pPr>
              <w:numPr>
                <w:ilvl w:val="0"/>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Regional Digital Government Networks</w:t>
            </w:r>
          </w:p>
          <w:p w14:paraId="059E1EBB" w14:textId="77777777" w:rsidR="00013B2F" w:rsidRPr="00013B2F" w:rsidRDefault="00013B2F" w:rsidP="002A54B1">
            <w:pPr>
              <w:numPr>
                <w:ilvl w:val="1"/>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Southern and East African Digital Government Network</w:t>
            </w:r>
          </w:p>
          <w:p w14:paraId="1E0DAFE5" w14:textId="77777777" w:rsidR="00013B2F" w:rsidRPr="00013B2F" w:rsidRDefault="00013B2F" w:rsidP="002A54B1">
            <w:pPr>
              <w:numPr>
                <w:ilvl w:val="1"/>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
            </w:r>
            <w:proofErr w:type="spellStart"/>
            <w:r w:rsidRPr="00013B2F">
              <w:rPr>
                <w:i/>
                <w:iCs/>
                <w:lang w:val="en-US"/>
              </w:rPr>
              <w:t>SEADgov</w:t>
            </w:r>
            <w:proofErr w:type="spellEnd"/>
            <w:r w:rsidRPr="00013B2F">
              <w:rPr>
                <w:i/>
                <w:iCs/>
                <w:lang w:val="en-US"/>
              </w:rPr>
              <w:t>) (UNU-EGOV, UNDESA, UNECA, AU).</w:t>
            </w:r>
          </w:p>
          <w:p w14:paraId="0E21B45E" w14:textId="77777777" w:rsidR="00013B2F" w:rsidRPr="00013B2F" w:rsidRDefault="00013B2F" w:rsidP="002A54B1">
            <w:pPr>
              <w:numPr>
                <w:ilvl w:val="1"/>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West Africa Digital Government network (</w:t>
            </w:r>
            <w:proofErr w:type="spellStart"/>
            <w:r w:rsidRPr="00013B2F">
              <w:rPr>
                <w:i/>
                <w:iCs/>
                <w:lang w:val="en-US"/>
              </w:rPr>
              <w:t>WADgov</w:t>
            </w:r>
            <w:proofErr w:type="spellEnd"/>
            <w:r w:rsidRPr="00013B2F">
              <w:rPr>
                <w:i/>
                <w:iCs/>
                <w:lang w:val="en-US"/>
              </w:rPr>
              <w:t>) (UNU-EGOV, UNDESA, UNECA, AU).</w:t>
            </w:r>
          </w:p>
          <w:p w14:paraId="3E113B43" w14:textId="77777777" w:rsidR="00013B2F" w:rsidRPr="00013B2F" w:rsidRDefault="00013B2F" w:rsidP="002A54B1">
            <w:pPr>
              <w:numPr>
                <w:ilvl w:val="1"/>
                <w:numId w:val="6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lastRenderedPageBreak/>
              <w:t xml:space="preserve">May 2025 beta launch of country factsheets for </w:t>
            </w:r>
            <w:proofErr w:type="spellStart"/>
            <w:r w:rsidRPr="00013B2F">
              <w:rPr>
                <w:i/>
                <w:iCs/>
                <w:lang w:val="en-US"/>
              </w:rPr>
              <w:t>SEADgov</w:t>
            </w:r>
            <w:proofErr w:type="spellEnd"/>
            <w:r w:rsidRPr="00013B2F">
              <w:rPr>
                <w:i/>
                <w:iCs/>
                <w:lang w:val="en-US"/>
              </w:rPr>
              <w:t xml:space="preserve"> and </w:t>
            </w:r>
            <w:proofErr w:type="spellStart"/>
            <w:r w:rsidRPr="00013B2F">
              <w:rPr>
                <w:i/>
                <w:iCs/>
                <w:lang w:val="en-US"/>
              </w:rPr>
              <w:t>WADgov</w:t>
            </w:r>
            <w:proofErr w:type="spellEnd"/>
          </w:p>
          <w:p w14:paraId="361B4D4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network member states.</w:t>
            </w:r>
          </w:p>
        </w:tc>
      </w:tr>
    </w:tbl>
    <w:p w14:paraId="6B4924A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00F0B7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48922CD" w14:textId="77777777" w:rsidTr="00711EB0">
        <w:trPr>
          <w:trHeight w:val="2738"/>
        </w:trPr>
        <w:tc>
          <w:tcPr>
            <w:tcW w:w="4634" w:type="dxa"/>
          </w:tcPr>
          <w:p w14:paraId="0C38432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575F8E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79DB854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75958F58" w14:textId="77777777" w:rsidR="00013B2F" w:rsidRPr="00013B2F" w:rsidRDefault="00013B2F" w:rsidP="002A54B1">
            <w:pPr>
              <w:numPr>
                <w:ilvl w:val="0"/>
                <w:numId w:val="6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NB: UNU-EGOV and UNDESA will in 2025- 2026 launch additional networks in Asia, MENA and Latin America.</w:t>
            </w:r>
          </w:p>
          <w:p w14:paraId="05A921FA" w14:textId="77777777" w:rsidR="00013B2F" w:rsidRPr="00013B2F" w:rsidRDefault="00013B2F" w:rsidP="002A54B1">
            <w:pPr>
              <w:numPr>
                <w:ilvl w:val="0"/>
                <w:numId w:val="6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transfer of knowledge practices in digital trade, including rules related to licensing of source code, knowledge sharing in movement of digital talent (mode 4), etc.</w:t>
            </w:r>
          </w:p>
        </w:tc>
      </w:tr>
      <w:tr w:rsidR="00013B2F" w:rsidRPr="00013B2F" w14:paraId="4FD31B79" w14:textId="77777777" w:rsidTr="00711EB0">
        <w:trPr>
          <w:trHeight w:val="5512"/>
        </w:trPr>
        <w:tc>
          <w:tcPr>
            <w:tcW w:w="4634" w:type="dxa"/>
          </w:tcPr>
          <w:p w14:paraId="5C08E8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CBAB2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w:t>
            </w:r>
            <w:r w:rsidRPr="00013B2F">
              <w:rPr>
                <w:i/>
                <w:iCs/>
                <w:lang w:val="en-US"/>
              </w:rPr>
              <w:tab/>
              <w:t>Encourage North-South, South-South and triangular cooperation, including among universities, research institutes and the private sector to accelerate digital knowledge development and access to research capacity</w:t>
            </w:r>
          </w:p>
        </w:tc>
        <w:tc>
          <w:tcPr>
            <w:tcW w:w="2220" w:type="dxa"/>
          </w:tcPr>
          <w:p w14:paraId="014F93E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4EA7D9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59264" behindDoc="1" locked="0" layoutInCell="1" allowOverlap="1" wp14:anchorId="68ECF8B8" wp14:editId="660E8DF9">
                      <wp:simplePos x="0" y="0"/>
                      <wp:positionH relativeFrom="column">
                        <wp:posOffset>-405192</wp:posOffset>
                      </wp:positionH>
                      <wp:positionV relativeFrom="paragraph">
                        <wp:posOffset>-1535853</wp:posOffset>
                      </wp:positionV>
                      <wp:extent cx="4413885" cy="466280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82" name="Graphic 8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7584FC1" id="Group 81" o:spid="_x0000_s1026" style="position:absolute;margin-left:-31.9pt;margin-top:-120.95pt;width:347.55pt;height:367.15pt;z-index:-25165721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SjR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">
                      <v:shape id="Graphic 8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17</w:t>
            </w:r>
          </w:p>
        </w:tc>
        <w:tc>
          <w:tcPr>
            <w:tcW w:w="3331" w:type="dxa"/>
          </w:tcPr>
          <w:p w14:paraId="12E177F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Business,</w:t>
            </w:r>
          </w:p>
          <w:p w14:paraId="6EC4A0D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C11, C7 E-Agriculture</w:t>
            </w:r>
          </w:p>
        </w:tc>
        <w:tc>
          <w:tcPr>
            <w:tcW w:w="5109" w:type="dxa"/>
          </w:tcPr>
          <w:p w14:paraId="085C1F79"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Innovation and Entrepreneurship Alliance for Digital Development, ITU Digital Regulation Network</w:t>
            </w:r>
          </w:p>
          <w:p w14:paraId="513008B2"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Academia engagement eﬀorts</w:t>
            </w:r>
          </w:p>
          <w:p w14:paraId="3ACA8728"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p w14:paraId="06AFD1FE"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2217A330"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w:t>
            </w:r>
          </w:p>
          <w:p w14:paraId="7FDC3E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journeys</w:t>
            </w:r>
          </w:p>
          <w:p w14:paraId="3F63356A"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5C04FAA6"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461095A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054A48B1"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0DD36F0B"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TISC Network</w:t>
            </w:r>
          </w:p>
          <w:p w14:paraId="0357AA14"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ESCAP’s Asia-Paciﬁc Information Superhighway Initiative and its Action Plan 2022-2026</w:t>
            </w:r>
          </w:p>
          <w:p w14:paraId="552473C4"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 (ESCWA)</w:t>
            </w:r>
          </w:p>
          <w:p w14:paraId="727A1060" w14:textId="77777777" w:rsidR="00013B2F" w:rsidRPr="00013B2F" w:rsidRDefault="00013B2F" w:rsidP="002A54B1">
            <w:pPr>
              <w:numPr>
                <w:ilvl w:val="0"/>
                <w:numId w:val="6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ITC/DMD/SPTI/TIP: ITC projects supporting enhanced south-south cooperation to support digital transformation</w:t>
            </w:r>
          </w:p>
        </w:tc>
      </w:tr>
    </w:tbl>
    <w:p w14:paraId="70D1E0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EA5200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F74BACD" w14:textId="77777777" w:rsidTr="00711EB0">
        <w:trPr>
          <w:trHeight w:val="7451"/>
        </w:trPr>
        <w:tc>
          <w:tcPr>
            <w:tcW w:w="4634" w:type="dxa"/>
          </w:tcPr>
          <w:p w14:paraId="5FCA2B4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9EACC8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(h)</w:t>
            </w:r>
            <w:r w:rsidRPr="00013B2F">
              <w:rPr>
                <w:i/>
                <w:iCs/>
                <w:lang w:val="en-US"/>
              </w:rPr>
              <w:tab/>
              <w:t>Exchange knowledge and best practices on digital enterprise to support innovation programmes and local technological solutions in developing countries</w:t>
            </w:r>
          </w:p>
        </w:tc>
        <w:tc>
          <w:tcPr>
            <w:tcW w:w="2220" w:type="dxa"/>
          </w:tcPr>
          <w:p w14:paraId="6FB56E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E6774F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0288" behindDoc="1" locked="0" layoutInCell="1" allowOverlap="1" wp14:anchorId="57696F35" wp14:editId="02DC37B9">
                      <wp:simplePos x="0" y="0"/>
                      <wp:positionH relativeFrom="column">
                        <wp:posOffset>-405192</wp:posOffset>
                      </wp:positionH>
                      <wp:positionV relativeFrom="paragraph">
                        <wp:posOffset>209126</wp:posOffset>
                      </wp:positionV>
                      <wp:extent cx="4413885" cy="466280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84" name="Graphic 84"/>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ABA966E" id="Group 83" o:spid="_x0000_s1026" style="position:absolute;margin-left:-31.9pt;margin-top:16.45pt;width:347.55pt;height:367.15pt;z-index:-25165619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mohB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">
                      <v:shape id="Graphic 84"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9</w:t>
            </w:r>
          </w:p>
        </w:tc>
        <w:tc>
          <w:tcPr>
            <w:tcW w:w="3331" w:type="dxa"/>
          </w:tcPr>
          <w:p w14:paraId="01FE72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C2,C3,C4,C5,C6, C7 E Business, C11 C7 E- Agriculture</w:t>
            </w:r>
          </w:p>
        </w:tc>
        <w:tc>
          <w:tcPr>
            <w:tcW w:w="5109" w:type="dxa"/>
          </w:tcPr>
          <w:p w14:paraId="19688780"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Innovation and Entrepreneurship Alliance for Digital Development, ITU Global Innovation Forum</w:t>
            </w:r>
          </w:p>
          <w:p w14:paraId="5A230BFF"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ITU-D regulatory work: Country ICT regulatory reviews and assessments, guidelines, GSR</w:t>
            </w:r>
          </w:p>
          <w:p w14:paraId="0D9025F5"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ProgrammeITU</w:t>
            </w:r>
            <w:proofErr w:type="spellEnd"/>
            <w:r w:rsidRPr="00013B2F">
              <w:rPr>
                <w:i/>
                <w:iCs/>
                <w:lang w:val="en-US"/>
              </w:rPr>
              <w:t xml:space="preserve"> academy – global exchanges</w:t>
            </w:r>
          </w:p>
          <w:p w14:paraId="6E0CE631"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7FE7DCDC"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w:t>
            </w:r>
          </w:p>
          <w:p w14:paraId="7D10D5E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journeys</w:t>
            </w:r>
          </w:p>
          <w:p w14:paraId="09EA49F3"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7C2392B7"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Digital</w:t>
            </w:r>
          </w:p>
          <w:p w14:paraId="7BC07375"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X</w:t>
            </w:r>
          </w:p>
          <w:p w14:paraId="211A4ECF"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UNDP’s AI for Sustainable Development hub</w:t>
            </w:r>
          </w:p>
          <w:p w14:paraId="094E260E"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w:t>
            </w:r>
            <w:proofErr w:type="spellStart"/>
            <w:r w:rsidRPr="00013B2F">
              <w:rPr>
                <w:i/>
                <w:iCs/>
                <w:lang w:val="en-US"/>
              </w:rPr>
              <w:t>Tomkbutoo</w:t>
            </w:r>
            <w:proofErr w:type="spellEnd"/>
            <w:r w:rsidRPr="00013B2F">
              <w:rPr>
                <w:i/>
                <w:iCs/>
                <w:lang w:val="en-US"/>
              </w:rPr>
              <w:t xml:space="preserve"> Hub</w:t>
            </w:r>
          </w:p>
          <w:p w14:paraId="1616AC2C"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7ED7D99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39C36C3E"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191C6011"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Women Entrepreneur Program</w:t>
            </w:r>
          </w:p>
          <w:p w14:paraId="709E21F9"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IP for Business</w:t>
            </w:r>
          </w:p>
          <w:p w14:paraId="7D8A3754"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3A7984A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62E3E817"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–EGOV – UNDESA Regional Digital Governance Networks and May 2025 beta launch of country factsheets</w:t>
            </w:r>
          </w:p>
          <w:p w14:paraId="5C4BB53D" w14:textId="77777777" w:rsidR="00013B2F" w:rsidRPr="00013B2F" w:rsidRDefault="00013B2F" w:rsidP="002A54B1">
            <w:pPr>
              <w:numPr>
                <w:ilvl w:val="0"/>
                <w:numId w:val="6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Innovation Challenge</w:t>
            </w:r>
          </w:p>
        </w:tc>
      </w:tr>
      <w:tr w:rsidR="00013B2F" w:rsidRPr="00013B2F" w14:paraId="2D51E75A" w14:textId="77777777" w:rsidTr="00711EB0">
        <w:trPr>
          <w:trHeight w:val="1096"/>
        </w:trPr>
        <w:tc>
          <w:tcPr>
            <w:tcW w:w="4634" w:type="dxa"/>
          </w:tcPr>
          <w:p w14:paraId="1C2F3BE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B1A59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w:t>
            </w:r>
            <w:r w:rsidRPr="00013B2F">
              <w:rPr>
                <w:i/>
                <w:iCs/>
                <w:lang w:val="en-US"/>
              </w:rPr>
              <w:tab/>
              <w:t>Foster innovation and entrepreneurship, including among women,</w:t>
            </w:r>
          </w:p>
        </w:tc>
        <w:tc>
          <w:tcPr>
            <w:tcW w:w="2220" w:type="dxa"/>
          </w:tcPr>
          <w:p w14:paraId="1CFB6B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4E210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8 and 9</w:t>
            </w:r>
          </w:p>
        </w:tc>
        <w:tc>
          <w:tcPr>
            <w:tcW w:w="3331" w:type="dxa"/>
          </w:tcPr>
          <w:p w14:paraId="7456253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C2,C3,C4,C5,C6, C7 E Business, C11</w:t>
            </w:r>
          </w:p>
          <w:p w14:paraId="27DFA6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C7 E-Agriculture</w:t>
            </w:r>
          </w:p>
        </w:tc>
        <w:tc>
          <w:tcPr>
            <w:tcW w:w="5109" w:type="dxa"/>
          </w:tcPr>
          <w:p w14:paraId="4A0CC487" w14:textId="77777777" w:rsidR="00013B2F" w:rsidRPr="00013B2F" w:rsidRDefault="00013B2F" w:rsidP="002A54B1">
            <w:pPr>
              <w:numPr>
                <w:ilvl w:val="0"/>
                <w:numId w:val="6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b/>
              <w:t>ITU Innovation and Entrepreneurship Alliance for Digital Development, ITU Global Innovation Forum</w:t>
            </w:r>
          </w:p>
          <w:p w14:paraId="66DC5265" w14:textId="77777777" w:rsidR="00013B2F" w:rsidRPr="00013B2F" w:rsidRDefault="00013B2F" w:rsidP="002A54B1">
            <w:pPr>
              <w:numPr>
                <w:ilvl w:val="0"/>
                <w:numId w:val="6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 – global exchanges</w:t>
            </w:r>
          </w:p>
        </w:tc>
      </w:tr>
    </w:tbl>
    <w:p w14:paraId="3A25286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E8D01C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2CE0292A" w14:textId="77777777" w:rsidTr="00711EB0">
        <w:trPr>
          <w:trHeight w:val="8536"/>
        </w:trPr>
        <w:tc>
          <w:tcPr>
            <w:tcW w:w="4634" w:type="dxa"/>
          </w:tcPr>
          <w:p w14:paraId="428995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1312" behindDoc="1" locked="0" layoutInCell="1" allowOverlap="1" wp14:anchorId="55526429" wp14:editId="54D95C53">
                      <wp:simplePos x="0" y="0"/>
                      <wp:positionH relativeFrom="column">
                        <wp:posOffset>2537651</wp:posOffset>
                      </wp:positionH>
                      <wp:positionV relativeFrom="paragraph">
                        <wp:posOffset>449778</wp:posOffset>
                      </wp:positionV>
                      <wp:extent cx="4413885" cy="466280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86" name="Graphic 86"/>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32AB3FD" id="Group 85" o:spid="_x0000_s1026" style="position:absolute;margin-left:199.8pt;margin-top:35.4pt;width:347.55pt;height:367.15pt;z-index:-25165516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oIfh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">
                      <v:shape id="Graphic 86"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 xml:space="preserve">youth, and other underrepresented entrepreneurs with the goal of increasing the number of digital start-ups and micro-, small and medium-sized enterprises in developing countries and facilitate their access to markets </w:t>
            </w:r>
            <w:proofErr w:type="gramStart"/>
            <w:r w:rsidRPr="00013B2F">
              <w:rPr>
                <w:i/>
                <w:iCs/>
                <w:lang w:val="en-US"/>
              </w:rPr>
              <w:t>through the use of</w:t>
            </w:r>
            <w:proofErr w:type="gramEnd"/>
            <w:r w:rsidRPr="00013B2F">
              <w:rPr>
                <w:i/>
                <w:iCs/>
                <w:lang w:val="en-US"/>
              </w:rPr>
              <w:t xml:space="preserve"> digital technologies</w:t>
            </w:r>
          </w:p>
        </w:tc>
        <w:tc>
          <w:tcPr>
            <w:tcW w:w="2220" w:type="dxa"/>
          </w:tcPr>
          <w:p w14:paraId="3328975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374319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2446AF2E"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Fostering innovation: challenges, forums, innovation and entrepreneurship alliance</w:t>
            </w:r>
          </w:p>
          <w:p w14:paraId="46BB4AE2"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Supporting countries on digital transformation</w:t>
            </w:r>
          </w:p>
          <w:p w14:paraId="1A348B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journeys</w:t>
            </w:r>
          </w:p>
          <w:p w14:paraId="6CD4DD4F"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EQUALS</w:t>
            </w:r>
          </w:p>
          <w:p w14:paraId="3D3B194F"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1F46BE0C"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X</w:t>
            </w:r>
          </w:p>
          <w:p w14:paraId="77F59DBC"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digital work with MSME like Jumia in Uganda or </w:t>
            </w:r>
            <w:proofErr w:type="spellStart"/>
            <w:r w:rsidRPr="00013B2F">
              <w:rPr>
                <w:i/>
                <w:iCs/>
                <w:lang w:val="en-US"/>
              </w:rPr>
              <w:t>Akojo</w:t>
            </w:r>
            <w:proofErr w:type="spellEnd"/>
            <w:r w:rsidRPr="00013B2F">
              <w:rPr>
                <w:i/>
                <w:iCs/>
                <w:lang w:val="en-US"/>
              </w:rPr>
              <w:t xml:space="preserve"> Market in Mexico</w:t>
            </w:r>
          </w:p>
          <w:p w14:paraId="24B12B29"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3BD1931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7204D955"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3F127502"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Women Entrepreneur Program</w:t>
            </w:r>
          </w:p>
          <w:p w14:paraId="421FB38E"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IP for Business</w:t>
            </w:r>
          </w:p>
          <w:p w14:paraId="553822A8"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659659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53E9E9E0"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ISSA Social Security Innovation Hub. UNU- EGOV co-designing collaborative innovation guidelines (launch in mid.2025)</w:t>
            </w:r>
          </w:p>
          <w:p w14:paraId="4FBE0E1E"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Trade + Investment strategies (IT, Innovation digitalization of SMEs)</w:t>
            </w:r>
          </w:p>
          <w:p w14:paraId="49306346"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w:t>
            </w:r>
            <w:hyperlink r:id="rId69">
              <w:proofErr w:type="spellStart"/>
              <w:r w:rsidRPr="00013B2F">
                <w:rPr>
                  <w:rStyle w:val="Hyperlink"/>
                  <w:i/>
                  <w:iCs/>
                  <w:lang w:val="en-US"/>
                </w:rPr>
                <w:t>SheTrades</w:t>
              </w:r>
              <w:proofErr w:type="spellEnd"/>
            </w:hyperlink>
            <w:r w:rsidRPr="00013B2F">
              <w:rPr>
                <w:i/>
                <w:iCs/>
                <w:u w:val="single"/>
                <w:lang w:val="en-US"/>
              </w:rPr>
              <w:t xml:space="preserve"> </w:t>
            </w:r>
            <w:r w:rsidRPr="00013B2F">
              <w:rPr>
                <w:i/>
                <w:iCs/>
                <w:lang w:val="en-US"/>
              </w:rPr>
              <w:t>Initiative</w:t>
            </w:r>
          </w:p>
          <w:p w14:paraId="605D4E1E"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Youth &amp; Trade </w:t>
            </w:r>
            <w:proofErr w:type="spellStart"/>
            <w:r w:rsidRPr="00013B2F">
              <w:rPr>
                <w:i/>
                <w:iCs/>
                <w:lang w:val="en-US"/>
              </w:rPr>
              <w:t>Programme</w:t>
            </w:r>
            <w:proofErr w:type="spellEnd"/>
          </w:p>
          <w:p w14:paraId="768ABEFE"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WTO|ITC Women Exporters in the Digital Economy (WEIDE) Fund</w:t>
            </w:r>
          </w:p>
          <w:p w14:paraId="43CE1E45"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Youth Startup </w:t>
            </w:r>
            <w:proofErr w:type="spellStart"/>
            <w:r w:rsidRPr="00013B2F">
              <w:rPr>
                <w:i/>
                <w:iCs/>
                <w:lang w:val="en-US"/>
              </w:rPr>
              <w:t>Academy</w:t>
            </w:r>
            <w:hyperlink w:anchor="_bookmark7" w:history="1">
              <w:r w:rsidRPr="00013B2F">
                <w:rPr>
                  <w:rStyle w:val="Hyperlink"/>
                  <w:i/>
                  <w:iCs/>
                  <w:vertAlign w:val="superscript"/>
                  <w:lang w:val="en-US"/>
                </w:rPr>
                <w:t>viii</w:t>
              </w:r>
              <w:proofErr w:type="spellEnd"/>
            </w:hyperlink>
          </w:p>
          <w:p w14:paraId="556C0A9E" w14:textId="77777777" w:rsidR="00013B2F" w:rsidRPr="00013B2F" w:rsidRDefault="00013B2F" w:rsidP="002A54B1">
            <w:pPr>
              <w:numPr>
                <w:ilvl w:val="0"/>
                <w:numId w:val="6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Policy advice related to the negotiations of digital Inclusion provisions (including those covering MSMEs) in the </w:t>
            </w:r>
            <w:r w:rsidRPr="00013B2F">
              <w:rPr>
                <w:i/>
                <w:iCs/>
                <w:lang w:val="en-US"/>
              </w:rPr>
              <w:lastRenderedPageBreak/>
              <w:t>digital trade / economy agreements and FTA chapters</w:t>
            </w:r>
          </w:p>
        </w:tc>
      </w:tr>
    </w:tbl>
    <w:p w14:paraId="2E97FA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7838CE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247D02B" w14:textId="77777777" w:rsidTr="00711EB0">
        <w:trPr>
          <w:trHeight w:val="8234"/>
        </w:trPr>
        <w:tc>
          <w:tcPr>
            <w:tcW w:w="4634" w:type="dxa"/>
          </w:tcPr>
          <w:p w14:paraId="2CC0619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B6CAD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(j) Promote capacity-building to ensure the safe, secure and resilient functioning of digital systems, networks and data in digital transformation efforts</w:t>
            </w:r>
          </w:p>
        </w:tc>
        <w:tc>
          <w:tcPr>
            <w:tcW w:w="2220" w:type="dxa"/>
          </w:tcPr>
          <w:p w14:paraId="433AAB9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CD4DF2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2336" behindDoc="1" locked="0" layoutInCell="1" allowOverlap="1" wp14:anchorId="31B7CE6B" wp14:editId="7376B8C8">
                      <wp:simplePos x="0" y="0"/>
                      <wp:positionH relativeFrom="column">
                        <wp:posOffset>-405192</wp:posOffset>
                      </wp:positionH>
                      <wp:positionV relativeFrom="paragraph">
                        <wp:posOffset>209126</wp:posOffset>
                      </wp:positionV>
                      <wp:extent cx="4413885" cy="466280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88" name="Graphic 88"/>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BCFEAD9" id="Group 87" o:spid="_x0000_s1026" style="position:absolute;margin-left:-31.9pt;margin-top:16.45pt;width:347.55pt;height:367.15pt;z-index:-25165414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HdhR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">
                      <v:shape id="Graphic 88"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9</w:t>
            </w:r>
          </w:p>
        </w:tc>
        <w:tc>
          <w:tcPr>
            <w:tcW w:w="3331" w:type="dxa"/>
          </w:tcPr>
          <w:p w14:paraId="4D80955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8EEAFE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57DE3330"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Academy</w:t>
            </w:r>
          </w:p>
          <w:p w14:paraId="025E9A39"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Cyber capacity building </w:t>
            </w:r>
            <w:proofErr w:type="spellStart"/>
            <w:r w:rsidRPr="00013B2F">
              <w:rPr>
                <w:i/>
                <w:iCs/>
                <w:lang w:val="en-US"/>
              </w:rPr>
              <w:t>programme</w:t>
            </w:r>
            <w:proofErr w:type="spellEnd"/>
            <w:r w:rsidRPr="00013B2F">
              <w:rPr>
                <w:i/>
                <w:iCs/>
                <w:lang w:val="en-US"/>
              </w:rPr>
              <w:t xml:space="preserve"> (Cyber Drills, CIRTs, National Cybersecurity Strategies </w:t>
            </w:r>
            <w:proofErr w:type="spellStart"/>
            <w:r w:rsidRPr="00013B2F">
              <w:rPr>
                <w:i/>
                <w:iCs/>
                <w:lang w:val="en-US"/>
              </w:rPr>
              <w:t>etc</w:t>
            </w:r>
            <w:proofErr w:type="spellEnd"/>
            <w:r w:rsidRPr="00013B2F">
              <w:rPr>
                <w:i/>
                <w:iCs/>
                <w:lang w:val="en-US"/>
              </w:rPr>
              <w:t>)</w:t>
            </w:r>
          </w:p>
          <w:p w14:paraId="024F31C3"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Child Online Protection </w:t>
            </w:r>
            <w:proofErr w:type="spellStart"/>
            <w:r w:rsidRPr="00013B2F">
              <w:rPr>
                <w:i/>
                <w:iCs/>
                <w:lang w:val="en-US"/>
              </w:rPr>
              <w:t>Programme</w:t>
            </w:r>
            <w:proofErr w:type="spellEnd"/>
          </w:p>
          <w:p w14:paraId="3334AA09"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66BDB7B"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Internet Governance Process (ESCWA)</w:t>
            </w:r>
          </w:p>
          <w:p w14:paraId="72CFC310"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Transformation Lab (ECLAC)</w:t>
            </w:r>
          </w:p>
          <w:p w14:paraId="277B44A9"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70">
              <w:r w:rsidRPr="00013B2F">
                <w:rPr>
                  <w:rStyle w:val="Hyperlink"/>
                  <w:i/>
                  <w:iCs/>
                  <w:lang w:val="en-US"/>
                </w:rPr>
                <w:t xml:space="preserve">UNODC Global </w:t>
              </w:r>
              <w:proofErr w:type="spellStart"/>
              <w:r w:rsidRPr="00013B2F">
                <w:rPr>
                  <w:rStyle w:val="Hyperlink"/>
                  <w:i/>
                  <w:iCs/>
                  <w:lang w:val="en-US"/>
                </w:rPr>
                <w:t>Programme</w:t>
              </w:r>
              <w:proofErr w:type="spellEnd"/>
              <w:r w:rsidRPr="00013B2F">
                <w:rPr>
                  <w:rStyle w:val="Hyperlink"/>
                  <w:i/>
                  <w:iCs/>
                  <w:lang w:val="en-US"/>
                </w:rPr>
                <w:t xml:space="preserve"> on Cybercrime</w:t>
              </w:r>
            </w:hyperlink>
          </w:p>
          <w:p w14:paraId="3F05C702"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BRICKS for Digital Development global </w:t>
            </w:r>
            <w:proofErr w:type="spellStart"/>
            <w:r w:rsidRPr="00013B2F">
              <w:rPr>
                <w:i/>
                <w:iCs/>
                <w:lang w:val="en-US"/>
              </w:rPr>
              <w:t>programme</w:t>
            </w:r>
            <w:proofErr w:type="spellEnd"/>
            <w:r w:rsidRPr="00013B2F">
              <w:rPr>
                <w:i/>
                <w:iCs/>
                <w:lang w:val="en-US"/>
              </w:rPr>
              <w:t xml:space="preserve"> (Building Resilient, Inclusive Capacities, Knowledge and Skills)</w:t>
            </w:r>
          </w:p>
          <w:p w14:paraId="5BB079BB"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Joint ITU-UNDP </w:t>
            </w:r>
            <w:proofErr w:type="spellStart"/>
            <w:r w:rsidRPr="00013B2F">
              <w:rPr>
                <w:i/>
                <w:iCs/>
                <w:lang w:val="en-US"/>
              </w:rPr>
              <w:t>programme</w:t>
            </w:r>
            <w:proofErr w:type="spellEnd"/>
            <w:r w:rsidRPr="00013B2F">
              <w:rPr>
                <w:i/>
                <w:iCs/>
                <w:lang w:val="en-US"/>
              </w:rPr>
              <w:t xml:space="preserve"> on Cyber Development and Capacity-Building to Build Safe, Inclusive and Resilient Digital Ecosystems</w:t>
            </w:r>
          </w:p>
          <w:p w14:paraId="1C3AEB41"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1B5FDAC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Hubs</w:t>
            </w:r>
          </w:p>
          <w:p w14:paraId="4759E189"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Academy</w:t>
            </w:r>
          </w:p>
          <w:p w14:paraId="5E2E104C"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Women Entrepreneurs Program</w:t>
            </w:r>
          </w:p>
          <w:p w14:paraId="2834110C"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707EC0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49A1DDEB"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 Deliverable = Blockchain Maturity Model (In collaboration with the Government Blockchain Association)</w:t>
            </w:r>
          </w:p>
          <w:p w14:paraId="61CB60A7" w14:textId="77777777" w:rsidR="00013B2F" w:rsidRPr="00013B2F" w:rsidRDefault="00013B2F" w:rsidP="002A54B1">
            <w:pPr>
              <w:numPr>
                <w:ilvl w:val="0"/>
                <w:numId w:val="5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lastRenderedPageBreak/>
              <w:t>UNJSPF Collaboration with Non-for-Proﬁt professional associations (i.e., Government Blockchain Association, and International</w:t>
            </w:r>
          </w:p>
        </w:tc>
      </w:tr>
    </w:tbl>
    <w:p w14:paraId="2809D1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BC5201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63360" behindDoc="1" locked="0" layoutInCell="1" allowOverlap="1" wp14:anchorId="2C9BCFA9" wp14:editId="707A5BBC">
                <wp:simplePos x="0" y="0"/>
                <wp:positionH relativeFrom="page">
                  <wp:posOffset>2892742</wp:posOffset>
                </wp:positionH>
                <wp:positionV relativeFrom="page">
                  <wp:posOffset>2094280</wp:posOffset>
                </wp:positionV>
                <wp:extent cx="3661410" cy="397954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1410" cy="3979545"/>
                        </a:xfrm>
                        <a:custGeom>
                          <a:avLst/>
                          <a:gdLst/>
                          <a:ahLst/>
                          <a:cxnLst/>
                          <a:rect l="l" t="t" r="r" b="b"/>
                          <a:pathLst>
                            <a:path w="3661410" h="3979545">
                              <a:moveTo>
                                <a:pt x="1671307" y="3419386"/>
                              </a:moveTo>
                              <a:lnTo>
                                <a:pt x="1666430" y="3366554"/>
                              </a:lnTo>
                              <a:lnTo>
                                <a:pt x="1655953" y="3312426"/>
                              </a:lnTo>
                              <a:lnTo>
                                <a:pt x="1643062" y="3266313"/>
                              </a:lnTo>
                              <a:lnTo>
                                <a:pt x="1626552" y="3219145"/>
                              </a:lnTo>
                              <a:lnTo>
                                <a:pt x="1606308" y="3170923"/>
                              </a:lnTo>
                              <a:lnTo>
                                <a:pt x="1582242" y="3121596"/>
                              </a:lnTo>
                              <a:lnTo>
                                <a:pt x="1554251" y="3071152"/>
                              </a:lnTo>
                              <a:lnTo>
                                <a:pt x="1522222" y="3019552"/>
                              </a:lnTo>
                              <a:lnTo>
                                <a:pt x="1495958" y="2980512"/>
                              </a:lnTo>
                              <a:lnTo>
                                <a:pt x="1483918" y="2963786"/>
                              </a:lnTo>
                              <a:lnTo>
                                <a:pt x="1483918" y="3383419"/>
                              </a:lnTo>
                              <a:lnTo>
                                <a:pt x="1482178" y="3429292"/>
                              </a:lnTo>
                              <a:lnTo>
                                <a:pt x="1474368" y="3473500"/>
                              </a:lnTo>
                              <a:lnTo>
                                <a:pt x="1459966" y="3516274"/>
                              </a:lnTo>
                              <a:lnTo>
                                <a:pt x="1438198" y="3557841"/>
                              </a:lnTo>
                              <a:lnTo>
                                <a:pt x="1409192" y="3598456"/>
                              </a:lnTo>
                              <a:lnTo>
                                <a:pt x="1373060" y="3638372"/>
                              </a:lnTo>
                              <a:lnTo>
                                <a:pt x="1260309" y="3751110"/>
                              </a:lnTo>
                              <a:lnTo>
                                <a:pt x="227761" y="2718549"/>
                              </a:lnTo>
                              <a:lnTo>
                                <a:pt x="339217" y="2607094"/>
                              </a:lnTo>
                              <a:lnTo>
                                <a:pt x="382130" y="2568740"/>
                              </a:lnTo>
                              <a:lnTo>
                                <a:pt x="425932" y="2538844"/>
                              </a:lnTo>
                              <a:lnTo>
                                <a:pt x="470725" y="2517686"/>
                              </a:lnTo>
                              <a:lnTo>
                                <a:pt x="516636" y="2505519"/>
                              </a:lnTo>
                              <a:lnTo>
                                <a:pt x="563727" y="2500642"/>
                              </a:lnTo>
                              <a:lnTo>
                                <a:pt x="611924" y="2501379"/>
                              </a:lnTo>
                              <a:lnTo>
                                <a:pt x="661339" y="2508135"/>
                              </a:lnTo>
                              <a:lnTo>
                                <a:pt x="712050" y="2521381"/>
                              </a:lnTo>
                              <a:lnTo>
                                <a:pt x="753414" y="2536253"/>
                              </a:lnTo>
                              <a:lnTo>
                                <a:pt x="795299" y="2554401"/>
                              </a:lnTo>
                              <a:lnTo>
                                <a:pt x="837653" y="2575953"/>
                              </a:lnTo>
                              <a:lnTo>
                                <a:pt x="880440" y="2601036"/>
                              </a:lnTo>
                              <a:lnTo>
                                <a:pt x="923594" y="2629738"/>
                              </a:lnTo>
                              <a:lnTo>
                                <a:pt x="960145" y="2656459"/>
                              </a:lnTo>
                              <a:lnTo>
                                <a:pt x="996581" y="2684703"/>
                              </a:lnTo>
                              <a:lnTo>
                                <a:pt x="1032903" y="2714523"/>
                              </a:lnTo>
                              <a:lnTo>
                                <a:pt x="1069098" y="2745994"/>
                              </a:lnTo>
                              <a:lnTo>
                                <a:pt x="1105179" y="2779179"/>
                              </a:lnTo>
                              <a:lnTo>
                                <a:pt x="1141120" y="2814142"/>
                              </a:lnTo>
                              <a:lnTo>
                                <a:pt x="1178674" y="2852432"/>
                              </a:lnTo>
                              <a:lnTo>
                                <a:pt x="1213993" y="2889948"/>
                              </a:lnTo>
                              <a:lnTo>
                                <a:pt x="1247063" y="2926664"/>
                              </a:lnTo>
                              <a:lnTo>
                                <a:pt x="1277912" y="2962618"/>
                              </a:lnTo>
                              <a:lnTo>
                                <a:pt x="1306525" y="2997784"/>
                              </a:lnTo>
                              <a:lnTo>
                                <a:pt x="1332915" y="3032175"/>
                              </a:lnTo>
                              <a:lnTo>
                                <a:pt x="1357083" y="3065792"/>
                              </a:lnTo>
                              <a:lnTo>
                                <a:pt x="1387665" y="3112287"/>
                              </a:lnTo>
                              <a:lnTo>
                                <a:pt x="1413725" y="3157512"/>
                              </a:lnTo>
                              <a:lnTo>
                                <a:pt x="1435544" y="3201466"/>
                              </a:lnTo>
                              <a:lnTo>
                                <a:pt x="1453337" y="3244177"/>
                              </a:lnTo>
                              <a:lnTo>
                                <a:pt x="1467370" y="3285667"/>
                              </a:lnTo>
                              <a:lnTo>
                                <a:pt x="1479130" y="3335617"/>
                              </a:lnTo>
                              <a:lnTo>
                                <a:pt x="1483918" y="3383419"/>
                              </a:lnTo>
                              <a:lnTo>
                                <a:pt x="1483918" y="2963786"/>
                              </a:lnTo>
                              <a:lnTo>
                                <a:pt x="1436662" y="2900692"/>
                              </a:lnTo>
                              <a:lnTo>
                                <a:pt x="1403642" y="2859951"/>
                              </a:lnTo>
                              <a:lnTo>
                                <a:pt x="1368386" y="2818676"/>
                              </a:lnTo>
                              <a:lnTo>
                                <a:pt x="1330883" y="2776867"/>
                              </a:lnTo>
                              <a:lnTo>
                                <a:pt x="1291158" y="2734551"/>
                              </a:lnTo>
                              <a:lnTo>
                                <a:pt x="1249210" y="2691739"/>
                              </a:lnTo>
                              <a:lnTo>
                                <a:pt x="1211948" y="2655278"/>
                              </a:lnTo>
                              <a:lnTo>
                                <a:pt x="1174762" y="2620505"/>
                              </a:lnTo>
                              <a:lnTo>
                                <a:pt x="1137704" y="2587460"/>
                              </a:lnTo>
                              <a:lnTo>
                                <a:pt x="1100797" y="2556141"/>
                              </a:lnTo>
                              <a:lnTo>
                                <a:pt x="1064044" y="2526576"/>
                              </a:lnTo>
                              <a:lnTo>
                                <a:pt x="1029957" y="2500642"/>
                              </a:lnTo>
                              <a:lnTo>
                                <a:pt x="991158" y="2472753"/>
                              </a:lnTo>
                              <a:lnTo>
                                <a:pt x="955052" y="2448534"/>
                              </a:lnTo>
                              <a:lnTo>
                                <a:pt x="907313" y="2419223"/>
                              </a:lnTo>
                              <a:lnTo>
                                <a:pt x="860018" y="2393289"/>
                              </a:lnTo>
                              <a:lnTo>
                                <a:pt x="813206" y="2370645"/>
                              </a:lnTo>
                              <a:lnTo>
                                <a:pt x="766940" y="2351176"/>
                              </a:lnTo>
                              <a:lnTo>
                                <a:pt x="721271" y="2334780"/>
                              </a:lnTo>
                              <a:lnTo>
                                <a:pt x="676275" y="2321318"/>
                              </a:lnTo>
                              <a:lnTo>
                                <a:pt x="623468" y="2310485"/>
                              </a:lnTo>
                              <a:lnTo>
                                <a:pt x="571766" y="2304846"/>
                              </a:lnTo>
                              <a:lnTo>
                                <a:pt x="521246" y="2304224"/>
                              </a:lnTo>
                              <a:lnTo>
                                <a:pt x="471944" y="2308441"/>
                              </a:lnTo>
                              <a:lnTo>
                                <a:pt x="423926" y="2317318"/>
                              </a:lnTo>
                              <a:lnTo>
                                <a:pt x="377075" y="2331834"/>
                              </a:lnTo>
                              <a:lnTo>
                                <a:pt x="331177" y="2352941"/>
                              </a:lnTo>
                              <a:lnTo>
                                <a:pt x="286219" y="2380475"/>
                              </a:lnTo>
                              <a:lnTo>
                                <a:pt x="242150" y="2414257"/>
                              </a:lnTo>
                              <a:lnTo>
                                <a:pt x="198920" y="2454084"/>
                              </a:lnTo>
                              <a:lnTo>
                                <a:pt x="12369" y="2640634"/>
                              </a:lnTo>
                              <a:lnTo>
                                <a:pt x="0" y="2670276"/>
                              </a:lnTo>
                              <a:lnTo>
                                <a:pt x="355" y="2683408"/>
                              </a:lnTo>
                              <a:lnTo>
                                <a:pt x="25755" y="2733916"/>
                              </a:lnTo>
                              <a:lnTo>
                                <a:pt x="1226667" y="3936530"/>
                              </a:lnTo>
                              <a:lnTo>
                                <a:pt x="1263865" y="3966946"/>
                              </a:lnTo>
                              <a:lnTo>
                                <a:pt x="1309204" y="3979494"/>
                              </a:lnTo>
                              <a:lnTo>
                                <a:pt x="1321104" y="3977805"/>
                              </a:lnTo>
                              <a:lnTo>
                                <a:pt x="1513725" y="3793032"/>
                              </a:lnTo>
                              <a:lnTo>
                                <a:pt x="1552384" y="3751110"/>
                              </a:lnTo>
                              <a:lnTo>
                                <a:pt x="1587068" y="3706291"/>
                              </a:lnTo>
                              <a:lnTo>
                                <a:pt x="1615097" y="3661460"/>
                              </a:lnTo>
                              <a:lnTo>
                                <a:pt x="1637360" y="3615664"/>
                              </a:lnTo>
                              <a:lnTo>
                                <a:pt x="1653806" y="3568877"/>
                              </a:lnTo>
                              <a:lnTo>
                                <a:pt x="1664843" y="3520681"/>
                              </a:lnTo>
                              <a:lnTo>
                                <a:pt x="1670723" y="3470808"/>
                              </a:lnTo>
                              <a:lnTo>
                                <a:pt x="1671193" y="3429292"/>
                              </a:lnTo>
                              <a:lnTo>
                                <a:pt x="1671307" y="3419386"/>
                              </a:lnTo>
                              <a:close/>
                            </a:path>
                            <a:path w="3661410" h="3979545">
                              <a:moveTo>
                                <a:pt x="2639542" y="2656865"/>
                              </a:moveTo>
                              <a:lnTo>
                                <a:pt x="2613380" y="2620327"/>
                              </a:lnTo>
                              <a:lnTo>
                                <a:pt x="2534920" y="2568791"/>
                              </a:lnTo>
                              <a:lnTo>
                                <a:pt x="2220328" y="2381313"/>
                              </a:lnTo>
                              <a:lnTo>
                                <a:pt x="2188413" y="2362174"/>
                              </a:lnTo>
                              <a:lnTo>
                                <a:pt x="2137930" y="2332063"/>
                              </a:lnTo>
                              <a:lnTo>
                                <a:pt x="2053145" y="2285695"/>
                              </a:lnTo>
                              <a:lnTo>
                                <a:pt x="2002561" y="2260904"/>
                              </a:lnTo>
                              <a:lnTo>
                                <a:pt x="1955622" y="2241689"/>
                              </a:lnTo>
                              <a:lnTo>
                                <a:pt x="1911946" y="2228202"/>
                              </a:lnTo>
                              <a:lnTo>
                                <a:pt x="1871091" y="2219515"/>
                              </a:lnTo>
                              <a:lnTo>
                                <a:pt x="1833765" y="2217191"/>
                              </a:lnTo>
                              <a:lnTo>
                                <a:pt x="1815693" y="2218232"/>
                              </a:lnTo>
                              <a:lnTo>
                                <a:pt x="1798294" y="2220531"/>
                              </a:lnTo>
                              <a:lnTo>
                                <a:pt x="1805165" y="2192096"/>
                              </a:lnTo>
                              <a:lnTo>
                                <a:pt x="1809978" y="2163241"/>
                              </a:lnTo>
                              <a:lnTo>
                                <a:pt x="1812798" y="2134095"/>
                              </a:lnTo>
                              <a:lnTo>
                                <a:pt x="1813674" y="2104745"/>
                              </a:lnTo>
                              <a:lnTo>
                                <a:pt x="1812366" y="2075116"/>
                              </a:lnTo>
                              <a:lnTo>
                                <a:pt x="1802282" y="2014613"/>
                              </a:lnTo>
                              <a:lnTo>
                                <a:pt x="1782229" y="1953018"/>
                              </a:lnTo>
                              <a:lnTo>
                                <a:pt x="1752053" y="1890153"/>
                              </a:lnTo>
                              <a:lnTo>
                                <a:pt x="1709864" y="1826196"/>
                              </a:lnTo>
                              <a:lnTo>
                                <a:pt x="1684413" y="1793951"/>
                              </a:lnTo>
                              <a:lnTo>
                                <a:pt x="1655800" y="1761096"/>
                              </a:lnTo>
                              <a:lnTo>
                                <a:pt x="1649590" y="1754606"/>
                              </a:lnTo>
                              <a:lnTo>
                                <a:pt x="1649590" y="2113673"/>
                              </a:lnTo>
                              <a:lnTo>
                                <a:pt x="1646669" y="2138248"/>
                              </a:lnTo>
                              <a:lnTo>
                                <a:pt x="1631950" y="2186686"/>
                              </a:lnTo>
                              <a:lnTo>
                                <a:pt x="1603006" y="2233180"/>
                              </a:lnTo>
                              <a:lnTo>
                                <a:pt x="1476248" y="2362174"/>
                              </a:lnTo>
                              <a:lnTo>
                                <a:pt x="1029195" y="1915109"/>
                              </a:lnTo>
                              <a:lnTo>
                                <a:pt x="1121524" y="1822767"/>
                              </a:lnTo>
                              <a:lnTo>
                                <a:pt x="1151826" y="1793951"/>
                              </a:lnTo>
                              <a:lnTo>
                                <a:pt x="1188885" y="1765007"/>
                              </a:lnTo>
                              <a:lnTo>
                                <a:pt x="1223378" y="1747520"/>
                              </a:lnTo>
                              <a:lnTo>
                                <a:pt x="1260411" y="1737588"/>
                              </a:lnTo>
                              <a:lnTo>
                                <a:pt x="1297673" y="1734870"/>
                              </a:lnTo>
                              <a:lnTo>
                                <a:pt x="1335151" y="1739544"/>
                              </a:lnTo>
                              <a:lnTo>
                                <a:pt x="1372857" y="1751838"/>
                              </a:lnTo>
                              <a:lnTo>
                                <a:pt x="1410817" y="1770888"/>
                              </a:lnTo>
                              <a:lnTo>
                                <a:pt x="1449120" y="1795653"/>
                              </a:lnTo>
                              <a:lnTo>
                                <a:pt x="1487754" y="1826196"/>
                              </a:lnTo>
                              <a:lnTo>
                                <a:pt x="1526781" y="1862505"/>
                              </a:lnTo>
                              <a:lnTo>
                                <a:pt x="1570494" y="1911057"/>
                              </a:lnTo>
                              <a:lnTo>
                                <a:pt x="1606461" y="1961197"/>
                              </a:lnTo>
                              <a:lnTo>
                                <a:pt x="1631886" y="2012657"/>
                              </a:lnTo>
                              <a:lnTo>
                                <a:pt x="1645983" y="2063203"/>
                              </a:lnTo>
                              <a:lnTo>
                                <a:pt x="1649526" y="2104745"/>
                              </a:lnTo>
                              <a:lnTo>
                                <a:pt x="1649590" y="2113673"/>
                              </a:lnTo>
                              <a:lnTo>
                                <a:pt x="1649590" y="1754606"/>
                              </a:lnTo>
                              <a:lnTo>
                                <a:pt x="1630730" y="1734870"/>
                              </a:lnTo>
                              <a:lnTo>
                                <a:pt x="1624241" y="1728076"/>
                              </a:lnTo>
                              <a:lnTo>
                                <a:pt x="1589659" y="1695005"/>
                              </a:lnTo>
                              <a:lnTo>
                                <a:pt x="1555115" y="1664982"/>
                              </a:lnTo>
                              <a:lnTo>
                                <a:pt x="1520571" y="1638020"/>
                              </a:lnTo>
                              <a:lnTo>
                                <a:pt x="1486027" y="1614106"/>
                              </a:lnTo>
                              <a:lnTo>
                                <a:pt x="1451508" y="1593596"/>
                              </a:lnTo>
                              <a:lnTo>
                                <a:pt x="1417040" y="1576539"/>
                              </a:lnTo>
                              <a:lnTo>
                                <a:pt x="1347978" y="1551139"/>
                              </a:lnTo>
                              <a:lnTo>
                                <a:pt x="1280058" y="1538655"/>
                              </a:lnTo>
                              <a:lnTo>
                                <a:pt x="1246886" y="1537627"/>
                              </a:lnTo>
                              <a:lnTo>
                                <a:pt x="1214031" y="1539506"/>
                              </a:lnTo>
                              <a:lnTo>
                                <a:pt x="1149451" y="1554314"/>
                              </a:lnTo>
                              <a:lnTo>
                                <a:pt x="1087297" y="1582178"/>
                              </a:lnTo>
                              <a:lnTo>
                                <a:pt x="1044194" y="1612988"/>
                              </a:lnTo>
                              <a:lnTo>
                                <a:pt x="1005128" y="1648244"/>
                              </a:lnTo>
                              <a:lnTo>
                                <a:pt x="814768" y="1838261"/>
                              </a:lnTo>
                              <a:lnTo>
                                <a:pt x="802424" y="1867852"/>
                              </a:lnTo>
                              <a:lnTo>
                                <a:pt x="802805" y="1880984"/>
                              </a:lnTo>
                              <a:lnTo>
                                <a:pt x="828192" y="1931479"/>
                              </a:lnTo>
                              <a:lnTo>
                                <a:pt x="2079371" y="3184360"/>
                              </a:lnTo>
                              <a:lnTo>
                                <a:pt x="2102751" y="3193656"/>
                              </a:lnTo>
                              <a:lnTo>
                                <a:pt x="2109266" y="3191306"/>
                              </a:lnTo>
                              <a:lnTo>
                                <a:pt x="2115007" y="3189897"/>
                              </a:lnTo>
                              <a:lnTo>
                                <a:pt x="2153970" y="3164725"/>
                              </a:lnTo>
                              <a:lnTo>
                                <a:pt x="2181631" y="3134842"/>
                              </a:lnTo>
                              <a:lnTo>
                                <a:pt x="2195842" y="3104731"/>
                              </a:lnTo>
                              <a:lnTo>
                                <a:pt x="2197608" y="3098800"/>
                              </a:lnTo>
                              <a:lnTo>
                                <a:pt x="2197824" y="3092602"/>
                              </a:lnTo>
                              <a:lnTo>
                                <a:pt x="2195576" y="3086620"/>
                              </a:lnTo>
                              <a:lnTo>
                                <a:pt x="2193391" y="3080588"/>
                              </a:lnTo>
                              <a:lnTo>
                                <a:pt x="2188895" y="3074822"/>
                              </a:lnTo>
                              <a:lnTo>
                                <a:pt x="1618792" y="2504706"/>
                              </a:lnTo>
                              <a:lnTo>
                                <a:pt x="1692008" y="2431491"/>
                              </a:lnTo>
                              <a:lnTo>
                                <a:pt x="1731276" y="2401074"/>
                              </a:lnTo>
                              <a:lnTo>
                                <a:pt x="1773783" y="2384552"/>
                              </a:lnTo>
                              <a:lnTo>
                                <a:pt x="1820367" y="2381313"/>
                              </a:lnTo>
                              <a:lnTo>
                                <a:pt x="1844916" y="2383434"/>
                              </a:lnTo>
                              <a:lnTo>
                                <a:pt x="1897062" y="2395664"/>
                              </a:lnTo>
                              <a:lnTo>
                                <a:pt x="1952777" y="2416772"/>
                              </a:lnTo>
                              <a:lnTo>
                                <a:pt x="2011705" y="2446731"/>
                              </a:lnTo>
                              <a:lnTo>
                                <a:pt x="2074608" y="2482177"/>
                              </a:lnTo>
                              <a:lnTo>
                                <a:pt x="2107615" y="2501874"/>
                              </a:lnTo>
                              <a:lnTo>
                                <a:pt x="2503525" y="2743365"/>
                              </a:lnTo>
                              <a:lnTo>
                                <a:pt x="2510498" y="2747314"/>
                              </a:lnTo>
                              <a:lnTo>
                                <a:pt x="2517000" y="2750578"/>
                              </a:lnTo>
                              <a:lnTo>
                                <a:pt x="2523007" y="2752991"/>
                              </a:lnTo>
                              <a:lnTo>
                                <a:pt x="2530005" y="2756255"/>
                              </a:lnTo>
                              <a:lnTo>
                                <a:pt x="2537320" y="2757055"/>
                              </a:lnTo>
                              <a:lnTo>
                                <a:pt x="2544851" y="2755722"/>
                              </a:lnTo>
                              <a:lnTo>
                                <a:pt x="2551150" y="2754884"/>
                              </a:lnTo>
                              <a:lnTo>
                                <a:pt x="2590101" y="2728595"/>
                              </a:lnTo>
                              <a:lnTo>
                                <a:pt x="2621102" y="2695384"/>
                              </a:lnTo>
                              <a:lnTo>
                                <a:pt x="2638260" y="2664447"/>
                              </a:lnTo>
                              <a:lnTo>
                                <a:pt x="2639542" y="2656865"/>
                              </a:lnTo>
                              <a:close/>
                            </a:path>
                            <a:path w="3661410" h="3979545">
                              <a:moveTo>
                                <a:pt x="3422319" y="1881149"/>
                              </a:moveTo>
                              <a:lnTo>
                                <a:pt x="3397161" y="1841614"/>
                              </a:lnTo>
                              <a:lnTo>
                                <a:pt x="3363633" y="1818055"/>
                              </a:lnTo>
                              <a:lnTo>
                                <a:pt x="3200666" y="1714131"/>
                              </a:lnTo>
                              <a:lnTo>
                                <a:pt x="2726283" y="1414284"/>
                              </a:lnTo>
                              <a:lnTo>
                                <a:pt x="2726283" y="1602295"/>
                              </a:lnTo>
                              <a:lnTo>
                                <a:pt x="2439708" y="1888871"/>
                              </a:lnTo>
                              <a:lnTo>
                                <a:pt x="1947799" y="1127683"/>
                              </a:lnTo>
                              <a:lnTo>
                                <a:pt x="1920328" y="1085494"/>
                              </a:lnTo>
                              <a:lnTo>
                                <a:pt x="1920976" y="1084846"/>
                              </a:lnTo>
                              <a:lnTo>
                                <a:pt x="2726283" y="1602295"/>
                              </a:lnTo>
                              <a:lnTo>
                                <a:pt x="2726283" y="1414284"/>
                              </a:lnTo>
                              <a:lnTo>
                                <a:pt x="2205126" y="1084846"/>
                              </a:lnTo>
                              <a:lnTo>
                                <a:pt x="1854644" y="861936"/>
                              </a:lnTo>
                              <a:lnTo>
                                <a:pt x="1819922" y="847407"/>
                              </a:lnTo>
                              <a:lnTo>
                                <a:pt x="1813039" y="848309"/>
                              </a:lnTo>
                              <a:lnTo>
                                <a:pt x="1776349" y="866419"/>
                              </a:lnTo>
                              <a:lnTo>
                                <a:pt x="1732521" y="908240"/>
                              </a:lnTo>
                              <a:lnTo>
                                <a:pt x="1706410" y="938301"/>
                              </a:lnTo>
                              <a:lnTo>
                                <a:pt x="1693722" y="973607"/>
                              </a:lnTo>
                              <a:lnTo>
                                <a:pt x="1696402" y="981290"/>
                              </a:lnTo>
                              <a:lnTo>
                                <a:pt x="1698269" y="987488"/>
                              </a:lnTo>
                              <a:lnTo>
                                <a:pt x="1700860" y="993724"/>
                              </a:lnTo>
                              <a:lnTo>
                                <a:pt x="1704086" y="1000099"/>
                              </a:lnTo>
                              <a:lnTo>
                                <a:pt x="1707832" y="1006716"/>
                              </a:lnTo>
                              <a:lnTo>
                                <a:pt x="1790204" y="1135786"/>
                              </a:lnTo>
                              <a:lnTo>
                                <a:pt x="2664002" y="2515654"/>
                              </a:lnTo>
                              <a:lnTo>
                                <a:pt x="2687777" y="2548966"/>
                              </a:lnTo>
                              <a:lnTo>
                                <a:pt x="2720771" y="2573705"/>
                              </a:lnTo>
                              <a:lnTo>
                                <a:pt x="2726969" y="2574455"/>
                              </a:lnTo>
                              <a:lnTo>
                                <a:pt x="2732875" y="2573705"/>
                              </a:lnTo>
                              <a:lnTo>
                                <a:pt x="2733192" y="2573705"/>
                              </a:lnTo>
                              <a:lnTo>
                                <a:pt x="2770657" y="2548051"/>
                              </a:lnTo>
                              <a:lnTo>
                                <a:pt x="2801455" y="2515019"/>
                              </a:lnTo>
                              <a:lnTo>
                                <a:pt x="2817495" y="2476881"/>
                              </a:lnTo>
                              <a:lnTo>
                                <a:pt x="2817634" y="2472652"/>
                              </a:lnTo>
                              <a:lnTo>
                                <a:pt x="2817711" y="2470683"/>
                              </a:lnTo>
                              <a:lnTo>
                                <a:pt x="2814447" y="2463584"/>
                              </a:lnTo>
                              <a:lnTo>
                                <a:pt x="2812211" y="2457602"/>
                              </a:lnTo>
                              <a:lnTo>
                                <a:pt x="2809113" y="2450554"/>
                              </a:lnTo>
                              <a:lnTo>
                                <a:pt x="2804147" y="2443124"/>
                              </a:lnTo>
                              <a:lnTo>
                                <a:pt x="2580817" y="2099589"/>
                              </a:lnTo>
                              <a:lnTo>
                                <a:pt x="2552763" y="2056726"/>
                              </a:lnTo>
                              <a:lnTo>
                                <a:pt x="2720619" y="1888871"/>
                              </a:lnTo>
                              <a:lnTo>
                                <a:pt x="2895371" y="1714131"/>
                              </a:lnTo>
                              <a:lnTo>
                                <a:pt x="3289071" y="1966417"/>
                              </a:lnTo>
                              <a:lnTo>
                                <a:pt x="3297136" y="1970747"/>
                              </a:lnTo>
                              <a:lnTo>
                                <a:pt x="3304197" y="1973846"/>
                              </a:lnTo>
                              <a:lnTo>
                                <a:pt x="3316160" y="1978329"/>
                              </a:lnTo>
                              <a:lnTo>
                                <a:pt x="3321812" y="1978761"/>
                              </a:lnTo>
                              <a:lnTo>
                                <a:pt x="3328327" y="1976399"/>
                              </a:lnTo>
                              <a:lnTo>
                                <a:pt x="3333673" y="1975307"/>
                              </a:lnTo>
                              <a:lnTo>
                                <a:pt x="3366668" y="1952167"/>
                              </a:lnTo>
                              <a:lnTo>
                                <a:pt x="3393808" y="1924888"/>
                              </a:lnTo>
                              <a:lnTo>
                                <a:pt x="3418548" y="1894116"/>
                              </a:lnTo>
                              <a:lnTo>
                                <a:pt x="3421240" y="1887588"/>
                              </a:lnTo>
                              <a:lnTo>
                                <a:pt x="3422319" y="1881149"/>
                              </a:lnTo>
                              <a:close/>
                            </a:path>
                            <a:path w="3661410" h="3979545">
                              <a:moveTo>
                                <a:pt x="3661054" y="1635353"/>
                              </a:moveTo>
                              <a:lnTo>
                                <a:pt x="3660622" y="1629803"/>
                              </a:lnTo>
                              <a:lnTo>
                                <a:pt x="3657358" y="1622691"/>
                              </a:lnTo>
                              <a:lnTo>
                                <a:pt x="3655123" y="1616710"/>
                              </a:lnTo>
                              <a:lnTo>
                                <a:pt x="3651707" y="1612011"/>
                              </a:lnTo>
                              <a:lnTo>
                                <a:pt x="3093872" y="1054188"/>
                              </a:lnTo>
                              <a:lnTo>
                                <a:pt x="3382378" y="765683"/>
                              </a:lnTo>
                              <a:lnTo>
                                <a:pt x="3382911" y="761098"/>
                              </a:lnTo>
                              <a:lnTo>
                                <a:pt x="3382962" y="754849"/>
                              </a:lnTo>
                              <a:lnTo>
                                <a:pt x="3382378" y="749236"/>
                              </a:lnTo>
                              <a:lnTo>
                                <a:pt x="3364560" y="714883"/>
                              </a:lnTo>
                              <a:lnTo>
                                <a:pt x="3336366" y="682955"/>
                              </a:lnTo>
                              <a:lnTo>
                                <a:pt x="3306788" y="653935"/>
                              </a:lnTo>
                              <a:lnTo>
                                <a:pt x="3275812" y="628256"/>
                              </a:lnTo>
                              <a:lnTo>
                                <a:pt x="3244532" y="616419"/>
                              </a:lnTo>
                              <a:lnTo>
                                <a:pt x="3239300" y="617486"/>
                              </a:lnTo>
                              <a:lnTo>
                                <a:pt x="3235718" y="619036"/>
                              </a:lnTo>
                              <a:lnTo>
                                <a:pt x="2947225" y="907542"/>
                              </a:lnTo>
                              <a:lnTo>
                                <a:pt x="2496045" y="456361"/>
                              </a:lnTo>
                              <a:lnTo>
                                <a:pt x="2801112" y="151307"/>
                              </a:lnTo>
                              <a:lnTo>
                                <a:pt x="2789402" y="108737"/>
                              </a:lnTo>
                              <a:lnTo>
                                <a:pt x="2755290" y="68757"/>
                              </a:lnTo>
                              <a:lnTo>
                                <a:pt x="2726779" y="40817"/>
                              </a:lnTo>
                              <a:lnTo>
                                <a:pt x="2694927" y="14249"/>
                              </a:lnTo>
                              <a:lnTo>
                                <a:pt x="2661234" y="0"/>
                              </a:lnTo>
                              <a:lnTo>
                                <a:pt x="2654985" y="50"/>
                              </a:lnTo>
                              <a:lnTo>
                                <a:pt x="2277567" y="375450"/>
                              </a:lnTo>
                              <a:lnTo>
                                <a:pt x="2265235" y="405041"/>
                              </a:lnTo>
                              <a:lnTo>
                                <a:pt x="2265603" y="418172"/>
                              </a:lnTo>
                              <a:lnTo>
                                <a:pt x="2290991" y="468668"/>
                              </a:lnTo>
                              <a:lnTo>
                                <a:pt x="3542169" y="1721548"/>
                              </a:lnTo>
                              <a:lnTo>
                                <a:pt x="3552901" y="1727161"/>
                              </a:lnTo>
                              <a:lnTo>
                                <a:pt x="3559949" y="1730476"/>
                              </a:lnTo>
                              <a:lnTo>
                                <a:pt x="3565550" y="1730844"/>
                              </a:lnTo>
                              <a:lnTo>
                                <a:pt x="3572078" y="1728495"/>
                              </a:lnTo>
                              <a:lnTo>
                                <a:pt x="3577818" y="1727085"/>
                              </a:lnTo>
                              <a:lnTo>
                                <a:pt x="3617049" y="1701647"/>
                              </a:lnTo>
                              <a:lnTo>
                                <a:pt x="3649345" y="1665630"/>
                              </a:lnTo>
                              <a:lnTo>
                                <a:pt x="3658692" y="1641868"/>
                              </a:lnTo>
                              <a:lnTo>
                                <a:pt x="3661054" y="1635353"/>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E636CAE" id="Graphic 89" o:spid="_x0000_s1026" style="position:absolute;margin-left:227.75pt;margin-top:164.9pt;width:288.3pt;height:313.35pt;z-index:-251653120;visibility:visible;mso-wrap-style:square;mso-wrap-distance-left:0;mso-wrap-distance-top:0;mso-wrap-distance-right:0;mso-wrap-distance-bottom:0;mso-position-horizontal:absolute;mso-position-horizontal-relative:page;mso-position-vertical:absolute;mso-position-vertical-relative:page;v-text-anchor:top" coordsize="3661410,397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" path="m1671307,3419386r-4877,-52832l1655953,3312426r-12891,-46113l1626552,3219145r-20244,-48222l1582242,3121596r-27991,-50444l1522222,3019552r-26264,-39040l1483918,2963786r,419633l1482178,3429292r-7810,44208l1459966,3516274r-21768,41567l1409192,3598456r-36132,39916l1260309,3751110,227761,2718549,339217,2607094r42913,-38354l425932,2538844r44793,-21158l516636,2505519r47091,-4877l611924,2501379r49415,6756l712050,2521381r41364,14872l795299,2554401r42354,21552l880440,2601036r43154,28702l960145,2656459r36436,28244l1032903,2714523r36195,31471l1105179,2779179r35941,34963l1178674,2852432r35319,37516l1247063,2926664r30849,35954l1306525,2997784r26390,34391l1357083,3065792r30582,46495l1413725,3157512r21819,43954l1453337,3244177r14033,41490l1479130,3335617r4788,47802l1483918,2963786r-47256,-63094l1403642,2859951r-35256,-41275l1330883,2776867r-39725,-42316l1249210,2691739r-37262,-36461l1174762,2620505r-37058,-33045l1100797,2556141r-36753,-29565l1029957,2500642r-38799,-27889l955052,2448534r-47739,-29311l860018,2393289r-46812,-22644l766940,2351176r-45669,-16396l676275,2321318r-52807,-10833l571766,2304846r-50520,-622l471944,2308441r-48018,8877l377075,2331834r-45898,21107l286219,2380475r-44069,33782l198920,2454084,12369,2640634,,2670276r355,13132l25755,2733916,1226667,3936530r37198,30416l1309204,3979494r11900,-1689l1513725,3793032r38659,-41922l1587068,3706291r28029,-44831l1637360,3615664r16446,-46787l1664843,3520681r5880,-49873l1671193,3429292r114,-9906xem2639542,2656865r-26162,-36538l2534920,2568791,2220328,2381313r-31915,-19139l2137930,2332063r-84785,-46368l2002561,2260904r-46939,-19215l1911946,2228202r-40855,-8687l1833765,2217191r-18072,1041l1798294,2220531r6871,-28435l1809978,2163241r2820,-29146l1813674,2104745r-1308,-29629l1802282,2014613r-20053,-61595l1752053,1890153r-42189,-63957l1684413,1793951r-28613,-32855l1649590,1754606r,359067l1646669,2138248r-14719,48438l1603006,2233180r-126758,128994l1029195,1915109r92329,-92342l1151826,1793951r37059,-28944l1223378,1747520r37033,-9932l1297673,1734870r37478,4674l1372857,1751838r37960,19050l1449120,1795653r38634,30543l1526781,1862505r43713,48552l1606461,1961197r25425,51460l1645983,2063203r3543,41542l1649590,2113673r,-359067l1630730,1734870r-6489,-6794l1589659,1695005r-34544,-30023l1520571,1638020r-34544,-23914l1451508,1593596r-34468,-17057l1347978,1551139r-67920,-12484l1246886,1537627r-32855,1879l1149451,1554314r-62154,27864l1044194,1612988r-39066,35256l814768,1838261r-12344,29591l802805,1880984r25387,50495l2079371,3184360r23380,9296l2109266,3191306r5741,-1409l2153970,3164725r27661,-29883l2195842,3104731r1766,-5931l2197824,3092602r-2248,-5982l2193391,3080588r-4496,-5766l1618792,2504706r73216,-73215l1731276,2401074r42507,-16522l1820367,2381313r24549,2121l1897062,2395664r55715,21108l2011705,2446731r62903,35446l2107615,2501874r395910,241491l2510498,2747314r6502,3264l2523007,2752991r6998,3264l2537320,2757055r7531,-1333l2551150,2754884r38951,-26289l2621102,2695384r17158,-30937l2639542,2656865xem3422319,1881149r-25158,-39535l3363633,1818055,3200666,1714131,2726283,1414284r,188011l2439708,1888871,1947799,1127683r-27471,-42189l1920976,1084846r805307,517449l2726283,1414284,2205126,1084846,1854644,861936r-34722,-14529l1813039,848309r-36690,18110l1732521,908240r-26111,30061l1693722,973607r2680,7683l1698269,987488r2591,6236l1704086,1000099r3746,6617l1790204,1135786r873798,1379868l2687777,2548966r32994,24739l2726969,2574455r5906,-750l2733192,2573705r37465,-25654l2801455,2515019r16040,-38138l2817634,2472652r77,-1969l2814447,2463584r-2236,-5982l2809113,2450554r-4966,-7430l2580817,2099589r-28054,-42863l2720619,1888871r174752,-174740l3289071,1966417r8065,4330l3304197,1973846r11963,4483l3321812,1978761r6515,-2362l3333673,1975307r32995,-23140l3393808,1924888r24740,-30772l3421240,1887588r1079,-6439xem3661054,1635353r-432,-5550l3657358,1622691r-2235,-5981l3651707,1612011,3093872,1054188,3382378,765683r533,-4585l3382962,754849r-584,-5613l3364560,714883r-28194,-31928l3306788,653935r-30976,-25679l3244532,616419r-5232,1067l3235718,619036,2947225,907542,2496045,456361,2801112,151307r-11710,-42570l2755290,68757,2726779,40817,2694927,14249,2661234,r-6249,50l2277567,375450r-12332,29591l2265603,418172r25388,50496l3542169,1721548r10732,5613l3559949,1730476r5601,368l3572078,1728495r5740,-1410l3617049,1701647r32296,-36017l3658692,1641868r2362,-6515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6ED6C8C" w14:textId="77777777" w:rsidTr="00711EB0">
        <w:trPr>
          <w:trHeight w:val="4098"/>
        </w:trPr>
        <w:tc>
          <w:tcPr>
            <w:tcW w:w="4634" w:type="dxa"/>
          </w:tcPr>
          <w:p w14:paraId="746D088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15EC9AF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310144C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8B955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Association on Trusted Blockchain Applications)</w:t>
            </w:r>
          </w:p>
          <w:p w14:paraId="19074300" w14:textId="77777777" w:rsidR="00013B2F" w:rsidRPr="00013B2F" w:rsidRDefault="00013B2F" w:rsidP="002A54B1">
            <w:pPr>
              <w:numPr>
                <w:ilvl w:val="0"/>
                <w:numId w:val="5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4384" behindDoc="1" locked="0" layoutInCell="1" allowOverlap="1" wp14:anchorId="211E373B" wp14:editId="1F3996B2">
                      <wp:simplePos x="0" y="0"/>
                      <wp:positionH relativeFrom="column">
                        <wp:posOffset>-1177792</wp:posOffset>
                      </wp:positionH>
                      <wp:positionV relativeFrom="paragraph">
                        <wp:posOffset>108217</wp:posOffset>
                      </wp:positionV>
                      <wp:extent cx="1661795" cy="16617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795" cy="1661795"/>
                                <a:chOff x="0" y="0"/>
                                <a:chExt cx="1661795" cy="1661795"/>
                              </a:xfrm>
                            </wpg:grpSpPr>
                            <wps:wsp>
                              <wps:cNvPr id="91" name="Graphic 91"/>
                              <wps:cNvSpPr/>
                              <wps:spPr>
                                <a:xfrm>
                                  <a:off x="0" y="0"/>
                                  <a:ext cx="1661795" cy="1661795"/>
                                </a:xfrm>
                                <a:custGeom>
                                  <a:avLst/>
                                  <a:gdLst/>
                                  <a:ahLst/>
                                  <a:cxnLst/>
                                  <a:rect l="l" t="t" r="r" b="b"/>
                                  <a:pathLst>
                                    <a:path w="1661795" h="1661795">
                                      <a:moveTo>
                                        <a:pt x="605943" y="496417"/>
                                      </a:moveTo>
                                      <a:lnTo>
                                        <a:pt x="386880" y="496417"/>
                                      </a:lnTo>
                                      <a:lnTo>
                                        <a:pt x="1542529" y="1652066"/>
                                      </a:lnTo>
                                      <a:lnTo>
                                        <a:pt x="1565871" y="1661414"/>
                                      </a:lnTo>
                                      <a:lnTo>
                                        <a:pt x="1572386" y="1659064"/>
                                      </a:lnTo>
                                      <a:lnTo>
                                        <a:pt x="1578122" y="1657652"/>
                                      </a:lnTo>
                                      <a:lnTo>
                                        <a:pt x="1617359" y="1632213"/>
                                      </a:lnTo>
                                      <a:lnTo>
                                        <a:pt x="1644802" y="1602553"/>
                                      </a:lnTo>
                                      <a:lnTo>
                                        <a:pt x="1659013" y="1572437"/>
                                      </a:lnTo>
                                      <a:lnTo>
                                        <a:pt x="1661363" y="1565922"/>
                                      </a:lnTo>
                                      <a:lnTo>
                                        <a:pt x="1660982" y="1560309"/>
                                      </a:lnTo>
                                      <a:lnTo>
                                        <a:pt x="1656499" y="1548345"/>
                                      </a:lnTo>
                                      <a:lnTo>
                                        <a:pt x="1652066" y="1542529"/>
                                      </a:lnTo>
                                      <a:lnTo>
                                        <a:pt x="605943" y="496417"/>
                                      </a:lnTo>
                                      <a:close/>
                                    </a:path>
                                    <a:path w="1661795" h="1661795">
                                      <a:moveTo>
                                        <a:pt x="592662" y="0"/>
                                      </a:moveTo>
                                      <a:lnTo>
                                        <a:pt x="585927" y="0"/>
                                      </a:lnTo>
                                      <a:lnTo>
                                        <a:pt x="581698" y="2184"/>
                                      </a:lnTo>
                                      <a:lnTo>
                                        <a:pt x="2184" y="581710"/>
                                      </a:lnTo>
                                      <a:lnTo>
                                        <a:pt x="0" y="585927"/>
                                      </a:lnTo>
                                      <a:lnTo>
                                        <a:pt x="533" y="591591"/>
                                      </a:lnTo>
                                      <a:lnTo>
                                        <a:pt x="482" y="597839"/>
                                      </a:lnTo>
                                      <a:lnTo>
                                        <a:pt x="20510" y="631985"/>
                                      </a:lnTo>
                                      <a:lnTo>
                                        <a:pt x="26644" y="639279"/>
                                      </a:lnTo>
                                      <a:lnTo>
                                        <a:pt x="33705" y="648016"/>
                                      </a:lnTo>
                                      <a:lnTo>
                                        <a:pt x="59601" y="676071"/>
                                      </a:lnTo>
                                      <a:lnTo>
                                        <a:pt x="95376" y="708012"/>
                                      </a:lnTo>
                                      <a:lnTo>
                                        <a:pt x="102655" y="714130"/>
                                      </a:lnTo>
                                      <a:lnTo>
                                        <a:pt x="109608" y="719404"/>
                                      </a:lnTo>
                                      <a:lnTo>
                                        <a:pt x="116031" y="723667"/>
                                      </a:lnTo>
                                      <a:lnTo>
                                        <a:pt x="129768" y="731075"/>
                                      </a:lnTo>
                                      <a:lnTo>
                                        <a:pt x="135813" y="733158"/>
                                      </a:lnTo>
                                      <a:lnTo>
                                        <a:pt x="142600" y="733158"/>
                                      </a:lnTo>
                                      <a:lnTo>
                                        <a:pt x="147713" y="733640"/>
                                      </a:lnTo>
                                      <a:lnTo>
                                        <a:pt x="151879" y="731405"/>
                                      </a:lnTo>
                                      <a:lnTo>
                                        <a:pt x="386880" y="496417"/>
                                      </a:lnTo>
                                      <a:lnTo>
                                        <a:pt x="605943" y="496417"/>
                                      </a:lnTo>
                                      <a:lnTo>
                                        <a:pt x="496404" y="386880"/>
                                      </a:lnTo>
                                      <a:lnTo>
                                        <a:pt x="731405" y="151891"/>
                                      </a:lnTo>
                                      <a:lnTo>
                                        <a:pt x="733640" y="147726"/>
                                      </a:lnTo>
                                      <a:lnTo>
                                        <a:pt x="719994" y="109016"/>
                                      </a:lnTo>
                                      <a:lnTo>
                                        <a:pt x="694121" y="78490"/>
                                      </a:lnTo>
                                      <a:lnTo>
                                        <a:pt x="666316" y="50080"/>
                                      </a:lnTo>
                                      <a:lnTo>
                                        <a:pt x="632593" y="19904"/>
                                      </a:lnTo>
                                      <a:lnTo>
                                        <a:pt x="597776" y="533"/>
                                      </a:lnTo>
                                      <a:lnTo>
                                        <a:pt x="592662"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56D7B64" id="Group 90" o:spid="_x0000_s1026" style="position:absolute;margin-left:-92.75pt;margin-top:8.5pt;width:130.85pt;height:130.85pt;z-index:-251652096;mso-wrap-distance-left:0;mso-wrap-distance-right:0" coordsize="16617,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">
                      <v:shape id="Graphic 91" o:spid="_x0000_s1027" style="position:absolute;width:16617;height:16617;visibility:visible;mso-wrap-style:square;v-text-anchor:top" coordsize="1661795,166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" path="m605943,496417r-219063,l1542529,1652066r23342,9348l1572386,1659064r5736,-1412l1617359,1632213r27443,-29660l1659013,1572437r2350,-6515l1660982,1560309r-4483,-11964l1652066,1542529,605943,496417xem592662,r-6735,l581698,2184,2184,581710,,585927r533,5664l482,597839r20028,34146l26644,639279r7061,8737l59601,676071r35775,31941l102655,714130r6953,5274l116031,723667r13737,7408l135813,733158r6787,l147713,733640r4166,-2235l386880,496417r219063,l496404,386880,731405,151891r2235,-4165l719994,109016,694121,78490,666316,50080,632593,19904,597776,533,592662,xe" fillcolor="silver" stroked="f">
                        <v:fill opacity="32896f"/>
                        <v:path arrowok="t"/>
                      </v:shape>
                    </v:group>
                  </w:pict>
                </mc:Fallback>
              </mc:AlternateContent>
            </w:r>
            <w:r w:rsidRPr="00013B2F">
              <w:rPr>
                <w:i/>
                <w:iCs/>
                <w:lang w:val="en-US"/>
              </w:rPr>
              <w:t>UNJSPF Participating in the Best Practices Forum in Cybersecurity of the Internet Governance Forum.</w:t>
            </w:r>
          </w:p>
          <w:p w14:paraId="46A221EE" w14:textId="77777777" w:rsidR="00013B2F" w:rsidRPr="00013B2F" w:rsidRDefault="00013B2F" w:rsidP="002A54B1">
            <w:pPr>
              <w:numPr>
                <w:ilvl w:val="0"/>
                <w:numId w:val="5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guidelines, reports and courses (CPR, EGOV, MACAU, upcoming UNU-AI institute).</w:t>
            </w:r>
          </w:p>
          <w:p w14:paraId="54FC7383" w14:textId="77777777" w:rsidR="00013B2F" w:rsidRPr="00013B2F" w:rsidRDefault="00013B2F" w:rsidP="002A54B1">
            <w:pPr>
              <w:numPr>
                <w:ilvl w:val="0"/>
                <w:numId w:val="5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 Habitat – UNU-EGOV Global assessment of</w:t>
            </w:r>
          </w:p>
          <w:p w14:paraId="73E8507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Responsible AI in cities (2024)</w:t>
            </w:r>
          </w:p>
          <w:p w14:paraId="3262CF73" w14:textId="77777777" w:rsidR="00013B2F" w:rsidRPr="00013B2F" w:rsidRDefault="00013B2F" w:rsidP="002A54B1">
            <w:pPr>
              <w:numPr>
                <w:ilvl w:val="0"/>
                <w:numId w:val="5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capacity building programmes on digital</w:t>
            </w:r>
          </w:p>
          <w:p w14:paraId="13BD44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and cyber resilience</w:t>
            </w:r>
          </w:p>
          <w:p w14:paraId="5F07ED89" w14:textId="77777777" w:rsidR="00013B2F" w:rsidRPr="00013B2F" w:rsidRDefault="00013B2F" w:rsidP="002A54B1">
            <w:pPr>
              <w:numPr>
                <w:ilvl w:val="0"/>
                <w:numId w:val="5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Conducting trainings for varied groups of stakeholders across sectors on digital (including data) rules and policies</w:t>
            </w:r>
          </w:p>
          <w:p w14:paraId="4E308865" w14:textId="77777777" w:rsidR="00013B2F" w:rsidRPr="00013B2F" w:rsidRDefault="00013B2F" w:rsidP="002A54B1">
            <w:pPr>
              <w:numPr>
                <w:ilvl w:val="0"/>
                <w:numId w:val="58"/>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71">
              <w:r w:rsidRPr="00013B2F">
                <w:rPr>
                  <w:rStyle w:val="Hyperlink"/>
                  <w:i/>
                  <w:iCs/>
                  <w:lang w:val="en-US"/>
                </w:rPr>
                <w:t>ITC SME Trade Academy</w:t>
              </w:r>
            </w:hyperlink>
          </w:p>
        </w:tc>
      </w:tr>
    </w:tbl>
    <w:p w14:paraId="4D6A19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A5725F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6A32F1E5" w14:textId="77777777" w:rsidTr="00711EB0">
        <w:trPr>
          <w:trHeight w:val="1446"/>
        </w:trPr>
        <w:tc>
          <w:tcPr>
            <w:tcW w:w="4634" w:type="dxa"/>
            <w:shd w:val="clear" w:color="auto" w:fill="92C47C"/>
          </w:tcPr>
          <w:p w14:paraId="7C57F7F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5D01E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 3: Foster an inclusive, open, safe and secure digital space that respects, protects and promotes human rights</w:t>
            </w:r>
          </w:p>
        </w:tc>
        <w:tc>
          <w:tcPr>
            <w:tcW w:w="2220" w:type="dxa"/>
            <w:shd w:val="clear" w:color="auto" w:fill="92C47C"/>
          </w:tcPr>
          <w:p w14:paraId="2C26BDD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5408" behindDoc="1" locked="0" layoutInCell="1" allowOverlap="1" wp14:anchorId="7F56F058" wp14:editId="454F5D53">
                      <wp:simplePos x="0" y="0"/>
                      <wp:positionH relativeFrom="column">
                        <wp:posOffset>-405192</wp:posOffset>
                      </wp:positionH>
                      <wp:positionV relativeFrom="paragraph">
                        <wp:posOffset>449143</wp:posOffset>
                      </wp:positionV>
                      <wp:extent cx="4413885" cy="466280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93" name="Graphic 93"/>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DDE57E7" id="Group 92" o:spid="_x0000_s1026" style="position:absolute;margin-left:-31.9pt;margin-top:35.35pt;width:347.55pt;height:367.15pt;z-index:-25165107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xgxEAAMR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">
                      <v:shape id="Graphic 93"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shd w:val="clear" w:color="auto" w:fill="92C47C"/>
          </w:tcPr>
          <w:p w14:paraId="654DF3D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shd w:val="clear" w:color="auto" w:fill="92C47C"/>
          </w:tcPr>
          <w:p w14:paraId="7A8F65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 UNGIS, WSIS Forum, IGF, WSIS Action Line facilitation, WSIS and SDG Matrix, WSIS Stocktaking, WSIS Prizes</w:t>
            </w:r>
          </w:p>
        </w:tc>
      </w:tr>
      <w:tr w:rsidR="00013B2F" w:rsidRPr="00013B2F" w14:paraId="65481D08" w14:textId="77777777" w:rsidTr="00711EB0">
        <w:trPr>
          <w:trHeight w:val="829"/>
        </w:trPr>
        <w:tc>
          <w:tcPr>
            <w:tcW w:w="15294" w:type="dxa"/>
            <w:gridSpan w:val="4"/>
            <w:shd w:val="clear" w:color="auto" w:fill="D9EAD2"/>
          </w:tcPr>
          <w:p w14:paraId="3F76BC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91FD55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Human rights</w:t>
            </w:r>
          </w:p>
        </w:tc>
      </w:tr>
      <w:tr w:rsidR="00013B2F" w:rsidRPr="00013B2F" w14:paraId="513407BA" w14:textId="77777777" w:rsidTr="00711EB0">
        <w:trPr>
          <w:trHeight w:val="6062"/>
        </w:trPr>
        <w:tc>
          <w:tcPr>
            <w:tcW w:w="4634" w:type="dxa"/>
          </w:tcPr>
          <w:p w14:paraId="1A8E9F1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C7AE1E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Ensure that the development and implementation of national legislation relevant to digital technologies is compliant with obligations under international law, including international human rights law</w:t>
            </w:r>
          </w:p>
        </w:tc>
        <w:tc>
          <w:tcPr>
            <w:tcW w:w="2220" w:type="dxa"/>
          </w:tcPr>
          <w:p w14:paraId="4138D72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CA389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68EB51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6A259E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3D604B9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241853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ILO standard setting discussion on </w:t>
            </w:r>
            <w:proofErr w:type="spellStart"/>
            <w:r w:rsidRPr="00013B2F">
              <w:rPr>
                <w:i/>
                <w:iCs/>
                <w:lang w:val="en-US"/>
              </w:rPr>
              <w:t>labour</w:t>
            </w:r>
            <w:proofErr w:type="spellEnd"/>
            <w:r w:rsidRPr="00013B2F">
              <w:rPr>
                <w:i/>
                <w:iCs/>
                <w:lang w:val="en-US"/>
              </w:rPr>
              <w:t xml:space="preserve"> platforms in the International Labour Conference (starting June 2025)</w:t>
            </w:r>
          </w:p>
          <w:p w14:paraId="169FD417" w14:textId="77777777" w:rsidR="00013B2F" w:rsidRPr="00013B2F" w:rsidRDefault="00013B2F" w:rsidP="002A54B1">
            <w:pPr>
              <w:numPr>
                <w:ilvl w:val="0"/>
                <w:numId w:val="5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Universal DPI Safeguards Framework</w:t>
            </w:r>
          </w:p>
          <w:p w14:paraId="0C9832AD" w14:textId="77777777" w:rsidR="00013B2F" w:rsidRPr="00013B2F" w:rsidRDefault="00013B2F" w:rsidP="002A54B1">
            <w:pPr>
              <w:numPr>
                <w:ilvl w:val="0"/>
                <w:numId w:val="5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Inclusive Whole-of-Society Digital</w:t>
            </w:r>
          </w:p>
          <w:p w14:paraId="45DCD2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Transformation Framework</w:t>
            </w:r>
          </w:p>
          <w:p w14:paraId="438F7536" w14:textId="77777777" w:rsidR="00013B2F" w:rsidRPr="00013B2F" w:rsidRDefault="00013B2F" w:rsidP="002A54B1">
            <w:pPr>
              <w:numPr>
                <w:ilvl w:val="0"/>
                <w:numId w:val="5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on developing national digital</w:t>
            </w:r>
          </w:p>
          <w:p w14:paraId="71906CA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strategies</w:t>
            </w:r>
          </w:p>
          <w:p w14:paraId="4CA66E22" w14:textId="77777777" w:rsidR="00013B2F" w:rsidRPr="00013B2F" w:rsidRDefault="00013B2F" w:rsidP="002A54B1">
            <w:pPr>
              <w:numPr>
                <w:ilvl w:val="0"/>
                <w:numId w:val="5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support countries to develop digital agriculture strategies and policies</w:t>
            </w:r>
          </w:p>
          <w:p w14:paraId="27DBF23C" w14:textId="77777777" w:rsidR="00013B2F" w:rsidRPr="00013B2F" w:rsidRDefault="00013B2F" w:rsidP="002A54B1">
            <w:pPr>
              <w:numPr>
                <w:ilvl w:val="0"/>
                <w:numId w:val="5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OHCHR and UN Human Rights System bodies’ work advising Member States, including through the Human Rights Advisory Service on Digital Technologies</w:t>
            </w:r>
          </w:p>
          <w:p w14:paraId="3BE8A025" w14:textId="77777777" w:rsidR="00013B2F" w:rsidRPr="00013B2F" w:rsidRDefault="00013B2F" w:rsidP="002A54B1">
            <w:pPr>
              <w:numPr>
                <w:ilvl w:val="0"/>
                <w:numId w:val="5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665475B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bl>
    <w:p w14:paraId="541951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A4AEB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809DF7E" w14:textId="77777777" w:rsidTr="00711EB0">
        <w:trPr>
          <w:trHeight w:val="4660"/>
        </w:trPr>
        <w:tc>
          <w:tcPr>
            <w:tcW w:w="4634" w:type="dxa"/>
          </w:tcPr>
          <w:p w14:paraId="574619B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755DC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Establish appropriate safeguards to prevent and address any adverse impact on human rights arising from the use of digital and emerging technologies and protect individuals against violations and abuses of their human rights in the digital space, including through human rights due diligence and establishing effective oversight and remedy mechanisms</w:t>
            </w:r>
          </w:p>
        </w:tc>
        <w:tc>
          <w:tcPr>
            <w:tcW w:w="2220" w:type="dxa"/>
          </w:tcPr>
          <w:p w14:paraId="73EA6C2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343D45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6432" behindDoc="1" locked="0" layoutInCell="1" allowOverlap="1" wp14:anchorId="10BC0EA6" wp14:editId="198AB373">
                      <wp:simplePos x="0" y="0"/>
                      <wp:positionH relativeFrom="column">
                        <wp:posOffset>-405192</wp:posOffset>
                      </wp:positionH>
                      <wp:positionV relativeFrom="paragraph">
                        <wp:posOffset>209266</wp:posOffset>
                      </wp:positionV>
                      <wp:extent cx="4413885" cy="466280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95" name="Graphic 95"/>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98C108B" id="Group 94" o:spid="_x0000_s1026" style="position:absolute;margin-left:-31.9pt;margin-top:16.5pt;width:347.55pt;height:367.15pt;z-index:-25165004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">
                      <v:shape id="Graphic 95"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5C34A0C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A0805F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50D91318"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ITU-OHCHR collaboration</w:t>
            </w:r>
          </w:p>
          <w:p w14:paraId="32BE5510"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standards development with a human rights lens</w:t>
            </w:r>
          </w:p>
          <w:p w14:paraId="4AD21C61"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Standards collaboration on AI watermarking, multimedia authenticity and deepfake detection World Standard Cooperation (ITU, IEC, ISO)</w:t>
            </w:r>
          </w:p>
          <w:p w14:paraId="79979FB5"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48D6E73A"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UNODC-OHCHR </w:t>
            </w:r>
            <w:hyperlink r:id="rId72">
              <w:r w:rsidRPr="00013B2F">
                <w:rPr>
                  <w:rStyle w:val="Hyperlink"/>
                  <w:i/>
                  <w:iCs/>
                  <w:lang w:val="en-US"/>
                </w:rPr>
                <w:t>Principled guidance for the</w:t>
              </w:r>
            </w:hyperlink>
            <w:r w:rsidRPr="00013B2F">
              <w:rPr>
                <w:i/>
                <w:iCs/>
                <w:lang w:val="en-US"/>
              </w:rPr>
              <w:t xml:space="preserve"> </w:t>
            </w:r>
            <w:hyperlink r:id="rId73">
              <w:r w:rsidRPr="00013B2F">
                <w:rPr>
                  <w:rStyle w:val="Hyperlink"/>
                  <w:i/>
                  <w:iCs/>
                  <w:lang w:val="en-US"/>
                </w:rPr>
                <w:t>human rights-compliant use of digital</w:t>
              </w:r>
            </w:hyperlink>
            <w:r w:rsidRPr="00013B2F">
              <w:rPr>
                <w:i/>
                <w:iCs/>
                <w:lang w:val="en-US"/>
              </w:rPr>
              <w:t xml:space="preserve"> </w:t>
            </w:r>
            <w:hyperlink r:id="rId74">
              <w:r w:rsidRPr="00013B2F">
                <w:rPr>
                  <w:rStyle w:val="Hyperlink"/>
                  <w:i/>
                  <w:iCs/>
                  <w:lang w:val="en-US"/>
                </w:rPr>
                <w:t>technologies in the context of peaceful</w:t>
              </w:r>
            </w:hyperlink>
            <w:r w:rsidRPr="00013B2F">
              <w:rPr>
                <w:i/>
                <w:iCs/>
                <w:lang w:val="en-US"/>
              </w:rPr>
              <w:t xml:space="preserve"> </w:t>
            </w:r>
            <w:hyperlink r:id="rId75">
              <w:r w:rsidRPr="00013B2F">
                <w:rPr>
                  <w:rStyle w:val="Hyperlink"/>
                  <w:i/>
                  <w:iCs/>
                  <w:lang w:val="en-US"/>
                </w:rPr>
                <w:t>protests</w:t>
              </w:r>
            </w:hyperlink>
          </w:p>
          <w:p w14:paraId="77717B4D"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preventing digital GBV</w:t>
            </w:r>
          </w:p>
          <w:p w14:paraId="57943401"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Universal DPI Safeguards Framework</w:t>
            </w:r>
          </w:p>
          <w:p w14:paraId="6B9BEE17" w14:textId="77777777" w:rsidR="00013B2F" w:rsidRPr="00013B2F" w:rsidRDefault="00013B2F" w:rsidP="002A54B1">
            <w:pPr>
              <w:numPr>
                <w:ilvl w:val="0"/>
                <w:numId w:val="5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OHCHR and UN system work on Human Rights Due Diligence for Digital Technologies</w:t>
            </w:r>
          </w:p>
        </w:tc>
      </w:tr>
      <w:tr w:rsidR="00013B2F" w:rsidRPr="00013B2F" w14:paraId="0383B533" w14:textId="77777777" w:rsidTr="00711EB0">
        <w:trPr>
          <w:trHeight w:val="3842"/>
        </w:trPr>
        <w:tc>
          <w:tcPr>
            <w:tcW w:w="4634" w:type="dxa"/>
          </w:tcPr>
          <w:p w14:paraId="0DCFB76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BC6B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Strengthen legal and policy frameworks to protect the rights of the child in the digital space, in line with international human rights law, including the Convention on the Rights of the Child21</w:t>
            </w:r>
          </w:p>
        </w:tc>
        <w:tc>
          <w:tcPr>
            <w:tcW w:w="2220" w:type="dxa"/>
          </w:tcPr>
          <w:p w14:paraId="7B6669A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2EF894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5A7234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A50EB1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3D57E0D8" w14:textId="77777777" w:rsidR="00013B2F" w:rsidRPr="00013B2F" w:rsidRDefault="00013B2F" w:rsidP="002A54B1">
            <w:pPr>
              <w:numPr>
                <w:ilvl w:val="0"/>
                <w:numId w:val="5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6F59923C" w14:textId="77777777" w:rsidR="00013B2F" w:rsidRPr="00013B2F" w:rsidRDefault="00013B2F" w:rsidP="002A54B1">
            <w:pPr>
              <w:numPr>
                <w:ilvl w:val="0"/>
                <w:numId w:val="5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Child Online Protection- guidelines, trainings, online safety with Sango for kids, research and reports,</w:t>
            </w:r>
          </w:p>
          <w:p w14:paraId="5A4C0AD8" w14:textId="77777777" w:rsidR="00013B2F" w:rsidRPr="00013B2F" w:rsidRDefault="00013B2F" w:rsidP="002A54B1">
            <w:pPr>
              <w:numPr>
                <w:ilvl w:val="0"/>
                <w:numId w:val="5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Member state engagement: CWG-COP, CWG- Internet, collaborating with governments particularly on Child Online Protection policies</w:t>
            </w:r>
          </w:p>
          <w:p w14:paraId="3248F4D5" w14:textId="77777777" w:rsidR="00013B2F" w:rsidRPr="00013B2F" w:rsidRDefault="00013B2F" w:rsidP="002A54B1">
            <w:pPr>
              <w:numPr>
                <w:ilvl w:val="0"/>
                <w:numId w:val="5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33E56C97" w14:textId="77777777" w:rsidR="00013B2F" w:rsidRPr="00013B2F" w:rsidRDefault="00013B2F" w:rsidP="002A54B1">
            <w:pPr>
              <w:numPr>
                <w:ilvl w:val="0"/>
                <w:numId w:val="5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UNODC Global </w:t>
            </w:r>
            <w:proofErr w:type="spellStart"/>
            <w:r w:rsidRPr="00013B2F">
              <w:rPr>
                <w:i/>
                <w:iCs/>
                <w:lang w:val="en-US"/>
              </w:rPr>
              <w:t>Programme</w:t>
            </w:r>
            <w:proofErr w:type="spellEnd"/>
            <w:r w:rsidRPr="00013B2F">
              <w:rPr>
                <w:i/>
                <w:iCs/>
                <w:lang w:val="en-US"/>
              </w:rPr>
              <w:t xml:space="preserve"> on Cybercrime works against online child sexual abuse and exploitation</w:t>
            </w:r>
          </w:p>
        </w:tc>
      </w:tr>
    </w:tbl>
    <w:p w14:paraId="6ECB1EE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16E22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61F57450" w14:textId="77777777" w:rsidTr="00711EB0">
        <w:trPr>
          <w:trHeight w:val="1996"/>
        </w:trPr>
        <w:tc>
          <w:tcPr>
            <w:tcW w:w="4634" w:type="dxa"/>
          </w:tcPr>
          <w:p w14:paraId="793A991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810208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Refrain from imposing restrictions on the free flow of information and ideas that are inconsistent with obligations under international law</w:t>
            </w:r>
          </w:p>
        </w:tc>
        <w:tc>
          <w:tcPr>
            <w:tcW w:w="2220" w:type="dxa"/>
          </w:tcPr>
          <w:p w14:paraId="7DBC0B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20278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7456" behindDoc="1" locked="0" layoutInCell="1" allowOverlap="1" wp14:anchorId="7912FEA4" wp14:editId="68BFDECC">
                      <wp:simplePos x="0" y="0"/>
                      <wp:positionH relativeFrom="column">
                        <wp:posOffset>-405192</wp:posOffset>
                      </wp:positionH>
                      <wp:positionV relativeFrom="paragraph">
                        <wp:posOffset>209126</wp:posOffset>
                      </wp:positionV>
                      <wp:extent cx="4413885" cy="466280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97" name="Graphic 97"/>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6EE9F60" id="Group 96" o:spid="_x0000_s1026" style="position:absolute;margin-left:-31.9pt;margin-top:16.45pt;width:347.55pt;height:367.15pt;z-index:-25164902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">
                      <v:shape id="Graphic 97"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23E2201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4F5688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45B88F1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455283C" w14:textId="77777777" w:rsidR="00013B2F" w:rsidRPr="00013B2F" w:rsidRDefault="00013B2F" w:rsidP="002A54B1">
            <w:pPr>
              <w:numPr>
                <w:ilvl w:val="0"/>
                <w:numId w:val="5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Policy and regulatory support on free cross-border ﬂow of commercial data</w:t>
            </w:r>
          </w:p>
        </w:tc>
      </w:tr>
      <w:tr w:rsidR="00013B2F" w:rsidRPr="00013B2F" w14:paraId="784EE9BF" w14:textId="77777777" w:rsidTr="00711EB0">
        <w:trPr>
          <w:trHeight w:val="827"/>
        </w:trPr>
        <w:tc>
          <w:tcPr>
            <w:tcW w:w="15294" w:type="dxa"/>
            <w:gridSpan w:val="4"/>
            <w:shd w:val="clear" w:color="auto" w:fill="D9EAD2"/>
          </w:tcPr>
          <w:p w14:paraId="207C1E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49F24A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governance</w:t>
            </w:r>
          </w:p>
        </w:tc>
      </w:tr>
      <w:tr w:rsidR="00013B2F" w:rsidRPr="00013B2F" w14:paraId="1B2AE44D" w14:textId="77777777" w:rsidTr="00711EB0">
        <w:trPr>
          <w:trHeight w:val="5200"/>
        </w:trPr>
        <w:tc>
          <w:tcPr>
            <w:tcW w:w="4634" w:type="dxa"/>
          </w:tcPr>
          <w:p w14:paraId="066A299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1CB552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Promote an open, global, interoperable and reliable Internet and take concrete steps to maintain a safe, secure and enabling online environment for all</w:t>
            </w:r>
          </w:p>
        </w:tc>
        <w:tc>
          <w:tcPr>
            <w:tcW w:w="2220" w:type="dxa"/>
          </w:tcPr>
          <w:p w14:paraId="608ED9A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3412B7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9</w:t>
            </w:r>
          </w:p>
        </w:tc>
        <w:tc>
          <w:tcPr>
            <w:tcW w:w="3331" w:type="dxa"/>
          </w:tcPr>
          <w:p w14:paraId="562C825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w:t>
            </w:r>
          </w:p>
          <w:p w14:paraId="049119D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C2,C3,C5,C6,C9, C11, C7 E-</w:t>
            </w:r>
          </w:p>
          <w:p w14:paraId="4D99764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Agriculture</w:t>
            </w:r>
          </w:p>
        </w:tc>
        <w:tc>
          <w:tcPr>
            <w:tcW w:w="5109" w:type="dxa"/>
          </w:tcPr>
          <w:p w14:paraId="135BFAA2"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4AAAD518"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16BDD50F"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Child Online Protection- guidelines, trainings, online safety with Sango for kids, research and reports,</w:t>
            </w:r>
          </w:p>
          <w:p w14:paraId="0BA3640A"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Member state engagement: CWG-COP, CWG- Internet, collaborating with governments particularly on Child Online Protection policies</w:t>
            </w:r>
          </w:p>
          <w:p w14:paraId="164180F8"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Universality Indicators and ROAM-X principles</w:t>
            </w:r>
          </w:p>
          <w:p w14:paraId="69FD5972"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Ad Hoc Committee to Elaborate a Comprehensive International Convention on Countering the Use of Information and Communications Technologies for Criminal Purposes (</w:t>
            </w:r>
            <w:hyperlink r:id="rId76">
              <w:r w:rsidRPr="00013B2F">
                <w:rPr>
                  <w:rStyle w:val="Hyperlink"/>
                  <w:i/>
                  <w:iCs/>
                  <w:lang w:val="en-US"/>
                </w:rPr>
                <w:t xml:space="preserve">the </w:t>
              </w:r>
              <w:proofErr w:type="spellStart"/>
              <w:r w:rsidRPr="00013B2F">
                <w:rPr>
                  <w:rStyle w:val="Hyperlink"/>
                  <w:i/>
                  <w:iCs/>
                  <w:lang w:val="en-US"/>
                </w:rPr>
                <w:t>draf</w:t>
              </w:r>
              <w:proofErr w:type="spellEnd"/>
              <w:r w:rsidRPr="00013B2F">
                <w:rPr>
                  <w:rStyle w:val="Hyperlink"/>
                  <w:i/>
                  <w:iCs/>
                  <w:lang w:val="en-US"/>
                </w:rPr>
                <w:t xml:space="preserve"> t United Nations Convention</w:t>
              </w:r>
            </w:hyperlink>
            <w:r w:rsidRPr="00013B2F">
              <w:rPr>
                <w:i/>
                <w:iCs/>
                <w:lang w:val="en-US"/>
              </w:rPr>
              <w:t xml:space="preserve"> </w:t>
            </w:r>
            <w:hyperlink r:id="rId77">
              <w:r w:rsidRPr="00013B2F">
                <w:rPr>
                  <w:rStyle w:val="Hyperlink"/>
                  <w:i/>
                  <w:iCs/>
                  <w:lang w:val="en-US"/>
                </w:rPr>
                <w:t>against Cybercrime</w:t>
              </w:r>
            </w:hyperlink>
            <w:r w:rsidRPr="00013B2F">
              <w:rPr>
                <w:i/>
                <w:iCs/>
                <w:lang w:val="en-US"/>
              </w:rPr>
              <w:t>)</w:t>
            </w:r>
          </w:p>
          <w:p w14:paraId="375D62D3" w14:textId="77777777" w:rsidR="00013B2F" w:rsidRPr="00013B2F" w:rsidRDefault="00013B2F" w:rsidP="002A54B1">
            <w:pPr>
              <w:numPr>
                <w:ilvl w:val="0"/>
                <w:numId w:val="5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14A50E8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bl>
    <w:p w14:paraId="57852B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AE66D5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4140D30" w14:textId="77777777" w:rsidTr="00711EB0">
        <w:trPr>
          <w:trHeight w:val="3066"/>
        </w:trPr>
        <w:tc>
          <w:tcPr>
            <w:tcW w:w="4634" w:type="dxa"/>
          </w:tcPr>
          <w:p w14:paraId="64FC83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463AC19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57226E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5EF0C6D1" w14:textId="77777777" w:rsidR="00013B2F" w:rsidRPr="00013B2F" w:rsidRDefault="00013B2F" w:rsidP="002A54B1">
            <w:pPr>
              <w:numPr>
                <w:ilvl w:val="0"/>
                <w:numId w:val="5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w:t>
            </w:r>
          </w:p>
          <w:p w14:paraId="56082261" w14:textId="77777777" w:rsidR="00013B2F" w:rsidRPr="00013B2F" w:rsidRDefault="00013B2F" w:rsidP="002A54B1">
            <w:pPr>
              <w:numPr>
                <w:ilvl w:val="0"/>
                <w:numId w:val="5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Participating in the Best Practices Forum in Cybersecurity of the Internet Governance Forum</w:t>
            </w:r>
          </w:p>
          <w:p w14:paraId="111BD701" w14:textId="77777777" w:rsidR="00013B2F" w:rsidRPr="00013B2F" w:rsidRDefault="00013B2F" w:rsidP="002A54B1">
            <w:pPr>
              <w:numPr>
                <w:ilvl w:val="0"/>
                <w:numId w:val="5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net neutrality, cybersecurity, cybercrimes</w:t>
            </w:r>
          </w:p>
        </w:tc>
      </w:tr>
      <w:tr w:rsidR="00013B2F" w:rsidRPr="00013B2F" w14:paraId="27ACD922" w14:textId="77777777" w:rsidTr="00711EB0">
        <w:trPr>
          <w:trHeight w:val="3765"/>
        </w:trPr>
        <w:tc>
          <w:tcPr>
            <w:tcW w:w="4634" w:type="dxa"/>
          </w:tcPr>
          <w:p w14:paraId="404AE3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40FF3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Support the Internet Governance Forum, including through continued efforts to increase diverse participation from Governments and other stakeholders from developing countries and the provision of voluntary funding also to this end</w:t>
            </w:r>
          </w:p>
        </w:tc>
        <w:tc>
          <w:tcPr>
            <w:tcW w:w="2220" w:type="dxa"/>
          </w:tcPr>
          <w:p w14:paraId="42F2AD9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2F988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8480" behindDoc="1" locked="0" layoutInCell="1" allowOverlap="1" wp14:anchorId="23D336D1" wp14:editId="78EAA951">
                      <wp:simplePos x="0" y="0"/>
                      <wp:positionH relativeFrom="column">
                        <wp:posOffset>-405192</wp:posOffset>
                      </wp:positionH>
                      <wp:positionV relativeFrom="paragraph">
                        <wp:posOffset>-1744641</wp:posOffset>
                      </wp:positionV>
                      <wp:extent cx="4413885" cy="466280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99" name="Graphic 99"/>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A5DF339" id="Group 98" o:spid="_x0000_s1026" style="position:absolute;margin-left:-31.9pt;margin-top:-137.35pt;width:347.55pt;height:367.15pt;z-index:-25164800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iREAAMR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">
                      <v:shape id="Graphic 99"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9 and 10</w:t>
            </w:r>
          </w:p>
        </w:tc>
        <w:tc>
          <w:tcPr>
            <w:tcW w:w="3331" w:type="dxa"/>
          </w:tcPr>
          <w:p w14:paraId="69E4C4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8606AD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75EE66F4" w14:textId="77777777" w:rsidR="00013B2F" w:rsidRPr="00013B2F" w:rsidRDefault="00013B2F" w:rsidP="002A54B1">
            <w:pPr>
              <w:numPr>
                <w:ilvl w:val="0"/>
                <w:numId w:val="5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Governance Forum, WSIS Forum</w:t>
            </w:r>
          </w:p>
          <w:p w14:paraId="55F0A416" w14:textId="77777777" w:rsidR="00013B2F" w:rsidRPr="00013B2F" w:rsidRDefault="00013B2F" w:rsidP="002A54B1">
            <w:pPr>
              <w:numPr>
                <w:ilvl w:val="0"/>
                <w:numId w:val="5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IGF process established by ESCWA and partners in the region in 2012-ongoing (ESCWA)</w:t>
            </w:r>
          </w:p>
          <w:p w14:paraId="0BD3CD2B" w14:textId="77777777" w:rsidR="00013B2F" w:rsidRPr="00013B2F" w:rsidRDefault="00013B2F" w:rsidP="002A54B1">
            <w:pPr>
              <w:numPr>
                <w:ilvl w:val="0"/>
                <w:numId w:val="5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Guidelines for the governance of</w:t>
            </w:r>
          </w:p>
          <w:p w14:paraId="577290A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platforms</w:t>
            </w:r>
          </w:p>
          <w:p w14:paraId="61256DE7" w14:textId="77777777" w:rsidR="00013B2F" w:rsidRPr="00013B2F" w:rsidRDefault="00013B2F" w:rsidP="002A54B1">
            <w:pPr>
              <w:numPr>
                <w:ilvl w:val="0"/>
                <w:numId w:val="5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participating in the Multistakeholder</w:t>
            </w:r>
          </w:p>
          <w:p w14:paraId="73F6191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Group of the Internet Governance Forum</w:t>
            </w:r>
          </w:p>
          <w:p w14:paraId="432CC5CB" w14:textId="77777777" w:rsidR="00013B2F" w:rsidRPr="00013B2F" w:rsidRDefault="00013B2F" w:rsidP="002A54B1">
            <w:pPr>
              <w:numPr>
                <w:ilvl w:val="0"/>
                <w:numId w:val="5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co-leading the Dynamic Coalition on Blockchain Assurance and Standardization in the Internet Governance Forum</w:t>
            </w:r>
          </w:p>
        </w:tc>
      </w:tr>
      <w:tr w:rsidR="00013B2F" w:rsidRPr="00013B2F" w14:paraId="0AC7A5FA" w14:textId="77777777" w:rsidTr="00711EB0">
        <w:trPr>
          <w:trHeight w:val="1900"/>
        </w:trPr>
        <w:tc>
          <w:tcPr>
            <w:tcW w:w="4634" w:type="dxa"/>
          </w:tcPr>
          <w:p w14:paraId="2D12C5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439D6E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Promote international cooperation among all stakeholders to prevent, identify</w:t>
            </w:r>
          </w:p>
        </w:tc>
        <w:tc>
          <w:tcPr>
            <w:tcW w:w="2220" w:type="dxa"/>
          </w:tcPr>
          <w:p w14:paraId="79F7436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DE273B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16</w:t>
            </w:r>
          </w:p>
        </w:tc>
        <w:tc>
          <w:tcPr>
            <w:tcW w:w="3331" w:type="dxa"/>
          </w:tcPr>
          <w:p w14:paraId="137DA8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6C0420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28B172FD" w14:textId="77777777" w:rsidR="00013B2F" w:rsidRPr="00013B2F" w:rsidRDefault="00013B2F" w:rsidP="002A54B1">
            <w:pPr>
              <w:numPr>
                <w:ilvl w:val="0"/>
                <w:numId w:val="5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 WSIS Forum, CWG-Internet</w:t>
            </w:r>
          </w:p>
          <w:p w14:paraId="3A951E17" w14:textId="77777777" w:rsidR="00013B2F" w:rsidRPr="00013B2F" w:rsidRDefault="00013B2F" w:rsidP="002A54B1">
            <w:pPr>
              <w:numPr>
                <w:ilvl w:val="0"/>
                <w:numId w:val="5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Universality Indicators and ROAM-X principles</w:t>
            </w:r>
          </w:p>
          <w:p w14:paraId="05B02B74" w14:textId="77777777" w:rsidR="00013B2F" w:rsidRPr="00013B2F" w:rsidRDefault="00013B2F" w:rsidP="002A54B1">
            <w:pPr>
              <w:numPr>
                <w:ilvl w:val="0"/>
                <w:numId w:val="5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Internet Governance Process (ESCWA)</w:t>
            </w:r>
          </w:p>
          <w:p w14:paraId="527FC579" w14:textId="77777777" w:rsidR="00013B2F" w:rsidRPr="00013B2F" w:rsidRDefault="00013B2F" w:rsidP="002A54B1">
            <w:pPr>
              <w:numPr>
                <w:ilvl w:val="0"/>
                <w:numId w:val="5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Digital</w:t>
            </w:r>
          </w:p>
        </w:tc>
      </w:tr>
    </w:tbl>
    <w:p w14:paraId="2837145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413B0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5300CCB" w14:textId="77777777" w:rsidTr="00711EB0">
        <w:trPr>
          <w:trHeight w:val="1557"/>
        </w:trPr>
        <w:tc>
          <w:tcPr>
            <w:tcW w:w="4634" w:type="dxa"/>
          </w:tcPr>
          <w:p w14:paraId="625F9FB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address risks of fragmentation of the Internet in a timely manner</w:t>
            </w:r>
          </w:p>
        </w:tc>
        <w:tc>
          <w:tcPr>
            <w:tcW w:w="2220" w:type="dxa"/>
          </w:tcPr>
          <w:p w14:paraId="097F013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85EEE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CEDBC11" w14:textId="77777777" w:rsidR="00013B2F" w:rsidRPr="00013B2F" w:rsidRDefault="00013B2F" w:rsidP="002A54B1">
            <w:pPr>
              <w:numPr>
                <w:ilvl w:val="0"/>
                <w:numId w:val="4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cross border data ﬂows and [minimizing] data localization, interoperability between electronic systems,</w:t>
            </w:r>
          </w:p>
          <w:p w14:paraId="6754A4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etc.</w:t>
            </w:r>
          </w:p>
        </w:tc>
      </w:tr>
      <w:tr w:rsidR="00013B2F" w:rsidRPr="00013B2F" w14:paraId="35F861AB" w14:textId="77777777" w:rsidTr="00711EB0">
        <w:trPr>
          <w:trHeight w:val="1377"/>
        </w:trPr>
        <w:tc>
          <w:tcPr>
            <w:tcW w:w="4634" w:type="dxa"/>
          </w:tcPr>
          <w:p w14:paraId="0F6794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3A6809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Refrain from Internet shutdowns and measures that target Internet access</w:t>
            </w:r>
          </w:p>
        </w:tc>
        <w:tc>
          <w:tcPr>
            <w:tcW w:w="2220" w:type="dxa"/>
          </w:tcPr>
          <w:p w14:paraId="759F4B6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B1DDE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69504" behindDoc="1" locked="0" layoutInCell="1" allowOverlap="1" wp14:anchorId="5D6E8DDF" wp14:editId="7545912E">
                      <wp:simplePos x="0" y="0"/>
                      <wp:positionH relativeFrom="column">
                        <wp:posOffset>-405192</wp:posOffset>
                      </wp:positionH>
                      <wp:positionV relativeFrom="paragraph">
                        <wp:posOffset>-786185</wp:posOffset>
                      </wp:positionV>
                      <wp:extent cx="4413885" cy="466280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01" name="Graphic 101"/>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9A4AABE" id="Group 100" o:spid="_x0000_s1026" style="position:absolute;margin-left:-31.9pt;margin-top:-61.9pt;width:347.55pt;height:367.15pt;z-index:-25164697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">
                      <v:shape id="Graphic 101"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16</w:t>
            </w:r>
          </w:p>
        </w:tc>
        <w:tc>
          <w:tcPr>
            <w:tcW w:w="3331" w:type="dxa"/>
          </w:tcPr>
          <w:p w14:paraId="43FA4E7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A046C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43C71DB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8CB2F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tc>
      </w:tr>
      <w:tr w:rsidR="00013B2F" w:rsidRPr="00013B2F" w14:paraId="39644D6C" w14:textId="77777777" w:rsidTr="00711EB0">
        <w:trPr>
          <w:trHeight w:val="827"/>
        </w:trPr>
        <w:tc>
          <w:tcPr>
            <w:tcW w:w="15294" w:type="dxa"/>
            <w:gridSpan w:val="4"/>
            <w:shd w:val="clear" w:color="auto" w:fill="D9EAD2"/>
          </w:tcPr>
          <w:p w14:paraId="14C7A6E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A5BA8B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trust and safety</w:t>
            </w:r>
          </w:p>
        </w:tc>
      </w:tr>
      <w:tr w:rsidR="00013B2F" w:rsidRPr="00013B2F" w14:paraId="318A714C" w14:textId="77777777" w:rsidTr="00711EB0">
        <w:trPr>
          <w:trHeight w:val="4821"/>
        </w:trPr>
        <w:tc>
          <w:tcPr>
            <w:tcW w:w="4634" w:type="dxa"/>
          </w:tcPr>
          <w:p w14:paraId="57FAF3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1499E9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 xml:space="preserve">Create a safe and secure online space for all users that ensures their mental health and well-being by defining and adopting common standards, guidelines and industry actions that </w:t>
            </w:r>
            <w:proofErr w:type="gramStart"/>
            <w:r w:rsidRPr="00013B2F">
              <w:rPr>
                <w:i/>
                <w:iCs/>
                <w:lang w:val="en-US"/>
              </w:rPr>
              <w:t>are in compliance with</w:t>
            </w:r>
            <w:proofErr w:type="gramEnd"/>
            <w:r w:rsidRPr="00013B2F">
              <w:rPr>
                <w:i/>
                <w:iCs/>
                <w:lang w:val="en-US"/>
              </w:rPr>
              <w:t xml:space="preserve"> international law, promote safe civic spaces and address content on digital platforms that causes harm to individuals, taking into account work under way by United Nations entities, regional organizations and multi- stakeholder initiatives</w:t>
            </w:r>
          </w:p>
        </w:tc>
        <w:tc>
          <w:tcPr>
            <w:tcW w:w="2220" w:type="dxa"/>
          </w:tcPr>
          <w:p w14:paraId="105510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A71253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3, 5, 9, 10, 16</w:t>
            </w:r>
          </w:p>
          <w:p w14:paraId="51AD8C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17</w:t>
            </w:r>
          </w:p>
        </w:tc>
        <w:tc>
          <w:tcPr>
            <w:tcW w:w="3331" w:type="dxa"/>
          </w:tcPr>
          <w:p w14:paraId="09E24C6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999CD0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C2,C3, C5,C6, C7 E Health, C7 E</w:t>
            </w:r>
          </w:p>
          <w:p w14:paraId="2C5C706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Government, C9, C11,</w:t>
            </w:r>
          </w:p>
        </w:tc>
        <w:tc>
          <w:tcPr>
            <w:tcW w:w="5109" w:type="dxa"/>
          </w:tcPr>
          <w:p w14:paraId="7151AD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5671465"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3E864B78"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410A2032"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3C8203B1"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Governance Forum</w:t>
            </w:r>
          </w:p>
          <w:p w14:paraId="62D47BDC"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Guidelines for the governance of</w:t>
            </w:r>
          </w:p>
          <w:p w14:paraId="0CA0899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platforms</w:t>
            </w:r>
          </w:p>
          <w:p w14:paraId="05CBBB41"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Cyber capacity building </w:t>
            </w:r>
            <w:proofErr w:type="spellStart"/>
            <w:r w:rsidRPr="00013B2F">
              <w:rPr>
                <w:i/>
                <w:iCs/>
                <w:lang w:val="en-US"/>
              </w:rPr>
              <w:t>programme</w:t>
            </w:r>
            <w:proofErr w:type="spellEnd"/>
            <w:r w:rsidRPr="00013B2F">
              <w:rPr>
                <w:i/>
                <w:iCs/>
                <w:lang w:val="en-US"/>
              </w:rPr>
              <w:t xml:space="preserve"> (Cyber Drills, CIRTs, National Cybersecurity Strategies </w:t>
            </w:r>
            <w:proofErr w:type="spellStart"/>
            <w:r w:rsidRPr="00013B2F">
              <w:rPr>
                <w:i/>
                <w:iCs/>
                <w:lang w:val="en-US"/>
              </w:rPr>
              <w:t>etc</w:t>
            </w:r>
            <w:proofErr w:type="spellEnd"/>
            <w:r w:rsidRPr="00013B2F">
              <w:rPr>
                <w:i/>
                <w:iCs/>
                <w:lang w:val="en-US"/>
              </w:rPr>
              <w:t>)</w:t>
            </w:r>
          </w:p>
          <w:p w14:paraId="73DB6C13"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Child Online Protection </w:t>
            </w:r>
            <w:proofErr w:type="spellStart"/>
            <w:r w:rsidRPr="00013B2F">
              <w:rPr>
                <w:i/>
                <w:iCs/>
                <w:lang w:val="en-US"/>
              </w:rPr>
              <w:t>Programme</w:t>
            </w:r>
            <w:proofErr w:type="spellEnd"/>
          </w:p>
          <w:p w14:paraId="43CE0F56"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Security Standards</w:t>
            </w:r>
          </w:p>
          <w:p w14:paraId="532F2896"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78">
              <w:r w:rsidRPr="00013B2F">
                <w:rPr>
                  <w:rStyle w:val="Hyperlink"/>
                  <w:i/>
                  <w:iCs/>
                  <w:lang w:val="en-US"/>
                </w:rPr>
                <w:t xml:space="preserve">UNODC Global </w:t>
              </w:r>
              <w:proofErr w:type="spellStart"/>
              <w:r w:rsidRPr="00013B2F">
                <w:rPr>
                  <w:rStyle w:val="Hyperlink"/>
                  <w:i/>
                  <w:iCs/>
                  <w:lang w:val="en-US"/>
                </w:rPr>
                <w:t>Programme</w:t>
              </w:r>
              <w:proofErr w:type="spellEnd"/>
              <w:r w:rsidRPr="00013B2F">
                <w:rPr>
                  <w:rStyle w:val="Hyperlink"/>
                  <w:i/>
                  <w:iCs/>
                  <w:lang w:val="en-US"/>
                </w:rPr>
                <w:t xml:space="preserve"> on Cybercrime</w:t>
              </w:r>
            </w:hyperlink>
          </w:p>
          <w:p w14:paraId="5334F43C" w14:textId="77777777" w:rsidR="00013B2F" w:rsidRPr="00013B2F" w:rsidRDefault="00013B2F" w:rsidP="002A54B1">
            <w:pPr>
              <w:numPr>
                <w:ilvl w:val="0"/>
                <w:numId w:val="4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Ad Hoc Committee to Elaborate a Comprehensive International Convention</w:t>
            </w:r>
          </w:p>
        </w:tc>
      </w:tr>
    </w:tbl>
    <w:p w14:paraId="27293FB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47EE1F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124CDC94" w14:textId="77777777" w:rsidTr="00711EB0">
        <w:trPr>
          <w:trHeight w:val="2855"/>
        </w:trPr>
        <w:tc>
          <w:tcPr>
            <w:tcW w:w="4634" w:type="dxa"/>
          </w:tcPr>
          <w:p w14:paraId="42AEC1C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454DBB0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520BCD8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29D9C9A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on Countering the Use of Information and Communications Technologies for Criminal Purposes (</w:t>
            </w:r>
            <w:hyperlink r:id="rId79">
              <w:r w:rsidRPr="00013B2F">
                <w:rPr>
                  <w:rStyle w:val="Hyperlink"/>
                  <w:i/>
                  <w:iCs/>
                  <w:lang w:val="en-US"/>
                </w:rPr>
                <w:t xml:space="preserve">the </w:t>
              </w:r>
              <w:proofErr w:type="spellStart"/>
              <w:r w:rsidRPr="00013B2F">
                <w:rPr>
                  <w:rStyle w:val="Hyperlink"/>
                  <w:i/>
                  <w:iCs/>
                  <w:lang w:val="en-US"/>
                </w:rPr>
                <w:t>draf</w:t>
              </w:r>
              <w:proofErr w:type="spellEnd"/>
              <w:r w:rsidRPr="00013B2F">
                <w:rPr>
                  <w:rStyle w:val="Hyperlink"/>
                  <w:i/>
                  <w:iCs/>
                  <w:lang w:val="en-US"/>
                </w:rPr>
                <w:t xml:space="preserve"> t United Nations</w:t>
              </w:r>
            </w:hyperlink>
            <w:r w:rsidRPr="00013B2F">
              <w:rPr>
                <w:i/>
                <w:iCs/>
                <w:lang w:val="en-US"/>
              </w:rPr>
              <w:t xml:space="preserve"> </w:t>
            </w:r>
            <w:hyperlink r:id="rId80">
              <w:r w:rsidRPr="00013B2F">
                <w:rPr>
                  <w:rStyle w:val="Hyperlink"/>
                  <w:i/>
                  <w:iCs/>
                  <w:lang w:val="en-US"/>
                </w:rPr>
                <w:t>Convention against Cybercrime</w:t>
              </w:r>
            </w:hyperlink>
            <w:r w:rsidRPr="00013B2F">
              <w:rPr>
                <w:i/>
                <w:iCs/>
                <w:lang w:val="en-US"/>
              </w:rPr>
              <w:t>) – UNODC</w:t>
            </w:r>
          </w:p>
          <w:p w14:paraId="231907CC" w14:textId="77777777" w:rsidR="00013B2F" w:rsidRPr="00013B2F" w:rsidRDefault="00013B2F" w:rsidP="002A54B1">
            <w:pPr>
              <w:numPr>
                <w:ilvl w:val="0"/>
                <w:numId w:val="4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activities of online intermediaries, cybercrimes, scam, spam, protection of personal information online.</w:t>
            </w:r>
          </w:p>
        </w:tc>
      </w:tr>
      <w:tr w:rsidR="00013B2F" w:rsidRPr="00013B2F" w14:paraId="064A484E" w14:textId="77777777" w:rsidTr="00711EB0">
        <w:trPr>
          <w:trHeight w:val="3702"/>
        </w:trPr>
        <w:tc>
          <w:tcPr>
            <w:tcW w:w="4634" w:type="dxa"/>
          </w:tcPr>
          <w:p w14:paraId="29B6C7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40F3F2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Prioritize the development and implementation of national online child safety policies and standards, in compliance with international human rights law, including the Convention on the Rights of the Child</w:t>
            </w:r>
          </w:p>
        </w:tc>
        <w:tc>
          <w:tcPr>
            <w:tcW w:w="2220" w:type="dxa"/>
          </w:tcPr>
          <w:p w14:paraId="37F69EF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B3D8E3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0528" behindDoc="1" locked="0" layoutInCell="1" allowOverlap="1" wp14:anchorId="08DF8481" wp14:editId="01EB06D5">
                      <wp:simplePos x="0" y="0"/>
                      <wp:positionH relativeFrom="column">
                        <wp:posOffset>-405192</wp:posOffset>
                      </wp:positionH>
                      <wp:positionV relativeFrom="paragraph">
                        <wp:posOffset>-1610529</wp:posOffset>
                      </wp:positionV>
                      <wp:extent cx="4413885" cy="466280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03" name="Graphic 103"/>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14DE0E5" id="Group 102" o:spid="_x0000_s1026" style="position:absolute;margin-left:-31.9pt;margin-top:-126.8pt;width:347.55pt;height:367.15pt;z-index:-25164595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">
                      <v:shape id="Graphic 103"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3, 5 and 10</w:t>
            </w:r>
          </w:p>
        </w:tc>
        <w:tc>
          <w:tcPr>
            <w:tcW w:w="3331" w:type="dxa"/>
          </w:tcPr>
          <w:p w14:paraId="538508E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1B35F9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C2,C5,C6, C7 E Health, C7 E Government, C7 E learning</w:t>
            </w:r>
          </w:p>
        </w:tc>
        <w:tc>
          <w:tcPr>
            <w:tcW w:w="5109" w:type="dxa"/>
          </w:tcPr>
          <w:p w14:paraId="4967A7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88E226A"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 Guidelines</w:t>
            </w:r>
          </w:p>
          <w:p w14:paraId="6FCB09FB"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5B4ADB57"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61CD8DDE"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25C861C1"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Governance Forum</w:t>
            </w:r>
          </w:p>
          <w:p w14:paraId="135AF65E"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Cyber capacity building </w:t>
            </w:r>
            <w:proofErr w:type="spellStart"/>
            <w:r w:rsidRPr="00013B2F">
              <w:rPr>
                <w:i/>
                <w:iCs/>
                <w:lang w:val="en-US"/>
              </w:rPr>
              <w:t>programme</w:t>
            </w:r>
            <w:proofErr w:type="spellEnd"/>
            <w:r w:rsidRPr="00013B2F">
              <w:rPr>
                <w:i/>
                <w:iCs/>
                <w:lang w:val="en-US"/>
              </w:rPr>
              <w:t xml:space="preserve"> (Cyber Drills, CIRTs, National Cybersecurity Strategies </w:t>
            </w:r>
            <w:proofErr w:type="spellStart"/>
            <w:r w:rsidRPr="00013B2F">
              <w:rPr>
                <w:i/>
                <w:iCs/>
                <w:lang w:val="en-US"/>
              </w:rPr>
              <w:t>etc</w:t>
            </w:r>
            <w:proofErr w:type="spellEnd"/>
            <w:r w:rsidRPr="00013B2F">
              <w:rPr>
                <w:i/>
                <w:iCs/>
                <w:lang w:val="en-US"/>
              </w:rPr>
              <w:t>)</w:t>
            </w:r>
          </w:p>
          <w:p w14:paraId="23AA320B"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Child Online Protection </w:t>
            </w:r>
            <w:proofErr w:type="spellStart"/>
            <w:r w:rsidRPr="00013B2F">
              <w:rPr>
                <w:i/>
                <w:iCs/>
                <w:lang w:val="en-US"/>
              </w:rPr>
              <w:t>Programme</w:t>
            </w:r>
            <w:proofErr w:type="spellEnd"/>
          </w:p>
          <w:p w14:paraId="534E84D2" w14:textId="77777777" w:rsidR="00013B2F" w:rsidRPr="00013B2F" w:rsidRDefault="00013B2F" w:rsidP="002A54B1">
            <w:pPr>
              <w:numPr>
                <w:ilvl w:val="0"/>
                <w:numId w:val="4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Security Standards</w:t>
            </w:r>
          </w:p>
        </w:tc>
      </w:tr>
      <w:tr w:rsidR="00013B2F" w:rsidRPr="00013B2F" w14:paraId="20CB84F6" w14:textId="77777777" w:rsidTr="00711EB0">
        <w:trPr>
          <w:trHeight w:val="1982"/>
        </w:trPr>
        <w:tc>
          <w:tcPr>
            <w:tcW w:w="4634" w:type="dxa"/>
          </w:tcPr>
          <w:p w14:paraId="6AC48DE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184F89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Establish regular collaboration between national online safety institutions to exchange best practices and develop shared understandings of actions to protect privacy,</w:t>
            </w:r>
          </w:p>
        </w:tc>
        <w:tc>
          <w:tcPr>
            <w:tcW w:w="2220" w:type="dxa"/>
          </w:tcPr>
          <w:p w14:paraId="3542782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2073C5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17</w:t>
            </w:r>
          </w:p>
        </w:tc>
        <w:tc>
          <w:tcPr>
            <w:tcW w:w="3331" w:type="dxa"/>
          </w:tcPr>
          <w:p w14:paraId="7AA2B1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E8D75F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C2,C5,C6, C7 E Health, C7 E Government</w:t>
            </w:r>
          </w:p>
        </w:tc>
        <w:tc>
          <w:tcPr>
            <w:tcW w:w="5109" w:type="dxa"/>
          </w:tcPr>
          <w:p w14:paraId="23F2B4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0F17F0F" w14:textId="77777777" w:rsidR="00013B2F" w:rsidRPr="00013B2F" w:rsidRDefault="00013B2F" w:rsidP="002A54B1">
            <w:pPr>
              <w:numPr>
                <w:ilvl w:val="0"/>
                <w:numId w:val="4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 Guidelines</w:t>
            </w:r>
          </w:p>
          <w:p w14:paraId="3BA4285C" w14:textId="77777777" w:rsidR="00013B2F" w:rsidRPr="00013B2F" w:rsidRDefault="00013B2F" w:rsidP="002A54B1">
            <w:pPr>
              <w:numPr>
                <w:ilvl w:val="0"/>
                <w:numId w:val="4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23AD16F5" w14:textId="77777777" w:rsidR="00013B2F" w:rsidRPr="00013B2F" w:rsidRDefault="00013B2F" w:rsidP="002A54B1">
            <w:pPr>
              <w:numPr>
                <w:ilvl w:val="0"/>
                <w:numId w:val="4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42567E0F" w14:textId="77777777" w:rsidR="00013B2F" w:rsidRPr="00013B2F" w:rsidRDefault="00013B2F" w:rsidP="002A54B1">
            <w:pPr>
              <w:numPr>
                <w:ilvl w:val="0"/>
                <w:numId w:val="4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0B2EE31D" w14:textId="77777777" w:rsidR="00013B2F" w:rsidRPr="00013B2F" w:rsidRDefault="00013B2F" w:rsidP="002A54B1">
            <w:pPr>
              <w:numPr>
                <w:ilvl w:val="0"/>
                <w:numId w:val="4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Internet Governance Forum</w:t>
            </w:r>
          </w:p>
        </w:tc>
      </w:tr>
    </w:tbl>
    <w:p w14:paraId="3AB8986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6BB626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09BB0DF" w14:textId="77777777" w:rsidTr="00711EB0">
        <w:trPr>
          <w:trHeight w:val="2956"/>
        </w:trPr>
        <w:tc>
          <w:tcPr>
            <w:tcW w:w="4634" w:type="dxa"/>
          </w:tcPr>
          <w:p w14:paraId="6DBA47E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freedom of expression and access to information while addressing harms</w:t>
            </w:r>
          </w:p>
        </w:tc>
        <w:tc>
          <w:tcPr>
            <w:tcW w:w="2220" w:type="dxa"/>
          </w:tcPr>
          <w:p w14:paraId="1E6658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57673E6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2ED2A76D" w14:textId="77777777" w:rsidR="00013B2F" w:rsidRPr="00013B2F" w:rsidRDefault="00013B2F" w:rsidP="002A54B1">
            <w:pPr>
              <w:numPr>
                <w:ilvl w:val="0"/>
                <w:numId w:val="4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Cyber capacity building </w:t>
            </w:r>
            <w:proofErr w:type="spellStart"/>
            <w:r w:rsidRPr="00013B2F">
              <w:rPr>
                <w:i/>
                <w:iCs/>
                <w:lang w:val="en-US"/>
              </w:rPr>
              <w:t>programme</w:t>
            </w:r>
            <w:proofErr w:type="spellEnd"/>
            <w:r w:rsidRPr="00013B2F">
              <w:rPr>
                <w:i/>
                <w:iCs/>
                <w:lang w:val="en-US"/>
              </w:rPr>
              <w:t xml:space="preserve"> (Cyber Drills, CIRTs, National Cybersecurity Strategies </w:t>
            </w:r>
            <w:proofErr w:type="spellStart"/>
            <w:r w:rsidRPr="00013B2F">
              <w:rPr>
                <w:i/>
                <w:iCs/>
                <w:lang w:val="en-US"/>
              </w:rPr>
              <w:t>etc</w:t>
            </w:r>
            <w:proofErr w:type="spellEnd"/>
            <w:r w:rsidRPr="00013B2F">
              <w:rPr>
                <w:i/>
                <w:iCs/>
                <w:lang w:val="en-US"/>
              </w:rPr>
              <w:t>)</w:t>
            </w:r>
          </w:p>
          <w:p w14:paraId="626DD38B" w14:textId="77777777" w:rsidR="00013B2F" w:rsidRPr="00013B2F" w:rsidRDefault="00013B2F" w:rsidP="002A54B1">
            <w:pPr>
              <w:numPr>
                <w:ilvl w:val="0"/>
                <w:numId w:val="4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Child Online Protection </w:t>
            </w:r>
            <w:proofErr w:type="spellStart"/>
            <w:r w:rsidRPr="00013B2F">
              <w:rPr>
                <w:i/>
                <w:iCs/>
                <w:lang w:val="en-US"/>
              </w:rPr>
              <w:t>Programme</w:t>
            </w:r>
            <w:proofErr w:type="spellEnd"/>
          </w:p>
          <w:p w14:paraId="2A595842" w14:textId="77777777" w:rsidR="00013B2F" w:rsidRPr="00013B2F" w:rsidRDefault="00013B2F" w:rsidP="002A54B1">
            <w:pPr>
              <w:numPr>
                <w:ilvl w:val="0"/>
                <w:numId w:val="4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cooperation mechanisms in cybersecurity implementation (for instance between CERTs), between national data regulators, etc.</w:t>
            </w:r>
          </w:p>
        </w:tc>
      </w:tr>
      <w:tr w:rsidR="00013B2F" w:rsidRPr="00013B2F" w14:paraId="3362D376" w14:textId="77777777" w:rsidTr="00711EB0">
        <w:trPr>
          <w:trHeight w:val="2087"/>
        </w:trPr>
        <w:tc>
          <w:tcPr>
            <w:tcW w:w="4634" w:type="dxa"/>
          </w:tcPr>
          <w:p w14:paraId="2FDD2D2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3194E3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 xml:space="preserve">Ensure that laws and regulations on the use of technology in areas such as surveillance and encryption </w:t>
            </w:r>
            <w:proofErr w:type="gramStart"/>
            <w:r w:rsidRPr="00013B2F">
              <w:rPr>
                <w:i/>
                <w:iCs/>
                <w:lang w:val="en-US"/>
              </w:rPr>
              <w:t>are in compliance with</w:t>
            </w:r>
            <w:proofErr w:type="gramEnd"/>
            <w:r w:rsidRPr="00013B2F">
              <w:rPr>
                <w:i/>
                <w:iCs/>
                <w:lang w:val="en-US"/>
              </w:rPr>
              <w:t xml:space="preserve"> international law</w:t>
            </w:r>
          </w:p>
        </w:tc>
        <w:tc>
          <w:tcPr>
            <w:tcW w:w="2220" w:type="dxa"/>
          </w:tcPr>
          <w:p w14:paraId="0CD9634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AC34EF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1552" behindDoc="1" locked="0" layoutInCell="1" allowOverlap="1" wp14:anchorId="3071D52C" wp14:editId="1A0BD0E1">
                      <wp:simplePos x="0" y="0"/>
                      <wp:positionH relativeFrom="column">
                        <wp:posOffset>-405192</wp:posOffset>
                      </wp:positionH>
                      <wp:positionV relativeFrom="paragraph">
                        <wp:posOffset>-1674537</wp:posOffset>
                      </wp:positionV>
                      <wp:extent cx="4413885" cy="466280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05" name="Graphic 105"/>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669AB47" id="Group 104" o:spid="_x0000_s1026" style="position:absolute;margin-left:-31.9pt;margin-top:-131.85pt;width:347.55pt;height:367.15pt;z-index:-25164492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">
                      <v:shape id="Graphic 105"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10 and 16</w:t>
            </w:r>
          </w:p>
        </w:tc>
        <w:tc>
          <w:tcPr>
            <w:tcW w:w="3331" w:type="dxa"/>
          </w:tcPr>
          <w:p w14:paraId="01B983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4FD0F7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 C2, C3, C5,C6, C7 E Health, C7 E</w:t>
            </w:r>
          </w:p>
          <w:p w14:paraId="3B4701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Government, C9, C10, C11</w:t>
            </w:r>
          </w:p>
        </w:tc>
        <w:tc>
          <w:tcPr>
            <w:tcW w:w="5109" w:type="dxa"/>
          </w:tcPr>
          <w:p w14:paraId="2E164D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89CF4A6" w14:textId="77777777" w:rsidR="00013B2F" w:rsidRPr="00013B2F" w:rsidRDefault="00013B2F" w:rsidP="002A54B1">
            <w:pPr>
              <w:numPr>
                <w:ilvl w:val="0"/>
                <w:numId w:val="4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 Guidelines, WSIS Forum, WSIS Action</w:t>
            </w:r>
          </w:p>
          <w:p w14:paraId="28624A9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Line Facilitation, Internet Governance Forum</w:t>
            </w:r>
          </w:p>
          <w:p w14:paraId="5DD444DE" w14:textId="77777777" w:rsidR="00013B2F" w:rsidRPr="00013B2F" w:rsidRDefault="00013B2F" w:rsidP="002A54B1">
            <w:pPr>
              <w:numPr>
                <w:ilvl w:val="0"/>
                <w:numId w:val="4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regulating cryptography, source code / algorithmic transparency, etc.</w:t>
            </w:r>
          </w:p>
        </w:tc>
      </w:tr>
      <w:tr w:rsidR="00013B2F" w:rsidRPr="00013B2F" w14:paraId="59C29AF4" w14:textId="77777777" w:rsidTr="00711EB0">
        <w:trPr>
          <w:trHeight w:val="3563"/>
        </w:trPr>
        <w:tc>
          <w:tcPr>
            <w:tcW w:w="4634" w:type="dxa"/>
          </w:tcPr>
          <w:p w14:paraId="7157356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9A87A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t>
            </w:r>
            <w:r w:rsidRPr="00013B2F">
              <w:rPr>
                <w:i/>
                <w:iCs/>
                <w:lang w:val="en-US"/>
              </w:rPr>
              <w:tab/>
              <w:t>Develop, in consultation with all relevant stakeholders, effective methodologies to measure, monitor and counter all forms of violence and abuse in the digital space</w:t>
            </w:r>
          </w:p>
        </w:tc>
        <w:tc>
          <w:tcPr>
            <w:tcW w:w="2220" w:type="dxa"/>
          </w:tcPr>
          <w:p w14:paraId="0F7412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30321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5 and 16</w:t>
            </w:r>
          </w:p>
        </w:tc>
        <w:tc>
          <w:tcPr>
            <w:tcW w:w="3331" w:type="dxa"/>
          </w:tcPr>
          <w:p w14:paraId="5A20D84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91688F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C2,C5,C6, C7 E Health, C7 E Government, C7 E-Employment, C7 E learning, C7 e-agriculture, C9, C11</w:t>
            </w:r>
          </w:p>
        </w:tc>
        <w:tc>
          <w:tcPr>
            <w:tcW w:w="5109" w:type="dxa"/>
          </w:tcPr>
          <w:p w14:paraId="30905B4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D0A381D" w14:textId="77777777" w:rsidR="00013B2F" w:rsidRPr="00013B2F" w:rsidRDefault="00013B2F" w:rsidP="002A54B1">
            <w:pPr>
              <w:numPr>
                <w:ilvl w:val="0"/>
                <w:numId w:val="4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 Guidelines</w:t>
            </w:r>
          </w:p>
          <w:p w14:paraId="7C178666" w14:textId="77777777" w:rsidR="00013B2F" w:rsidRPr="00013B2F" w:rsidRDefault="00013B2F" w:rsidP="002A54B1">
            <w:pPr>
              <w:numPr>
                <w:ilvl w:val="0"/>
                <w:numId w:val="4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2D8BFD67" w14:textId="77777777" w:rsidR="00013B2F" w:rsidRPr="00013B2F" w:rsidRDefault="00013B2F" w:rsidP="002A54B1">
            <w:pPr>
              <w:numPr>
                <w:ilvl w:val="0"/>
                <w:numId w:val="4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6E85261E" w14:textId="77777777" w:rsidR="00013B2F" w:rsidRPr="00013B2F" w:rsidRDefault="00013B2F" w:rsidP="002A54B1">
            <w:pPr>
              <w:numPr>
                <w:ilvl w:val="0"/>
                <w:numId w:val="4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0514349A" w14:textId="77777777" w:rsidR="00013B2F" w:rsidRPr="00013B2F" w:rsidRDefault="00013B2F" w:rsidP="002A54B1">
            <w:pPr>
              <w:numPr>
                <w:ilvl w:val="0"/>
                <w:numId w:val="4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Child Online Protection- guidelines, trainings, online safety with Sango for kids, research and reports,</w:t>
            </w:r>
          </w:p>
          <w:p w14:paraId="7332BA67" w14:textId="77777777" w:rsidR="00013B2F" w:rsidRPr="00013B2F" w:rsidRDefault="00013B2F" w:rsidP="002A54B1">
            <w:pPr>
              <w:numPr>
                <w:ilvl w:val="0"/>
                <w:numId w:val="4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Member state engagement: CWG-COP, CWG- Internet Governance Forum, collaborating with governments particularly on Child Online</w:t>
            </w:r>
          </w:p>
          <w:p w14:paraId="7C2606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Protection policies</w:t>
            </w:r>
          </w:p>
        </w:tc>
      </w:tr>
    </w:tbl>
    <w:p w14:paraId="19BF5D1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D62AB5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D7FBFE8" w14:textId="77777777" w:rsidTr="00711EB0">
        <w:trPr>
          <w:trHeight w:val="2219"/>
        </w:trPr>
        <w:tc>
          <w:tcPr>
            <w:tcW w:w="4634" w:type="dxa"/>
          </w:tcPr>
          <w:p w14:paraId="2D53479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EEDA39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2DAB071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53AFE35" w14:textId="77777777" w:rsidR="00013B2F" w:rsidRPr="00013B2F" w:rsidRDefault="00013B2F" w:rsidP="002A54B1">
            <w:pPr>
              <w:numPr>
                <w:ilvl w:val="0"/>
                <w:numId w:val="41"/>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1">
              <w:r w:rsidRPr="00013B2F">
                <w:rPr>
                  <w:rStyle w:val="Hyperlink"/>
                  <w:i/>
                  <w:iCs/>
                  <w:lang w:val="en-US"/>
                </w:rPr>
                <w:t xml:space="preserve">UNODC Global </w:t>
              </w:r>
              <w:proofErr w:type="spellStart"/>
              <w:r w:rsidRPr="00013B2F">
                <w:rPr>
                  <w:rStyle w:val="Hyperlink"/>
                  <w:i/>
                  <w:iCs/>
                  <w:lang w:val="en-US"/>
                </w:rPr>
                <w:t>Programme</w:t>
              </w:r>
              <w:proofErr w:type="spellEnd"/>
              <w:r w:rsidRPr="00013B2F">
                <w:rPr>
                  <w:rStyle w:val="Hyperlink"/>
                  <w:i/>
                  <w:iCs/>
                  <w:lang w:val="en-US"/>
                </w:rPr>
                <w:t xml:space="preserve"> on Cybercrime</w:t>
              </w:r>
            </w:hyperlink>
          </w:p>
          <w:p w14:paraId="1336E15E" w14:textId="77777777" w:rsidR="00013B2F" w:rsidRPr="00013B2F" w:rsidRDefault="00013B2F" w:rsidP="002A54B1">
            <w:pPr>
              <w:numPr>
                <w:ilvl w:val="0"/>
                <w:numId w:val="4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AI Safety and Trust </w:t>
            </w:r>
            <w:proofErr w:type="spellStart"/>
            <w:r w:rsidRPr="00013B2F">
              <w:rPr>
                <w:i/>
                <w:iCs/>
                <w:lang w:val="en-US"/>
              </w:rPr>
              <w:t>programme</w:t>
            </w:r>
            <w:proofErr w:type="spellEnd"/>
          </w:p>
          <w:p w14:paraId="3B7089C6" w14:textId="77777777" w:rsidR="00013B2F" w:rsidRPr="00013B2F" w:rsidRDefault="00013B2F" w:rsidP="002A54B1">
            <w:pPr>
              <w:numPr>
                <w:ilvl w:val="0"/>
                <w:numId w:val="4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preventing digital GBV</w:t>
            </w:r>
          </w:p>
          <w:p w14:paraId="6762345D" w14:textId="77777777" w:rsidR="00013B2F" w:rsidRPr="00013B2F" w:rsidRDefault="00013B2F" w:rsidP="002A54B1">
            <w:pPr>
              <w:numPr>
                <w:ilvl w:val="0"/>
                <w:numId w:val="4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Universal DPI Safeguards Framework</w:t>
            </w:r>
          </w:p>
        </w:tc>
      </w:tr>
      <w:tr w:rsidR="00013B2F" w:rsidRPr="00013B2F" w14:paraId="26053660" w14:textId="77777777" w:rsidTr="00711EB0">
        <w:trPr>
          <w:trHeight w:val="6045"/>
        </w:trPr>
        <w:tc>
          <w:tcPr>
            <w:tcW w:w="4634" w:type="dxa"/>
          </w:tcPr>
          <w:p w14:paraId="68F205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7BFEC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w:t>
            </w:r>
            <w:r w:rsidRPr="00013B2F">
              <w:rPr>
                <w:i/>
                <w:iCs/>
                <w:lang w:val="en-US"/>
              </w:rPr>
              <w:tab/>
              <w:t xml:space="preserve">Monitor and review digital platform policies and practices on countering child sexual exploitation and abuse which occurs through or is amplified </w:t>
            </w:r>
            <w:proofErr w:type="gramStart"/>
            <w:r w:rsidRPr="00013B2F">
              <w:rPr>
                <w:i/>
                <w:iCs/>
                <w:lang w:val="en-US"/>
              </w:rPr>
              <w:t>by the use of</w:t>
            </w:r>
            <w:proofErr w:type="gramEnd"/>
            <w:r w:rsidRPr="00013B2F">
              <w:rPr>
                <w:i/>
                <w:iCs/>
                <w:lang w:val="en-US"/>
              </w:rPr>
              <w:t xml:space="preserve"> technology, including distribution over digital platforms of child sexual abuse or child sexual exploitation material, as well as solicitation or grooming for the purpose of committing a sexual offence against a child</w:t>
            </w:r>
          </w:p>
        </w:tc>
        <w:tc>
          <w:tcPr>
            <w:tcW w:w="2220" w:type="dxa"/>
          </w:tcPr>
          <w:p w14:paraId="08ED113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9B9B4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2576" behindDoc="1" locked="0" layoutInCell="1" allowOverlap="1" wp14:anchorId="525914B0" wp14:editId="3E7B92AF">
                      <wp:simplePos x="0" y="0"/>
                      <wp:positionH relativeFrom="column">
                        <wp:posOffset>-405192</wp:posOffset>
                      </wp:positionH>
                      <wp:positionV relativeFrom="paragraph">
                        <wp:posOffset>-1206529</wp:posOffset>
                      </wp:positionV>
                      <wp:extent cx="4413885" cy="466280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07" name="Graphic 107"/>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187C6DE" id="Group 106" o:spid="_x0000_s1026" style="position:absolute;margin-left:-31.9pt;margin-top:-95pt;width:347.55pt;height:367.15pt;z-index:-25164390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o3hxEAAMZ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">
                      <v:shape id="Graphic 107"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3</w:t>
            </w:r>
          </w:p>
        </w:tc>
        <w:tc>
          <w:tcPr>
            <w:tcW w:w="3331" w:type="dxa"/>
          </w:tcPr>
          <w:p w14:paraId="3448F7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E44228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C1,</w:t>
            </w:r>
          </w:p>
          <w:p w14:paraId="46EE9C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C2,C3,C5,C6, C7 E Health, C7 E</w:t>
            </w:r>
          </w:p>
          <w:p w14:paraId="4B00FCB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Government, C9, C11</w:t>
            </w:r>
          </w:p>
        </w:tc>
        <w:tc>
          <w:tcPr>
            <w:tcW w:w="5109" w:type="dxa"/>
          </w:tcPr>
          <w:p w14:paraId="7FEBFFC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BC136F6"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COP Guidelines</w:t>
            </w:r>
          </w:p>
          <w:p w14:paraId="5E664CF6"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15A37228"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3A5F1484"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CA2D754"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Child Online Protection- guidelines, trainings, online safety with Sango for kids, research and reports,</w:t>
            </w:r>
          </w:p>
          <w:p w14:paraId="3E2BA761"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Member state engagement: CWG-COP, CWG- Internet Governance Forum, collaborating with governments particularly on Child Online Protection policies</w:t>
            </w:r>
          </w:p>
          <w:p w14:paraId="2BC10370"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Guidelines for the governance of</w:t>
            </w:r>
          </w:p>
          <w:p w14:paraId="26ADB94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platforms</w:t>
            </w:r>
          </w:p>
          <w:p w14:paraId="71AAA21A"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2">
              <w:r w:rsidRPr="00013B2F">
                <w:rPr>
                  <w:rStyle w:val="Hyperlink"/>
                  <w:i/>
                  <w:iCs/>
                  <w:lang w:val="en-US"/>
                </w:rPr>
                <w:t xml:space="preserve">UNODC Global </w:t>
              </w:r>
              <w:proofErr w:type="spellStart"/>
              <w:r w:rsidRPr="00013B2F">
                <w:rPr>
                  <w:rStyle w:val="Hyperlink"/>
                  <w:i/>
                  <w:iCs/>
                  <w:lang w:val="en-US"/>
                </w:rPr>
                <w:t>Programme</w:t>
              </w:r>
              <w:proofErr w:type="spellEnd"/>
              <w:r w:rsidRPr="00013B2F">
                <w:rPr>
                  <w:rStyle w:val="Hyperlink"/>
                  <w:i/>
                  <w:iCs/>
                  <w:lang w:val="en-US"/>
                </w:rPr>
                <w:t xml:space="preserve"> on Cybercrime</w:t>
              </w:r>
            </w:hyperlink>
          </w:p>
          <w:p w14:paraId="3A19A533"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3">
              <w:r w:rsidRPr="00013B2F">
                <w:rPr>
                  <w:rStyle w:val="Hyperlink"/>
                  <w:i/>
                  <w:iCs/>
                  <w:lang w:val="en-US"/>
                </w:rPr>
                <w:t>Expert Group Meeting on Removal of Child</w:t>
              </w:r>
            </w:hyperlink>
          </w:p>
          <w:p w14:paraId="04E362C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4">
              <w:r w:rsidRPr="00013B2F">
                <w:rPr>
                  <w:rStyle w:val="Hyperlink"/>
                  <w:i/>
                  <w:iCs/>
                  <w:lang w:val="en-US"/>
                </w:rPr>
                <w:t>Sexual Abuse Material From the Internet</w:t>
              </w:r>
            </w:hyperlink>
          </w:p>
          <w:p w14:paraId="2251508D" w14:textId="77777777" w:rsidR="00013B2F" w:rsidRPr="00013B2F" w:rsidRDefault="00013B2F" w:rsidP="002A54B1">
            <w:pPr>
              <w:numPr>
                <w:ilvl w:val="0"/>
                <w:numId w:val="4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w:t>
            </w:r>
          </w:p>
          <w:p w14:paraId="248BE6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regulations addressing cybercrimes</w:t>
            </w:r>
          </w:p>
        </w:tc>
      </w:tr>
    </w:tbl>
    <w:p w14:paraId="3103B6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67B2E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A528374" w14:textId="77777777" w:rsidTr="00711EB0">
        <w:trPr>
          <w:trHeight w:val="830"/>
        </w:trPr>
        <w:tc>
          <w:tcPr>
            <w:tcW w:w="4634" w:type="dxa"/>
          </w:tcPr>
          <w:p w14:paraId="6EBD2E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AACD71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3C5307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3EE09F7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r w:rsidR="00013B2F" w:rsidRPr="00013B2F" w14:paraId="10B6EFFE" w14:textId="77777777" w:rsidTr="00711EB0">
        <w:trPr>
          <w:trHeight w:val="1067"/>
        </w:trPr>
        <w:tc>
          <w:tcPr>
            <w:tcW w:w="4634" w:type="dxa"/>
            <w:shd w:val="clear" w:color="auto" w:fill="D9EAD2"/>
          </w:tcPr>
          <w:p w14:paraId="5A89D03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055DA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Information integrity</w:t>
            </w:r>
          </w:p>
        </w:tc>
        <w:tc>
          <w:tcPr>
            <w:tcW w:w="2220" w:type="dxa"/>
            <w:shd w:val="clear" w:color="auto" w:fill="D9EAD2"/>
          </w:tcPr>
          <w:p w14:paraId="0CE634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shd w:val="clear" w:color="auto" w:fill="D9EAD2"/>
          </w:tcPr>
          <w:p w14:paraId="768BDA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shd w:val="clear" w:color="auto" w:fill="D9EAD2"/>
          </w:tcPr>
          <w:p w14:paraId="6E5D69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r w:rsidR="00013B2F" w:rsidRPr="00013B2F" w14:paraId="45F066AA" w14:textId="77777777" w:rsidTr="00711EB0">
        <w:trPr>
          <w:trHeight w:val="3050"/>
        </w:trPr>
        <w:tc>
          <w:tcPr>
            <w:tcW w:w="4634" w:type="dxa"/>
          </w:tcPr>
          <w:p w14:paraId="55218CD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325A6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Design and roll out digital media and information literacy curricula to ensure that all users have the skills and knowledge to safely and critically interact with content and with information providers and to enhance resilience against the harmful impacts of misinformation and disinformation</w:t>
            </w:r>
          </w:p>
        </w:tc>
        <w:tc>
          <w:tcPr>
            <w:tcW w:w="2220" w:type="dxa"/>
          </w:tcPr>
          <w:p w14:paraId="5671100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A81D29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3600" behindDoc="1" locked="0" layoutInCell="1" allowOverlap="1" wp14:anchorId="25B708E3" wp14:editId="79DCA09D">
                      <wp:simplePos x="0" y="0"/>
                      <wp:positionH relativeFrom="column">
                        <wp:posOffset>-405192</wp:posOffset>
                      </wp:positionH>
                      <wp:positionV relativeFrom="paragraph">
                        <wp:posOffset>-1008549</wp:posOffset>
                      </wp:positionV>
                      <wp:extent cx="4413885" cy="466280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09" name="Graphic 109"/>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0391A0D" id="Group 108" o:spid="_x0000_s1026" style="position:absolute;margin-left:-31.9pt;margin-top:-79.4pt;width:347.55pt;height:367.15pt;z-index:-25164288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sdix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">
                      <v:shape id="Graphic 109"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3 and 4</w:t>
            </w:r>
          </w:p>
        </w:tc>
        <w:tc>
          <w:tcPr>
            <w:tcW w:w="3331" w:type="dxa"/>
          </w:tcPr>
          <w:p w14:paraId="7178AB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D617D6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p w14:paraId="6014A91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3A8AF6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C3, C7 e- learning, C9, C11</w:t>
            </w:r>
          </w:p>
        </w:tc>
        <w:tc>
          <w:tcPr>
            <w:tcW w:w="5109" w:type="dxa"/>
          </w:tcPr>
          <w:p w14:paraId="495EC60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3E00E27" w14:textId="77777777" w:rsidR="00013B2F" w:rsidRPr="00013B2F" w:rsidRDefault="00013B2F" w:rsidP="002A54B1">
            <w:pPr>
              <w:numPr>
                <w:ilvl w:val="0"/>
                <w:numId w:val="3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558BC190" w14:textId="77777777" w:rsidR="00013B2F" w:rsidRPr="00013B2F" w:rsidRDefault="00013B2F" w:rsidP="002A54B1">
            <w:pPr>
              <w:numPr>
                <w:ilvl w:val="0"/>
                <w:numId w:val="3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6D8D9185" w14:textId="77777777" w:rsidR="00013B2F" w:rsidRPr="00013B2F" w:rsidRDefault="00013B2F" w:rsidP="002A54B1">
            <w:pPr>
              <w:numPr>
                <w:ilvl w:val="0"/>
                <w:numId w:val="3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Recommendation on the Ethics of</w:t>
            </w:r>
          </w:p>
          <w:p w14:paraId="6B147DD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w:t>
            </w:r>
          </w:p>
          <w:p w14:paraId="0C2CC248" w14:textId="77777777" w:rsidR="00013B2F" w:rsidRPr="00013B2F" w:rsidRDefault="00013B2F" w:rsidP="002A54B1">
            <w:pPr>
              <w:numPr>
                <w:ilvl w:val="0"/>
                <w:numId w:val="3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work on Ethics (assessment tools)</w:t>
            </w:r>
          </w:p>
          <w:p w14:paraId="2C25EC8B" w14:textId="77777777" w:rsidR="00013B2F" w:rsidRPr="00013B2F" w:rsidRDefault="00013B2F" w:rsidP="002A54B1">
            <w:pPr>
              <w:numPr>
                <w:ilvl w:val="0"/>
                <w:numId w:val="3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Child Online Protection- guidelines, trainings, online safety with Sango for kids, research and reports</w:t>
            </w:r>
          </w:p>
        </w:tc>
      </w:tr>
      <w:tr w:rsidR="00013B2F" w:rsidRPr="00013B2F" w14:paraId="0F5C25CC" w14:textId="77777777" w:rsidTr="00711EB0">
        <w:trPr>
          <w:trHeight w:val="3364"/>
        </w:trPr>
        <w:tc>
          <w:tcPr>
            <w:tcW w:w="4634" w:type="dxa"/>
          </w:tcPr>
          <w:p w14:paraId="329F5D4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6C943C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Promote diverse and resilient information ecosystems, including by strengthening independent and public media and supporting journalists and media workers</w:t>
            </w:r>
          </w:p>
        </w:tc>
        <w:tc>
          <w:tcPr>
            <w:tcW w:w="2220" w:type="dxa"/>
          </w:tcPr>
          <w:p w14:paraId="1239255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55A7F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9 and 16</w:t>
            </w:r>
          </w:p>
        </w:tc>
        <w:tc>
          <w:tcPr>
            <w:tcW w:w="3331" w:type="dxa"/>
          </w:tcPr>
          <w:p w14:paraId="6BE6C03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E68831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 WSIS Action Lines C9</w:t>
            </w:r>
          </w:p>
        </w:tc>
        <w:tc>
          <w:tcPr>
            <w:tcW w:w="5109" w:type="dxa"/>
          </w:tcPr>
          <w:p w14:paraId="5A7957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C14386A"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2EC52D60"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5D6A80E2"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59DF431B"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work on Media and Ethics</w:t>
            </w:r>
          </w:p>
          <w:p w14:paraId="651E36F3"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Information Integrity</w:t>
            </w:r>
          </w:p>
          <w:p w14:paraId="532F07C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Oslo Governance Center)</w:t>
            </w:r>
          </w:p>
          <w:p w14:paraId="4E4B4985"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w:t>
            </w:r>
            <w:proofErr w:type="spellStart"/>
            <w:r w:rsidRPr="00013B2F">
              <w:rPr>
                <w:i/>
                <w:iCs/>
                <w:lang w:val="en-US"/>
              </w:rPr>
              <w:t>iVerify</w:t>
            </w:r>
            <w:proofErr w:type="spellEnd"/>
            <w:r w:rsidRPr="00013B2F">
              <w:rPr>
                <w:i/>
                <w:iCs/>
                <w:lang w:val="en-US"/>
              </w:rPr>
              <w:t>, e-Monitor projects</w:t>
            </w:r>
          </w:p>
          <w:p w14:paraId="39504B6F" w14:textId="77777777" w:rsidR="00013B2F" w:rsidRPr="00013B2F" w:rsidRDefault="00013B2F" w:rsidP="002A54B1">
            <w:pPr>
              <w:numPr>
                <w:ilvl w:val="0"/>
                <w:numId w:val="3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586AAC2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bl>
    <w:p w14:paraId="5D22C8B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A7B0A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12A9360F" w14:textId="77777777" w:rsidTr="00711EB0">
        <w:trPr>
          <w:trHeight w:val="669"/>
        </w:trPr>
        <w:tc>
          <w:tcPr>
            <w:tcW w:w="4634" w:type="dxa"/>
          </w:tcPr>
          <w:p w14:paraId="7D5CC02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6A45CD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2ED509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353A24F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r w:rsidR="00013B2F" w:rsidRPr="00013B2F" w14:paraId="0BBB6E71" w14:textId="77777777" w:rsidTr="00711EB0">
        <w:trPr>
          <w:trHeight w:val="4379"/>
        </w:trPr>
        <w:tc>
          <w:tcPr>
            <w:tcW w:w="4634" w:type="dxa"/>
          </w:tcPr>
          <w:p w14:paraId="008B898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427129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Provide, promote and facilitate access to and dissemination of independent, fact- based, timely, targeted, clear, accessible, multilingual and science-based information to counter misinformation and disinformation</w:t>
            </w:r>
          </w:p>
        </w:tc>
        <w:tc>
          <w:tcPr>
            <w:tcW w:w="2220" w:type="dxa"/>
          </w:tcPr>
          <w:p w14:paraId="6A005CC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AF43FA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4624" behindDoc="1" locked="0" layoutInCell="1" allowOverlap="1" wp14:anchorId="200A9110" wp14:editId="506BC730">
                      <wp:simplePos x="0" y="0"/>
                      <wp:positionH relativeFrom="column">
                        <wp:posOffset>-405192</wp:posOffset>
                      </wp:positionH>
                      <wp:positionV relativeFrom="paragraph">
                        <wp:posOffset>-222165</wp:posOffset>
                      </wp:positionV>
                      <wp:extent cx="4413885" cy="466280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11" name="Graphic 111"/>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6279FD7" id="Group 110" o:spid="_x0000_s1026" style="position:absolute;margin-left:-31.9pt;margin-top:-17.5pt;width:347.55pt;height:367.15pt;z-index:-25164185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6kfR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">
                      <v:shape id="Graphic 111"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3, 4, 9 and 16</w:t>
            </w:r>
          </w:p>
        </w:tc>
        <w:tc>
          <w:tcPr>
            <w:tcW w:w="3331" w:type="dxa"/>
          </w:tcPr>
          <w:p w14:paraId="773ABF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3DE4A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 WSIS Action Lines C9 and C11</w:t>
            </w:r>
          </w:p>
        </w:tc>
        <w:tc>
          <w:tcPr>
            <w:tcW w:w="5109" w:type="dxa"/>
          </w:tcPr>
          <w:p w14:paraId="21D2C36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D9E2313"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26B46AA4"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726BEE24"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 Facilitation</w:t>
            </w:r>
          </w:p>
          <w:p w14:paraId="319BCFBE"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work on Media and Ethics</w:t>
            </w:r>
          </w:p>
          <w:p w14:paraId="417D7ED2"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Child Online Protection- guidelines, trainings, online safety with Sango for kids, research and reports</w:t>
            </w:r>
          </w:p>
          <w:p w14:paraId="06770D1E"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Information Integrity</w:t>
            </w:r>
          </w:p>
          <w:p w14:paraId="203EEE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Oslo Governance Center)</w:t>
            </w:r>
          </w:p>
          <w:p w14:paraId="29570DDC" w14:textId="77777777" w:rsidR="00013B2F" w:rsidRPr="00013B2F" w:rsidRDefault="00013B2F" w:rsidP="002A54B1">
            <w:pPr>
              <w:numPr>
                <w:ilvl w:val="0"/>
                <w:numId w:val="3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w:t>
            </w:r>
            <w:proofErr w:type="spellStart"/>
            <w:r w:rsidRPr="00013B2F">
              <w:rPr>
                <w:i/>
                <w:iCs/>
                <w:lang w:val="en-US"/>
              </w:rPr>
              <w:t>iVerify</w:t>
            </w:r>
            <w:proofErr w:type="spellEnd"/>
            <w:r w:rsidRPr="00013B2F">
              <w:rPr>
                <w:i/>
                <w:iCs/>
                <w:lang w:val="en-US"/>
              </w:rPr>
              <w:t>, e-Monitor projects</w:t>
            </w:r>
          </w:p>
        </w:tc>
      </w:tr>
      <w:tr w:rsidR="00013B2F" w:rsidRPr="00013B2F" w14:paraId="3107739D" w14:textId="77777777" w:rsidTr="00711EB0">
        <w:trPr>
          <w:trHeight w:val="2478"/>
        </w:trPr>
        <w:tc>
          <w:tcPr>
            <w:tcW w:w="4634" w:type="dxa"/>
          </w:tcPr>
          <w:p w14:paraId="30889D6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40B1C5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Promote access to relevant, reliable and accurate information in crisis situations, to protect and empower those in vulnerable situations</w:t>
            </w:r>
          </w:p>
        </w:tc>
        <w:tc>
          <w:tcPr>
            <w:tcW w:w="2220" w:type="dxa"/>
          </w:tcPr>
          <w:p w14:paraId="3949DCC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1A70B6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10</w:t>
            </w:r>
          </w:p>
        </w:tc>
        <w:tc>
          <w:tcPr>
            <w:tcW w:w="3331" w:type="dxa"/>
          </w:tcPr>
          <w:p w14:paraId="606DD4E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08D4AE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777F677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DB141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 IGF, WSIS Action Line Facilitation</w:t>
            </w:r>
          </w:p>
          <w:p w14:paraId="442FB20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CC9538" w14:textId="77777777" w:rsidR="00013B2F" w:rsidRPr="00013B2F" w:rsidRDefault="00013B2F" w:rsidP="002A54B1">
            <w:pPr>
              <w:numPr>
                <w:ilvl w:val="0"/>
                <w:numId w:val="3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work around Information Integrity</w:t>
            </w:r>
          </w:p>
          <w:p w14:paraId="678582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Oslo Governance Center)</w:t>
            </w:r>
          </w:p>
          <w:p w14:paraId="07F6C278" w14:textId="77777777" w:rsidR="00013B2F" w:rsidRPr="00013B2F" w:rsidRDefault="00013B2F" w:rsidP="002A54B1">
            <w:pPr>
              <w:numPr>
                <w:ilvl w:val="0"/>
                <w:numId w:val="3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w:t>
            </w:r>
            <w:proofErr w:type="spellStart"/>
            <w:r w:rsidRPr="00013B2F">
              <w:rPr>
                <w:i/>
                <w:iCs/>
                <w:lang w:val="en-US"/>
              </w:rPr>
              <w:t>iVerify</w:t>
            </w:r>
            <w:proofErr w:type="spellEnd"/>
            <w:r w:rsidRPr="00013B2F">
              <w:rPr>
                <w:i/>
                <w:iCs/>
                <w:lang w:val="en-US"/>
              </w:rPr>
              <w:t>, e-Monitor projects</w:t>
            </w:r>
          </w:p>
          <w:p w14:paraId="208F3596" w14:textId="77777777" w:rsidR="00013B2F" w:rsidRPr="00013B2F" w:rsidRDefault="00013B2F" w:rsidP="002A54B1">
            <w:pPr>
              <w:numPr>
                <w:ilvl w:val="0"/>
                <w:numId w:val="36"/>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5">
              <w:r w:rsidRPr="00013B2F">
                <w:rPr>
                  <w:rStyle w:val="Hyperlink"/>
                  <w:i/>
                  <w:iCs/>
                  <w:lang w:val="en-US"/>
                </w:rPr>
                <w:t>Early Warnings for All</w:t>
              </w:r>
            </w:hyperlink>
            <w:r w:rsidRPr="00013B2F">
              <w:rPr>
                <w:i/>
                <w:iCs/>
                <w:lang w:val="en-US"/>
              </w:rPr>
              <w:t xml:space="preserve"> initiative</w:t>
            </w:r>
          </w:p>
        </w:tc>
      </w:tr>
      <w:tr w:rsidR="00013B2F" w:rsidRPr="00013B2F" w14:paraId="752720C3" w14:textId="77777777" w:rsidTr="00711EB0">
        <w:trPr>
          <w:trHeight w:val="997"/>
        </w:trPr>
        <w:tc>
          <w:tcPr>
            <w:tcW w:w="4634" w:type="dxa"/>
          </w:tcPr>
          <w:p w14:paraId="05EB29C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9AD6AD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w:t>
            </w:r>
            <w:r w:rsidRPr="00013B2F">
              <w:rPr>
                <w:i/>
                <w:iCs/>
                <w:lang w:val="en-US"/>
              </w:rPr>
              <w:tab/>
              <w:t>Encourage United Nations entities, in collaboration with Governments and relevant</w:t>
            </w:r>
          </w:p>
        </w:tc>
        <w:tc>
          <w:tcPr>
            <w:tcW w:w="2220" w:type="dxa"/>
          </w:tcPr>
          <w:p w14:paraId="7CE793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AFFD80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17</w:t>
            </w:r>
          </w:p>
        </w:tc>
        <w:tc>
          <w:tcPr>
            <w:tcW w:w="3331" w:type="dxa"/>
          </w:tcPr>
          <w:p w14:paraId="241004E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597C7E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7ADD1A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F5CC6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 IGF, WSIS Action Line Facilitation,</w:t>
            </w:r>
          </w:p>
        </w:tc>
      </w:tr>
    </w:tbl>
    <w:p w14:paraId="7920C7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9958AF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75648" behindDoc="1" locked="0" layoutInCell="1" allowOverlap="1" wp14:anchorId="51C55501" wp14:editId="1A5AD5AA">
                <wp:simplePos x="0" y="0"/>
                <wp:positionH relativeFrom="page">
                  <wp:posOffset>2892742</wp:posOffset>
                </wp:positionH>
                <wp:positionV relativeFrom="page">
                  <wp:posOffset>1410995</wp:posOffset>
                </wp:positionV>
                <wp:extent cx="4413885" cy="466280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B844D7E" id="Graphic 112" o:spid="_x0000_s1026" style="position:absolute;margin-left:227.75pt;margin-top:111.1pt;width:347.55pt;height:367.15pt;z-index:-251640832;visibility:visible;mso-wrap-style:square;mso-wrap-distance-left:0;mso-wrap-distance-top:0;mso-wrap-distance-right:0;mso-wrap-distance-bottom:0;mso-position-horizontal:absolute;mso-position-horizontal-relative:page;mso-position-vertical:absolute;mso-position-vertical-relative:page;v-text-anchor:top" coordsize="4413885,46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A355D9B" w14:textId="77777777" w:rsidTr="00711EB0">
        <w:trPr>
          <w:trHeight w:val="1617"/>
        </w:trPr>
        <w:tc>
          <w:tcPr>
            <w:tcW w:w="4634" w:type="dxa"/>
          </w:tcPr>
          <w:p w14:paraId="790074C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stakeholders, to assess the impact of misinformation and disinformation on the achievement of the Sustainable Development Goals</w:t>
            </w:r>
          </w:p>
        </w:tc>
        <w:tc>
          <w:tcPr>
            <w:tcW w:w="2220" w:type="dxa"/>
          </w:tcPr>
          <w:p w14:paraId="218DC5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56D6D2F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0A675BB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bl>
    <w:p w14:paraId="2C54E80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05599B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76672" behindDoc="1" locked="0" layoutInCell="1" allowOverlap="1" wp14:anchorId="29C3AD7B" wp14:editId="52E30F8A">
                <wp:simplePos x="0" y="0"/>
                <wp:positionH relativeFrom="page">
                  <wp:posOffset>2892743</wp:posOffset>
                </wp:positionH>
                <wp:positionV relativeFrom="page">
                  <wp:posOffset>4398496</wp:posOffset>
                </wp:positionV>
                <wp:extent cx="1671320" cy="167576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675764"/>
                        </a:xfrm>
                        <a:custGeom>
                          <a:avLst/>
                          <a:gdLst/>
                          <a:ahLst/>
                          <a:cxnLst/>
                          <a:rect l="l" t="t" r="r" b="b"/>
                          <a:pathLst>
                            <a:path w="1671320" h="1675764">
                              <a:moveTo>
                                <a:pt x="521250" y="0"/>
                              </a:moveTo>
                              <a:lnTo>
                                <a:pt x="471953" y="4218"/>
                              </a:lnTo>
                              <a:lnTo>
                                <a:pt x="423936" y="13101"/>
                              </a:lnTo>
                              <a:lnTo>
                                <a:pt x="377075" y="27610"/>
                              </a:lnTo>
                              <a:lnTo>
                                <a:pt x="331184" y="48721"/>
                              </a:lnTo>
                              <a:lnTo>
                                <a:pt x="286223" y="76254"/>
                              </a:lnTo>
                              <a:lnTo>
                                <a:pt x="242151" y="110029"/>
                              </a:lnTo>
                              <a:lnTo>
                                <a:pt x="198930" y="149867"/>
                              </a:lnTo>
                              <a:lnTo>
                                <a:pt x="12380" y="336418"/>
                              </a:lnTo>
                              <a:lnTo>
                                <a:pt x="0" y="366057"/>
                              </a:lnTo>
                              <a:lnTo>
                                <a:pt x="365" y="379191"/>
                              </a:lnTo>
                              <a:lnTo>
                                <a:pt x="25758" y="429689"/>
                              </a:lnTo>
                              <a:lnTo>
                                <a:pt x="1226677" y="1632313"/>
                              </a:lnTo>
                              <a:lnTo>
                                <a:pt x="1263874" y="1662721"/>
                              </a:lnTo>
                              <a:lnTo>
                                <a:pt x="1309206" y="1675274"/>
                              </a:lnTo>
                              <a:lnTo>
                                <a:pt x="1321105" y="1673580"/>
                              </a:lnTo>
                              <a:lnTo>
                                <a:pt x="1331133" y="1669493"/>
                              </a:lnTo>
                              <a:lnTo>
                                <a:pt x="1339263" y="1663288"/>
                              </a:lnTo>
                              <a:lnTo>
                                <a:pt x="1513736" y="1488816"/>
                              </a:lnTo>
                              <a:lnTo>
                                <a:pt x="1552385" y="1446893"/>
                              </a:lnTo>
                              <a:lnTo>
                                <a:pt x="1260320" y="1446893"/>
                              </a:lnTo>
                              <a:lnTo>
                                <a:pt x="227772" y="414332"/>
                              </a:lnTo>
                              <a:lnTo>
                                <a:pt x="339227" y="302877"/>
                              </a:lnTo>
                              <a:lnTo>
                                <a:pt x="382136" y="264517"/>
                              </a:lnTo>
                              <a:lnTo>
                                <a:pt x="425936" y="234621"/>
                              </a:lnTo>
                              <a:lnTo>
                                <a:pt x="470736" y="213459"/>
                              </a:lnTo>
                              <a:lnTo>
                                <a:pt x="516646" y="201302"/>
                              </a:lnTo>
                              <a:lnTo>
                                <a:pt x="563728" y="196425"/>
                              </a:lnTo>
                              <a:lnTo>
                                <a:pt x="1029963" y="196425"/>
                              </a:lnTo>
                              <a:lnTo>
                                <a:pt x="1027496" y="194548"/>
                              </a:lnTo>
                              <a:lnTo>
                                <a:pt x="991158" y="168532"/>
                              </a:lnTo>
                              <a:lnTo>
                                <a:pt x="955063" y="144317"/>
                              </a:lnTo>
                              <a:lnTo>
                                <a:pt x="907324" y="114995"/>
                              </a:lnTo>
                              <a:lnTo>
                                <a:pt x="860020" y="89068"/>
                              </a:lnTo>
                              <a:lnTo>
                                <a:pt x="813207" y="66427"/>
                              </a:lnTo>
                              <a:lnTo>
                                <a:pt x="766942" y="46959"/>
                              </a:lnTo>
                              <a:lnTo>
                                <a:pt x="721282" y="30555"/>
                              </a:lnTo>
                              <a:lnTo>
                                <a:pt x="676285" y="17102"/>
                              </a:lnTo>
                              <a:lnTo>
                                <a:pt x="623470" y="6264"/>
                              </a:lnTo>
                              <a:lnTo>
                                <a:pt x="571774" y="622"/>
                              </a:lnTo>
                              <a:lnTo>
                                <a:pt x="521250" y="0"/>
                              </a:lnTo>
                              <a:close/>
                            </a:path>
                            <a:path w="1671320" h="1675764">
                              <a:moveTo>
                                <a:pt x="1029963" y="196425"/>
                              </a:moveTo>
                              <a:lnTo>
                                <a:pt x="563728" y="196425"/>
                              </a:lnTo>
                              <a:lnTo>
                                <a:pt x="611934" y="197151"/>
                              </a:lnTo>
                              <a:lnTo>
                                <a:pt x="661350" y="203919"/>
                              </a:lnTo>
                              <a:lnTo>
                                <a:pt x="712061" y="217165"/>
                              </a:lnTo>
                              <a:lnTo>
                                <a:pt x="753420" y="232028"/>
                              </a:lnTo>
                              <a:lnTo>
                                <a:pt x="795304" y="250178"/>
                              </a:lnTo>
                              <a:lnTo>
                                <a:pt x="837664" y="271732"/>
                              </a:lnTo>
                              <a:lnTo>
                                <a:pt x="880447" y="296808"/>
                              </a:lnTo>
                              <a:lnTo>
                                <a:pt x="923605" y="325521"/>
                              </a:lnTo>
                              <a:lnTo>
                                <a:pt x="960155" y="352241"/>
                              </a:lnTo>
                              <a:lnTo>
                                <a:pt x="996589" y="380478"/>
                              </a:lnTo>
                              <a:lnTo>
                                <a:pt x="1032906" y="410298"/>
                              </a:lnTo>
                              <a:lnTo>
                                <a:pt x="1069102" y="441768"/>
                              </a:lnTo>
                              <a:lnTo>
                                <a:pt x="1105178" y="474955"/>
                              </a:lnTo>
                              <a:lnTo>
                                <a:pt x="1141130" y="509925"/>
                              </a:lnTo>
                              <a:lnTo>
                                <a:pt x="1178684" y="548215"/>
                              </a:lnTo>
                              <a:lnTo>
                                <a:pt x="1213996" y="585722"/>
                              </a:lnTo>
                              <a:lnTo>
                                <a:pt x="1247071" y="622447"/>
                              </a:lnTo>
                              <a:lnTo>
                                <a:pt x="1277913" y="658393"/>
                              </a:lnTo>
                              <a:lnTo>
                                <a:pt x="1306528" y="693562"/>
                              </a:lnTo>
                              <a:lnTo>
                                <a:pt x="1332920" y="727955"/>
                              </a:lnTo>
                              <a:lnTo>
                                <a:pt x="1357094" y="761576"/>
                              </a:lnTo>
                              <a:lnTo>
                                <a:pt x="1387668" y="808068"/>
                              </a:lnTo>
                              <a:lnTo>
                                <a:pt x="1413736" y="853284"/>
                              </a:lnTo>
                              <a:lnTo>
                                <a:pt x="1435546" y="897240"/>
                              </a:lnTo>
                              <a:lnTo>
                                <a:pt x="1453344" y="939957"/>
                              </a:lnTo>
                              <a:lnTo>
                                <a:pt x="1467381" y="981451"/>
                              </a:lnTo>
                              <a:lnTo>
                                <a:pt x="1479132" y="1031400"/>
                              </a:lnTo>
                              <a:lnTo>
                                <a:pt x="1483919" y="1079191"/>
                              </a:lnTo>
                              <a:lnTo>
                                <a:pt x="1482186" y="1125070"/>
                              </a:lnTo>
                              <a:lnTo>
                                <a:pt x="1474378" y="1169284"/>
                              </a:lnTo>
                              <a:lnTo>
                                <a:pt x="1459967" y="1212056"/>
                              </a:lnTo>
                              <a:lnTo>
                                <a:pt x="1438202" y="1253620"/>
                              </a:lnTo>
                              <a:lnTo>
                                <a:pt x="1409199" y="1294233"/>
                              </a:lnTo>
                              <a:lnTo>
                                <a:pt x="1373070" y="1334155"/>
                              </a:lnTo>
                              <a:lnTo>
                                <a:pt x="1260320" y="1446893"/>
                              </a:lnTo>
                              <a:lnTo>
                                <a:pt x="1552385" y="1446893"/>
                              </a:lnTo>
                              <a:lnTo>
                                <a:pt x="1587067" y="1402075"/>
                              </a:lnTo>
                              <a:lnTo>
                                <a:pt x="1615104" y="1357244"/>
                              </a:lnTo>
                              <a:lnTo>
                                <a:pt x="1637361" y="1311440"/>
                              </a:lnTo>
                              <a:lnTo>
                                <a:pt x="1653817" y="1264661"/>
                              </a:lnTo>
                              <a:lnTo>
                                <a:pt x="1664848" y="1216456"/>
                              </a:lnTo>
                              <a:lnTo>
                                <a:pt x="1670729" y="1166583"/>
                              </a:lnTo>
                              <a:lnTo>
                                <a:pt x="1671198" y="1125070"/>
                              </a:lnTo>
                              <a:lnTo>
                                <a:pt x="1671310" y="1115166"/>
                              </a:lnTo>
                              <a:lnTo>
                                <a:pt x="1666438" y="1062333"/>
                              </a:lnTo>
                              <a:lnTo>
                                <a:pt x="1655963" y="1008210"/>
                              </a:lnTo>
                              <a:lnTo>
                                <a:pt x="1643072" y="962087"/>
                              </a:lnTo>
                              <a:lnTo>
                                <a:pt x="1626558" y="914925"/>
                              </a:lnTo>
                              <a:lnTo>
                                <a:pt x="1606319" y="866697"/>
                              </a:lnTo>
                              <a:lnTo>
                                <a:pt x="1582252" y="817374"/>
                              </a:lnTo>
                              <a:lnTo>
                                <a:pt x="1554257" y="766929"/>
                              </a:lnTo>
                              <a:lnTo>
                                <a:pt x="1522232" y="715335"/>
                              </a:lnTo>
                              <a:lnTo>
                                <a:pt x="1495965" y="676285"/>
                              </a:lnTo>
                              <a:lnTo>
                                <a:pt x="1467442" y="636659"/>
                              </a:lnTo>
                              <a:lnTo>
                                <a:pt x="1436667" y="596469"/>
                              </a:lnTo>
                              <a:lnTo>
                                <a:pt x="1403647" y="555729"/>
                              </a:lnTo>
                              <a:lnTo>
                                <a:pt x="1368387" y="514451"/>
                              </a:lnTo>
                              <a:lnTo>
                                <a:pt x="1330892" y="472649"/>
                              </a:lnTo>
                              <a:lnTo>
                                <a:pt x="1291168" y="430335"/>
                              </a:lnTo>
                              <a:lnTo>
                                <a:pt x="1249220" y="387522"/>
                              </a:lnTo>
                              <a:lnTo>
                                <a:pt x="1211949" y="351056"/>
                              </a:lnTo>
                              <a:lnTo>
                                <a:pt x="1174772" y="316289"/>
                              </a:lnTo>
                              <a:lnTo>
                                <a:pt x="1137714" y="283237"/>
                              </a:lnTo>
                              <a:lnTo>
                                <a:pt x="1100798" y="251918"/>
                              </a:lnTo>
                              <a:lnTo>
                                <a:pt x="1064051" y="222349"/>
                              </a:lnTo>
                              <a:lnTo>
                                <a:pt x="1029963" y="19642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E3DFA9B" id="Graphic 113" o:spid="_x0000_s1026" style="position:absolute;margin-left:227.8pt;margin-top:346.35pt;width:131.6pt;height:131.95pt;z-index:-251639808;visibility:visible;mso-wrap-style:square;mso-wrap-distance-left:0;mso-wrap-distance-top:0;mso-wrap-distance-right:0;mso-wrap-distance-bottom:0;mso-position-horizontal:absolute;mso-position-horizontal-relative:page;mso-position-vertical:absolute;mso-position-vertical-relative:page;v-text-anchor:top" coordsize="1671320,16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" path="m521250,l471953,4218r-48017,8883l377075,27610,331184,48721,286223,76254r-44072,33775l198930,149867,12380,336418,,366057r365,13134l25758,429689,1226677,1632313r37197,30408l1309206,1675274r11899,-1694l1331133,1669493r8130,-6205l1513736,1488816r38649,-41923l1260320,1446893,227772,414332,339227,302877r42909,-38360l425936,234621r44800,-21162l516646,201302r47082,-4877l1029963,196425r-2467,-1877l991158,168532,955063,144317,907324,114995,860020,89068,813207,66427,766942,46959,721282,30555,676285,17102,623470,6264,571774,622,521250,xem1029963,196425r-466235,l611934,197151r49416,6768l712061,217165r41359,14863l795304,250178r42360,21554l880447,296808r43158,28713l960155,352241r36434,28237l1032906,410298r36196,31470l1105178,474955r35952,34970l1178684,548215r35312,37507l1247071,622447r30842,35946l1306528,693562r26392,34393l1357094,761576r30574,46492l1413736,853284r21810,43956l1453344,939957r14037,41494l1479132,1031400r4787,47791l1482186,1125070r-7808,44214l1459967,1212056r-21765,41564l1409199,1294233r-36129,39922l1260320,1446893r292065,l1587067,1402075r28037,-44831l1637361,1311440r16456,-46779l1664848,1216456r5881,-49873l1671198,1125070r112,-9904l1666438,1062333r-10475,-54123l1643072,962087r-16514,-47162l1606319,866697r-24067,-49323l1554257,766929r-32025,-51594l1495965,676285r-28523,-39626l1436667,596469r-33020,-40740l1368387,514451r-37495,-41802l1291168,430335r-41948,-42813l1211949,351056r-37177,-34767l1137714,283237r-36916,-31319l1064051,222349r-34088,-25924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B9B9756" w14:textId="77777777" w:rsidTr="00711EB0">
        <w:trPr>
          <w:trHeight w:val="1446"/>
        </w:trPr>
        <w:tc>
          <w:tcPr>
            <w:tcW w:w="4634" w:type="dxa"/>
            <w:shd w:val="clear" w:color="auto" w:fill="92C47C"/>
          </w:tcPr>
          <w:p w14:paraId="7EF737D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D26AA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 4. Advance responsible, equitable and interoperable data governance approaches</w:t>
            </w:r>
          </w:p>
        </w:tc>
        <w:tc>
          <w:tcPr>
            <w:tcW w:w="2220" w:type="dxa"/>
            <w:shd w:val="clear" w:color="auto" w:fill="92C47C"/>
          </w:tcPr>
          <w:p w14:paraId="7F71214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7696" behindDoc="1" locked="0" layoutInCell="1" allowOverlap="1" wp14:anchorId="6BD80263" wp14:editId="58E08753">
                      <wp:simplePos x="0" y="0"/>
                      <wp:positionH relativeFrom="column">
                        <wp:posOffset>397233</wp:posOffset>
                      </wp:positionH>
                      <wp:positionV relativeFrom="paragraph">
                        <wp:posOffset>449143</wp:posOffset>
                      </wp:positionV>
                      <wp:extent cx="3611879" cy="38773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879" cy="3877310"/>
                                <a:chOff x="0" y="0"/>
                                <a:chExt cx="3611879" cy="3877310"/>
                              </a:xfrm>
                            </wpg:grpSpPr>
                            <wps:wsp>
                              <wps:cNvPr id="115" name="Graphic 115"/>
                              <wps:cNvSpPr/>
                              <wps:spPr>
                                <a:xfrm>
                                  <a:off x="-2" y="0"/>
                                  <a:ext cx="3611879" cy="3877310"/>
                                </a:xfrm>
                                <a:custGeom>
                                  <a:avLst/>
                                  <a:gdLst/>
                                  <a:ahLst/>
                                  <a:cxnLst/>
                                  <a:rect l="l" t="t" r="r" b="b"/>
                                  <a:pathLst>
                                    <a:path w="3611879" h="3877310">
                                      <a:moveTo>
                                        <a:pt x="1837118" y="3340150"/>
                                      </a:moveTo>
                                      <a:lnTo>
                                        <a:pt x="1810956" y="3303613"/>
                                      </a:lnTo>
                                      <a:lnTo>
                                        <a:pt x="1732495" y="3252076"/>
                                      </a:lnTo>
                                      <a:lnTo>
                                        <a:pt x="1417904" y="3064599"/>
                                      </a:lnTo>
                                      <a:lnTo>
                                        <a:pt x="1385989" y="3045460"/>
                                      </a:lnTo>
                                      <a:lnTo>
                                        <a:pt x="1335506" y="3015348"/>
                                      </a:lnTo>
                                      <a:lnTo>
                                        <a:pt x="1250721" y="2968980"/>
                                      </a:lnTo>
                                      <a:lnTo>
                                        <a:pt x="1200137" y="2944190"/>
                                      </a:lnTo>
                                      <a:lnTo>
                                        <a:pt x="1153198" y="2924975"/>
                                      </a:lnTo>
                                      <a:lnTo>
                                        <a:pt x="1109522" y="2911487"/>
                                      </a:lnTo>
                                      <a:lnTo>
                                        <a:pt x="1068666" y="2902801"/>
                                      </a:lnTo>
                                      <a:lnTo>
                                        <a:pt x="1031341" y="2900476"/>
                                      </a:lnTo>
                                      <a:lnTo>
                                        <a:pt x="1013269" y="2901518"/>
                                      </a:lnTo>
                                      <a:lnTo>
                                        <a:pt x="995870" y="2903817"/>
                                      </a:lnTo>
                                      <a:lnTo>
                                        <a:pt x="1002741" y="2875381"/>
                                      </a:lnTo>
                                      <a:lnTo>
                                        <a:pt x="1007554" y="2846527"/>
                                      </a:lnTo>
                                      <a:lnTo>
                                        <a:pt x="1010373" y="2817380"/>
                                      </a:lnTo>
                                      <a:lnTo>
                                        <a:pt x="1011250" y="2788031"/>
                                      </a:lnTo>
                                      <a:lnTo>
                                        <a:pt x="1009942" y="2758402"/>
                                      </a:lnTo>
                                      <a:lnTo>
                                        <a:pt x="999858" y="2697899"/>
                                      </a:lnTo>
                                      <a:lnTo>
                                        <a:pt x="979805" y="2636304"/>
                                      </a:lnTo>
                                      <a:lnTo>
                                        <a:pt x="949629" y="2573439"/>
                                      </a:lnTo>
                                      <a:lnTo>
                                        <a:pt x="907440" y="2509482"/>
                                      </a:lnTo>
                                      <a:lnTo>
                                        <a:pt x="881989" y="2477236"/>
                                      </a:lnTo>
                                      <a:lnTo>
                                        <a:pt x="853376" y="2444381"/>
                                      </a:lnTo>
                                      <a:lnTo>
                                        <a:pt x="847166" y="2437892"/>
                                      </a:lnTo>
                                      <a:lnTo>
                                        <a:pt x="847166" y="2796959"/>
                                      </a:lnTo>
                                      <a:lnTo>
                                        <a:pt x="844245" y="2821533"/>
                                      </a:lnTo>
                                      <a:lnTo>
                                        <a:pt x="829525" y="2869971"/>
                                      </a:lnTo>
                                      <a:lnTo>
                                        <a:pt x="800582" y="2916466"/>
                                      </a:lnTo>
                                      <a:lnTo>
                                        <a:pt x="673823" y="3045460"/>
                                      </a:lnTo>
                                      <a:lnTo>
                                        <a:pt x="226771" y="2598394"/>
                                      </a:lnTo>
                                      <a:lnTo>
                                        <a:pt x="319100" y="2506053"/>
                                      </a:lnTo>
                                      <a:lnTo>
                                        <a:pt x="349402" y="2477236"/>
                                      </a:lnTo>
                                      <a:lnTo>
                                        <a:pt x="386461" y="2448293"/>
                                      </a:lnTo>
                                      <a:lnTo>
                                        <a:pt x="420954" y="2430805"/>
                                      </a:lnTo>
                                      <a:lnTo>
                                        <a:pt x="457987" y="2420874"/>
                                      </a:lnTo>
                                      <a:lnTo>
                                        <a:pt x="495249" y="2418156"/>
                                      </a:lnTo>
                                      <a:lnTo>
                                        <a:pt x="532726" y="2422829"/>
                                      </a:lnTo>
                                      <a:lnTo>
                                        <a:pt x="570433" y="2435123"/>
                                      </a:lnTo>
                                      <a:lnTo>
                                        <a:pt x="608393" y="2454173"/>
                                      </a:lnTo>
                                      <a:lnTo>
                                        <a:pt x="646696" y="2478938"/>
                                      </a:lnTo>
                                      <a:lnTo>
                                        <a:pt x="685330" y="2509482"/>
                                      </a:lnTo>
                                      <a:lnTo>
                                        <a:pt x="724357" y="2545791"/>
                                      </a:lnTo>
                                      <a:lnTo>
                                        <a:pt x="768070" y="2594343"/>
                                      </a:lnTo>
                                      <a:lnTo>
                                        <a:pt x="804037" y="2644483"/>
                                      </a:lnTo>
                                      <a:lnTo>
                                        <a:pt x="829462" y="2695943"/>
                                      </a:lnTo>
                                      <a:lnTo>
                                        <a:pt x="843559" y="2746489"/>
                                      </a:lnTo>
                                      <a:lnTo>
                                        <a:pt x="847102" y="2788031"/>
                                      </a:lnTo>
                                      <a:lnTo>
                                        <a:pt x="847166" y="2796959"/>
                                      </a:lnTo>
                                      <a:lnTo>
                                        <a:pt x="847166" y="2437892"/>
                                      </a:lnTo>
                                      <a:lnTo>
                                        <a:pt x="828306" y="2418156"/>
                                      </a:lnTo>
                                      <a:lnTo>
                                        <a:pt x="821817" y="2411361"/>
                                      </a:lnTo>
                                      <a:lnTo>
                                        <a:pt x="787234" y="2378291"/>
                                      </a:lnTo>
                                      <a:lnTo>
                                        <a:pt x="752690" y="2348268"/>
                                      </a:lnTo>
                                      <a:lnTo>
                                        <a:pt x="718146" y="2321306"/>
                                      </a:lnTo>
                                      <a:lnTo>
                                        <a:pt x="683602" y="2297392"/>
                                      </a:lnTo>
                                      <a:lnTo>
                                        <a:pt x="649084" y="2276881"/>
                                      </a:lnTo>
                                      <a:lnTo>
                                        <a:pt x="614616" y="2259825"/>
                                      </a:lnTo>
                                      <a:lnTo>
                                        <a:pt x="545553" y="2234425"/>
                                      </a:lnTo>
                                      <a:lnTo>
                                        <a:pt x="477634" y="2221941"/>
                                      </a:lnTo>
                                      <a:lnTo>
                                        <a:pt x="444461" y="2220912"/>
                                      </a:lnTo>
                                      <a:lnTo>
                                        <a:pt x="411607" y="2222792"/>
                                      </a:lnTo>
                                      <a:lnTo>
                                        <a:pt x="347027" y="2237600"/>
                                      </a:lnTo>
                                      <a:lnTo>
                                        <a:pt x="284873" y="2265464"/>
                                      </a:lnTo>
                                      <a:lnTo>
                                        <a:pt x="241769" y="2296274"/>
                                      </a:lnTo>
                                      <a:lnTo>
                                        <a:pt x="202704" y="2331529"/>
                                      </a:lnTo>
                                      <a:lnTo>
                                        <a:pt x="12344" y="2521547"/>
                                      </a:lnTo>
                                      <a:lnTo>
                                        <a:pt x="0" y="2551138"/>
                                      </a:lnTo>
                                      <a:lnTo>
                                        <a:pt x="381" y="2564269"/>
                                      </a:lnTo>
                                      <a:lnTo>
                                        <a:pt x="25768" y="2614765"/>
                                      </a:lnTo>
                                      <a:lnTo>
                                        <a:pt x="1276946" y="3867645"/>
                                      </a:lnTo>
                                      <a:lnTo>
                                        <a:pt x="1300327" y="3876941"/>
                                      </a:lnTo>
                                      <a:lnTo>
                                        <a:pt x="1306842" y="3874592"/>
                                      </a:lnTo>
                                      <a:lnTo>
                                        <a:pt x="1312583" y="3873182"/>
                                      </a:lnTo>
                                      <a:lnTo>
                                        <a:pt x="1351546" y="3848011"/>
                                      </a:lnTo>
                                      <a:lnTo>
                                        <a:pt x="1379207" y="3818128"/>
                                      </a:lnTo>
                                      <a:lnTo>
                                        <a:pt x="1393418" y="3788016"/>
                                      </a:lnTo>
                                      <a:lnTo>
                                        <a:pt x="1395183" y="3782085"/>
                                      </a:lnTo>
                                      <a:lnTo>
                                        <a:pt x="1395399" y="3775887"/>
                                      </a:lnTo>
                                      <a:lnTo>
                                        <a:pt x="1393151" y="3769906"/>
                                      </a:lnTo>
                                      <a:lnTo>
                                        <a:pt x="1390967" y="3763873"/>
                                      </a:lnTo>
                                      <a:lnTo>
                                        <a:pt x="1386471" y="3758107"/>
                                      </a:lnTo>
                                      <a:lnTo>
                                        <a:pt x="816368" y="3187992"/>
                                      </a:lnTo>
                                      <a:lnTo>
                                        <a:pt x="889584" y="3114776"/>
                                      </a:lnTo>
                                      <a:lnTo>
                                        <a:pt x="928852" y="3084360"/>
                                      </a:lnTo>
                                      <a:lnTo>
                                        <a:pt x="971359" y="3067837"/>
                                      </a:lnTo>
                                      <a:lnTo>
                                        <a:pt x="1017943" y="3064599"/>
                                      </a:lnTo>
                                      <a:lnTo>
                                        <a:pt x="1042492" y="3066719"/>
                                      </a:lnTo>
                                      <a:lnTo>
                                        <a:pt x="1094638" y="3078950"/>
                                      </a:lnTo>
                                      <a:lnTo>
                                        <a:pt x="1150353" y="3100057"/>
                                      </a:lnTo>
                                      <a:lnTo>
                                        <a:pt x="1209281" y="3130016"/>
                                      </a:lnTo>
                                      <a:lnTo>
                                        <a:pt x="1272184" y="3165462"/>
                                      </a:lnTo>
                                      <a:lnTo>
                                        <a:pt x="1305191" y="3185160"/>
                                      </a:lnTo>
                                      <a:lnTo>
                                        <a:pt x="1701101" y="3426650"/>
                                      </a:lnTo>
                                      <a:lnTo>
                                        <a:pt x="1708073" y="3430600"/>
                                      </a:lnTo>
                                      <a:lnTo>
                                        <a:pt x="1714576" y="3433864"/>
                                      </a:lnTo>
                                      <a:lnTo>
                                        <a:pt x="1720583" y="3436277"/>
                                      </a:lnTo>
                                      <a:lnTo>
                                        <a:pt x="1727581" y="3439541"/>
                                      </a:lnTo>
                                      <a:lnTo>
                                        <a:pt x="1734896" y="3440341"/>
                                      </a:lnTo>
                                      <a:lnTo>
                                        <a:pt x="1742427" y="3439007"/>
                                      </a:lnTo>
                                      <a:lnTo>
                                        <a:pt x="1748726" y="3438169"/>
                                      </a:lnTo>
                                      <a:lnTo>
                                        <a:pt x="1787677" y="3411880"/>
                                      </a:lnTo>
                                      <a:lnTo>
                                        <a:pt x="1818678" y="3378670"/>
                                      </a:lnTo>
                                      <a:lnTo>
                                        <a:pt x="1835835" y="3347732"/>
                                      </a:lnTo>
                                      <a:lnTo>
                                        <a:pt x="1837118" y="3340150"/>
                                      </a:lnTo>
                                      <a:close/>
                                    </a:path>
                                    <a:path w="3611879" h="3877310">
                                      <a:moveTo>
                                        <a:pt x="2619895" y="2564434"/>
                                      </a:moveTo>
                                      <a:lnTo>
                                        <a:pt x="2594737" y="2524899"/>
                                      </a:lnTo>
                                      <a:lnTo>
                                        <a:pt x="2561209" y="2501341"/>
                                      </a:lnTo>
                                      <a:lnTo>
                                        <a:pt x="2398242" y="2397417"/>
                                      </a:lnTo>
                                      <a:lnTo>
                                        <a:pt x="1923859" y="2097570"/>
                                      </a:lnTo>
                                      <a:lnTo>
                                        <a:pt x="1923859" y="2285581"/>
                                      </a:lnTo>
                                      <a:lnTo>
                                        <a:pt x="1637284" y="2572156"/>
                                      </a:lnTo>
                                      <a:lnTo>
                                        <a:pt x="1145374" y="1810969"/>
                                      </a:lnTo>
                                      <a:lnTo>
                                        <a:pt x="1117904" y="1768779"/>
                                      </a:lnTo>
                                      <a:lnTo>
                                        <a:pt x="1118552" y="1768132"/>
                                      </a:lnTo>
                                      <a:lnTo>
                                        <a:pt x="1923859" y="2285581"/>
                                      </a:lnTo>
                                      <a:lnTo>
                                        <a:pt x="1923859" y="2097570"/>
                                      </a:lnTo>
                                      <a:lnTo>
                                        <a:pt x="1402702" y="1768132"/>
                                      </a:lnTo>
                                      <a:lnTo>
                                        <a:pt x="1052220" y="1545221"/>
                                      </a:lnTo>
                                      <a:lnTo>
                                        <a:pt x="1017498" y="1530692"/>
                                      </a:lnTo>
                                      <a:lnTo>
                                        <a:pt x="1010615" y="1531594"/>
                                      </a:lnTo>
                                      <a:lnTo>
                                        <a:pt x="973924" y="1549704"/>
                                      </a:lnTo>
                                      <a:lnTo>
                                        <a:pt x="930097" y="1591525"/>
                                      </a:lnTo>
                                      <a:lnTo>
                                        <a:pt x="903986" y="1621586"/>
                                      </a:lnTo>
                                      <a:lnTo>
                                        <a:pt x="891298" y="1656892"/>
                                      </a:lnTo>
                                      <a:lnTo>
                                        <a:pt x="893978" y="1664576"/>
                                      </a:lnTo>
                                      <a:lnTo>
                                        <a:pt x="895845" y="1670773"/>
                                      </a:lnTo>
                                      <a:lnTo>
                                        <a:pt x="898436" y="1677009"/>
                                      </a:lnTo>
                                      <a:lnTo>
                                        <a:pt x="901661" y="1683385"/>
                                      </a:lnTo>
                                      <a:lnTo>
                                        <a:pt x="905408" y="1690001"/>
                                      </a:lnTo>
                                      <a:lnTo>
                                        <a:pt x="987780" y="1819071"/>
                                      </a:lnTo>
                                      <a:lnTo>
                                        <a:pt x="1861578" y="3198939"/>
                                      </a:lnTo>
                                      <a:lnTo>
                                        <a:pt x="1885353" y="3232251"/>
                                      </a:lnTo>
                                      <a:lnTo>
                                        <a:pt x="1918347" y="3256991"/>
                                      </a:lnTo>
                                      <a:lnTo>
                                        <a:pt x="1924545" y="3257740"/>
                                      </a:lnTo>
                                      <a:lnTo>
                                        <a:pt x="1930450" y="3256991"/>
                                      </a:lnTo>
                                      <a:lnTo>
                                        <a:pt x="1930768" y="3256991"/>
                                      </a:lnTo>
                                      <a:lnTo>
                                        <a:pt x="1968233" y="3231337"/>
                                      </a:lnTo>
                                      <a:lnTo>
                                        <a:pt x="1999030" y="3198304"/>
                                      </a:lnTo>
                                      <a:lnTo>
                                        <a:pt x="2015070" y="3160166"/>
                                      </a:lnTo>
                                      <a:lnTo>
                                        <a:pt x="2015210" y="3155937"/>
                                      </a:lnTo>
                                      <a:lnTo>
                                        <a:pt x="2015286" y="3153968"/>
                                      </a:lnTo>
                                      <a:lnTo>
                                        <a:pt x="2012022" y="3146869"/>
                                      </a:lnTo>
                                      <a:lnTo>
                                        <a:pt x="2009787" y="3140887"/>
                                      </a:lnTo>
                                      <a:lnTo>
                                        <a:pt x="2006688" y="3133839"/>
                                      </a:lnTo>
                                      <a:lnTo>
                                        <a:pt x="2001723" y="3126409"/>
                                      </a:lnTo>
                                      <a:lnTo>
                                        <a:pt x="1778393" y="2782874"/>
                                      </a:lnTo>
                                      <a:lnTo>
                                        <a:pt x="1750339" y="2740012"/>
                                      </a:lnTo>
                                      <a:lnTo>
                                        <a:pt x="1918195" y="2572156"/>
                                      </a:lnTo>
                                      <a:lnTo>
                                        <a:pt x="2092947" y="2397417"/>
                                      </a:lnTo>
                                      <a:lnTo>
                                        <a:pt x="2486647" y="2649702"/>
                                      </a:lnTo>
                                      <a:lnTo>
                                        <a:pt x="2494711" y="2654033"/>
                                      </a:lnTo>
                                      <a:lnTo>
                                        <a:pt x="2501773" y="2657132"/>
                                      </a:lnTo>
                                      <a:lnTo>
                                        <a:pt x="2513736" y="2661615"/>
                                      </a:lnTo>
                                      <a:lnTo>
                                        <a:pt x="2519388" y="2662047"/>
                                      </a:lnTo>
                                      <a:lnTo>
                                        <a:pt x="2525903" y="2659684"/>
                                      </a:lnTo>
                                      <a:lnTo>
                                        <a:pt x="2531249" y="2658592"/>
                                      </a:lnTo>
                                      <a:lnTo>
                                        <a:pt x="2564244" y="2635453"/>
                                      </a:lnTo>
                                      <a:lnTo>
                                        <a:pt x="2591384" y="2608173"/>
                                      </a:lnTo>
                                      <a:lnTo>
                                        <a:pt x="2616123" y="2577401"/>
                                      </a:lnTo>
                                      <a:lnTo>
                                        <a:pt x="2618816" y="2570873"/>
                                      </a:lnTo>
                                      <a:lnTo>
                                        <a:pt x="2619895" y="2564434"/>
                                      </a:lnTo>
                                      <a:close/>
                                    </a:path>
                                    <a:path w="3611879" h="3877310">
                                      <a:moveTo>
                                        <a:pt x="2858630" y="2318639"/>
                                      </a:moveTo>
                                      <a:lnTo>
                                        <a:pt x="2858198" y="2313089"/>
                                      </a:lnTo>
                                      <a:lnTo>
                                        <a:pt x="2854934" y="2305977"/>
                                      </a:lnTo>
                                      <a:lnTo>
                                        <a:pt x="2852699" y="2299995"/>
                                      </a:lnTo>
                                      <a:lnTo>
                                        <a:pt x="2849283" y="2295296"/>
                                      </a:lnTo>
                                      <a:lnTo>
                                        <a:pt x="2291448" y="1737474"/>
                                      </a:lnTo>
                                      <a:lnTo>
                                        <a:pt x="2579954" y="1448968"/>
                                      </a:lnTo>
                                      <a:lnTo>
                                        <a:pt x="2580487" y="1444383"/>
                                      </a:lnTo>
                                      <a:lnTo>
                                        <a:pt x="2580538" y="1438135"/>
                                      </a:lnTo>
                                      <a:lnTo>
                                        <a:pt x="2579954" y="1432521"/>
                                      </a:lnTo>
                                      <a:lnTo>
                                        <a:pt x="2562136" y="1398168"/>
                                      </a:lnTo>
                                      <a:lnTo>
                                        <a:pt x="2533942" y="1366240"/>
                                      </a:lnTo>
                                      <a:lnTo>
                                        <a:pt x="2504363" y="1337221"/>
                                      </a:lnTo>
                                      <a:lnTo>
                                        <a:pt x="2473388" y="1311541"/>
                                      </a:lnTo>
                                      <a:lnTo>
                                        <a:pt x="2442108" y="1299705"/>
                                      </a:lnTo>
                                      <a:lnTo>
                                        <a:pt x="2436876" y="1300772"/>
                                      </a:lnTo>
                                      <a:lnTo>
                                        <a:pt x="2433294" y="1302321"/>
                                      </a:lnTo>
                                      <a:lnTo>
                                        <a:pt x="2144801" y="1590827"/>
                                      </a:lnTo>
                                      <a:lnTo>
                                        <a:pt x="1693621" y="1139647"/>
                                      </a:lnTo>
                                      <a:lnTo>
                                        <a:pt x="1998687" y="834593"/>
                                      </a:lnTo>
                                      <a:lnTo>
                                        <a:pt x="1986978" y="792022"/>
                                      </a:lnTo>
                                      <a:lnTo>
                                        <a:pt x="1952866" y="752043"/>
                                      </a:lnTo>
                                      <a:lnTo>
                                        <a:pt x="1924354" y="724103"/>
                                      </a:lnTo>
                                      <a:lnTo>
                                        <a:pt x="1892503" y="697534"/>
                                      </a:lnTo>
                                      <a:lnTo>
                                        <a:pt x="1858810" y="683285"/>
                                      </a:lnTo>
                                      <a:lnTo>
                                        <a:pt x="1852561" y="683336"/>
                                      </a:lnTo>
                                      <a:lnTo>
                                        <a:pt x="1475143" y="1058735"/>
                                      </a:lnTo>
                                      <a:lnTo>
                                        <a:pt x="1462811" y="1088326"/>
                                      </a:lnTo>
                                      <a:lnTo>
                                        <a:pt x="1463179" y="1101458"/>
                                      </a:lnTo>
                                      <a:lnTo>
                                        <a:pt x="1488567" y="1151953"/>
                                      </a:lnTo>
                                      <a:lnTo>
                                        <a:pt x="2739745" y="2404834"/>
                                      </a:lnTo>
                                      <a:lnTo>
                                        <a:pt x="2750477" y="2410447"/>
                                      </a:lnTo>
                                      <a:lnTo>
                                        <a:pt x="2757525" y="2413762"/>
                                      </a:lnTo>
                                      <a:lnTo>
                                        <a:pt x="2763126" y="2414130"/>
                                      </a:lnTo>
                                      <a:lnTo>
                                        <a:pt x="2769654" y="2411780"/>
                                      </a:lnTo>
                                      <a:lnTo>
                                        <a:pt x="2775394" y="2410371"/>
                                      </a:lnTo>
                                      <a:lnTo>
                                        <a:pt x="2814624" y="2384933"/>
                                      </a:lnTo>
                                      <a:lnTo>
                                        <a:pt x="2846921" y="2348915"/>
                                      </a:lnTo>
                                      <a:lnTo>
                                        <a:pt x="2856268" y="2325154"/>
                                      </a:lnTo>
                                      <a:lnTo>
                                        <a:pt x="2858630" y="2318639"/>
                                      </a:lnTo>
                                      <a:close/>
                                    </a:path>
                                    <a:path w="3611879" h="3877310">
                                      <a:moveTo>
                                        <a:pt x="3611346" y="1565922"/>
                                      </a:moveTo>
                                      <a:lnTo>
                                        <a:pt x="3610965" y="1560309"/>
                                      </a:lnTo>
                                      <a:lnTo>
                                        <a:pt x="3606482" y="1548345"/>
                                      </a:lnTo>
                                      <a:lnTo>
                                        <a:pt x="3602050" y="1542529"/>
                                      </a:lnTo>
                                      <a:lnTo>
                                        <a:pt x="2555925" y="496417"/>
                                      </a:lnTo>
                                      <a:lnTo>
                                        <a:pt x="2446388" y="386880"/>
                                      </a:lnTo>
                                      <a:lnTo>
                                        <a:pt x="2681389" y="151892"/>
                                      </a:lnTo>
                                      <a:lnTo>
                                        <a:pt x="2683624" y="147726"/>
                                      </a:lnTo>
                                      <a:lnTo>
                                        <a:pt x="2683675" y="141478"/>
                                      </a:lnTo>
                                      <a:lnTo>
                                        <a:pt x="2683091" y="135864"/>
                                      </a:lnTo>
                                      <a:lnTo>
                                        <a:pt x="2664714" y="102057"/>
                                      </a:lnTo>
                                      <a:lnTo>
                                        <a:pt x="2635554" y="69342"/>
                                      </a:lnTo>
                                      <a:lnTo>
                                        <a:pt x="2607043" y="41427"/>
                                      </a:lnTo>
                                      <a:lnTo>
                                        <a:pt x="2575496" y="14541"/>
                                      </a:lnTo>
                                      <a:lnTo>
                                        <a:pt x="2542641" y="0"/>
                                      </a:lnTo>
                                      <a:lnTo>
                                        <a:pt x="2535910" y="0"/>
                                      </a:lnTo>
                                      <a:lnTo>
                                        <a:pt x="2531681" y="2184"/>
                                      </a:lnTo>
                                      <a:lnTo>
                                        <a:pt x="1952167" y="581710"/>
                                      </a:lnTo>
                                      <a:lnTo>
                                        <a:pt x="1949983" y="585927"/>
                                      </a:lnTo>
                                      <a:lnTo>
                                        <a:pt x="1950516" y="591591"/>
                                      </a:lnTo>
                                      <a:lnTo>
                                        <a:pt x="1950466" y="597839"/>
                                      </a:lnTo>
                                      <a:lnTo>
                                        <a:pt x="1970493" y="631990"/>
                                      </a:lnTo>
                                      <a:lnTo>
                                        <a:pt x="1976628" y="639279"/>
                                      </a:lnTo>
                                      <a:lnTo>
                                        <a:pt x="1983689" y="648017"/>
                                      </a:lnTo>
                                      <a:lnTo>
                                        <a:pt x="2009584" y="676071"/>
                                      </a:lnTo>
                                      <a:lnTo>
                                        <a:pt x="2045360" y="708012"/>
                                      </a:lnTo>
                                      <a:lnTo>
                                        <a:pt x="2052637" y="714133"/>
                                      </a:lnTo>
                                      <a:lnTo>
                                        <a:pt x="2059597" y="719404"/>
                                      </a:lnTo>
                                      <a:lnTo>
                                        <a:pt x="2066010" y="723671"/>
                                      </a:lnTo>
                                      <a:lnTo>
                                        <a:pt x="2079752" y="731075"/>
                                      </a:lnTo>
                                      <a:lnTo>
                                        <a:pt x="2085797" y="733158"/>
                                      </a:lnTo>
                                      <a:lnTo>
                                        <a:pt x="2092579" y="733158"/>
                                      </a:lnTo>
                                      <a:lnTo>
                                        <a:pt x="2097697" y="733640"/>
                                      </a:lnTo>
                                      <a:lnTo>
                                        <a:pt x="2101862" y="731405"/>
                                      </a:lnTo>
                                      <a:lnTo>
                                        <a:pt x="2336863" y="496417"/>
                                      </a:lnTo>
                                      <a:lnTo>
                                        <a:pt x="3492512" y="1652066"/>
                                      </a:lnTo>
                                      <a:lnTo>
                                        <a:pt x="3498278" y="1656549"/>
                                      </a:lnTo>
                                      <a:lnTo>
                                        <a:pt x="3504260" y="1658797"/>
                                      </a:lnTo>
                                      <a:lnTo>
                                        <a:pt x="3510292" y="1660982"/>
                                      </a:lnTo>
                                      <a:lnTo>
                                        <a:pt x="3515855" y="1661414"/>
                                      </a:lnTo>
                                      <a:lnTo>
                                        <a:pt x="3522370" y="1659064"/>
                                      </a:lnTo>
                                      <a:lnTo>
                                        <a:pt x="3528110" y="1657654"/>
                                      </a:lnTo>
                                      <a:lnTo>
                                        <a:pt x="3567341" y="1632216"/>
                                      </a:lnTo>
                                      <a:lnTo>
                                        <a:pt x="3594785" y="1602562"/>
                                      </a:lnTo>
                                      <a:lnTo>
                                        <a:pt x="3608997" y="1572437"/>
                                      </a:lnTo>
                                      <a:lnTo>
                                        <a:pt x="3611346"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7442D4C" id="Group 114" o:spid="_x0000_s1026" style="position:absolute;margin-left:31.3pt;margin-top:35.35pt;width:284.4pt;height:305.3pt;z-index:-251638784;mso-wrap-distance-left:0;mso-wrap-distance-right:0" coordsize="36118,3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">
                      <v:shape id="Graphic 115" o:spid="_x0000_s1027" style="position:absolute;width:36118;height:38773;visibility:visible;mso-wrap-style:square;v-text-anchor:top" coordsize="3611879,387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" path="m1837118,3340150r-26162,-36537l1732495,3252076,1417904,3064599r-31915,-19139l1335506,3015348r-84785,-46368l1200137,2944190r-46939,-19215l1109522,2911487r-40856,-8686l1031341,2900476r-18072,1042l995870,2903817r6871,-28436l1007554,2846527r2819,-29147l1011250,2788031r-1308,-29629l999858,2697899r-20053,-61595l949629,2573439r-42189,-63957l881989,2477236r-28613,-32855l847166,2437892r,359067l844245,2821533r-14720,48438l800582,2916466,673823,3045460,226771,2598394r92329,-92341l349402,2477236r37059,-28943l420954,2430805r37033,-9931l495249,2418156r37477,4673l570433,2435123r37960,19050l646696,2478938r38634,30544l724357,2545791r43713,48552l804037,2644483r25425,51460l843559,2746489r3543,41542l847166,2796959r,-359067l828306,2418156r-6489,-6795l787234,2378291r-34544,-30023l718146,2321306r-34544,-23914l649084,2276881r-34468,-17056l545553,2234425r-67919,-12484l444461,2220912r-32854,1880l347027,2237600r-62154,27864l241769,2296274r-39065,35255l12344,2521547,,2551138r381,13131l25768,2614765,1276946,3867645r23381,9296l1306842,3874592r5741,-1410l1351546,3848011r27661,-29883l1393418,3788016r1765,-5931l1395399,3775887r-2248,-5981l1390967,3763873r-4496,-5766l816368,3187992r73216,-73216l928852,3084360r42507,-16523l1017943,3064599r24549,2120l1094638,3078950r55715,21107l1209281,3130016r62903,35446l1305191,3185160r395910,241490l1708073,3430600r6503,3264l1720583,3436277r6998,3264l1734896,3440341r7531,-1334l1748726,3438169r38951,-26289l1818678,3378670r17157,-30938l1837118,3340150xem2619895,2564434r-25158,-39535l2561209,2501341,2398242,2397417,1923859,2097570r,188011l1637284,2572156,1145374,1810969r-27470,-42190l1118552,1768132r805307,517449l1923859,2097570,1402702,1768132,1052220,1545221r-34722,-14529l1010615,1531594r-36691,18110l930097,1591525r-26111,30061l891298,1656892r2680,7684l895845,1670773r2591,6236l901661,1683385r3747,6616l987780,1819071r873798,1379868l1885353,3232251r32994,24740l1924545,3257740r5905,-749l1930768,3256991r37465,-25654l1999030,3198304r16040,-38138l2015210,3155937r76,-1969l2012022,3146869r-2235,-5982l2006688,3133839r-4965,-7430l1778393,2782874r-28054,-42862l1918195,2572156r174752,-174739l2486647,2649702r8064,4331l2501773,2657132r11963,4483l2519388,2662047r6515,-2363l2531249,2658592r32995,-23139l2591384,2608173r24739,-30772l2618816,2570873r1079,-6439xem2858630,2318639r-432,-5550l2854934,2305977r-2235,-5982l2849283,2295296,2291448,1737474r288506,-288506l2580487,1444383r51,-6248l2579954,1432521r-17818,-34353l2533942,1366240r-29579,-29019l2473388,1311541r-31280,-11836l2436876,1300772r-3582,1549l2144801,1590827,1693621,1139647,1998687,834593r-11709,-42571l1952866,752043r-28512,-27940l1892503,697534r-33693,-14249l1852561,683336r-377418,375399l1462811,1088326r368,13132l1488567,1151953,2739745,2404834r10732,5613l2757525,2413762r5601,368l2769654,2411780r5740,-1409l2814624,2384933r32297,-36018l2856268,2325154r2362,-6515xem3611346,1565922r-381,-5613l3606482,1548345r-4432,-5816l2555925,496417,2446388,386880,2681389,151892r2235,-4166l2683675,141478r-584,-5614l2664714,102057,2635554,69342,2607043,41427,2575496,14541,2542641,r-6731,l2531681,2184,1952167,581710r-2184,4217l1950516,591591r-50,6248l1970493,631990r6135,7289l1983689,648017r25895,28054l2045360,708012r7277,6121l2059597,719404r6413,4267l2079752,731075r6045,2083l2092579,733158r5118,482l2101862,731405,2336863,496417,3492512,1652066r5766,4483l3504260,1658797r6032,2185l3515855,1661414r6515,-2350l3528110,1657654r39231,-25438l3594785,1602562r14212,-30125l3611346,1565922xe" fillcolor="silver" stroked="f">
                        <v:fill opacity="32896f"/>
                        <v:path arrowok="t"/>
                      </v:shape>
                    </v:group>
                  </w:pict>
                </mc:Fallback>
              </mc:AlternateContent>
            </w:r>
            <w:r w:rsidRPr="00013B2F">
              <w:rPr>
                <w:i/>
                <w:iCs/>
                <w:lang w:val="en-US"/>
              </w:rPr>
              <w:t>All SDGs</w:t>
            </w:r>
          </w:p>
        </w:tc>
        <w:tc>
          <w:tcPr>
            <w:tcW w:w="3331" w:type="dxa"/>
            <w:shd w:val="clear" w:color="auto" w:fill="92C47C"/>
          </w:tcPr>
          <w:p w14:paraId="32175E9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shd w:val="clear" w:color="auto" w:fill="92C47C"/>
          </w:tcPr>
          <w:p w14:paraId="4593A13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 UNGIS, WSIS Forum, IGF, WSIS Action Line facilitation, WSIS and SDG Matrix, WSIS Stocktaking, WSIS Prizes</w:t>
            </w:r>
          </w:p>
        </w:tc>
      </w:tr>
      <w:tr w:rsidR="00013B2F" w:rsidRPr="00013B2F" w14:paraId="70EAE64C" w14:textId="77777777" w:rsidTr="00711EB0">
        <w:trPr>
          <w:trHeight w:val="1070"/>
        </w:trPr>
        <w:tc>
          <w:tcPr>
            <w:tcW w:w="4634" w:type="dxa"/>
            <w:shd w:val="clear" w:color="auto" w:fill="D9EAD2"/>
          </w:tcPr>
          <w:p w14:paraId="2B09A3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BD11BA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Data privacy and security</w:t>
            </w:r>
          </w:p>
        </w:tc>
        <w:tc>
          <w:tcPr>
            <w:tcW w:w="2220" w:type="dxa"/>
          </w:tcPr>
          <w:p w14:paraId="101E55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76CC3AD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3F9CA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r w:rsidR="00013B2F" w:rsidRPr="00013B2F" w14:paraId="5924B47A" w14:textId="77777777" w:rsidTr="00711EB0">
        <w:trPr>
          <w:trHeight w:val="5246"/>
        </w:trPr>
        <w:tc>
          <w:tcPr>
            <w:tcW w:w="4634" w:type="dxa"/>
          </w:tcPr>
          <w:p w14:paraId="7E91E9A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EBD387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Draw on existing international and regional guidelines on the protection of privacy in the development of data governance frameworks</w:t>
            </w:r>
          </w:p>
        </w:tc>
        <w:tc>
          <w:tcPr>
            <w:tcW w:w="2220" w:type="dxa"/>
          </w:tcPr>
          <w:p w14:paraId="7C2CA2E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773023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7228C0B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076D4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C3, C7 E-business, C10</w:t>
            </w:r>
          </w:p>
        </w:tc>
        <w:tc>
          <w:tcPr>
            <w:tcW w:w="5109" w:type="dxa"/>
          </w:tcPr>
          <w:p w14:paraId="09C105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D09B636"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AL facilitation</w:t>
            </w:r>
          </w:p>
          <w:p w14:paraId="08A01CCC"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 IDI indicators, Global</w:t>
            </w:r>
          </w:p>
          <w:p w14:paraId="017D762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Cybersecurity Index</w:t>
            </w:r>
          </w:p>
          <w:p w14:paraId="452AB146"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11DFB4FB"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4E2ECB5D"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743C81E1"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p w14:paraId="504F7F6F"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Data Protection Policy</w:t>
            </w:r>
          </w:p>
          <w:p w14:paraId="14D8B858" w14:textId="77777777" w:rsidR="00013B2F" w:rsidRPr="00013B2F" w:rsidRDefault="00013B2F" w:rsidP="002A54B1">
            <w:pPr>
              <w:numPr>
                <w:ilvl w:val="0"/>
                <w:numId w:val="3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personal data protection and cybersecurity, including in cross-border setting.</w:t>
            </w:r>
          </w:p>
        </w:tc>
      </w:tr>
    </w:tbl>
    <w:p w14:paraId="702C821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76886B8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C6996AD" w14:textId="77777777" w:rsidTr="00711EB0">
        <w:trPr>
          <w:trHeight w:val="7650"/>
        </w:trPr>
        <w:tc>
          <w:tcPr>
            <w:tcW w:w="4634" w:type="dxa"/>
          </w:tcPr>
          <w:p w14:paraId="6A92D1F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D8DF78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 Strengthen support to all countries to develop effective and interoperable national data governance frameworks</w:t>
            </w:r>
          </w:p>
        </w:tc>
        <w:tc>
          <w:tcPr>
            <w:tcW w:w="2220" w:type="dxa"/>
          </w:tcPr>
          <w:p w14:paraId="6A5DC71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AAC91E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8720" behindDoc="1" locked="0" layoutInCell="1" allowOverlap="1" wp14:anchorId="38B462A1" wp14:editId="7B388E68">
                      <wp:simplePos x="0" y="0"/>
                      <wp:positionH relativeFrom="column">
                        <wp:posOffset>-405192</wp:posOffset>
                      </wp:positionH>
                      <wp:positionV relativeFrom="paragraph">
                        <wp:posOffset>208986</wp:posOffset>
                      </wp:positionV>
                      <wp:extent cx="4413885" cy="466280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17" name="Graphic 117"/>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53DA84E4" id="Group 116" o:spid="_x0000_s1026" style="position:absolute;margin-left:-31.9pt;margin-top:16.45pt;width:347.55pt;height:367.15pt;z-index:-25163776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">
                      <v:shape id="Graphic 117"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39663A1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1D0334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C3, C7 E-business, C7 E- Environment, C10</w:t>
            </w:r>
          </w:p>
        </w:tc>
        <w:tc>
          <w:tcPr>
            <w:tcW w:w="5109" w:type="dxa"/>
          </w:tcPr>
          <w:p w14:paraId="4B4C860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1BECD2D"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AL facilitation</w:t>
            </w:r>
          </w:p>
          <w:p w14:paraId="1FD2233F"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 IDI indicators, Global</w:t>
            </w:r>
          </w:p>
          <w:p w14:paraId="5B9EF0F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Cybersecurity Index</w:t>
            </w:r>
          </w:p>
          <w:p w14:paraId="7B8E2B35"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181C9268"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1B2966E4"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1E5CFAC4"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700D050C"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3E878104"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6">
              <w:r w:rsidRPr="00013B2F">
                <w:rPr>
                  <w:rStyle w:val="Hyperlink"/>
                  <w:i/>
                  <w:iCs/>
                  <w:lang w:val="en-US"/>
                </w:rPr>
                <w:t>UNODC International Classiﬁcation of Crime</w:t>
              </w:r>
            </w:hyperlink>
            <w:r w:rsidRPr="00013B2F">
              <w:rPr>
                <w:i/>
                <w:iCs/>
                <w:lang w:val="en-US"/>
              </w:rPr>
              <w:t xml:space="preserve"> </w:t>
            </w:r>
            <w:hyperlink r:id="rId87">
              <w:r w:rsidRPr="00013B2F">
                <w:rPr>
                  <w:rStyle w:val="Hyperlink"/>
                  <w:i/>
                  <w:iCs/>
                  <w:lang w:val="en-US"/>
                </w:rPr>
                <w:t>for Statistical Purposes (ICCS)</w:t>
              </w:r>
            </w:hyperlink>
          </w:p>
          <w:p w14:paraId="6F6D4068"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p w14:paraId="4D4CBA56"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UNEP’s Global Environment Data Strategy (GEDS)</w:t>
            </w:r>
          </w:p>
          <w:p w14:paraId="13954618"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60AEB9D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2A1B827C" w14:textId="77777777" w:rsidR="00013B2F" w:rsidRPr="00013B2F" w:rsidRDefault="00013B2F" w:rsidP="002A54B1">
            <w:pPr>
              <w:numPr>
                <w:ilvl w:val="0"/>
                <w:numId w:val="3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data governance, accounting for cross border interoperability and portability considerations</w:t>
            </w:r>
          </w:p>
        </w:tc>
      </w:tr>
      <w:tr w:rsidR="00013B2F" w:rsidRPr="00013B2F" w14:paraId="5D7F0010" w14:textId="77777777" w:rsidTr="00711EB0">
        <w:trPr>
          <w:trHeight w:val="998"/>
        </w:trPr>
        <w:tc>
          <w:tcPr>
            <w:tcW w:w="4634" w:type="dxa"/>
          </w:tcPr>
          <w:p w14:paraId="79C65D8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A003A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Empower individuals and groups with the ability to consider, give and withdraw</w:t>
            </w:r>
          </w:p>
        </w:tc>
        <w:tc>
          <w:tcPr>
            <w:tcW w:w="2220" w:type="dxa"/>
          </w:tcPr>
          <w:p w14:paraId="05DA9EB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F07601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10 and 16</w:t>
            </w:r>
          </w:p>
        </w:tc>
        <w:tc>
          <w:tcPr>
            <w:tcW w:w="3331" w:type="dxa"/>
          </w:tcPr>
          <w:p w14:paraId="48FF3AF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286B87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C3, C7 E-business, C10</w:t>
            </w:r>
          </w:p>
        </w:tc>
        <w:tc>
          <w:tcPr>
            <w:tcW w:w="5109" w:type="dxa"/>
          </w:tcPr>
          <w:p w14:paraId="055F0AF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A35656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tc>
      </w:tr>
    </w:tbl>
    <w:p w14:paraId="6C323B7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E21327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0FF84DF4" w14:textId="77777777" w:rsidTr="00711EB0">
        <w:trPr>
          <w:trHeight w:val="3254"/>
        </w:trPr>
        <w:tc>
          <w:tcPr>
            <w:tcW w:w="4634" w:type="dxa"/>
          </w:tcPr>
          <w:p w14:paraId="3A9A6D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their consent to the use of their data and the ability to choose how those data are used, including through legally mandated protections for data privacy and intellectual property</w:t>
            </w:r>
          </w:p>
        </w:tc>
        <w:tc>
          <w:tcPr>
            <w:tcW w:w="2220" w:type="dxa"/>
          </w:tcPr>
          <w:p w14:paraId="515959A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BD19DF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3A5999E" w14:textId="77777777" w:rsidR="00013B2F" w:rsidRPr="00013B2F" w:rsidRDefault="00013B2F" w:rsidP="002A54B1">
            <w:pPr>
              <w:numPr>
                <w:ilvl w:val="0"/>
                <w:numId w:val="3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63032587" w14:textId="77777777" w:rsidR="00013B2F" w:rsidRPr="00013B2F" w:rsidRDefault="00013B2F" w:rsidP="002A54B1">
            <w:pPr>
              <w:numPr>
                <w:ilvl w:val="0"/>
                <w:numId w:val="3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0AC391C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0BBD0C37" w14:textId="77777777" w:rsidR="00013B2F" w:rsidRPr="00013B2F" w:rsidRDefault="00013B2F" w:rsidP="002A54B1">
            <w:pPr>
              <w:numPr>
                <w:ilvl w:val="0"/>
                <w:numId w:val="3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Alert</w:t>
            </w:r>
          </w:p>
          <w:p w14:paraId="6E8A49EF" w14:textId="77777777" w:rsidR="00013B2F" w:rsidRPr="00013B2F" w:rsidRDefault="00013B2F" w:rsidP="002A54B1">
            <w:pPr>
              <w:numPr>
                <w:ilvl w:val="0"/>
                <w:numId w:val="3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personal data protection</w:t>
            </w:r>
          </w:p>
          <w:p w14:paraId="4A433941" w14:textId="77777777" w:rsidR="00013B2F" w:rsidRPr="00013B2F" w:rsidRDefault="00013B2F" w:rsidP="002A54B1">
            <w:pPr>
              <w:numPr>
                <w:ilvl w:val="0"/>
                <w:numId w:val="3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protection of intellectual property online</w:t>
            </w:r>
          </w:p>
        </w:tc>
      </w:tr>
      <w:tr w:rsidR="00013B2F" w:rsidRPr="00013B2F" w14:paraId="2130A204" w14:textId="77777777" w:rsidTr="00711EB0">
        <w:trPr>
          <w:trHeight w:val="5102"/>
        </w:trPr>
        <w:tc>
          <w:tcPr>
            <w:tcW w:w="4634" w:type="dxa"/>
          </w:tcPr>
          <w:p w14:paraId="43D34D3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C467D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w:t>
            </w:r>
            <w:r w:rsidRPr="00013B2F">
              <w:rPr>
                <w:i/>
                <w:iCs/>
                <w:lang w:val="en-US"/>
              </w:rPr>
              <w:tab/>
              <w:t>Ensure that data collection, access, sharing, transfer, storage and processing practices are safe, secure and proportionate for necessary, explicit and legitimate purposes, in compliance with international law</w:t>
            </w:r>
          </w:p>
        </w:tc>
        <w:tc>
          <w:tcPr>
            <w:tcW w:w="2220" w:type="dxa"/>
          </w:tcPr>
          <w:p w14:paraId="57539DE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DDE38C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79744" behindDoc="1" locked="0" layoutInCell="1" allowOverlap="1" wp14:anchorId="43BC1668" wp14:editId="21B4598B">
                      <wp:simplePos x="0" y="0"/>
                      <wp:positionH relativeFrom="column">
                        <wp:posOffset>-405192</wp:posOffset>
                      </wp:positionH>
                      <wp:positionV relativeFrom="paragraph">
                        <wp:posOffset>-1862878</wp:posOffset>
                      </wp:positionV>
                      <wp:extent cx="4413885" cy="466280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19" name="Graphic 119"/>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620C66C" id="Group 118" o:spid="_x0000_s1026" style="position:absolute;margin-left:-31.9pt;margin-top:-146.7pt;width:347.55pt;height:367.15pt;z-index:-25163673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KciBEAAMZ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">
                      <v:shape id="Graphic 119"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1135268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F13C2A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C3, C7 E-business, C10</w:t>
            </w:r>
          </w:p>
        </w:tc>
        <w:tc>
          <w:tcPr>
            <w:tcW w:w="5109" w:type="dxa"/>
          </w:tcPr>
          <w:p w14:paraId="741FC16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14AAD57"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AL facilitation</w:t>
            </w:r>
          </w:p>
          <w:p w14:paraId="28E882E7"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 IDI indicators, Global</w:t>
            </w:r>
          </w:p>
          <w:p w14:paraId="7AF296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Cybersecurity Index</w:t>
            </w:r>
          </w:p>
          <w:p w14:paraId="47810BDB"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3CB09A5D"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5E1EB867"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5B95205B"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3073434"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466A6D02"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p w14:paraId="7BE4AF74"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0F2C022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265B8CAD" w14:textId="77777777" w:rsidR="00013B2F" w:rsidRPr="00013B2F" w:rsidRDefault="00013B2F" w:rsidP="002A54B1">
            <w:pPr>
              <w:numPr>
                <w:ilvl w:val="0"/>
                <w:numId w:val="3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Ongoing International Certiﬁcations in accordance with ISO Standards on Data Privacy; Security; Biometrics; and</w:t>
            </w:r>
          </w:p>
        </w:tc>
      </w:tr>
    </w:tbl>
    <w:p w14:paraId="61C42C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DF680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24C147C" w14:textId="77777777" w:rsidTr="00711EB0">
        <w:trPr>
          <w:trHeight w:val="1790"/>
        </w:trPr>
        <w:tc>
          <w:tcPr>
            <w:tcW w:w="4634" w:type="dxa"/>
          </w:tcPr>
          <w:p w14:paraId="349B17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3CD65E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6E377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5F772A0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Responsible/Ethical Use of Artiﬁcial</w:t>
            </w:r>
          </w:p>
          <w:p w14:paraId="7994C18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Intelligence</w:t>
            </w:r>
          </w:p>
          <w:p w14:paraId="5AD180EE" w14:textId="77777777" w:rsidR="00013B2F" w:rsidRPr="00013B2F" w:rsidRDefault="00013B2F" w:rsidP="002A54B1">
            <w:pPr>
              <w:numPr>
                <w:ilvl w:val="0"/>
                <w:numId w:val="3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personal data protection</w:t>
            </w:r>
          </w:p>
        </w:tc>
      </w:tr>
      <w:tr w:rsidR="00013B2F" w:rsidRPr="00013B2F" w14:paraId="4074C1E9" w14:textId="77777777" w:rsidTr="00711EB0">
        <w:trPr>
          <w:trHeight w:val="3866"/>
        </w:trPr>
        <w:tc>
          <w:tcPr>
            <w:tcW w:w="4634" w:type="dxa"/>
          </w:tcPr>
          <w:p w14:paraId="2BBAB3B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48D1EB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(e) Develop skilled workforces capable of collecting, processing, </w:t>
            </w:r>
            <w:proofErr w:type="spellStart"/>
            <w:r w:rsidRPr="00013B2F">
              <w:rPr>
                <w:i/>
                <w:iCs/>
                <w:lang w:val="en-US"/>
              </w:rPr>
              <w:t>analysing</w:t>
            </w:r>
            <w:proofErr w:type="spellEnd"/>
            <w:r w:rsidRPr="00013B2F">
              <w:rPr>
                <w:i/>
                <w:iCs/>
                <w:lang w:val="en-US"/>
              </w:rPr>
              <w:t>, storing and transferring data safely in ways that protect workers privacy</w:t>
            </w:r>
          </w:p>
        </w:tc>
        <w:tc>
          <w:tcPr>
            <w:tcW w:w="2220" w:type="dxa"/>
          </w:tcPr>
          <w:p w14:paraId="24E024E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5F4844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0768" behindDoc="1" locked="0" layoutInCell="1" allowOverlap="1" wp14:anchorId="1EDBE118" wp14:editId="74572703">
                      <wp:simplePos x="0" y="0"/>
                      <wp:positionH relativeFrom="column">
                        <wp:posOffset>-405192</wp:posOffset>
                      </wp:positionH>
                      <wp:positionV relativeFrom="paragraph">
                        <wp:posOffset>-933445</wp:posOffset>
                      </wp:positionV>
                      <wp:extent cx="4413885" cy="466280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21" name="Graphic 121"/>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6D9F21A" id="Group 120" o:spid="_x0000_s1026" style="position:absolute;margin-left:-31.9pt;margin-top:-73.5pt;width:347.55pt;height:367.15pt;z-index:-25163571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">
                      <v:shape id="Graphic 121"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8 and 9</w:t>
            </w:r>
          </w:p>
        </w:tc>
        <w:tc>
          <w:tcPr>
            <w:tcW w:w="3331" w:type="dxa"/>
          </w:tcPr>
          <w:p w14:paraId="5082F01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A4125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 C2, C3, C4, C7 E-Employment</w:t>
            </w:r>
          </w:p>
        </w:tc>
        <w:tc>
          <w:tcPr>
            <w:tcW w:w="5109" w:type="dxa"/>
          </w:tcPr>
          <w:p w14:paraId="403A321D"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13A1552F"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AL facilitation</w:t>
            </w:r>
          </w:p>
          <w:p w14:paraId="2F4DACF7"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 IDI indicators, Global</w:t>
            </w:r>
          </w:p>
          <w:p w14:paraId="51F13EB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Cybersecurity Index</w:t>
            </w:r>
          </w:p>
          <w:p w14:paraId="2F00F603"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52EA95A6"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0C7BE2DD"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07BAFECC"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p w14:paraId="2BCD88AA"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to Policy Navigator and related trainings</w:t>
            </w:r>
          </w:p>
          <w:p w14:paraId="0700B036" w14:textId="77777777" w:rsidR="00013B2F" w:rsidRPr="00013B2F" w:rsidRDefault="00013B2F" w:rsidP="002A54B1">
            <w:pPr>
              <w:numPr>
                <w:ilvl w:val="0"/>
                <w:numId w:val="3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capacity building programmes</w:t>
            </w:r>
          </w:p>
        </w:tc>
      </w:tr>
      <w:tr w:rsidR="00013B2F" w:rsidRPr="00013B2F" w14:paraId="4B882585" w14:textId="77777777" w:rsidTr="00711EB0">
        <w:trPr>
          <w:trHeight w:val="827"/>
        </w:trPr>
        <w:tc>
          <w:tcPr>
            <w:tcW w:w="15294" w:type="dxa"/>
            <w:gridSpan w:val="4"/>
            <w:shd w:val="clear" w:color="auto" w:fill="D9EAD2"/>
          </w:tcPr>
          <w:p w14:paraId="5A3FED9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18BCEC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Data exchanges and standards</w:t>
            </w:r>
          </w:p>
        </w:tc>
      </w:tr>
      <w:tr w:rsidR="00013B2F" w:rsidRPr="00013B2F" w14:paraId="1212572A" w14:textId="77777777" w:rsidTr="00711EB0">
        <w:trPr>
          <w:trHeight w:val="2219"/>
        </w:trPr>
        <w:tc>
          <w:tcPr>
            <w:tcW w:w="4634" w:type="dxa"/>
          </w:tcPr>
          <w:p w14:paraId="411443D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17C92B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Develop data and metadata standards designed to prevent and address bias, discrimination or human rights violations and</w:t>
            </w:r>
          </w:p>
        </w:tc>
        <w:tc>
          <w:tcPr>
            <w:tcW w:w="2220" w:type="dxa"/>
          </w:tcPr>
          <w:p w14:paraId="63151BA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BD2666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3, 5, 10 and</w:t>
            </w:r>
          </w:p>
          <w:p w14:paraId="11AE5E2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16</w:t>
            </w:r>
          </w:p>
        </w:tc>
        <w:tc>
          <w:tcPr>
            <w:tcW w:w="3331" w:type="dxa"/>
          </w:tcPr>
          <w:p w14:paraId="695D9EA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79C73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57FDCDB1" w14:textId="77777777" w:rsidR="00013B2F" w:rsidRPr="00013B2F" w:rsidRDefault="00013B2F" w:rsidP="002A54B1">
            <w:pPr>
              <w:numPr>
                <w:ilvl w:val="0"/>
                <w:numId w:val="2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3EC8D3AC" w14:textId="77777777" w:rsidR="00013B2F" w:rsidRPr="00013B2F" w:rsidRDefault="00013B2F" w:rsidP="002A54B1">
            <w:pPr>
              <w:numPr>
                <w:ilvl w:val="0"/>
                <w:numId w:val="2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AL facilitation</w:t>
            </w:r>
          </w:p>
          <w:p w14:paraId="396D3531" w14:textId="77777777" w:rsidR="00013B2F" w:rsidRPr="00013B2F" w:rsidRDefault="00013B2F" w:rsidP="002A54B1">
            <w:pPr>
              <w:numPr>
                <w:ilvl w:val="0"/>
                <w:numId w:val="2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2D9E6C1F" w14:textId="77777777" w:rsidR="00013B2F" w:rsidRPr="00013B2F" w:rsidRDefault="00013B2F" w:rsidP="002A54B1">
            <w:pPr>
              <w:numPr>
                <w:ilvl w:val="0"/>
                <w:numId w:val="2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31A6BA81" w14:textId="77777777" w:rsidR="00013B2F" w:rsidRPr="00013B2F" w:rsidRDefault="00013B2F" w:rsidP="002A54B1">
            <w:pPr>
              <w:numPr>
                <w:ilvl w:val="0"/>
                <w:numId w:val="2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644DA726" w14:textId="77777777" w:rsidR="00013B2F" w:rsidRPr="00013B2F" w:rsidRDefault="00013B2F" w:rsidP="002A54B1">
            <w:pPr>
              <w:numPr>
                <w:ilvl w:val="0"/>
                <w:numId w:val="2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Observatory (ECLAC)</w:t>
            </w:r>
          </w:p>
        </w:tc>
      </w:tr>
    </w:tbl>
    <w:p w14:paraId="64A6B17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9F3C9F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81792" behindDoc="1" locked="0" layoutInCell="1" allowOverlap="1" wp14:anchorId="4E80A15D" wp14:editId="37BB4F9E">
                <wp:simplePos x="0" y="0"/>
                <wp:positionH relativeFrom="page">
                  <wp:posOffset>2892743</wp:posOffset>
                </wp:positionH>
                <wp:positionV relativeFrom="page">
                  <wp:posOffset>4398496</wp:posOffset>
                </wp:positionV>
                <wp:extent cx="1671320" cy="1675764"/>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675764"/>
                        </a:xfrm>
                        <a:custGeom>
                          <a:avLst/>
                          <a:gdLst/>
                          <a:ahLst/>
                          <a:cxnLst/>
                          <a:rect l="l" t="t" r="r" b="b"/>
                          <a:pathLst>
                            <a:path w="1671320" h="1675764">
                              <a:moveTo>
                                <a:pt x="521250" y="0"/>
                              </a:moveTo>
                              <a:lnTo>
                                <a:pt x="471953" y="4218"/>
                              </a:lnTo>
                              <a:lnTo>
                                <a:pt x="423936" y="13101"/>
                              </a:lnTo>
                              <a:lnTo>
                                <a:pt x="377075" y="27610"/>
                              </a:lnTo>
                              <a:lnTo>
                                <a:pt x="331184" y="48721"/>
                              </a:lnTo>
                              <a:lnTo>
                                <a:pt x="286223" y="76254"/>
                              </a:lnTo>
                              <a:lnTo>
                                <a:pt x="242151" y="110029"/>
                              </a:lnTo>
                              <a:lnTo>
                                <a:pt x="198930" y="149867"/>
                              </a:lnTo>
                              <a:lnTo>
                                <a:pt x="12380" y="336418"/>
                              </a:lnTo>
                              <a:lnTo>
                                <a:pt x="0" y="366057"/>
                              </a:lnTo>
                              <a:lnTo>
                                <a:pt x="365" y="379191"/>
                              </a:lnTo>
                              <a:lnTo>
                                <a:pt x="25758" y="429689"/>
                              </a:lnTo>
                              <a:lnTo>
                                <a:pt x="1226677" y="1632313"/>
                              </a:lnTo>
                              <a:lnTo>
                                <a:pt x="1263874" y="1662721"/>
                              </a:lnTo>
                              <a:lnTo>
                                <a:pt x="1309206" y="1675274"/>
                              </a:lnTo>
                              <a:lnTo>
                                <a:pt x="1321105" y="1673580"/>
                              </a:lnTo>
                              <a:lnTo>
                                <a:pt x="1331133" y="1669493"/>
                              </a:lnTo>
                              <a:lnTo>
                                <a:pt x="1339263" y="1663288"/>
                              </a:lnTo>
                              <a:lnTo>
                                <a:pt x="1513736" y="1488816"/>
                              </a:lnTo>
                              <a:lnTo>
                                <a:pt x="1552385" y="1446893"/>
                              </a:lnTo>
                              <a:lnTo>
                                <a:pt x="1260320" y="1446893"/>
                              </a:lnTo>
                              <a:lnTo>
                                <a:pt x="227772" y="414332"/>
                              </a:lnTo>
                              <a:lnTo>
                                <a:pt x="339227" y="302877"/>
                              </a:lnTo>
                              <a:lnTo>
                                <a:pt x="382136" y="264517"/>
                              </a:lnTo>
                              <a:lnTo>
                                <a:pt x="425936" y="234621"/>
                              </a:lnTo>
                              <a:lnTo>
                                <a:pt x="470736" y="213459"/>
                              </a:lnTo>
                              <a:lnTo>
                                <a:pt x="516646" y="201302"/>
                              </a:lnTo>
                              <a:lnTo>
                                <a:pt x="563728" y="196425"/>
                              </a:lnTo>
                              <a:lnTo>
                                <a:pt x="1029963" y="196425"/>
                              </a:lnTo>
                              <a:lnTo>
                                <a:pt x="1027496" y="194548"/>
                              </a:lnTo>
                              <a:lnTo>
                                <a:pt x="991158" y="168532"/>
                              </a:lnTo>
                              <a:lnTo>
                                <a:pt x="955063" y="144317"/>
                              </a:lnTo>
                              <a:lnTo>
                                <a:pt x="907324" y="114995"/>
                              </a:lnTo>
                              <a:lnTo>
                                <a:pt x="860020" y="89068"/>
                              </a:lnTo>
                              <a:lnTo>
                                <a:pt x="813207" y="66427"/>
                              </a:lnTo>
                              <a:lnTo>
                                <a:pt x="766942" y="46959"/>
                              </a:lnTo>
                              <a:lnTo>
                                <a:pt x="721282" y="30555"/>
                              </a:lnTo>
                              <a:lnTo>
                                <a:pt x="676285" y="17102"/>
                              </a:lnTo>
                              <a:lnTo>
                                <a:pt x="623470" y="6264"/>
                              </a:lnTo>
                              <a:lnTo>
                                <a:pt x="571774" y="622"/>
                              </a:lnTo>
                              <a:lnTo>
                                <a:pt x="521250" y="0"/>
                              </a:lnTo>
                              <a:close/>
                            </a:path>
                            <a:path w="1671320" h="1675764">
                              <a:moveTo>
                                <a:pt x="1029963" y="196425"/>
                              </a:moveTo>
                              <a:lnTo>
                                <a:pt x="563728" y="196425"/>
                              </a:lnTo>
                              <a:lnTo>
                                <a:pt x="611934" y="197151"/>
                              </a:lnTo>
                              <a:lnTo>
                                <a:pt x="661350" y="203919"/>
                              </a:lnTo>
                              <a:lnTo>
                                <a:pt x="712061" y="217165"/>
                              </a:lnTo>
                              <a:lnTo>
                                <a:pt x="753420" y="232028"/>
                              </a:lnTo>
                              <a:lnTo>
                                <a:pt x="795304" y="250178"/>
                              </a:lnTo>
                              <a:lnTo>
                                <a:pt x="837664" y="271732"/>
                              </a:lnTo>
                              <a:lnTo>
                                <a:pt x="880447" y="296808"/>
                              </a:lnTo>
                              <a:lnTo>
                                <a:pt x="923605" y="325521"/>
                              </a:lnTo>
                              <a:lnTo>
                                <a:pt x="960155" y="352241"/>
                              </a:lnTo>
                              <a:lnTo>
                                <a:pt x="996589" y="380478"/>
                              </a:lnTo>
                              <a:lnTo>
                                <a:pt x="1032906" y="410298"/>
                              </a:lnTo>
                              <a:lnTo>
                                <a:pt x="1069102" y="441768"/>
                              </a:lnTo>
                              <a:lnTo>
                                <a:pt x="1105178" y="474955"/>
                              </a:lnTo>
                              <a:lnTo>
                                <a:pt x="1141130" y="509925"/>
                              </a:lnTo>
                              <a:lnTo>
                                <a:pt x="1178684" y="548215"/>
                              </a:lnTo>
                              <a:lnTo>
                                <a:pt x="1213996" y="585722"/>
                              </a:lnTo>
                              <a:lnTo>
                                <a:pt x="1247071" y="622447"/>
                              </a:lnTo>
                              <a:lnTo>
                                <a:pt x="1277913" y="658393"/>
                              </a:lnTo>
                              <a:lnTo>
                                <a:pt x="1306528" y="693562"/>
                              </a:lnTo>
                              <a:lnTo>
                                <a:pt x="1332920" y="727955"/>
                              </a:lnTo>
                              <a:lnTo>
                                <a:pt x="1357094" y="761576"/>
                              </a:lnTo>
                              <a:lnTo>
                                <a:pt x="1387668" y="808068"/>
                              </a:lnTo>
                              <a:lnTo>
                                <a:pt x="1413736" y="853284"/>
                              </a:lnTo>
                              <a:lnTo>
                                <a:pt x="1435546" y="897240"/>
                              </a:lnTo>
                              <a:lnTo>
                                <a:pt x="1453344" y="939957"/>
                              </a:lnTo>
                              <a:lnTo>
                                <a:pt x="1467381" y="981451"/>
                              </a:lnTo>
                              <a:lnTo>
                                <a:pt x="1479132" y="1031400"/>
                              </a:lnTo>
                              <a:lnTo>
                                <a:pt x="1483919" y="1079191"/>
                              </a:lnTo>
                              <a:lnTo>
                                <a:pt x="1482186" y="1125070"/>
                              </a:lnTo>
                              <a:lnTo>
                                <a:pt x="1474378" y="1169284"/>
                              </a:lnTo>
                              <a:lnTo>
                                <a:pt x="1459967" y="1212056"/>
                              </a:lnTo>
                              <a:lnTo>
                                <a:pt x="1438202" y="1253620"/>
                              </a:lnTo>
                              <a:lnTo>
                                <a:pt x="1409199" y="1294233"/>
                              </a:lnTo>
                              <a:lnTo>
                                <a:pt x="1373070" y="1334155"/>
                              </a:lnTo>
                              <a:lnTo>
                                <a:pt x="1260320" y="1446893"/>
                              </a:lnTo>
                              <a:lnTo>
                                <a:pt x="1552385" y="1446893"/>
                              </a:lnTo>
                              <a:lnTo>
                                <a:pt x="1587067" y="1402075"/>
                              </a:lnTo>
                              <a:lnTo>
                                <a:pt x="1615104" y="1357244"/>
                              </a:lnTo>
                              <a:lnTo>
                                <a:pt x="1637361" y="1311440"/>
                              </a:lnTo>
                              <a:lnTo>
                                <a:pt x="1653817" y="1264661"/>
                              </a:lnTo>
                              <a:lnTo>
                                <a:pt x="1664848" y="1216456"/>
                              </a:lnTo>
                              <a:lnTo>
                                <a:pt x="1670729" y="1166583"/>
                              </a:lnTo>
                              <a:lnTo>
                                <a:pt x="1671198" y="1125070"/>
                              </a:lnTo>
                              <a:lnTo>
                                <a:pt x="1671310" y="1115166"/>
                              </a:lnTo>
                              <a:lnTo>
                                <a:pt x="1666438" y="1062333"/>
                              </a:lnTo>
                              <a:lnTo>
                                <a:pt x="1655963" y="1008210"/>
                              </a:lnTo>
                              <a:lnTo>
                                <a:pt x="1643072" y="962087"/>
                              </a:lnTo>
                              <a:lnTo>
                                <a:pt x="1626558" y="914925"/>
                              </a:lnTo>
                              <a:lnTo>
                                <a:pt x="1606319" y="866697"/>
                              </a:lnTo>
                              <a:lnTo>
                                <a:pt x="1582252" y="817374"/>
                              </a:lnTo>
                              <a:lnTo>
                                <a:pt x="1554257" y="766929"/>
                              </a:lnTo>
                              <a:lnTo>
                                <a:pt x="1522232" y="715335"/>
                              </a:lnTo>
                              <a:lnTo>
                                <a:pt x="1495965" y="676285"/>
                              </a:lnTo>
                              <a:lnTo>
                                <a:pt x="1467442" y="636659"/>
                              </a:lnTo>
                              <a:lnTo>
                                <a:pt x="1436667" y="596469"/>
                              </a:lnTo>
                              <a:lnTo>
                                <a:pt x="1403647" y="555729"/>
                              </a:lnTo>
                              <a:lnTo>
                                <a:pt x="1368387" y="514451"/>
                              </a:lnTo>
                              <a:lnTo>
                                <a:pt x="1330892" y="472649"/>
                              </a:lnTo>
                              <a:lnTo>
                                <a:pt x="1291168" y="430335"/>
                              </a:lnTo>
                              <a:lnTo>
                                <a:pt x="1249220" y="387522"/>
                              </a:lnTo>
                              <a:lnTo>
                                <a:pt x="1211949" y="351056"/>
                              </a:lnTo>
                              <a:lnTo>
                                <a:pt x="1174772" y="316289"/>
                              </a:lnTo>
                              <a:lnTo>
                                <a:pt x="1137714" y="283237"/>
                              </a:lnTo>
                              <a:lnTo>
                                <a:pt x="1100798" y="251918"/>
                              </a:lnTo>
                              <a:lnTo>
                                <a:pt x="1064051" y="222349"/>
                              </a:lnTo>
                              <a:lnTo>
                                <a:pt x="1029963" y="19642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A72B11C" id="Graphic 122" o:spid="_x0000_s1026" style="position:absolute;margin-left:227.8pt;margin-top:346.35pt;width:131.6pt;height:131.95pt;z-index:-251634688;visibility:visible;mso-wrap-style:square;mso-wrap-distance-left:0;mso-wrap-distance-top:0;mso-wrap-distance-right:0;mso-wrap-distance-bottom:0;mso-position-horizontal:absolute;mso-position-horizontal-relative:page;mso-position-vertical:absolute;mso-position-vertical-relative:page;v-text-anchor:top" coordsize="1671320,16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" path="m521250,l471953,4218r-48017,8883l377075,27610,331184,48721,286223,76254r-44072,33775l198930,149867,12380,336418,,366057r365,13134l25758,429689,1226677,1632313r37197,30408l1309206,1675274r11899,-1694l1331133,1669493r8130,-6205l1513736,1488816r38649,-41923l1260320,1446893,227772,414332,339227,302877r42909,-38360l425936,234621r44800,-21162l516646,201302r47082,-4877l1029963,196425r-2467,-1877l991158,168532,955063,144317,907324,114995,860020,89068,813207,66427,766942,46959,721282,30555,676285,17102,623470,6264,571774,622,521250,xem1029963,196425r-466235,l611934,197151r49416,6768l712061,217165r41359,14863l795304,250178r42360,21554l880447,296808r43158,28713l960155,352241r36434,28237l1032906,410298r36196,31470l1105178,474955r35952,34970l1178684,548215r35312,37507l1247071,622447r30842,35946l1306528,693562r26392,34393l1357094,761576r30574,46492l1413736,853284r21810,43956l1453344,939957r14037,41494l1479132,1031400r4787,47791l1482186,1125070r-7808,44214l1459967,1212056r-21765,41564l1409199,1294233r-36129,39922l1260320,1446893r292065,l1587067,1402075r28037,-44831l1637361,1311440r16456,-46779l1664848,1216456r5881,-49873l1671198,1125070r112,-9904l1666438,1062333r-10475,-54123l1643072,962087r-16514,-47162l1606319,866697r-24067,-49323l1554257,766929r-32025,-51594l1495965,676285r-28523,-39626l1436667,596469r-33020,-40740l1368387,514451r-37495,-41802l1291168,430335r-41948,-42813l1211949,351056r-37177,-34767l1137714,283237r-36916,-31319l1064051,222349r-34088,-25924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174EE73" w14:textId="77777777" w:rsidTr="00711EB0">
        <w:trPr>
          <w:trHeight w:val="1098"/>
        </w:trPr>
        <w:tc>
          <w:tcPr>
            <w:tcW w:w="4634" w:type="dxa"/>
          </w:tcPr>
          <w:p w14:paraId="48982CD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abuses throughout the data life cycle, including through regular data auditing</w:t>
            </w:r>
          </w:p>
        </w:tc>
        <w:tc>
          <w:tcPr>
            <w:tcW w:w="2220" w:type="dxa"/>
          </w:tcPr>
          <w:p w14:paraId="10FC6C8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3EDD252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44E731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5EBC9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tc>
      </w:tr>
      <w:tr w:rsidR="00013B2F" w:rsidRPr="00013B2F" w14:paraId="51ADEFA8" w14:textId="77777777" w:rsidTr="00711EB0">
        <w:trPr>
          <w:trHeight w:val="3088"/>
        </w:trPr>
        <w:tc>
          <w:tcPr>
            <w:tcW w:w="4634" w:type="dxa"/>
          </w:tcPr>
          <w:p w14:paraId="2DECA1A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A0218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Develop basic definitions and data classifications to promote interoperability and facilitate data exchanges</w:t>
            </w:r>
          </w:p>
        </w:tc>
        <w:tc>
          <w:tcPr>
            <w:tcW w:w="2220" w:type="dxa"/>
          </w:tcPr>
          <w:p w14:paraId="6D644DA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C03EB3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2816" behindDoc="1" locked="0" layoutInCell="1" allowOverlap="1" wp14:anchorId="27EA2A48" wp14:editId="5D64C360">
                      <wp:simplePos x="0" y="0"/>
                      <wp:positionH relativeFrom="column">
                        <wp:posOffset>397233</wp:posOffset>
                      </wp:positionH>
                      <wp:positionV relativeFrom="paragraph">
                        <wp:posOffset>-495101</wp:posOffset>
                      </wp:positionV>
                      <wp:extent cx="3611879" cy="387731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879" cy="3877310"/>
                                <a:chOff x="0" y="0"/>
                                <a:chExt cx="3611879" cy="3877310"/>
                              </a:xfrm>
                            </wpg:grpSpPr>
                            <wps:wsp>
                              <wps:cNvPr id="124" name="Graphic 124"/>
                              <wps:cNvSpPr/>
                              <wps:spPr>
                                <a:xfrm>
                                  <a:off x="-2" y="0"/>
                                  <a:ext cx="3611879" cy="3877310"/>
                                </a:xfrm>
                                <a:custGeom>
                                  <a:avLst/>
                                  <a:gdLst/>
                                  <a:ahLst/>
                                  <a:cxnLst/>
                                  <a:rect l="l" t="t" r="r" b="b"/>
                                  <a:pathLst>
                                    <a:path w="3611879" h="3877310">
                                      <a:moveTo>
                                        <a:pt x="1837118" y="3340150"/>
                                      </a:moveTo>
                                      <a:lnTo>
                                        <a:pt x="1810956" y="3303613"/>
                                      </a:lnTo>
                                      <a:lnTo>
                                        <a:pt x="1732495" y="3252076"/>
                                      </a:lnTo>
                                      <a:lnTo>
                                        <a:pt x="1417904" y="3064599"/>
                                      </a:lnTo>
                                      <a:lnTo>
                                        <a:pt x="1385989" y="3045460"/>
                                      </a:lnTo>
                                      <a:lnTo>
                                        <a:pt x="1335506" y="3015348"/>
                                      </a:lnTo>
                                      <a:lnTo>
                                        <a:pt x="1250721" y="2968980"/>
                                      </a:lnTo>
                                      <a:lnTo>
                                        <a:pt x="1200137" y="2944190"/>
                                      </a:lnTo>
                                      <a:lnTo>
                                        <a:pt x="1153198" y="2924975"/>
                                      </a:lnTo>
                                      <a:lnTo>
                                        <a:pt x="1109522" y="2911487"/>
                                      </a:lnTo>
                                      <a:lnTo>
                                        <a:pt x="1068666" y="2902801"/>
                                      </a:lnTo>
                                      <a:lnTo>
                                        <a:pt x="1031341" y="2900476"/>
                                      </a:lnTo>
                                      <a:lnTo>
                                        <a:pt x="1013269" y="2901518"/>
                                      </a:lnTo>
                                      <a:lnTo>
                                        <a:pt x="995870" y="2903817"/>
                                      </a:lnTo>
                                      <a:lnTo>
                                        <a:pt x="1002741" y="2875381"/>
                                      </a:lnTo>
                                      <a:lnTo>
                                        <a:pt x="1007554" y="2846527"/>
                                      </a:lnTo>
                                      <a:lnTo>
                                        <a:pt x="1010373" y="2817380"/>
                                      </a:lnTo>
                                      <a:lnTo>
                                        <a:pt x="1011250" y="2788031"/>
                                      </a:lnTo>
                                      <a:lnTo>
                                        <a:pt x="1009942" y="2758402"/>
                                      </a:lnTo>
                                      <a:lnTo>
                                        <a:pt x="999858" y="2697899"/>
                                      </a:lnTo>
                                      <a:lnTo>
                                        <a:pt x="979805" y="2636304"/>
                                      </a:lnTo>
                                      <a:lnTo>
                                        <a:pt x="949629" y="2573439"/>
                                      </a:lnTo>
                                      <a:lnTo>
                                        <a:pt x="907440" y="2509482"/>
                                      </a:lnTo>
                                      <a:lnTo>
                                        <a:pt x="881989" y="2477236"/>
                                      </a:lnTo>
                                      <a:lnTo>
                                        <a:pt x="853376" y="2444381"/>
                                      </a:lnTo>
                                      <a:lnTo>
                                        <a:pt x="847166" y="2437892"/>
                                      </a:lnTo>
                                      <a:lnTo>
                                        <a:pt x="847166" y="2796959"/>
                                      </a:lnTo>
                                      <a:lnTo>
                                        <a:pt x="844245" y="2821533"/>
                                      </a:lnTo>
                                      <a:lnTo>
                                        <a:pt x="829525" y="2869971"/>
                                      </a:lnTo>
                                      <a:lnTo>
                                        <a:pt x="800582" y="2916466"/>
                                      </a:lnTo>
                                      <a:lnTo>
                                        <a:pt x="673823" y="3045460"/>
                                      </a:lnTo>
                                      <a:lnTo>
                                        <a:pt x="226771" y="2598394"/>
                                      </a:lnTo>
                                      <a:lnTo>
                                        <a:pt x="319100" y="2506053"/>
                                      </a:lnTo>
                                      <a:lnTo>
                                        <a:pt x="349402" y="2477236"/>
                                      </a:lnTo>
                                      <a:lnTo>
                                        <a:pt x="386461" y="2448293"/>
                                      </a:lnTo>
                                      <a:lnTo>
                                        <a:pt x="420954" y="2430805"/>
                                      </a:lnTo>
                                      <a:lnTo>
                                        <a:pt x="457987" y="2420874"/>
                                      </a:lnTo>
                                      <a:lnTo>
                                        <a:pt x="495249" y="2418156"/>
                                      </a:lnTo>
                                      <a:lnTo>
                                        <a:pt x="532726" y="2422829"/>
                                      </a:lnTo>
                                      <a:lnTo>
                                        <a:pt x="570433" y="2435123"/>
                                      </a:lnTo>
                                      <a:lnTo>
                                        <a:pt x="608393" y="2454173"/>
                                      </a:lnTo>
                                      <a:lnTo>
                                        <a:pt x="646696" y="2478938"/>
                                      </a:lnTo>
                                      <a:lnTo>
                                        <a:pt x="685330" y="2509482"/>
                                      </a:lnTo>
                                      <a:lnTo>
                                        <a:pt x="724357" y="2545791"/>
                                      </a:lnTo>
                                      <a:lnTo>
                                        <a:pt x="768070" y="2594343"/>
                                      </a:lnTo>
                                      <a:lnTo>
                                        <a:pt x="804037" y="2644483"/>
                                      </a:lnTo>
                                      <a:lnTo>
                                        <a:pt x="829462" y="2695943"/>
                                      </a:lnTo>
                                      <a:lnTo>
                                        <a:pt x="843559" y="2746489"/>
                                      </a:lnTo>
                                      <a:lnTo>
                                        <a:pt x="847102" y="2788031"/>
                                      </a:lnTo>
                                      <a:lnTo>
                                        <a:pt x="847166" y="2796959"/>
                                      </a:lnTo>
                                      <a:lnTo>
                                        <a:pt x="847166" y="2437892"/>
                                      </a:lnTo>
                                      <a:lnTo>
                                        <a:pt x="828306" y="2418156"/>
                                      </a:lnTo>
                                      <a:lnTo>
                                        <a:pt x="821817" y="2411361"/>
                                      </a:lnTo>
                                      <a:lnTo>
                                        <a:pt x="787234" y="2378291"/>
                                      </a:lnTo>
                                      <a:lnTo>
                                        <a:pt x="752690" y="2348268"/>
                                      </a:lnTo>
                                      <a:lnTo>
                                        <a:pt x="718146" y="2321306"/>
                                      </a:lnTo>
                                      <a:lnTo>
                                        <a:pt x="683602" y="2297392"/>
                                      </a:lnTo>
                                      <a:lnTo>
                                        <a:pt x="649084" y="2276881"/>
                                      </a:lnTo>
                                      <a:lnTo>
                                        <a:pt x="614616" y="2259825"/>
                                      </a:lnTo>
                                      <a:lnTo>
                                        <a:pt x="545553" y="2234425"/>
                                      </a:lnTo>
                                      <a:lnTo>
                                        <a:pt x="477634" y="2221941"/>
                                      </a:lnTo>
                                      <a:lnTo>
                                        <a:pt x="444461" y="2220912"/>
                                      </a:lnTo>
                                      <a:lnTo>
                                        <a:pt x="411607" y="2222792"/>
                                      </a:lnTo>
                                      <a:lnTo>
                                        <a:pt x="347027" y="2237600"/>
                                      </a:lnTo>
                                      <a:lnTo>
                                        <a:pt x="284873" y="2265464"/>
                                      </a:lnTo>
                                      <a:lnTo>
                                        <a:pt x="241769" y="2296274"/>
                                      </a:lnTo>
                                      <a:lnTo>
                                        <a:pt x="202704" y="2331529"/>
                                      </a:lnTo>
                                      <a:lnTo>
                                        <a:pt x="12344" y="2521547"/>
                                      </a:lnTo>
                                      <a:lnTo>
                                        <a:pt x="0" y="2551138"/>
                                      </a:lnTo>
                                      <a:lnTo>
                                        <a:pt x="381" y="2564269"/>
                                      </a:lnTo>
                                      <a:lnTo>
                                        <a:pt x="25768" y="2614765"/>
                                      </a:lnTo>
                                      <a:lnTo>
                                        <a:pt x="1276946" y="3867645"/>
                                      </a:lnTo>
                                      <a:lnTo>
                                        <a:pt x="1300327" y="3876941"/>
                                      </a:lnTo>
                                      <a:lnTo>
                                        <a:pt x="1306842" y="3874592"/>
                                      </a:lnTo>
                                      <a:lnTo>
                                        <a:pt x="1312583" y="3873182"/>
                                      </a:lnTo>
                                      <a:lnTo>
                                        <a:pt x="1351546" y="3848011"/>
                                      </a:lnTo>
                                      <a:lnTo>
                                        <a:pt x="1379207" y="3818128"/>
                                      </a:lnTo>
                                      <a:lnTo>
                                        <a:pt x="1393418" y="3788016"/>
                                      </a:lnTo>
                                      <a:lnTo>
                                        <a:pt x="1395183" y="3782085"/>
                                      </a:lnTo>
                                      <a:lnTo>
                                        <a:pt x="1395399" y="3775887"/>
                                      </a:lnTo>
                                      <a:lnTo>
                                        <a:pt x="1393151" y="3769906"/>
                                      </a:lnTo>
                                      <a:lnTo>
                                        <a:pt x="1390967" y="3763873"/>
                                      </a:lnTo>
                                      <a:lnTo>
                                        <a:pt x="1386471" y="3758107"/>
                                      </a:lnTo>
                                      <a:lnTo>
                                        <a:pt x="816368" y="3187992"/>
                                      </a:lnTo>
                                      <a:lnTo>
                                        <a:pt x="889584" y="3114776"/>
                                      </a:lnTo>
                                      <a:lnTo>
                                        <a:pt x="928852" y="3084360"/>
                                      </a:lnTo>
                                      <a:lnTo>
                                        <a:pt x="971359" y="3067837"/>
                                      </a:lnTo>
                                      <a:lnTo>
                                        <a:pt x="1017943" y="3064599"/>
                                      </a:lnTo>
                                      <a:lnTo>
                                        <a:pt x="1042492" y="3066719"/>
                                      </a:lnTo>
                                      <a:lnTo>
                                        <a:pt x="1094638" y="3078950"/>
                                      </a:lnTo>
                                      <a:lnTo>
                                        <a:pt x="1150353" y="3100057"/>
                                      </a:lnTo>
                                      <a:lnTo>
                                        <a:pt x="1209281" y="3130016"/>
                                      </a:lnTo>
                                      <a:lnTo>
                                        <a:pt x="1272184" y="3165462"/>
                                      </a:lnTo>
                                      <a:lnTo>
                                        <a:pt x="1305191" y="3185160"/>
                                      </a:lnTo>
                                      <a:lnTo>
                                        <a:pt x="1701101" y="3426650"/>
                                      </a:lnTo>
                                      <a:lnTo>
                                        <a:pt x="1708073" y="3430600"/>
                                      </a:lnTo>
                                      <a:lnTo>
                                        <a:pt x="1714576" y="3433864"/>
                                      </a:lnTo>
                                      <a:lnTo>
                                        <a:pt x="1720583" y="3436277"/>
                                      </a:lnTo>
                                      <a:lnTo>
                                        <a:pt x="1727581" y="3439541"/>
                                      </a:lnTo>
                                      <a:lnTo>
                                        <a:pt x="1734896" y="3440341"/>
                                      </a:lnTo>
                                      <a:lnTo>
                                        <a:pt x="1742427" y="3439007"/>
                                      </a:lnTo>
                                      <a:lnTo>
                                        <a:pt x="1748726" y="3438169"/>
                                      </a:lnTo>
                                      <a:lnTo>
                                        <a:pt x="1787677" y="3411880"/>
                                      </a:lnTo>
                                      <a:lnTo>
                                        <a:pt x="1818678" y="3378670"/>
                                      </a:lnTo>
                                      <a:lnTo>
                                        <a:pt x="1835835" y="3347732"/>
                                      </a:lnTo>
                                      <a:lnTo>
                                        <a:pt x="1837118" y="3340150"/>
                                      </a:lnTo>
                                      <a:close/>
                                    </a:path>
                                    <a:path w="3611879" h="3877310">
                                      <a:moveTo>
                                        <a:pt x="2619895" y="2564434"/>
                                      </a:moveTo>
                                      <a:lnTo>
                                        <a:pt x="2594737" y="2524899"/>
                                      </a:lnTo>
                                      <a:lnTo>
                                        <a:pt x="2561209" y="2501341"/>
                                      </a:lnTo>
                                      <a:lnTo>
                                        <a:pt x="2398242" y="2397417"/>
                                      </a:lnTo>
                                      <a:lnTo>
                                        <a:pt x="1923859" y="2097570"/>
                                      </a:lnTo>
                                      <a:lnTo>
                                        <a:pt x="1923859" y="2285581"/>
                                      </a:lnTo>
                                      <a:lnTo>
                                        <a:pt x="1637284" y="2572156"/>
                                      </a:lnTo>
                                      <a:lnTo>
                                        <a:pt x="1145374" y="1810969"/>
                                      </a:lnTo>
                                      <a:lnTo>
                                        <a:pt x="1117904" y="1768779"/>
                                      </a:lnTo>
                                      <a:lnTo>
                                        <a:pt x="1118552" y="1768132"/>
                                      </a:lnTo>
                                      <a:lnTo>
                                        <a:pt x="1923859" y="2285581"/>
                                      </a:lnTo>
                                      <a:lnTo>
                                        <a:pt x="1923859" y="2097570"/>
                                      </a:lnTo>
                                      <a:lnTo>
                                        <a:pt x="1402702" y="1768132"/>
                                      </a:lnTo>
                                      <a:lnTo>
                                        <a:pt x="1052220" y="1545221"/>
                                      </a:lnTo>
                                      <a:lnTo>
                                        <a:pt x="1017498" y="1530692"/>
                                      </a:lnTo>
                                      <a:lnTo>
                                        <a:pt x="1010615" y="1531594"/>
                                      </a:lnTo>
                                      <a:lnTo>
                                        <a:pt x="973924" y="1549704"/>
                                      </a:lnTo>
                                      <a:lnTo>
                                        <a:pt x="930097" y="1591525"/>
                                      </a:lnTo>
                                      <a:lnTo>
                                        <a:pt x="903986" y="1621586"/>
                                      </a:lnTo>
                                      <a:lnTo>
                                        <a:pt x="891298" y="1656892"/>
                                      </a:lnTo>
                                      <a:lnTo>
                                        <a:pt x="893978" y="1664576"/>
                                      </a:lnTo>
                                      <a:lnTo>
                                        <a:pt x="895845" y="1670773"/>
                                      </a:lnTo>
                                      <a:lnTo>
                                        <a:pt x="898436" y="1677009"/>
                                      </a:lnTo>
                                      <a:lnTo>
                                        <a:pt x="901661" y="1683385"/>
                                      </a:lnTo>
                                      <a:lnTo>
                                        <a:pt x="905408" y="1690001"/>
                                      </a:lnTo>
                                      <a:lnTo>
                                        <a:pt x="987780" y="1819071"/>
                                      </a:lnTo>
                                      <a:lnTo>
                                        <a:pt x="1861578" y="3198939"/>
                                      </a:lnTo>
                                      <a:lnTo>
                                        <a:pt x="1885353" y="3232251"/>
                                      </a:lnTo>
                                      <a:lnTo>
                                        <a:pt x="1918347" y="3256991"/>
                                      </a:lnTo>
                                      <a:lnTo>
                                        <a:pt x="1924545" y="3257740"/>
                                      </a:lnTo>
                                      <a:lnTo>
                                        <a:pt x="1930450" y="3256991"/>
                                      </a:lnTo>
                                      <a:lnTo>
                                        <a:pt x="1930768" y="3256991"/>
                                      </a:lnTo>
                                      <a:lnTo>
                                        <a:pt x="1968233" y="3231337"/>
                                      </a:lnTo>
                                      <a:lnTo>
                                        <a:pt x="1999030" y="3198304"/>
                                      </a:lnTo>
                                      <a:lnTo>
                                        <a:pt x="2015070" y="3160166"/>
                                      </a:lnTo>
                                      <a:lnTo>
                                        <a:pt x="2015210" y="3155937"/>
                                      </a:lnTo>
                                      <a:lnTo>
                                        <a:pt x="2015286" y="3153968"/>
                                      </a:lnTo>
                                      <a:lnTo>
                                        <a:pt x="2012022" y="3146869"/>
                                      </a:lnTo>
                                      <a:lnTo>
                                        <a:pt x="2009787" y="3140887"/>
                                      </a:lnTo>
                                      <a:lnTo>
                                        <a:pt x="2006688" y="3133839"/>
                                      </a:lnTo>
                                      <a:lnTo>
                                        <a:pt x="2001723" y="3126409"/>
                                      </a:lnTo>
                                      <a:lnTo>
                                        <a:pt x="1778393" y="2782874"/>
                                      </a:lnTo>
                                      <a:lnTo>
                                        <a:pt x="1750339" y="2740012"/>
                                      </a:lnTo>
                                      <a:lnTo>
                                        <a:pt x="1918195" y="2572156"/>
                                      </a:lnTo>
                                      <a:lnTo>
                                        <a:pt x="2092947" y="2397417"/>
                                      </a:lnTo>
                                      <a:lnTo>
                                        <a:pt x="2486647" y="2649702"/>
                                      </a:lnTo>
                                      <a:lnTo>
                                        <a:pt x="2494711" y="2654033"/>
                                      </a:lnTo>
                                      <a:lnTo>
                                        <a:pt x="2501773" y="2657132"/>
                                      </a:lnTo>
                                      <a:lnTo>
                                        <a:pt x="2513736" y="2661615"/>
                                      </a:lnTo>
                                      <a:lnTo>
                                        <a:pt x="2519388" y="2662047"/>
                                      </a:lnTo>
                                      <a:lnTo>
                                        <a:pt x="2525903" y="2659684"/>
                                      </a:lnTo>
                                      <a:lnTo>
                                        <a:pt x="2531249" y="2658592"/>
                                      </a:lnTo>
                                      <a:lnTo>
                                        <a:pt x="2564244" y="2635453"/>
                                      </a:lnTo>
                                      <a:lnTo>
                                        <a:pt x="2591384" y="2608173"/>
                                      </a:lnTo>
                                      <a:lnTo>
                                        <a:pt x="2616123" y="2577401"/>
                                      </a:lnTo>
                                      <a:lnTo>
                                        <a:pt x="2618816" y="2570873"/>
                                      </a:lnTo>
                                      <a:lnTo>
                                        <a:pt x="2619895" y="2564434"/>
                                      </a:lnTo>
                                      <a:close/>
                                    </a:path>
                                    <a:path w="3611879" h="3877310">
                                      <a:moveTo>
                                        <a:pt x="2858630" y="2318639"/>
                                      </a:moveTo>
                                      <a:lnTo>
                                        <a:pt x="2858198" y="2313089"/>
                                      </a:lnTo>
                                      <a:lnTo>
                                        <a:pt x="2854934" y="2305977"/>
                                      </a:lnTo>
                                      <a:lnTo>
                                        <a:pt x="2852699" y="2299995"/>
                                      </a:lnTo>
                                      <a:lnTo>
                                        <a:pt x="2849283" y="2295296"/>
                                      </a:lnTo>
                                      <a:lnTo>
                                        <a:pt x="2291448" y="1737474"/>
                                      </a:lnTo>
                                      <a:lnTo>
                                        <a:pt x="2579954" y="1448968"/>
                                      </a:lnTo>
                                      <a:lnTo>
                                        <a:pt x="2580487" y="1444383"/>
                                      </a:lnTo>
                                      <a:lnTo>
                                        <a:pt x="2580538" y="1438135"/>
                                      </a:lnTo>
                                      <a:lnTo>
                                        <a:pt x="2579954" y="1432521"/>
                                      </a:lnTo>
                                      <a:lnTo>
                                        <a:pt x="2562136" y="1398168"/>
                                      </a:lnTo>
                                      <a:lnTo>
                                        <a:pt x="2533942" y="1366240"/>
                                      </a:lnTo>
                                      <a:lnTo>
                                        <a:pt x="2504363" y="1337221"/>
                                      </a:lnTo>
                                      <a:lnTo>
                                        <a:pt x="2473388" y="1311541"/>
                                      </a:lnTo>
                                      <a:lnTo>
                                        <a:pt x="2442108" y="1299705"/>
                                      </a:lnTo>
                                      <a:lnTo>
                                        <a:pt x="2436876" y="1300772"/>
                                      </a:lnTo>
                                      <a:lnTo>
                                        <a:pt x="2433294" y="1302321"/>
                                      </a:lnTo>
                                      <a:lnTo>
                                        <a:pt x="2144801" y="1590827"/>
                                      </a:lnTo>
                                      <a:lnTo>
                                        <a:pt x="1693621" y="1139647"/>
                                      </a:lnTo>
                                      <a:lnTo>
                                        <a:pt x="1998687" y="834593"/>
                                      </a:lnTo>
                                      <a:lnTo>
                                        <a:pt x="1986978" y="792022"/>
                                      </a:lnTo>
                                      <a:lnTo>
                                        <a:pt x="1952866" y="752043"/>
                                      </a:lnTo>
                                      <a:lnTo>
                                        <a:pt x="1924354" y="724103"/>
                                      </a:lnTo>
                                      <a:lnTo>
                                        <a:pt x="1892503" y="697534"/>
                                      </a:lnTo>
                                      <a:lnTo>
                                        <a:pt x="1858810" y="683285"/>
                                      </a:lnTo>
                                      <a:lnTo>
                                        <a:pt x="1852561" y="683336"/>
                                      </a:lnTo>
                                      <a:lnTo>
                                        <a:pt x="1475143" y="1058735"/>
                                      </a:lnTo>
                                      <a:lnTo>
                                        <a:pt x="1462811" y="1088326"/>
                                      </a:lnTo>
                                      <a:lnTo>
                                        <a:pt x="1463179" y="1101458"/>
                                      </a:lnTo>
                                      <a:lnTo>
                                        <a:pt x="1488567" y="1151953"/>
                                      </a:lnTo>
                                      <a:lnTo>
                                        <a:pt x="2739745" y="2404834"/>
                                      </a:lnTo>
                                      <a:lnTo>
                                        <a:pt x="2750477" y="2410447"/>
                                      </a:lnTo>
                                      <a:lnTo>
                                        <a:pt x="2757525" y="2413762"/>
                                      </a:lnTo>
                                      <a:lnTo>
                                        <a:pt x="2763126" y="2414130"/>
                                      </a:lnTo>
                                      <a:lnTo>
                                        <a:pt x="2769654" y="2411780"/>
                                      </a:lnTo>
                                      <a:lnTo>
                                        <a:pt x="2775394" y="2410371"/>
                                      </a:lnTo>
                                      <a:lnTo>
                                        <a:pt x="2814624" y="2384933"/>
                                      </a:lnTo>
                                      <a:lnTo>
                                        <a:pt x="2846921" y="2348915"/>
                                      </a:lnTo>
                                      <a:lnTo>
                                        <a:pt x="2856268" y="2325154"/>
                                      </a:lnTo>
                                      <a:lnTo>
                                        <a:pt x="2858630" y="2318639"/>
                                      </a:lnTo>
                                      <a:close/>
                                    </a:path>
                                    <a:path w="3611879" h="3877310">
                                      <a:moveTo>
                                        <a:pt x="3611346" y="1565922"/>
                                      </a:moveTo>
                                      <a:lnTo>
                                        <a:pt x="3610965" y="1560309"/>
                                      </a:lnTo>
                                      <a:lnTo>
                                        <a:pt x="3606482" y="1548345"/>
                                      </a:lnTo>
                                      <a:lnTo>
                                        <a:pt x="3602050" y="1542529"/>
                                      </a:lnTo>
                                      <a:lnTo>
                                        <a:pt x="2555925" y="496417"/>
                                      </a:lnTo>
                                      <a:lnTo>
                                        <a:pt x="2446388" y="386880"/>
                                      </a:lnTo>
                                      <a:lnTo>
                                        <a:pt x="2681389" y="151892"/>
                                      </a:lnTo>
                                      <a:lnTo>
                                        <a:pt x="2683624" y="147726"/>
                                      </a:lnTo>
                                      <a:lnTo>
                                        <a:pt x="2683675" y="141478"/>
                                      </a:lnTo>
                                      <a:lnTo>
                                        <a:pt x="2683091" y="135864"/>
                                      </a:lnTo>
                                      <a:lnTo>
                                        <a:pt x="2664714" y="102057"/>
                                      </a:lnTo>
                                      <a:lnTo>
                                        <a:pt x="2635554" y="69342"/>
                                      </a:lnTo>
                                      <a:lnTo>
                                        <a:pt x="2607043" y="41427"/>
                                      </a:lnTo>
                                      <a:lnTo>
                                        <a:pt x="2575496" y="14541"/>
                                      </a:lnTo>
                                      <a:lnTo>
                                        <a:pt x="2542641" y="0"/>
                                      </a:lnTo>
                                      <a:lnTo>
                                        <a:pt x="2535910" y="0"/>
                                      </a:lnTo>
                                      <a:lnTo>
                                        <a:pt x="2531681" y="2184"/>
                                      </a:lnTo>
                                      <a:lnTo>
                                        <a:pt x="1952167" y="581710"/>
                                      </a:lnTo>
                                      <a:lnTo>
                                        <a:pt x="1949983" y="585927"/>
                                      </a:lnTo>
                                      <a:lnTo>
                                        <a:pt x="1950516" y="591591"/>
                                      </a:lnTo>
                                      <a:lnTo>
                                        <a:pt x="1950466" y="597839"/>
                                      </a:lnTo>
                                      <a:lnTo>
                                        <a:pt x="1970493" y="631990"/>
                                      </a:lnTo>
                                      <a:lnTo>
                                        <a:pt x="1976628" y="639279"/>
                                      </a:lnTo>
                                      <a:lnTo>
                                        <a:pt x="1983689" y="648017"/>
                                      </a:lnTo>
                                      <a:lnTo>
                                        <a:pt x="2009584" y="676071"/>
                                      </a:lnTo>
                                      <a:lnTo>
                                        <a:pt x="2045360" y="708012"/>
                                      </a:lnTo>
                                      <a:lnTo>
                                        <a:pt x="2052637" y="714133"/>
                                      </a:lnTo>
                                      <a:lnTo>
                                        <a:pt x="2059597" y="719404"/>
                                      </a:lnTo>
                                      <a:lnTo>
                                        <a:pt x="2066010" y="723671"/>
                                      </a:lnTo>
                                      <a:lnTo>
                                        <a:pt x="2079752" y="731075"/>
                                      </a:lnTo>
                                      <a:lnTo>
                                        <a:pt x="2085797" y="733158"/>
                                      </a:lnTo>
                                      <a:lnTo>
                                        <a:pt x="2092579" y="733158"/>
                                      </a:lnTo>
                                      <a:lnTo>
                                        <a:pt x="2097697" y="733640"/>
                                      </a:lnTo>
                                      <a:lnTo>
                                        <a:pt x="2101862" y="731405"/>
                                      </a:lnTo>
                                      <a:lnTo>
                                        <a:pt x="2336863" y="496417"/>
                                      </a:lnTo>
                                      <a:lnTo>
                                        <a:pt x="3492512" y="1652066"/>
                                      </a:lnTo>
                                      <a:lnTo>
                                        <a:pt x="3498278" y="1656549"/>
                                      </a:lnTo>
                                      <a:lnTo>
                                        <a:pt x="3504260" y="1658797"/>
                                      </a:lnTo>
                                      <a:lnTo>
                                        <a:pt x="3510292" y="1660982"/>
                                      </a:lnTo>
                                      <a:lnTo>
                                        <a:pt x="3515855" y="1661414"/>
                                      </a:lnTo>
                                      <a:lnTo>
                                        <a:pt x="3522370" y="1659064"/>
                                      </a:lnTo>
                                      <a:lnTo>
                                        <a:pt x="3528110" y="1657654"/>
                                      </a:lnTo>
                                      <a:lnTo>
                                        <a:pt x="3567341" y="1632216"/>
                                      </a:lnTo>
                                      <a:lnTo>
                                        <a:pt x="3594785" y="1602562"/>
                                      </a:lnTo>
                                      <a:lnTo>
                                        <a:pt x="3608997" y="1572437"/>
                                      </a:lnTo>
                                      <a:lnTo>
                                        <a:pt x="3611346"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28BFE86" id="Group 123" o:spid="_x0000_s1026" style="position:absolute;margin-left:31.3pt;margin-top:-39pt;width:284.4pt;height:305.3pt;z-index:-251633664;mso-wrap-distance-left:0;mso-wrap-distance-right:0" coordsize="36118,3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">
                      <v:shape id="Graphic 124" o:spid="_x0000_s1027" style="position:absolute;width:36118;height:38773;visibility:visible;mso-wrap-style:square;v-text-anchor:top" coordsize="3611879,387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" path="m1837118,3340150r-26162,-36537l1732495,3252076,1417904,3064599r-31915,-19139l1335506,3015348r-84785,-46368l1200137,2944190r-46939,-19215l1109522,2911487r-40856,-8686l1031341,2900476r-18072,1042l995870,2903817r6871,-28436l1007554,2846527r2819,-29147l1011250,2788031r-1308,-29629l999858,2697899r-20053,-61595l949629,2573439r-42189,-63957l881989,2477236r-28613,-32855l847166,2437892r,359067l844245,2821533r-14720,48438l800582,2916466,673823,3045460,226771,2598394r92329,-92341l349402,2477236r37059,-28943l420954,2430805r37033,-9931l495249,2418156r37477,4673l570433,2435123r37960,19050l646696,2478938r38634,30544l724357,2545791r43713,48552l804037,2644483r25425,51460l843559,2746489r3543,41542l847166,2796959r,-359067l828306,2418156r-6489,-6795l787234,2378291r-34544,-30023l718146,2321306r-34544,-23914l649084,2276881r-34468,-17056l545553,2234425r-67919,-12484l444461,2220912r-32854,1880l347027,2237600r-62154,27864l241769,2296274r-39065,35255l12344,2521547,,2551138r381,13131l25768,2614765,1276946,3867645r23381,9296l1306842,3874592r5741,-1410l1351546,3848011r27661,-29883l1393418,3788016r1765,-5931l1395399,3775887r-2248,-5981l1390967,3763873r-4496,-5766l816368,3187992r73216,-73216l928852,3084360r42507,-16523l1017943,3064599r24549,2120l1094638,3078950r55715,21107l1209281,3130016r62903,35446l1305191,3185160r395910,241490l1708073,3430600r6503,3264l1720583,3436277r6998,3264l1734896,3440341r7531,-1334l1748726,3438169r38951,-26289l1818678,3378670r17157,-30938l1837118,3340150xem2619895,2564434r-25158,-39535l2561209,2501341,2398242,2397417,1923859,2097570r,188011l1637284,2572156,1145374,1810969r-27470,-42190l1118552,1768132r805307,517449l1923859,2097570,1402702,1768132,1052220,1545221r-34722,-14529l1010615,1531594r-36691,18110l930097,1591525r-26111,30061l891298,1656892r2680,7684l895845,1670773r2591,6236l901661,1683385r3747,6616l987780,1819071r873798,1379868l1885353,3232251r32994,24740l1924545,3257740r5905,-749l1930768,3256991r37465,-25654l1999030,3198304r16040,-38138l2015210,3155937r76,-1969l2012022,3146869r-2235,-5982l2006688,3133839r-4965,-7430l1778393,2782874r-28054,-42862l1918195,2572156r174752,-174739l2486647,2649702r8064,4331l2501773,2657132r11963,4483l2519388,2662047r6515,-2363l2531249,2658592r32995,-23139l2591384,2608173r24739,-30772l2618816,2570873r1079,-6439xem2858630,2318639r-432,-5550l2854934,2305977r-2235,-5982l2849283,2295296,2291448,1737474r288506,-288506l2580487,1444383r51,-6248l2579954,1432521r-17818,-34353l2533942,1366240r-29579,-29019l2473388,1311541r-31280,-11836l2436876,1300772r-3582,1549l2144801,1590827,1693621,1139647,1998687,834593r-11709,-42571l1952866,752043r-28512,-27940l1892503,697534r-33693,-14249l1852561,683336r-377418,375399l1462811,1088326r368,13132l1488567,1151953,2739745,2404834r10732,5613l2757525,2413762r5601,368l2769654,2411780r5740,-1409l2814624,2384933r32297,-36018l2856268,2325154r2362,-6515xem3611346,1565922r-381,-5613l3606482,1548345r-4432,-5816l2555925,496417,2446388,386880,2681389,151892r2235,-4166l2683675,141478r-584,-5614l2664714,102057,2635554,69342,2607043,41427,2575496,14541,2542641,r-6731,l2531681,2184,1952167,581710r-2184,4217l1950516,591591r-50,6248l1970493,631990r6135,7289l1983689,648017r25895,28054l2045360,708012r7277,6121l2059597,719404r6413,4267l2079752,731075r6045,2083l2092579,733158r5118,482l2101862,731405,2336863,496417,3492512,1652066r5766,4483l3504260,1658797r6032,2185l3515855,1661414r6515,-2350l3528110,1657654r39231,-25438l3594785,1602562r14212,-30125l3611346,1565922xe" fillcolor="silver" stroked="f">
                        <v:fill opacity="32896f"/>
                        <v:path arrowok="t"/>
                      </v:shape>
                    </v:group>
                  </w:pict>
                </mc:Fallback>
              </mc:AlternateContent>
            </w:r>
            <w:r w:rsidRPr="00013B2F">
              <w:rPr>
                <w:i/>
                <w:iCs/>
                <w:lang w:val="en-US"/>
              </w:rPr>
              <w:t>All SDGs</w:t>
            </w:r>
          </w:p>
        </w:tc>
        <w:tc>
          <w:tcPr>
            <w:tcW w:w="3331" w:type="dxa"/>
          </w:tcPr>
          <w:p w14:paraId="7D6283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759CC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5AF46508" w14:textId="77777777" w:rsidR="00013B2F" w:rsidRPr="00013B2F" w:rsidRDefault="00013B2F" w:rsidP="002A54B1">
            <w:pPr>
              <w:numPr>
                <w:ilvl w:val="0"/>
                <w:numId w:val="2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6CD4CADB" w14:textId="77777777" w:rsidR="00013B2F" w:rsidRPr="00013B2F" w:rsidRDefault="00013B2F" w:rsidP="002A54B1">
            <w:pPr>
              <w:numPr>
                <w:ilvl w:val="0"/>
                <w:numId w:val="2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3A77236D" w14:textId="77777777" w:rsidR="00013B2F" w:rsidRPr="00013B2F" w:rsidRDefault="00013B2F" w:rsidP="002A54B1">
            <w:pPr>
              <w:numPr>
                <w:ilvl w:val="0"/>
                <w:numId w:val="2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0796EDC9" w14:textId="77777777" w:rsidR="00013B2F" w:rsidRPr="00013B2F" w:rsidRDefault="00013B2F" w:rsidP="002A54B1">
            <w:pPr>
              <w:numPr>
                <w:ilvl w:val="0"/>
                <w:numId w:val="2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Observatory (ECLAC)</w:t>
            </w:r>
          </w:p>
          <w:p w14:paraId="442CDBAF" w14:textId="77777777" w:rsidR="00013B2F" w:rsidRPr="00013B2F" w:rsidRDefault="00013B2F" w:rsidP="002A54B1">
            <w:pPr>
              <w:numPr>
                <w:ilvl w:val="0"/>
                <w:numId w:val="2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p w14:paraId="07F4B41A" w14:textId="77777777" w:rsidR="00013B2F" w:rsidRPr="00013B2F" w:rsidRDefault="00013B2F" w:rsidP="002A54B1">
            <w:pPr>
              <w:numPr>
                <w:ilvl w:val="0"/>
                <w:numId w:val="2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Open Government Data (OGD)</w:t>
            </w:r>
          </w:p>
        </w:tc>
      </w:tr>
      <w:tr w:rsidR="00013B2F" w:rsidRPr="00013B2F" w14:paraId="72B70180" w14:textId="77777777" w:rsidTr="00711EB0">
        <w:trPr>
          <w:trHeight w:val="2754"/>
        </w:trPr>
        <w:tc>
          <w:tcPr>
            <w:tcW w:w="4634" w:type="dxa"/>
          </w:tcPr>
          <w:p w14:paraId="18CFF2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C8F278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Develop common definitions and standards on the use and reuse of data for public benefit</w:t>
            </w:r>
          </w:p>
        </w:tc>
        <w:tc>
          <w:tcPr>
            <w:tcW w:w="2220" w:type="dxa"/>
          </w:tcPr>
          <w:p w14:paraId="1AEC185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E6DD7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06E308E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EDA09F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1DBE4153" w14:textId="77777777" w:rsidR="00013B2F" w:rsidRPr="00013B2F" w:rsidRDefault="00013B2F" w:rsidP="002A54B1">
            <w:pPr>
              <w:numPr>
                <w:ilvl w:val="0"/>
                <w:numId w:val="2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26DCBDC8" w14:textId="77777777" w:rsidR="00013B2F" w:rsidRPr="00013B2F" w:rsidRDefault="00013B2F" w:rsidP="002A54B1">
            <w:pPr>
              <w:numPr>
                <w:ilvl w:val="0"/>
                <w:numId w:val="2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7D697712" w14:textId="77777777" w:rsidR="00013B2F" w:rsidRPr="00013B2F" w:rsidRDefault="00013B2F" w:rsidP="002A54B1">
            <w:pPr>
              <w:numPr>
                <w:ilvl w:val="0"/>
                <w:numId w:val="2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5209F070" w14:textId="77777777" w:rsidR="00013B2F" w:rsidRPr="00013B2F" w:rsidRDefault="00013B2F" w:rsidP="002A54B1">
            <w:pPr>
              <w:numPr>
                <w:ilvl w:val="0"/>
                <w:numId w:val="2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Observatory (ECLAC)</w:t>
            </w:r>
          </w:p>
          <w:p w14:paraId="6259DF1D" w14:textId="77777777" w:rsidR="00013B2F" w:rsidRPr="00013B2F" w:rsidRDefault="00013B2F" w:rsidP="002A54B1">
            <w:pPr>
              <w:numPr>
                <w:ilvl w:val="0"/>
                <w:numId w:val="2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Technical Standards</w:t>
            </w:r>
          </w:p>
          <w:p w14:paraId="2CD140FD" w14:textId="77777777" w:rsidR="00013B2F" w:rsidRPr="00013B2F" w:rsidRDefault="00013B2F" w:rsidP="002A54B1">
            <w:pPr>
              <w:numPr>
                <w:ilvl w:val="0"/>
                <w:numId w:val="2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Open Government Data (OGD)</w:t>
            </w:r>
          </w:p>
        </w:tc>
      </w:tr>
      <w:tr w:rsidR="00013B2F" w:rsidRPr="00013B2F" w14:paraId="42FCE858" w14:textId="77777777" w:rsidTr="00711EB0">
        <w:trPr>
          <w:trHeight w:val="829"/>
        </w:trPr>
        <w:tc>
          <w:tcPr>
            <w:tcW w:w="15294" w:type="dxa"/>
            <w:gridSpan w:val="4"/>
            <w:shd w:val="clear" w:color="auto" w:fill="D9EAD2"/>
          </w:tcPr>
          <w:p w14:paraId="71C172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54AD5E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Data for the Sustainable Development Goals and for development</w:t>
            </w:r>
          </w:p>
        </w:tc>
      </w:tr>
    </w:tbl>
    <w:p w14:paraId="7B6A41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656007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59141F3" w14:textId="77777777" w:rsidTr="00711EB0">
        <w:trPr>
          <w:trHeight w:val="5774"/>
        </w:trPr>
        <w:tc>
          <w:tcPr>
            <w:tcW w:w="4634" w:type="dxa"/>
          </w:tcPr>
          <w:p w14:paraId="1C5C31A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7E92FB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Increase financing for data and statistics from all sources and enhance efforts to build capacity in data and related skills, as well as responsible data use, particularly in developing countries. We will scale up predictable financing for sustainable development data</w:t>
            </w:r>
          </w:p>
        </w:tc>
        <w:tc>
          <w:tcPr>
            <w:tcW w:w="2220" w:type="dxa"/>
          </w:tcPr>
          <w:p w14:paraId="67D7DF0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F94438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3840" behindDoc="1" locked="0" layoutInCell="1" allowOverlap="1" wp14:anchorId="7DA8350E" wp14:editId="39084B9A">
                      <wp:simplePos x="0" y="0"/>
                      <wp:positionH relativeFrom="column">
                        <wp:posOffset>-405192</wp:posOffset>
                      </wp:positionH>
                      <wp:positionV relativeFrom="paragraph">
                        <wp:posOffset>209126</wp:posOffset>
                      </wp:positionV>
                      <wp:extent cx="4413885" cy="466280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26" name="Graphic 126"/>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ABE2D25" id="Group 125" o:spid="_x0000_s1026" style="position:absolute;margin-left:-31.9pt;margin-top:16.45pt;width:347.55pt;height:367.15pt;z-index:-25163264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">
                      <v:shape id="Graphic 126"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17</w:t>
            </w:r>
          </w:p>
        </w:tc>
        <w:tc>
          <w:tcPr>
            <w:tcW w:w="3331" w:type="dxa"/>
          </w:tcPr>
          <w:p w14:paraId="55EF2AB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345BF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35C83E71"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5E10569B"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Measurement, Monitoring Model and Observatory</w:t>
            </w:r>
          </w:p>
          <w:p w14:paraId="33D7652E"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UMC project</w:t>
            </w:r>
          </w:p>
          <w:p w14:paraId="69516CA0"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w:t>
            </w:r>
          </w:p>
          <w:p w14:paraId="73C12AEF"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549919D8"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 IDI indicators, Global</w:t>
            </w:r>
          </w:p>
          <w:p w14:paraId="108159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Cybersecurity Index</w:t>
            </w:r>
          </w:p>
          <w:p w14:paraId="4D570C29"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1F7A68F9"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3619D766"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18692DB6"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Digital</w:t>
            </w:r>
          </w:p>
          <w:p w14:paraId="160B67CD"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4E99DE4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7FF1AD46" w14:textId="77777777" w:rsidR="00013B2F" w:rsidRPr="00013B2F" w:rsidRDefault="00013B2F" w:rsidP="002A54B1">
            <w:pPr>
              <w:numPr>
                <w:ilvl w:val="0"/>
                <w:numId w:val="2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UPU Uniﬁed Data Platform (developed in cooperation with ICAO and UN Statistics Division)</w:t>
            </w:r>
          </w:p>
        </w:tc>
      </w:tr>
      <w:tr w:rsidR="00013B2F" w:rsidRPr="00013B2F" w14:paraId="7B1066C5" w14:textId="77777777" w:rsidTr="00711EB0">
        <w:trPr>
          <w:trHeight w:val="2853"/>
        </w:trPr>
        <w:tc>
          <w:tcPr>
            <w:tcW w:w="4634" w:type="dxa"/>
          </w:tcPr>
          <w:p w14:paraId="609BFA4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ADDE23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 xml:space="preserve">Strengthen efforts to collect, </w:t>
            </w:r>
            <w:proofErr w:type="spellStart"/>
            <w:r w:rsidRPr="00013B2F">
              <w:rPr>
                <w:i/>
                <w:iCs/>
                <w:lang w:val="en-US"/>
              </w:rPr>
              <w:t>analyse</w:t>
            </w:r>
            <w:proofErr w:type="spellEnd"/>
            <w:r w:rsidRPr="00013B2F">
              <w:rPr>
                <w:i/>
                <w:iCs/>
                <w:lang w:val="en-US"/>
              </w:rPr>
              <w:t xml:space="preserve"> and disseminate relevant, accurate, reliable and disaggregated data for better monitoring and policymaking to accelerate the achievement of the 2030 Agenda, while respecting privacy and data protection. We will aim for a 50 per cent increase in the data</w:t>
            </w:r>
          </w:p>
          <w:p w14:paraId="0D3B4E9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available to monitor the Sustainable</w:t>
            </w:r>
          </w:p>
        </w:tc>
        <w:tc>
          <w:tcPr>
            <w:tcW w:w="2220" w:type="dxa"/>
          </w:tcPr>
          <w:p w14:paraId="3741BF3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051265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743A0DB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22CDB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3DDC7D2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EB93B1F" w14:textId="77777777" w:rsidR="00013B2F" w:rsidRPr="00013B2F" w:rsidRDefault="00013B2F" w:rsidP="002A54B1">
            <w:pPr>
              <w:numPr>
                <w:ilvl w:val="0"/>
                <w:numId w:val="2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331DEFD3" w14:textId="77777777" w:rsidR="00013B2F" w:rsidRPr="00013B2F" w:rsidRDefault="00013B2F" w:rsidP="002A54B1">
            <w:pPr>
              <w:numPr>
                <w:ilvl w:val="0"/>
                <w:numId w:val="2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ITU Statistics Wok (Facts and Figures, </w:t>
            </w:r>
            <w:proofErr w:type="spellStart"/>
            <w:r w:rsidRPr="00013B2F">
              <w:rPr>
                <w:i/>
                <w:iCs/>
                <w:lang w:val="en-US"/>
              </w:rPr>
              <w:t>DataHub</w:t>
            </w:r>
            <w:proofErr w:type="spellEnd"/>
            <w:r w:rsidRPr="00013B2F">
              <w:rPr>
                <w:i/>
                <w:iCs/>
                <w:lang w:val="en-US"/>
              </w:rPr>
              <w:t>, IDI), ITU Regulatory Metrics and Analysis (ICT Regulatory Tracker, G5 Benchmark)</w:t>
            </w:r>
          </w:p>
          <w:p w14:paraId="1E864A25" w14:textId="77777777" w:rsidR="00013B2F" w:rsidRPr="00013B2F" w:rsidRDefault="00013B2F" w:rsidP="002A54B1">
            <w:pPr>
              <w:numPr>
                <w:ilvl w:val="0"/>
                <w:numId w:val="2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20D734C6" w14:textId="77777777" w:rsidR="00013B2F" w:rsidRPr="00013B2F" w:rsidRDefault="00013B2F" w:rsidP="002A54B1">
            <w:pPr>
              <w:numPr>
                <w:ilvl w:val="0"/>
                <w:numId w:val="25"/>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8">
              <w:r w:rsidRPr="00013B2F">
                <w:rPr>
                  <w:rStyle w:val="Hyperlink"/>
                  <w:i/>
                  <w:iCs/>
                  <w:lang w:val="en-US"/>
                </w:rPr>
                <w:t>UPU Postal Statistics</w:t>
              </w:r>
            </w:hyperlink>
          </w:p>
        </w:tc>
      </w:tr>
    </w:tbl>
    <w:p w14:paraId="3F43816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1BC87E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6364A64B" w14:textId="77777777" w:rsidTr="00711EB0">
        <w:trPr>
          <w:trHeight w:val="3854"/>
        </w:trPr>
        <w:tc>
          <w:tcPr>
            <w:tcW w:w="4634" w:type="dxa"/>
          </w:tcPr>
          <w:p w14:paraId="75996C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Development Goals, disaggregated by income, sex, age, race, ethnicity, migration status, disability and geographical location and other characteristics relevant in national contexts</w:t>
            </w:r>
          </w:p>
        </w:tc>
        <w:tc>
          <w:tcPr>
            <w:tcW w:w="2220" w:type="dxa"/>
          </w:tcPr>
          <w:p w14:paraId="19D4188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78BEB89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47BCF4EA"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regulations, and guidelines addressing Open Government Data (OGD)</w:t>
            </w:r>
          </w:p>
          <w:p w14:paraId="370C9059"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Statistics: IDI indicators, Global</w:t>
            </w:r>
          </w:p>
          <w:p w14:paraId="780A69E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Cybersecurity Index</w:t>
            </w:r>
          </w:p>
          <w:p w14:paraId="428E3011"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p w14:paraId="63D6D1F8"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4341F01C"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w:t>
            </w:r>
          </w:p>
          <w:p w14:paraId="53A533EB"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World Intellectual Property Report</w:t>
            </w:r>
          </w:p>
          <w:p w14:paraId="03C59EBC"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Global Innovation Index</w:t>
            </w:r>
          </w:p>
          <w:p w14:paraId="4F673609" w14:textId="77777777" w:rsidR="00013B2F" w:rsidRPr="00013B2F" w:rsidRDefault="00013B2F" w:rsidP="002A54B1">
            <w:pPr>
              <w:numPr>
                <w:ilvl w:val="0"/>
                <w:numId w:val="2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4590E9C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r w:rsidR="00013B2F" w:rsidRPr="00013B2F" w14:paraId="05F5B115" w14:textId="77777777" w:rsidTr="00711EB0">
        <w:trPr>
          <w:trHeight w:val="2766"/>
        </w:trPr>
        <w:tc>
          <w:tcPr>
            <w:tcW w:w="4634" w:type="dxa"/>
          </w:tcPr>
          <w:p w14:paraId="274C7DE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C8643D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w:t>
            </w:r>
            <w:r w:rsidRPr="00013B2F">
              <w:rPr>
                <w:i/>
                <w:iCs/>
                <w:lang w:val="en-US"/>
              </w:rPr>
              <w:tab/>
              <w:t>Develop open and accessible data systems to support effective disaster early warning, early action and crisis response</w:t>
            </w:r>
          </w:p>
        </w:tc>
        <w:tc>
          <w:tcPr>
            <w:tcW w:w="2220" w:type="dxa"/>
          </w:tcPr>
          <w:p w14:paraId="05E612F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67218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4864" behindDoc="1" locked="0" layoutInCell="1" allowOverlap="1" wp14:anchorId="0E4933FB" wp14:editId="295BE047">
                      <wp:simplePos x="0" y="0"/>
                      <wp:positionH relativeFrom="column">
                        <wp:posOffset>-405192</wp:posOffset>
                      </wp:positionH>
                      <wp:positionV relativeFrom="paragraph">
                        <wp:posOffset>-2244653</wp:posOffset>
                      </wp:positionV>
                      <wp:extent cx="4413885" cy="466280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28" name="Graphic 128"/>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55CB8B2" id="Group 127" o:spid="_x0000_s1026" style="position:absolute;margin-left:-31.9pt;margin-top:-176.75pt;width:347.55pt;height:367.15pt;z-index:-25163161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CihEAAMZ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">
                      <v:shape id="Graphic 128"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3 and 11</w:t>
            </w:r>
          </w:p>
        </w:tc>
        <w:tc>
          <w:tcPr>
            <w:tcW w:w="3331" w:type="dxa"/>
          </w:tcPr>
          <w:p w14:paraId="421526CC" w14:textId="77777777" w:rsidR="00013B2F" w:rsidRPr="00462169"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fr-CH"/>
              </w:rPr>
            </w:pPr>
            <w:r w:rsidRPr="00462169">
              <w:rPr>
                <w:i/>
                <w:iCs/>
                <w:lang w:val="fr-CH"/>
              </w:rPr>
              <w:t xml:space="preserve">WSIS Action Lines C2,C3,C4,C5,C6, C7 E </w:t>
            </w:r>
            <w:proofErr w:type="spellStart"/>
            <w:r w:rsidRPr="00462169">
              <w:rPr>
                <w:i/>
                <w:iCs/>
                <w:lang w:val="fr-CH"/>
              </w:rPr>
              <w:t>Environment</w:t>
            </w:r>
            <w:proofErr w:type="spellEnd"/>
            <w:r w:rsidRPr="00462169">
              <w:rPr>
                <w:i/>
                <w:iCs/>
                <w:lang w:val="fr-CH"/>
              </w:rPr>
              <w:t xml:space="preserve"> , C7 E- Agriculture</w:t>
            </w:r>
          </w:p>
        </w:tc>
        <w:tc>
          <w:tcPr>
            <w:tcW w:w="5109" w:type="dxa"/>
          </w:tcPr>
          <w:p w14:paraId="407E3467"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w:t>
            </w:r>
          </w:p>
          <w:p w14:paraId="44AD3A85"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44AAD7C2"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Early Warning for All initiative</w:t>
            </w:r>
          </w:p>
          <w:p w14:paraId="69240657"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ITU-T: data interoperability eﬀorts</w:t>
            </w:r>
          </w:p>
          <w:p w14:paraId="261421C8"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digital work around early warning systems and preparedness</w:t>
            </w:r>
          </w:p>
          <w:p w14:paraId="6D60B7E4"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Recommendation on Open Science</w:t>
            </w:r>
          </w:p>
          <w:p w14:paraId="327B958C" w14:textId="77777777" w:rsidR="00013B2F" w:rsidRPr="00013B2F" w:rsidRDefault="00013B2F" w:rsidP="002A54B1">
            <w:pPr>
              <w:numPr>
                <w:ilvl w:val="0"/>
                <w:numId w:val="2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Geospatial Hand in Hand Platform, FAO</w:t>
            </w:r>
          </w:p>
          <w:p w14:paraId="4A24EF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WaPOR</w:t>
            </w:r>
            <w:proofErr w:type="spellEnd"/>
            <w:r w:rsidRPr="00013B2F">
              <w:rPr>
                <w:i/>
                <w:iCs/>
                <w:lang w:val="en-US"/>
              </w:rPr>
              <w:t>, FAO Open Foris</w:t>
            </w:r>
          </w:p>
        </w:tc>
      </w:tr>
      <w:tr w:rsidR="00013B2F" w:rsidRPr="00013B2F" w14:paraId="17F1E25E" w14:textId="77777777" w:rsidTr="00711EB0">
        <w:trPr>
          <w:trHeight w:val="829"/>
        </w:trPr>
        <w:tc>
          <w:tcPr>
            <w:tcW w:w="15294" w:type="dxa"/>
            <w:gridSpan w:val="4"/>
            <w:shd w:val="clear" w:color="auto" w:fill="D9EAD2"/>
          </w:tcPr>
          <w:p w14:paraId="3D9737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D274E4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Cross-border data flows</w:t>
            </w:r>
          </w:p>
        </w:tc>
      </w:tr>
      <w:tr w:rsidR="00013B2F" w:rsidRPr="00013B2F" w14:paraId="52D6403B" w14:textId="77777777" w:rsidTr="00711EB0">
        <w:trPr>
          <w:trHeight w:val="998"/>
        </w:trPr>
        <w:tc>
          <w:tcPr>
            <w:tcW w:w="4634" w:type="dxa"/>
          </w:tcPr>
          <w:p w14:paraId="3585E0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BF0490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to advance consultations among all relevant stakeholders to better understand</w:t>
            </w:r>
          </w:p>
        </w:tc>
        <w:tc>
          <w:tcPr>
            <w:tcW w:w="2220" w:type="dxa"/>
          </w:tcPr>
          <w:p w14:paraId="7C2D8A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A30A41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17</w:t>
            </w:r>
          </w:p>
        </w:tc>
        <w:tc>
          <w:tcPr>
            <w:tcW w:w="3331" w:type="dxa"/>
          </w:tcPr>
          <w:p w14:paraId="3713028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F55EE7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4EA9D56C" w14:textId="77777777" w:rsidR="00013B2F" w:rsidRPr="00013B2F" w:rsidRDefault="00013B2F" w:rsidP="002A54B1">
            <w:pPr>
              <w:numPr>
                <w:ilvl w:val="0"/>
                <w:numId w:val="2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646D5EAF" w14:textId="77777777" w:rsidR="00013B2F" w:rsidRPr="00013B2F" w:rsidRDefault="00013B2F" w:rsidP="002A54B1">
            <w:pPr>
              <w:numPr>
                <w:ilvl w:val="0"/>
                <w:numId w:val="2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Broadband Commission Working Group on Data Governance</w:t>
            </w:r>
          </w:p>
        </w:tc>
      </w:tr>
    </w:tbl>
    <w:p w14:paraId="006AFD6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388872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366ED1D" w14:textId="77777777" w:rsidTr="00711EB0">
        <w:trPr>
          <w:trHeight w:val="6539"/>
        </w:trPr>
        <w:tc>
          <w:tcPr>
            <w:tcW w:w="4634" w:type="dxa"/>
          </w:tcPr>
          <w:p w14:paraId="47B5AD2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5888" behindDoc="1" locked="0" layoutInCell="1" allowOverlap="1" wp14:anchorId="44B7D132" wp14:editId="5AE136FD">
                      <wp:simplePos x="0" y="0"/>
                      <wp:positionH relativeFrom="column">
                        <wp:posOffset>2537651</wp:posOffset>
                      </wp:positionH>
                      <wp:positionV relativeFrom="paragraph">
                        <wp:posOffset>449778</wp:posOffset>
                      </wp:positionV>
                      <wp:extent cx="4413885" cy="466280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30" name="Graphic 13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9EE977A" id="Group 129" o:spid="_x0000_s1026" style="position:absolute;margin-left:199.8pt;margin-top:35.4pt;width:347.55pt;height:367.15pt;z-index:-25163059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">
                      <v:shape id="Graphic 13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 xml:space="preserve">commonalities, complementarities, convergence and divergence between regulatory approaches on how to facilitate cross-border data flows with trust </w:t>
            </w:r>
            <w:proofErr w:type="gramStart"/>
            <w:r w:rsidRPr="00013B2F">
              <w:rPr>
                <w:i/>
                <w:iCs/>
                <w:lang w:val="en-US"/>
              </w:rPr>
              <w:t>so as to</w:t>
            </w:r>
            <w:proofErr w:type="gramEnd"/>
            <w:r w:rsidRPr="00013B2F">
              <w:rPr>
                <w:i/>
                <w:iCs/>
                <w:lang w:val="en-US"/>
              </w:rPr>
              <w:t xml:space="preserve"> develop publicly available knowledge and best practices</w:t>
            </w:r>
          </w:p>
        </w:tc>
        <w:tc>
          <w:tcPr>
            <w:tcW w:w="2220" w:type="dxa"/>
          </w:tcPr>
          <w:p w14:paraId="1FBF6E5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0DF7F8B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7D0E1FEE"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UNCTAD E-Commerce and Digital Economy </w:t>
            </w:r>
            <w:proofErr w:type="spellStart"/>
            <w:r w:rsidRPr="00013B2F">
              <w:rPr>
                <w:i/>
                <w:iCs/>
                <w:lang w:val="en-US"/>
              </w:rPr>
              <w:t>Programme</w:t>
            </w:r>
            <w:proofErr w:type="spellEnd"/>
          </w:p>
          <w:p w14:paraId="21EBF349"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Global Initiative on Handling Electronic</w:t>
            </w:r>
          </w:p>
          <w:p w14:paraId="73E0FAE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Evidence Across Borders (UNODC and CTED).</w:t>
            </w:r>
          </w:p>
          <w:p w14:paraId="19056EE5"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(EGOV, MACAU) does research, advice, capacity development for cross-border issues related to data exchange, identity management, service delivery incl governance, legislation, standards, technical ecosystem, innovation, change management etc.</w:t>
            </w:r>
          </w:p>
          <w:p w14:paraId="007C0310"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hyperlink r:id="rId89" w:anchor="upu-multilateral-data-sharing-agreement">
              <w:r w:rsidRPr="00013B2F">
                <w:rPr>
                  <w:rStyle w:val="Hyperlink"/>
                  <w:i/>
                  <w:iCs/>
                  <w:lang w:val="en-US"/>
                </w:rPr>
                <w:t>UPU Multilateral Data Sharing Agreement</w:t>
              </w:r>
            </w:hyperlink>
          </w:p>
          <w:p w14:paraId="308E354F"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u w:val="single"/>
                <w:lang w:val="en-US"/>
              </w:rPr>
              <w:t xml:space="preserve">ITC </w:t>
            </w:r>
            <w:hyperlink r:id="rId90">
              <w:r w:rsidRPr="00013B2F">
                <w:rPr>
                  <w:rStyle w:val="Hyperlink"/>
                  <w:i/>
                  <w:iCs/>
                  <w:lang w:val="en-US"/>
                </w:rPr>
                <w:t>Global Public Goods</w:t>
              </w:r>
            </w:hyperlink>
            <w:r w:rsidRPr="00013B2F">
              <w:rPr>
                <w:i/>
                <w:iCs/>
                <w:lang w:val="en-US"/>
              </w:rPr>
              <w:t xml:space="preserve"> - unique network of data providers, supports cross-border data ﬂows</w:t>
            </w:r>
          </w:p>
          <w:p w14:paraId="5A9FEFE4"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ITC: </w:t>
            </w:r>
            <w:hyperlink r:id="rId91">
              <w:r w:rsidRPr="00013B2F">
                <w:rPr>
                  <w:rStyle w:val="Hyperlink"/>
                  <w:i/>
                  <w:iCs/>
                  <w:lang w:val="en-US"/>
                </w:rPr>
                <w:t>African Trade Observatory</w:t>
              </w:r>
            </w:hyperlink>
            <w:r w:rsidRPr="00013B2F">
              <w:rPr>
                <w:i/>
                <w:iCs/>
                <w:lang w:val="en-US"/>
              </w:rPr>
              <w:t xml:space="preserve"> - customs data sharing systems currently piloted in Africa</w:t>
            </w:r>
          </w:p>
          <w:p w14:paraId="44C2DB27"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b/>
              <w:t>ITC: Support in establishment of rules, regulations, and guidelines addressing cross border ﬂows of commercial and governmental data</w:t>
            </w:r>
          </w:p>
          <w:p w14:paraId="025E36BF" w14:textId="77777777" w:rsidR="00013B2F" w:rsidRPr="00013B2F" w:rsidRDefault="00013B2F" w:rsidP="002A54B1">
            <w:pPr>
              <w:numPr>
                <w:ilvl w:val="0"/>
                <w:numId w:val="2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rules and regulations addressing data governance, accounting for cross border interoperability and portability considerations</w:t>
            </w:r>
          </w:p>
        </w:tc>
      </w:tr>
      <w:tr w:rsidR="00013B2F" w:rsidRPr="00013B2F" w14:paraId="441145F2" w14:textId="77777777" w:rsidTr="00711EB0">
        <w:trPr>
          <w:trHeight w:val="830"/>
        </w:trPr>
        <w:tc>
          <w:tcPr>
            <w:tcW w:w="15294" w:type="dxa"/>
            <w:gridSpan w:val="4"/>
            <w:shd w:val="clear" w:color="auto" w:fill="D9EAD2"/>
          </w:tcPr>
          <w:p w14:paraId="4EA3666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D9D3BF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Interoperable data governance</w:t>
            </w:r>
          </w:p>
        </w:tc>
      </w:tr>
      <w:tr w:rsidR="00013B2F" w:rsidRPr="00013B2F" w14:paraId="27A534D6" w14:textId="77777777" w:rsidTr="00711EB0">
        <w:trPr>
          <w:trHeight w:val="1096"/>
        </w:trPr>
        <w:tc>
          <w:tcPr>
            <w:tcW w:w="4634" w:type="dxa"/>
          </w:tcPr>
          <w:p w14:paraId="65B534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739E6A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F67878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1C77C0B" w14:textId="77777777" w:rsidR="00013B2F" w:rsidRPr="00013B2F" w:rsidRDefault="00013B2F" w:rsidP="002A54B1">
            <w:pPr>
              <w:numPr>
                <w:ilvl w:val="0"/>
                <w:numId w:val="2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(EGOV) with ISSA developing IOP governance recommendation for social security (2025).</w:t>
            </w:r>
          </w:p>
          <w:p w14:paraId="3CEE93B4" w14:textId="77777777" w:rsidR="00013B2F" w:rsidRPr="00013B2F" w:rsidRDefault="00013B2F" w:rsidP="002A54B1">
            <w:pPr>
              <w:numPr>
                <w:ilvl w:val="0"/>
                <w:numId w:val="2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ITU/UNESCO Broadband Commission</w:t>
            </w:r>
          </w:p>
        </w:tc>
      </w:tr>
    </w:tbl>
    <w:p w14:paraId="07E8C46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7C40C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F788A16" w14:textId="77777777" w:rsidTr="00711EB0">
        <w:trPr>
          <w:trHeight w:val="1446"/>
        </w:trPr>
        <w:tc>
          <w:tcPr>
            <w:tcW w:w="4634" w:type="dxa"/>
            <w:shd w:val="clear" w:color="auto" w:fill="92C47C"/>
          </w:tcPr>
          <w:p w14:paraId="070FE82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84A034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Objective 5. Enhance international governance of artificial intelligence for the benefit of humanity</w:t>
            </w:r>
          </w:p>
        </w:tc>
        <w:tc>
          <w:tcPr>
            <w:tcW w:w="2220" w:type="dxa"/>
            <w:shd w:val="clear" w:color="auto" w:fill="92C47C"/>
          </w:tcPr>
          <w:p w14:paraId="1A6D60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6912" behindDoc="1" locked="0" layoutInCell="1" allowOverlap="1" wp14:anchorId="0D078139" wp14:editId="73F51E1A">
                      <wp:simplePos x="0" y="0"/>
                      <wp:positionH relativeFrom="column">
                        <wp:posOffset>-405192</wp:posOffset>
                      </wp:positionH>
                      <wp:positionV relativeFrom="paragraph">
                        <wp:posOffset>449143</wp:posOffset>
                      </wp:positionV>
                      <wp:extent cx="4413885" cy="466280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32" name="Graphic 13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D4935C6" id="Group 131" o:spid="_x0000_s1026" style="position:absolute;margin-left:-31.9pt;margin-top:35.35pt;width:347.55pt;height:367.15pt;z-index:-25162956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">
                      <v:shape id="Graphic 13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shd w:val="clear" w:color="auto" w:fill="92C47C"/>
          </w:tcPr>
          <w:p w14:paraId="71169CE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shd w:val="clear" w:color="auto" w:fill="92C47C"/>
          </w:tcPr>
          <w:p w14:paraId="0B8D86C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on Measuring ICT for Development, UNGIS, WSIS Forum, IGF, WSIS Action Line facilitation, WSIS and SDG Matrix, WSIS Stocktaking, WSIS Prizes</w:t>
            </w:r>
          </w:p>
        </w:tc>
      </w:tr>
      <w:tr w:rsidR="00013B2F" w:rsidRPr="00013B2F" w14:paraId="7DA10191" w14:textId="77777777" w:rsidTr="00711EB0">
        <w:trPr>
          <w:trHeight w:val="6938"/>
        </w:trPr>
        <w:tc>
          <w:tcPr>
            <w:tcW w:w="4634" w:type="dxa"/>
          </w:tcPr>
          <w:p w14:paraId="5E56494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F45259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55. We have a unique opportunity, through this Compact, to advance international governance of artificial intelligence in ways that complement international, regional, national and multi-stakeholder efforts. We will:</w:t>
            </w:r>
          </w:p>
          <w:p w14:paraId="0AC010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533FE9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 Assess the future directions and implications of artificial intelligence systems and promote scientific understanding (all SDGs); (b) Support interoperability and compatibility of artificial intelligence governance approaches through sharing best practices and promoting common understanding (all SDGs); (c) Help to build capacities, especially in developing countries, to access, develop, use and govern artificial intelligence systems and direct them towards the pursuit of sustainable development (all SDGs); (d) Promote transparency,</w:t>
            </w:r>
          </w:p>
          <w:p w14:paraId="36BBA29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accountability and robust human oversight of</w:t>
            </w:r>
          </w:p>
        </w:tc>
        <w:tc>
          <w:tcPr>
            <w:tcW w:w="2220" w:type="dxa"/>
          </w:tcPr>
          <w:p w14:paraId="5759D86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CD05EF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50D8A26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1DBB78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051D0CB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67D8B51"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59567D2A"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660C8CD2"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A8348F5"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Global AI Ethics and Governance Observatory (UNESCO, ITU, and partners)</w:t>
            </w:r>
          </w:p>
          <w:p w14:paraId="69928B5C"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Women4Ethical AI expert platform</w:t>
            </w:r>
          </w:p>
          <w:p w14:paraId="35F936A4"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Business Council for Ethics of AI</w:t>
            </w:r>
          </w:p>
          <w:p w14:paraId="34B212D6"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Readiness Assessment Methodology (RAM)</w:t>
            </w:r>
          </w:p>
          <w:p w14:paraId="2E896CBE"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Ethical Impact Assessment (EIA)</w:t>
            </w:r>
          </w:p>
          <w:p w14:paraId="691D760F"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Capacity building on the use of AI and advanced technologies to prevent and counter terrorist exploitation of online spaces in South-East Asia.</w:t>
            </w:r>
          </w:p>
          <w:p w14:paraId="2A4710C4"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Data governance work like in Turkey or Kosovo</w:t>
            </w:r>
          </w:p>
          <w:p w14:paraId="035AF796"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UNDP </w:t>
            </w:r>
            <w:proofErr w:type="spellStart"/>
            <w:r w:rsidRPr="00013B2F">
              <w:rPr>
                <w:i/>
                <w:iCs/>
                <w:lang w:val="en-US"/>
              </w:rPr>
              <w:t>UNDP</w:t>
            </w:r>
            <w:proofErr w:type="spellEnd"/>
            <w:r w:rsidRPr="00013B2F">
              <w:rPr>
                <w:i/>
                <w:iCs/>
                <w:lang w:val="en-US"/>
              </w:rPr>
              <w:t xml:space="preserve"> Data to Policy Navigator and related trainings</w:t>
            </w:r>
          </w:p>
          <w:p w14:paraId="53D8FACD"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461A64FC" w14:textId="77777777" w:rsidR="00013B2F" w:rsidRPr="00013B2F" w:rsidRDefault="00013B2F" w:rsidP="002A54B1">
            <w:pPr>
              <w:numPr>
                <w:ilvl w:val="0"/>
                <w:numId w:val="1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UNEP Greening AI </w:t>
            </w:r>
            <w:proofErr w:type="spellStart"/>
            <w:r w:rsidRPr="00013B2F">
              <w:rPr>
                <w:i/>
                <w:iCs/>
                <w:lang w:val="en-US"/>
              </w:rPr>
              <w:t>programme</w:t>
            </w:r>
            <w:proofErr w:type="spellEnd"/>
          </w:p>
        </w:tc>
      </w:tr>
    </w:tbl>
    <w:p w14:paraId="24C618B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EAE832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6121523" w14:textId="77777777" w:rsidTr="00711EB0">
        <w:trPr>
          <w:trHeight w:val="4461"/>
        </w:trPr>
        <w:tc>
          <w:tcPr>
            <w:tcW w:w="4634" w:type="dxa"/>
          </w:tcPr>
          <w:p w14:paraId="67E9B61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7936" behindDoc="1" locked="0" layoutInCell="1" allowOverlap="1" wp14:anchorId="1D90C6B4" wp14:editId="5623B996">
                      <wp:simplePos x="0" y="0"/>
                      <wp:positionH relativeFrom="column">
                        <wp:posOffset>2537651</wp:posOffset>
                      </wp:positionH>
                      <wp:positionV relativeFrom="paragraph">
                        <wp:posOffset>449778</wp:posOffset>
                      </wp:positionV>
                      <wp:extent cx="4413885" cy="466280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34" name="Graphic 134"/>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462F627" id="Group 133" o:spid="_x0000_s1026" style="position:absolute;margin-left:199.8pt;margin-top:35.4pt;width:347.55pt;height:367.15pt;z-index:-25162854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">
                      <v:shape id="Graphic 134"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artificial intelligence systems in compliance with international law (all SDGs).</w:t>
            </w:r>
          </w:p>
        </w:tc>
        <w:tc>
          <w:tcPr>
            <w:tcW w:w="2220" w:type="dxa"/>
          </w:tcPr>
          <w:p w14:paraId="0BFAC10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2DCB35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7DDDB03" w14:textId="77777777" w:rsidR="00013B2F" w:rsidRPr="00013B2F" w:rsidRDefault="00013B2F" w:rsidP="002A54B1">
            <w:pPr>
              <w:numPr>
                <w:ilvl w:val="0"/>
                <w:numId w:val="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UNEP’s Global Environmental Data Strategy (GEDS)</w:t>
            </w:r>
          </w:p>
          <w:p w14:paraId="4527F4BB" w14:textId="77777777" w:rsidR="00013B2F" w:rsidRPr="00013B2F" w:rsidRDefault="00013B2F" w:rsidP="002A54B1">
            <w:pPr>
              <w:numPr>
                <w:ilvl w:val="0"/>
                <w:numId w:val="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28E4805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611BDA8C" w14:textId="77777777" w:rsidR="00013B2F" w:rsidRPr="00013B2F" w:rsidRDefault="00013B2F" w:rsidP="002A54B1">
            <w:pPr>
              <w:numPr>
                <w:ilvl w:val="0"/>
                <w:numId w:val="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Ongoing International Certiﬁcations in accordance with ISO standard for the responsible and ethical use of artiﬁcial intelligence</w:t>
            </w:r>
          </w:p>
          <w:p w14:paraId="049C2A5E" w14:textId="77777777" w:rsidR="00013B2F" w:rsidRPr="00013B2F" w:rsidRDefault="00013B2F" w:rsidP="002A54B1">
            <w:pPr>
              <w:numPr>
                <w:ilvl w:val="0"/>
                <w:numId w:val="1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UNU (CPR, EGOV, MACAU, AI institute) does research, advisory services, training on AI, data and interoperability from various perspectives, incl IOP, data exchange, </w:t>
            </w:r>
            <w:proofErr w:type="spellStart"/>
            <w:r w:rsidRPr="00013B2F">
              <w:rPr>
                <w:i/>
                <w:iCs/>
                <w:lang w:val="en-US"/>
              </w:rPr>
              <w:t>legalisation</w:t>
            </w:r>
            <w:proofErr w:type="spellEnd"/>
            <w:r w:rsidRPr="00013B2F">
              <w:rPr>
                <w:i/>
                <w:iCs/>
                <w:lang w:val="en-US"/>
              </w:rPr>
              <w:t>, regulation, standards and ethical dimensions (depending on external funding).</w:t>
            </w:r>
          </w:p>
        </w:tc>
      </w:tr>
      <w:tr w:rsidR="00013B2F" w:rsidRPr="00013B2F" w14:paraId="3DE7BF7E" w14:textId="77777777" w:rsidTr="00711EB0">
        <w:trPr>
          <w:trHeight w:val="1114"/>
        </w:trPr>
        <w:tc>
          <w:tcPr>
            <w:tcW w:w="4634" w:type="dxa"/>
            <w:tcBorders>
              <w:bottom w:val="nil"/>
            </w:tcBorders>
          </w:tcPr>
          <w:p w14:paraId="2EC1DA6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DE355B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56. We therefore commit to:</w:t>
            </w:r>
          </w:p>
        </w:tc>
        <w:tc>
          <w:tcPr>
            <w:tcW w:w="2220" w:type="dxa"/>
            <w:tcBorders>
              <w:bottom w:val="nil"/>
            </w:tcBorders>
          </w:tcPr>
          <w:p w14:paraId="755B1F5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3CE6E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 17</w:t>
            </w:r>
          </w:p>
        </w:tc>
        <w:tc>
          <w:tcPr>
            <w:tcW w:w="3331" w:type="dxa"/>
            <w:tcBorders>
              <w:bottom w:val="nil"/>
            </w:tcBorders>
          </w:tcPr>
          <w:p w14:paraId="6161B98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D1735B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C5, C10</w:t>
            </w:r>
          </w:p>
        </w:tc>
        <w:tc>
          <w:tcPr>
            <w:tcW w:w="5109" w:type="dxa"/>
            <w:tcBorders>
              <w:bottom w:val="nil"/>
            </w:tcBorders>
          </w:tcPr>
          <w:p w14:paraId="7E74F78F" w14:textId="77777777" w:rsidR="00013B2F" w:rsidRPr="00013B2F" w:rsidRDefault="00013B2F" w:rsidP="002A54B1">
            <w:pPr>
              <w:numPr>
                <w:ilvl w:val="0"/>
                <w:numId w:val="17"/>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AiforGood</w:t>
            </w:r>
            <w:proofErr w:type="spellEnd"/>
          </w:p>
          <w:p w14:paraId="684A24CE" w14:textId="77777777" w:rsidR="00013B2F" w:rsidRPr="00013B2F" w:rsidRDefault="00013B2F" w:rsidP="002A54B1">
            <w:pPr>
              <w:numPr>
                <w:ilvl w:val="0"/>
                <w:numId w:val="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GSR - Global Symposium for Regulators</w:t>
            </w:r>
          </w:p>
          <w:p w14:paraId="7F72D669" w14:textId="77777777" w:rsidR="00013B2F" w:rsidRPr="00013B2F" w:rsidRDefault="00013B2F" w:rsidP="002A54B1">
            <w:pPr>
              <w:numPr>
                <w:ilvl w:val="0"/>
                <w:numId w:val="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Inter-agency working group on AI</w:t>
            </w:r>
          </w:p>
          <w:p w14:paraId="739889B4" w14:textId="77777777" w:rsidR="00013B2F" w:rsidRPr="00013B2F" w:rsidRDefault="00013B2F" w:rsidP="002A54B1">
            <w:pPr>
              <w:numPr>
                <w:ilvl w:val="0"/>
                <w:numId w:val="1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World Standards Cooperation (ITU, ISO, IEC</w:t>
            </w:r>
          </w:p>
        </w:tc>
      </w:tr>
      <w:tr w:rsidR="00013B2F" w:rsidRPr="00013B2F" w14:paraId="4827D5C0" w14:textId="77777777" w:rsidTr="00711EB0">
        <w:trPr>
          <w:trHeight w:val="287"/>
        </w:trPr>
        <w:tc>
          <w:tcPr>
            <w:tcW w:w="4634" w:type="dxa"/>
            <w:tcBorders>
              <w:top w:val="nil"/>
              <w:bottom w:val="nil"/>
            </w:tcBorders>
          </w:tcPr>
          <w:p w14:paraId="7EAA1D6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w:t>
            </w:r>
            <w:r w:rsidRPr="00013B2F">
              <w:rPr>
                <w:i/>
                <w:iCs/>
                <w:lang w:val="en-US"/>
              </w:rPr>
              <w:tab/>
              <w:t>Establish, within the United Nations, a</w:t>
            </w:r>
          </w:p>
        </w:tc>
        <w:tc>
          <w:tcPr>
            <w:tcW w:w="2220" w:type="dxa"/>
            <w:tcBorders>
              <w:top w:val="nil"/>
              <w:bottom w:val="nil"/>
            </w:tcBorders>
          </w:tcPr>
          <w:p w14:paraId="5F3740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65BCE1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Borders>
              <w:top w:val="nil"/>
              <w:bottom w:val="nil"/>
            </w:tcBorders>
          </w:tcPr>
          <w:p w14:paraId="1A12392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collaboration mechanism) + collaborative</w:t>
            </w:r>
          </w:p>
        </w:tc>
      </w:tr>
      <w:tr w:rsidR="00013B2F" w:rsidRPr="00013B2F" w14:paraId="1D759AEB" w14:textId="77777777" w:rsidTr="00711EB0">
        <w:trPr>
          <w:trHeight w:val="563"/>
        </w:trPr>
        <w:tc>
          <w:tcPr>
            <w:tcW w:w="4634" w:type="dxa"/>
            <w:tcBorders>
              <w:top w:val="nil"/>
              <w:bottom w:val="nil"/>
            </w:tcBorders>
          </w:tcPr>
          <w:p w14:paraId="3B400A4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multidisciplinary Independent International</w:t>
            </w:r>
          </w:p>
          <w:p w14:paraId="22D641D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Scientific Panel on AI with balanced</w:t>
            </w:r>
          </w:p>
        </w:tc>
        <w:tc>
          <w:tcPr>
            <w:tcW w:w="2220" w:type="dxa"/>
            <w:tcBorders>
              <w:top w:val="nil"/>
              <w:bottom w:val="nil"/>
            </w:tcBorders>
          </w:tcPr>
          <w:p w14:paraId="10A8DA5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38CCA0B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Borders>
              <w:top w:val="nil"/>
              <w:bottom w:val="nil"/>
            </w:tcBorders>
          </w:tcPr>
          <w:p w14:paraId="1D3E119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eﬀorts with other SDOs</w:t>
            </w:r>
          </w:p>
          <w:p w14:paraId="71351BB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t>
            </w:r>
            <w:r w:rsidRPr="00013B2F">
              <w:rPr>
                <w:i/>
                <w:iCs/>
                <w:lang w:val="en-US"/>
              </w:rPr>
              <w:tab/>
              <w:t>+100 standards on AI; 150 more in</w:t>
            </w:r>
          </w:p>
        </w:tc>
      </w:tr>
      <w:tr w:rsidR="00013B2F" w:rsidRPr="00013B2F" w14:paraId="25060266" w14:textId="77777777" w:rsidTr="00711EB0">
        <w:trPr>
          <w:trHeight w:val="1928"/>
        </w:trPr>
        <w:tc>
          <w:tcPr>
            <w:tcW w:w="4634" w:type="dxa"/>
            <w:tcBorders>
              <w:top w:val="nil"/>
              <w:bottom w:val="nil"/>
            </w:tcBorders>
          </w:tcPr>
          <w:p w14:paraId="43C4F60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geographic representation to promote scientific understanding through evidence- based impact, risk and opportunity assessments, drawing on existing national, regional and international initiatives and research networks</w:t>
            </w:r>
          </w:p>
        </w:tc>
        <w:tc>
          <w:tcPr>
            <w:tcW w:w="2220" w:type="dxa"/>
            <w:tcBorders>
              <w:top w:val="nil"/>
              <w:bottom w:val="nil"/>
            </w:tcBorders>
          </w:tcPr>
          <w:p w14:paraId="761F17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bottom w:val="nil"/>
            </w:tcBorders>
          </w:tcPr>
          <w:p w14:paraId="21C4238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Borders>
              <w:top w:val="nil"/>
              <w:bottom w:val="nil"/>
            </w:tcBorders>
          </w:tcPr>
          <w:p w14:paraId="7C93580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development</w:t>
            </w:r>
          </w:p>
          <w:p w14:paraId="3BA576B6" w14:textId="77777777" w:rsidR="00013B2F" w:rsidRPr="00013B2F" w:rsidRDefault="00013B2F" w:rsidP="002A54B1">
            <w:pPr>
              <w:numPr>
                <w:ilvl w:val="0"/>
                <w:numId w:val="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Technical community- ITU members</w:t>
            </w:r>
          </w:p>
          <w:p w14:paraId="55C8005A" w14:textId="77777777" w:rsidR="00013B2F" w:rsidRPr="00013B2F" w:rsidRDefault="00013B2F" w:rsidP="002A54B1">
            <w:pPr>
              <w:numPr>
                <w:ilvl w:val="0"/>
                <w:numId w:val="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Collaboration with sister UN agencies (WHO, FAO, WMO, IAEA, UNEP+)</w:t>
            </w:r>
          </w:p>
          <w:p w14:paraId="74C26D89" w14:textId="77777777" w:rsidR="00013B2F" w:rsidRPr="00013B2F" w:rsidRDefault="00013B2F" w:rsidP="002A54B1">
            <w:pPr>
              <w:numPr>
                <w:ilvl w:val="0"/>
                <w:numId w:val="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61F10FBD" w14:textId="77777777" w:rsidR="00013B2F" w:rsidRPr="00013B2F" w:rsidRDefault="00013B2F" w:rsidP="002A54B1">
            <w:pPr>
              <w:numPr>
                <w:ilvl w:val="0"/>
                <w:numId w:val="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Stocktaking</w:t>
            </w:r>
          </w:p>
          <w:p w14:paraId="77F59FF2" w14:textId="77777777" w:rsidR="00013B2F" w:rsidRPr="00013B2F" w:rsidRDefault="00013B2F" w:rsidP="002A54B1">
            <w:pPr>
              <w:numPr>
                <w:ilvl w:val="0"/>
                <w:numId w:val="1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Prizes</w:t>
            </w:r>
          </w:p>
        </w:tc>
      </w:tr>
      <w:tr w:rsidR="00013B2F" w:rsidRPr="00013B2F" w14:paraId="10F0F075" w14:textId="77777777" w:rsidTr="00711EB0">
        <w:trPr>
          <w:trHeight w:val="343"/>
        </w:trPr>
        <w:tc>
          <w:tcPr>
            <w:tcW w:w="4634" w:type="dxa"/>
            <w:tcBorders>
              <w:top w:val="nil"/>
            </w:tcBorders>
          </w:tcPr>
          <w:p w14:paraId="7296C3B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Borders>
              <w:top w:val="nil"/>
            </w:tcBorders>
          </w:tcPr>
          <w:p w14:paraId="1CDF3A5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Borders>
              <w:top w:val="nil"/>
            </w:tcBorders>
          </w:tcPr>
          <w:p w14:paraId="3ACD129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Borders>
              <w:top w:val="nil"/>
            </w:tcBorders>
          </w:tcPr>
          <w:p w14:paraId="684DEFAF" w14:textId="77777777" w:rsidR="00013B2F" w:rsidRPr="00013B2F" w:rsidRDefault="00013B2F" w:rsidP="002A54B1">
            <w:pPr>
              <w:numPr>
                <w:ilvl w:val="0"/>
                <w:numId w:val="1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 (PNAI)</w:t>
            </w:r>
          </w:p>
        </w:tc>
      </w:tr>
    </w:tbl>
    <w:p w14:paraId="064570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10725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C6503C8" w14:textId="77777777" w:rsidTr="00711EB0">
        <w:trPr>
          <w:trHeight w:val="1682"/>
        </w:trPr>
        <w:tc>
          <w:tcPr>
            <w:tcW w:w="4634" w:type="dxa"/>
          </w:tcPr>
          <w:p w14:paraId="7A3486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2220" w:type="dxa"/>
          </w:tcPr>
          <w:p w14:paraId="4C25CCA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12A22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28811D2B" w14:textId="77777777" w:rsidR="00013B2F" w:rsidRPr="00013B2F" w:rsidRDefault="00013B2F" w:rsidP="002A54B1">
            <w:pPr>
              <w:numPr>
                <w:ilvl w:val="0"/>
                <w:numId w:val="1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Recommendation on Ethics of AI</w:t>
            </w:r>
          </w:p>
          <w:p w14:paraId="7C48B7AF" w14:textId="77777777" w:rsidR="00013B2F" w:rsidRPr="00013B2F" w:rsidRDefault="00013B2F" w:rsidP="002A54B1">
            <w:pPr>
              <w:numPr>
                <w:ilvl w:val="0"/>
                <w:numId w:val="1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0CBBB634" w14:textId="77777777" w:rsidR="00013B2F" w:rsidRPr="00013B2F" w:rsidRDefault="00013B2F" w:rsidP="002A54B1">
            <w:pPr>
              <w:numPr>
                <w:ilvl w:val="0"/>
                <w:numId w:val="1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1849A5A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r w:rsidR="00013B2F" w:rsidRPr="00013B2F" w14:paraId="79B02A2F" w14:textId="77777777" w:rsidTr="00711EB0">
        <w:trPr>
          <w:trHeight w:val="4629"/>
        </w:trPr>
        <w:tc>
          <w:tcPr>
            <w:tcW w:w="4634" w:type="dxa"/>
          </w:tcPr>
          <w:p w14:paraId="2A4F03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43792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(b)</w:t>
            </w:r>
            <w:r w:rsidRPr="00013B2F">
              <w:rPr>
                <w:i/>
                <w:iCs/>
                <w:lang w:val="en-US"/>
              </w:rPr>
              <w:tab/>
              <w:t>Initiate, within the United Nations, a Global Dialogue on AI Governance involving Governments and all relevant stakeholders which will take place in the margins of existing relevant United Nations conferences and meetings</w:t>
            </w:r>
          </w:p>
        </w:tc>
        <w:tc>
          <w:tcPr>
            <w:tcW w:w="2220" w:type="dxa"/>
          </w:tcPr>
          <w:p w14:paraId="52FF1B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FC3286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8960" behindDoc="1" locked="0" layoutInCell="1" allowOverlap="1" wp14:anchorId="3393934C" wp14:editId="3F86A25A">
                      <wp:simplePos x="0" y="0"/>
                      <wp:positionH relativeFrom="column">
                        <wp:posOffset>-405192</wp:posOffset>
                      </wp:positionH>
                      <wp:positionV relativeFrom="paragraph">
                        <wp:posOffset>-865293</wp:posOffset>
                      </wp:positionV>
                      <wp:extent cx="4413885" cy="466280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36" name="Graphic 136"/>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4A49B9A5" id="Group 135" o:spid="_x0000_s1026" style="position:absolute;margin-left:-31.9pt;margin-top:-68.15pt;width:347.55pt;height:367.15pt;z-index:-25162752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VpgR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">
                      <v:shape id="Graphic 136"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 17</w:t>
            </w:r>
          </w:p>
        </w:tc>
        <w:tc>
          <w:tcPr>
            <w:tcW w:w="3331" w:type="dxa"/>
          </w:tcPr>
          <w:p w14:paraId="1CF2C0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7D2C59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C5, C10</w:t>
            </w:r>
          </w:p>
        </w:tc>
        <w:tc>
          <w:tcPr>
            <w:tcW w:w="5109" w:type="dxa"/>
          </w:tcPr>
          <w:p w14:paraId="5BF2BA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9E88987"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38F0C427"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07A1EA48"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69A58506"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ITU GSR Global Symposium for Regulators</w:t>
            </w:r>
          </w:p>
          <w:p w14:paraId="0DED3237"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World Standards Cooperation (ITU, ISO, IEC collaboration mechanism) + collaborative eﬀorts with other SDOs</w:t>
            </w:r>
          </w:p>
          <w:p w14:paraId="5FAC2532"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6A1BD85C"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4948428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742CE73E" w14:textId="77777777" w:rsidR="00013B2F" w:rsidRPr="00013B2F" w:rsidRDefault="00013B2F" w:rsidP="002A54B1">
            <w:pPr>
              <w:numPr>
                <w:ilvl w:val="0"/>
                <w:numId w:val="1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UNU (CPR) supported global consultation on the GDC and subsequent support to member states.</w:t>
            </w:r>
          </w:p>
        </w:tc>
      </w:tr>
      <w:tr w:rsidR="00013B2F" w:rsidRPr="00013B2F" w14:paraId="240A65A8" w14:textId="77777777" w:rsidTr="00711EB0">
        <w:trPr>
          <w:trHeight w:val="2231"/>
        </w:trPr>
        <w:tc>
          <w:tcPr>
            <w:tcW w:w="4634" w:type="dxa"/>
          </w:tcPr>
          <w:p w14:paraId="764F463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A463AB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57. We therefore request the President of the General Assembly to appoint at the seventy- ninth session of the General Assembly co- facilitators, one from a developed country and one from a developing country, to identify,</w:t>
            </w:r>
          </w:p>
          <w:p w14:paraId="5346A2D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through an intergovernmental process and</w:t>
            </w:r>
          </w:p>
        </w:tc>
        <w:tc>
          <w:tcPr>
            <w:tcW w:w="2220" w:type="dxa"/>
          </w:tcPr>
          <w:p w14:paraId="57E20CB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60D9C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3293A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C5, C10</w:t>
            </w:r>
          </w:p>
        </w:tc>
        <w:tc>
          <w:tcPr>
            <w:tcW w:w="5109" w:type="dxa"/>
          </w:tcPr>
          <w:p w14:paraId="7FA6CF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D83F185" w14:textId="77777777" w:rsidR="00013B2F" w:rsidRPr="00013B2F" w:rsidRDefault="00013B2F" w:rsidP="002A54B1">
            <w:pPr>
              <w:numPr>
                <w:ilvl w:val="0"/>
                <w:numId w:val="1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09D55229" w14:textId="77777777" w:rsidR="00013B2F" w:rsidRPr="00013B2F" w:rsidRDefault="00013B2F" w:rsidP="002A54B1">
            <w:pPr>
              <w:numPr>
                <w:ilvl w:val="0"/>
                <w:numId w:val="1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57BDB660" w14:textId="77777777" w:rsidR="00013B2F" w:rsidRPr="00013B2F" w:rsidRDefault="00013B2F" w:rsidP="002A54B1">
            <w:pPr>
              <w:numPr>
                <w:ilvl w:val="0"/>
                <w:numId w:val="1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tc>
      </w:tr>
    </w:tbl>
    <w:p w14:paraId="3DEA9D4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CA0459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00D1569A" w14:textId="77777777" w:rsidTr="00711EB0">
        <w:trPr>
          <w:trHeight w:val="2543"/>
        </w:trPr>
        <w:tc>
          <w:tcPr>
            <w:tcW w:w="4634" w:type="dxa"/>
          </w:tcPr>
          <w:p w14:paraId="5B9AB6C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consultations with other relevant stakeholders, the terms of reference and modalities for the establishment and functioning of the Independent International Scientific Panel on AI and the Global Dialogue on AI Governance for the adoption by the General Assembly.</w:t>
            </w:r>
          </w:p>
        </w:tc>
        <w:tc>
          <w:tcPr>
            <w:tcW w:w="2220" w:type="dxa"/>
          </w:tcPr>
          <w:p w14:paraId="5962D3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3F4A3C8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DFFFE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r w:rsidR="00013B2F" w:rsidRPr="00013B2F" w14:paraId="65408BE4" w14:textId="77777777" w:rsidTr="00711EB0">
        <w:trPr>
          <w:trHeight w:val="4319"/>
        </w:trPr>
        <w:tc>
          <w:tcPr>
            <w:tcW w:w="4634" w:type="dxa"/>
          </w:tcPr>
          <w:p w14:paraId="79F3F6B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F4D6B4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58. We call on standards development organizations to collaborate to promote the development and adoption of interoperable artificial intelligence standards that uphold safety, reliability, sustainability and human rights</w:t>
            </w:r>
          </w:p>
        </w:tc>
        <w:tc>
          <w:tcPr>
            <w:tcW w:w="2220" w:type="dxa"/>
          </w:tcPr>
          <w:p w14:paraId="781883A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F7EFB0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89984" behindDoc="1" locked="0" layoutInCell="1" allowOverlap="1" wp14:anchorId="2B0F2512" wp14:editId="7F0DFD3A">
                      <wp:simplePos x="0" y="0"/>
                      <wp:positionH relativeFrom="column">
                        <wp:posOffset>-405192</wp:posOffset>
                      </wp:positionH>
                      <wp:positionV relativeFrom="paragraph">
                        <wp:posOffset>-1412409</wp:posOffset>
                      </wp:positionV>
                      <wp:extent cx="4413885" cy="466280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38" name="Graphic 138"/>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5583E6B" id="Group 137" o:spid="_x0000_s1026" style="position:absolute;margin-left:-31.9pt;margin-top:-111.2pt;width:347.55pt;height:367.15pt;z-index:-25162649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">
                      <v:shape id="Graphic 138"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SDGs 3, 5, 7, 9, 10,</w:t>
            </w:r>
          </w:p>
          <w:p w14:paraId="2571FED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12, 16 and 17</w:t>
            </w:r>
          </w:p>
        </w:tc>
        <w:tc>
          <w:tcPr>
            <w:tcW w:w="3331" w:type="dxa"/>
          </w:tcPr>
          <w:p w14:paraId="214B0F4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796942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C5, C10</w:t>
            </w:r>
          </w:p>
        </w:tc>
        <w:tc>
          <w:tcPr>
            <w:tcW w:w="5109" w:type="dxa"/>
          </w:tcPr>
          <w:p w14:paraId="46BD6E5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C3EA37E"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3A131934"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09BAA042"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57A2B893"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188FCCE0"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5FB36F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01C223E9"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Ongoing Certiﬁcation process in accordance with the ISO standard (ISO 42001), for the responsible and ethical use of artiﬁcial intelligence</w:t>
            </w:r>
          </w:p>
          <w:p w14:paraId="0FE85EF0"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World Standards Cooperation</w:t>
            </w:r>
          </w:p>
          <w:p w14:paraId="608EE6FE" w14:textId="77777777" w:rsidR="00013B2F" w:rsidRPr="00013B2F" w:rsidRDefault="00013B2F" w:rsidP="002A54B1">
            <w:pPr>
              <w:numPr>
                <w:ilvl w:val="0"/>
                <w:numId w:val="1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International AI Standards Summit</w:t>
            </w:r>
          </w:p>
        </w:tc>
      </w:tr>
      <w:tr w:rsidR="00013B2F" w:rsidRPr="00013B2F" w14:paraId="7A8FCBC8" w14:textId="77777777" w:rsidTr="00711EB0">
        <w:trPr>
          <w:trHeight w:val="1614"/>
        </w:trPr>
        <w:tc>
          <w:tcPr>
            <w:tcW w:w="4634" w:type="dxa"/>
          </w:tcPr>
          <w:p w14:paraId="7843A01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56077C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59. We will promote safe, secure and trustworthy artificial intelligence systems that advance, protect and preserve linguistic and</w:t>
            </w:r>
          </w:p>
          <w:p w14:paraId="70DFF1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cultural diversity and that </w:t>
            </w:r>
            <w:proofErr w:type="gramStart"/>
            <w:r w:rsidRPr="00013B2F">
              <w:rPr>
                <w:i/>
                <w:iCs/>
                <w:lang w:val="en-US"/>
              </w:rPr>
              <w:t>take into account</w:t>
            </w:r>
            <w:proofErr w:type="gramEnd"/>
          </w:p>
        </w:tc>
        <w:tc>
          <w:tcPr>
            <w:tcW w:w="2220" w:type="dxa"/>
          </w:tcPr>
          <w:p w14:paraId="5A4B02A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AB1DD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10 and 16</w:t>
            </w:r>
          </w:p>
        </w:tc>
        <w:tc>
          <w:tcPr>
            <w:tcW w:w="3331" w:type="dxa"/>
          </w:tcPr>
          <w:p w14:paraId="6479CC0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F9625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C5, C8</w:t>
            </w:r>
          </w:p>
        </w:tc>
        <w:tc>
          <w:tcPr>
            <w:tcW w:w="5109" w:type="dxa"/>
          </w:tcPr>
          <w:p w14:paraId="2E3704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FA8D081" w14:textId="77777777" w:rsidR="00013B2F" w:rsidRPr="00013B2F" w:rsidRDefault="00013B2F" w:rsidP="002A54B1">
            <w:pPr>
              <w:numPr>
                <w:ilvl w:val="0"/>
                <w:numId w:val="1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5A538C46" w14:textId="77777777" w:rsidR="00013B2F" w:rsidRPr="00013B2F" w:rsidRDefault="00013B2F" w:rsidP="002A54B1">
            <w:pPr>
              <w:numPr>
                <w:ilvl w:val="0"/>
                <w:numId w:val="1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52394819" w14:textId="77777777" w:rsidR="00013B2F" w:rsidRPr="00013B2F" w:rsidRDefault="00013B2F" w:rsidP="002A54B1">
            <w:pPr>
              <w:numPr>
                <w:ilvl w:val="0"/>
                <w:numId w:val="10"/>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tc>
      </w:tr>
    </w:tbl>
    <w:p w14:paraId="7989BCA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34173C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1E5386DA" w14:textId="77777777" w:rsidTr="00711EB0">
        <w:trPr>
          <w:trHeight w:val="4866"/>
        </w:trPr>
        <w:tc>
          <w:tcPr>
            <w:tcW w:w="4634" w:type="dxa"/>
          </w:tcPr>
          <w:p w14:paraId="7A74AD8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91008" behindDoc="1" locked="0" layoutInCell="1" allowOverlap="1" wp14:anchorId="56B8842B" wp14:editId="7FB34740">
                      <wp:simplePos x="0" y="0"/>
                      <wp:positionH relativeFrom="column">
                        <wp:posOffset>2537651</wp:posOffset>
                      </wp:positionH>
                      <wp:positionV relativeFrom="paragraph">
                        <wp:posOffset>449778</wp:posOffset>
                      </wp:positionV>
                      <wp:extent cx="4413885" cy="466280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40" name="Graphic 140"/>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6BAFE75" id="Group 139" o:spid="_x0000_s1026" style="position:absolute;margin-left:199.8pt;margin-top:35.4pt;width:347.55pt;height:367.15pt;z-index:-25162547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">
                      <v:shape id="Graphic 140"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multilingualism throughout the life cycle of these systems</w:t>
            </w:r>
          </w:p>
        </w:tc>
        <w:tc>
          <w:tcPr>
            <w:tcW w:w="2220" w:type="dxa"/>
          </w:tcPr>
          <w:p w14:paraId="693309A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66057F2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7BEC5D00"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35B8B4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09F80514"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0AE77489"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international certiﬁcation process in accordance with the ISO standard for the responsible/ethical use of artiﬁcial intelligence</w:t>
            </w:r>
          </w:p>
          <w:p w14:paraId="6C6E5BF2"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Global AI Ethics and Governance Observatory (UNESCO, ITU, and partners)</w:t>
            </w:r>
          </w:p>
          <w:p w14:paraId="60CA4B3F"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Women4Ethical AI expert platform</w:t>
            </w:r>
          </w:p>
          <w:p w14:paraId="4BB5A54D"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Business Council for Ethics of AI</w:t>
            </w:r>
          </w:p>
          <w:p w14:paraId="129346A7"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Readiness Assessment Methodology (RAM)</w:t>
            </w:r>
          </w:p>
          <w:p w14:paraId="370A39AE" w14:textId="77777777" w:rsidR="00013B2F" w:rsidRPr="00013B2F" w:rsidRDefault="00013B2F" w:rsidP="002A54B1">
            <w:pPr>
              <w:numPr>
                <w:ilvl w:val="0"/>
                <w:numId w:val="9"/>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Ethical Impact Assessment (EIA)</w:t>
            </w:r>
          </w:p>
        </w:tc>
      </w:tr>
      <w:tr w:rsidR="00013B2F" w:rsidRPr="00013B2F" w14:paraId="1D580287" w14:textId="77777777" w:rsidTr="00711EB0">
        <w:trPr>
          <w:trHeight w:val="3870"/>
        </w:trPr>
        <w:tc>
          <w:tcPr>
            <w:tcW w:w="4634" w:type="dxa"/>
          </w:tcPr>
          <w:p w14:paraId="05692D5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EFD3BC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60. We encourage the development of international partnerships on artificial intelligence capacity-building to develop education and training programmes, increase access to resources including open artificial intelligence models and systems, open training data and compute, facilitate artificial intelligence model training and development, and promote the participation of micro-, small</w:t>
            </w:r>
          </w:p>
        </w:tc>
        <w:tc>
          <w:tcPr>
            <w:tcW w:w="2220" w:type="dxa"/>
          </w:tcPr>
          <w:p w14:paraId="43EAD44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2DD735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4 and 17</w:t>
            </w:r>
          </w:p>
        </w:tc>
        <w:tc>
          <w:tcPr>
            <w:tcW w:w="3331" w:type="dxa"/>
          </w:tcPr>
          <w:p w14:paraId="249FA80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BFCF37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C2, C3, C4, C5, C10, C11</w:t>
            </w:r>
          </w:p>
        </w:tc>
        <w:tc>
          <w:tcPr>
            <w:tcW w:w="5109" w:type="dxa"/>
          </w:tcPr>
          <w:p w14:paraId="5214486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F29CDFC"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31D03C73"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1CABE404"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095737EF"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Open Data for AI Guidelines</w:t>
            </w:r>
          </w:p>
          <w:p w14:paraId="7209946D"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Transformation Lab (ECLAC)</w:t>
            </w:r>
          </w:p>
          <w:p w14:paraId="74901A2C"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 in partnership with Italy G7 presidency</w:t>
            </w:r>
          </w:p>
          <w:p w14:paraId="5748FE7F"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2658395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w:t>
            </w:r>
          </w:p>
          <w:p w14:paraId="219D557E" w14:textId="77777777" w:rsidR="00013B2F" w:rsidRPr="00013B2F" w:rsidRDefault="00013B2F" w:rsidP="002A54B1">
            <w:pPr>
              <w:numPr>
                <w:ilvl w:val="0"/>
                <w:numId w:val="8"/>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2BE578C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tc>
      </w:tr>
    </w:tbl>
    <w:p w14:paraId="5465B56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5CED31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27D6024" w14:textId="77777777" w:rsidTr="00711EB0">
        <w:trPr>
          <w:trHeight w:val="2255"/>
        </w:trPr>
        <w:tc>
          <w:tcPr>
            <w:tcW w:w="4634" w:type="dxa"/>
          </w:tcPr>
          <w:p w14:paraId="129A33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medium-sized enterprises in the digital economy</w:t>
            </w:r>
          </w:p>
        </w:tc>
        <w:tc>
          <w:tcPr>
            <w:tcW w:w="2220" w:type="dxa"/>
          </w:tcPr>
          <w:p w14:paraId="40B6511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2D5119C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B55980B" w14:textId="77777777" w:rsidR="00013B2F" w:rsidRPr="00013B2F" w:rsidRDefault="00013B2F" w:rsidP="002A54B1">
            <w:pPr>
              <w:numPr>
                <w:ilvl w:val="0"/>
                <w:numId w:val="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Women4Ethical AI expert platform</w:t>
            </w:r>
          </w:p>
          <w:p w14:paraId="3DB6A7CD" w14:textId="77777777" w:rsidR="00013B2F" w:rsidRPr="00013B2F" w:rsidRDefault="00013B2F" w:rsidP="002A54B1">
            <w:pPr>
              <w:numPr>
                <w:ilvl w:val="0"/>
                <w:numId w:val="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UNESCO Business Council for Ethics of AI</w:t>
            </w:r>
          </w:p>
          <w:p w14:paraId="23503A18" w14:textId="77777777" w:rsidR="00013B2F" w:rsidRPr="00013B2F" w:rsidRDefault="00013B2F" w:rsidP="002A54B1">
            <w:pPr>
              <w:numPr>
                <w:ilvl w:val="0"/>
                <w:numId w:val="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 (ESCWA)</w:t>
            </w:r>
          </w:p>
          <w:p w14:paraId="57D15D4B" w14:textId="77777777" w:rsidR="00013B2F" w:rsidRPr="00013B2F" w:rsidRDefault="00013B2F" w:rsidP="002A54B1">
            <w:pPr>
              <w:numPr>
                <w:ilvl w:val="0"/>
                <w:numId w:val="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Collaboration and</w:t>
            </w:r>
          </w:p>
          <w:p w14:paraId="15F4F76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Partnership Framework) (DD CPF) (ESCWA)</w:t>
            </w:r>
          </w:p>
          <w:p w14:paraId="71C37571" w14:textId="77777777" w:rsidR="00013B2F" w:rsidRPr="00013B2F" w:rsidRDefault="00013B2F" w:rsidP="002A54B1">
            <w:pPr>
              <w:numPr>
                <w:ilvl w:val="0"/>
                <w:numId w:val="7"/>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Measurement and Monitoring Model (ESCWA)</w:t>
            </w:r>
          </w:p>
        </w:tc>
      </w:tr>
      <w:tr w:rsidR="00013B2F" w:rsidRPr="00013B2F" w14:paraId="6D74D805" w14:textId="77777777" w:rsidTr="00711EB0">
        <w:trPr>
          <w:trHeight w:val="4022"/>
        </w:trPr>
        <w:tc>
          <w:tcPr>
            <w:tcW w:w="4634" w:type="dxa"/>
          </w:tcPr>
          <w:p w14:paraId="4EDE3B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E8DBE7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61. We will leverage existing United Nations and multi-stakeholder mechanisms to support artificial intelligence capacity-building to bridge artificial intelligence divides, facilitate access to artificial intelligence applications and build capacity in high-performance computing and related skills in developing countries</w:t>
            </w:r>
          </w:p>
        </w:tc>
        <w:tc>
          <w:tcPr>
            <w:tcW w:w="2220" w:type="dxa"/>
          </w:tcPr>
          <w:p w14:paraId="5ED1B9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EB8A45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92032" behindDoc="1" locked="0" layoutInCell="1" allowOverlap="1" wp14:anchorId="1BC15617" wp14:editId="6310834D">
                      <wp:simplePos x="0" y="0"/>
                      <wp:positionH relativeFrom="column">
                        <wp:posOffset>-405192</wp:posOffset>
                      </wp:positionH>
                      <wp:positionV relativeFrom="paragraph">
                        <wp:posOffset>-1229529</wp:posOffset>
                      </wp:positionV>
                      <wp:extent cx="4413885" cy="466280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42" name="Graphic 142"/>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172D647D" id="Group 141" o:spid="_x0000_s1026" style="position:absolute;margin-left:-31.9pt;margin-top:-96.8pt;width:347.55pt;height:367.15pt;z-index:-25162444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5Hih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">
                      <v:shape id="Graphic 142"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7C84BC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B4044C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3B9A7A4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050D6CC"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284D1904"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30C57E2E"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23866861"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Transformation Lab (ECLAC)</w:t>
            </w:r>
          </w:p>
          <w:p w14:paraId="765F1785"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391631B1"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237D2E3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w:t>
            </w:r>
          </w:p>
          <w:p w14:paraId="1461CDF1"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WIPO Conversation on IP and Frontier</w:t>
            </w:r>
          </w:p>
          <w:p w14:paraId="07265C9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Technologies</w:t>
            </w:r>
          </w:p>
          <w:p w14:paraId="65BBA024"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 (ESCWA)</w:t>
            </w:r>
          </w:p>
          <w:p w14:paraId="69FB6C41" w14:textId="77777777" w:rsidR="00013B2F" w:rsidRPr="00013B2F" w:rsidRDefault="00013B2F" w:rsidP="002A54B1">
            <w:pPr>
              <w:numPr>
                <w:ilvl w:val="0"/>
                <w:numId w:val="6"/>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IGF process (ESCWA)</w:t>
            </w:r>
          </w:p>
        </w:tc>
      </w:tr>
      <w:tr w:rsidR="00013B2F" w:rsidRPr="00013B2F" w14:paraId="6A064B03" w14:textId="77777777" w:rsidTr="00711EB0">
        <w:trPr>
          <w:trHeight w:val="2291"/>
        </w:trPr>
        <w:tc>
          <w:tcPr>
            <w:tcW w:w="4634" w:type="dxa"/>
          </w:tcPr>
          <w:p w14:paraId="369032E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4FE725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62. We will promote North-South, South- South and triangular cooperation to support the development of representative high- quality data sets, affordable compute resources, local solutions that reflect linguistic</w:t>
            </w:r>
          </w:p>
        </w:tc>
        <w:tc>
          <w:tcPr>
            <w:tcW w:w="2220" w:type="dxa"/>
          </w:tcPr>
          <w:p w14:paraId="4075F9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8E257C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SDGs 4, 9, 10 and</w:t>
            </w:r>
          </w:p>
          <w:p w14:paraId="6E4F28E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17</w:t>
            </w:r>
          </w:p>
        </w:tc>
        <w:tc>
          <w:tcPr>
            <w:tcW w:w="3331" w:type="dxa"/>
          </w:tcPr>
          <w:p w14:paraId="6DE08F5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AE8C93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C3, C8, C11</w:t>
            </w:r>
          </w:p>
        </w:tc>
        <w:tc>
          <w:tcPr>
            <w:tcW w:w="5109" w:type="dxa"/>
          </w:tcPr>
          <w:p w14:paraId="2F7C02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36B2400" w14:textId="77777777" w:rsidR="00013B2F" w:rsidRPr="00013B2F" w:rsidRDefault="00013B2F" w:rsidP="002A54B1">
            <w:pPr>
              <w:numPr>
                <w:ilvl w:val="0"/>
                <w:numId w:val="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AI for Good multistakeholder platform</w:t>
            </w:r>
          </w:p>
          <w:p w14:paraId="0050F6AF" w14:textId="77777777" w:rsidR="00013B2F" w:rsidRPr="00013B2F" w:rsidRDefault="00013B2F" w:rsidP="002A54B1">
            <w:pPr>
              <w:numPr>
                <w:ilvl w:val="0"/>
                <w:numId w:val="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Forum</w:t>
            </w:r>
          </w:p>
          <w:p w14:paraId="3D145384" w14:textId="77777777" w:rsidR="00013B2F" w:rsidRPr="00013B2F" w:rsidRDefault="00013B2F" w:rsidP="002A54B1">
            <w:pPr>
              <w:numPr>
                <w:ilvl w:val="0"/>
                <w:numId w:val="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w:t>
            </w:r>
          </w:p>
          <w:p w14:paraId="4FD4D4C8" w14:textId="77777777" w:rsidR="00013B2F" w:rsidRPr="00013B2F" w:rsidRDefault="00013B2F" w:rsidP="002A54B1">
            <w:pPr>
              <w:numPr>
                <w:ilvl w:val="0"/>
                <w:numId w:val="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UNDP AI for Sustainable Development Hub</w:t>
            </w:r>
          </w:p>
          <w:p w14:paraId="32F3DF1D" w14:textId="77777777" w:rsidR="00013B2F" w:rsidRPr="00013B2F" w:rsidRDefault="00013B2F" w:rsidP="002A54B1">
            <w:pPr>
              <w:numPr>
                <w:ilvl w:val="0"/>
                <w:numId w:val="5"/>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FAO Global Network of Digital Agriculture</w:t>
            </w:r>
          </w:p>
          <w:p w14:paraId="50C328E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Innovation Hub</w:t>
            </w:r>
          </w:p>
        </w:tc>
      </w:tr>
    </w:tbl>
    <w:p w14:paraId="0E78AB6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465444D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93056" behindDoc="1" locked="0" layoutInCell="1" allowOverlap="1" wp14:anchorId="0B89FDBD" wp14:editId="47D7EA31">
                <wp:simplePos x="0" y="0"/>
                <wp:positionH relativeFrom="page">
                  <wp:posOffset>2892742</wp:posOffset>
                </wp:positionH>
                <wp:positionV relativeFrom="page">
                  <wp:posOffset>1410995</wp:posOffset>
                </wp:positionV>
                <wp:extent cx="4413885" cy="466280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0906AF1" id="Graphic 143" o:spid="_x0000_s1026" style="position:absolute;margin-left:227.75pt;margin-top:111.1pt;width:347.55pt;height:367.15pt;z-index:-251623424;visibility:visible;mso-wrap-style:square;mso-wrap-distance-left:0;mso-wrap-distance-top:0;mso-wrap-distance-right:0;mso-wrap-distance-bottom:0;mso-position-horizontal:absolute;mso-position-horizontal-relative:page;mso-position-vertical:absolute;mso-position-vertical-relative:page;v-text-anchor:top" coordsize="4413885,46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4FFB535C" w14:textId="77777777" w:rsidTr="00711EB0">
        <w:trPr>
          <w:trHeight w:val="1139"/>
        </w:trPr>
        <w:tc>
          <w:tcPr>
            <w:tcW w:w="4634" w:type="dxa"/>
          </w:tcPr>
          <w:p w14:paraId="29E0DAD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and cultural diversity and entrepreneurial ecosystems in developing countries</w:t>
            </w:r>
          </w:p>
        </w:tc>
        <w:tc>
          <w:tcPr>
            <w:tcW w:w="2220" w:type="dxa"/>
          </w:tcPr>
          <w:p w14:paraId="32377C6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5ACA4F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1B420D0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bl>
    <w:p w14:paraId="77B9CD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2E1298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62FCA55" w14:textId="77777777" w:rsidTr="00711EB0">
        <w:trPr>
          <w:trHeight w:val="1785"/>
        </w:trPr>
        <w:tc>
          <w:tcPr>
            <w:tcW w:w="4634" w:type="dxa"/>
            <w:shd w:val="clear" w:color="auto" w:fill="8DB3E1"/>
          </w:tcPr>
          <w:p w14:paraId="1A656FA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0787FE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Follow-up and Review</w:t>
            </w:r>
          </w:p>
          <w:p w14:paraId="69CFA9E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EB57C0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(texts extracted from GDC)</w:t>
            </w:r>
          </w:p>
        </w:tc>
        <w:tc>
          <w:tcPr>
            <w:tcW w:w="2220" w:type="dxa"/>
            <w:shd w:val="clear" w:color="auto" w:fill="8DB3E1"/>
          </w:tcPr>
          <w:p w14:paraId="7363D71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All SDGs</w:t>
            </w:r>
          </w:p>
          <w:p w14:paraId="58401A5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E3FA5C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i/>
                <w:iCs/>
                <w:noProof/>
                <w:lang w:val="en-US"/>
              </w:rPr>
              <mc:AlternateContent>
                <mc:Choice Requires="wpg">
                  <w:drawing>
                    <wp:anchor distT="0" distB="0" distL="0" distR="0" simplePos="0" relativeHeight="251694080" behindDoc="1" locked="0" layoutInCell="1" allowOverlap="1" wp14:anchorId="41402BEC" wp14:editId="55E1D992">
                      <wp:simplePos x="0" y="0"/>
                      <wp:positionH relativeFrom="column">
                        <wp:posOffset>-405192</wp:posOffset>
                      </wp:positionH>
                      <wp:positionV relativeFrom="paragraph">
                        <wp:posOffset>-51617</wp:posOffset>
                      </wp:positionV>
                      <wp:extent cx="4413885" cy="466280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45" name="Graphic 145"/>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B66C5E4" id="Group 144" o:spid="_x0000_s1026" style="position:absolute;margin-left:-31.9pt;margin-top:-4.05pt;width:347.55pt;height:367.15pt;z-index:-251622400;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">
                      <v:shape id="Graphic 145"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b/>
                <w:i/>
                <w:iCs/>
                <w:lang w:val="en-US"/>
              </w:rPr>
              <w:t>(extracted from GDC)</w:t>
            </w:r>
          </w:p>
        </w:tc>
        <w:tc>
          <w:tcPr>
            <w:tcW w:w="3331" w:type="dxa"/>
            <w:shd w:val="clear" w:color="auto" w:fill="8DB3E1"/>
          </w:tcPr>
          <w:p w14:paraId="5AC73D7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All 18 WSIS Action Lines</w:t>
            </w:r>
          </w:p>
        </w:tc>
        <w:tc>
          <w:tcPr>
            <w:tcW w:w="5109" w:type="dxa"/>
            <w:shd w:val="clear" w:color="auto" w:fill="8DB3E1"/>
          </w:tcPr>
          <w:p w14:paraId="288D382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Partnership on Measuring ICT for Development, UNGIS, WSIS Forum, IGF, WSIS Action Line facilitation, WSIS and SDG Matrix, WSIS Stocktaking, WSIS Prizes, CSTD, UN Agency follow up mechanisms,</w:t>
            </w:r>
          </w:p>
          <w:p w14:paraId="4CB0D03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b/>
                <w:i/>
                <w:iCs/>
                <w:lang w:val="en-US"/>
              </w:rPr>
            </w:pPr>
            <w:r w:rsidRPr="00013B2F">
              <w:rPr>
                <w:b/>
                <w:i/>
                <w:iCs/>
                <w:lang w:val="en-US"/>
              </w:rPr>
              <w:t>Implementation at the Regional Level.</w:t>
            </w:r>
          </w:p>
        </w:tc>
      </w:tr>
      <w:tr w:rsidR="00013B2F" w:rsidRPr="00013B2F" w14:paraId="08636F3E" w14:textId="77777777" w:rsidTr="00711EB0">
        <w:trPr>
          <w:trHeight w:val="6505"/>
        </w:trPr>
        <w:tc>
          <w:tcPr>
            <w:tcW w:w="4634" w:type="dxa"/>
          </w:tcPr>
          <w:p w14:paraId="6271F3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64. We will implement the Global Digital Compact, within our own countries and at regional and global levels, </w:t>
            </w:r>
            <w:proofErr w:type="gramStart"/>
            <w:r w:rsidRPr="00013B2F">
              <w:rPr>
                <w:i/>
                <w:iCs/>
                <w:lang w:val="en-US"/>
              </w:rPr>
              <w:t>taking into account</w:t>
            </w:r>
            <w:proofErr w:type="gramEnd"/>
            <w:r w:rsidRPr="00013B2F">
              <w:rPr>
                <w:i/>
                <w:iCs/>
                <w:lang w:val="en-US"/>
              </w:rPr>
              <w:t xml:space="preserve"> different national realities, capacities and levels of development, and respecting national policies and priorities and applicable legal frameworks.</w:t>
            </w:r>
          </w:p>
        </w:tc>
        <w:tc>
          <w:tcPr>
            <w:tcW w:w="2220" w:type="dxa"/>
          </w:tcPr>
          <w:p w14:paraId="488DA5F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D247B5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7B9BF86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994FB0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537023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00050B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Outcome Documents, WSIS UNGA and ECOSOC Resolutions, UN Agency resolutions, UN CSTD</w:t>
            </w:r>
          </w:p>
          <w:p w14:paraId="7724C73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8FB1079" w14:textId="77777777" w:rsidR="00013B2F" w:rsidRPr="00013B2F" w:rsidRDefault="00013B2F" w:rsidP="002A54B1">
            <w:pPr>
              <w:numPr>
                <w:ilvl w:val="0"/>
                <w:numId w:val="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Arab Digital Agenda 2023-2033 and related</w:t>
            </w:r>
          </w:p>
          <w:p w14:paraId="32B3D2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National Digital Agendas (ESCWA)</w:t>
            </w:r>
          </w:p>
          <w:p w14:paraId="378F97EB" w14:textId="77777777" w:rsidR="00013B2F" w:rsidRPr="00013B2F" w:rsidRDefault="00013B2F" w:rsidP="002A54B1">
            <w:pPr>
              <w:numPr>
                <w:ilvl w:val="0"/>
                <w:numId w:val="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International “Digital Cooperation and Development Forum” (DCDF), which includes GDC, the Arab WSIS, Arab IGF segments is a regional mechanism for implementation of / support and follow up on these UN processes, conceived by UN ESCWA as one of the UN Regional Commissions. (ESCWA)</w:t>
            </w:r>
          </w:p>
          <w:p w14:paraId="1AC3EADD" w14:textId="77777777" w:rsidR="00013B2F" w:rsidRPr="00013B2F" w:rsidRDefault="00013B2F" w:rsidP="002A54B1">
            <w:pPr>
              <w:numPr>
                <w:ilvl w:val="0"/>
                <w:numId w:val="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Development Measurement and Monitoring Model (ESCWA)</w:t>
            </w:r>
          </w:p>
          <w:p w14:paraId="6915E79D" w14:textId="77777777" w:rsidR="00013B2F" w:rsidRPr="00013B2F" w:rsidRDefault="00013B2F" w:rsidP="002A54B1">
            <w:pPr>
              <w:numPr>
                <w:ilvl w:val="0"/>
                <w:numId w:val="4"/>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comprehensive digital policy and regulatory support</w:t>
            </w:r>
          </w:p>
        </w:tc>
      </w:tr>
    </w:tbl>
    <w:p w14:paraId="69AF650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08C2BC2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11F740D" w14:textId="77777777" w:rsidTr="00711EB0">
        <w:trPr>
          <w:trHeight w:val="3443"/>
        </w:trPr>
        <w:tc>
          <w:tcPr>
            <w:tcW w:w="4634" w:type="dxa"/>
          </w:tcPr>
          <w:p w14:paraId="31B896A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65. These efforts can only succeed with the active engagement of the private sector, technical and academic communities and civil society, whose innovations and contributions to digitalization are fundamental and irreplaceable. We will strengthen our collaboration and leverage multi- stakeholder cooperation to achieve the objectives set out in this Compact.</w:t>
            </w:r>
          </w:p>
        </w:tc>
        <w:tc>
          <w:tcPr>
            <w:tcW w:w="2220" w:type="dxa"/>
          </w:tcPr>
          <w:p w14:paraId="117976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BCD0F3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95104" behindDoc="1" locked="0" layoutInCell="1" allowOverlap="1" wp14:anchorId="546491E6" wp14:editId="313E18EB">
                      <wp:simplePos x="0" y="0"/>
                      <wp:positionH relativeFrom="column">
                        <wp:posOffset>-405192</wp:posOffset>
                      </wp:positionH>
                      <wp:positionV relativeFrom="paragraph">
                        <wp:posOffset>208986</wp:posOffset>
                      </wp:positionV>
                      <wp:extent cx="4413885" cy="466280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47" name="Graphic 147"/>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8E16964" id="Group 146" o:spid="_x0000_s1026" style="position:absolute;margin-left:-31.9pt;margin-top:16.45pt;width:347.55pt;height:367.15pt;z-index:-251621376;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">
                      <v:shape id="Graphic 147"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04CDBA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3665A8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68AD0C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1CECB5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Multistakeholder Frameworks: WSIS Forum, IGF, WSIS Action Line implementation</w:t>
            </w:r>
          </w:p>
          <w:p w14:paraId="055B74D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09D2FD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High-Level Forum on WSIS and 2030 Agenda (ESCWA, ITU, UNESCO, UNDESA et al)</w:t>
            </w:r>
          </w:p>
          <w:p w14:paraId="49415AF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B4BAC5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Support in establishment of digital cross- sectoral stakeholder collaboration / governance structures and models</w:t>
            </w:r>
          </w:p>
        </w:tc>
      </w:tr>
      <w:tr w:rsidR="00013B2F" w:rsidRPr="00013B2F" w14:paraId="7E4BB39A" w14:textId="77777777" w:rsidTr="00711EB0">
        <w:trPr>
          <w:trHeight w:val="2896"/>
        </w:trPr>
        <w:tc>
          <w:tcPr>
            <w:tcW w:w="4634" w:type="dxa"/>
          </w:tcPr>
          <w:p w14:paraId="3EB3E6A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66.</w:t>
            </w:r>
            <w:r w:rsidRPr="00013B2F">
              <w:rPr>
                <w:i/>
                <w:iCs/>
                <w:lang w:val="en-US"/>
              </w:rPr>
              <w:tab/>
              <w:t>We invite international and regional organizations, the private sector, academia, the technical community and civil society groups to endorse the Compact and take active part in its implementation and follow-up. We request the Secretary-General to put in place modalities for the voluntary endorsement of this Compact, and to make this information public and accessible from December 2024.</w:t>
            </w:r>
          </w:p>
        </w:tc>
        <w:tc>
          <w:tcPr>
            <w:tcW w:w="2220" w:type="dxa"/>
          </w:tcPr>
          <w:p w14:paraId="16A5270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8D8245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76F813A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616978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4BC0EAB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2FA51C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UNGIS, WSIS Action Line Facilitation, WSIS Stocktaking, WSIS Prizes, WSIS implementation at Regional Level, Partnership on Measuring ICT for Development</w:t>
            </w:r>
          </w:p>
          <w:p w14:paraId="1820994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5A461E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High-Level Forum on WSIS and 2030 Agenda (ESCWA, ITU, UNESCO, UNDESA et al)</w:t>
            </w:r>
          </w:p>
        </w:tc>
      </w:tr>
      <w:tr w:rsidR="00013B2F" w:rsidRPr="00013B2F" w14:paraId="482DE1A4" w14:textId="77777777" w:rsidTr="00711EB0">
        <w:trPr>
          <w:trHeight w:val="2387"/>
        </w:trPr>
        <w:tc>
          <w:tcPr>
            <w:tcW w:w="4634" w:type="dxa"/>
          </w:tcPr>
          <w:p w14:paraId="393603F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67.</w:t>
            </w:r>
            <w:r w:rsidRPr="00013B2F">
              <w:rPr>
                <w:i/>
                <w:iCs/>
                <w:lang w:val="en-US"/>
              </w:rPr>
              <w:tab/>
              <w:t>We recognize the importance of financing to unlock the full potential of this Compact. Successful implementation will require public, private and multilateral resources, including the pooling of investments in joint and blended facilities for impact at scale, including through United Nations mechanisms such as the</w:t>
            </w:r>
          </w:p>
          <w:p w14:paraId="68441A9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Window of the Joint SDG Fund and</w:t>
            </w:r>
          </w:p>
        </w:tc>
        <w:tc>
          <w:tcPr>
            <w:tcW w:w="2220" w:type="dxa"/>
          </w:tcPr>
          <w:p w14:paraId="17BCDB3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333787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28A16E1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409EB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1BA9250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42FEE89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UNGIS, WSIS Action Line Facilitation, WSIS Stocktaking, WSIS Prizes, WSIS implementation at Regional Level, particularly through regional commissions, Partnership on Measuring ICT for Development, Joint SDG Fund, Digital Infrastructure Investment Initiative</w:t>
            </w:r>
          </w:p>
        </w:tc>
      </w:tr>
    </w:tbl>
    <w:p w14:paraId="233622E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EE6A97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B5C5D73" w14:textId="77777777" w:rsidTr="00711EB0">
        <w:trPr>
          <w:trHeight w:val="2390"/>
        </w:trPr>
        <w:tc>
          <w:tcPr>
            <w:tcW w:w="4634" w:type="dxa"/>
          </w:tcPr>
          <w:p w14:paraId="22007CD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facilities in multilateral development banks. We call on Governments to make support to digital transformation integral to development assistance, including through increased allocations to digital and data initiatives. We invite private sector and philanthropic actors to consider financial pledges in support of the implementation of this Compact.</w:t>
            </w:r>
          </w:p>
        </w:tc>
        <w:tc>
          <w:tcPr>
            <w:tcW w:w="2220" w:type="dxa"/>
          </w:tcPr>
          <w:p w14:paraId="07C1537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1EACBC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3B615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UNJSPF adoption of the principles for responsible investment</w:t>
            </w:r>
          </w:p>
        </w:tc>
      </w:tr>
      <w:tr w:rsidR="00013B2F" w:rsidRPr="00013B2F" w14:paraId="3A6B6A93" w14:textId="77777777" w:rsidTr="00711EB0">
        <w:trPr>
          <w:trHeight w:val="3165"/>
        </w:trPr>
        <w:tc>
          <w:tcPr>
            <w:tcW w:w="4634" w:type="dxa"/>
          </w:tcPr>
          <w:p w14:paraId="0179F8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68.</w:t>
            </w:r>
            <w:r w:rsidRPr="00013B2F">
              <w:rPr>
                <w:i/>
                <w:iCs/>
                <w:lang w:val="en-US"/>
              </w:rPr>
              <w:tab/>
              <w:t>We will build on the processes and forums emanating from the World Summit on the Information Society, in particular the Internet Governance Forum and its national and regional initiatives, as well as the WSIS Forum, to advance implementation of this Compact. We look forward to the WSIS+20 review in 2025 and invite it to identify how these processes and forums can support the contribution of all stakeholders to implementation of the Compact.</w:t>
            </w:r>
          </w:p>
        </w:tc>
        <w:tc>
          <w:tcPr>
            <w:tcW w:w="2220" w:type="dxa"/>
          </w:tcPr>
          <w:p w14:paraId="3F3538D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7D2738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96128" behindDoc="1" locked="0" layoutInCell="1" allowOverlap="1" wp14:anchorId="364ECC95" wp14:editId="080B4879">
                      <wp:simplePos x="0" y="0"/>
                      <wp:positionH relativeFrom="column">
                        <wp:posOffset>-405192</wp:posOffset>
                      </wp:positionH>
                      <wp:positionV relativeFrom="paragraph">
                        <wp:posOffset>-1314672</wp:posOffset>
                      </wp:positionV>
                      <wp:extent cx="4413885" cy="466280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49" name="Graphic 149"/>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64DF1261" id="Group 148" o:spid="_x0000_s1026" style="position:absolute;margin-left:-31.9pt;margin-top:-103.5pt;width:347.55pt;height:367.15pt;z-index:-251620352;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x2ih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">
                      <v:shape id="Graphic 149"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5FA7357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CBC242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48C4A06C" w14:textId="77777777" w:rsidR="00013B2F" w:rsidRPr="00013B2F" w:rsidRDefault="00013B2F" w:rsidP="002A54B1">
            <w:pPr>
              <w:numPr>
                <w:ilvl w:val="0"/>
                <w:numId w:val="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WSIS+20 High-Level Event 2025 (7-11 July 2025)</w:t>
            </w:r>
          </w:p>
          <w:p w14:paraId="3A4B336A" w14:textId="77777777" w:rsidR="00013B2F" w:rsidRPr="00013B2F" w:rsidRDefault="00013B2F" w:rsidP="002A54B1">
            <w:pPr>
              <w:numPr>
                <w:ilvl w:val="0"/>
                <w:numId w:val="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Digital governance special track</w:t>
            </w:r>
          </w:p>
          <w:p w14:paraId="72003DB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(WSIS+20/Summit of the Future/GDC)</w:t>
            </w:r>
          </w:p>
          <w:p w14:paraId="0E4CE8B5" w14:textId="77777777" w:rsidR="00013B2F" w:rsidRPr="00013B2F" w:rsidRDefault="00013B2F" w:rsidP="002A54B1">
            <w:pPr>
              <w:numPr>
                <w:ilvl w:val="0"/>
                <w:numId w:val="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IGF (specifically IGF 2025); 173 national, regional and youth IGF initiatives (NRIs)</w:t>
            </w:r>
          </w:p>
          <w:p w14:paraId="37881D07" w14:textId="77777777" w:rsidR="00013B2F" w:rsidRPr="00013B2F" w:rsidRDefault="00013B2F" w:rsidP="002A54B1">
            <w:pPr>
              <w:numPr>
                <w:ilvl w:val="0"/>
                <w:numId w:val="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IGF process (ESCWA)</w:t>
            </w:r>
          </w:p>
          <w:p w14:paraId="7BCE7500" w14:textId="77777777" w:rsidR="00013B2F" w:rsidRPr="00013B2F" w:rsidRDefault="00013B2F" w:rsidP="002A54B1">
            <w:pPr>
              <w:numPr>
                <w:ilvl w:val="0"/>
                <w:numId w:val="3"/>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The Arab </w:t>
            </w:r>
            <w:proofErr w:type="gramStart"/>
            <w:r w:rsidRPr="00013B2F">
              <w:rPr>
                <w:i/>
                <w:iCs/>
                <w:lang w:val="en-US"/>
              </w:rPr>
              <w:t>High Level</w:t>
            </w:r>
            <w:proofErr w:type="gramEnd"/>
            <w:r w:rsidRPr="00013B2F">
              <w:rPr>
                <w:i/>
                <w:iCs/>
                <w:lang w:val="en-US"/>
              </w:rPr>
              <w:t xml:space="preserve"> Forum on WSIS and 2030 Agenda (ESCWA, ITU, UNESCO, UNDESA et al)</w:t>
            </w:r>
          </w:p>
        </w:tc>
      </w:tr>
      <w:tr w:rsidR="00013B2F" w:rsidRPr="00013B2F" w14:paraId="51AB875E" w14:textId="77777777" w:rsidTr="00711EB0">
        <w:trPr>
          <w:trHeight w:val="2925"/>
        </w:trPr>
        <w:tc>
          <w:tcPr>
            <w:tcW w:w="4634" w:type="dxa"/>
          </w:tcPr>
          <w:p w14:paraId="45E460B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69.</w:t>
            </w:r>
            <w:r w:rsidRPr="00013B2F">
              <w:rPr>
                <w:i/>
                <w:iCs/>
                <w:lang w:val="en-US"/>
              </w:rPr>
              <w:tab/>
              <w:t xml:space="preserve">We recognize the contribution of all United Nations entities, agencies, funds and programmes in advancing digital cooperation, including but not limited to the International Telecommunication Union, the United Nations Conference on Trade and Development, the United Nations Development </w:t>
            </w:r>
            <w:proofErr w:type="spellStart"/>
            <w:r w:rsidRPr="00013B2F">
              <w:rPr>
                <w:i/>
                <w:iCs/>
                <w:lang w:val="en-US"/>
              </w:rPr>
              <w:t>Programme</w:t>
            </w:r>
            <w:proofErr w:type="spellEnd"/>
            <w:r w:rsidRPr="00013B2F">
              <w:rPr>
                <w:i/>
                <w:iCs/>
                <w:lang w:val="en-US"/>
              </w:rPr>
              <w:t xml:space="preserve"> and the United Nations Educational, Scientific and Cultural Organization, and invite them, as well as</w:t>
            </w:r>
          </w:p>
          <w:p w14:paraId="655E579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Office of the United Nations High</w:t>
            </w:r>
          </w:p>
        </w:tc>
        <w:tc>
          <w:tcPr>
            <w:tcW w:w="2220" w:type="dxa"/>
          </w:tcPr>
          <w:p w14:paraId="6F532E4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522F4E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091AABE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F423A5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0AC467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BD01C8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UNGIS, WSIS Action Line Facilitation, WSIS Stocktaking, WSIS Prizes, WSIS implementation at Regional Level, Partnership on Measuring ICT for Development</w:t>
            </w:r>
          </w:p>
          <w:p w14:paraId="69E2A8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754F79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International “Digital Cooperation and Development Forum” (DCDF), is a regional mechanism for implementation of / support and</w:t>
            </w:r>
          </w:p>
        </w:tc>
      </w:tr>
    </w:tbl>
    <w:p w14:paraId="3C74F25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D82FC7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5E4EBFD9" w14:textId="77777777" w:rsidTr="00711EB0">
        <w:trPr>
          <w:trHeight w:val="2992"/>
        </w:trPr>
        <w:tc>
          <w:tcPr>
            <w:tcW w:w="4634" w:type="dxa"/>
          </w:tcPr>
          <w:p w14:paraId="551BD51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Commissioner for Human Rights, to support, within their existing mandates, implementation of this Compact. We recognize the role of the United Nations regional economic commissions and United Nations country teams in supporting regional and national stakeholders to advance digital transformation.</w:t>
            </w:r>
          </w:p>
        </w:tc>
        <w:tc>
          <w:tcPr>
            <w:tcW w:w="2220" w:type="dxa"/>
          </w:tcPr>
          <w:p w14:paraId="27CAC36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28B6028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698CE2C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follow up on these UN processes, conceived by UN ESCWA as one of the UN Regional Commissions. It includes the following segments:</w:t>
            </w:r>
          </w:p>
          <w:p w14:paraId="5CE46998" w14:textId="77777777" w:rsidR="00013B2F" w:rsidRPr="00013B2F" w:rsidRDefault="00013B2F" w:rsidP="002A54B1">
            <w:pPr>
              <w:numPr>
                <w:ilvl w:val="0"/>
                <w:numId w:val="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Consultative Conference on GDC</w:t>
            </w:r>
          </w:p>
          <w:p w14:paraId="41B3D7BE" w14:textId="77777777" w:rsidR="00013B2F" w:rsidRPr="00013B2F" w:rsidRDefault="00013B2F" w:rsidP="002A54B1">
            <w:pPr>
              <w:numPr>
                <w:ilvl w:val="0"/>
                <w:numId w:val="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High-Level Forum on WSIS and 2030 Agenda (ESCWA, ITU, UNESCO, UNDESA et al)</w:t>
            </w:r>
          </w:p>
          <w:p w14:paraId="2B68609A" w14:textId="77777777" w:rsidR="00013B2F" w:rsidRPr="00013B2F" w:rsidRDefault="00013B2F" w:rsidP="002A54B1">
            <w:pPr>
              <w:numPr>
                <w:ilvl w:val="0"/>
                <w:numId w:val="2"/>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The Arab IGF</w:t>
            </w:r>
          </w:p>
        </w:tc>
      </w:tr>
      <w:tr w:rsidR="00013B2F" w:rsidRPr="00013B2F" w14:paraId="699DD170" w14:textId="77777777" w:rsidTr="00711EB0">
        <w:trPr>
          <w:trHeight w:val="2358"/>
        </w:trPr>
        <w:tc>
          <w:tcPr>
            <w:tcW w:w="4634" w:type="dxa"/>
          </w:tcPr>
          <w:p w14:paraId="0E22C1C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70.</w:t>
            </w:r>
            <w:r w:rsidRPr="00013B2F">
              <w:rPr>
                <w:i/>
                <w:iCs/>
                <w:lang w:val="en-US"/>
              </w:rPr>
              <w:tab/>
              <w:t>We recognize the role of the Commission on Science and Technology for Development in reviewing follow-up on the implementation of the outcomes of the World Summit on the Information Society and request it to consider how it can contribute further to the implementation of the Compact.</w:t>
            </w:r>
          </w:p>
        </w:tc>
        <w:tc>
          <w:tcPr>
            <w:tcW w:w="2220" w:type="dxa"/>
          </w:tcPr>
          <w:p w14:paraId="666F950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1B502C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97152" behindDoc="1" locked="0" layoutInCell="1" allowOverlap="1" wp14:anchorId="33E8035A" wp14:editId="66D572C7">
                      <wp:simplePos x="0" y="0"/>
                      <wp:positionH relativeFrom="column">
                        <wp:posOffset>-405192</wp:posOffset>
                      </wp:positionH>
                      <wp:positionV relativeFrom="paragraph">
                        <wp:posOffset>-1697336</wp:posOffset>
                      </wp:positionV>
                      <wp:extent cx="4413885" cy="466280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51" name="Graphic 151"/>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01327091" id="Group 150" o:spid="_x0000_s1026" style="position:absolute;margin-left:-31.9pt;margin-top:-133.65pt;width:347.55pt;height:367.15pt;z-index:-251619328;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nPfh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">
                      <v:shape id="Graphic 151"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7839B42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8C1777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1111D42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7404723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CSTD, WSIS Action Line Facilitation, WSIS Stocktaking, IGF</w:t>
            </w:r>
          </w:p>
        </w:tc>
      </w:tr>
      <w:tr w:rsidR="00013B2F" w:rsidRPr="00013B2F" w14:paraId="6E5D16E5" w14:textId="77777777" w:rsidTr="00711EB0">
        <w:trPr>
          <w:trHeight w:val="3194"/>
        </w:trPr>
        <w:tc>
          <w:tcPr>
            <w:tcW w:w="4634" w:type="dxa"/>
          </w:tcPr>
          <w:p w14:paraId="6678977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71.</w:t>
            </w:r>
            <w:r w:rsidRPr="00013B2F">
              <w:rPr>
                <w:i/>
                <w:iCs/>
                <w:lang w:val="en-US"/>
              </w:rPr>
              <w:tab/>
              <w:t>To track and monitor progress, we request the Secretary-General to provide a Compact implementation map for the consideration of Governments and other stakeholders that reflects the contributions of the United Nations system and other relevant stakeholders and to reflect this in the report of the Secretary-General on progress made in the implementation of and follow-up to the outcomes of the World Summit on the</w:t>
            </w:r>
          </w:p>
          <w:p w14:paraId="3B57B20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Information Society at the regional and</w:t>
            </w:r>
          </w:p>
        </w:tc>
        <w:tc>
          <w:tcPr>
            <w:tcW w:w="2220" w:type="dxa"/>
          </w:tcPr>
          <w:p w14:paraId="2E54C14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487B6BC"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6579FA0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379AD1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3DF14CC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D1C365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and SDG Matrix, UNGIS, WSIS Action Line Facilitation, WSIS Stocktaking, WSIS Prizes, WSIS implementation at Regional Level, Partnership on Measuring ICT for Development, CSTD, WSIS Forum, IGF</w:t>
            </w:r>
          </w:p>
        </w:tc>
      </w:tr>
    </w:tbl>
    <w:p w14:paraId="04443C1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48C108C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7CD355AE" w14:textId="77777777" w:rsidTr="00711EB0">
        <w:trPr>
          <w:trHeight w:val="777"/>
        </w:trPr>
        <w:tc>
          <w:tcPr>
            <w:tcW w:w="4634" w:type="dxa"/>
          </w:tcPr>
          <w:p w14:paraId="307B9C4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international levels ahead of the WSIS+20</w:t>
            </w:r>
          </w:p>
          <w:p w14:paraId="1126462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review.</w:t>
            </w:r>
          </w:p>
        </w:tc>
        <w:tc>
          <w:tcPr>
            <w:tcW w:w="2220" w:type="dxa"/>
          </w:tcPr>
          <w:p w14:paraId="045E062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3331" w:type="dxa"/>
          </w:tcPr>
          <w:p w14:paraId="261F0B0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c>
          <w:tcPr>
            <w:tcW w:w="5109" w:type="dxa"/>
          </w:tcPr>
          <w:p w14:paraId="0FF6742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tc>
      </w:tr>
      <w:tr w:rsidR="00013B2F" w:rsidRPr="00013B2F" w14:paraId="1BB673B2" w14:textId="77777777" w:rsidTr="00711EB0">
        <w:trPr>
          <w:trHeight w:val="5046"/>
        </w:trPr>
        <w:tc>
          <w:tcPr>
            <w:tcW w:w="4634" w:type="dxa"/>
          </w:tcPr>
          <w:p w14:paraId="528B000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72.</w:t>
            </w:r>
            <w:r w:rsidRPr="00013B2F">
              <w:rPr>
                <w:i/>
                <w:iCs/>
                <w:lang w:val="en-US"/>
              </w:rPr>
              <w:tab/>
              <w:t>We recognize that further strengthening of system-wide coordination is required to enable the United Nations to realize the inclusive platform for digital cooperation set out in this Compact. To this end, we request the Secretary- General, following consultations with Member States, to submit a proposal to the General Assembly during its seventy-ninth session for the establishment of an office, building on and incorporating the activities and resources of the existing Office of the Secretary-General’s Envoy on Technology, to facilitate system-wide coordination, working closely with existing mechanisms. This proposal should include detailed information on operational functions, structure, location, mandate renewal, resources and staffing.</w:t>
            </w:r>
          </w:p>
        </w:tc>
        <w:tc>
          <w:tcPr>
            <w:tcW w:w="2220" w:type="dxa"/>
          </w:tcPr>
          <w:p w14:paraId="398CE44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D1E92E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698176" behindDoc="1" locked="0" layoutInCell="1" allowOverlap="1" wp14:anchorId="25A12964" wp14:editId="32BDA6CA">
                      <wp:simplePos x="0" y="0"/>
                      <wp:positionH relativeFrom="column">
                        <wp:posOffset>-405192</wp:posOffset>
                      </wp:positionH>
                      <wp:positionV relativeFrom="paragraph">
                        <wp:posOffset>-290123</wp:posOffset>
                      </wp:positionV>
                      <wp:extent cx="4413885" cy="466280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4662805"/>
                                <a:chOff x="0" y="0"/>
                                <a:chExt cx="4413885" cy="4662805"/>
                              </a:xfrm>
                            </wpg:grpSpPr>
                            <wps:wsp>
                              <wps:cNvPr id="153" name="Graphic 153"/>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1B2F2A4" id="Group 152" o:spid="_x0000_s1026" style="position:absolute;margin-left:-31.9pt;margin-top:-22.85pt;width:347.55pt;height:367.15pt;z-index:-251618304;mso-wrap-distance-left:0;mso-wrap-distance-right:0" coordsize="44138,4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">
                      <v:shape id="Graphic 153" o:spid="_x0000_s1027" style="position:absolute;width:44138;height:46628;visibility:visible;mso-wrap-style:square;v-text-anchor:top" coordsize="4413885,466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v:shape>
                    </v:group>
                  </w:pict>
                </mc:Fallback>
              </mc:AlternateContent>
            </w:r>
            <w:r w:rsidRPr="00013B2F">
              <w:rPr>
                <w:i/>
                <w:iCs/>
                <w:lang w:val="en-US"/>
              </w:rPr>
              <w:t>All SDGs</w:t>
            </w:r>
          </w:p>
        </w:tc>
        <w:tc>
          <w:tcPr>
            <w:tcW w:w="3331" w:type="dxa"/>
          </w:tcPr>
          <w:p w14:paraId="48F634E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85785EA"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40B924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9B04E3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and SDG Matrix, UNGIS, Interagency Working Group on AI, WSIS Action Line Facilitation, WSIS Stocktaking, WSIS Prizes, WSIS implementation at Regional Level, Partnership on Measuring ICT for Development, CSTD, WSIS Forum, IGF</w:t>
            </w:r>
          </w:p>
        </w:tc>
      </w:tr>
      <w:tr w:rsidR="00013B2F" w:rsidRPr="00013B2F" w14:paraId="474DCB1F" w14:textId="77777777" w:rsidTr="00711EB0">
        <w:trPr>
          <w:trHeight w:val="2896"/>
        </w:trPr>
        <w:tc>
          <w:tcPr>
            <w:tcW w:w="4634" w:type="dxa"/>
          </w:tcPr>
          <w:p w14:paraId="41813EF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73.</w:t>
            </w:r>
            <w:r w:rsidRPr="00013B2F">
              <w:rPr>
                <w:i/>
                <w:iCs/>
                <w:lang w:val="en-US"/>
              </w:rPr>
              <w:tab/>
              <w:t>We recognize the role of the high-level political forum on sustainable development and the Economic and Social Council in reviewing progress of the Compact in closing digital divides and accelerating achievement of the 2030 Agenda. We recognize the role of the Human Rights Council, within its existing mandate, in fostering an inclusive, open, safe and secure digital space for all.</w:t>
            </w:r>
          </w:p>
        </w:tc>
        <w:tc>
          <w:tcPr>
            <w:tcW w:w="2220" w:type="dxa"/>
          </w:tcPr>
          <w:p w14:paraId="165978A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0175656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SDGs</w:t>
            </w:r>
          </w:p>
        </w:tc>
        <w:tc>
          <w:tcPr>
            <w:tcW w:w="3331" w:type="dxa"/>
          </w:tcPr>
          <w:p w14:paraId="0FBEBFC9"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3D0466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082AC91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C710806"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and SDG Matrix, UNGIS, WSIS Action Line Facilitation, WSIS Stocktaking, WSIS Prizes, WSIS implementation at Regional Level, Partnership on Measuring ICT for Development, CSTD, WSIS Forum, IGF</w:t>
            </w:r>
          </w:p>
        </w:tc>
      </w:tr>
    </w:tbl>
    <w:p w14:paraId="0E764CF1"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B726382"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w:lastRenderedPageBreak/>
        <mc:AlternateContent>
          <mc:Choice Requires="wps">
            <w:drawing>
              <wp:anchor distT="0" distB="0" distL="0" distR="0" simplePos="0" relativeHeight="251699200" behindDoc="1" locked="0" layoutInCell="1" allowOverlap="1" wp14:anchorId="30B45579" wp14:editId="113FBE61">
                <wp:simplePos x="0" y="0"/>
                <wp:positionH relativeFrom="page">
                  <wp:posOffset>2892743</wp:posOffset>
                </wp:positionH>
                <wp:positionV relativeFrom="page">
                  <wp:posOffset>4398496</wp:posOffset>
                </wp:positionV>
                <wp:extent cx="1671320" cy="1675764"/>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1675764"/>
                        </a:xfrm>
                        <a:custGeom>
                          <a:avLst/>
                          <a:gdLst/>
                          <a:ahLst/>
                          <a:cxnLst/>
                          <a:rect l="l" t="t" r="r" b="b"/>
                          <a:pathLst>
                            <a:path w="1671320" h="1675764">
                              <a:moveTo>
                                <a:pt x="521250" y="0"/>
                              </a:moveTo>
                              <a:lnTo>
                                <a:pt x="471953" y="4218"/>
                              </a:lnTo>
                              <a:lnTo>
                                <a:pt x="423936" y="13101"/>
                              </a:lnTo>
                              <a:lnTo>
                                <a:pt x="377075" y="27610"/>
                              </a:lnTo>
                              <a:lnTo>
                                <a:pt x="331184" y="48721"/>
                              </a:lnTo>
                              <a:lnTo>
                                <a:pt x="286223" y="76254"/>
                              </a:lnTo>
                              <a:lnTo>
                                <a:pt x="242151" y="110029"/>
                              </a:lnTo>
                              <a:lnTo>
                                <a:pt x="198930" y="149867"/>
                              </a:lnTo>
                              <a:lnTo>
                                <a:pt x="12380" y="336418"/>
                              </a:lnTo>
                              <a:lnTo>
                                <a:pt x="0" y="366057"/>
                              </a:lnTo>
                              <a:lnTo>
                                <a:pt x="365" y="379191"/>
                              </a:lnTo>
                              <a:lnTo>
                                <a:pt x="25758" y="429689"/>
                              </a:lnTo>
                              <a:lnTo>
                                <a:pt x="1226677" y="1632313"/>
                              </a:lnTo>
                              <a:lnTo>
                                <a:pt x="1263874" y="1662721"/>
                              </a:lnTo>
                              <a:lnTo>
                                <a:pt x="1309206" y="1675274"/>
                              </a:lnTo>
                              <a:lnTo>
                                <a:pt x="1321105" y="1673580"/>
                              </a:lnTo>
                              <a:lnTo>
                                <a:pt x="1331133" y="1669493"/>
                              </a:lnTo>
                              <a:lnTo>
                                <a:pt x="1339263" y="1663288"/>
                              </a:lnTo>
                              <a:lnTo>
                                <a:pt x="1513736" y="1488816"/>
                              </a:lnTo>
                              <a:lnTo>
                                <a:pt x="1552385" y="1446893"/>
                              </a:lnTo>
                              <a:lnTo>
                                <a:pt x="1260320" y="1446893"/>
                              </a:lnTo>
                              <a:lnTo>
                                <a:pt x="227772" y="414332"/>
                              </a:lnTo>
                              <a:lnTo>
                                <a:pt x="339227" y="302877"/>
                              </a:lnTo>
                              <a:lnTo>
                                <a:pt x="382136" y="264517"/>
                              </a:lnTo>
                              <a:lnTo>
                                <a:pt x="425936" y="234621"/>
                              </a:lnTo>
                              <a:lnTo>
                                <a:pt x="470736" y="213459"/>
                              </a:lnTo>
                              <a:lnTo>
                                <a:pt x="516646" y="201302"/>
                              </a:lnTo>
                              <a:lnTo>
                                <a:pt x="563728" y="196425"/>
                              </a:lnTo>
                              <a:lnTo>
                                <a:pt x="1029963" y="196425"/>
                              </a:lnTo>
                              <a:lnTo>
                                <a:pt x="1027496" y="194548"/>
                              </a:lnTo>
                              <a:lnTo>
                                <a:pt x="991158" y="168532"/>
                              </a:lnTo>
                              <a:lnTo>
                                <a:pt x="955063" y="144317"/>
                              </a:lnTo>
                              <a:lnTo>
                                <a:pt x="907324" y="114995"/>
                              </a:lnTo>
                              <a:lnTo>
                                <a:pt x="860020" y="89068"/>
                              </a:lnTo>
                              <a:lnTo>
                                <a:pt x="813207" y="66427"/>
                              </a:lnTo>
                              <a:lnTo>
                                <a:pt x="766942" y="46959"/>
                              </a:lnTo>
                              <a:lnTo>
                                <a:pt x="721282" y="30555"/>
                              </a:lnTo>
                              <a:lnTo>
                                <a:pt x="676285" y="17102"/>
                              </a:lnTo>
                              <a:lnTo>
                                <a:pt x="623470" y="6264"/>
                              </a:lnTo>
                              <a:lnTo>
                                <a:pt x="571774" y="622"/>
                              </a:lnTo>
                              <a:lnTo>
                                <a:pt x="521250" y="0"/>
                              </a:lnTo>
                              <a:close/>
                            </a:path>
                            <a:path w="1671320" h="1675764">
                              <a:moveTo>
                                <a:pt x="1029963" y="196425"/>
                              </a:moveTo>
                              <a:lnTo>
                                <a:pt x="563728" y="196425"/>
                              </a:lnTo>
                              <a:lnTo>
                                <a:pt x="611934" y="197151"/>
                              </a:lnTo>
                              <a:lnTo>
                                <a:pt x="661350" y="203919"/>
                              </a:lnTo>
                              <a:lnTo>
                                <a:pt x="712061" y="217165"/>
                              </a:lnTo>
                              <a:lnTo>
                                <a:pt x="753420" y="232028"/>
                              </a:lnTo>
                              <a:lnTo>
                                <a:pt x="795304" y="250178"/>
                              </a:lnTo>
                              <a:lnTo>
                                <a:pt x="837664" y="271732"/>
                              </a:lnTo>
                              <a:lnTo>
                                <a:pt x="880447" y="296808"/>
                              </a:lnTo>
                              <a:lnTo>
                                <a:pt x="923605" y="325521"/>
                              </a:lnTo>
                              <a:lnTo>
                                <a:pt x="960155" y="352241"/>
                              </a:lnTo>
                              <a:lnTo>
                                <a:pt x="996589" y="380478"/>
                              </a:lnTo>
                              <a:lnTo>
                                <a:pt x="1032906" y="410298"/>
                              </a:lnTo>
                              <a:lnTo>
                                <a:pt x="1069102" y="441768"/>
                              </a:lnTo>
                              <a:lnTo>
                                <a:pt x="1105178" y="474955"/>
                              </a:lnTo>
                              <a:lnTo>
                                <a:pt x="1141130" y="509925"/>
                              </a:lnTo>
                              <a:lnTo>
                                <a:pt x="1178684" y="548215"/>
                              </a:lnTo>
                              <a:lnTo>
                                <a:pt x="1213996" y="585722"/>
                              </a:lnTo>
                              <a:lnTo>
                                <a:pt x="1247071" y="622447"/>
                              </a:lnTo>
                              <a:lnTo>
                                <a:pt x="1277913" y="658393"/>
                              </a:lnTo>
                              <a:lnTo>
                                <a:pt x="1306528" y="693562"/>
                              </a:lnTo>
                              <a:lnTo>
                                <a:pt x="1332920" y="727955"/>
                              </a:lnTo>
                              <a:lnTo>
                                <a:pt x="1357094" y="761576"/>
                              </a:lnTo>
                              <a:lnTo>
                                <a:pt x="1387668" y="808068"/>
                              </a:lnTo>
                              <a:lnTo>
                                <a:pt x="1413736" y="853284"/>
                              </a:lnTo>
                              <a:lnTo>
                                <a:pt x="1435546" y="897240"/>
                              </a:lnTo>
                              <a:lnTo>
                                <a:pt x="1453344" y="939957"/>
                              </a:lnTo>
                              <a:lnTo>
                                <a:pt x="1467381" y="981451"/>
                              </a:lnTo>
                              <a:lnTo>
                                <a:pt x="1479132" y="1031400"/>
                              </a:lnTo>
                              <a:lnTo>
                                <a:pt x="1483919" y="1079191"/>
                              </a:lnTo>
                              <a:lnTo>
                                <a:pt x="1482186" y="1125070"/>
                              </a:lnTo>
                              <a:lnTo>
                                <a:pt x="1474378" y="1169284"/>
                              </a:lnTo>
                              <a:lnTo>
                                <a:pt x="1459967" y="1212056"/>
                              </a:lnTo>
                              <a:lnTo>
                                <a:pt x="1438202" y="1253620"/>
                              </a:lnTo>
                              <a:lnTo>
                                <a:pt x="1409199" y="1294233"/>
                              </a:lnTo>
                              <a:lnTo>
                                <a:pt x="1373070" y="1334155"/>
                              </a:lnTo>
                              <a:lnTo>
                                <a:pt x="1260320" y="1446893"/>
                              </a:lnTo>
                              <a:lnTo>
                                <a:pt x="1552385" y="1446893"/>
                              </a:lnTo>
                              <a:lnTo>
                                <a:pt x="1587067" y="1402075"/>
                              </a:lnTo>
                              <a:lnTo>
                                <a:pt x="1615104" y="1357244"/>
                              </a:lnTo>
                              <a:lnTo>
                                <a:pt x="1637361" y="1311440"/>
                              </a:lnTo>
                              <a:lnTo>
                                <a:pt x="1653817" y="1264661"/>
                              </a:lnTo>
                              <a:lnTo>
                                <a:pt x="1664848" y="1216456"/>
                              </a:lnTo>
                              <a:lnTo>
                                <a:pt x="1670729" y="1166583"/>
                              </a:lnTo>
                              <a:lnTo>
                                <a:pt x="1671198" y="1125070"/>
                              </a:lnTo>
                              <a:lnTo>
                                <a:pt x="1671310" y="1115166"/>
                              </a:lnTo>
                              <a:lnTo>
                                <a:pt x="1666438" y="1062333"/>
                              </a:lnTo>
                              <a:lnTo>
                                <a:pt x="1655963" y="1008210"/>
                              </a:lnTo>
                              <a:lnTo>
                                <a:pt x="1643072" y="962087"/>
                              </a:lnTo>
                              <a:lnTo>
                                <a:pt x="1626558" y="914925"/>
                              </a:lnTo>
                              <a:lnTo>
                                <a:pt x="1606319" y="866697"/>
                              </a:lnTo>
                              <a:lnTo>
                                <a:pt x="1582252" y="817374"/>
                              </a:lnTo>
                              <a:lnTo>
                                <a:pt x="1554257" y="766929"/>
                              </a:lnTo>
                              <a:lnTo>
                                <a:pt x="1522232" y="715335"/>
                              </a:lnTo>
                              <a:lnTo>
                                <a:pt x="1495965" y="676285"/>
                              </a:lnTo>
                              <a:lnTo>
                                <a:pt x="1467442" y="636659"/>
                              </a:lnTo>
                              <a:lnTo>
                                <a:pt x="1436667" y="596469"/>
                              </a:lnTo>
                              <a:lnTo>
                                <a:pt x="1403647" y="555729"/>
                              </a:lnTo>
                              <a:lnTo>
                                <a:pt x="1368387" y="514451"/>
                              </a:lnTo>
                              <a:lnTo>
                                <a:pt x="1330892" y="472649"/>
                              </a:lnTo>
                              <a:lnTo>
                                <a:pt x="1291168" y="430335"/>
                              </a:lnTo>
                              <a:lnTo>
                                <a:pt x="1249220" y="387522"/>
                              </a:lnTo>
                              <a:lnTo>
                                <a:pt x="1211949" y="351056"/>
                              </a:lnTo>
                              <a:lnTo>
                                <a:pt x="1174772" y="316289"/>
                              </a:lnTo>
                              <a:lnTo>
                                <a:pt x="1137714" y="283237"/>
                              </a:lnTo>
                              <a:lnTo>
                                <a:pt x="1100798" y="251918"/>
                              </a:lnTo>
                              <a:lnTo>
                                <a:pt x="1064051" y="222349"/>
                              </a:lnTo>
                              <a:lnTo>
                                <a:pt x="1029963" y="196425"/>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C026A0E" id="Graphic 154" o:spid="_x0000_s1026" style="position:absolute;margin-left:227.8pt;margin-top:346.35pt;width:131.6pt;height:131.95pt;z-index:-251617280;visibility:visible;mso-wrap-style:square;mso-wrap-distance-left:0;mso-wrap-distance-top:0;mso-wrap-distance-right:0;mso-wrap-distance-bottom:0;mso-position-horizontal:absolute;mso-position-horizontal-relative:page;mso-position-vertical:absolute;mso-position-vertical-relative:page;v-text-anchor:top" coordsize="1671320,167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" path="m521250,l471953,4218r-48017,8883l377075,27610,331184,48721,286223,76254r-44072,33775l198930,149867,12380,336418,,366057r365,13134l25758,429689,1226677,1632313r37197,30408l1309206,1675274r11899,-1694l1331133,1669493r8130,-6205l1513736,1488816r38649,-41923l1260320,1446893,227772,414332,339227,302877r42909,-38360l425936,234621r44800,-21162l516646,201302r47082,-4877l1029963,196425r-2467,-1877l991158,168532,955063,144317,907324,114995,860020,89068,813207,66427,766942,46959,721282,30555,676285,17102,623470,6264,571774,622,521250,xem1029963,196425r-466235,l611934,197151r49416,6768l712061,217165r41359,14863l795304,250178r42360,21554l880447,296808r43158,28713l960155,352241r36434,28237l1032906,410298r36196,31470l1105178,474955r35952,34970l1178684,548215r35312,37507l1247071,622447r30842,35946l1306528,693562r26392,34393l1357094,761576r30574,46492l1413736,853284r21810,43956l1453344,939957r14037,41494l1479132,1031400r4787,47791l1482186,1125070r-7808,44214l1459967,1212056r-21765,41564l1409199,1294233r-36129,39922l1260320,1446893r292065,l1587067,1402075r28037,-44831l1637361,1311440r16456,-46779l1664848,1216456r5881,-49873l1671198,1125070r112,-9904l1666438,1062333r-10475,-54123l1643072,962087r-16514,-47162l1606319,866697r-24067,-49323l1554257,766929r-32025,-51594l1495965,676285r-28523,-39626l1436667,596469r-33020,-40740l1368387,514451r-37495,-41802l1291168,430335r-41948,-42813l1211949,351056r-37177,-34767l1137714,283237r-36916,-31319l1064051,222349r-34088,-25924xe" fillcolor="silver" stroked="f">
                <v:fill opacity="32896f"/>
                <v:path arrowok="t"/>
                <w10:wrap anchorx="page" anchory="page"/>
              </v:shape>
            </w:pict>
          </mc:Fallback>
        </mc:AlternateConten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4"/>
        <w:gridCol w:w="2220"/>
        <w:gridCol w:w="3331"/>
        <w:gridCol w:w="5109"/>
      </w:tblGrid>
      <w:tr w:rsidR="00013B2F" w:rsidRPr="00013B2F" w14:paraId="3FAEAC65" w14:textId="77777777" w:rsidTr="00711EB0">
        <w:trPr>
          <w:trHeight w:val="6926"/>
        </w:trPr>
        <w:tc>
          <w:tcPr>
            <w:tcW w:w="4634" w:type="dxa"/>
          </w:tcPr>
          <w:p w14:paraId="1E6067A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74.</w:t>
            </w:r>
            <w:r w:rsidRPr="00013B2F">
              <w:rPr>
                <w:i/>
                <w:iCs/>
                <w:lang w:val="en-US"/>
              </w:rPr>
              <w:tab/>
              <w:t>The cross-cutting nature of digital technologies and the multiplicity of actors involved in digital cooperation require synergies and aligned follow-up. We commit to review the Compact to assess progress against its objectives and to identify emerging opportunities and challenges for global digital cooperation. We decide to convene a high-level meeting entitled “High-level review of the Global Digital Compact”, to take place during the eighty-second session of the General Assembly, based on a progress report by the Secretary- General and with the input and meaningful participation of all stakeholders, including the Commission on Science and Technology for Development, the Internet Governance Forum and World Summit on the Information Society action line facilitators. We request the President of the General Assembly to appoint co-facilitators, one from a developing country and one from a developed country, at the eighty-first session to facilitate open, transparent and inclusive intergovernmental consultations to determine the modalities for this high-level meeting.</w:t>
            </w:r>
          </w:p>
        </w:tc>
        <w:tc>
          <w:tcPr>
            <w:tcW w:w="2220" w:type="dxa"/>
          </w:tcPr>
          <w:p w14:paraId="7374CA5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6282EAD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anchor distT="0" distB="0" distL="0" distR="0" simplePos="0" relativeHeight="251700224" behindDoc="1" locked="0" layoutInCell="1" allowOverlap="1" wp14:anchorId="55774449" wp14:editId="5B83956F">
                      <wp:simplePos x="0" y="0"/>
                      <wp:positionH relativeFrom="column">
                        <wp:posOffset>397233</wp:posOffset>
                      </wp:positionH>
                      <wp:positionV relativeFrom="paragraph">
                        <wp:posOffset>209986</wp:posOffset>
                      </wp:positionV>
                      <wp:extent cx="3611879" cy="387731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879" cy="3877310"/>
                                <a:chOff x="0" y="0"/>
                                <a:chExt cx="3611879" cy="3877310"/>
                              </a:xfrm>
                            </wpg:grpSpPr>
                            <wps:wsp>
                              <wps:cNvPr id="156" name="Graphic 156"/>
                              <wps:cNvSpPr/>
                              <wps:spPr>
                                <a:xfrm>
                                  <a:off x="-2" y="0"/>
                                  <a:ext cx="3611879" cy="3877310"/>
                                </a:xfrm>
                                <a:custGeom>
                                  <a:avLst/>
                                  <a:gdLst/>
                                  <a:ahLst/>
                                  <a:cxnLst/>
                                  <a:rect l="l" t="t" r="r" b="b"/>
                                  <a:pathLst>
                                    <a:path w="3611879" h="3877310">
                                      <a:moveTo>
                                        <a:pt x="1837118" y="3340150"/>
                                      </a:moveTo>
                                      <a:lnTo>
                                        <a:pt x="1810956" y="3303613"/>
                                      </a:lnTo>
                                      <a:lnTo>
                                        <a:pt x="1732495" y="3252076"/>
                                      </a:lnTo>
                                      <a:lnTo>
                                        <a:pt x="1417904" y="3064599"/>
                                      </a:lnTo>
                                      <a:lnTo>
                                        <a:pt x="1385989" y="3045460"/>
                                      </a:lnTo>
                                      <a:lnTo>
                                        <a:pt x="1335506" y="3015348"/>
                                      </a:lnTo>
                                      <a:lnTo>
                                        <a:pt x="1250721" y="2968980"/>
                                      </a:lnTo>
                                      <a:lnTo>
                                        <a:pt x="1200137" y="2944190"/>
                                      </a:lnTo>
                                      <a:lnTo>
                                        <a:pt x="1153198" y="2924975"/>
                                      </a:lnTo>
                                      <a:lnTo>
                                        <a:pt x="1109522" y="2911487"/>
                                      </a:lnTo>
                                      <a:lnTo>
                                        <a:pt x="1068666" y="2902801"/>
                                      </a:lnTo>
                                      <a:lnTo>
                                        <a:pt x="1031341" y="2900476"/>
                                      </a:lnTo>
                                      <a:lnTo>
                                        <a:pt x="1013269" y="2901518"/>
                                      </a:lnTo>
                                      <a:lnTo>
                                        <a:pt x="995870" y="2903817"/>
                                      </a:lnTo>
                                      <a:lnTo>
                                        <a:pt x="1002741" y="2875381"/>
                                      </a:lnTo>
                                      <a:lnTo>
                                        <a:pt x="1007554" y="2846527"/>
                                      </a:lnTo>
                                      <a:lnTo>
                                        <a:pt x="1010373" y="2817380"/>
                                      </a:lnTo>
                                      <a:lnTo>
                                        <a:pt x="1011250" y="2788031"/>
                                      </a:lnTo>
                                      <a:lnTo>
                                        <a:pt x="1009942" y="2758402"/>
                                      </a:lnTo>
                                      <a:lnTo>
                                        <a:pt x="999858" y="2697899"/>
                                      </a:lnTo>
                                      <a:lnTo>
                                        <a:pt x="979805" y="2636304"/>
                                      </a:lnTo>
                                      <a:lnTo>
                                        <a:pt x="949629" y="2573439"/>
                                      </a:lnTo>
                                      <a:lnTo>
                                        <a:pt x="907440" y="2509482"/>
                                      </a:lnTo>
                                      <a:lnTo>
                                        <a:pt x="881989" y="2477236"/>
                                      </a:lnTo>
                                      <a:lnTo>
                                        <a:pt x="853376" y="2444381"/>
                                      </a:lnTo>
                                      <a:lnTo>
                                        <a:pt x="847166" y="2437892"/>
                                      </a:lnTo>
                                      <a:lnTo>
                                        <a:pt x="847166" y="2796959"/>
                                      </a:lnTo>
                                      <a:lnTo>
                                        <a:pt x="844245" y="2821533"/>
                                      </a:lnTo>
                                      <a:lnTo>
                                        <a:pt x="829525" y="2869971"/>
                                      </a:lnTo>
                                      <a:lnTo>
                                        <a:pt x="800582" y="2916466"/>
                                      </a:lnTo>
                                      <a:lnTo>
                                        <a:pt x="673823" y="3045460"/>
                                      </a:lnTo>
                                      <a:lnTo>
                                        <a:pt x="226771" y="2598394"/>
                                      </a:lnTo>
                                      <a:lnTo>
                                        <a:pt x="319100" y="2506053"/>
                                      </a:lnTo>
                                      <a:lnTo>
                                        <a:pt x="349402" y="2477236"/>
                                      </a:lnTo>
                                      <a:lnTo>
                                        <a:pt x="386461" y="2448293"/>
                                      </a:lnTo>
                                      <a:lnTo>
                                        <a:pt x="420954" y="2430805"/>
                                      </a:lnTo>
                                      <a:lnTo>
                                        <a:pt x="457987" y="2420874"/>
                                      </a:lnTo>
                                      <a:lnTo>
                                        <a:pt x="495249" y="2418156"/>
                                      </a:lnTo>
                                      <a:lnTo>
                                        <a:pt x="532726" y="2422829"/>
                                      </a:lnTo>
                                      <a:lnTo>
                                        <a:pt x="570433" y="2435123"/>
                                      </a:lnTo>
                                      <a:lnTo>
                                        <a:pt x="608393" y="2454173"/>
                                      </a:lnTo>
                                      <a:lnTo>
                                        <a:pt x="646696" y="2478938"/>
                                      </a:lnTo>
                                      <a:lnTo>
                                        <a:pt x="685330" y="2509482"/>
                                      </a:lnTo>
                                      <a:lnTo>
                                        <a:pt x="724357" y="2545791"/>
                                      </a:lnTo>
                                      <a:lnTo>
                                        <a:pt x="768070" y="2594343"/>
                                      </a:lnTo>
                                      <a:lnTo>
                                        <a:pt x="804037" y="2644483"/>
                                      </a:lnTo>
                                      <a:lnTo>
                                        <a:pt x="829462" y="2695943"/>
                                      </a:lnTo>
                                      <a:lnTo>
                                        <a:pt x="843559" y="2746489"/>
                                      </a:lnTo>
                                      <a:lnTo>
                                        <a:pt x="847102" y="2788031"/>
                                      </a:lnTo>
                                      <a:lnTo>
                                        <a:pt x="847166" y="2796959"/>
                                      </a:lnTo>
                                      <a:lnTo>
                                        <a:pt x="847166" y="2437892"/>
                                      </a:lnTo>
                                      <a:lnTo>
                                        <a:pt x="828306" y="2418156"/>
                                      </a:lnTo>
                                      <a:lnTo>
                                        <a:pt x="821817" y="2411361"/>
                                      </a:lnTo>
                                      <a:lnTo>
                                        <a:pt x="787234" y="2378291"/>
                                      </a:lnTo>
                                      <a:lnTo>
                                        <a:pt x="752690" y="2348268"/>
                                      </a:lnTo>
                                      <a:lnTo>
                                        <a:pt x="718146" y="2321306"/>
                                      </a:lnTo>
                                      <a:lnTo>
                                        <a:pt x="683602" y="2297392"/>
                                      </a:lnTo>
                                      <a:lnTo>
                                        <a:pt x="649084" y="2276881"/>
                                      </a:lnTo>
                                      <a:lnTo>
                                        <a:pt x="614616" y="2259825"/>
                                      </a:lnTo>
                                      <a:lnTo>
                                        <a:pt x="545553" y="2234425"/>
                                      </a:lnTo>
                                      <a:lnTo>
                                        <a:pt x="477634" y="2221941"/>
                                      </a:lnTo>
                                      <a:lnTo>
                                        <a:pt x="444461" y="2220912"/>
                                      </a:lnTo>
                                      <a:lnTo>
                                        <a:pt x="411607" y="2222792"/>
                                      </a:lnTo>
                                      <a:lnTo>
                                        <a:pt x="347027" y="2237600"/>
                                      </a:lnTo>
                                      <a:lnTo>
                                        <a:pt x="284873" y="2265464"/>
                                      </a:lnTo>
                                      <a:lnTo>
                                        <a:pt x="241769" y="2296274"/>
                                      </a:lnTo>
                                      <a:lnTo>
                                        <a:pt x="202704" y="2331529"/>
                                      </a:lnTo>
                                      <a:lnTo>
                                        <a:pt x="12344" y="2521547"/>
                                      </a:lnTo>
                                      <a:lnTo>
                                        <a:pt x="0" y="2551138"/>
                                      </a:lnTo>
                                      <a:lnTo>
                                        <a:pt x="381" y="2564269"/>
                                      </a:lnTo>
                                      <a:lnTo>
                                        <a:pt x="25768" y="2614765"/>
                                      </a:lnTo>
                                      <a:lnTo>
                                        <a:pt x="1276946" y="3867645"/>
                                      </a:lnTo>
                                      <a:lnTo>
                                        <a:pt x="1300327" y="3876941"/>
                                      </a:lnTo>
                                      <a:lnTo>
                                        <a:pt x="1306842" y="3874592"/>
                                      </a:lnTo>
                                      <a:lnTo>
                                        <a:pt x="1312583" y="3873182"/>
                                      </a:lnTo>
                                      <a:lnTo>
                                        <a:pt x="1351546" y="3848011"/>
                                      </a:lnTo>
                                      <a:lnTo>
                                        <a:pt x="1379207" y="3818128"/>
                                      </a:lnTo>
                                      <a:lnTo>
                                        <a:pt x="1393418" y="3788016"/>
                                      </a:lnTo>
                                      <a:lnTo>
                                        <a:pt x="1395183" y="3782085"/>
                                      </a:lnTo>
                                      <a:lnTo>
                                        <a:pt x="1395399" y="3775887"/>
                                      </a:lnTo>
                                      <a:lnTo>
                                        <a:pt x="1393151" y="3769906"/>
                                      </a:lnTo>
                                      <a:lnTo>
                                        <a:pt x="1390967" y="3763873"/>
                                      </a:lnTo>
                                      <a:lnTo>
                                        <a:pt x="1386471" y="3758107"/>
                                      </a:lnTo>
                                      <a:lnTo>
                                        <a:pt x="816368" y="3187992"/>
                                      </a:lnTo>
                                      <a:lnTo>
                                        <a:pt x="889584" y="3114776"/>
                                      </a:lnTo>
                                      <a:lnTo>
                                        <a:pt x="928852" y="3084360"/>
                                      </a:lnTo>
                                      <a:lnTo>
                                        <a:pt x="971359" y="3067837"/>
                                      </a:lnTo>
                                      <a:lnTo>
                                        <a:pt x="1017943" y="3064599"/>
                                      </a:lnTo>
                                      <a:lnTo>
                                        <a:pt x="1042492" y="3066719"/>
                                      </a:lnTo>
                                      <a:lnTo>
                                        <a:pt x="1094638" y="3078950"/>
                                      </a:lnTo>
                                      <a:lnTo>
                                        <a:pt x="1150353" y="3100057"/>
                                      </a:lnTo>
                                      <a:lnTo>
                                        <a:pt x="1209281" y="3130016"/>
                                      </a:lnTo>
                                      <a:lnTo>
                                        <a:pt x="1272184" y="3165462"/>
                                      </a:lnTo>
                                      <a:lnTo>
                                        <a:pt x="1305191" y="3185160"/>
                                      </a:lnTo>
                                      <a:lnTo>
                                        <a:pt x="1701101" y="3426650"/>
                                      </a:lnTo>
                                      <a:lnTo>
                                        <a:pt x="1708073" y="3430600"/>
                                      </a:lnTo>
                                      <a:lnTo>
                                        <a:pt x="1714576" y="3433864"/>
                                      </a:lnTo>
                                      <a:lnTo>
                                        <a:pt x="1720583" y="3436277"/>
                                      </a:lnTo>
                                      <a:lnTo>
                                        <a:pt x="1727581" y="3439541"/>
                                      </a:lnTo>
                                      <a:lnTo>
                                        <a:pt x="1734896" y="3440341"/>
                                      </a:lnTo>
                                      <a:lnTo>
                                        <a:pt x="1742427" y="3439007"/>
                                      </a:lnTo>
                                      <a:lnTo>
                                        <a:pt x="1748726" y="3438169"/>
                                      </a:lnTo>
                                      <a:lnTo>
                                        <a:pt x="1787677" y="3411880"/>
                                      </a:lnTo>
                                      <a:lnTo>
                                        <a:pt x="1818678" y="3378670"/>
                                      </a:lnTo>
                                      <a:lnTo>
                                        <a:pt x="1835835" y="3347732"/>
                                      </a:lnTo>
                                      <a:lnTo>
                                        <a:pt x="1837118" y="3340150"/>
                                      </a:lnTo>
                                      <a:close/>
                                    </a:path>
                                    <a:path w="3611879" h="3877310">
                                      <a:moveTo>
                                        <a:pt x="2619895" y="2564434"/>
                                      </a:moveTo>
                                      <a:lnTo>
                                        <a:pt x="2594737" y="2524899"/>
                                      </a:lnTo>
                                      <a:lnTo>
                                        <a:pt x="2561209" y="2501341"/>
                                      </a:lnTo>
                                      <a:lnTo>
                                        <a:pt x="2398242" y="2397417"/>
                                      </a:lnTo>
                                      <a:lnTo>
                                        <a:pt x="1923859" y="2097570"/>
                                      </a:lnTo>
                                      <a:lnTo>
                                        <a:pt x="1923859" y="2285581"/>
                                      </a:lnTo>
                                      <a:lnTo>
                                        <a:pt x="1637284" y="2572156"/>
                                      </a:lnTo>
                                      <a:lnTo>
                                        <a:pt x="1145374" y="1810969"/>
                                      </a:lnTo>
                                      <a:lnTo>
                                        <a:pt x="1117904" y="1768779"/>
                                      </a:lnTo>
                                      <a:lnTo>
                                        <a:pt x="1118552" y="1768132"/>
                                      </a:lnTo>
                                      <a:lnTo>
                                        <a:pt x="1923859" y="2285581"/>
                                      </a:lnTo>
                                      <a:lnTo>
                                        <a:pt x="1923859" y="2097570"/>
                                      </a:lnTo>
                                      <a:lnTo>
                                        <a:pt x="1402702" y="1768132"/>
                                      </a:lnTo>
                                      <a:lnTo>
                                        <a:pt x="1052220" y="1545221"/>
                                      </a:lnTo>
                                      <a:lnTo>
                                        <a:pt x="1017498" y="1530692"/>
                                      </a:lnTo>
                                      <a:lnTo>
                                        <a:pt x="1010615" y="1531594"/>
                                      </a:lnTo>
                                      <a:lnTo>
                                        <a:pt x="973924" y="1549704"/>
                                      </a:lnTo>
                                      <a:lnTo>
                                        <a:pt x="930097" y="1591525"/>
                                      </a:lnTo>
                                      <a:lnTo>
                                        <a:pt x="903986" y="1621586"/>
                                      </a:lnTo>
                                      <a:lnTo>
                                        <a:pt x="891298" y="1656892"/>
                                      </a:lnTo>
                                      <a:lnTo>
                                        <a:pt x="893978" y="1664576"/>
                                      </a:lnTo>
                                      <a:lnTo>
                                        <a:pt x="895845" y="1670773"/>
                                      </a:lnTo>
                                      <a:lnTo>
                                        <a:pt x="898436" y="1677009"/>
                                      </a:lnTo>
                                      <a:lnTo>
                                        <a:pt x="901661" y="1683385"/>
                                      </a:lnTo>
                                      <a:lnTo>
                                        <a:pt x="905408" y="1690001"/>
                                      </a:lnTo>
                                      <a:lnTo>
                                        <a:pt x="987780" y="1819071"/>
                                      </a:lnTo>
                                      <a:lnTo>
                                        <a:pt x="1861578" y="3198939"/>
                                      </a:lnTo>
                                      <a:lnTo>
                                        <a:pt x="1885353" y="3232251"/>
                                      </a:lnTo>
                                      <a:lnTo>
                                        <a:pt x="1918347" y="3256991"/>
                                      </a:lnTo>
                                      <a:lnTo>
                                        <a:pt x="1924545" y="3257740"/>
                                      </a:lnTo>
                                      <a:lnTo>
                                        <a:pt x="1930450" y="3256991"/>
                                      </a:lnTo>
                                      <a:lnTo>
                                        <a:pt x="1930768" y="3256991"/>
                                      </a:lnTo>
                                      <a:lnTo>
                                        <a:pt x="1968233" y="3231337"/>
                                      </a:lnTo>
                                      <a:lnTo>
                                        <a:pt x="1999030" y="3198304"/>
                                      </a:lnTo>
                                      <a:lnTo>
                                        <a:pt x="2015070" y="3160166"/>
                                      </a:lnTo>
                                      <a:lnTo>
                                        <a:pt x="2015210" y="3155937"/>
                                      </a:lnTo>
                                      <a:lnTo>
                                        <a:pt x="2015286" y="3153968"/>
                                      </a:lnTo>
                                      <a:lnTo>
                                        <a:pt x="2012022" y="3146869"/>
                                      </a:lnTo>
                                      <a:lnTo>
                                        <a:pt x="2009787" y="3140887"/>
                                      </a:lnTo>
                                      <a:lnTo>
                                        <a:pt x="2006688" y="3133839"/>
                                      </a:lnTo>
                                      <a:lnTo>
                                        <a:pt x="2001723" y="3126409"/>
                                      </a:lnTo>
                                      <a:lnTo>
                                        <a:pt x="1778393" y="2782874"/>
                                      </a:lnTo>
                                      <a:lnTo>
                                        <a:pt x="1750339" y="2740012"/>
                                      </a:lnTo>
                                      <a:lnTo>
                                        <a:pt x="1918195" y="2572156"/>
                                      </a:lnTo>
                                      <a:lnTo>
                                        <a:pt x="2092947" y="2397417"/>
                                      </a:lnTo>
                                      <a:lnTo>
                                        <a:pt x="2486647" y="2649702"/>
                                      </a:lnTo>
                                      <a:lnTo>
                                        <a:pt x="2494711" y="2654033"/>
                                      </a:lnTo>
                                      <a:lnTo>
                                        <a:pt x="2501773" y="2657132"/>
                                      </a:lnTo>
                                      <a:lnTo>
                                        <a:pt x="2513736" y="2661615"/>
                                      </a:lnTo>
                                      <a:lnTo>
                                        <a:pt x="2519388" y="2662047"/>
                                      </a:lnTo>
                                      <a:lnTo>
                                        <a:pt x="2525903" y="2659684"/>
                                      </a:lnTo>
                                      <a:lnTo>
                                        <a:pt x="2531249" y="2658592"/>
                                      </a:lnTo>
                                      <a:lnTo>
                                        <a:pt x="2564244" y="2635453"/>
                                      </a:lnTo>
                                      <a:lnTo>
                                        <a:pt x="2591384" y="2608173"/>
                                      </a:lnTo>
                                      <a:lnTo>
                                        <a:pt x="2616123" y="2577401"/>
                                      </a:lnTo>
                                      <a:lnTo>
                                        <a:pt x="2618816" y="2570873"/>
                                      </a:lnTo>
                                      <a:lnTo>
                                        <a:pt x="2619895" y="2564434"/>
                                      </a:lnTo>
                                      <a:close/>
                                    </a:path>
                                    <a:path w="3611879" h="3877310">
                                      <a:moveTo>
                                        <a:pt x="2858630" y="2318639"/>
                                      </a:moveTo>
                                      <a:lnTo>
                                        <a:pt x="2858198" y="2313089"/>
                                      </a:lnTo>
                                      <a:lnTo>
                                        <a:pt x="2854934" y="2305977"/>
                                      </a:lnTo>
                                      <a:lnTo>
                                        <a:pt x="2852699" y="2299995"/>
                                      </a:lnTo>
                                      <a:lnTo>
                                        <a:pt x="2849283" y="2295296"/>
                                      </a:lnTo>
                                      <a:lnTo>
                                        <a:pt x="2291448" y="1737474"/>
                                      </a:lnTo>
                                      <a:lnTo>
                                        <a:pt x="2579954" y="1448968"/>
                                      </a:lnTo>
                                      <a:lnTo>
                                        <a:pt x="2580487" y="1444383"/>
                                      </a:lnTo>
                                      <a:lnTo>
                                        <a:pt x="2580538" y="1438135"/>
                                      </a:lnTo>
                                      <a:lnTo>
                                        <a:pt x="2579954" y="1432521"/>
                                      </a:lnTo>
                                      <a:lnTo>
                                        <a:pt x="2562136" y="1398168"/>
                                      </a:lnTo>
                                      <a:lnTo>
                                        <a:pt x="2533942" y="1366240"/>
                                      </a:lnTo>
                                      <a:lnTo>
                                        <a:pt x="2504363" y="1337221"/>
                                      </a:lnTo>
                                      <a:lnTo>
                                        <a:pt x="2473388" y="1311541"/>
                                      </a:lnTo>
                                      <a:lnTo>
                                        <a:pt x="2442108" y="1299705"/>
                                      </a:lnTo>
                                      <a:lnTo>
                                        <a:pt x="2436876" y="1300772"/>
                                      </a:lnTo>
                                      <a:lnTo>
                                        <a:pt x="2433294" y="1302321"/>
                                      </a:lnTo>
                                      <a:lnTo>
                                        <a:pt x="2144801" y="1590827"/>
                                      </a:lnTo>
                                      <a:lnTo>
                                        <a:pt x="1693621" y="1139647"/>
                                      </a:lnTo>
                                      <a:lnTo>
                                        <a:pt x="1998687" y="834593"/>
                                      </a:lnTo>
                                      <a:lnTo>
                                        <a:pt x="1986978" y="792022"/>
                                      </a:lnTo>
                                      <a:lnTo>
                                        <a:pt x="1952866" y="752043"/>
                                      </a:lnTo>
                                      <a:lnTo>
                                        <a:pt x="1924354" y="724103"/>
                                      </a:lnTo>
                                      <a:lnTo>
                                        <a:pt x="1892503" y="697534"/>
                                      </a:lnTo>
                                      <a:lnTo>
                                        <a:pt x="1858810" y="683285"/>
                                      </a:lnTo>
                                      <a:lnTo>
                                        <a:pt x="1852561" y="683336"/>
                                      </a:lnTo>
                                      <a:lnTo>
                                        <a:pt x="1475143" y="1058735"/>
                                      </a:lnTo>
                                      <a:lnTo>
                                        <a:pt x="1462811" y="1088326"/>
                                      </a:lnTo>
                                      <a:lnTo>
                                        <a:pt x="1463179" y="1101458"/>
                                      </a:lnTo>
                                      <a:lnTo>
                                        <a:pt x="1488567" y="1151953"/>
                                      </a:lnTo>
                                      <a:lnTo>
                                        <a:pt x="2739745" y="2404834"/>
                                      </a:lnTo>
                                      <a:lnTo>
                                        <a:pt x="2750477" y="2410447"/>
                                      </a:lnTo>
                                      <a:lnTo>
                                        <a:pt x="2757525" y="2413762"/>
                                      </a:lnTo>
                                      <a:lnTo>
                                        <a:pt x="2763126" y="2414130"/>
                                      </a:lnTo>
                                      <a:lnTo>
                                        <a:pt x="2769654" y="2411780"/>
                                      </a:lnTo>
                                      <a:lnTo>
                                        <a:pt x="2775394" y="2410371"/>
                                      </a:lnTo>
                                      <a:lnTo>
                                        <a:pt x="2814624" y="2384933"/>
                                      </a:lnTo>
                                      <a:lnTo>
                                        <a:pt x="2846921" y="2348915"/>
                                      </a:lnTo>
                                      <a:lnTo>
                                        <a:pt x="2856268" y="2325154"/>
                                      </a:lnTo>
                                      <a:lnTo>
                                        <a:pt x="2858630" y="2318639"/>
                                      </a:lnTo>
                                      <a:close/>
                                    </a:path>
                                    <a:path w="3611879" h="3877310">
                                      <a:moveTo>
                                        <a:pt x="3611346" y="1565922"/>
                                      </a:moveTo>
                                      <a:lnTo>
                                        <a:pt x="3610965" y="1560309"/>
                                      </a:lnTo>
                                      <a:lnTo>
                                        <a:pt x="3606482" y="1548345"/>
                                      </a:lnTo>
                                      <a:lnTo>
                                        <a:pt x="3602050" y="1542529"/>
                                      </a:lnTo>
                                      <a:lnTo>
                                        <a:pt x="2555925" y="496417"/>
                                      </a:lnTo>
                                      <a:lnTo>
                                        <a:pt x="2446388" y="386880"/>
                                      </a:lnTo>
                                      <a:lnTo>
                                        <a:pt x="2681389" y="151892"/>
                                      </a:lnTo>
                                      <a:lnTo>
                                        <a:pt x="2683624" y="147726"/>
                                      </a:lnTo>
                                      <a:lnTo>
                                        <a:pt x="2683675" y="141478"/>
                                      </a:lnTo>
                                      <a:lnTo>
                                        <a:pt x="2683091" y="135864"/>
                                      </a:lnTo>
                                      <a:lnTo>
                                        <a:pt x="2664714" y="102057"/>
                                      </a:lnTo>
                                      <a:lnTo>
                                        <a:pt x="2635554" y="69342"/>
                                      </a:lnTo>
                                      <a:lnTo>
                                        <a:pt x="2607043" y="41427"/>
                                      </a:lnTo>
                                      <a:lnTo>
                                        <a:pt x="2575496" y="14541"/>
                                      </a:lnTo>
                                      <a:lnTo>
                                        <a:pt x="2542641" y="0"/>
                                      </a:lnTo>
                                      <a:lnTo>
                                        <a:pt x="2535910" y="0"/>
                                      </a:lnTo>
                                      <a:lnTo>
                                        <a:pt x="2531681" y="2184"/>
                                      </a:lnTo>
                                      <a:lnTo>
                                        <a:pt x="1952167" y="581710"/>
                                      </a:lnTo>
                                      <a:lnTo>
                                        <a:pt x="1949983" y="585927"/>
                                      </a:lnTo>
                                      <a:lnTo>
                                        <a:pt x="1950516" y="591591"/>
                                      </a:lnTo>
                                      <a:lnTo>
                                        <a:pt x="1950466" y="597839"/>
                                      </a:lnTo>
                                      <a:lnTo>
                                        <a:pt x="1970493" y="631990"/>
                                      </a:lnTo>
                                      <a:lnTo>
                                        <a:pt x="1976628" y="639279"/>
                                      </a:lnTo>
                                      <a:lnTo>
                                        <a:pt x="1983689" y="648017"/>
                                      </a:lnTo>
                                      <a:lnTo>
                                        <a:pt x="2009584" y="676071"/>
                                      </a:lnTo>
                                      <a:lnTo>
                                        <a:pt x="2045360" y="708012"/>
                                      </a:lnTo>
                                      <a:lnTo>
                                        <a:pt x="2052637" y="714133"/>
                                      </a:lnTo>
                                      <a:lnTo>
                                        <a:pt x="2059597" y="719404"/>
                                      </a:lnTo>
                                      <a:lnTo>
                                        <a:pt x="2066010" y="723671"/>
                                      </a:lnTo>
                                      <a:lnTo>
                                        <a:pt x="2079752" y="731075"/>
                                      </a:lnTo>
                                      <a:lnTo>
                                        <a:pt x="2085797" y="733158"/>
                                      </a:lnTo>
                                      <a:lnTo>
                                        <a:pt x="2092579" y="733158"/>
                                      </a:lnTo>
                                      <a:lnTo>
                                        <a:pt x="2097697" y="733640"/>
                                      </a:lnTo>
                                      <a:lnTo>
                                        <a:pt x="2101862" y="731405"/>
                                      </a:lnTo>
                                      <a:lnTo>
                                        <a:pt x="2336863" y="496417"/>
                                      </a:lnTo>
                                      <a:lnTo>
                                        <a:pt x="3492512" y="1652066"/>
                                      </a:lnTo>
                                      <a:lnTo>
                                        <a:pt x="3498278" y="1656549"/>
                                      </a:lnTo>
                                      <a:lnTo>
                                        <a:pt x="3504260" y="1658797"/>
                                      </a:lnTo>
                                      <a:lnTo>
                                        <a:pt x="3510292" y="1660982"/>
                                      </a:lnTo>
                                      <a:lnTo>
                                        <a:pt x="3515855" y="1661414"/>
                                      </a:lnTo>
                                      <a:lnTo>
                                        <a:pt x="3522370" y="1659064"/>
                                      </a:lnTo>
                                      <a:lnTo>
                                        <a:pt x="3528110" y="1657654"/>
                                      </a:lnTo>
                                      <a:lnTo>
                                        <a:pt x="3567341" y="1632216"/>
                                      </a:lnTo>
                                      <a:lnTo>
                                        <a:pt x="3594785" y="1602562"/>
                                      </a:lnTo>
                                      <a:lnTo>
                                        <a:pt x="3608997" y="1572437"/>
                                      </a:lnTo>
                                      <a:lnTo>
                                        <a:pt x="3611346" y="1565922"/>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CE80722" id="Group 155" o:spid="_x0000_s1026" style="position:absolute;margin-left:31.3pt;margin-top:16.55pt;width:284.4pt;height:305.3pt;z-index:-251616256;mso-wrap-distance-left:0;mso-wrap-distance-right:0" coordsize="36118,3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">
                      <v:shape id="Graphic 156" o:spid="_x0000_s1027" style="position:absolute;width:36118;height:38773;visibility:visible;mso-wrap-style:square;v-text-anchor:top" coordsize="3611879,387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" path="m1837118,3340150r-26162,-36537l1732495,3252076,1417904,3064599r-31915,-19139l1335506,3015348r-84785,-46368l1200137,2944190r-46939,-19215l1109522,2911487r-40856,-8686l1031341,2900476r-18072,1042l995870,2903817r6871,-28436l1007554,2846527r2819,-29147l1011250,2788031r-1308,-29629l999858,2697899r-20053,-61595l949629,2573439r-42189,-63957l881989,2477236r-28613,-32855l847166,2437892r,359067l844245,2821533r-14720,48438l800582,2916466,673823,3045460,226771,2598394r92329,-92341l349402,2477236r37059,-28943l420954,2430805r37033,-9931l495249,2418156r37477,4673l570433,2435123r37960,19050l646696,2478938r38634,30544l724357,2545791r43713,48552l804037,2644483r25425,51460l843559,2746489r3543,41542l847166,2796959r,-359067l828306,2418156r-6489,-6795l787234,2378291r-34544,-30023l718146,2321306r-34544,-23914l649084,2276881r-34468,-17056l545553,2234425r-67919,-12484l444461,2220912r-32854,1880l347027,2237600r-62154,27864l241769,2296274r-39065,35255l12344,2521547,,2551138r381,13131l25768,2614765,1276946,3867645r23381,9296l1306842,3874592r5741,-1410l1351546,3848011r27661,-29883l1393418,3788016r1765,-5931l1395399,3775887r-2248,-5981l1390967,3763873r-4496,-5766l816368,3187992r73216,-73216l928852,3084360r42507,-16523l1017943,3064599r24549,2120l1094638,3078950r55715,21107l1209281,3130016r62903,35446l1305191,3185160r395910,241490l1708073,3430600r6503,3264l1720583,3436277r6998,3264l1734896,3440341r7531,-1334l1748726,3438169r38951,-26289l1818678,3378670r17157,-30938l1837118,3340150xem2619895,2564434r-25158,-39535l2561209,2501341,2398242,2397417,1923859,2097570r,188011l1637284,2572156,1145374,1810969r-27470,-42190l1118552,1768132r805307,517449l1923859,2097570,1402702,1768132,1052220,1545221r-34722,-14529l1010615,1531594r-36691,18110l930097,1591525r-26111,30061l891298,1656892r2680,7684l895845,1670773r2591,6236l901661,1683385r3747,6616l987780,1819071r873798,1379868l1885353,3232251r32994,24740l1924545,3257740r5905,-749l1930768,3256991r37465,-25654l1999030,3198304r16040,-38138l2015210,3155937r76,-1969l2012022,3146869r-2235,-5982l2006688,3133839r-4965,-7430l1778393,2782874r-28054,-42862l1918195,2572156r174752,-174739l2486647,2649702r8064,4331l2501773,2657132r11963,4483l2519388,2662047r6515,-2363l2531249,2658592r32995,-23139l2591384,2608173r24739,-30772l2618816,2570873r1079,-6439xem2858630,2318639r-432,-5550l2854934,2305977r-2235,-5982l2849283,2295296,2291448,1737474r288506,-288506l2580487,1444383r51,-6248l2579954,1432521r-17818,-34353l2533942,1366240r-29579,-29019l2473388,1311541r-31280,-11836l2436876,1300772r-3582,1549l2144801,1590827,1693621,1139647,1998687,834593r-11709,-42571l1952866,752043r-28512,-27940l1892503,697534r-33693,-14249l1852561,683336r-377418,375399l1462811,1088326r368,13132l1488567,1151953,2739745,2404834r10732,5613l2757525,2413762r5601,368l2769654,2411780r5740,-1409l2814624,2384933r32297,-36018l2856268,2325154r2362,-6515xem3611346,1565922r-381,-5613l3606482,1548345r-4432,-5816l2555925,496417,2446388,386880,2681389,151892r2235,-4166l2683675,141478r-584,-5614l2664714,102057,2635554,69342,2607043,41427,2575496,14541,2542641,r-6731,l2531681,2184,1952167,581710r-2184,4217l1950516,591591r-50,6248l1970493,631990r6135,7289l1983689,648017r25895,28054l2045360,708012r7277,6121l2059597,719404r6413,4267l2079752,731075r6045,2083l2092579,733158r5118,482l2101862,731405,2336863,496417,3492512,1652066r5766,4483l3504260,1658797r6032,2185l3515855,1661414r6515,-2350l3528110,1657654r39231,-25438l3594785,1602562r14212,-30125l3611346,1565922xe" fillcolor="silver" stroked="f">
                        <v:fill opacity="32896f"/>
                        <v:path arrowok="t"/>
                      </v:shape>
                    </v:group>
                  </w:pict>
                </mc:Fallback>
              </mc:AlternateContent>
            </w:r>
            <w:r w:rsidRPr="00013B2F">
              <w:rPr>
                <w:i/>
                <w:iCs/>
                <w:lang w:val="en-US"/>
              </w:rPr>
              <w:t>All SDGs</w:t>
            </w:r>
          </w:p>
        </w:tc>
        <w:tc>
          <w:tcPr>
            <w:tcW w:w="3331" w:type="dxa"/>
          </w:tcPr>
          <w:p w14:paraId="5378B49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58B4E74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All WSIS Action Lines</w:t>
            </w:r>
          </w:p>
        </w:tc>
        <w:tc>
          <w:tcPr>
            <w:tcW w:w="5109" w:type="dxa"/>
          </w:tcPr>
          <w:p w14:paraId="2F1AB577"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2EB0620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WSIS Action Lines and SDG Matrix, UNGIS, WSIS Action Line Facilitation, WSIS Stocktaking, WSIS Prizes, WSIS implementation at Regional Level, Partnership on Measuring ICT for Development, CSTD, WSIS Forum, IGF</w:t>
            </w:r>
          </w:p>
        </w:tc>
      </w:tr>
    </w:tbl>
    <w:p w14:paraId="2B187B7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sectPr w:rsidR="00013B2F" w:rsidRPr="00013B2F" w:rsidSect="00013B2F">
          <w:pgSz w:w="16840" w:h="11910" w:orient="landscape"/>
          <w:pgMar w:top="1400" w:right="860" w:bottom="880" w:left="440" w:header="250" w:footer="683" w:gutter="0"/>
          <w:cols w:space="720"/>
        </w:sectPr>
      </w:pPr>
    </w:p>
    <w:p w14:paraId="6544E608"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1F39B96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g">
            <w:drawing>
              <wp:inline distT="0" distB="0" distL="0" distR="0" wp14:anchorId="6208B942" wp14:editId="03B81570">
                <wp:extent cx="1828800" cy="9525"/>
                <wp:effectExtent l="0" t="0" r="0"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9525"/>
                          <a:chOff x="0" y="0"/>
                          <a:chExt cx="1828800" cy="9525"/>
                        </a:xfrm>
                      </wpg:grpSpPr>
                      <wps:wsp>
                        <wps:cNvPr id="158" name="Graphic 15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FC65C3" id="Group 157" o:spid="_x0000_s1026" style="width:2in;height:.75pt;mso-position-horizontal-relative:char;mso-position-vertical-relative:line" coordsize="182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">
                <v:shape id="Graphic 158" o:spid="_x0000_s1027" style="position:absolute;width:18288;height:95;visibility:visible;mso-wrap-style:square;v-text-anchor:top" coordsize="182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" path="m1828800,l,,,9143r1828800,l1828800,xe" fillcolor="black" stroked="f">
                  <v:path arrowok="t"/>
                </v:shape>
                <w10:anchorlock/>
              </v:group>
            </w:pict>
          </mc:Fallback>
        </mc:AlternateContent>
      </w:r>
    </w:p>
    <w:p w14:paraId="048A0E2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noProof/>
          <w:lang w:val="en-US"/>
        </w:rPr>
        <mc:AlternateContent>
          <mc:Choice Requires="wps">
            <w:drawing>
              <wp:anchor distT="0" distB="0" distL="0" distR="0" simplePos="0" relativeHeight="251701248" behindDoc="1" locked="0" layoutInCell="1" allowOverlap="1" wp14:anchorId="481B11D9" wp14:editId="51889975">
                <wp:simplePos x="0" y="0"/>
                <wp:positionH relativeFrom="page">
                  <wp:posOffset>2892742</wp:posOffset>
                </wp:positionH>
                <wp:positionV relativeFrom="paragraph">
                  <wp:posOffset>345211</wp:posOffset>
                </wp:positionV>
                <wp:extent cx="4413885" cy="466280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885" cy="4662805"/>
                        </a:xfrm>
                        <a:custGeom>
                          <a:avLst/>
                          <a:gdLst/>
                          <a:ahLst/>
                          <a:cxnLst/>
                          <a:rect l="l" t="t" r="r" b="b"/>
                          <a:pathLst>
                            <a:path w="4413885" h="4662805">
                              <a:moveTo>
                                <a:pt x="1671307" y="4102671"/>
                              </a:moveTo>
                              <a:lnTo>
                                <a:pt x="1666430" y="4049839"/>
                              </a:lnTo>
                              <a:lnTo>
                                <a:pt x="1655953" y="3995712"/>
                              </a:lnTo>
                              <a:lnTo>
                                <a:pt x="1643062" y="3949598"/>
                              </a:lnTo>
                              <a:lnTo>
                                <a:pt x="1626552" y="3902430"/>
                              </a:lnTo>
                              <a:lnTo>
                                <a:pt x="1606308" y="3854208"/>
                              </a:lnTo>
                              <a:lnTo>
                                <a:pt x="1582242" y="3804882"/>
                              </a:lnTo>
                              <a:lnTo>
                                <a:pt x="1554251" y="3754437"/>
                              </a:lnTo>
                              <a:lnTo>
                                <a:pt x="1522222" y="3702837"/>
                              </a:lnTo>
                              <a:lnTo>
                                <a:pt x="1495958" y="3663797"/>
                              </a:lnTo>
                              <a:lnTo>
                                <a:pt x="1483918" y="3647071"/>
                              </a:lnTo>
                              <a:lnTo>
                                <a:pt x="1483918" y="4066705"/>
                              </a:lnTo>
                              <a:lnTo>
                                <a:pt x="1482178" y="4112577"/>
                              </a:lnTo>
                              <a:lnTo>
                                <a:pt x="1474368" y="4156786"/>
                              </a:lnTo>
                              <a:lnTo>
                                <a:pt x="1459966" y="4199559"/>
                              </a:lnTo>
                              <a:lnTo>
                                <a:pt x="1438198" y="4241127"/>
                              </a:lnTo>
                              <a:lnTo>
                                <a:pt x="1409192" y="4281741"/>
                              </a:lnTo>
                              <a:lnTo>
                                <a:pt x="1373060" y="4321657"/>
                              </a:lnTo>
                              <a:lnTo>
                                <a:pt x="1260309" y="4434395"/>
                              </a:lnTo>
                              <a:lnTo>
                                <a:pt x="227761" y="3401834"/>
                              </a:lnTo>
                              <a:lnTo>
                                <a:pt x="339217" y="3290379"/>
                              </a:lnTo>
                              <a:lnTo>
                                <a:pt x="382130" y="3252025"/>
                              </a:lnTo>
                              <a:lnTo>
                                <a:pt x="425932" y="3222129"/>
                              </a:lnTo>
                              <a:lnTo>
                                <a:pt x="470725" y="3200971"/>
                              </a:lnTo>
                              <a:lnTo>
                                <a:pt x="516636" y="3188805"/>
                              </a:lnTo>
                              <a:lnTo>
                                <a:pt x="563727" y="3183928"/>
                              </a:lnTo>
                              <a:lnTo>
                                <a:pt x="611924" y="3184664"/>
                              </a:lnTo>
                              <a:lnTo>
                                <a:pt x="661339" y="3191421"/>
                              </a:lnTo>
                              <a:lnTo>
                                <a:pt x="712050" y="3204667"/>
                              </a:lnTo>
                              <a:lnTo>
                                <a:pt x="753414" y="3219539"/>
                              </a:lnTo>
                              <a:lnTo>
                                <a:pt x="795299" y="3237687"/>
                              </a:lnTo>
                              <a:lnTo>
                                <a:pt x="837653" y="3259239"/>
                              </a:lnTo>
                              <a:lnTo>
                                <a:pt x="880440" y="3284321"/>
                              </a:lnTo>
                              <a:lnTo>
                                <a:pt x="923594" y="3313023"/>
                              </a:lnTo>
                              <a:lnTo>
                                <a:pt x="960145" y="3339744"/>
                              </a:lnTo>
                              <a:lnTo>
                                <a:pt x="996581" y="3367989"/>
                              </a:lnTo>
                              <a:lnTo>
                                <a:pt x="1032903" y="3397808"/>
                              </a:lnTo>
                              <a:lnTo>
                                <a:pt x="1069098" y="3429279"/>
                              </a:lnTo>
                              <a:lnTo>
                                <a:pt x="1105179" y="3462464"/>
                              </a:lnTo>
                              <a:lnTo>
                                <a:pt x="1141120" y="3497427"/>
                              </a:lnTo>
                              <a:lnTo>
                                <a:pt x="1178674" y="3535718"/>
                              </a:lnTo>
                              <a:lnTo>
                                <a:pt x="1213993" y="3573234"/>
                              </a:lnTo>
                              <a:lnTo>
                                <a:pt x="1247063" y="3609949"/>
                              </a:lnTo>
                              <a:lnTo>
                                <a:pt x="1277912" y="3645903"/>
                              </a:lnTo>
                              <a:lnTo>
                                <a:pt x="1306525" y="3681069"/>
                              </a:lnTo>
                              <a:lnTo>
                                <a:pt x="1332915" y="3715461"/>
                              </a:lnTo>
                              <a:lnTo>
                                <a:pt x="1357083" y="3749078"/>
                              </a:lnTo>
                              <a:lnTo>
                                <a:pt x="1387665" y="3795572"/>
                              </a:lnTo>
                              <a:lnTo>
                                <a:pt x="1413725" y="3840797"/>
                              </a:lnTo>
                              <a:lnTo>
                                <a:pt x="1435544" y="3884752"/>
                              </a:lnTo>
                              <a:lnTo>
                                <a:pt x="1453337" y="3927462"/>
                              </a:lnTo>
                              <a:lnTo>
                                <a:pt x="1467370" y="3968953"/>
                              </a:lnTo>
                              <a:lnTo>
                                <a:pt x="1479130" y="4018902"/>
                              </a:lnTo>
                              <a:lnTo>
                                <a:pt x="1483918" y="4066705"/>
                              </a:lnTo>
                              <a:lnTo>
                                <a:pt x="1483918" y="3647071"/>
                              </a:lnTo>
                              <a:lnTo>
                                <a:pt x="1436662" y="3583978"/>
                              </a:lnTo>
                              <a:lnTo>
                                <a:pt x="1403642" y="3543236"/>
                              </a:lnTo>
                              <a:lnTo>
                                <a:pt x="1368386" y="3501961"/>
                              </a:lnTo>
                              <a:lnTo>
                                <a:pt x="1330883" y="3460153"/>
                              </a:lnTo>
                              <a:lnTo>
                                <a:pt x="1291158" y="3417836"/>
                              </a:lnTo>
                              <a:lnTo>
                                <a:pt x="1249210" y="3375025"/>
                              </a:lnTo>
                              <a:lnTo>
                                <a:pt x="1211948" y="3338563"/>
                              </a:lnTo>
                              <a:lnTo>
                                <a:pt x="1174762" y="3303790"/>
                              </a:lnTo>
                              <a:lnTo>
                                <a:pt x="1137704" y="3270745"/>
                              </a:lnTo>
                              <a:lnTo>
                                <a:pt x="1100797" y="3239427"/>
                              </a:lnTo>
                              <a:lnTo>
                                <a:pt x="1064044" y="3209861"/>
                              </a:lnTo>
                              <a:lnTo>
                                <a:pt x="1029957" y="3183928"/>
                              </a:lnTo>
                              <a:lnTo>
                                <a:pt x="991158" y="3156039"/>
                              </a:lnTo>
                              <a:lnTo>
                                <a:pt x="955052" y="3131820"/>
                              </a:lnTo>
                              <a:lnTo>
                                <a:pt x="907313" y="3102508"/>
                              </a:lnTo>
                              <a:lnTo>
                                <a:pt x="860018" y="3076575"/>
                              </a:lnTo>
                              <a:lnTo>
                                <a:pt x="813206" y="3053931"/>
                              </a:lnTo>
                              <a:lnTo>
                                <a:pt x="766940" y="3034461"/>
                              </a:lnTo>
                              <a:lnTo>
                                <a:pt x="721271" y="3018066"/>
                              </a:lnTo>
                              <a:lnTo>
                                <a:pt x="676275" y="3004604"/>
                              </a:lnTo>
                              <a:lnTo>
                                <a:pt x="623468" y="2993771"/>
                              </a:lnTo>
                              <a:lnTo>
                                <a:pt x="571766" y="2988132"/>
                              </a:lnTo>
                              <a:lnTo>
                                <a:pt x="521246" y="2987510"/>
                              </a:lnTo>
                              <a:lnTo>
                                <a:pt x="471944" y="2991726"/>
                              </a:lnTo>
                              <a:lnTo>
                                <a:pt x="423926" y="3000603"/>
                              </a:lnTo>
                              <a:lnTo>
                                <a:pt x="377075" y="3015119"/>
                              </a:lnTo>
                              <a:lnTo>
                                <a:pt x="331177" y="3036227"/>
                              </a:lnTo>
                              <a:lnTo>
                                <a:pt x="286219" y="3063760"/>
                              </a:lnTo>
                              <a:lnTo>
                                <a:pt x="242150" y="3097542"/>
                              </a:lnTo>
                              <a:lnTo>
                                <a:pt x="198920" y="3137370"/>
                              </a:lnTo>
                              <a:lnTo>
                                <a:pt x="12369" y="3323920"/>
                              </a:lnTo>
                              <a:lnTo>
                                <a:pt x="0" y="3353562"/>
                              </a:lnTo>
                              <a:lnTo>
                                <a:pt x="355" y="3366693"/>
                              </a:lnTo>
                              <a:lnTo>
                                <a:pt x="25755" y="3417201"/>
                              </a:lnTo>
                              <a:lnTo>
                                <a:pt x="1226667" y="4619815"/>
                              </a:lnTo>
                              <a:lnTo>
                                <a:pt x="1263865" y="4650232"/>
                              </a:lnTo>
                              <a:lnTo>
                                <a:pt x="1309204" y="4662779"/>
                              </a:lnTo>
                              <a:lnTo>
                                <a:pt x="1321104" y="4661090"/>
                              </a:lnTo>
                              <a:lnTo>
                                <a:pt x="1513725" y="4476318"/>
                              </a:lnTo>
                              <a:lnTo>
                                <a:pt x="1552384" y="4434395"/>
                              </a:lnTo>
                              <a:lnTo>
                                <a:pt x="1587068" y="4389577"/>
                              </a:lnTo>
                              <a:lnTo>
                                <a:pt x="1615097" y="4344746"/>
                              </a:lnTo>
                              <a:lnTo>
                                <a:pt x="1637360" y="4298950"/>
                              </a:lnTo>
                              <a:lnTo>
                                <a:pt x="1653806" y="4252163"/>
                              </a:lnTo>
                              <a:lnTo>
                                <a:pt x="1664843" y="4203966"/>
                              </a:lnTo>
                              <a:lnTo>
                                <a:pt x="1670723" y="4154093"/>
                              </a:lnTo>
                              <a:lnTo>
                                <a:pt x="1671193" y="4112577"/>
                              </a:lnTo>
                              <a:lnTo>
                                <a:pt x="1671307" y="4102671"/>
                              </a:lnTo>
                              <a:close/>
                            </a:path>
                            <a:path w="4413885" h="4662805">
                              <a:moveTo>
                                <a:pt x="2639542" y="3340150"/>
                              </a:moveTo>
                              <a:lnTo>
                                <a:pt x="2613380" y="3303613"/>
                              </a:lnTo>
                              <a:lnTo>
                                <a:pt x="2534920" y="3252076"/>
                              </a:lnTo>
                              <a:lnTo>
                                <a:pt x="2220328" y="3064599"/>
                              </a:lnTo>
                              <a:lnTo>
                                <a:pt x="2188413" y="3045460"/>
                              </a:lnTo>
                              <a:lnTo>
                                <a:pt x="2137930" y="3015348"/>
                              </a:lnTo>
                              <a:lnTo>
                                <a:pt x="2053145" y="2968980"/>
                              </a:lnTo>
                              <a:lnTo>
                                <a:pt x="2002561" y="2944190"/>
                              </a:lnTo>
                              <a:lnTo>
                                <a:pt x="1955622" y="2924975"/>
                              </a:lnTo>
                              <a:lnTo>
                                <a:pt x="1911946" y="2911487"/>
                              </a:lnTo>
                              <a:lnTo>
                                <a:pt x="1871091" y="2902801"/>
                              </a:lnTo>
                              <a:lnTo>
                                <a:pt x="1833765" y="2900476"/>
                              </a:lnTo>
                              <a:lnTo>
                                <a:pt x="1815693" y="2901518"/>
                              </a:lnTo>
                              <a:lnTo>
                                <a:pt x="1798294" y="2903817"/>
                              </a:lnTo>
                              <a:lnTo>
                                <a:pt x="1805165" y="2875381"/>
                              </a:lnTo>
                              <a:lnTo>
                                <a:pt x="1809978" y="2846527"/>
                              </a:lnTo>
                              <a:lnTo>
                                <a:pt x="1812798" y="2817380"/>
                              </a:lnTo>
                              <a:lnTo>
                                <a:pt x="1813674" y="2788031"/>
                              </a:lnTo>
                              <a:lnTo>
                                <a:pt x="1812366" y="2758402"/>
                              </a:lnTo>
                              <a:lnTo>
                                <a:pt x="1802282" y="2697899"/>
                              </a:lnTo>
                              <a:lnTo>
                                <a:pt x="1782229" y="2636304"/>
                              </a:lnTo>
                              <a:lnTo>
                                <a:pt x="1752053" y="2573439"/>
                              </a:lnTo>
                              <a:lnTo>
                                <a:pt x="1709864" y="2509482"/>
                              </a:lnTo>
                              <a:lnTo>
                                <a:pt x="1684413" y="2477236"/>
                              </a:lnTo>
                              <a:lnTo>
                                <a:pt x="1655800" y="2444381"/>
                              </a:lnTo>
                              <a:lnTo>
                                <a:pt x="1649590" y="2437892"/>
                              </a:lnTo>
                              <a:lnTo>
                                <a:pt x="1649590" y="2796959"/>
                              </a:lnTo>
                              <a:lnTo>
                                <a:pt x="1646669" y="2821533"/>
                              </a:lnTo>
                              <a:lnTo>
                                <a:pt x="1631950" y="2869971"/>
                              </a:lnTo>
                              <a:lnTo>
                                <a:pt x="1603006" y="2916466"/>
                              </a:lnTo>
                              <a:lnTo>
                                <a:pt x="1476248" y="3045460"/>
                              </a:lnTo>
                              <a:lnTo>
                                <a:pt x="1029195" y="2598394"/>
                              </a:lnTo>
                              <a:lnTo>
                                <a:pt x="1121524" y="2506053"/>
                              </a:lnTo>
                              <a:lnTo>
                                <a:pt x="1151826" y="2477236"/>
                              </a:lnTo>
                              <a:lnTo>
                                <a:pt x="1188885" y="2448293"/>
                              </a:lnTo>
                              <a:lnTo>
                                <a:pt x="1223378" y="2430805"/>
                              </a:lnTo>
                              <a:lnTo>
                                <a:pt x="1260411" y="2420874"/>
                              </a:lnTo>
                              <a:lnTo>
                                <a:pt x="1297673" y="2418156"/>
                              </a:lnTo>
                              <a:lnTo>
                                <a:pt x="1335151" y="2422829"/>
                              </a:lnTo>
                              <a:lnTo>
                                <a:pt x="1372857" y="2435123"/>
                              </a:lnTo>
                              <a:lnTo>
                                <a:pt x="1410817" y="2454173"/>
                              </a:lnTo>
                              <a:lnTo>
                                <a:pt x="1449120" y="2478938"/>
                              </a:lnTo>
                              <a:lnTo>
                                <a:pt x="1487754" y="2509482"/>
                              </a:lnTo>
                              <a:lnTo>
                                <a:pt x="1526781" y="2545791"/>
                              </a:lnTo>
                              <a:lnTo>
                                <a:pt x="1570494" y="2594343"/>
                              </a:lnTo>
                              <a:lnTo>
                                <a:pt x="1606461" y="2644483"/>
                              </a:lnTo>
                              <a:lnTo>
                                <a:pt x="1631886" y="2695943"/>
                              </a:lnTo>
                              <a:lnTo>
                                <a:pt x="1645983" y="2746489"/>
                              </a:lnTo>
                              <a:lnTo>
                                <a:pt x="1649526" y="2788031"/>
                              </a:lnTo>
                              <a:lnTo>
                                <a:pt x="1649590" y="2796959"/>
                              </a:lnTo>
                              <a:lnTo>
                                <a:pt x="1649590" y="2437892"/>
                              </a:lnTo>
                              <a:lnTo>
                                <a:pt x="1630730" y="2418156"/>
                              </a:lnTo>
                              <a:lnTo>
                                <a:pt x="1624241" y="2411361"/>
                              </a:lnTo>
                              <a:lnTo>
                                <a:pt x="1589659" y="2378291"/>
                              </a:lnTo>
                              <a:lnTo>
                                <a:pt x="1555115" y="2348268"/>
                              </a:lnTo>
                              <a:lnTo>
                                <a:pt x="1520571" y="2321306"/>
                              </a:lnTo>
                              <a:lnTo>
                                <a:pt x="1486027" y="2297392"/>
                              </a:lnTo>
                              <a:lnTo>
                                <a:pt x="1451508" y="2276881"/>
                              </a:lnTo>
                              <a:lnTo>
                                <a:pt x="1417040" y="2259825"/>
                              </a:lnTo>
                              <a:lnTo>
                                <a:pt x="1347978" y="2234425"/>
                              </a:lnTo>
                              <a:lnTo>
                                <a:pt x="1280058" y="2221941"/>
                              </a:lnTo>
                              <a:lnTo>
                                <a:pt x="1246886" y="2220912"/>
                              </a:lnTo>
                              <a:lnTo>
                                <a:pt x="1214031" y="2222792"/>
                              </a:lnTo>
                              <a:lnTo>
                                <a:pt x="1149451" y="2237600"/>
                              </a:lnTo>
                              <a:lnTo>
                                <a:pt x="1087297" y="2265464"/>
                              </a:lnTo>
                              <a:lnTo>
                                <a:pt x="1044194" y="2296274"/>
                              </a:lnTo>
                              <a:lnTo>
                                <a:pt x="1005128" y="2331529"/>
                              </a:lnTo>
                              <a:lnTo>
                                <a:pt x="814768" y="2521547"/>
                              </a:lnTo>
                              <a:lnTo>
                                <a:pt x="802424" y="2551138"/>
                              </a:lnTo>
                              <a:lnTo>
                                <a:pt x="802805" y="2564269"/>
                              </a:lnTo>
                              <a:lnTo>
                                <a:pt x="828192" y="2614765"/>
                              </a:lnTo>
                              <a:lnTo>
                                <a:pt x="2079371" y="3867645"/>
                              </a:lnTo>
                              <a:lnTo>
                                <a:pt x="2102751" y="3876941"/>
                              </a:lnTo>
                              <a:lnTo>
                                <a:pt x="2109266" y="3874592"/>
                              </a:lnTo>
                              <a:lnTo>
                                <a:pt x="2115007" y="3873182"/>
                              </a:lnTo>
                              <a:lnTo>
                                <a:pt x="2153970" y="3848011"/>
                              </a:lnTo>
                              <a:lnTo>
                                <a:pt x="2181631" y="3818128"/>
                              </a:lnTo>
                              <a:lnTo>
                                <a:pt x="2195842" y="3788016"/>
                              </a:lnTo>
                              <a:lnTo>
                                <a:pt x="2197608" y="3782085"/>
                              </a:lnTo>
                              <a:lnTo>
                                <a:pt x="2197824" y="3775887"/>
                              </a:lnTo>
                              <a:lnTo>
                                <a:pt x="2195576" y="3769906"/>
                              </a:lnTo>
                              <a:lnTo>
                                <a:pt x="2193391" y="3763873"/>
                              </a:lnTo>
                              <a:lnTo>
                                <a:pt x="2188895" y="3758107"/>
                              </a:lnTo>
                              <a:lnTo>
                                <a:pt x="1618792" y="3187992"/>
                              </a:lnTo>
                              <a:lnTo>
                                <a:pt x="1692008" y="3114776"/>
                              </a:lnTo>
                              <a:lnTo>
                                <a:pt x="1731276" y="3084360"/>
                              </a:lnTo>
                              <a:lnTo>
                                <a:pt x="1773783" y="3067837"/>
                              </a:lnTo>
                              <a:lnTo>
                                <a:pt x="1820367" y="3064599"/>
                              </a:lnTo>
                              <a:lnTo>
                                <a:pt x="1844916" y="3066719"/>
                              </a:lnTo>
                              <a:lnTo>
                                <a:pt x="1897062" y="3078950"/>
                              </a:lnTo>
                              <a:lnTo>
                                <a:pt x="1952777" y="3100057"/>
                              </a:lnTo>
                              <a:lnTo>
                                <a:pt x="2011705" y="3130016"/>
                              </a:lnTo>
                              <a:lnTo>
                                <a:pt x="2074608" y="3165462"/>
                              </a:lnTo>
                              <a:lnTo>
                                <a:pt x="2107615" y="3185160"/>
                              </a:lnTo>
                              <a:lnTo>
                                <a:pt x="2503525" y="3426650"/>
                              </a:lnTo>
                              <a:lnTo>
                                <a:pt x="2510498" y="3430600"/>
                              </a:lnTo>
                              <a:lnTo>
                                <a:pt x="2517000" y="3433864"/>
                              </a:lnTo>
                              <a:lnTo>
                                <a:pt x="2523007" y="3436277"/>
                              </a:lnTo>
                              <a:lnTo>
                                <a:pt x="2530005" y="3439541"/>
                              </a:lnTo>
                              <a:lnTo>
                                <a:pt x="2537320" y="3440341"/>
                              </a:lnTo>
                              <a:lnTo>
                                <a:pt x="2544851" y="3439007"/>
                              </a:lnTo>
                              <a:lnTo>
                                <a:pt x="2551150" y="3438169"/>
                              </a:lnTo>
                              <a:lnTo>
                                <a:pt x="2590101" y="3411880"/>
                              </a:lnTo>
                              <a:lnTo>
                                <a:pt x="2621102" y="3378670"/>
                              </a:lnTo>
                              <a:lnTo>
                                <a:pt x="2638260" y="3347732"/>
                              </a:lnTo>
                              <a:lnTo>
                                <a:pt x="2639542" y="3340150"/>
                              </a:lnTo>
                              <a:close/>
                            </a:path>
                            <a:path w="4413885" h="4662805">
                              <a:moveTo>
                                <a:pt x="3422319" y="2564434"/>
                              </a:moveTo>
                              <a:lnTo>
                                <a:pt x="3397161" y="2524899"/>
                              </a:lnTo>
                              <a:lnTo>
                                <a:pt x="3363633" y="2501341"/>
                              </a:lnTo>
                              <a:lnTo>
                                <a:pt x="3200666" y="2397417"/>
                              </a:lnTo>
                              <a:lnTo>
                                <a:pt x="2726283" y="2097570"/>
                              </a:lnTo>
                              <a:lnTo>
                                <a:pt x="2726283" y="2285581"/>
                              </a:lnTo>
                              <a:lnTo>
                                <a:pt x="2439708" y="2572156"/>
                              </a:lnTo>
                              <a:lnTo>
                                <a:pt x="1947799" y="1810969"/>
                              </a:lnTo>
                              <a:lnTo>
                                <a:pt x="1920328" y="1768779"/>
                              </a:lnTo>
                              <a:lnTo>
                                <a:pt x="1920976" y="1768132"/>
                              </a:lnTo>
                              <a:lnTo>
                                <a:pt x="2726283" y="2285581"/>
                              </a:lnTo>
                              <a:lnTo>
                                <a:pt x="2726283" y="2097570"/>
                              </a:lnTo>
                              <a:lnTo>
                                <a:pt x="2205126" y="1768132"/>
                              </a:lnTo>
                              <a:lnTo>
                                <a:pt x="1854644" y="1545221"/>
                              </a:lnTo>
                              <a:lnTo>
                                <a:pt x="1819922" y="1530692"/>
                              </a:lnTo>
                              <a:lnTo>
                                <a:pt x="1813039" y="1531594"/>
                              </a:lnTo>
                              <a:lnTo>
                                <a:pt x="1776349" y="1549704"/>
                              </a:lnTo>
                              <a:lnTo>
                                <a:pt x="1732521" y="1591525"/>
                              </a:lnTo>
                              <a:lnTo>
                                <a:pt x="1706410" y="1621586"/>
                              </a:lnTo>
                              <a:lnTo>
                                <a:pt x="1693722" y="1656892"/>
                              </a:lnTo>
                              <a:lnTo>
                                <a:pt x="1696402" y="1664576"/>
                              </a:lnTo>
                              <a:lnTo>
                                <a:pt x="1698269" y="1670773"/>
                              </a:lnTo>
                              <a:lnTo>
                                <a:pt x="1700860" y="1677009"/>
                              </a:lnTo>
                              <a:lnTo>
                                <a:pt x="1704086" y="1683385"/>
                              </a:lnTo>
                              <a:lnTo>
                                <a:pt x="1707832" y="1690001"/>
                              </a:lnTo>
                              <a:lnTo>
                                <a:pt x="1790204" y="1819071"/>
                              </a:lnTo>
                              <a:lnTo>
                                <a:pt x="2664002" y="3198939"/>
                              </a:lnTo>
                              <a:lnTo>
                                <a:pt x="2687777" y="3232251"/>
                              </a:lnTo>
                              <a:lnTo>
                                <a:pt x="2720771" y="3256991"/>
                              </a:lnTo>
                              <a:lnTo>
                                <a:pt x="2726969" y="3257740"/>
                              </a:lnTo>
                              <a:lnTo>
                                <a:pt x="2732875" y="3256991"/>
                              </a:lnTo>
                              <a:lnTo>
                                <a:pt x="2733192" y="3256991"/>
                              </a:lnTo>
                              <a:lnTo>
                                <a:pt x="2770657" y="3231337"/>
                              </a:lnTo>
                              <a:lnTo>
                                <a:pt x="2801455" y="3198304"/>
                              </a:lnTo>
                              <a:lnTo>
                                <a:pt x="2817495" y="3160166"/>
                              </a:lnTo>
                              <a:lnTo>
                                <a:pt x="2817634" y="3155937"/>
                              </a:lnTo>
                              <a:lnTo>
                                <a:pt x="2817711" y="3153968"/>
                              </a:lnTo>
                              <a:lnTo>
                                <a:pt x="2814447" y="3146869"/>
                              </a:lnTo>
                              <a:lnTo>
                                <a:pt x="2812211" y="3140887"/>
                              </a:lnTo>
                              <a:lnTo>
                                <a:pt x="2809113" y="3133839"/>
                              </a:lnTo>
                              <a:lnTo>
                                <a:pt x="2804147" y="3126409"/>
                              </a:lnTo>
                              <a:lnTo>
                                <a:pt x="2580817" y="2782874"/>
                              </a:lnTo>
                              <a:lnTo>
                                <a:pt x="2552763" y="2740012"/>
                              </a:lnTo>
                              <a:lnTo>
                                <a:pt x="2720619" y="2572156"/>
                              </a:lnTo>
                              <a:lnTo>
                                <a:pt x="2895371" y="2397417"/>
                              </a:lnTo>
                              <a:lnTo>
                                <a:pt x="3289071" y="2649702"/>
                              </a:lnTo>
                              <a:lnTo>
                                <a:pt x="3297136" y="2654033"/>
                              </a:lnTo>
                              <a:lnTo>
                                <a:pt x="3304197" y="2657132"/>
                              </a:lnTo>
                              <a:lnTo>
                                <a:pt x="3316160" y="2661615"/>
                              </a:lnTo>
                              <a:lnTo>
                                <a:pt x="3321812" y="2662047"/>
                              </a:lnTo>
                              <a:lnTo>
                                <a:pt x="3328327" y="2659684"/>
                              </a:lnTo>
                              <a:lnTo>
                                <a:pt x="3333673" y="2658592"/>
                              </a:lnTo>
                              <a:lnTo>
                                <a:pt x="3366668" y="2635453"/>
                              </a:lnTo>
                              <a:lnTo>
                                <a:pt x="3393808" y="2608173"/>
                              </a:lnTo>
                              <a:lnTo>
                                <a:pt x="3418548" y="2577401"/>
                              </a:lnTo>
                              <a:lnTo>
                                <a:pt x="3421240" y="2570873"/>
                              </a:lnTo>
                              <a:lnTo>
                                <a:pt x="3422319" y="2564434"/>
                              </a:lnTo>
                              <a:close/>
                            </a:path>
                            <a:path w="4413885" h="4662805">
                              <a:moveTo>
                                <a:pt x="3661054" y="2318639"/>
                              </a:moveTo>
                              <a:lnTo>
                                <a:pt x="3660622" y="2313089"/>
                              </a:lnTo>
                              <a:lnTo>
                                <a:pt x="3657358" y="2305977"/>
                              </a:lnTo>
                              <a:lnTo>
                                <a:pt x="3655123" y="2299995"/>
                              </a:lnTo>
                              <a:lnTo>
                                <a:pt x="3651707" y="2295296"/>
                              </a:lnTo>
                              <a:lnTo>
                                <a:pt x="3093872" y="1737474"/>
                              </a:lnTo>
                              <a:lnTo>
                                <a:pt x="3382378" y="1448968"/>
                              </a:lnTo>
                              <a:lnTo>
                                <a:pt x="3382911" y="1444383"/>
                              </a:lnTo>
                              <a:lnTo>
                                <a:pt x="3382962" y="1438135"/>
                              </a:lnTo>
                              <a:lnTo>
                                <a:pt x="3382378" y="1432521"/>
                              </a:lnTo>
                              <a:lnTo>
                                <a:pt x="3364560" y="1398168"/>
                              </a:lnTo>
                              <a:lnTo>
                                <a:pt x="3336366" y="1366240"/>
                              </a:lnTo>
                              <a:lnTo>
                                <a:pt x="3306788" y="1337221"/>
                              </a:lnTo>
                              <a:lnTo>
                                <a:pt x="3275812" y="1311541"/>
                              </a:lnTo>
                              <a:lnTo>
                                <a:pt x="3244532" y="1299705"/>
                              </a:lnTo>
                              <a:lnTo>
                                <a:pt x="3239300" y="1300772"/>
                              </a:lnTo>
                              <a:lnTo>
                                <a:pt x="3235718" y="1302321"/>
                              </a:lnTo>
                              <a:lnTo>
                                <a:pt x="2947225" y="1590827"/>
                              </a:lnTo>
                              <a:lnTo>
                                <a:pt x="2496045" y="1139647"/>
                              </a:lnTo>
                              <a:lnTo>
                                <a:pt x="2801112" y="834593"/>
                              </a:lnTo>
                              <a:lnTo>
                                <a:pt x="2789402" y="792022"/>
                              </a:lnTo>
                              <a:lnTo>
                                <a:pt x="2755290" y="752043"/>
                              </a:lnTo>
                              <a:lnTo>
                                <a:pt x="2726779" y="724103"/>
                              </a:lnTo>
                              <a:lnTo>
                                <a:pt x="2694927" y="697534"/>
                              </a:lnTo>
                              <a:lnTo>
                                <a:pt x="2661234" y="683285"/>
                              </a:lnTo>
                              <a:lnTo>
                                <a:pt x="2654985" y="683336"/>
                              </a:lnTo>
                              <a:lnTo>
                                <a:pt x="2277567" y="1058735"/>
                              </a:lnTo>
                              <a:lnTo>
                                <a:pt x="2265235" y="1088326"/>
                              </a:lnTo>
                              <a:lnTo>
                                <a:pt x="2265603" y="1101458"/>
                              </a:lnTo>
                              <a:lnTo>
                                <a:pt x="2290991" y="1151953"/>
                              </a:lnTo>
                              <a:lnTo>
                                <a:pt x="3542169" y="2404834"/>
                              </a:lnTo>
                              <a:lnTo>
                                <a:pt x="3552901" y="2410447"/>
                              </a:lnTo>
                              <a:lnTo>
                                <a:pt x="3559949" y="2413762"/>
                              </a:lnTo>
                              <a:lnTo>
                                <a:pt x="3565550" y="2414130"/>
                              </a:lnTo>
                              <a:lnTo>
                                <a:pt x="3572078" y="2411780"/>
                              </a:lnTo>
                              <a:lnTo>
                                <a:pt x="3577818" y="2410371"/>
                              </a:lnTo>
                              <a:lnTo>
                                <a:pt x="3617049" y="2384933"/>
                              </a:lnTo>
                              <a:lnTo>
                                <a:pt x="3649345" y="2348915"/>
                              </a:lnTo>
                              <a:lnTo>
                                <a:pt x="3658692" y="2325154"/>
                              </a:lnTo>
                              <a:lnTo>
                                <a:pt x="3661054" y="2318639"/>
                              </a:lnTo>
                              <a:close/>
                            </a:path>
                            <a:path w="4413885" h="4662805">
                              <a:moveTo>
                                <a:pt x="4413770" y="1565922"/>
                              </a:moveTo>
                              <a:lnTo>
                                <a:pt x="4413389" y="1560309"/>
                              </a:lnTo>
                              <a:lnTo>
                                <a:pt x="4408906" y="1548345"/>
                              </a:lnTo>
                              <a:lnTo>
                                <a:pt x="4404474" y="1542529"/>
                              </a:lnTo>
                              <a:lnTo>
                                <a:pt x="3358350" y="496417"/>
                              </a:lnTo>
                              <a:lnTo>
                                <a:pt x="3248812" y="386880"/>
                              </a:lnTo>
                              <a:lnTo>
                                <a:pt x="3483813" y="151892"/>
                              </a:lnTo>
                              <a:lnTo>
                                <a:pt x="3486048" y="147726"/>
                              </a:lnTo>
                              <a:lnTo>
                                <a:pt x="3486099" y="141478"/>
                              </a:lnTo>
                              <a:lnTo>
                                <a:pt x="3485515" y="135864"/>
                              </a:lnTo>
                              <a:lnTo>
                                <a:pt x="3467138" y="102057"/>
                              </a:lnTo>
                              <a:lnTo>
                                <a:pt x="3437979" y="69342"/>
                              </a:lnTo>
                              <a:lnTo>
                                <a:pt x="3409467" y="41427"/>
                              </a:lnTo>
                              <a:lnTo>
                                <a:pt x="3377920" y="14541"/>
                              </a:lnTo>
                              <a:lnTo>
                                <a:pt x="3345065" y="0"/>
                              </a:lnTo>
                              <a:lnTo>
                                <a:pt x="3338334" y="0"/>
                              </a:lnTo>
                              <a:lnTo>
                                <a:pt x="3334105" y="2184"/>
                              </a:lnTo>
                              <a:lnTo>
                                <a:pt x="2754592" y="581710"/>
                              </a:lnTo>
                              <a:lnTo>
                                <a:pt x="2752407" y="585927"/>
                              </a:lnTo>
                              <a:lnTo>
                                <a:pt x="2752941" y="591591"/>
                              </a:lnTo>
                              <a:lnTo>
                                <a:pt x="2752890" y="597839"/>
                              </a:lnTo>
                              <a:lnTo>
                                <a:pt x="2772918" y="631990"/>
                              </a:lnTo>
                              <a:lnTo>
                                <a:pt x="2779052" y="639279"/>
                              </a:lnTo>
                              <a:lnTo>
                                <a:pt x="2786113" y="648017"/>
                              </a:lnTo>
                              <a:lnTo>
                                <a:pt x="2812008" y="676071"/>
                              </a:lnTo>
                              <a:lnTo>
                                <a:pt x="2847784" y="708012"/>
                              </a:lnTo>
                              <a:lnTo>
                                <a:pt x="2855061" y="714133"/>
                              </a:lnTo>
                              <a:lnTo>
                                <a:pt x="2862021" y="719404"/>
                              </a:lnTo>
                              <a:lnTo>
                                <a:pt x="2868434" y="723671"/>
                              </a:lnTo>
                              <a:lnTo>
                                <a:pt x="2882176" y="731075"/>
                              </a:lnTo>
                              <a:lnTo>
                                <a:pt x="2888221" y="733158"/>
                              </a:lnTo>
                              <a:lnTo>
                                <a:pt x="2895003" y="733158"/>
                              </a:lnTo>
                              <a:lnTo>
                                <a:pt x="2900121" y="733640"/>
                              </a:lnTo>
                              <a:lnTo>
                                <a:pt x="2904286" y="731405"/>
                              </a:lnTo>
                              <a:lnTo>
                                <a:pt x="3139287" y="496417"/>
                              </a:lnTo>
                              <a:lnTo>
                                <a:pt x="4294937" y="1652066"/>
                              </a:lnTo>
                              <a:lnTo>
                                <a:pt x="4300702" y="1656549"/>
                              </a:lnTo>
                              <a:lnTo>
                                <a:pt x="4306684" y="1658797"/>
                              </a:lnTo>
                              <a:lnTo>
                                <a:pt x="4312717" y="1660982"/>
                              </a:lnTo>
                              <a:lnTo>
                                <a:pt x="4318279" y="1661414"/>
                              </a:lnTo>
                              <a:lnTo>
                                <a:pt x="4324794" y="1659064"/>
                              </a:lnTo>
                              <a:lnTo>
                                <a:pt x="4330535" y="1657654"/>
                              </a:lnTo>
                              <a:lnTo>
                                <a:pt x="4369765" y="1632216"/>
                              </a:lnTo>
                              <a:lnTo>
                                <a:pt x="4397210" y="1602562"/>
                              </a:lnTo>
                              <a:lnTo>
                                <a:pt x="4411421" y="1572437"/>
                              </a:lnTo>
                              <a:lnTo>
                                <a:pt x="4413770" y="1565922"/>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776B2AE" id="Graphic 159" o:spid="_x0000_s1026" style="position:absolute;margin-left:227.75pt;margin-top:27.2pt;width:347.55pt;height:367.15pt;z-index:-251615232;visibility:visible;mso-wrap-style:square;mso-wrap-distance-left:0;mso-wrap-distance-top:0;mso-wrap-distance-right:0;mso-wrap-distance-bottom:0;mso-position-horizontal:absolute;mso-position-horizontal-relative:page;mso-position-vertical:absolute;mso-position-vertical-relative:text;v-text-anchor:top" coordsize="4413885,466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" path="m1671307,4102671r-4877,-52832l1655953,3995712r-12891,-46114l1626552,3902430r-20244,-48222l1582242,3804882r-27991,-50445l1522222,3702837r-26264,-39040l1483918,3647071r,419634l1482178,4112577r-7810,44209l1459966,4199559r-21768,41568l1409192,4281741r-36132,39916l1260309,4434395,227761,3401834,339217,3290379r42913,-38354l425932,3222129r44793,-21158l516636,3188805r47091,-4877l611924,3184664r49415,6757l712050,3204667r41364,14872l795299,3237687r42354,21552l880440,3284321r43154,28702l960145,3339744r36436,28245l1032903,3397808r36195,31471l1105179,3462464r35941,34963l1178674,3535718r35319,37516l1247063,3609949r30849,35954l1306525,3681069r26390,34392l1357083,3749078r30582,46494l1413725,3840797r21819,43955l1453337,3927462r14033,41491l1479130,4018902r4788,47803l1483918,3647071r-47256,-63093l1403642,3543236r-35256,-41275l1330883,3460153r-39725,-42317l1249210,3375025r-37262,-36462l1174762,3303790r-37058,-33045l1100797,3239427r-36753,-29566l1029957,3183928r-38799,-27889l955052,3131820r-47739,-29312l860018,3076575r-46812,-22644l766940,3034461r-45669,-16395l676275,3004604r-52807,-10833l571766,2988132r-50520,-622l471944,2991726r-48018,8877l377075,3015119r-45898,21108l286219,3063760r-44069,33782l198920,3137370,12369,3323920,,3353562r355,13131l25755,3417201,1226667,4619815r37198,30417l1309204,4662779r11900,-1689l1513725,4476318r38659,-41923l1587068,4389577r28029,-44831l1637360,4298950r16446,-46787l1664843,4203966r5880,-49873l1671193,4112577r114,-9906xem2639542,3340150r-26162,-36537l2534920,3252076,2220328,3064599r-31915,-19139l2137930,3015348r-84785,-46368l2002561,2944190r-46939,-19215l1911946,2911487r-40855,-8686l1833765,2900476r-18072,1042l1798294,2903817r6871,-28436l1809978,2846527r2820,-29147l1813674,2788031r-1308,-29629l1802282,2697899r-20053,-61595l1752053,2573439r-42189,-63957l1684413,2477236r-28613,-32855l1649590,2437892r,359067l1646669,2821533r-14719,48438l1603006,2916466r-126758,128994l1029195,2598394r92329,-92341l1151826,2477236r37059,-28943l1223378,2430805r37033,-9931l1297673,2418156r37478,4673l1372857,2435123r37960,19050l1449120,2478938r38634,30544l1526781,2545791r43713,48552l1606461,2644483r25425,51460l1645983,2746489r3543,41542l1649590,2796959r,-359067l1630730,2418156r-6489,-6795l1589659,2378291r-34544,-30023l1520571,2321306r-34544,-23914l1451508,2276881r-34468,-17056l1347978,2234425r-67920,-12484l1246886,2220912r-32855,1880l1149451,2237600r-62154,27864l1044194,2296274r-39066,35255l814768,2521547r-12344,29591l802805,2564269r25387,50496l2079371,3867645r23380,9296l2109266,3874592r5741,-1410l2153970,3848011r27661,-29883l2195842,3788016r1766,-5931l2197824,3775887r-2248,-5981l2193391,3763873r-4496,-5766l1618792,3187992r73216,-73216l1731276,3084360r42507,-16523l1820367,3064599r24549,2120l1897062,3078950r55715,21107l2011705,3130016r62903,35446l2107615,3185160r395910,241490l2510498,3430600r6502,3264l2523007,3436277r6998,3264l2537320,3440341r7531,-1334l2551150,3438169r38951,-26289l2621102,3378670r17158,-30938l2639542,3340150xem3422319,2564434r-25158,-39535l3363633,2501341,3200666,2397417,2726283,2097570r,188011l2439708,2572156,1947799,1810969r-27471,-42190l1920976,1768132r805307,517449l2726283,2097570,2205126,1768132,1854644,1545221r-34722,-14529l1813039,1531594r-36690,18110l1732521,1591525r-26111,30061l1693722,1656892r2680,7684l1698269,1670773r2591,6236l1704086,1683385r3746,6616l1790204,1819071r873798,1379868l2687777,3232251r32994,24740l2726969,3257740r5906,-749l2733192,3256991r37465,-25654l2801455,3198304r16040,-38138l2817634,3155937r77,-1969l2814447,3146869r-2236,-5982l2809113,3133839r-4966,-7430l2580817,2782874r-28054,-42862l2720619,2572156r174752,-174739l3289071,2649702r8065,4331l3304197,2657132r11963,4483l3321812,2662047r6515,-2363l3333673,2658592r32995,-23139l3393808,2608173r24740,-30772l3421240,2570873r1079,-6439xem3661054,2318639r-432,-5550l3657358,2305977r-2235,-5982l3651707,2295296,3093872,1737474r288506,-288506l3382911,1444383r51,-6248l3382378,1432521r-17818,-34353l3336366,1366240r-29578,-29019l3275812,1311541r-31280,-11836l3239300,1300772r-3582,1549l2947225,1590827,2496045,1139647,2801112,834593r-11710,-42571l2755290,752043r-28511,-27940l2694927,697534r-33693,-14249l2654985,683336r-377418,375399l2265235,1088326r368,13132l2290991,1151953,3542169,2404834r10732,5613l3559949,2413762r5601,368l3572078,2411780r5740,-1409l3617049,2384933r32296,-36018l3658692,2325154r2362,-6515xem4413770,1565922r-381,-5613l4408906,1548345r-4432,-5816l3358350,496417,3248812,386880,3483813,151892r2235,-4166l3486099,141478r-584,-5614l3467138,102057,3437979,69342,3409467,41427,3377920,14541,3345065,r-6731,l3334105,2184,2754592,581710r-2185,4217l2752941,591591r-51,6248l2772918,631990r6134,7289l2786113,648017r25895,28054l2847784,708012r7277,6121l2862021,719404r6413,4267l2882176,731075r6045,2083l2895003,733158r5118,482l2904286,731405,3139287,496417,4294937,1652066r5765,4483l4306684,1658797r6033,2185l4318279,1661414r6515,-2350l4330535,1657654r39230,-25438l4397210,1602562r14211,-30125l4413770,1565922xe" fillcolor="silver" stroked="f">
                <v:fill opacity="32896f"/>
                <v:path arrowok="t"/>
                <w10:wrap anchorx="page"/>
              </v:shape>
            </w:pict>
          </mc:Fallback>
        </mc:AlternateContent>
      </w:r>
      <w:r w:rsidRPr="00013B2F">
        <w:rPr>
          <w:i/>
          <w:iCs/>
          <w:vertAlign w:val="superscript"/>
          <w:lang w:val="en-US"/>
        </w:rPr>
        <w:t>i</w:t>
      </w:r>
      <w:r w:rsidRPr="00013B2F">
        <w:rPr>
          <w:i/>
          <w:iCs/>
          <w:lang w:val="en-US"/>
        </w:rPr>
        <w:t xml:space="preserve"> </w:t>
      </w:r>
      <w:hyperlink r:id="rId92">
        <w:r w:rsidRPr="00013B2F">
          <w:rPr>
            <w:rStyle w:val="Hyperlink"/>
            <w:i/>
            <w:iCs/>
            <w:lang w:val="en-US"/>
          </w:rPr>
          <w:t>Co</w:t>
        </w:r>
        <w:bookmarkStart w:id="13" w:name="_bookmark0"/>
        <w:bookmarkEnd w:id="13"/>
        <w:r w:rsidRPr="00013B2F">
          <w:rPr>
            <w:rStyle w:val="Hyperlink"/>
            <w:i/>
            <w:iCs/>
            <w:lang w:val="en-US"/>
          </w:rPr>
          <w:t xml:space="preserve">nvention </w:t>
        </w:r>
        <w:bookmarkStart w:id="14" w:name="_bookmark1"/>
        <w:bookmarkEnd w:id="14"/>
        <w:r w:rsidRPr="00013B2F">
          <w:rPr>
            <w:rStyle w:val="Hyperlink"/>
            <w:i/>
            <w:iCs/>
            <w:lang w:val="en-US"/>
          </w:rPr>
          <w:t xml:space="preserve">on the </w:t>
        </w:r>
        <w:bookmarkStart w:id="15" w:name="_bookmark2"/>
        <w:bookmarkEnd w:id="15"/>
        <w:r w:rsidRPr="00013B2F">
          <w:rPr>
            <w:rStyle w:val="Hyperlink"/>
            <w:i/>
            <w:iCs/>
            <w:lang w:val="en-US"/>
          </w:rPr>
          <w:t>Rights of P</w:t>
        </w:r>
        <w:bookmarkStart w:id="16" w:name="_bookmark3"/>
        <w:bookmarkEnd w:id="16"/>
        <w:r w:rsidRPr="00013B2F">
          <w:rPr>
            <w:rStyle w:val="Hyperlink"/>
            <w:i/>
            <w:iCs/>
            <w:lang w:val="en-US"/>
          </w:rPr>
          <w:t>ersons with Disabilities (CRPD)</w:t>
        </w:r>
      </w:hyperlink>
      <w:r w:rsidRPr="00013B2F">
        <w:rPr>
          <w:i/>
          <w:iCs/>
          <w:lang w:val="en-US"/>
        </w:rPr>
        <w:t xml:space="preserve"> and web accessib</w:t>
      </w:r>
      <w:bookmarkStart w:id="17" w:name="_bookmark4"/>
      <w:bookmarkEnd w:id="17"/>
      <w:r w:rsidRPr="00013B2F">
        <w:rPr>
          <w:i/>
          <w:iCs/>
          <w:lang w:val="en-US"/>
        </w:rPr>
        <w:t>ility r</w:t>
      </w:r>
      <w:bookmarkStart w:id="18" w:name="_bookmark5"/>
      <w:bookmarkEnd w:id="18"/>
      <w:r w:rsidRPr="00013B2F">
        <w:rPr>
          <w:i/>
          <w:iCs/>
          <w:lang w:val="en-US"/>
        </w:rPr>
        <w:t>ecommen</w:t>
      </w:r>
      <w:bookmarkStart w:id="19" w:name="_bookmark6"/>
      <w:bookmarkEnd w:id="19"/>
      <w:r w:rsidRPr="00013B2F">
        <w:rPr>
          <w:i/>
          <w:iCs/>
          <w:lang w:val="en-US"/>
        </w:rPr>
        <w:t xml:space="preserve">ds </w:t>
      </w:r>
      <w:proofErr w:type="gramStart"/>
      <w:r w:rsidRPr="00013B2F">
        <w:rPr>
          <w:i/>
          <w:iCs/>
          <w:lang w:val="en-US"/>
        </w:rPr>
        <w:t xml:space="preserve">to </w:t>
      </w:r>
      <w:bookmarkStart w:id="20" w:name="_bookmark7"/>
      <w:bookmarkEnd w:id="20"/>
      <w:r w:rsidRPr="00013B2F">
        <w:rPr>
          <w:i/>
          <w:iCs/>
          <w:lang w:val="en-US"/>
        </w:rPr>
        <w:t>apply</w:t>
      </w:r>
      <w:proofErr w:type="gramEnd"/>
      <w:r w:rsidRPr="00013B2F">
        <w:rPr>
          <w:i/>
          <w:iCs/>
          <w:lang w:val="en-US"/>
        </w:rPr>
        <w:t xml:space="preserve"> W3C WCAG AA standards (or similar) in the public and private sector. Already recommended by </w:t>
      </w:r>
      <w:proofErr w:type="gramStart"/>
      <w:r w:rsidRPr="00013B2F">
        <w:rPr>
          <w:i/>
          <w:iCs/>
          <w:lang w:val="en-US"/>
        </w:rPr>
        <w:t>a number of</w:t>
      </w:r>
      <w:proofErr w:type="gramEnd"/>
      <w:r w:rsidRPr="00013B2F">
        <w:rPr>
          <w:i/>
          <w:iCs/>
          <w:lang w:val="en-US"/>
        </w:rPr>
        <w:t xml:space="preserve"> UN agencies, regional and national bodies, CSOs/NGOs.</w:t>
      </w:r>
    </w:p>
    <w:p w14:paraId="3F4E3D1F"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p>
    <w:p w14:paraId="378B9C43"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t>ii</w:t>
      </w:r>
      <w:r w:rsidRPr="00013B2F">
        <w:rPr>
          <w:i/>
          <w:iCs/>
          <w:lang w:val="en-US"/>
        </w:rPr>
        <w:t xml:space="preserve"> UNU and partner analysis and recommendations e.g. G20+ policy brief on “Citizen-centered digital government: Approaches for advancing the public sector’s use of technologies based on demand-side data” and ”Monitoring and Measurement of Digital Inclusion: A Critical Analysis of Key Global Frameworks measuring at the margins” suggestions.</w:t>
      </w:r>
    </w:p>
    <w:p w14:paraId="01F6938E"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t>iii</w:t>
      </w:r>
      <w:r w:rsidRPr="00013B2F">
        <w:rPr>
          <w:i/>
          <w:iCs/>
          <w:lang w:val="en-US"/>
        </w:rPr>
        <w:t xml:space="preserve"> UNU provides technical assistance, research, skills and capacity development to international bodies, member states, regions and local authorities (depending on external funding) on digital and data governance, legislation, standards, date exchange, IOP, AI (various forms) privacy and ethics. Similarly other institute applies data and AI in relation to resource management, sustainability, </w:t>
      </w:r>
      <w:proofErr w:type="gramStart"/>
      <w:r w:rsidRPr="00013B2F">
        <w:rPr>
          <w:i/>
          <w:iCs/>
          <w:lang w:val="en-US"/>
        </w:rPr>
        <w:t>etc..</w:t>
      </w:r>
      <w:proofErr w:type="gramEnd"/>
    </w:p>
    <w:p w14:paraId="6B876090"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t>iv</w:t>
      </w:r>
      <w:r w:rsidRPr="00013B2F">
        <w:rPr>
          <w:i/>
          <w:iCs/>
          <w:lang w:val="en-US"/>
        </w:rPr>
        <w:t xml:space="preserve"> ITC initiatives are</w:t>
      </w:r>
    </w:p>
    <w:p w14:paraId="43905413"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DIgital</w:t>
      </w:r>
      <w:proofErr w:type="spellEnd"/>
      <w:r w:rsidRPr="00013B2F">
        <w:rPr>
          <w:i/>
          <w:iCs/>
          <w:lang w:val="en-US"/>
        </w:rPr>
        <w:t xml:space="preserve"> Moonshot: policy and strategy support, empower business support </w:t>
      </w:r>
      <w:proofErr w:type="spellStart"/>
      <w:r w:rsidRPr="00013B2F">
        <w:rPr>
          <w:i/>
          <w:iCs/>
          <w:lang w:val="en-US"/>
        </w:rPr>
        <w:t>organisations</w:t>
      </w:r>
      <w:proofErr w:type="spellEnd"/>
      <w:r w:rsidRPr="00013B2F">
        <w:rPr>
          <w:i/>
          <w:iCs/>
          <w:lang w:val="en-US"/>
        </w:rPr>
        <w:t>, MSME and entrepreneur support for digital trade and tech entrepreneurship</w:t>
      </w:r>
    </w:p>
    <w:p w14:paraId="12F62CB4"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proofErr w:type="spellStart"/>
      <w:r w:rsidRPr="00013B2F">
        <w:rPr>
          <w:i/>
          <w:iCs/>
          <w:lang w:val="en-US"/>
        </w:rPr>
        <w:t>ecomConnect</w:t>
      </w:r>
      <w:proofErr w:type="spellEnd"/>
      <w:r w:rsidRPr="00013B2F">
        <w:rPr>
          <w:i/>
          <w:iCs/>
          <w:lang w:val="en-US"/>
        </w:rPr>
        <w:t xml:space="preserve"> </w:t>
      </w:r>
      <w:proofErr w:type="spellStart"/>
      <w:r w:rsidRPr="00013B2F">
        <w:rPr>
          <w:i/>
          <w:iCs/>
          <w:lang w:val="en-US"/>
        </w:rPr>
        <w:t>Programme</w:t>
      </w:r>
      <w:proofErr w:type="spellEnd"/>
      <w:r w:rsidRPr="00013B2F">
        <w:rPr>
          <w:i/>
          <w:iCs/>
          <w:lang w:val="en-US"/>
        </w:rPr>
        <w:t>: Empowering businesses through e-commerce</w:t>
      </w:r>
    </w:p>
    <w:p w14:paraId="091DBA07"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#FastTrackTech: Scaling Digital Entrepreneurship across Africa, South Asia, the Caribbean and Latin America with a focus on tech startup </w:t>
      </w:r>
      <w:proofErr w:type="spellStart"/>
      <w:r w:rsidRPr="00013B2F">
        <w:rPr>
          <w:i/>
          <w:iCs/>
          <w:lang w:val="en-US"/>
        </w:rPr>
        <w:t>internationalisation</w:t>
      </w:r>
      <w:proofErr w:type="spellEnd"/>
      <w:r w:rsidRPr="00013B2F">
        <w:rPr>
          <w:i/>
          <w:iCs/>
          <w:lang w:val="en-US"/>
        </w:rPr>
        <w:t>, tech hub capacity building and impact investment</w:t>
      </w:r>
    </w:p>
    <w:p w14:paraId="547660B4"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ITC Flagship publication dedicated to digital transformation of small business, the SME Competitiveness Outlook 2025 to be launched in June 2025.</w:t>
      </w:r>
    </w:p>
    <w:p w14:paraId="5C68C224"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Youth Startup Academy: Support to early and acceleration stage high-impact digital startups. Strengthen the digital entrepreneurship ecosystem by fostering international networks and facilitating exchange of best practices with matured ecosystems.</w:t>
      </w:r>
    </w:p>
    <w:p w14:paraId="39ECB65F"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Ye! Community: ITC’s global community of young entrepreneurs. It promotes learning, networking, and connections to market and financial opportunities. The global community is home to more than 40,000 members, both online and through local chapters.</w:t>
      </w:r>
    </w:p>
    <w:p w14:paraId="491D2571"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Ye! Boost </w:t>
      </w:r>
      <w:proofErr w:type="gramStart"/>
      <w:r w:rsidRPr="00013B2F">
        <w:rPr>
          <w:i/>
          <w:iCs/>
          <w:lang w:val="en-US"/>
        </w:rPr>
        <w:t>Accelerator:</w:t>
      </w:r>
      <w:proofErr w:type="gramEnd"/>
      <w:r w:rsidRPr="00013B2F">
        <w:rPr>
          <w:i/>
          <w:iCs/>
          <w:lang w:val="en-US"/>
        </w:rPr>
        <w:t xml:space="preserve"> supports the acceleration of youth-led startups to access export markets.</w:t>
      </w:r>
    </w:p>
    <w:p w14:paraId="7E322C19"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Youth Ecopreneur </w:t>
      </w:r>
      <w:proofErr w:type="spellStart"/>
      <w:proofErr w:type="gramStart"/>
      <w:r w:rsidRPr="00013B2F">
        <w:rPr>
          <w:i/>
          <w:iCs/>
          <w:lang w:val="en-US"/>
        </w:rPr>
        <w:t>Programme</w:t>
      </w:r>
      <w:proofErr w:type="spellEnd"/>
      <w:r w:rsidRPr="00013B2F">
        <w:rPr>
          <w:i/>
          <w:iCs/>
          <w:lang w:val="en-US"/>
        </w:rPr>
        <w:t>:</w:t>
      </w:r>
      <w:proofErr w:type="gramEnd"/>
      <w:r w:rsidRPr="00013B2F">
        <w:rPr>
          <w:i/>
          <w:iCs/>
          <w:lang w:val="en-US"/>
        </w:rPr>
        <w:t xml:space="preserve"> supports the scaling up of youth-led sustainable businesses, particularly those bringing innovation to promote land restoration.</w:t>
      </w:r>
    </w:p>
    <w:p w14:paraId="65D2C94B"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Policy advice related to the negotiations of MSME digital Inclusion provisions in the digital trade / economy agreements and FTA chapters</w:t>
      </w:r>
    </w:p>
    <w:p w14:paraId="62813928" w14:textId="77777777" w:rsidR="00013B2F" w:rsidRPr="00013B2F" w:rsidRDefault="00013B2F" w:rsidP="002A54B1">
      <w:pPr>
        <w:numPr>
          <w:ilvl w:val="0"/>
          <w:numId w:val="1"/>
        </w:num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lang w:val="en-US"/>
        </w:rPr>
        <w:t xml:space="preserve">Awareness raising for MSEMs on digital trade topics of relevance to them, to enable implementation and advocacy of MSME interests in digital </w:t>
      </w:r>
      <w:proofErr w:type="gramStart"/>
      <w:r w:rsidRPr="00013B2F">
        <w:rPr>
          <w:i/>
          <w:iCs/>
          <w:lang w:val="en-US"/>
        </w:rPr>
        <w:t>rule-making</w:t>
      </w:r>
      <w:proofErr w:type="gramEnd"/>
      <w:r w:rsidRPr="00013B2F">
        <w:rPr>
          <w:i/>
          <w:iCs/>
          <w:lang w:val="en-US"/>
        </w:rPr>
        <w:t xml:space="preserve"> on different levels.</w:t>
      </w:r>
    </w:p>
    <w:p w14:paraId="127A977D"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t>v</w:t>
      </w:r>
      <w:r w:rsidRPr="00013B2F">
        <w:rPr>
          <w:i/>
          <w:iCs/>
          <w:lang w:val="en-US"/>
        </w:rPr>
        <w:t xml:space="preserve"> UNU provides technical assistance, research, skills and capacity development to international bodies, member states, regions and local authorities (depending on external funding). CPR, EGOV, CRIS, MACAU, MERIT on digital governance, ICT for development, data and AI.</w:t>
      </w:r>
    </w:p>
    <w:p w14:paraId="041255BB"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lastRenderedPageBreak/>
        <w:t>vi</w:t>
      </w:r>
      <w:r w:rsidRPr="00013B2F">
        <w:rPr>
          <w:i/>
          <w:iCs/>
          <w:lang w:val="en-US"/>
        </w:rPr>
        <w:t xml:space="preserve"> ITC Digital Transformation Survey already conducted over 7400 companies in 78 countries between 2022-2024 and ITC Enterprise Digital Transformation Index designed to assess digital transformation at the firm level, to gather insights into the digital capabilities, challenges, and future needs of different types of companies across countries. Example available from publication: </w:t>
      </w:r>
      <w:hyperlink r:id="rId93">
        <w:r w:rsidRPr="00013B2F">
          <w:rPr>
            <w:rStyle w:val="Hyperlink"/>
            <w:i/>
            <w:iCs/>
            <w:lang w:val="en-US"/>
          </w:rPr>
          <w:t>https://intracen.org/resources/publications/sme-competitiveness-in-francophone-africa-2022</w:t>
        </w:r>
      </w:hyperlink>
    </w:p>
    <w:p w14:paraId="4E6F86B4"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t>vii</w:t>
      </w:r>
      <w:r w:rsidRPr="00013B2F">
        <w:rPr>
          <w:i/>
          <w:iCs/>
          <w:lang w:val="en-US"/>
        </w:rPr>
        <w:t xml:space="preserve"> ITC E-Commerce for Development training </w:t>
      </w:r>
      <w:proofErr w:type="spellStart"/>
      <w:r w:rsidRPr="00013B2F">
        <w:rPr>
          <w:i/>
          <w:iCs/>
          <w:lang w:val="en-US"/>
        </w:rPr>
        <w:t>programme</w:t>
      </w:r>
      <w:proofErr w:type="spellEnd"/>
      <w:r w:rsidRPr="00013B2F">
        <w:rPr>
          <w:i/>
          <w:iCs/>
          <w:lang w:val="en-US"/>
        </w:rPr>
        <w:t xml:space="preserve"> enhance capacity of policymakers to develop enabling policies and engage in shaping international trade negotiations related to e-commerce/digital trade</w:t>
      </w:r>
    </w:p>
    <w:p w14:paraId="278F81D5" w14:textId="77777777" w:rsidR="00013B2F" w:rsidRPr="00013B2F" w:rsidRDefault="00013B2F" w:rsidP="00013B2F">
      <w:pPr>
        <w:tabs>
          <w:tab w:val="clear" w:pos="567"/>
          <w:tab w:val="clear" w:pos="1134"/>
          <w:tab w:val="clear" w:pos="1701"/>
          <w:tab w:val="clear" w:pos="2268"/>
          <w:tab w:val="clear" w:pos="2835"/>
        </w:tabs>
        <w:overflowPunct/>
        <w:autoSpaceDE/>
        <w:autoSpaceDN/>
        <w:adjustRightInd/>
        <w:spacing w:before="0"/>
        <w:textAlignment w:val="auto"/>
        <w:rPr>
          <w:i/>
          <w:iCs/>
          <w:lang w:val="en-US"/>
        </w:rPr>
      </w:pPr>
      <w:r w:rsidRPr="00013B2F">
        <w:rPr>
          <w:i/>
          <w:iCs/>
          <w:vertAlign w:val="superscript"/>
          <w:lang w:val="en-US"/>
        </w:rPr>
        <w:t>viii</w:t>
      </w:r>
      <w:r w:rsidRPr="00013B2F">
        <w:rPr>
          <w:i/>
          <w:iCs/>
          <w:lang w:val="en-US"/>
        </w:rPr>
        <w:t xml:space="preserve"> ITC Youth Startup Academy: Support to early and acceleration stage high-impact digital startups. Strengthen the digital entrepreneurship ecosystem by fostering international networks and facilitating exchange of best practices with matured ecosystems.</w:t>
      </w:r>
    </w:p>
    <w:p w14:paraId="50C5ED99" w14:textId="03270B70" w:rsidR="00A514A4" w:rsidRPr="00F562DC" w:rsidRDefault="00A514A4" w:rsidP="00147C54">
      <w:pPr>
        <w:tabs>
          <w:tab w:val="clear" w:pos="567"/>
          <w:tab w:val="clear" w:pos="1134"/>
          <w:tab w:val="clear" w:pos="1701"/>
          <w:tab w:val="clear" w:pos="2268"/>
          <w:tab w:val="clear" w:pos="2835"/>
        </w:tabs>
        <w:overflowPunct/>
        <w:autoSpaceDE/>
        <w:autoSpaceDN/>
        <w:adjustRightInd/>
        <w:spacing w:before="0"/>
        <w:textAlignment w:val="auto"/>
        <w:rPr>
          <w:i/>
          <w:iCs/>
        </w:rPr>
      </w:pPr>
    </w:p>
    <w:sectPr w:rsidR="00A514A4" w:rsidRPr="00F562DC" w:rsidSect="00013B2F">
      <w:pgSz w:w="16840" w:h="11910" w:orient="landscape"/>
      <w:pgMar w:top="1400" w:right="860" w:bottom="880" w:left="440" w:header="250" w:footer="6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13DBB" w14:textId="77777777" w:rsidR="00DA1F41" w:rsidRDefault="00DA1F41">
      <w:r>
        <w:separator/>
      </w:r>
    </w:p>
  </w:endnote>
  <w:endnote w:type="continuationSeparator" w:id="0">
    <w:p w14:paraId="532752EC" w14:textId="77777777" w:rsidR="00DA1F41" w:rsidRDefault="00DA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AF7A" w14:textId="77777777" w:rsidR="00B062E9" w:rsidRDefault="00B062E9">
    <w:pPr>
      <w:pStyle w:val="Footer"/>
    </w:pPr>
  </w:p>
  <w:p w14:paraId="0354179B" w14:textId="77777777" w:rsidR="002E294E" w:rsidRDefault="002E294E"/>
  <w:p w14:paraId="433FD7D0" w14:textId="77777777" w:rsidR="002E294E" w:rsidRDefault="002E294E"/>
  <w:p w14:paraId="5FA57054" w14:textId="77777777" w:rsidR="002E294E" w:rsidRDefault="002E29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462169" w:rsidRPr="00BC2C8F" w14:paraId="6E22F87F" w14:textId="77777777" w:rsidTr="00D6212D">
      <w:trPr>
        <w:jc w:val="center"/>
      </w:trPr>
      <w:tc>
        <w:tcPr>
          <w:tcW w:w="3107" w:type="dxa"/>
          <w:vAlign w:val="center"/>
        </w:tcPr>
        <w:p w14:paraId="234F42CE" w14:textId="77777777" w:rsidR="00462169" w:rsidRPr="0009569D" w:rsidRDefault="00462169" w:rsidP="00462169">
          <w:pPr>
            <w:pStyle w:val="Header"/>
            <w:jc w:val="left"/>
            <w:rPr>
              <w:noProof/>
            </w:rPr>
          </w:pPr>
          <w:hyperlink r:id="rId1" w:history="1">
            <w:r w:rsidRPr="0009569D">
              <w:rPr>
                <w:rStyle w:val="Hyperlink"/>
                <w:u w:val="none"/>
              </w:rPr>
              <w:t>https://council.itu.int/working-groups</w:t>
            </w:r>
          </w:hyperlink>
        </w:p>
      </w:tc>
      <w:tc>
        <w:tcPr>
          <w:tcW w:w="6957" w:type="dxa"/>
        </w:tcPr>
        <w:p w14:paraId="32C296E1" w14:textId="1A1279B7" w:rsidR="00462169" w:rsidRPr="000F6AB8" w:rsidRDefault="00462169" w:rsidP="00462169">
          <w:pPr>
            <w:pStyle w:val="Header"/>
            <w:tabs>
              <w:tab w:val="left" w:pos="4443"/>
              <w:tab w:val="right" w:pos="8505"/>
              <w:tab w:val="right" w:pos="9639"/>
            </w:tabs>
            <w:jc w:val="left"/>
            <w:rPr>
              <w:rFonts w:ascii="Arial" w:hAnsi="Arial" w:cs="Arial"/>
              <w:b/>
              <w:bCs/>
              <w:szCs w:val="18"/>
              <w:lang w:val="es-ES"/>
            </w:rPr>
          </w:pPr>
          <w:r>
            <w:rPr>
              <w:bCs/>
            </w:rPr>
            <w:tab/>
          </w:r>
          <w:r w:rsidRPr="00227AAB">
            <w:rPr>
              <w:bCs/>
              <w:lang w:val="es-ES"/>
            </w:rPr>
            <w:t>CWG-WSIS&amp;SDG-42</w:t>
          </w:r>
          <w:r>
            <w:rPr>
              <w:bCs/>
              <w:lang w:val="es-ES"/>
            </w:rPr>
            <w:t>/</w:t>
          </w:r>
          <w:r>
            <w:rPr>
              <w:bCs/>
              <w:lang w:val="es-ES"/>
            </w:rPr>
            <w:t>1</w:t>
          </w:r>
          <w:r w:rsidRPr="000F6AB8">
            <w:rPr>
              <w:bCs/>
              <w:lang w:val="es-ES"/>
            </w:rPr>
            <w:t>-E</w:t>
          </w:r>
          <w:r w:rsidRPr="000F6AB8">
            <w:rPr>
              <w:bCs/>
              <w:lang w:val="es-ES"/>
            </w:rPr>
            <w:tab/>
          </w:r>
          <w:r>
            <w:fldChar w:fldCharType="begin"/>
          </w:r>
          <w:r w:rsidRPr="000F6AB8">
            <w:rPr>
              <w:lang w:val="es-ES"/>
            </w:rPr>
            <w:instrText>PAGE</w:instrText>
          </w:r>
          <w:r>
            <w:fldChar w:fldCharType="separate"/>
          </w:r>
          <w:r w:rsidRPr="000F6AB8">
            <w:rPr>
              <w:lang w:val="es-ES"/>
            </w:rPr>
            <w:t>1</w:t>
          </w:r>
          <w:r>
            <w:rPr>
              <w:noProof/>
            </w:rPr>
            <w:fldChar w:fldCharType="end"/>
          </w:r>
        </w:p>
      </w:tc>
    </w:tr>
  </w:tbl>
  <w:p w14:paraId="780A585D" w14:textId="77777777" w:rsidR="00462169" w:rsidRDefault="00462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618E" w14:textId="77777777" w:rsidR="00013B2F" w:rsidRDefault="00013B2F">
    <w:pPr>
      <w:pStyle w:val="BodyText"/>
      <w:spacing w:line="14" w:lineRule="auto"/>
      <w:rPr>
        <w:sz w:val="20"/>
      </w:rPr>
    </w:pPr>
    <w:r>
      <w:rPr>
        <w:noProof/>
      </w:rPr>
      <mc:AlternateContent>
        <mc:Choice Requires="wps">
          <w:drawing>
            <wp:anchor distT="0" distB="0" distL="0" distR="0" simplePos="0" relativeHeight="251622400" behindDoc="1" locked="0" layoutInCell="1" allowOverlap="1" wp14:anchorId="0579F542" wp14:editId="32C29CF3">
              <wp:simplePos x="0" y="0"/>
              <wp:positionH relativeFrom="page">
                <wp:posOffset>4515140</wp:posOffset>
              </wp:positionH>
              <wp:positionV relativeFrom="page">
                <wp:posOffset>6986971</wp:posOffset>
              </wp:positionV>
              <wp:extent cx="166433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4335" cy="165735"/>
                      </a:xfrm>
                      <a:prstGeom prst="rect">
                        <a:avLst/>
                      </a:prstGeom>
                    </wps:spPr>
                    <wps:txbx>
                      <w:txbxContent>
                        <w:p w14:paraId="0073FF5D" w14:textId="77777777" w:rsidR="00013B2F" w:rsidRDefault="00013B2F">
                          <w:pPr>
                            <w:pStyle w:val="BodyText"/>
                            <w:spacing w:line="245" w:lineRule="exact"/>
                            <w:ind w:left="20"/>
                          </w:pPr>
                          <w:r>
                            <w:t>Page</w:t>
                          </w:r>
                          <w:r>
                            <w:rPr>
                              <w:spacing w:val="-7"/>
                            </w:rPr>
                            <w:t xml:space="preserve"> </w:t>
                          </w:r>
                          <w:r>
                            <w:fldChar w:fldCharType="begin"/>
                          </w:r>
                          <w:r>
                            <w:instrText xml:space="preserve"> PAGE </w:instrText>
                          </w:r>
                          <w:r>
                            <w:fldChar w:fldCharType="separate"/>
                          </w:r>
                          <w:r>
                            <w:t>10</w:t>
                          </w:r>
                          <w:r>
                            <w:fldChar w:fldCharType="end"/>
                          </w:r>
                          <w:r>
                            <w:rPr>
                              <w:spacing w:val="-3"/>
                            </w:rPr>
                            <w:t xml:space="preserve"> </w:t>
                          </w:r>
                          <w:r>
                            <w:t>–30</w:t>
                          </w:r>
                          <w:r>
                            <w:rPr>
                              <w:spacing w:val="-2"/>
                            </w:rPr>
                            <w:t xml:space="preserve"> </w:t>
                          </w:r>
                          <w:r>
                            <w:t>November</w:t>
                          </w:r>
                          <w:r>
                            <w:rPr>
                              <w:spacing w:val="-4"/>
                            </w:rPr>
                            <w:t xml:space="preserve"> 2024</w:t>
                          </w:r>
                        </w:p>
                      </w:txbxContent>
                    </wps:txbx>
                    <wps:bodyPr wrap="square" lIns="0" tIns="0" rIns="0" bIns="0" rtlCol="0">
                      <a:noAutofit/>
                    </wps:bodyPr>
                  </wps:wsp>
                </a:graphicData>
              </a:graphic>
            </wp:anchor>
          </w:drawing>
        </mc:Choice>
        <mc:Fallback>
          <w:pict>
            <v:shapetype w14:anchorId="0579F542" id="_x0000_t202" coordsize="21600,21600" o:spt="202" path="m,l,21600r21600,l21600,xe">
              <v:stroke joinstyle="miter"/>
              <v:path gradientshapeok="t" o:connecttype="rect"/>
            </v:shapetype>
            <v:shape id="Textbox 3" o:spid="_x0000_s1027" type="#_x0000_t202" style="position:absolute;margin-left:355.5pt;margin-top:550.15pt;width:131.05pt;height:13.05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" filled="f" stroked="f">
              <v:textbox inset="0,0,0,0">
                <w:txbxContent>
                  <w:p w14:paraId="0073FF5D" w14:textId="77777777" w:rsidR="00013B2F" w:rsidRDefault="00013B2F">
                    <w:pPr>
                      <w:pStyle w:val="BodyText"/>
                      <w:spacing w:line="245" w:lineRule="exact"/>
                      <w:ind w:left="20"/>
                    </w:pPr>
                    <w:r>
                      <w:t>Page</w:t>
                    </w:r>
                    <w:r>
                      <w:rPr>
                        <w:spacing w:val="-7"/>
                      </w:rPr>
                      <w:t xml:space="preserve"> </w:t>
                    </w:r>
                    <w:r>
                      <w:fldChar w:fldCharType="begin"/>
                    </w:r>
                    <w:r>
                      <w:instrText xml:space="preserve"> PAGE </w:instrText>
                    </w:r>
                    <w:r>
                      <w:fldChar w:fldCharType="separate"/>
                    </w:r>
                    <w:r>
                      <w:t>10</w:t>
                    </w:r>
                    <w:r>
                      <w:fldChar w:fldCharType="end"/>
                    </w:r>
                    <w:r>
                      <w:rPr>
                        <w:spacing w:val="-3"/>
                      </w:rPr>
                      <w:t xml:space="preserve"> </w:t>
                    </w:r>
                    <w:r>
                      <w:t>–30</w:t>
                    </w:r>
                    <w:r>
                      <w:rPr>
                        <w:spacing w:val="-2"/>
                      </w:rPr>
                      <w:t xml:space="preserve"> </w:t>
                    </w:r>
                    <w:r>
                      <w:t>November</w:t>
                    </w:r>
                    <w:r>
                      <w:rPr>
                        <w:spacing w:val="-4"/>
                      </w:rPr>
                      <w:t xml:space="preserve">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EAFA7" w14:textId="77777777" w:rsidR="00DA1F41" w:rsidRDefault="00DA1F41">
      <w:r>
        <w:t>____________________</w:t>
      </w:r>
    </w:p>
  </w:footnote>
  <w:footnote w:type="continuationSeparator" w:id="0">
    <w:p w14:paraId="7BA64697" w14:textId="77777777" w:rsidR="00DA1F41" w:rsidRDefault="00DA1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B275" w14:textId="77777777" w:rsidR="00B062E9" w:rsidRDefault="00B062E9">
    <w:pPr>
      <w:pStyle w:val="Header"/>
    </w:pPr>
  </w:p>
  <w:p w14:paraId="645FC4DE" w14:textId="77777777" w:rsidR="002E294E" w:rsidRDefault="002E294E"/>
  <w:p w14:paraId="16892AB8" w14:textId="77777777" w:rsidR="002E294E" w:rsidRDefault="002E294E"/>
  <w:p w14:paraId="2B5B6118" w14:textId="77777777" w:rsidR="002E294E" w:rsidRDefault="002E29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E127" w14:textId="77777777" w:rsidR="00B062E9" w:rsidRDefault="00B062E9">
    <w:pPr>
      <w:pStyle w:val="Header"/>
    </w:pPr>
  </w:p>
  <w:p w14:paraId="45EF5D65" w14:textId="77777777" w:rsidR="002E294E" w:rsidRDefault="002E294E"/>
  <w:p w14:paraId="48AD9B24" w14:textId="77777777" w:rsidR="002E294E" w:rsidRDefault="002E294E"/>
  <w:p w14:paraId="1B6EA3C2" w14:textId="77777777" w:rsidR="002E294E" w:rsidRDefault="002E29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462169" w:rsidRPr="00462169" w14:paraId="3C9FA57C" w14:textId="77777777" w:rsidTr="00D6212D">
      <w:trPr>
        <w:trHeight w:val="1304"/>
        <w:jc w:val="center"/>
      </w:trPr>
      <w:tc>
        <w:tcPr>
          <w:tcW w:w="6546" w:type="dxa"/>
        </w:tcPr>
        <w:p w14:paraId="4321733A" w14:textId="7D310D46" w:rsidR="00462169" w:rsidRPr="00462169" w:rsidRDefault="00462169" w:rsidP="00462169">
          <w:pPr>
            <w:pStyle w:val="Header"/>
            <w:rPr>
              <w:rFonts w:eastAsia="Times New Roman" w:cs="Times New Roman"/>
              <w:b/>
              <w:bCs/>
              <w:szCs w:val="20"/>
            </w:rPr>
          </w:pPr>
          <w:bookmarkStart w:id="12" w:name="_Hlk133422111"/>
          <w:r w:rsidRPr="00462169">
            <w:rPr>
              <w:rFonts w:eastAsia="Times New Roman" w:cs="Times New Roman"/>
              <w:b/>
              <w:bCs/>
              <w:szCs w:val="20"/>
            </w:rPr>
            <w:drawing>
              <wp:inline distT="0" distB="0" distL="0" distR="0" wp14:anchorId="1F72A508" wp14:editId="3BAEF645">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754E434C" w14:textId="77777777" w:rsidR="00462169" w:rsidRPr="00462169" w:rsidRDefault="00462169" w:rsidP="00462169">
          <w:pPr>
            <w:pStyle w:val="Header"/>
            <w:rPr>
              <w:rFonts w:eastAsia="Times New Roman" w:cs="Times New Roman"/>
              <w:b/>
              <w:bCs/>
              <w:szCs w:val="20"/>
            </w:rPr>
          </w:pPr>
        </w:p>
        <w:p w14:paraId="5678A289" w14:textId="77777777" w:rsidR="00462169" w:rsidRPr="00462169" w:rsidRDefault="00462169" w:rsidP="00462169">
          <w:pPr>
            <w:pStyle w:val="Header"/>
            <w:rPr>
              <w:rFonts w:eastAsia="Times New Roman" w:cs="Times New Roman"/>
              <w:b/>
              <w:bCs/>
              <w:szCs w:val="20"/>
            </w:rPr>
          </w:pPr>
        </w:p>
        <w:p w14:paraId="6D003935" w14:textId="77777777" w:rsidR="00462169" w:rsidRPr="00462169" w:rsidRDefault="00462169" w:rsidP="00462169">
          <w:pPr>
            <w:pStyle w:val="Header"/>
            <w:rPr>
              <w:rFonts w:eastAsia="Times New Roman" w:cs="Times New Roman"/>
              <w:szCs w:val="20"/>
            </w:rPr>
          </w:pPr>
          <w:r w:rsidRPr="00462169">
            <w:rPr>
              <w:rFonts w:eastAsia="Times New Roman" w:cs="Times New Roman"/>
              <w:b/>
              <w:bCs/>
              <w:szCs w:val="20"/>
            </w:rPr>
            <w:t xml:space="preserve"> </w:t>
          </w:r>
        </w:p>
      </w:tc>
    </w:tr>
  </w:tbl>
  <w:bookmarkEnd w:id="12"/>
  <w:p w14:paraId="6F6DC0EE" w14:textId="5DD7221A" w:rsidR="00462169" w:rsidRDefault="00462169">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61312" behindDoc="0" locked="0" layoutInCell="1" allowOverlap="1" wp14:anchorId="47CF1198" wp14:editId="6185A4D6">
              <wp:simplePos x="0" y="0"/>
              <wp:positionH relativeFrom="page">
                <wp:posOffset>20320</wp:posOffset>
              </wp:positionH>
              <wp:positionV relativeFrom="topMargin">
                <wp:posOffset>556895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CC926" id="Rectangle 5" o:spid="_x0000_s1026" style="position:absolute;margin-left:1.6pt;margin-top:43.85pt;width:7.3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" fillcolor="#009cd5" stroked="f">
              <w10:wrap anchorx="page" anchory="margin"/>
            </v:rect>
          </w:pict>
        </mc:Fallback>
      </mc:AlternateContent>
    </w:r>
    <w:r w:rsidRPr="00462169">
      <w:rPr>
        <w:b/>
        <w:bCs/>
      </w:rPr>
      <mc:AlternateContent>
        <mc:Choice Requires="wps">
          <w:drawing>
            <wp:anchor distT="0" distB="0" distL="114300" distR="114300" simplePos="0" relativeHeight="251659264" behindDoc="0" locked="0" layoutInCell="1" allowOverlap="1" wp14:anchorId="539C4A02" wp14:editId="29133560">
              <wp:simplePos x="0" y="0"/>
              <wp:positionH relativeFrom="column">
                <wp:posOffset>1386205</wp:posOffset>
              </wp:positionH>
              <wp:positionV relativeFrom="paragraph">
                <wp:posOffset>-835660</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3D0D5277" w14:textId="77777777" w:rsidR="00462169" w:rsidRDefault="00462169" w:rsidP="00462169">
                          <w:pPr>
                            <w:spacing w:before="0"/>
                          </w:pPr>
                          <w:r w:rsidRPr="00F74694">
                            <w:rPr>
                              <w:b/>
                              <w:bCs/>
                              <w:szCs w:val="24"/>
                            </w:rPr>
                            <w:t>Council Working Group</w:t>
                          </w:r>
                          <w:r w:rsidRPr="00F74694">
                            <w:rPr>
                              <w:b/>
                              <w:bCs/>
                              <w:szCs w:val="24"/>
                            </w:rPr>
                            <w:br/>
                          </w:r>
                          <w:r w:rsidRPr="00636853">
                            <w:rPr>
                              <w:b/>
                              <w:bCs/>
                              <w:spacing w:val="6"/>
                              <w:szCs w:val="24"/>
                            </w:rPr>
                            <w:t>on WSIS and the SDGs</w:t>
                          </w:r>
                          <w:r>
                            <w:br/>
                          </w:r>
                          <w:r>
                            <w:rPr>
                              <w:sz w:val="20"/>
                            </w:rPr>
                            <w:t>Forty-second</w:t>
                          </w:r>
                          <w:r w:rsidRPr="00130599">
                            <w:rPr>
                              <w:sz w:val="20"/>
                            </w:rPr>
                            <w:t xml:space="preserve"> meeting - </w:t>
                          </w:r>
                          <w:r>
                            <w:rPr>
                              <w:sz w:val="20"/>
                            </w:rPr>
                            <w:t>From 10 to 11 (a.m.) February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39C4A02" id="_x0000_t202" coordsize="21600,21600" o:spt="202" path="m,l,21600r21600,l21600,xe">
              <v:stroke joinstyle="miter"/>
              <v:path gradientshapeok="t" o:connecttype="rect"/>
            </v:shapetype>
            <v:shape id="Text Box 2" o:spid="_x0000_s1026" type="#_x0000_t202" style="position:absolute;left:0;text-align:left;margin-left:109.15pt;margin-top:-65.8pt;width:314.9pt;height:3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" fillcolor="white [3212]" stroked="f">
              <v:textbox style="mso-fit-shape-to-text:t" inset="1mm">
                <w:txbxContent>
                  <w:p w14:paraId="3D0D5277" w14:textId="77777777" w:rsidR="00462169" w:rsidRDefault="00462169" w:rsidP="00462169">
                    <w:pPr>
                      <w:spacing w:before="0"/>
                    </w:pPr>
                    <w:r w:rsidRPr="00F74694">
                      <w:rPr>
                        <w:b/>
                        <w:bCs/>
                        <w:szCs w:val="24"/>
                      </w:rPr>
                      <w:t>Council Working Group</w:t>
                    </w:r>
                    <w:r w:rsidRPr="00F74694">
                      <w:rPr>
                        <w:b/>
                        <w:bCs/>
                        <w:szCs w:val="24"/>
                      </w:rPr>
                      <w:br/>
                    </w:r>
                    <w:r w:rsidRPr="00636853">
                      <w:rPr>
                        <w:b/>
                        <w:bCs/>
                        <w:spacing w:val="6"/>
                        <w:szCs w:val="24"/>
                      </w:rPr>
                      <w:t>on WSIS and the SDGs</w:t>
                    </w:r>
                    <w:r>
                      <w:br/>
                    </w:r>
                    <w:r>
                      <w:rPr>
                        <w:sz w:val="20"/>
                      </w:rPr>
                      <w:t>Forty-second</w:t>
                    </w:r>
                    <w:r w:rsidRPr="00130599">
                      <w:rPr>
                        <w:sz w:val="20"/>
                      </w:rPr>
                      <w:t xml:space="preserve"> meeting - </w:t>
                    </w:r>
                    <w:r>
                      <w:rPr>
                        <w:sz w:val="20"/>
                      </w:rPr>
                      <w:t>From 10 to 11 (a.m.) February 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4ECD" w14:textId="77777777" w:rsidR="00013B2F" w:rsidRDefault="00013B2F">
    <w:pPr>
      <w:pStyle w:val="BodyText"/>
      <w:spacing w:line="14" w:lineRule="auto"/>
      <w:rPr>
        <w:sz w:val="20"/>
      </w:rPr>
    </w:pPr>
    <w:r>
      <w:rPr>
        <w:noProof/>
      </w:rPr>
      <w:drawing>
        <wp:anchor distT="0" distB="0" distL="0" distR="0" simplePos="0" relativeHeight="251618304" behindDoc="1" locked="0" layoutInCell="1" allowOverlap="1" wp14:anchorId="01463BA1" wp14:editId="7E6A3F97">
          <wp:simplePos x="0" y="0"/>
          <wp:positionH relativeFrom="page">
            <wp:posOffset>5657850</wp:posOffset>
          </wp:positionH>
          <wp:positionV relativeFrom="page">
            <wp:posOffset>158750</wp:posOffset>
          </wp:positionV>
          <wp:extent cx="622299" cy="622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22299" cy="622299"/>
                  </a:xfrm>
                  <a:prstGeom prst="rect">
                    <a:avLst/>
                  </a:prstGeom>
                </pic:spPr>
              </pic:pic>
            </a:graphicData>
          </a:graphic>
        </wp:anchor>
      </w:drawing>
    </w:r>
    <w:r>
      <w:rPr>
        <w:noProof/>
      </w:rPr>
      <w:drawing>
        <wp:anchor distT="0" distB="0" distL="0" distR="0" simplePos="0" relativeHeight="251620352" behindDoc="1" locked="0" layoutInCell="1" allowOverlap="1" wp14:anchorId="4D167539" wp14:editId="719BEA57">
          <wp:simplePos x="0" y="0"/>
          <wp:positionH relativeFrom="page">
            <wp:posOffset>3651250</wp:posOffset>
          </wp:positionH>
          <wp:positionV relativeFrom="page">
            <wp:posOffset>276491</wp:posOffset>
          </wp:positionV>
          <wp:extent cx="1720849" cy="52068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720849" cy="5206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12CC"/>
    <w:multiLevelType w:val="hybridMultilevel"/>
    <w:tmpl w:val="A756FE02"/>
    <w:lvl w:ilvl="0" w:tplc="49EEBF34">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F5E58A8">
      <w:numFmt w:val="bullet"/>
      <w:lvlText w:val="•"/>
      <w:lvlJc w:val="left"/>
      <w:pPr>
        <w:ind w:left="1247" w:hanging="360"/>
      </w:pPr>
      <w:rPr>
        <w:rFonts w:hint="default"/>
        <w:lang w:val="en-US" w:eastAsia="en-US" w:bidi="ar-SA"/>
      </w:rPr>
    </w:lvl>
    <w:lvl w:ilvl="2" w:tplc="965CE36E">
      <w:numFmt w:val="bullet"/>
      <w:lvlText w:val="•"/>
      <w:lvlJc w:val="left"/>
      <w:pPr>
        <w:ind w:left="1675" w:hanging="360"/>
      </w:pPr>
      <w:rPr>
        <w:rFonts w:hint="default"/>
        <w:lang w:val="en-US" w:eastAsia="en-US" w:bidi="ar-SA"/>
      </w:rPr>
    </w:lvl>
    <w:lvl w:ilvl="3" w:tplc="A98CE98A">
      <w:numFmt w:val="bullet"/>
      <w:lvlText w:val="•"/>
      <w:lvlJc w:val="left"/>
      <w:pPr>
        <w:ind w:left="2103" w:hanging="360"/>
      </w:pPr>
      <w:rPr>
        <w:rFonts w:hint="default"/>
        <w:lang w:val="en-US" w:eastAsia="en-US" w:bidi="ar-SA"/>
      </w:rPr>
    </w:lvl>
    <w:lvl w:ilvl="4" w:tplc="1A20A604">
      <w:numFmt w:val="bullet"/>
      <w:lvlText w:val="•"/>
      <w:lvlJc w:val="left"/>
      <w:pPr>
        <w:ind w:left="2531" w:hanging="360"/>
      </w:pPr>
      <w:rPr>
        <w:rFonts w:hint="default"/>
        <w:lang w:val="en-US" w:eastAsia="en-US" w:bidi="ar-SA"/>
      </w:rPr>
    </w:lvl>
    <w:lvl w:ilvl="5" w:tplc="5AC6BAAE">
      <w:numFmt w:val="bullet"/>
      <w:lvlText w:val="•"/>
      <w:lvlJc w:val="left"/>
      <w:pPr>
        <w:ind w:left="2959" w:hanging="360"/>
      </w:pPr>
      <w:rPr>
        <w:rFonts w:hint="default"/>
        <w:lang w:val="en-US" w:eastAsia="en-US" w:bidi="ar-SA"/>
      </w:rPr>
    </w:lvl>
    <w:lvl w:ilvl="6" w:tplc="25A80930">
      <w:numFmt w:val="bullet"/>
      <w:lvlText w:val="•"/>
      <w:lvlJc w:val="left"/>
      <w:pPr>
        <w:ind w:left="3387" w:hanging="360"/>
      </w:pPr>
      <w:rPr>
        <w:rFonts w:hint="default"/>
        <w:lang w:val="en-US" w:eastAsia="en-US" w:bidi="ar-SA"/>
      </w:rPr>
    </w:lvl>
    <w:lvl w:ilvl="7" w:tplc="E3FE1428">
      <w:numFmt w:val="bullet"/>
      <w:lvlText w:val="•"/>
      <w:lvlJc w:val="left"/>
      <w:pPr>
        <w:ind w:left="3815" w:hanging="360"/>
      </w:pPr>
      <w:rPr>
        <w:rFonts w:hint="default"/>
        <w:lang w:val="en-US" w:eastAsia="en-US" w:bidi="ar-SA"/>
      </w:rPr>
    </w:lvl>
    <w:lvl w:ilvl="8" w:tplc="85BE36C4">
      <w:numFmt w:val="bullet"/>
      <w:lvlText w:val="•"/>
      <w:lvlJc w:val="left"/>
      <w:pPr>
        <w:ind w:left="4243" w:hanging="360"/>
      </w:pPr>
      <w:rPr>
        <w:rFonts w:hint="default"/>
        <w:lang w:val="en-US" w:eastAsia="en-US" w:bidi="ar-SA"/>
      </w:rPr>
    </w:lvl>
  </w:abstractNum>
  <w:abstractNum w:abstractNumId="1" w15:restartNumberingAfterBreak="0">
    <w:nsid w:val="00E57C5F"/>
    <w:multiLevelType w:val="hybridMultilevel"/>
    <w:tmpl w:val="435EF46E"/>
    <w:lvl w:ilvl="0" w:tplc="BBFAD5AC">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D6C60602">
      <w:numFmt w:val="bullet"/>
      <w:lvlText w:val="•"/>
      <w:lvlJc w:val="left"/>
      <w:pPr>
        <w:ind w:left="1247" w:hanging="361"/>
      </w:pPr>
      <w:rPr>
        <w:rFonts w:hint="default"/>
        <w:lang w:val="en-US" w:eastAsia="en-US" w:bidi="ar-SA"/>
      </w:rPr>
    </w:lvl>
    <w:lvl w:ilvl="2" w:tplc="C83AE8EA">
      <w:numFmt w:val="bullet"/>
      <w:lvlText w:val="•"/>
      <w:lvlJc w:val="left"/>
      <w:pPr>
        <w:ind w:left="1675" w:hanging="361"/>
      </w:pPr>
      <w:rPr>
        <w:rFonts w:hint="default"/>
        <w:lang w:val="en-US" w:eastAsia="en-US" w:bidi="ar-SA"/>
      </w:rPr>
    </w:lvl>
    <w:lvl w:ilvl="3" w:tplc="EE142C7C">
      <w:numFmt w:val="bullet"/>
      <w:lvlText w:val="•"/>
      <w:lvlJc w:val="left"/>
      <w:pPr>
        <w:ind w:left="2103" w:hanging="361"/>
      </w:pPr>
      <w:rPr>
        <w:rFonts w:hint="default"/>
        <w:lang w:val="en-US" w:eastAsia="en-US" w:bidi="ar-SA"/>
      </w:rPr>
    </w:lvl>
    <w:lvl w:ilvl="4" w:tplc="0AFCA072">
      <w:numFmt w:val="bullet"/>
      <w:lvlText w:val="•"/>
      <w:lvlJc w:val="left"/>
      <w:pPr>
        <w:ind w:left="2531" w:hanging="361"/>
      </w:pPr>
      <w:rPr>
        <w:rFonts w:hint="default"/>
        <w:lang w:val="en-US" w:eastAsia="en-US" w:bidi="ar-SA"/>
      </w:rPr>
    </w:lvl>
    <w:lvl w:ilvl="5" w:tplc="A0429D0E">
      <w:numFmt w:val="bullet"/>
      <w:lvlText w:val="•"/>
      <w:lvlJc w:val="left"/>
      <w:pPr>
        <w:ind w:left="2959" w:hanging="361"/>
      </w:pPr>
      <w:rPr>
        <w:rFonts w:hint="default"/>
        <w:lang w:val="en-US" w:eastAsia="en-US" w:bidi="ar-SA"/>
      </w:rPr>
    </w:lvl>
    <w:lvl w:ilvl="6" w:tplc="A072A356">
      <w:numFmt w:val="bullet"/>
      <w:lvlText w:val="•"/>
      <w:lvlJc w:val="left"/>
      <w:pPr>
        <w:ind w:left="3387" w:hanging="361"/>
      </w:pPr>
      <w:rPr>
        <w:rFonts w:hint="default"/>
        <w:lang w:val="en-US" w:eastAsia="en-US" w:bidi="ar-SA"/>
      </w:rPr>
    </w:lvl>
    <w:lvl w:ilvl="7" w:tplc="A6C0C154">
      <w:numFmt w:val="bullet"/>
      <w:lvlText w:val="•"/>
      <w:lvlJc w:val="left"/>
      <w:pPr>
        <w:ind w:left="3815" w:hanging="361"/>
      </w:pPr>
      <w:rPr>
        <w:rFonts w:hint="default"/>
        <w:lang w:val="en-US" w:eastAsia="en-US" w:bidi="ar-SA"/>
      </w:rPr>
    </w:lvl>
    <w:lvl w:ilvl="8" w:tplc="697E86E4">
      <w:numFmt w:val="bullet"/>
      <w:lvlText w:val="•"/>
      <w:lvlJc w:val="left"/>
      <w:pPr>
        <w:ind w:left="4243" w:hanging="361"/>
      </w:pPr>
      <w:rPr>
        <w:rFonts w:hint="default"/>
        <w:lang w:val="en-US" w:eastAsia="en-US" w:bidi="ar-SA"/>
      </w:rPr>
    </w:lvl>
  </w:abstractNum>
  <w:abstractNum w:abstractNumId="2" w15:restartNumberingAfterBreak="0">
    <w:nsid w:val="010432DF"/>
    <w:multiLevelType w:val="hybridMultilevel"/>
    <w:tmpl w:val="B178BE70"/>
    <w:lvl w:ilvl="0" w:tplc="676AAEA6">
      <w:numFmt w:val="bullet"/>
      <w:lvlText w:val=""/>
      <w:lvlJc w:val="left"/>
      <w:pPr>
        <w:ind w:left="864" w:hanging="361"/>
      </w:pPr>
      <w:rPr>
        <w:rFonts w:ascii="Symbol" w:eastAsia="Symbol" w:hAnsi="Symbol" w:cs="Symbol" w:hint="default"/>
        <w:b w:val="0"/>
        <w:bCs w:val="0"/>
        <w:i w:val="0"/>
        <w:iCs w:val="0"/>
        <w:spacing w:val="0"/>
        <w:w w:val="100"/>
        <w:sz w:val="22"/>
        <w:szCs w:val="22"/>
        <w:lang w:val="en-US" w:eastAsia="en-US" w:bidi="ar-SA"/>
      </w:rPr>
    </w:lvl>
    <w:lvl w:ilvl="1" w:tplc="9D52C510">
      <w:numFmt w:val="bullet"/>
      <w:lvlText w:val="•"/>
      <w:lvlJc w:val="left"/>
      <w:pPr>
        <w:ind w:left="1275" w:hanging="361"/>
      </w:pPr>
      <w:rPr>
        <w:rFonts w:hint="default"/>
        <w:lang w:val="en-US" w:eastAsia="en-US" w:bidi="ar-SA"/>
      </w:rPr>
    </w:lvl>
    <w:lvl w:ilvl="2" w:tplc="8CDC5D88">
      <w:numFmt w:val="bullet"/>
      <w:lvlText w:val="•"/>
      <w:lvlJc w:val="left"/>
      <w:pPr>
        <w:ind w:left="1690" w:hanging="361"/>
      </w:pPr>
      <w:rPr>
        <w:rFonts w:hint="default"/>
        <w:lang w:val="en-US" w:eastAsia="en-US" w:bidi="ar-SA"/>
      </w:rPr>
    </w:lvl>
    <w:lvl w:ilvl="3" w:tplc="93327FA8">
      <w:numFmt w:val="bullet"/>
      <w:lvlText w:val="•"/>
      <w:lvlJc w:val="left"/>
      <w:pPr>
        <w:ind w:left="2105" w:hanging="361"/>
      </w:pPr>
      <w:rPr>
        <w:rFonts w:hint="default"/>
        <w:lang w:val="en-US" w:eastAsia="en-US" w:bidi="ar-SA"/>
      </w:rPr>
    </w:lvl>
    <w:lvl w:ilvl="4" w:tplc="BD82ACF8">
      <w:numFmt w:val="bullet"/>
      <w:lvlText w:val="•"/>
      <w:lvlJc w:val="left"/>
      <w:pPr>
        <w:ind w:left="2520" w:hanging="361"/>
      </w:pPr>
      <w:rPr>
        <w:rFonts w:hint="default"/>
        <w:lang w:val="en-US" w:eastAsia="en-US" w:bidi="ar-SA"/>
      </w:rPr>
    </w:lvl>
    <w:lvl w:ilvl="5" w:tplc="3DEE2352">
      <w:numFmt w:val="bullet"/>
      <w:lvlText w:val="•"/>
      <w:lvlJc w:val="left"/>
      <w:pPr>
        <w:ind w:left="2935" w:hanging="361"/>
      </w:pPr>
      <w:rPr>
        <w:rFonts w:hint="default"/>
        <w:lang w:val="en-US" w:eastAsia="en-US" w:bidi="ar-SA"/>
      </w:rPr>
    </w:lvl>
    <w:lvl w:ilvl="6" w:tplc="804E94D4">
      <w:numFmt w:val="bullet"/>
      <w:lvlText w:val="•"/>
      <w:lvlJc w:val="left"/>
      <w:pPr>
        <w:ind w:left="3350" w:hanging="361"/>
      </w:pPr>
      <w:rPr>
        <w:rFonts w:hint="default"/>
        <w:lang w:val="en-US" w:eastAsia="en-US" w:bidi="ar-SA"/>
      </w:rPr>
    </w:lvl>
    <w:lvl w:ilvl="7" w:tplc="2042DDEE">
      <w:numFmt w:val="bullet"/>
      <w:lvlText w:val="•"/>
      <w:lvlJc w:val="left"/>
      <w:pPr>
        <w:ind w:left="3765" w:hanging="361"/>
      </w:pPr>
      <w:rPr>
        <w:rFonts w:hint="default"/>
        <w:lang w:val="en-US" w:eastAsia="en-US" w:bidi="ar-SA"/>
      </w:rPr>
    </w:lvl>
    <w:lvl w:ilvl="8" w:tplc="95626DDE">
      <w:numFmt w:val="bullet"/>
      <w:lvlText w:val="•"/>
      <w:lvlJc w:val="left"/>
      <w:pPr>
        <w:ind w:left="4180" w:hanging="361"/>
      </w:pPr>
      <w:rPr>
        <w:rFonts w:hint="default"/>
        <w:lang w:val="en-US" w:eastAsia="en-US" w:bidi="ar-SA"/>
      </w:rPr>
    </w:lvl>
  </w:abstractNum>
  <w:abstractNum w:abstractNumId="3" w15:restartNumberingAfterBreak="0">
    <w:nsid w:val="01891C48"/>
    <w:multiLevelType w:val="hybridMultilevel"/>
    <w:tmpl w:val="4A7CDBE8"/>
    <w:lvl w:ilvl="0" w:tplc="DDD6EC66">
      <w:start w:val="1"/>
      <w:numFmt w:val="lowerLetter"/>
      <w:lvlText w:val="%1)"/>
      <w:lvlJc w:val="left"/>
      <w:pPr>
        <w:ind w:left="1720" w:hanging="360"/>
        <w:jc w:val="left"/>
      </w:pPr>
      <w:rPr>
        <w:rFonts w:ascii="Calibri" w:eastAsia="Calibri" w:hAnsi="Calibri" w:cs="Calibri" w:hint="default"/>
        <w:b w:val="0"/>
        <w:bCs w:val="0"/>
        <w:i w:val="0"/>
        <w:iCs w:val="0"/>
        <w:spacing w:val="0"/>
        <w:w w:val="99"/>
        <w:sz w:val="20"/>
        <w:szCs w:val="20"/>
        <w:lang w:val="en-US" w:eastAsia="en-US" w:bidi="ar-SA"/>
      </w:rPr>
    </w:lvl>
    <w:lvl w:ilvl="1" w:tplc="ACCEF9D4">
      <w:numFmt w:val="bullet"/>
      <w:lvlText w:val="•"/>
      <w:lvlJc w:val="left"/>
      <w:pPr>
        <w:ind w:left="3101" w:hanging="360"/>
      </w:pPr>
      <w:rPr>
        <w:rFonts w:hint="default"/>
        <w:lang w:val="en-US" w:eastAsia="en-US" w:bidi="ar-SA"/>
      </w:rPr>
    </w:lvl>
    <w:lvl w:ilvl="2" w:tplc="05B07CE8">
      <w:numFmt w:val="bullet"/>
      <w:lvlText w:val="•"/>
      <w:lvlJc w:val="left"/>
      <w:pPr>
        <w:ind w:left="4483" w:hanging="360"/>
      </w:pPr>
      <w:rPr>
        <w:rFonts w:hint="default"/>
        <w:lang w:val="en-US" w:eastAsia="en-US" w:bidi="ar-SA"/>
      </w:rPr>
    </w:lvl>
    <w:lvl w:ilvl="3" w:tplc="44F285D2">
      <w:numFmt w:val="bullet"/>
      <w:lvlText w:val="•"/>
      <w:lvlJc w:val="left"/>
      <w:pPr>
        <w:ind w:left="5865" w:hanging="360"/>
      </w:pPr>
      <w:rPr>
        <w:rFonts w:hint="default"/>
        <w:lang w:val="en-US" w:eastAsia="en-US" w:bidi="ar-SA"/>
      </w:rPr>
    </w:lvl>
    <w:lvl w:ilvl="4" w:tplc="2C0AD9C8">
      <w:numFmt w:val="bullet"/>
      <w:lvlText w:val="•"/>
      <w:lvlJc w:val="left"/>
      <w:pPr>
        <w:ind w:left="7247" w:hanging="360"/>
      </w:pPr>
      <w:rPr>
        <w:rFonts w:hint="default"/>
        <w:lang w:val="en-US" w:eastAsia="en-US" w:bidi="ar-SA"/>
      </w:rPr>
    </w:lvl>
    <w:lvl w:ilvl="5" w:tplc="5BE03A7A">
      <w:numFmt w:val="bullet"/>
      <w:lvlText w:val="•"/>
      <w:lvlJc w:val="left"/>
      <w:pPr>
        <w:ind w:left="8629" w:hanging="360"/>
      </w:pPr>
      <w:rPr>
        <w:rFonts w:hint="default"/>
        <w:lang w:val="en-US" w:eastAsia="en-US" w:bidi="ar-SA"/>
      </w:rPr>
    </w:lvl>
    <w:lvl w:ilvl="6" w:tplc="E5C0AF84">
      <w:numFmt w:val="bullet"/>
      <w:lvlText w:val="•"/>
      <w:lvlJc w:val="left"/>
      <w:pPr>
        <w:ind w:left="10011" w:hanging="360"/>
      </w:pPr>
      <w:rPr>
        <w:rFonts w:hint="default"/>
        <w:lang w:val="en-US" w:eastAsia="en-US" w:bidi="ar-SA"/>
      </w:rPr>
    </w:lvl>
    <w:lvl w:ilvl="7" w:tplc="C8DE9C68">
      <w:numFmt w:val="bullet"/>
      <w:lvlText w:val="•"/>
      <w:lvlJc w:val="left"/>
      <w:pPr>
        <w:ind w:left="11392" w:hanging="360"/>
      </w:pPr>
      <w:rPr>
        <w:rFonts w:hint="default"/>
        <w:lang w:val="en-US" w:eastAsia="en-US" w:bidi="ar-SA"/>
      </w:rPr>
    </w:lvl>
    <w:lvl w:ilvl="8" w:tplc="E0A25E02">
      <w:numFmt w:val="bullet"/>
      <w:lvlText w:val="•"/>
      <w:lvlJc w:val="left"/>
      <w:pPr>
        <w:ind w:left="12774" w:hanging="360"/>
      </w:pPr>
      <w:rPr>
        <w:rFonts w:hint="default"/>
        <w:lang w:val="en-US" w:eastAsia="en-US" w:bidi="ar-SA"/>
      </w:rPr>
    </w:lvl>
  </w:abstractNum>
  <w:abstractNum w:abstractNumId="4" w15:restartNumberingAfterBreak="0">
    <w:nsid w:val="01DE5D4F"/>
    <w:multiLevelType w:val="hybridMultilevel"/>
    <w:tmpl w:val="B060C6B0"/>
    <w:lvl w:ilvl="0" w:tplc="F452B97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1C6007B4">
      <w:numFmt w:val="bullet"/>
      <w:lvlText w:val="•"/>
      <w:lvlJc w:val="left"/>
      <w:pPr>
        <w:ind w:left="1239" w:hanging="360"/>
      </w:pPr>
      <w:rPr>
        <w:rFonts w:hint="default"/>
        <w:lang w:val="en-US" w:eastAsia="en-US" w:bidi="ar-SA"/>
      </w:rPr>
    </w:lvl>
    <w:lvl w:ilvl="2" w:tplc="FAFA09DE">
      <w:numFmt w:val="bullet"/>
      <w:lvlText w:val="•"/>
      <w:lvlJc w:val="left"/>
      <w:pPr>
        <w:ind w:left="1658" w:hanging="360"/>
      </w:pPr>
      <w:rPr>
        <w:rFonts w:hint="default"/>
        <w:lang w:val="en-US" w:eastAsia="en-US" w:bidi="ar-SA"/>
      </w:rPr>
    </w:lvl>
    <w:lvl w:ilvl="3" w:tplc="EF72AB92">
      <w:numFmt w:val="bullet"/>
      <w:lvlText w:val="•"/>
      <w:lvlJc w:val="left"/>
      <w:pPr>
        <w:ind w:left="2077" w:hanging="360"/>
      </w:pPr>
      <w:rPr>
        <w:rFonts w:hint="default"/>
        <w:lang w:val="en-US" w:eastAsia="en-US" w:bidi="ar-SA"/>
      </w:rPr>
    </w:lvl>
    <w:lvl w:ilvl="4" w:tplc="9522CFCE">
      <w:numFmt w:val="bullet"/>
      <w:lvlText w:val="•"/>
      <w:lvlJc w:val="left"/>
      <w:pPr>
        <w:ind w:left="2496" w:hanging="360"/>
      </w:pPr>
      <w:rPr>
        <w:rFonts w:hint="default"/>
        <w:lang w:val="en-US" w:eastAsia="en-US" w:bidi="ar-SA"/>
      </w:rPr>
    </w:lvl>
    <w:lvl w:ilvl="5" w:tplc="C03EA6C0">
      <w:numFmt w:val="bullet"/>
      <w:lvlText w:val="•"/>
      <w:lvlJc w:val="left"/>
      <w:pPr>
        <w:ind w:left="2915" w:hanging="360"/>
      </w:pPr>
      <w:rPr>
        <w:rFonts w:hint="default"/>
        <w:lang w:val="en-US" w:eastAsia="en-US" w:bidi="ar-SA"/>
      </w:rPr>
    </w:lvl>
    <w:lvl w:ilvl="6" w:tplc="93C67824">
      <w:numFmt w:val="bullet"/>
      <w:lvlText w:val="•"/>
      <w:lvlJc w:val="left"/>
      <w:pPr>
        <w:ind w:left="3334" w:hanging="360"/>
      </w:pPr>
      <w:rPr>
        <w:rFonts w:hint="default"/>
        <w:lang w:val="en-US" w:eastAsia="en-US" w:bidi="ar-SA"/>
      </w:rPr>
    </w:lvl>
    <w:lvl w:ilvl="7" w:tplc="8E1C6CC8">
      <w:numFmt w:val="bullet"/>
      <w:lvlText w:val="•"/>
      <w:lvlJc w:val="left"/>
      <w:pPr>
        <w:ind w:left="3753" w:hanging="360"/>
      </w:pPr>
      <w:rPr>
        <w:rFonts w:hint="default"/>
        <w:lang w:val="en-US" w:eastAsia="en-US" w:bidi="ar-SA"/>
      </w:rPr>
    </w:lvl>
    <w:lvl w:ilvl="8" w:tplc="B8CE3BD4">
      <w:numFmt w:val="bullet"/>
      <w:lvlText w:val="•"/>
      <w:lvlJc w:val="left"/>
      <w:pPr>
        <w:ind w:left="4172" w:hanging="360"/>
      </w:pPr>
      <w:rPr>
        <w:rFonts w:hint="default"/>
        <w:lang w:val="en-US" w:eastAsia="en-US" w:bidi="ar-SA"/>
      </w:rPr>
    </w:lvl>
  </w:abstractNum>
  <w:abstractNum w:abstractNumId="5" w15:restartNumberingAfterBreak="0">
    <w:nsid w:val="02634B54"/>
    <w:multiLevelType w:val="hybridMultilevel"/>
    <w:tmpl w:val="2FC4BE38"/>
    <w:lvl w:ilvl="0" w:tplc="F2486562">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DD0EFF50">
      <w:numFmt w:val="bullet"/>
      <w:lvlText w:val="•"/>
      <w:lvlJc w:val="left"/>
      <w:pPr>
        <w:ind w:left="1247" w:hanging="360"/>
      </w:pPr>
      <w:rPr>
        <w:rFonts w:hint="default"/>
        <w:lang w:val="en-US" w:eastAsia="en-US" w:bidi="ar-SA"/>
      </w:rPr>
    </w:lvl>
    <w:lvl w:ilvl="2" w:tplc="329E356E">
      <w:numFmt w:val="bullet"/>
      <w:lvlText w:val="•"/>
      <w:lvlJc w:val="left"/>
      <w:pPr>
        <w:ind w:left="1675" w:hanging="360"/>
      </w:pPr>
      <w:rPr>
        <w:rFonts w:hint="default"/>
        <w:lang w:val="en-US" w:eastAsia="en-US" w:bidi="ar-SA"/>
      </w:rPr>
    </w:lvl>
    <w:lvl w:ilvl="3" w:tplc="0908B258">
      <w:numFmt w:val="bullet"/>
      <w:lvlText w:val="•"/>
      <w:lvlJc w:val="left"/>
      <w:pPr>
        <w:ind w:left="2103" w:hanging="360"/>
      </w:pPr>
      <w:rPr>
        <w:rFonts w:hint="default"/>
        <w:lang w:val="en-US" w:eastAsia="en-US" w:bidi="ar-SA"/>
      </w:rPr>
    </w:lvl>
    <w:lvl w:ilvl="4" w:tplc="67A23208">
      <w:numFmt w:val="bullet"/>
      <w:lvlText w:val="•"/>
      <w:lvlJc w:val="left"/>
      <w:pPr>
        <w:ind w:left="2531" w:hanging="360"/>
      </w:pPr>
      <w:rPr>
        <w:rFonts w:hint="default"/>
        <w:lang w:val="en-US" w:eastAsia="en-US" w:bidi="ar-SA"/>
      </w:rPr>
    </w:lvl>
    <w:lvl w:ilvl="5" w:tplc="D56E7180">
      <w:numFmt w:val="bullet"/>
      <w:lvlText w:val="•"/>
      <w:lvlJc w:val="left"/>
      <w:pPr>
        <w:ind w:left="2959" w:hanging="360"/>
      </w:pPr>
      <w:rPr>
        <w:rFonts w:hint="default"/>
        <w:lang w:val="en-US" w:eastAsia="en-US" w:bidi="ar-SA"/>
      </w:rPr>
    </w:lvl>
    <w:lvl w:ilvl="6" w:tplc="A76442CC">
      <w:numFmt w:val="bullet"/>
      <w:lvlText w:val="•"/>
      <w:lvlJc w:val="left"/>
      <w:pPr>
        <w:ind w:left="3387" w:hanging="360"/>
      </w:pPr>
      <w:rPr>
        <w:rFonts w:hint="default"/>
        <w:lang w:val="en-US" w:eastAsia="en-US" w:bidi="ar-SA"/>
      </w:rPr>
    </w:lvl>
    <w:lvl w:ilvl="7" w:tplc="208E2D22">
      <w:numFmt w:val="bullet"/>
      <w:lvlText w:val="•"/>
      <w:lvlJc w:val="left"/>
      <w:pPr>
        <w:ind w:left="3815" w:hanging="360"/>
      </w:pPr>
      <w:rPr>
        <w:rFonts w:hint="default"/>
        <w:lang w:val="en-US" w:eastAsia="en-US" w:bidi="ar-SA"/>
      </w:rPr>
    </w:lvl>
    <w:lvl w:ilvl="8" w:tplc="BC3CD47A">
      <w:numFmt w:val="bullet"/>
      <w:lvlText w:val="•"/>
      <w:lvlJc w:val="left"/>
      <w:pPr>
        <w:ind w:left="4243" w:hanging="360"/>
      </w:pPr>
      <w:rPr>
        <w:rFonts w:hint="default"/>
        <w:lang w:val="en-US" w:eastAsia="en-US" w:bidi="ar-SA"/>
      </w:rPr>
    </w:lvl>
  </w:abstractNum>
  <w:abstractNum w:abstractNumId="6" w15:restartNumberingAfterBreak="0">
    <w:nsid w:val="02745952"/>
    <w:multiLevelType w:val="hybridMultilevel"/>
    <w:tmpl w:val="BA26E3E2"/>
    <w:lvl w:ilvl="0" w:tplc="F2101966">
      <w:numFmt w:val="bullet"/>
      <w:lvlText w:val=""/>
      <w:lvlJc w:val="left"/>
      <w:pPr>
        <w:ind w:left="458" w:hanging="361"/>
      </w:pPr>
      <w:rPr>
        <w:rFonts w:ascii="Symbol" w:eastAsia="Symbol" w:hAnsi="Symbol" w:cs="Symbol" w:hint="default"/>
        <w:b w:val="0"/>
        <w:bCs w:val="0"/>
        <w:i w:val="0"/>
        <w:iCs w:val="0"/>
        <w:spacing w:val="0"/>
        <w:w w:val="100"/>
        <w:sz w:val="22"/>
        <w:szCs w:val="22"/>
        <w:lang w:val="en-US" w:eastAsia="en-US" w:bidi="ar-SA"/>
      </w:rPr>
    </w:lvl>
    <w:lvl w:ilvl="1" w:tplc="A4B42EFE">
      <w:numFmt w:val="bullet"/>
      <w:lvlText w:val="•"/>
      <w:lvlJc w:val="left"/>
      <w:pPr>
        <w:ind w:left="923" w:hanging="361"/>
      </w:pPr>
      <w:rPr>
        <w:rFonts w:hint="default"/>
        <w:lang w:val="en-US" w:eastAsia="en-US" w:bidi="ar-SA"/>
      </w:rPr>
    </w:lvl>
    <w:lvl w:ilvl="2" w:tplc="258837CC">
      <w:numFmt w:val="bullet"/>
      <w:lvlText w:val="•"/>
      <w:lvlJc w:val="left"/>
      <w:pPr>
        <w:ind w:left="1387" w:hanging="361"/>
      </w:pPr>
      <w:rPr>
        <w:rFonts w:hint="default"/>
        <w:lang w:val="en-US" w:eastAsia="en-US" w:bidi="ar-SA"/>
      </w:rPr>
    </w:lvl>
    <w:lvl w:ilvl="3" w:tplc="FD2E627C">
      <w:numFmt w:val="bullet"/>
      <w:lvlText w:val="•"/>
      <w:lvlJc w:val="left"/>
      <w:pPr>
        <w:ind w:left="1851" w:hanging="361"/>
      </w:pPr>
      <w:rPr>
        <w:rFonts w:hint="default"/>
        <w:lang w:val="en-US" w:eastAsia="en-US" w:bidi="ar-SA"/>
      </w:rPr>
    </w:lvl>
    <w:lvl w:ilvl="4" w:tplc="B95EDFCE">
      <w:numFmt w:val="bullet"/>
      <w:lvlText w:val="•"/>
      <w:lvlJc w:val="left"/>
      <w:pPr>
        <w:ind w:left="2315" w:hanging="361"/>
      </w:pPr>
      <w:rPr>
        <w:rFonts w:hint="default"/>
        <w:lang w:val="en-US" w:eastAsia="en-US" w:bidi="ar-SA"/>
      </w:rPr>
    </w:lvl>
    <w:lvl w:ilvl="5" w:tplc="784EE5E4">
      <w:numFmt w:val="bullet"/>
      <w:lvlText w:val="•"/>
      <w:lvlJc w:val="left"/>
      <w:pPr>
        <w:ind w:left="2779" w:hanging="361"/>
      </w:pPr>
      <w:rPr>
        <w:rFonts w:hint="default"/>
        <w:lang w:val="en-US" w:eastAsia="en-US" w:bidi="ar-SA"/>
      </w:rPr>
    </w:lvl>
    <w:lvl w:ilvl="6" w:tplc="226E576A">
      <w:numFmt w:val="bullet"/>
      <w:lvlText w:val="•"/>
      <w:lvlJc w:val="left"/>
      <w:pPr>
        <w:ind w:left="3243" w:hanging="361"/>
      </w:pPr>
      <w:rPr>
        <w:rFonts w:hint="default"/>
        <w:lang w:val="en-US" w:eastAsia="en-US" w:bidi="ar-SA"/>
      </w:rPr>
    </w:lvl>
    <w:lvl w:ilvl="7" w:tplc="EFB451FA">
      <w:numFmt w:val="bullet"/>
      <w:lvlText w:val="•"/>
      <w:lvlJc w:val="left"/>
      <w:pPr>
        <w:ind w:left="3707" w:hanging="361"/>
      </w:pPr>
      <w:rPr>
        <w:rFonts w:hint="default"/>
        <w:lang w:val="en-US" w:eastAsia="en-US" w:bidi="ar-SA"/>
      </w:rPr>
    </w:lvl>
    <w:lvl w:ilvl="8" w:tplc="6DD4F01C">
      <w:numFmt w:val="bullet"/>
      <w:lvlText w:val="•"/>
      <w:lvlJc w:val="left"/>
      <w:pPr>
        <w:ind w:left="4171" w:hanging="361"/>
      </w:pPr>
      <w:rPr>
        <w:rFonts w:hint="default"/>
        <w:lang w:val="en-US" w:eastAsia="en-US" w:bidi="ar-SA"/>
      </w:rPr>
    </w:lvl>
  </w:abstractNum>
  <w:abstractNum w:abstractNumId="7" w15:restartNumberingAfterBreak="0">
    <w:nsid w:val="02A358E9"/>
    <w:multiLevelType w:val="hybridMultilevel"/>
    <w:tmpl w:val="5A58488C"/>
    <w:lvl w:ilvl="0" w:tplc="B818E3F2">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410492F8">
      <w:numFmt w:val="bullet"/>
      <w:lvlText w:val="•"/>
      <w:lvlJc w:val="left"/>
      <w:pPr>
        <w:ind w:left="1247" w:hanging="361"/>
      </w:pPr>
      <w:rPr>
        <w:rFonts w:hint="default"/>
        <w:lang w:val="en-US" w:eastAsia="en-US" w:bidi="ar-SA"/>
      </w:rPr>
    </w:lvl>
    <w:lvl w:ilvl="2" w:tplc="E1A07032">
      <w:numFmt w:val="bullet"/>
      <w:lvlText w:val="•"/>
      <w:lvlJc w:val="left"/>
      <w:pPr>
        <w:ind w:left="1675" w:hanging="361"/>
      </w:pPr>
      <w:rPr>
        <w:rFonts w:hint="default"/>
        <w:lang w:val="en-US" w:eastAsia="en-US" w:bidi="ar-SA"/>
      </w:rPr>
    </w:lvl>
    <w:lvl w:ilvl="3" w:tplc="8AB60A9A">
      <w:numFmt w:val="bullet"/>
      <w:lvlText w:val="•"/>
      <w:lvlJc w:val="left"/>
      <w:pPr>
        <w:ind w:left="2103" w:hanging="361"/>
      </w:pPr>
      <w:rPr>
        <w:rFonts w:hint="default"/>
        <w:lang w:val="en-US" w:eastAsia="en-US" w:bidi="ar-SA"/>
      </w:rPr>
    </w:lvl>
    <w:lvl w:ilvl="4" w:tplc="03320394">
      <w:numFmt w:val="bullet"/>
      <w:lvlText w:val="•"/>
      <w:lvlJc w:val="left"/>
      <w:pPr>
        <w:ind w:left="2531" w:hanging="361"/>
      </w:pPr>
      <w:rPr>
        <w:rFonts w:hint="default"/>
        <w:lang w:val="en-US" w:eastAsia="en-US" w:bidi="ar-SA"/>
      </w:rPr>
    </w:lvl>
    <w:lvl w:ilvl="5" w:tplc="B23E9F10">
      <w:numFmt w:val="bullet"/>
      <w:lvlText w:val="•"/>
      <w:lvlJc w:val="left"/>
      <w:pPr>
        <w:ind w:left="2959" w:hanging="361"/>
      </w:pPr>
      <w:rPr>
        <w:rFonts w:hint="default"/>
        <w:lang w:val="en-US" w:eastAsia="en-US" w:bidi="ar-SA"/>
      </w:rPr>
    </w:lvl>
    <w:lvl w:ilvl="6" w:tplc="CCE4C9D4">
      <w:numFmt w:val="bullet"/>
      <w:lvlText w:val="•"/>
      <w:lvlJc w:val="left"/>
      <w:pPr>
        <w:ind w:left="3387" w:hanging="361"/>
      </w:pPr>
      <w:rPr>
        <w:rFonts w:hint="default"/>
        <w:lang w:val="en-US" w:eastAsia="en-US" w:bidi="ar-SA"/>
      </w:rPr>
    </w:lvl>
    <w:lvl w:ilvl="7" w:tplc="46D60666">
      <w:numFmt w:val="bullet"/>
      <w:lvlText w:val="•"/>
      <w:lvlJc w:val="left"/>
      <w:pPr>
        <w:ind w:left="3815" w:hanging="361"/>
      </w:pPr>
      <w:rPr>
        <w:rFonts w:hint="default"/>
        <w:lang w:val="en-US" w:eastAsia="en-US" w:bidi="ar-SA"/>
      </w:rPr>
    </w:lvl>
    <w:lvl w:ilvl="8" w:tplc="E416C0AE">
      <w:numFmt w:val="bullet"/>
      <w:lvlText w:val="•"/>
      <w:lvlJc w:val="left"/>
      <w:pPr>
        <w:ind w:left="4243" w:hanging="361"/>
      </w:pPr>
      <w:rPr>
        <w:rFonts w:hint="default"/>
        <w:lang w:val="en-US" w:eastAsia="en-US" w:bidi="ar-SA"/>
      </w:rPr>
    </w:lvl>
  </w:abstractNum>
  <w:abstractNum w:abstractNumId="8" w15:restartNumberingAfterBreak="0">
    <w:nsid w:val="04CF1BB5"/>
    <w:multiLevelType w:val="hybridMultilevel"/>
    <w:tmpl w:val="4322FB44"/>
    <w:lvl w:ilvl="0" w:tplc="0EDA353A">
      <w:numFmt w:val="bullet"/>
      <w:lvlText w:val=""/>
      <w:lvlJc w:val="left"/>
      <w:pPr>
        <w:ind w:left="819" w:hanging="360"/>
      </w:pPr>
      <w:rPr>
        <w:rFonts w:ascii="Symbol" w:eastAsia="Symbol" w:hAnsi="Symbol" w:cs="Symbol" w:hint="default"/>
        <w:b w:val="0"/>
        <w:bCs w:val="0"/>
        <w:i w:val="0"/>
        <w:iCs w:val="0"/>
        <w:spacing w:val="0"/>
        <w:w w:val="100"/>
        <w:sz w:val="22"/>
        <w:szCs w:val="22"/>
        <w:lang w:val="en-US" w:eastAsia="en-US" w:bidi="ar-SA"/>
      </w:rPr>
    </w:lvl>
    <w:lvl w:ilvl="1" w:tplc="50507C50">
      <w:numFmt w:val="bullet"/>
      <w:lvlText w:val="•"/>
      <w:lvlJc w:val="left"/>
      <w:pPr>
        <w:ind w:left="1247" w:hanging="360"/>
      </w:pPr>
      <w:rPr>
        <w:rFonts w:hint="default"/>
        <w:lang w:val="en-US" w:eastAsia="en-US" w:bidi="ar-SA"/>
      </w:rPr>
    </w:lvl>
    <w:lvl w:ilvl="2" w:tplc="7BA29344">
      <w:numFmt w:val="bullet"/>
      <w:lvlText w:val="•"/>
      <w:lvlJc w:val="left"/>
      <w:pPr>
        <w:ind w:left="1675" w:hanging="360"/>
      </w:pPr>
      <w:rPr>
        <w:rFonts w:hint="default"/>
        <w:lang w:val="en-US" w:eastAsia="en-US" w:bidi="ar-SA"/>
      </w:rPr>
    </w:lvl>
    <w:lvl w:ilvl="3" w:tplc="3DCE8D0C">
      <w:numFmt w:val="bullet"/>
      <w:lvlText w:val="•"/>
      <w:lvlJc w:val="left"/>
      <w:pPr>
        <w:ind w:left="2103" w:hanging="360"/>
      </w:pPr>
      <w:rPr>
        <w:rFonts w:hint="default"/>
        <w:lang w:val="en-US" w:eastAsia="en-US" w:bidi="ar-SA"/>
      </w:rPr>
    </w:lvl>
    <w:lvl w:ilvl="4" w:tplc="8F068688">
      <w:numFmt w:val="bullet"/>
      <w:lvlText w:val="•"/>
      <w:lvlJc w:val="left"/>
      <w:pPr>
        <w:ind w:left="2531" w:hanging="360"/>
      </w:pPr>
      <w:rPr>
        <w:rFonts w:hint="default"/>
        <w:lang w:val="en-US" w:eastAsia="en-US" w:bidi="ar-SA"/>
      </w:rPr>
    </w:lvl>
    <w:lvl w:ilvl="5" w:tplc="706A198E">
      <w:numFmt w:val="bullet"/>
      <w:lvlText w:val="•"/>
      <w:lvlJc w:val="left"/>
      <w:pPr>
        <w:ind w:left="2959" w:hanging="360"/>
      </w:pPr>
      <w:rPr>
        <w:rFonts w:hint="default"/>
        <w:lang w:val="en-US" w:eastAsia="en-US" w:bidi="ar-SA"/>
      </w:rPr>
    </w:lvl>
    <w:lvl w:ilvl="6" w:tplc="A5EA7C9A">
      <w:numFmt w:val="bullet"/>
      <w:lvlText w:val="•"/>
      <w:lvlJc w:val="left"/>
      <w:pPr>
        <w:ind w:left="3387" w:hanging="360"/>
      </w:pPr>
      <w:rPr>
        <w:rFonts w:hint="default"/>
        <w:lang w:val="en-US" w:eastAsia="en-US" w:bidi="ar-SA"/>
      </w:rPr>
    </w:lvl>
    <w:lvl w:ilvl="7" w:tplc="91502B3E">
      <w:numFmt w:val="bullet"/>
      <w:lvlText w:val="•"/>
      <w:lvlJc w:val="left"/>
      <w:pPr>
        <w:ind w:left="3815" w:hanging="360"/>
      </w:pPr>
      <w:rPr>
        <w:rFonts w:hint="default"/>
        <w:lang w:val="en-US" w:eastAsia="en-US" w:bidi="ar-SA"/>
      </w:rPr>
    </w:lvl>
    <w:lvl w:ilvl="8" w:tplc="515E0082">
      <w:numFmt w:val="bullet"/>
      <w:lvlText w:val="•"/>
      <w:lvlJc w:val="left"/>
      <w:pPr>
        <w:ind w:left="4243" w:hanging="360"/>
      </w:pPr>
      <w:rPr>
        <w:rFonts w:hint="default"/>
        <w:lang w:val="en-US" w:eastAsia="en-US" w:bidi="ar-SA"/>
      </w:rPr>
    </w:lvl>
  </w:abstractNum>
  <w:abstractNum w:abstractNumId="9" w15:restartNumberingAfterBreak="0">
    <w:nsid w:val="08595DA0"/>
    <w:multiLevelType w:val="hybridMultilevel"/>
    <w:tmpl w:val="4104987A"/>
    <w:lvl w:ilvl="0" w:tplc="0302BDD4">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FA1A4716">
      <w:numFmt w:val="bullet"/>
      <w:lvlText w:val="•"/>
      <w:lvlJc w:val="left"/>
      <w:pPr>
        <w:ind w:left="1283" w:hanging="360"/>
      </w:pPr>
      <w:rPr>
        <w:rFonts w:hint="default"/>
        <w:lang w:val="en-US" w:eastAsia="en-US" w:bidi="ar-SA"/>
      </w:rPr>
    </w:lvl>
    <w:lvl w:ilvl="2" w:tplc="67187E8C">
      <w:numFmt w:val="bullet"/>
      <w:lvlText w:val="•"/>
      <w:lvlJc w:val="left"/>
      <w:pPr>
        <w:ind w:left="1707" w:hanging="360"/>
      </w:pPr>
      <w:rPr>
        <w:rFonts w:hint="default"/>
        <w:lang w:val="en-US" w:eastAsia="en-US" w:bidi="ar-SA"/>
      </w:rPr>
    </w:lvl>
    <w:lvl w:ilvl="3" w:tplc="402C5B92">
      <w:numFmt w:val="bullet"/>
      <w:lvlText w:val="•"/>
      <w:lvlJc w:val="left"/>
      <w:pPr>
        <w:ind w:left="2131" w:hanging="360"/>
      </w:pPr>
      <w:rPr>
        <w:rFonts w:hint="default"/>
        <w:lang w:val="en-US" w:eastAsia="en-US" w:bidi="ar-SA"/>
      </w:rPr>
    </w:lvl>
    <w:lvl w:ilvl="4" w:tplc="8B387C98">
      <w:numFmt w:val="bullet"/>
      <w:lvlText w:val="•"/>
      <w:lvlJc w:val="left"/>
      <w:pPr>
        <w:ind w:left="2555" w:hanging="360"/>
      </w:pPr>
      <w:rPr>
        <w:rFonts w:hint="default"/>
        <w:lang w:val="en-US" w:eastAsia="en-US" w:bidi="ar-SA"/>
      </w:rPr>
    </w:lvl>
    <w:lvl w:ilvl="5" w:tplc="52969FA8">
      <w:numFmt w:val="bullet"/>
      <w:lvlText w:val="•"/>
      <w:lvlJc w:val="left"/>
      <w:pPr>
        <w:ind w:left="2979" w:hanging="360"/>
      </w:pPr>
      <w:rPr>
        <w:rFonts w:hint="default"/>
        <w:lang w:val="en-US" w:eastAsia="en-US" w:bidi="ar-SA"/>
      </w:rPr>
    </w:lvl>
    <w:lvl w:ilvl="6" w:tplc="579C91E6">
      <w:numFmt w:val="bullet"/>
      <w:lvlText w:val="•"/>
      <w:lvlJc w:val="left"/>
      <w:pPr>
        <w:ind w:left="3403" w:hanging="360"/>
      </w:pPr>
      <w:rPr>
        <w:rFonts w:hint="default"/>
        <w:lang w:val="en-US" w:eastAsia="en-US" w:bidi="ar-SA"/>
      </w:rPr>
    </w:lvl>
    <w:lvl w:ilvl="7" w:tplc="920C73AC">
      <w:numFmt w:val="bullet"/>
      <w:lvlText w:val="•"/>
      <w:lvlJc w:val="left"/>
      <w:pPr>
        <w:ind w:left="3827" w:hanging="360"/>
      </w:pPr>
      <w:rPr>
        <w:rFonts w:hint="default"/>
        <w:lang w:val="en-US" w:eastAsia="en-US" w:bidi="ar-SA"/>
      </w:rPr>
    </w:lvl>
    <w:lvl w:ilvl="8" w:tplc="FBE8A3E0">
      <w:numFmt w:val="bullet"/>
      <w:lvlText w:val="•"/>
      <w:lvlJc w:val="left"/>
      <w:pPr>
        <w:ind w:left="4251" w:hanging="360"/>
      </w:pPr>
      <w:rPr>
        <w:rFonts w:hint="default"/>
        <w:lang w:val="en-US" w:eastAsia="en-US" w:bidi="ar-SA"/>
      </w:rPr>
    </w:lvl>
  </w:abstractNum>
  <w:abstractNum w:abstractNumId="10" w15:restartNumberingAfterBreak="0">
    <w:nsid w:val="0868274A"/>
    <w:multiLevelType w:val="hybridMultilevel"/>
    <w:tmpl w:val="104EDE22"/>
    <w:lvl w:ilvl="0" w:tplc="6E5AD5F0">
      <w:numFmt w:val="bullet"/>
      <w:lvlText w:val=""/>
      <w:lvlJc w:val="left"/>
      <w:pPr>
        <w:ind w:left="864" w:hanging="361"/>
      </w:pPr>
      <w:rPr>
        <w:rFonts w:ascii="Symbol" w:eastAsia="Symbol" w:hAnsi="Symbol" w:cs="Symbol" w:hint="default"/>
        <w:b w:val="0"/>
        <w:bCs w:val="0"/>
        <w:i w:val="0"/>
        <w:iCs w:val="0"/>
        <w:spacing w:val="0"/>
        <w:w w:val="100"/>
        <w:sz w:val="22"/>
        <w:szCs w:val="22"/>
        <w:lang w:val="en-US" w:eastAsia="en-US" w:bidi="ar-SA"/>
      </w:rPr>
    </w:lvl>
    <w:lvl w:ilvl="1" w:tplc="DC6222A6">
      <w:numFmt w:val="bullet"/>
      <w:lvlText w:val="•"/>
      <w:lvlJc w:val="left"/>
      <w:pPr>
        <w:ind w:left="1275" w:hanging="361"/>
      </w:pPr>
      <w:rPr>
        <w:rFonts w:hint="default"/>
        <w:lang w:val="en-US" w:eastAsia="en-US" w:bidi="ar-SA"/>
      </w:rPr>
    </w:lvl>
    <w:lvl w:ilvl="2" w:tplc="8CA8AD9C">
      <w:numFmt w:val="bullet"/>
      <w:lvlText w:val="•"/>
      <w:lvlJc w:val="left"/>
      <w:pPr>
        <w:ind w:left="1690" w:hanging="361"/>
      </w:pPr>
      <w:rPr>
        <w:rFonts w:hint="default"/>
        <w:lang w:val="en-US" w:eastAsia="en-US" w:bidi="ar-SA"/>
      </w:rPr>
    </w:lvl>
    <w:lvl w:ilvl="3" w:tplc="B7001794">
      <w:numFmt w:val="bullet"/>
      <w:lvlText w:val="•"/>
      <w:lvlJc w:val="left"/>
      <w:pPr>
        <w:ind w:left="2105" w:hanging="361"/>
      </w:pPr>
      <w:rPr>
        <w:rFonts w:hint="default"/>
        <w:lang w:val="en-US" w:eastAsia="en-US" w:bidi="ar-SA"/>
      </w:rPr>
    </w:lvl>
    <w:lvl w:ilvl="4" w:tplc="CB0281D0">
      <w:numFmt w:val="bullet"/>
      <w:lvlText w:val="•"/>
      <w:lvlJc w:val="left"/>
      <w:pPr>
        <w:ind w:left="2520" w:hanging="361"/>
      </w:pPr>
      <w:rPr>
        <w:rFonts w:hint="default"/>
        <w:lang w:val="en-US" w:eastAsia="en-US" w:bidi="ar-SA"/>
      </w:rPr>
    </w:lvl>
    <w:lvl w:ilvl="5" w:tplc="AFF26FD0">
      <w:numFmt w:val="bullet"/>
      <w:lvlText w:val="•"/>
      <w:lvlJc w:val="left"/>
      <w:pPr>
        <w:ind w:left="2935" w:hanging="361"/>
      </w:pPr>
      <w:rPr>
        <w:rFonts w:hint="default"/>
        <w:lang w:val="en-US" w:eastAsia="en-US" w:bidi="ar-SA"/>
      </w:rPr>
    </w:lvl>
    <w:lvl w:ilvl="6" w:tplc="EAFEAE52">
      <w:numFmt w:val="bullet"/>
      <w:lvlText w:val="•"/>
      <w:lvlJc w:val="left"/>
      <w:pPr>
        <w:ind w:left="3350" w:hanging="361"/>
      </w:pPr>
      <w:rPr>
        <w:rFonts w:hint="default"/>
        <w:lang w:val="en-US" w:eastAsia="en-US" w:bidi="ar-SA"/>
      </w:rPr>
    </w:lvl>
    <w:lvl w:ilvl="7" w:tplc="EF46F496">
      <w:numFmt w:val="bullet"/>
      <w:lvlText w:val="•"/>
      <w:lvlJc w:val="left"/>
      <w:pPr>
        <w:ind w:left="3765" w:hanging="361"/>
      </w:pPr>
      <w:rPr>
        <w:rFonts w:hint="default"/>
        <w:lang w:val="en-US" w:eastAsia="en-US" w:bidi="ar-SA"/>
      </w:rPr>
    </w:lvl>
    <w:lvl w:ilvl="8" w:tplc="B0C2B0F2">
      <w:numFmt w:val="bullet"/>
      <w:lvlText w:val="•"/>
      <w:lvlJc w:val="left"/>
      <w:pPr>
        <w:ind w:left="4180" w:hanging="361"/>
      </w:pPr>
      <w:rPr>
        <w:rFonts w:hint="default"/>
        <w:lang w:val="en-US" w:eastAsia="en-US" w:bidi="ar-SA"/>
      </w:rPr>
    </w:lvl>
  </w:abstractNum>
  <w:abstractNum w:abstractNumId="11" w15:restartNumberingAfterBreak="0">
    <w:nsid w:val="09B35878"/>
    <w:multiLevelType w:val="hybridMultilevel"/>
    <w:tmpl w:val="8942287C"/>
    <w:lvl w:ilvl="0" w:tplc="6C8E206E">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8AD0E53A">
      <w:numFmt w:val="bullet"/>
      <w:lvlText w:val="•"/>
      <w:lvlJc w:val="left"/>
      <w:pPr>
        <w:ind w:left="1283" w:hanging="360"/>
      </w:pPr>
      <w:rPr>
        <w:rFonts w:hint="default"/>
        <w:lang w:val="en-US" w:eastAsia="en-US" w:bidi="ar-SA"/>
      </w:rPr>
    </w:lvl>
    <w:lvl w:ilvl="2" w:tplc="5E381194">
      <w:numFmt w:val="bullet"/>
      <w:lvlText w:val="•"/>
      <w:lvlJc w:val="left"/>
      <w:pPr>
        <w:ind w:left="1707" w:hanging="360"/>
      </w:pPr>
      <w:rPr>
        <w:rFonts w:hint="default"/>
        <w:lang w:val="en-US" w:eastAsia="en-US" w:bidi="ar-SA"/>
      </w:rPr>
    </w:lvl>
    <w:lvl w:ilvl="3" w:tplc="AEAEF0E8">
      <w:numFmt w:val="bullet"/>
      <w:lvlText w:val="•"/>
      <w:lvlJc w:val="left"/>
      <w:pPr>
        <w:ind w:left="2131" w:hanging="360"/>
      </w:pPr>
      <w:rPr>
        <w:rFonts w:hint="default"/>
        <w:lang w:val="en-US" w:eastAsia="en-US" w:bidi="ar-SA"/>
      </w:rPr>
    </w:lvl>
    <w:lvl w:ilvl="4" w:tplc="8CE8307E">
      <w:numFmt w:val="bullet"/>
      <w:lvlText w:val="•"/>
      <w:lvlJc w:val="left"/>
      <w:pPr>
        <w:ind w:left="2555" w:hanging="360"/>
      </w:pPr>
      <w:rPr>
        <w:rFonts w:hint="default"/>
        <w:lang w:val="en-US" w:eastAsia="en-US" w:bidi="ar-SA"/>
      </w:rPr>
    </w:lvl>
    <w:lvl w:ilvl="5" w:tplc="A928D1F2">
      <w:numFmt w:val="bullet"/>
      <w:lvlText w:val="•"/>
      <w:lvlJc w:val="left"/>
      <w:pPr>
        <w:ind w:left="2979" w:hanging="360"/>
      </w:pPr>
      <w:rPr>
        <w:rFonts w:hint="default"/>
        <w:lang w:val="en-US" w:eastAsia="en-US" w:bidi="ar-SA"/>
      </w:rPr>
    </w:lvl>
    <w:lvl w:ilvl="6" w:tplc="EBCCB916">
      <w:numFmt w:val="bullet"/>
      <w:lvlText w:val="•"/>
      <w:lvlJc w:val="left"/>
      <w:pPr>
        <w:ind w:left="3403" w:hanging="360"/>
      </w:pPr>
      <w:rPr>
        <w:rFonts w:hint="default"/>
        <w:lang w:val="en-US" w:eastAsia="en-US" w:bidi="ar-SA"/>
      </w:rPr>
    </w:lvl>
    <w:lvl w:ilvl="7" w:tplc="12605E70">
      <w:numFmt w:val="bullet"/>
      <w:lvlText w:val="•"/>
      <w:lvlJc w:val="left"/>
      <w:pPr>
        <w:ind w:left="3827" w:hanging="360"/>
      </w:pPr>
      <w:rPr>
        <w:rFonts w:hint="default"/>
        <w:lang w:val="en-US" w:eastAsia="en-US" w:bidi="ar-SA"/>
      </w:rPr>
    </w:lvl>
    <w:lvl w:ilvl="8" w:tplc="845E8FD4">
      <w:numFmt w:val="bullet"/>
      <w:lvlText w:val="•"/>
      <w:lvlJc w:val="left"/>
      <w:pPr>
        <w:ind w:left="4251" w:hanging="360"/>
      </w:pPr>
      <w:rPr>
        <w:rFonts w:hint="default"/>
        <w:lang w:val="en-US" w:eastAsia="en-US" w:bidi="ar-SA"/>
      </w:rPr>
    </w:lvl>
  </w:abstractNum>
  <w:abstractNum w:abstractNumId="12" w15:restartNumberingAfterBreak="0">
    <w:nsid w:val="0B10213E"/>
    <w:multiLevelType w:val="hybridMultilevel"/>
    <w:tmpl w:val="F79EE91A"/>
    <w:lvl w:ilvl="0" w:tplc="20D03E8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13482A2A">
      <w:numFmt w:val="bullet"/>
      <w:lvlText w:val="•"/>
      <w:lvlJc w:val="left"/>
      <w:pPr>
        <w:ind w:left="1247" w:hanging="360"/>
      </w:pPr>
      <w:rPr>
        <w:rFonts w:hint="default"/>
        <w:lang w:val="en-US" w:eastAsia="en-US" w:bidi="ar-SA"/>
      </w:rPr>
    </w:lvl>
    <w:lvl w:ilvl="2" w:tplc="0E2AD15C">
      <w:numFmt w:val="bullet"/>
      <w:lvlText w:val="•"/>
      <w:lvlJc w:val="left"/>
      <w:pPr>
        <w:ind w:left="1675" w:hanging="360"/>
      </w:pPr>
      <w:rPr>
        <w:rFonts w:hint="default"/>
        <w:lang w:val="en-US" w:eastAsia="en-US" w:bidi="ar-SA"/>
      </w:rPr>
    </w:lvl>
    <w:lvl w:ilvl="3" w:tplc="74EAA50E">
      <w:numFmt w:val="bullet"/>
      <w:lvlText w:val="•"/>
      <w:lvlJc w:val="left"/>
      <w:pPr>
        <w:ind w:left="2103" w:hanging="360"/>
      </w:pPr>
      <w:rPr>
        <w:rFonts w:hint="default"/>
        <w:lang w:val="en-US" w:eastAsia="en-US" w:bidi="ar-SA"/>
      </w:rPr>
    </w:lvl>
    <w:lvl w:ilvl="4" w:tplc="B3E01F44">
      <w:numFmt w:val="bullet"/>
      <w:lvlText w:val="•"/>
      <w:lvlJc w:val="left"/>
      <w:pPr>
        <w:ind w:left="2531" w:hanging="360"/>
      </w:pPr>
      <w:rPr>
        <w:rFonts w:hint="default"/>
        <w:lang w:val="en-US" w:eastAsia="en-US" w:bidi="ar-SA"/>
      </w:rPr>
    </w:lvl>
    <w:lvl w:ilvl="5" w:tplc="DA440C44">
      <w:numFmt w:val="bullet"/>
      <w:lvlText w:val="•"/>
      <w:lvlJc w:val="left"/>
      <w:pPr>
        <w:ind w:left="2959" w:hanging="360"/>
      </w:pPr>
      <w:rPr>
        <w:rFonts w:hint="default"/>
        <w:lang w:val="en-US" w:eastAsia="en-US" w:bidi="ar-SA"/>
      </w:rPr>
    </w:lvl>
    <w:lvl w:ilvl="6" w:tplc="FF863B72">
      <w:numFmt w:val="bullet"/>
      <w:lvlText w:val="•"/>
      <w:lvlJc w:val="left"/>
      <w:pPr>
        <w:ind w:left="3387" w:hanging="360"/>
      </w:pPr>
      <w:rPr>
        <w:rFonts w:hint="default"/>
        <w:lang w:val="en-US" w:eastAsia="en-US" w:bidi="ar-SA"/>
      </w:rPr>
    </w:lvl>
    <w:lvl w:ilvl="7" w:tplc="150CE344">
      <w:numFmt w:val="bullet"/>
      <w:lvlText w:val="•"/>
      <w:lvlJc w:val="left"/>
      <w:pPr>
        <w:ind w:left="3815" w:hanging="360"/>
      </w:pPr>
      <w:rPr>
        <w:rFonts w:hint="default"/>
        <w:lang w:val="en-US" w:eastAsia="en-US" w:bidi="ar-SA"/>
      </w:rPr>
    </w:lvl>
    <w:lvl w:ilvl="8" w:tplc="6B3EC75E">
      <w:numFmt w:val="bullet"/>
      <w:lvlText w:val="•"/>
      <w:lvlJc w:val="left"/>
      <w:pPr>
        <w:ind w:left="4243" w:hanging="360"/>
      </w:pPr>
      <w:rPr>
        <w:rFonts w:hint="default"/>
        <w:lang w:val="en-US" w:eastAsia="en-US" w:bidi="ar-SA"/>
      </w:rPr>
    </w:lvl>
  </w:abstractNum>
  <w:abstractNum w:abstractNumId="13" w15:restartNumberingAfterBreak="0">
    <w:nsid w:val="0CA714D0"/>
    <w:multiLevelType w:val="hybridMultilevel"/>
    <w:tmpl w:val="44F49DA2"/>
    <w:lvl w:ilvl="0" w:tplc="ED521E9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CA3E690C">
      <w:numFmt w:val="bullet"/>
      <w:lvlText w:val="•"/>
      <w:lvlJc w:val="left"/>
      <w:pPr>
        <w:ind w:left="1239" w:hanging="360"/>
      </w:pPr>
      <w:rPr>
        <w:rFonts w:hint="default"/>
        <w:lang w:val="en-US" w:eastAsia="en-US" w:bidi="ar-SA"/>
      </w:rPr>
    </w:lvl>
    <w:lvl w:ilvl="2" w:tplc="49DCFEDC">
      <w:numFmt w:val="bullet"/>
      <w:lvlText w:val="•"/>
      <w:lvlJc w:val="left"/>
      <w:pPr>
        <w:ind w:left="1658" w:hanging="360"/>
      </w:pPr>
      <w:rPr>
        <w:rFonts w:hint="default"/>
        <w:lang w:val="en-US" w:eastAsia="en-US" w:bidi="ar-SA"/>
      </w:rPr>
    </w:lvl>
    <w:lvl w:ilvl="3" w:tplc="C85E35C2">
      <w:numFmt w:val="bullet"/>
      <w:lvlText w:val="•"/>
      <w:lvlJc w:val="left"/>
      <w:pPr>
        <w:ind w:left="2077" w:hanging="360"/>
      </w:pPr>
      <w:rPr>
        <w:rFonts w:hint="default"/>
        <w:lang w:val="en-US" w:eastAsia="en-US" w:bidi="ar-SA"/>
      </w:rPr>
    </w:lvl>
    <w:lvl w:ilvl="4" w:tplc="C67C4116">
      <w:numFmt w:val="bullet"/>
      <w:lvlText w:val="•"/>
      <w:lvlJc w:val="left"/>
      <w:pPr>
        <w:ind w:left="2496" w:hanging="360"/>
      </w:pPr>
      <w:rPr>
        <w:rFonts w:hint="default"/>
        <w:lang w:val="en-US" w:eastAsia="en-US" w:bidi="ar-SA"/>
      </w:rPr>
    </w:lvl>
    <w:lvl w:ilvl="5" w:tplc="37AC1D4A">
      <w:numFmt w:val="bullet"/>
      <w:lvlText w:val="•"/>
      <w:lvlJc w:val="left"/>
      <w:pPr>
        <w:ind w:left="2915" w:hanging="360"/>
      </w:pPr>
      <w:rPr>
        <w:rFonts w:hint="default"/>
        <w:lang w:val="en-US" w:eastAsia="en-US" w:bidi="ar-SA"/>
      </w:rPr>
    </w:lvl>
    <w:lvl w:ilvl="6" w:tplc="E222C372">
      <w:numFmt w:val="bullet"/>
      <w:lvlText w:val="•"/>
      <w:lvlJc w:val="left"/>
      <w:pPr>
        <w:ind w:left="3334" w:hanging="360"/>
      </w:pPr>
      <w:rPr>
        <w:rFonts w:hint="default"/>
        <w:lang w:val="en-US" w:eastAsia="en-US" w:bidi="ar-SA"/>
      </w:rPr>
    </w:lvl>
    <w:lvl w:ilvl="7" w:tplc="5D725742">
      <w:numFmt w:val="bullet"/>
      <w:lvlText w:val="•"/>
      <w:lvlJc w:val="left"/>
      <w:pPr>
        <w:ind w:left="3753" w:hanging="360"/>
      </w:pPr>
      <w:rPr>
        <w:rFonts w:hint="default"/>
        <w:lang w:val="en-US" w:eastAsia="en-US" w:bidi="ar-SA"/>
      </w:rPr>
    </w:lvl>
    <w:lvl w:ilvl="8" w:tplc="E924BDE2">
      <w:numFmt w:val="bullet"/>
      <w:lvlText w:val="•"/>
      <w:lvlJc w:val="left"/>
      <w:pPr>
        <w:ind w:left="4172" w:hanging="360"/>
      </w:pPr>
      <w:rPr>
        <w:rFonts w:hint="default"/>
        <w:lang w:val="en-US" w:eastAsia="en-US" w:bidi="ar-SA"/>
      </w:rPr>
    </w:lvl>
  </w:abstractNum>
  <w:abstractNum w:abstractNumId="14" w15:restartNumberingAfterBreak="0">
    <w:nsid w:val="0D9115C5"/>
    <w:multiLevelType w:val="hybridMultilevel"/>
    <w:tmpl w:val="B46E9586"/>
    <w:lvl w:ilvl="0" w:tplc="D768565C">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7A684F1C">
      <w:numFmt w:val="bullet"/>
      <w:lvlText w:val="•"/>
      <w:lvlJc w:val="left"/>
      <w:pPr>
        <w:ind w:left="1247" w:hanging="360"/>
      </w:pPr>
      <w:rPr>
        <w:rFonts w:hint="default"/>
        <w:lang w:val="en-US" w:eastAsia="en-US" w:bidi="ar-SA"/>
      </w:rPr>
    </w:lvl>
    <w:lvl w:ilvl="2" w:tplc="34201A12">
      <w:numFmt w:val="bullet"/>
      <w:lvlText w:val="•"/>
      <w:lvlJc w:val="left"/>
      <w:pPr>
        <w:ind w:left="1675" w:hanging="360"/>
      </w:pPr>
      <w:rPr>
        <w:rFonts w:hint="default"/>
        <w:lang w:val="en-US" w:eastAsia="en-US" w:bidi="ar-SA"/>
      </w:rPr>
    </w:lvl>
    <w:lvl w:ilvl="3" w:tplc="713698F8">
      <w:numFmt w:val="bullet"/>
      <w:lvlText w:val="•"/>
      <w:lvlJc w:val="left"/>
      <w:pPr>
        <w:ind w:left="2103" w:hanging="360"/>
      </w:pPr>
      <w:rPr>
        <w:rFonts w:hint="default"/>
        <w:lang w:val="en-US" w:eastAsia="en-US" w:bidi="ar-SA"/>
      </w:rPr>
    </w:lvl>
    <w:lvl w:ilvl="4" w:tplc="D67CDDFC">
      <w:numFmt w:val="bullet"/>
      <w:lvlText w:val="•"/>
      <w:lvlJc w:val="left"/>
      <w:pPr>
        <w:ind w:left="2531" w:hanging="360"/>
      </w:pPr>
      <w:rPr>
        <w:rFonts w:hint="default"/>
        <w:lang w:val="en-US" w:eastAsia="en-US" w:bidi="ar-SA"/>
      </w:rPr>
    </w:lvl>
    <w:lvl w:ilvl="5" w:tplc="968C235C">
      <w:numFmt w:val="bullet"/>
      <w:lvlText w:val="•"/>
      <w:lvlJc w:val="left"/>
      <w:pPr>
        <w:ind w:left="2959" w:hanging="360"/>
      </w:pPr>
      <w:rPr>
        <w:rFonts w:hint="default"/>
        <w:lang w:val="en-US" w:eastAsia="en-US" w:bidi="ar-SA"/>
      </w:rPr>
    </w:lvl>
    <w:lvl w:ilvl="6" w:tplc="059EC618">
      <w:numFmt w:val="bullet"/>
      <w:lvlText w:val="•"/>
      <w:lvlJc w:val="left"/>
      <w:pPr>
        <w:ind w:left="3387" w:hanging="360"/>
      </w:pPr>
      <w:rPr>
        <w:rFonts w:hint="default"/>
        <w:lang w:val="en-US" w:eastAsia="en-US" w:bidi="ar-SA"/>
      </w:rPr>
    </w:lvl>
    <w:lvl w:ilvl="7" w:tplc="FF3437E6">
      <w:numFmt w:val="bullet"/>
      <w:lvlText w:val="•"/>
      <w:lvlJc w:val="left"/>
      <w:pPr>
        <w:ind w:left="3815" w:hanging="360"/>
      </w:pPr>
      <w:rPr>
        <w:rFonts w:hint="default"/>
        <w:lang w:val="en-US" w:eastAsia="en-US" w:bidi="ar-SA"/>
      </w:rPr>
    </w:lvl>
    <w:lvl w:ilvl="8" w:tplc="F2EE3F7E">
      <w:numFmt w:val="bullet"/>
      <w:lvlText w:val="•"/>
      <w:lvlJc w:val="left"/>
      <w:pPr>
        <w:ind w:left="4243" w:hanging="360"/>
      </w:pPr>
      <w:rPr>
        <w:rFonts w:hint="default"/>
        <w:lang w:val="en-US" w:eastAsia="en-US" w:bidi="ar-SA"/>
      </w:rPr>
    </w:lvl>
  </w:abstractNum>
  <w:abstractNum w:abstractNumId="15" w15:restartNumberingAfterBreak="0">
    <w:nsid w:val="0DBD40FD"/>
    <w:multiLevelType w:val="hybridMultilevel"/>
    <w:tmpl w:val="CFF68AE0"/>
    <w:lvl w:ilvl="0" w:tplc="4B5C8900">
      <w:numFmt w:val="bullet"/>
      <w:lvlText w:val=""/>
      <w:lvlJc w:val="left"/>
      <w:pPr>
        <w:ind w:left="818" w:hanging="360"/>
      </w:pPr>
      <w:rPr>
        <w:rFonts w:ascii="Symbol" w:eastAsia="Symbol" w:hAnsi="Symbol" w:cs="Symbol" w:hint="default"/>
        <w:spacing w:val="0"/>
        <w:w w:val="100"/>
        <w:lang w:val="en-US" w:eastAsia="en-US" w:bidi="ar-SA"/>
      </w:rPr>
    </w:lvl>
    <w:lvl w:ilvl="1" w:tplc="69BAA126">
      <w:numFmt w:val="bullet"/>
      <w:lvlText w:val="•"/>
      <w:lvlJc w:val="left"/>
      <w:pPr>
        <w:ind w:left="1247" w:hanging="360"/>
      </w:pPr>
      <w:rPr>
        <w:rFonts w:hint="default"/>
        <w:lang w:val="en-US" w:eastAsia="en-US" w:bidi="ar-SA"/>
      </w:rPr>
    </w:lvl>
    <w:lvl w:ilvl="2" w:tplc="D534B4EC">
      <w:numFmt w:val="bullet"/>
      <w:lvlText w:val="•"/>
      <w:lvlJc w:val="left"/>
      <w:pPr>
        <w:ind w:left="1675" w:hanging="360"/>
      </w:pPr>
      <w:rPr>
        <w:rFonts w:hint="default"/>
        <w:lang w:val="en-US" w:eastAsia="en-US" w:bidi="ar-SA"/>
      </w:rPr>
    </w:lvl>
    <w:lvl w:ilvl="3" w:tplc="5AD87252">
      <w:numFmt w:val="bullet"/>
      <w:lvlText w:val="•"/>
      <w:lvlJc w:val="left"/>
      <w:pPr>
        <w:ind w:left="2103" w:hanging="360"/>
      </w:pPr>
      <w:rPr>
        <w:rFonts w:hint="default"/>
        <w:lang w:val="en-US" w:eastAsia="en-US" w:bidi="ar-SA"/>
      </w:rPr>
    </w:lvl>
    <w:lvl w:ilvl="4" w:tplc="2A54589C">
      <w:numFmt w:val="bullet"/>
      <w:lvlText w:val="•"/>
      <w:lvlJc w:val="left"/>
      <w:pPr>
        <w:ind w:left="2531" w:hanging="360"/>
      </w:pPr>
      <w:rPr>
        <w:rFonts w:hint="default"/>
        <w:lang w:val="en-US" w:eastAsia="en-US" w:bidi="ar-SA"/>
      </w:rPr>
    </w:lvl>
    <w:lvl w:ilvl="5" w:tplc="B0728E44">
      <w:numFmt w:val="bullet"/>
      <w:lvlText w:val="•"/>
      <w:lvlJc w:val="left"/>
      <w:pPr>
        <w:ind w:left="2959" w:hanging="360"/>
      </w:pPr>
      <w:rPr>
        <w:rFonts w:hint="default"/>
        <w:lang w:val="en-US" w:eastAsia="en-US" w:bidi="ar-SA"/>
      </w:rPr>
    </w:lvl>
    <w:lvl w:ilvl="6" w:tplc="46908BBE">
      <w:numFmt w:val="bullet"/>
      <w:lvlText w:val="•"/>
      <w:lvlJc w:val="left"/>
      <w:pPr>
        <w:ind w:left="3387" w:hanging="360"/>
      </w:pPr>
      <w:rPr>
        <w:rFonts w:hint="default"/>
        <w:lang w:val="en-US" w:eastAsia="en-US" w:bidi="ar-SA"/>
      </w:rPr>
    </w:lvl>
    <w:lvl w:ilvl="7" w:tplc="5D6C64A2">
      <w:numFmt w:val="bullet"/>
      <w:lvlText w:val="•"/>
      <w:lvlJc w:val="left"/>
      <w:pPr>
        <w:ind w:left="3815" w:hanging="360"/>
      </w:pPr>
      <w:rPr>
        <w:rFonts w:hint="default"/>
        <w:lang w:val="en-US" w:eastAsia="en-US" w:bidi="ar-SA"/>
      </w:rPr>
    </w:lvl>
    <w:lvl w:ilvl="8" w:tplc="1B0AB6E2">
      <w:numFmt w:val="bullet"/>
      <w:lvlText w:val="•"/>
      <w:lvlJc w:val="left"/>
      <w:pPr>
        <w:ind w:left="4243" w:hanging="360"/>
      </w:pPr>
      <w:rPr>
        <w:rFonts w:hint="default"/>
        <w:lang w:val="en-US" w:eastAsia="en-US" w:bidi="ar-SA"/>
      </w:rPr>
    </w:lvl>
  </w:abstractNum>
  <w:abstractNum w:abstractNumId="16" w15:restartNumberingAfterBreak="0">
    <w:nsid w:val="0F53185A"/>
    <w:multiLevelType w:val="hybridMultilevel"/>
    <w:tmpl w:val="E84EB78A"/>
    <w:lvl w:ilvl="0" w:tplc="AC20B882">
      <w:numFmt w:val="bullet"/>
      <w:lvlText w:val=""/>
      <w:lvlJc w:val="left"/>
      <w:pPr>
        <w:ind w:left="958" w:hanging="360"/>
      </w:pPr>
      <w:rPr>
        <w:rFonts w:ascii="Symbol" w:eastAsia="Symbol" w:hAnsi="Symbol" w:cs="Symbol" w:hint="default"/>
        <w:b w:val="0"/>
        <w:bCs w:val="0"/>
        <w:i w:val="0"/>
        <w:iCs w:val="0"/>
        <w:spacing w:val="0"/>
        <w:w w:val="100"/>
        <w:sz w:val="22"/>
        <w:szCs w:val="22"/>
        <w:lang w:val="en-US" w:eastAsia="en-US" w:bidi="ar-SA"/>
      </w:rPr>
    </w:lvl>
    <w:lvl w:ilvl="1" w:tplc="FFD085D2">
      <w:numFmt w:val="bullet"/>
      <w:lvlText w:val="•"/>
      <w:lvlJc w:val="left"/>
      <w:pPr>
        <w:ind w:left="1373" w:hanging="360"/>
      </w:pPr>
      <w:rPr>
        <w:rFonts w:hint="default"/>
        <w:lang w:val="en-US" w:eastAsia="en-US" w:bidi="ar-SA"/>
      </w:rPr>
    </w:lvl>
    <w:lvl w:ilvl="2" w:tplc="736A1718">
      <w:numFmt w:val="bullet"/>
      <w:lvlText w:val="•"/>
      <w:lvlJc w:val="left"/>
      <w:pPr>
        <w:ind w:left="1787" w:hanging="360"/>
      </w:pPr>
      <w:rPr>
        <w:rFonts w:hint="default"/>
        <w:lang w:val="en-US" w:eastAsia="en-US" w:bidi="ar-SA"/>
      </w:rPr>
    </w:lvl>
    <w:lvl w:ilvl="3" w:tplc="587AD022">
      <w:numFmt w:val="bullet"/>
      <w:lvlText w:val="•"/>
      <w:lvlJc w:val="left"/>
      <w:pPr>
        <w:ind w:left="2201" w:hanging="360"/>
      </w:pPr>
      <w:rPr>
        <w:rFonts w:hint="default"/>
        <w:lang w:val="en-US" w:eastAsia="en-US" w:bidi="ar-SA"/>
      </w:rPr>
    </w:lvl>
    <w:lvl w:ilvl="4" w:tplc="60EC9640">
      <w:numFmt w:val="bullet"/>
      <w:lvlText w:val="•"/>
      <w:lvlJc w:val="left"/>
      <w:pPr>
        <w:ind w:left="2615" w:hanging="360"/>
      </w:pPr>
      <w:rPr>
        <w:rFonts w:hint="default"/>
        <w:lang w:val="en-US" w:eastAsia="en-US" w:bidi="ar-SA"/>
      </w:rPr>
    </w:lvl>
    <w:lvl w:ilvl="5" w:tplc="A8B267B4">
      <w:numFmt w:val="bullet"/>
      <w:lvlText w:val="•"/>
      <w:lvlJc w:val="left"/>
      <w:pPr>
        <w:ind w:left="3029" w:hanging="360"/>
      </w:pPr>
      <w:rPr>
        <w:rFonts w:hint="default"/>
        <w:lang w:val="en-US" w:eastAsia="en-US" w:bidi="ar-SA"/>
      </w:rPr>
    </w:lvl>
    <w:lvl w:ilvl="6" w:tplc="DC7CFB20">
      <w:numFmt w:val="bullet"/>
      <w:lvlText w:val="•"/>
      <w:lvlJc w:val="left"/>
      <w:pPr>
        <w:ind w:left="3443" w:hanging="360"/>
      </w:pPr>
      <w:rPr>
        <w:rFonts w:hint="default"/>
        <w:lang w:val="en-US" w:eastAsia="en-US" w:bidi="ar-SA"/>
      </w:rPr>
    </w:lvl>
    <w:lvl w:ilvl="7" w:tplc="AB8E16AC">
      <w:numFmt w:val="bullet"/>
      <w:lvlText w:val="•"/>
      <w:lvlJc w:val="left"/>
      <w:pPr>
        <w:ind w:left="3857" w:hanging="360"/>
      </w:pPr>
      <w:rPr>
        <w:rFonts w:hint="default"/>
        <w:lang w:val="en-US" w:eastAsia="en-US" w:bidi="ar-SA"/>
      </w:rPr>
    </w:lvl>
    <w:lvl w:ilvl="8" w:tplc="0F5A48B0">
      <w:numFmt w:val="bullet"/>
      <w:lvlText w:val="•"/>
      <w:lvlJc w:val="left"/>
      <w:pPr>
        <w:ind w:left="4271" w:hanging="360"/>
      </w:pPr>
      <w:rPr>
        <w:rFonts w:hint="default"/>
        <w:lang w:val="en-US" w:eastAsia="en-US" w:bidi="ar-SA"/>
      </w:rPr>
    </w:lvl>
  </w:abstractNum>
  <w:abstractNum w:abstractNumId="17" w15:restartNumberingAfterBreak="0">
    <w:nsid w:val="0FCC261D"/>
    <w:multiLevelType w:val="hybridMultilevel"/>
    <w:tmpl w:val="A33A68F4"/>
    <w:lvl w:ilvl="0" w:tplc="F238EFAE">
      <w:numFmt w:val="bullet"/>
      <w:lvlText w:val=""/>
      <w:lvlJc w:val="left"/>
      <w:pPr>
        <w:ind w:left="958" w:hanging="361"/>
      </w:pPr>
      <w:rPr>
        <w:rFonts w:ascii="Symbol" w:eastAsia="Symbol" w:hAnsi="Symbol" w:cs="Symbol" w:hint="default"/>
        <w:b w:val="0"/>
        <w:bCs w:val="0"/>
        <w:i w:val="0"/>
        <w:iCs w:val="0"/>
        <w:spacing w:val="0"/>
        <w:w w:val="100"/>
        <w:sz w:val="22"/>
        <w:szCs w:val="22"/>
        <w:lang w:val="en-US" w:eastAsia="en-US" w:bidi="ar-SA"/>
      </w:rPr>
    </w:lvl>
    <w:lvl w:ilvl="1" w:tplc="674664BC">
      <w:numFmt w:val="bullet"/>
      <w:lvlText w:val="•"/>
      <w:lvlJc w:val="left"/>
      <w:pPr>
        <w:ind w:left="1373" w:hanging="361"/>
      </w:pPr>
      <w:rPr>
        <w:rFonts w:hint="default"/>
        <w:lang w:val="en-US" w:eastAsia="en-US" w:bidi="ar-SA"/>
      </w:rPr>
    </w:lvl>
    <w:lvl w:ilvl="2" w:tplc="E518877C">
      <w:numFmt w:val="bullet"/>
      <w:lvlText w:val="•"/>
      <w:lvlJc w:val="left"/>
      <w:pPr>
        <w:ind w:left="1787" w:hanging="361"/>
      </w:pPr>
      <w:rPr>
        <w:rFonts w:hint="default"/>
        <w:lang w:val="en-US" w:eastAsia="en-US" w:bidi="ar-SA"/>
      </w:rPr>
    </w:lvl>
    <w:lvl w:ilvl="3" w:tplc="1C1CD7D4">
      <w:numFmt w:val="bullet"/>
      <w:lvlText w:val="•"/>
      <w:lvlJc w:val="left"/>
      <w:pPr>
        <w:ind w:left="2201" w:hanging="361"/>
      </w:pPr>
      <w:rPr>
        <w:rFonts w:hint="default"/>
        <w:lang w:val="en-US" w:eastAsia="en-US" w:bidi="ar-SA"/>
      </w:rPr>
    </w:lvl>
    <w:lvl w:ilvl="4" w:tplc="670E05CC">
      <w:numFmt w:val="bullet"/>
      <w:lvlText w:val="•"/>
      <w:lvlJc w:val="left"/>
      <w:pPr>
        <w:ind w:left="2615" w:hanging="361"/>
      </w:pPr>
      <w:rPr>
        <w:rFonts w:hint="default"/>
        <w:lang w:val="en-US" w:eastAsia="en-US" w:bidi="ar-SA"/>
      </w:rPr>
    </w:lvl>
    <w:lvl w:ilvl="5" w:tplc="C74C2940">
      <w:numFmt w:val="bullet"/>
      <w:lvlText w:val="•"/>
      <w:lvlJc w:val="left"/>
      <w:pPr>
        <w:ind w:left="3029" w:hanging="361"/>
      </w:pPr>
      <w:rPr>
        <w:rFonts w:hint="default"/>
        <w:lang w:val="en-US" w:eastAsia="en-US" w:bidi="ar-SA"/>
      </w:rPr>
    </w:lvl>
    <w:lvl w:ilvl="6" w:tplc="DC822B0E">
      <w:numFmt w:val="bullet"/>
      <w:lvlText w:val="•"/>
      <w:lvlJc w:val="left"/>
      <w:pPr>
        <w:ind w:left="3443" w:hanging="361"/>
      </w:pPr>
      <w:rPr>
        <w:rFonts w:hint="default"/>
        <w:lang w:val="en-US" w:eastAsia="en-US" w:bidi="ar-SA"/>
      </w:rPr>
    </w:lvl>
    <w:lvl w:ilvl="7" w:tplc="1102E388">
      <w:numFmt w:val="bullet"/>
      <w:lvlText w:val="•"/>
      <w:lvlJc w:val="left"/>
      <w:pPr>
        <w:ind w:left="3857" w:hanging="361"/>
      </w:pPr>
      <w:rPr>
        <w:rFonts w:hint="default"/>
        <w:lang w:val="en-US" w:eastAsia="en-US" w:bidi="ar-SA"/>
      </w:rPr>
    </w:lvl>
    <w:lvl w:ilvl="8" w:tplc="900C8724">
      <w:numFmt w:val="bullet"/>
      <w:lvlText w:val="•"/>
      <w:lvlJc w:val="left"/>
      <w:pPr>
        <w:ind w:left="4271" w:hanging="361"/>
      </w:pPr>
      <w:rPr>
        <w:rFonts w:hint="default"/>
        <w:lang w:val="en-US" w:eastAsia="en-US" w:bidi="ar-SA"/>
      </w:rPr>
    </w:lvl>
  </w:abstractNum>
  <w:abstractNum w:abstractNumId="18" w15:restartNumberingAfterBreak="0">
    <w:nsid w:val="12987824"/>
    <w:multiLevelType w:val="hybridMultilevel"/>
    <w:tmpl w:val="80500A68"/>
    <w:lvl w:ilvl="0" w:tplc="77965B32">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26502AB6">
      <w:numFmt w:val="bullet"/>
      <w:lvlText w:val="•"/>
      <w:lvlJc w:val="left"/>
      <w:pPr>
        <w:ind w:left="1247" w:hanging="361"/>
      </w:pPr>
      <w:rPr>
        <w:rFonts w:hint="default"/>
        <w:lang w:val="en-US" w:eastAsia="en-US" w:bidi="ar-SA"/>
      </w:rPr>
    </w:lvl>
    <w:lvl w:ilvl="2" w:tplc="1542E62A">
      <w:numFmt w:val="bullet"/>
      <w:lvlText w:val="•"/>
      <w:lvlJc w:val="left"/>
      <w:pPr>
        <w:ind w:left="1675" w:hanging="361"/>
      </w:pPr>
      <w:rPr>
        <w:rFonts w:hint="default"/>
        <w:lang w:val="en-US" w:eastAsia="en-US" w:bidi="ar-SA"/>
      </w:rPr>
    </w:lvl>
    <w:lvl w:ilvl="3" w:tplc="9222BCB4">
      <w:numFmt w:val="bullet"/>
      <w:lvlText w:val="•"/>
      <w:lvlJc w:val="left"/>
      <w:pPr>
        <w:ind w:left="2103" w:hanging="361"/>
      </w:pPr>
      <w:rPr>
        <w:rFonts w:hint="default"/>
        <w:lang w:val="en-US" w:eastAsia="en-US" w:bidi="ar-SA"/>
      </w:rPr>
    </w:lvl>
    <w:lvl w:ilvl="4" w:tplc="CBDC2CEE">
      <w:numFmt w:val="bullet"/>
      <w:lvlText w:val="•"/>
      <w:lvlJc w:val="left"/>
      <w:pPr>
        <w:ind w:left="2531" w:hanging="361"/>
      </w:pPr>
      <w:rPr>
        <w:rFonts w:hint="default"/>
        <w:lang w:val="en-US" w:eastAsia="en-US" w:bidi="ar-SA"/>
      </w:rPr>
    </w:lvl>
    <w:lvl w:ilvl="5" w:tplc="01E0681E">
      <w:numFmt w:val="bullet"/>
      <w:lvlText w:val="•"/>
      <w:lvlJc w:val="left"/>
      <w:pPr>
        <w:ind w:left="2959" w:hanging="361"/>
      </w:pPr>
      <w:rPr>
        <w:rFonts w:hint="default"/>
        <w:lang w:val="en-US" w:eastAsia="en-US" w:bidi="ar-SA"/>
      </w:rPr>
    </w:lvl>
    <w:lvl w:ilvl="6" w:tplc="D258251A">
      <w:numFmt w:val="bullet"/>
      <w:lvlText w:val="•"/>
      <w:lvlJc w:val="left"/>
      <w:pPr>
        <w:ind w:left="3387" w:hanging="361"/>
      </w:pPr>
      <w:rPr>
        <w:rFonts w:hint="default"/>
        <w:lang w:val="en-US" w:eastAsia="en-US" w:bidi="ar-SA"/>
      </w:rPr>
    </w:lvl>
    <w:lvl w:ilvl="7" w:tplc="A97C85A8">
      <w:numFmt w:val="bullet"/>
      <w:lvlText w:val="•"/>
      <w:lvlJc w:val="left"/>
      <w:pPr>
        <w:ind w:left="3815" w:hanging="361"/>
      </w:pPr>
      <w:rPr>
        <w:rFonts w:hint="default"/>
        <w:lang w:val="en-US" w:eastAsia="en-US" w:bidi="ar-SA"/>
      </w:rPr>
    </w:lvl>
    <w:lvl w:ilvl="8" w:tplc="FF2010AC">
      <w:numFmt w:val="bullet"/>
      <w:lvlText w:val="•"/>
      <w:lvlJc w:val="left"/>
      <w:pPr>
        <w:ind w:left="4243" w:hanging="361"/>
      </w:pPr>
      <w:rPr>
        <w:rFonts w:hint="default"/>
        <w:lang w:val="en-US" w:eastAsia="en-US" w:bidi="ar-SA"/>
      </w:rPr>
    </w:lvl>
  </w:abstractNum>
  <w:abstractNum w:abstractNumId="19" w15:restartNumberingAfterBreak="0">
    <w:nsid w:val="15713838"/>
    <w:multiLevelType w:val="hybridMultilevel"/>
    <w:tmpl w:val="15EC66BE"/>
    <w:lvl w:ilvl="0" w:tplc="E38E4852">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02D62B12">
      <w:numFmt w:val="bullet"/>
      <w:lvlText w:val="•"/>
      <w:lvlJc w:val="left"/>
      <w:pPr>
        <w:ind w:left="1247" w:hanging="361"/>
      </w:pPr>
      <w:rPr>
        <w:rFonts w:hint="default"/>
        <w:lang w:val="en-US" w:eastAsia="en-US" w:bidi="ar-SA"/>
      </w:rPr>
    </w:lvl>
    <w:lvl w:ilvl="2" w:tplc="B78045EE">
      <w:numFmt w:val="bullet"/>
      <w:lvlText w:val="•"/>
      <w:lvlJc w:val="left"/>
      <w:pPr>
        <w:ind w:left="1675" w:hanging="361"/>
      </w:pPr>
      <w:rPr>
        <w:rFonts w:hint="default"/>
        <w:lang w:val="en-US" w:eastAsia="en-US" w:bidi="ar-SA"/>
      </w:rPr>
    </w:lvl>
    <w:lvl w:ilvl="3" w:tplc="374259CA">
      <w:numFmt w:val="bullet"/>
      <w:lvlText w:val="•"/>
      <w:lvlJc w:val="left"/>
      <w:pPr>
        <w:ind w:left="2103" w:hanging="361"/>
      </w:pPr>
      <w:rPr>
        <w:rFonts w:hint="default"/>
        <w:lang w:val="en-US" w:eastAsia="en-US" w:bidi="ar-SA"/>
      </w:rPr>
    </w:lvl>
    <w:lvl w:ilvl="4" w:tplc="10C48E92">
      <w:numFmt w:val="bullet"/>
      <w:lvlText w:val="•"/>
      <w:lvlJc w:val="left"/>
      <w:pPr>
        <w:ind w:left="2531" w:hanging="361"/>
      </w:pPr>
      <w:rPr>
        <w:rFonts w:hint="default"/>
        <w:lang w:val="en-US" w:eastAsia="en-US" w:bidi="ar-SA"/>
      </w:rPr>
    </w:lvl>
    <w:lvl w:ilvl="5" w:tplc="12689934">
      <w:numFmt w:val="bullet"/>
      <w:lvlText w:val="•"/>
      <w:lvlJc w:val="left"/>
      <w:pPr>
        <w:ind w:left="2959" w:hanging="361"/>
      </w:pPr>
      <w:rPr>
        <w:rFonts w:hint="default"/>
        <w:lang w:val="en-US" w:eastAsia="en-US" w:bidi="ar-SA"/>
      </w:rPr>
    </w:lvl>
    <w:lvl w:ilvl="6" w:tplc="C5B68ADA">
      <w:numFmt w:val="bullet"/>
      <w:lvlText w:val="•"/>
      <w:lvlJc w:val="left"/>
      <w:pPr>
        <w:ind w:left="3387" w:hanging="361"/>
      </w:pPr>
      <w:rPr>
        <w:rFonts w:hint="default"/>
        <w:lang w:val="en-US" w:eastAsia="en-US" w:bidi="ar-SA"/>
      </w:rPr>
    </w:lvl>
    <w:lvl w:ilvl="7" w:tplc="527CD668">
      <w:numFmt w:val="bullet"/>
      <w:lvlText w:val="•"/>
      <w:lvlJc w:val="left"/>
      <w:pPr>
        <w:ind w:left="3815" w:hanging="361"/>
      </w:pPr>
      <w:rPr>
        <w:rFonts w:hint="default"/>
        <w:lang w:val="en-US" w:eastAsia="en-US" w:bidi="ar-SA"/>
      </w:rPr>
    </w:lvl>
    <w:lvl w:ilvl="8" w:tplc="165E8100">
      <w:numFmt w:val="bullet"/>
      <w:lvlText w:val="•"/>
      <w:lvlJc w:val="left"/>
      <w:pPr>
        <w:ind w:left="4243" w:hanging="361"/>
      </w:pPr>
      <w:rPr>
        <w:rFonts w:hint="default"/>
        <w:lang w:val="en-US" w:eastAsia="en-US" w:bidi="ar-SA"/>
      </w:rPr>
    </w:lvl>
  </w:abstractNum>
  <w:abstractNum w:abstractNumId="20" w15:restartNumberingAfterBreak="0">
    <w:nsid w:val="16A01E48"/>
    <w:multiLevelType w:val="hybridMultilevel"/>
    <w:tmpl w:val="CED09E6A"/>
    <w:lvl w:ilvl="0" w:tplc="C8BA2976">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1A2C79B6">
      <w:numFmt w:val="bullet"/>
      <w:lvlText w:val="•"/>
      <w:lvlJc w:val="left"/>
      <w:pPr>
        <w:ind w:left="1247" w:hanging="361"/>
      </w:pPr>
      <w:rPr>
        <w:rFonts w:hint="default"/>
        <w:lang w:val="en-US" w:eastAsia="en-US" w:bidi="ar-SA"/>
      </w:rPr>
    </w:lvl>
    <w:lvl w:ilvl="2" w:tplc="DA965994">
      <w:numFmt w:val="bullet"/>
      <w:lvlText w:val="•"/>
      <w:lvlJc w:val="left"/>
      <w:pPr>
        <w:ind w:left="1675" w:hanging="361"/>
      </w:pPr>
      <w:rPr>
        <w:rFonts w:hint="default"/>
        <w:lang w:val="en-US" w:eastAsia="en-US" w:bidi="ar-SA"/>
      </w:rPr>
    </w:lvl>
    <w:lvl w:ilvl="3" w:tplc="1D8CDBAE">
      <w:numFmt w:val="bullet"/>
      <w:lvlText w:val="•"/>
      <w:lvlJc w:val="left"/>
      <w:pPr>
        <w:ind w:left="2103" w:hanging="361"/>
      </w:pPr>
      <w:rPr>
        <w:rFonts w:hint="default"/>
        <w:lang w:val="en-US" w:eastAsia="en-US" w:bidi="ar-SA"/>
      </w:rPr>
    </w:lvl>
    <w:lvl w:ilvl="4" w:tplc="47C006EC">
      <w:numFmt w:val="bullet"/>
      <w:lvlText w:val="•"/>
      <w:lvlJc w:val="left"/>
      <w:pPr>
        <w:ind w:left="2531" w:hanging="361"/>
      </w:pPr>
      <w:rPr>
        <w:rFonts w:hint="default"/>
        <w:lang w:val="en-US" w:eastAsia="en-US" w:bidi="ar-SA"/>
      </w:rPr>
    </w:lvl>
    <w:lvl w:ilvl="5" w:tplc="011A7C8A">
      <w:numFmt w:val="bullet"/>
      <w:lvlText w:val="•"/>
      <w:lvlJc w:val="left"/>
      <w:pPr>
        <w:ind w:left="2959" w:hanging="361"/>
      </w:pPr>
      <w:rPr>
        <w:rFonts w:hint="default"/>
        <w:lang w:val="en-US" w:eastAsia="en-US" w:bidi="ar-SA"/>
      </w:rPr>
    </w:lvl>
    <w:lvl w:ilvl="6" w:tplc="2CAE8056">
      <w:numFmt w:val="bullet"/>
      <w:lvlText w:val="•"/>
      <w:lvlJc w:val="left"/>
      <w:pPr>
        <w:ind w:left="3387" w:hanging="361"/>
      </w:pPr>
      <w:rPr>
        <w:rFonts w:hint="default"/>
        <w:lang w:val="en-US" w:eastAsia="en-US" w:bidi="ar-SA"/>
      </w:rPr>
    </w:lvl>
    <w:lvl w:ilvl="7" w:tplc="06FAF7D6">
      <w:numFmt w:val="bullet"/>
      <w:lvlText w:val="•"/>
      <w:lvlJc w:val="left"/>
      <w:pPr>
        <w:ind w:left="3815" w:hanging="361"/>
      </w:pPr>
      <w:rPr>
        <w:rFonts w:hint="default"/>
        <w:lang w:val="en-US" w:eastAsia="en-US" w:bidi="ar-SA"/>
      </w:rPr>
    </w:lvl>
    <w:lvl w:ilvl="8" w:tplc="681C9416">
      <w:numFmt w:val="bullet"/>
      <w:lvlText w:val="•"/>
      <w:lvlJc w:val="left"/>
      <w:pPr>
        <w:ind w:left="4243" w:hanging="361"/>
      </w:pPr>
      <w:rPr>
        <w:rFonts w:hint="default"/>
        <w:lang w:val="en-US" w:eastAsia="en-US" w:bidi="ar-SA"/>
      </w:rPr>
    </w:lvl>
  </w:abstractNum>
  <w:abstractNum w:abstractNumId="21" w15:restartNumberingAfterBreak="0">
    <w:nsid w:val="1920079F"/>
    <w:multiLevelType w:val="hybridMultilevel"/>
    <w:tmpl w:val="0BA61D5E"/>
    <w:lvl w:ilvl="0" w:tplc="E848A9B8">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72AA5EFA">
      <w:numFmt w:val="bullet"/>
      <w:lvlText w:val="o"/>
      <w:lvlJc w:val="left"/>
      <w:pPr>
        <w:ind w:left="1147" w:hanging="361"/>
      </w:pPr>
      <w:rPr>
        <w:rFonts w:ascii="Courier New" w:eastAsia="Courier New" w:hAnsi="Courier New" w:cs="Courier New" w:hint="default"/>
        <w:b w:val="0"/>
        <w:bCs w:val="0"/>
        <w:i w:val="0"/>
        <w:iCs w:val="0"/>
        <w:spacing w:val="0"/>
        <w:w w:val="100"/>
        <w:sz w:val="22"/>
        <w:szCs w:val="22"/>
        <w:lang w:val="en-US" w:eastAsia="en-US" w:bidi="ar-SA"/>
      </w:rPr>
    </w:lvl>
    <w:lvl w:ilvl="2" w:tplc="08DE9422">
      <w:numFmt w:val="bullet"/>
      <w:lvlText w:val="•"/>
      <w:lvlJc w:val="left"/>
      <w:pPr>
        <w:ind w:left="1579" w:hanging="361"/>
      </w:pPr>
      <w:rPr>
        <w:rFonts w:hint="default"/>
        <w:lang w:val="en-US" w:eastAsia="en-US" w:bidi="ar-SA"/>
      </w:rPr>
    </w:lvl>
    <w:lvl w:ilvl="3" w:tplc="4C5028E8">
      <w:numFmt w:val="bullet"/>
      <w:lvlText w:val="•"/>
      <w:lvlJc w:val="left"/>
      <w:pPr>
        <w:ind w:left="2019" w:hanging="361"/>
      </w:pPr>
      <w:rPr>
        <w:rFonts w:hint="default"/>
        <w:lang w:val="en-US" w:eastAsia="en-US" w:bidi="ar-SA"/>
      </w:rPr>
    </w:lvl>
    <w:lvl w:ilvl="4" w:tplc="C554BB7C">
      <w:numFmt w:val="bullet"/>
      <w:lvlText w:val="•"/>
      <w:lvlJc w:val="left"/>
      <w:pPr>
        <w:ind w:left="2459" w:hanging="361"/>
      </w:pPr>
      <w:rPr>
        <w:rFonts w:hint="default"/>
        <w:lang w:val="en-US" w:eastAsia="en-US" w:bidi="ar-SA"/>
      </w:rPr>
    </w:lvl>
    <w:lvl w:ilvl="5" w:tplc="1602878E">
      <w:numFmt w:val="bullet"/>
      <w:lvlText w:val="•"/>
      <w:lvlJc w:val="left"/>
      <w:pPr>
        <w:ind w:left="2899" w:hanging="361"/>
      </w:pPr>
      <w:rPr>
        <w:rFonts w:hint="default"/>
        <w:lang w:val="en-US" w:eastAsia="en-US" w:bidi="ar-SA"/>
      </w:rPr>
    </w:lvl>
    <w:lvl w:ilvl="6" w:tplc="BF0A86AE">
      <w:numFmt w:val="bullet"/>
      <w:lvlText w:val="•"/>
      <w:lvlJc w:val="left"/>
      <w:pPr>
        <w:ind w:left="3339" w:hanging="361"/>
      </w:pPr>
      <w:rPr>
        <w:rFonts w:hint="default"/>
        <w:lang w:val="en-US" w:eastAsia="en-US" w:bidi="ar-SA"/>
      </w:rPr>
    </w:lvl>
    <w:lvl w:ilvl="7" w:tplc="286C0FF0">
      <w:numFmt w:val="bullet"/>
      <w:lvlText w:val="•"/>
      <w:lvlJc w:val="left"/>
      <w:pPr>
        <w:ind w:left="3779" w:hanging="361"/>
      </w:pPr>
      <w:rPr>
        <w:rFonts w:hint="default"/>
        <w:lang w:val="en-US" w:eastAsia="en-US" w:bidi="ar-SA"/>
      </w:rPr>
    </w:lvl>
    <w:lvl w:ilvl="8" w:tplc="B1C44E94">
      <w:numFmt w:val="bullet"/>
      <w:lvlText w:val="•"/>
      <w:lvlJc w:val="left"/>
      <w:pPr>
        <w:ind w:left="4219" w:hanging="361"/>
      </w:pPr>
      <w:rPr>
        <w:rFonts w:hint="default"/>
        <w:lang w:val="en-US" w:eastAsia="en-US" w:bidi="ar-SA"/>
      </w:rPr>
    </w:lvl>
  </w:abstractNum>
  <w:abstractNum w:abstractNumId="22" w15:restartNumberingAfterBreak="0">
    <w:nsid w:val="199655EE"/>
    <w:multiLevelType w:val="hybridMultilevel"/>
    <w:tmpl w:val="B1DCD830"/>
    <w:lvl w:ilvl="0" w:tplc="3D2C0B36">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97FE5B56">
      <w:numFmt w:val="bullet"/>
      <w:lvlText w:val="•"/>
      <w:lvlJc w:val="left"/>
      <w:pPr>
        <w:ind w:left="1247" w:hanging="361"/>
      </w:pPr>
      <w:rPr>
        <w:rFonts w:hint="default"/>
        <w:lang w:val="en-US" w:eastAsia="en-US" w:bidi="ar-SA"/>
      </w:rPr>
    </w:lvl>
    <w:lvl w:ilvl="2" w:tplc="72B028CA">
      <w:numFmt w:val="bullet"/>
      <w:lvlText w:val="•"/>
      <w:lvlJc w:val="left"/>
      <w:pPr>
        <w:ind w:left="1675" w:hanging="361"/>
      </w:pPr>
      <w:rPr>
        <w:rFonts w:hint="default"/>
        <w:lang w:val="en-US" w:eastAsia="en-US" w:bidi="ar-SA"/>
      </w:rPr>
    </w:lvl>
    <w:lvl w:ilvl="3" w:tplc="29D2B696">
      <w:numFmt w:val="bullet"/>
      <w:lvlText w:val="•"/>
      <w:lvlJc w:val="left"/>
      <w:pPr>
        <w:ind w:left="2103" w:hanging="361"/>
      </w:pPr>
      <w:rPr>
        <w:rFonts w:hint="default"/>
        <w:lang w:val="en-US" w:eastAsia="en-US" w:bidi="ar-SA"/>
      </w:rPr>
    </w:lvl>
    <w:lvl w:ilvl="4" w:tplc="40AC7156">
      <w:numFmt w:val="bullet"/>
      <w:lvlText w:val="•"/>
      <w:lvlJc w:val="left"/>
      <w:pPr>
        <w:ind w:left="2531" w:hanging="361"/>
      </w:pPr>
      <w:rPr>
        <w:rFonts w:hint="default"/>
        <w:lang w:val="en-US" w:eastAsia="en-US" w:bidi="ar-SA"/>
      </w:rPr>
    </w:lvl>
    <w:lvl w:ilvl="5" w:tplc="8B6A0474">
      <w:numFmt w:val="bullet"/>
      <w:lvlText w:val="•"/>
      <w:lvlJc w:val="left"/>
      <w:pPr>
        <w:ind w:left="2959" w:hanging="361"/>
      </w:pPr>
      <w:rPr>
        <w:rFonts w:hint="default"/>
        <w:lang w:val="en-US" w:eastAsia="en-US" w:bidi="ar-SA"/>
      </w:rPr>
    </w:lvl>
    <w:lvl w:ilvl="6" w:tplc="39585706">
      <w:numFmt w:val="bullet"/>
      <w:lvlText w:val="•"/>
      <w:lvlJc w:val="left"/>
      <w:pPr>
        <w:ind w:left="3387" w:hanging="361"/>
      </w:pPr>
      <w:rPr>
        <w:rFonts w:hint="default"/>
        <w:lang w:val="en-US" w:eastAsia="en-US" w:bidi="ar-SA"/>
      </w:rPr>
    </w:lvl>
    <w:lvl w:ilvl="7" w:tplc="DB32982A">
      <w:numFmt w:val="bullet"/>
      <w:lvlText w:val="•"/>
      <w:lvlJc w:val="left"/>
      <w:pPr>
        <w:ind w:left="3815" w:hanging="361"/>
      </w:pPr>
      <w:rPr>
        <w:rFonts w:hint="default"/>
        <w:lang w:val="en-US" w:eastAsia="en-US" w:bidi="ar-SA"/>
      </w:rPr>
    </w:lvl>
    <w:lvl w:ilvl="8" w:tplc="0A1AF968">
      <w:numFmt w:val="bullet"/>
      <w:lvlText w:val="•"/>
      <w:lvlJc w:val="left"/>
      <w:pPr>
        <w:ind w:left="4243" w:hanging="361"/>
      </w:pPr>
      <w:rPr>
        <w:rFonts w:hint="default"/>
        <w:lang w:val="en-US" w:eastAsia="en-US" w:bidi="ar-SA"/>
      </w:rPr>
    </w:lvl>
  </w:abstractNum>
  <w:abstractNum w:abstractNumId="23" w15:restartNumberingAfterBreak="0">
    <w:nsid w:val="1B1058A8"/>
    <w:multiLevelType w:val="hybridMultilevel"/>
    <w:tmpl w:val="E5601FF0"/>
    <w:lvl w:ilvl="0" w:tplc="BFAA822C">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67B2B5C4">
      <w:numFmt w:val="bullet"/>
      <w:lvlText w:val="•"/>
      <w:lvlJc w:val="left"/>
      <w:pPr>
        <w:ind w:left="1239" w:hanging="360"/>
      </w:pPr>
      <w:rPr>
        <w:rFonts w:hint="default"/>
        <w:lang w:val="en-US" w:eastAsia="en-US" w:bidi="ar-SA"/>
      </w:rPr>
    </w:lvl>
    <w:lvl w:ilvl="2" w:tplc="CCA43C12">
      <w:numFmt w:val="bullet"/>
      <w:lvlText w:val="•"/>
      <w:lvlJc w:val="left"/>
      <w:pPr>
        <w:ind w:left="1658" w:hanging="360"/>
      </w:pPr>
      <w:rPr>
        <w:rFonts w:hint="default"/>
        <w:lang w:val="en-US" w:eastAsia="en-US" w:bidi="ar-SA"/>
      </w:rPr>
    </w:lvl>
    <w:lvl w:ilvl="3" w:tplc="EF94B20C">
      <w:numFmt w:val="bullet"/>
      <w:lvlText w:val="•"/>
      <w:lvlJc w:val="left"/>
      <w:pPr>
        <w:ind w:left="2077" w:hanging="360"/>
      </w:pPr>
      <w:rPr>
        <w:rFonts w:hint="default"/>
        <w:lang w:val="en-US" w:eastAsia="en-US" w:bidi="ar-SA"/>
      </w:rPr>
    </w:lvl>
    <w:lvl w:ilvl="4" w:tplc="1A686402">
      <w:numFmt w:val="bullet"/>
      <w:lvlText w:val="•"/>
      <w:lvlJc w:val="left"/>
      <w:pPr>
        <w:ind w:left="2496" w:hanging="360"/>
      </w:pPr>
      <w:rPr>
        <w:rFonts w:hint="default"/>
        <w:lang w:val="en-US" w:eastAsia="en-US" w:bidi="ar-SA"/>
      </w:rPr>
    </w:lvl>
    <w:lvl w:ilvl="5" w:tplc="15F84ADC">
      <w:numFmt w:val="bullet"/>
      <w:lvlText w:val="•"/>
      <w:lvlJc w:val="left"/>
      <w:pPr>
        <w:ind w:left="2915" w:hanging="360"/>
      </w:pPr>
      <w:rPr>
        <w:rFonts w:hint="default"/>
        <w:lang w:val="en-US" w:eastAsia="en-US" w:bidi="ar-SA"/>
      </w:rPr>
    </w:lvl>
    <w:lvl w:ilvl="6" w:tplc="6CF8C190">
      <w:numFmt w:val="bullet"/>
      <w:lvlText w:val="•"/>
      <w:lvlJc w:val="left"/>
      <w:pPr>
        <w:ind w:left="3334" w:hanging="360"/>
      </w:pPr>
      <w:rPr>
        <w:rFonts w:hint="default"/>
        <w:lang w:val="en-US" w:eastAsia="en-US" w:bidi="ar-SA"/>
      </w:rPr>
    </w:lvl>
    <w:lvl w:ilvl="7" w:tplc="3C420446">
      <w:numFmt w:val="bullet"/>
      <w:lvlText w:val="•"/>
      <w:lvlJc w:val="left"/>
      <w:pPr>
        <w:ind w:left="3753" w:hanging="360"/>
      </w:pPr>
      <w:rPr>
        <w:rFonts w:hint="default"/>
        <w:lang w:val="en-US" w:eastAsia="en-US" w:bidi="ar-SA"/>
      </w:rPr>
    </w:lvl>
    <w:lvl w:ilvl="8" w:tplc="6A9C6606">
      <w:numFmt w:val="bullet"/>
      <w:lvlText w:val="•"/>
      <w:lvlJc w:val="left"/>
      <w:pPr>
        <w:ind w:left="4172" w:hanging="360"/>
      </w:pPr>
      <w:rPr>
        <w:rFonts w:hint="default"/>
        <w:lang w:val="en-US" w:eastAsia="en-US" w:bidi="ar-SA"/>
      </w:rPr>
    </w:lvl>
  </w:abstractNum>
  <w:abstractNum w:abstractNumId="24" w15:restartNumberingAfterBreak="0">
    <w:nsid w:val="204D5E2D"/>
    <w:multiLevelType w:val="hybridMultilevel"/>
    <w:tmpl w:val="45706CFC"/>
    <w:lvl w:ilvl="0" w:tplc="877AD60C">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387427FA">
      <w:numFmt w:val="bullet"/>
      <w:lvlText w:val="•"/>
      <w:lvlJc w:val="left"/>
      <w:pPr>
        <w:ind w:left="1239" w:hanging="361"/>
      </w:pPr>
      <w:rPr>
        <w:rFonts w:hint="default"/>
        <w:lang w:val="en-US" w:eastAsia="en-US" w:bidi="ar-SA"/>
      </w:rPr>
    </w:lvl>
    <w:lvl w:ilvl="2" w:tplc="EEB8CCD0">
      <w:numFmt w:val="bullet"/>
      <w:lvlText w:val="•"/>
      <w:lvlJc w:val="left"/>
      <w:pPr>
        <w:ind w:left="1658" w:hanging="361"/>
      </w:pPr>
      <w:rPr>
        <w:rFonts w:hint="default"/>
        <w:lang w:val="en-US" w:eastAsia="en-US" w:bidi="ar-SA"/>
      </w:rPr>
    </w:lvl>
    <w:lvl w:ilvl="3" w:tplc="F7CCE462">
      <w:numFmt w:val="bullet"/>
      <w:lvlText w:val="•"/>
      <w:lvlJc w:val="left"/>
      <w:pPr>
        <w:ind w:left="2077" w:hanging="361"/>
      </w:pPr>
      <w:rPr>
        <w:rFonts w:hint="default"/>
        <w:lang w:val="en-US" w:eastAsia="en-US" w:bidi="ar-SA"/>
      </w:rPr>
    </w:lvl>
    <w:lvl w:ilvl="4" w:tplc="1528FC0C">
      <w:numFmt w:val="bullet"/>
      <w:lvlText w:val="•"/>
      <w:lvlJc w:val="left"/>
      <w:pPr>
        <w:ind w:left="2496" w:hanging="361"/>
      </w:pPr>
      <w:rPr>
        <w:rFonts w:hint="default"/>
        <w:lang w:val="en-US" w:eastAsia="en-US" w:bidi="ar-SA"/>
      </w:rPr>
    </w:lvl>
    <w:lvl w:ilvl="5" w:tplc="EE2EEFFA">
      <w:numFmt w:val="bullet"/>
      <w:lvlText w:val="•"/>
      <w:lvlJc w:val="left"/>
      <w:pPr>
        <w:ind w:left="2915" w:hanging="361"/>
      </w:pPr>
      <w:rPr>
        <w:rFonts w:hint="default"/>
        <w:lang w:val="en-US" w:eastAsia="en-US" w:bidi="ar-SA"/>
      </w:rPr>
    </w:lvl>
    <w:lvl w:ilvl="6" w:tplc="0292EA14">
      <w:numFmt w:val="bullet"/>
      <w:lvlText w:val="•"/>
      <w:lvlJc w:val="left"/>
      <w:pPr>
        <w:ind w:left="3334" w:hanging="361"/>
      </w:pPr>
      <w:rPr>
        <w:rFonts w:hint="default"/>
        <w:lang w:val="en-US" w:eastAsia="en-US" w:bidi="ar-SA"/>
      </w:rPr>
    </w:lvl>
    <w:lvl w:ilvl="7" w:tplc="BC441268">
      <w:numFmt w:val="bullet"/>
      <w:lvlText w:val="•"/>
      <w:lvlJc w:val="left"/>
      <w:pPr>
        <w:ind w:left="3753" w:hanging="361"/>
      </w:pPr>
      <w:rPr>
        <w:rFonts w:hint="default"/>
        <w:lang w:val="en-US" w:eastAsia="en-US" w:bidi="ar-SA"/>
      </w:rPr>
    </w:lvl>
    <w:lvl w:ilvl="8" w:tplc="67383C8A">
      <w:numFmt w:val="bullet"/>
      <w:lvlText w:val="•"/>
      <w:lvlJc w:val="left"/>
      <w:pPr>
        <w:ind w:left="4172" w:hanging="361"/>
      </w:pPr>
      <w:rPr>
        <w:rFonts w:hint="default"/>
        <w:lang w:val="en-US" w:eastAsia="en-US" w:bidi="ar-SA"/>
      </w:rPr>
    </w:lvl>
  </w:abstractNum>
  <w:abstractNum w:abstractNumId="25" w15:restartNumberingAfterBreak="0">
    <w:nsid w:val="20F352CA"/>
    <w:multiLevelType w:val="hybridMultilevel"/>
    <w:tmpl w:val="8B06D5A8"/>
    <w:lvl w:ilvl="0" w:tplc="5024FDBE">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EA16F35E">
      <w:numFmt w:val="bullet"/>
      <w:lvlText w:val="•"/>
      <w:lvlJc w:val="left"/>
      <w:pPr>
        <w:ind w:left="1247" w:hanging="360"/>
      </w:pPr>
      <w:rPr>
        <w:rFonts w:hint="default"/>
        <w:lang w:val="en-US" w:eastAsia="en-US" w:bidi="ar-SA"/>
      </w:rPr>
    </w:lvl>
    <w:lvl w:ilvl="2" w:tplc="F8626FC2">
      <w:numFmt w:val="bullet"/>
      <w:lvlText w:val="•"/>
      <w:lvlJc w:val="left"/>
      <w:pPr>
        <w:ind w:left="1675" w:hanging="360"/>
      </w:pPr>
      <w:rPr>
        <w:rFonts w:hint="default"/>
        <w:lang w:val="en-US" w:eastAsia="en-US" w:bidi="ar-SA"/>
      </w:rPr>
    </w:lvl>
    <w:lvl w:ilvl="3" w:tplc="EB34D44E">
      <w:numFmt w:val="bullet"/>
      <w:lvlText w:val="•"/>
      <w:lvlJc w:val="left"/>
      <w:pPr>
        <w:ind w:left="2103" w:hanging="360"/>
      </w:pPr>
      <w:rPr>
        <w:rFonts w:hint="default"/>
        <w:lang w:val="en-US" w:eastAsia="en-US" w:bidi="ar-SA"/>
      </w:rPr>
    </w:lvl>
    <w:lvl w:ilvl="4" w:tplc="692C2E18">
      <w:numFmt w:val="bullet"/>
      <w:lvlText w:val="•"/>
      <w:lvlJc w:val="left"/>
      <w:pPr>
        <w:ind w:left="2531" w:hanging="360"/>
      </w:pPr>
      <w:rPr>
        <w:rFonts w:hint="default"/>
        <w:lang w:val="en-US" w:eastAsia="en-US" w:bidi="ar-SA"/>
      </w:rPr>
    </w:lvl>
    <w:lvl w:ilvl="5" w:tplc="B9B4B94C">
      <w:numFmt w:val="bullet"/>
      <w:lvlText w:val="•"/>
      <w:lvlJc w:val="left"/>
      <w:pPr>
        <w:ind w:left="2959" w:hanging="360"/>
      </w:pPr>
      <w:rPr>
        <w:rFonts w:hint="default"/>
        <w:lang w:val="en-US" w:eastAsia="en-US" w:bidi="ar-SA"/>
      </w:rPr>
    </w:lvl>
    <w:lvl w:ilvl="6" w:tplc="50926B38">
      <w:numFmt w:val="bullet"/>
      <w:lvlText w:val="•"/>
      <w:lvlJc w:val="left"/>
      <w:pPr>
        <w:ind w:left="3387" w:hanging="360"/>
      </w:pPr>
      <w:rPr>
        <w:rFonts w:hint="default"/>
        <w:lang w:val="en-US" w:eastAsia="en-US" w:bidi="ar-SA"/>
      </w:rPr>
    </w:lvl>
    <w:lvl w:ilvl="7" w:tplc="A67EAB04">
      <w:numFmt w:val="bullet"/>
      <w:lvlText w:val="•"/>
      <w:lvlJc w:val="left"/>
      <w:pPr>
        <w:ind w:left="3815" w:hanging="360"/>
      </w:pPr>
      <w:rPr>
        <w:rFonts w:hint="default"/>
        <w:lang w:val="en-US" w:eastAsia="en-US" w:bidi="ar-SA"/>
      </w:rPr>
    </w:lvl>
    <w:lvl w:ilvl="8" w:tplc="25ACA278">
      <w:numFmt w:val="bullet"/>
      <w:lvlText w:val="•"/>
      <w:lvlJc w:val="left"/>
      <w:pPr>
        <w:ind w:left="4243" w:hanging="360"/>
      </w:pPr>
      <w:rPr>
        <w:rFonts w:hint="default"/>
        <w:lang w:val="en-US" w:eastAsia="en-US" w:bidi="ar-SA"/>
      </w:rPr>
    </w:lvl>
  </w:abstractNum>
  <w:abstractNum w:abstractNumId="26" w15:restartNumberingAfterBreak="0">
    <w:nsid w:val="21933147"/>
    <w:multiLevelType w:val="hybridMultilevel"/>
    <w:tmpl w:val="52529C86"/>
    <w:lvl w:ilvl="0" w:tplc="594ADEEC">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89C6F7AA">
      <w:numFmt w:val="bullet"/>
      <w:lvlText w:val="•"/>
      <w:lvlJc w:val="left"/>
      <w:pPr>
        <w:ind w:left="1247" w:hanging="361"/>
      </w:pPr>
      <w:rPr>
        <w:rFonts w:hint="default"/>
        <w:lang w:val="en-US" w:eastAsia="en-US" w:bidi="ar-SA"/>
      </w:rPr>
    </w:lvl>
    <w:lvl w:ilvl="2" w:tplc="BAACF3D2">
      <w:numFmt w:val="bullet"/>
      <w:lvlText w:val="•"/>
      <w:lvlJc w:val="left"/>
      <w:pPr>
        <w:ind w:left="1675" w:hanging="361"/>
      </w:pPr>
      <w:rPr>
        <w:rFonts w:hint="default"/>
        <w:lang w:val="en-US" w:eastAsia="en-US" w:bidi="ar-SA"/>
      </w:rPr>
    </w:lvl>
    <w:lvl w:ilvl="3" w:tplc="7742B484">
      <w:numFmt w:val="bullet"/>
      <w:lvlText w:val="•"/>
      <w:lvlJc w:val="left"/>
      <w:pPr>
        <w:ind w:left="2103" w:hanging="361"/>
      </w:pPr>
      <w:rPr>
        <w:rFonts w:hint="default"/>
        <w:lang w:val="en-US" w:eastAsia="en-US" w:bidi="ar-SA"/>
      </w:rPr>
    </w:lvl>
    <w:lvl w:ilvl="4" w:tplc="A4E682E4">
      <w:numFmt w:val="bullet"/>
      <w:lvlText w:val="•"/>
      <w:lvlJc w:val="left"/>
      <w:pPr>
        <w:ind w:left="2531" w:hanging="361"/>
      </w:pPr>
      <w:rPr>
        <w:rFonts w:hint="default"/>
        <w:lang w:val="en-US" w:eastAsia="en-US" w:bidi="ar-SA"/>
      </w:rPr>
    </w:lvl>
    <w:lvl w:ilvl="5" w:tplc="CD20FB0C">
      <w:numFmt w:val="bullet"/>
      <w:lvlText w:val="•"/>
      <w:lvlJc w:val="left"/>
      <w:pPr>
        <w:ind w:left="2959" w:hanging="361"/>
      </w:pPr>
      <w:rPr>
        <w:rFonts w:hint="default"/>
        <w:lang w:val="en-US" w:eastAsia="en-US" w:bidi="ar-SA"/>
      </w:rPr>
    </w:lvl>
    <w:lvl w:ilvl="6" w:tplc="8468219C">
      <w:numFmt w:val="bullet"/>
      <w:lvlText w:val="•"/>
      <w:lvlJc w:val="left"/>
      <w:pPr>
        <w:ind w:left="3387" w:hanging="361"/>
      </w:pPr>
      <w:rPr>
        <w:rFonts w:hint="default"/>
        <w:lang w:val="en-US" w:eastAsia="en-US" w:bidi="ar-SA"/>
      </w:rPr>
    </w:lvl>
    <w:lvl w:ilvl="7" w:tplc="9F1A489C">
      <w:numFmt w:val="bullet"/>
      <w:lvlText w:val="•"/>
      <w:lvlJc w:val="left"/>
      <w:pPr>
        <w:ind w:left="3815" w:hanging="361"/>
      </w:pPr>
      <w:rPr>
        <w:rFonts w:hint="default"/>
        <w:lang w:val="en-US" w:eastAsia="en-US" w:bidi="ar-SA"/>
      </w:rPr>
    </w:lvl>
    <w:lvl w:ilvl="8" w:tplc="F14CA284">
      <w:numFmt w:val="bullet"/>
      <w:lvlText w:val="•"/>
      <w:lvlJc w:val="left"/>
      <w:pPr>
        <w:ind w:left="4243" w:hanging="361"/>
      </w:pPr>
      <w:rPr>
        <w:rFonts w:hint="default"/>
        <w:lang w:val="en-US" w:eastAsia="en-US" w:bidi="ar-SA"/>
      </w:rPr>
    </w:lvl>
  </w:abstractNum>
  <w:abstractNum w:abstractNumId="27" w15:restartNumberingAfterBreak="0">
    <w:nsid w:val="21A15EBD"/>
    <w:multiLevelType w:val="hybridMultilevel"/>
    <w:tmpl w:val="A98CF9DE"/>
    <w:lvl w:ilvl="0" w:tplc="5E0440AC">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9A9619C0">
      <w:numFmt w:val="bullet"/>
      <w:lvlText w:val="•"/>
      <w:lvlJc w:val="left"/>
      <w:pPr>
        <w:ind w:left="1247" w:hanging="361"/>
      </w:pPr>
      <w:rPr>
        <w:rFonts w:hint="default"/>
        <w:lang w:val="en-US" w:eastAsia="en-US" w:bidi="ar-SA"/>
      </w:rPr>
    </w:lvl>
    <w:lvl w:ilvl="2" w:tplc="547EBF36">
      <w:numFmt w:val="bullet"/>
      <w:lvlText w:val="•"/>
      <w:lvlJc w:val="left"/>
      <w:pPr>
        <w:ind w:left="1675" w:hanging="361"/>
      </w:pPr>
      <w:rPr>
        <w:rFonts w:hint="default"/>
        <w:lang w:val="en-US" w:eastAsia="en-US" w:bidi="ar-SA"/>
      </w:rPr>
    </w:lvl>
    <w:lvl w:ilvl="3" w:tplc="FF62E22E">
      <w:numFmt w:val="bullet"/>
      <w:lvlText w:val="•"/>
      <w:lvlJc w:val="left"/>
      <w:pPr>
        <w:ind w:left="2103" w:hanging="361"/>
      </w:pPr>
      <w:rPr>
        <w:rFonts w:hint="default"/>
        <w:lang w:val="en-US" w:eastAsia="en-US" w:bidi="ar-SA"/>
      </w:rPr>
    </w:lvl>
    <w:lvl w:ilvl="4" w:tplc="8F30CE0C">
      <w:numFmt w:val="bullet"/>
      <w:lvlText w:val="•"/>
      <w:lvlJc w:val="left"/>
      <w:pPr>
        <w:ind w:left="2531" w:hanging="361"/>
      </w:pPr>
      <w:rPr>
        <w:rFonts w:hint="default"/>
        <w:lang w:val="en-US" w:eastAsia="en-US" w:bidi="ar-SA"/>
      </w:rPr>
    </w:lvl>
    <w:lvl w:ilvl="5" w:tplc="21680C7A">
      <w:numFmt w:val="bullet"/>
      <w:lvlText w:val="•"/>
      <w:lvlJc w:val="left"/>
      <w:pPr>
        <w:ind w:left="2959" w:hanging="361"/>
      </w:pPr>
      <w:rPr>
        <w:rFonts w:hint="default"/>
        <w:lang w:val="en-US" w:eastAsia="en-US" w:bidi="ar-SA"/>
      </w:rPr>
    </w:lvl>
    <w:lvl w:ilvl="6" w:tplc="1B8E667A">
      <w:numFmt w:val="bullet"/>
      <w:lvlText w:val="•"/>
      <w:lvlJc w:val="left"/>
      <w:pPr>
        <w:ind w:left="3387" w:hanging="361"/>
      </w:pPr>
      <w:rPr>
        <w:rFonts w:hint="default"/>
        <w:lang w:val="en-US" w:eastAsia="en-US" w:bidi="ar-SA"/>
      </w:rPr>
    </w:lvl>
    <w:lvl w:ilvl="7" w:tplc="B5702D76">
      <w:numFmt w:val="bullet"/>
      <w:lvlText w:val="•"/>
      <w:lvlJc w:val="left"/>
      <w:pPr>
        <w:ind w:left="3815" w:hanging="361"/>
      </w:pPr>
      <w:rPr>
        <w:rFonts w:hint="default"/>
        <w:lang w:val="en-US" w:eastAsia="en-US" w:bidi="ar-SA"/>
      </w:rPr>
    </w:lvl>
    <w:lvl w:ilvl="8" w:tplc="67CC8B66">
      <w:numFmt w:val="bullet"/>
      <w:lvlText w:val="•"/>
      <w:lvlJc w:val="left"/>
      <w:pPr>
        <w:ind w:left="4243" w:hanging="361"/>
      </w:pPr>
      <w:rPr>
        <w:rFonts w:hint="default"/>
        <w:lang w:val="en-US" w:eastAsia="en-US" w:bidi="ar-SA"/>
      </w:rPr>
    </w:lvl>
  </w:abstractNum>
  <w:abstractNum w:abstractNumId="28" w15:restartNumberingAfterBreak="0">
    <w:nsid w:val="21C24524"/>
    <w:multiLevelType w:val="hybridMultilevel"/>
    <w:tmpl w:val="57828C4A"/>
    <w:lvl w:ilvl="0" w:tplc="9F1CA68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5402860">
      <w:numFmt w:val="bullet"/>
      <w:lvlText w:val="•"/>
      <w:lvlJc w:val="left"/>
      <w:pPr>
        <w:ind w:left="1247" w:hanging="360"/>
      </w:pPr>
      <w:rPr>
        <w:rFonts w:hint="default"/>
        <w:lang w:val="en-US" w:eastAsia="en-US" w:bidi="ar-SA"/>
      </w:rPr>
    </w:lvl>
    <w:lvl w:ilvl="2" w:tplc="37729464">
      <w:numFmt w:val="bullet"/>
      <w:lvlText w:val="•"/>
      <w:lvlJc w:val="left"/>
      <w:pPr>
        <w:ind w:left="1675" w:hanging="360"/>
      </w:pPr>
      <w:rPr>
        <w:rFonts w:hint="default"/>
        <w:lang w:val="en-US" w:eastAsia="en-US" w:bidi="ar-SA"/>
      </w:rPr>
    </w:lvl>
    <w:lvl w:ilvl="3" w:tplc="3B5A6BE8">
      <w:numFmt w:val="bullet"/>
      <w:lvlText w:val="•"/>
      <w:lvlJc w:val="left"/>
      <w:pPr>
        <w:ind w:left="2103" w:hanging="360"/>
      </w:pPr>
      <w:rPr>
        <w:rFonts w:hint="default"/>
        <w:lang w:val="en-US" w:eastAsia="en-US" w:bidi="ar-SA"/>
      </w:rPr>
    </w:lvl>
    <w:lvl w:ilvl="4" w:tplc="236AF854">
      <w:numFmt w:val="bullet"/>
      <w:lvlText w:val="•"/>
      <w:lvlJc w:val="left"/>
      <w:pPr>
        <w:ind w:left="2531" w:hanging="360"/>
      </w:pPr>
      <w:rPr>
        <w:rFonts w:hint="default"/>
        <w:lang w:val="en-US" w:eastAsia="en-US" w:bidi="ar-SA"/>
      </w:rPr>
    </w:lvl>
    <w:lvl w:ilvl="5" w:tplc="645C9E70">
      <w:numFmt w:val="bullet"/>
      <w:lvlText w:val="•"/>
      <w:lvlJc w:val="left"/>
      <w:pPr>
        <w:ind w:left="2959" w:hanging="360"/>
      </w:pPr>
      <w:rPr>
        <w:rFonts w:hint="default"/>
        <w:lang w:val="en-US" w:eastAsia="en-US" w:bidi="ar-SA"/>
      </w:rPr>
    </w:lvl>
    <w:lvl w:ilvl="6" w:tplc="D25EFC2C">
      <w:numFmt w:val="bullet"/>
      <w:lvlText w:val="•"/>
      <w:lvlJc w:val="left"/>
      <w:pPr>
        <w:ind w:left="3387" w:hanging="360"/>
      </w:pPr>
      <w:rPr>
        <w:rFonts w:hint="default"/>
        <w:lang w:val="en-US" w:eastAsia="en-US" w:bidi="ar-SA"/>
      </w:rPr>
    </w:lvl>
    <w:lvl w:ilvl="7" w:tplc="EAAA26E4">
      <w:numFmt w:val="bullet"/>
      <w:lvlText w:val="•"/>
      <w:lvlJc w:val="left"/>
      <w:pPr>
        <w:ind w:left="3815" w:hanging="360"/>
      </w:pPr>
      <w:rPr>
        <w:rFonts w:hint="default"/>
        <w:lang w:val="en-US" w:eastAsia="en-US" w:bidi="ar-SA"/>
      </w:rPr>
    </w:lvl>
    <w:lvl w:ilvl="8" w:tplc="6F185C1C">
      <w:numFmt w:val="bullet"/>
      <w:lvlText w:val="•"/>
      <w:lvlJc w:val="left"/>
      <w:pPr>
        <w:ind w:left="4243" w:hanging="360"/>
      </w:pPr>
      <w:rPr>
        <w:rFonts w:hint="default"/>
        <w:lang w:val="en-US" w:eastAsia="en-US" w:bidi="ar-SA"/>
      </w:rPr>
    </w:lvl>
  </w:abstractNum>
  <w:abstractNum w:abstractNumId="29" w15:restartNumberingAfterBreak="0">
    <w:nsid w:val="21FB56BB"/>
    <w:multiLevelType w:val="hybridMultilevel"/>
    <w:tmpl w:val="3768E170"/>
    <w:lvl w:ilvl="0" w:tplc="13922C8E">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C9229B5E">
      <w:numFmt w:val="bullet"/>
      <w:lvlText w:val="•"/>
      <w:lvlJc w:val="left"/>
      <w:pPr>
        <w:ind w:left="1247" w:hanging="361"/>
      </w:pPr>
      <w:rPr>
        <w:rFonts w:hint="default"/>
        <w:lang w:val="en-US" w:eastAsia="en-US" w:bidi="ar-SA"/>
      </w:rPr>
    </w:lvl>
    <w:lvl w:ilvl="2" w:tplc="F91EAD82">
      <w:numFmt w:val="bullet"/>
      <w:lvlText w:val="•"/>
      <w:lvlJc w:val="left"/>
      <w:pPr>
        <w:ind w:left="1675" w:hanging="361"/>
      </w:pPr>
      <w:rPr>
        <w:rFonts w:hint="default"/>
        <w:lang w:val="en-US" w:eastAsia="en-US" w:bidi="ar-SA"/>
      </w:rPr>
    </w:lvl>
    <w:lvl w:ilvl="3" w:tplc="F93C041E">
      <w:numFmt w:val="bullet"/>
      <w:lvlText w:val="•"/>
      <w:lvlJc w:val="left"/>
      <w:pPr>
        <w:ind w:left="2103" w:hanging="361"/>
      </w:pPr>
      <w:rPr>
        <w:rFonts w:hint="default"/>
        <w:lang w:val="en-US" w:eastAsia="en-US" w:bidi="ar-SA"/>
      </w:rPr>
    </w:lvl>
    <w:lvl w:ilvl="4" w:tplc="559818E2">
      <w:numFmt w:val="bullet"/>
      <w:lvlText w:val="•"/>
      <w:lvlJc w:val="left"/>
      <w:pPr>
        <w:ind w:left="2531" w:hanging="361"/>
      </w:pPr>
      <w:rPr>
        <w:rFonts w:hint="default"/>
        <w:lang w:val="en-US" w:eastAsia="en-US" w:bidi="ar-SA"/>
      </w:rPr>
    </w:lvl>
    <w:lvl w:ilvl="5" w:tplc="E44CF206">
      <w:numFmt w:val="bullet"/>
      <w:lvlText w:val="•"/>
      <w:lvlJc w:val="left"/>
      <w:pPr>
        <w:ind w:left="2959" w:hanging="361"/>
      </w:pPr>
      <w:rPr>
        <w:rFonts w:hint="default"/>
        <w:lang w:val="en-US" w:eastAsia="en-US" w:bidi="ar-SA"/>
      </w:rPr>
    </w:lvl>
    <w:lvl w:ilvl="6" w:tplc="563480DA">
      <w:numFmt w:val="bullet"/>
      <w:lvlText w:val="•"/>
      <w:lvlJc w:val="left"/>
      <w:pPr>
        <w:ind w:left="3387" w:hanging="361"/>
      </w:pPr>
      <w:rPr>
        <w:rFonts w:hint="default"/>
        <w:lang w:val="en-US" w:eastAsia="en-US" w:bidi="ar-SA"/>
      </w:rPr>
    </w:lvl>
    <w:lvl w:ilvl="7" w:tplc="BD502164">
      <w:numFmt w:val="bullet"/>
      <w:lvlText w:val="•"/>
      <w:lvlJc w:val="left"/>
      <w:pPr>
        <w:ind w:left="3815" w:hanging="361"/>
      </w:pPr>
      <w:rPr>
        <w:rFonts w:hint="default"/>
        <w:lang w:val="en-US" w:eastAsia="en-US" w:bidi="ar-SA"/>
      </w:rPr>
    </w:lvl>
    <w:lvl w:ilvl="8" w:tplc="4EB4DB02">
      <w:numFmt w:val="bullet"/>
      <w:lvlText w:val="•"/>
      <w:lvlJc w:val="left"/>
      <w:pPr>
        <w:ind w:left="4243" w:hanging="361"/>
      </w:pPr>
      <w:rPr>
        <w:rFonts w:hint="default"/>
        <w:lang w:val="en-US" w:eastAsia="en-US" w:bidi="ar-SA"/>
      </w:rPr>
    </w:lvl>
  </w:abstractNum>
  <w:abstractNum w:abstractNumId="30" w15:restartNumberingAfterBreak="0">
    <w:nsid w:val="23023312"/>
    <w:multiLevelType w:val="hybridMultilevel"/>
    <w:tmpl w:val="CAD4CB36"/>
    <w:lvl w:ilvl="0" w:tplc="81A896E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0EF88718">
      <w:numFmt w:val="bullet"/>
      <w:lvlText w:val="•"/>
      <w:lvlJc w:val="left"/>
      <w:pPr>
        <w:ind w:left="1239" w:hanging="360"/>
      </w:pPr>
      <w:rPr>
        <w:rFonts w:hint="default"/>
        <w:lang w:val="en-US" w:eastAsia="en-US" w:bidi="ar-SA"/>
      </w:rPr>
    </w:lvl>
    <w:lvl w:ilvl="2" w:tplc="46FA7750">
      <w:numFmt w:val="bullet"/>
      <w:lvlText w:val="•"/>
      <w:lvlJc w:val="left"/>
      <w:pPr>
        <w:ind w:left="1658" w:hanging="360"/>
      </w:pPr>
      <w:rPr>
        <w:rFonts w:hint="default"/>
        <w:lang w:val="en-US" w:eastAsia="en-US" w:bidi="ar-SA"/>
      </w:rPr>
    </w:lvl>
    <w:lvl w:ilvl="3" w:tplc="DBB2F096">
      <w:numFmt w:val="bullet"/>
      <w:lvlText w:val="•"/>
      <w:lvlJc w:val="left"/>
      <w:pPr>
        <w:ind w:left="2077" w:hanging="360"/>
      </w:pPr>
      <w:rPr>
        <w:rFonts w:hint="default"/>
        <w:lang w:val="en-US" w:eastAsia="en-US" w:bidi="ar-SA"/>
      </w:rPr>
    </w:lvl>
    <w:lvl w:ilvl="4" w:tplc="57EEB2E6">
      <w:numFmt w:val="bullet"/>
      <w:lvlText w:val="•"/>
      <w:lvlJc w:val="left"/>
      <w:pPr>
        <w:ind w:left="2496" w:hanging="360"/>
      </w:pPr>
      <w:rPr>
        <w:rFonts w:hint="default"/>
        <w:lang w:val="en-US" w:eastAsia="en-US" w:bidi="ar-SA"/>
      </w:rPr>
    </w:lvl>
    <w:lvl w:ilvl="5" w:tplc="943EB99E">
      <w:numFmt w:val="bullet"/>
      <w:lvlText w:val="•"/>
      <w:lvlJc w:val="left"/>
      <w:pPr>
        <w:ind w:left="2915" w:hanging="360"/>
      </w:pPr>
      <w:rPr>
        <w:rFonts w:hint="default"/>
        <w:lang w:val="en-US" w:eastAsia="en-US" w:bidi="ar-SA"/>
      </w:rPr>
    </w:lvl>
    <w:lvl w:ilvl="6" w:tplc="6628A920">
      <w:numFmt w:val="bullet"/>
      <w:lvlText w:val="•"/>
      <w:lvlJc w:val="left"/>
      <w:pPr>
        <w:ind w:left="3334" w:hanging="360"/>
      </w:pPr>
      <w:rPr>
        <w:rFonts w:hint="default"/>
        <w:lang w:val="en-US" w:eastAsia="en-US" w:bidi="ar-SA"/>
      </w:rPr>
    </w:lvl>
    <w:lvl w:ilvl="7" w:tplc="A33CB168">
      <w:numFmt w:val="bullet"/>
      <w:lvlText w:val="•"/>
      <w:lvlJc w:val="left"/>
      <w:pPr>
        <w:ind w:left="3753" w:hanging="360"/>
      </w:pPr>
      <w:rPr>
        <w:rFonts w:hint="default"/>
        <w:lang w:val="en-US" w:eastAsia="en-US" w:bidi="ar-SA"/>
      </w:rPr>
    </w:lvl>
    <w:lvl w:ilvl="8" w:tplc="57A258A8">
      <w:numFmt w:val="bullet"/>
      <w:lvlText w:val="•"/>
      <w:lvlJc w:val="left"/>
      <w:pPr>
        <w:ind w:left="4172" w:hanging="360"/>
      </w:pPr>
      <w:rPr>
        <w:rFonts w:hint="default"/>
        <w:lang w:val="en-US" w:eastAsia="en-US" w:bidi="ar-SA"/>
      </w:rPr>
    </w:lvl>
  </w:abstractNum>
  <w:abstractNum w:abstractNumId="31" w15:restartNumberingAfterBreak="0">
    <w:nsid w:val="23842C50"/>
    <w:multiLevelType w:val="hybridMultilevel"/>
    <w:tmpl w:val="7CCAC858"/>
    <w:lvl w:ilvl="0" w:tplc="5948BB8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918C960">
      <w:numFmt w:val="bullet"/>
      <w:lvlText w:val="•"/>
      <w:lvlJc w:val="left"/>
      <w:pPr>
        <w:ind w:left="1247" w:hanging="360"/>
      </w:pPr>
      <w:rPr>
        <w:rFonts w:hint="default"/>
        <w:lang w:val="en-US" w:eastAsia="en-US" w:bidi="ar-SA"/>
      </w:rPr>
    </w:lvl>
    <w:lvl w:ilvl="2" w:tplc="F25A1996">
      <w:numFmt w:val="bullet"/>
      <w:lvlText w:val="•"/>
      <w:lvlJc w:val="left"/>
      <w:pPr>
        <w:ind w:left="1675" w:hanging="360"/>
      </w:pPr>
      <w:rPr>
        <w:rFonts w:hint="default"/>
        <w:lang w:val="en-US" w:eastAsia="en-US" w:bidi="ar-SA"/>
      </w:rPr>
    </w:lvl>
    <w:lvl w:ilvl="3" w:tplc="DD14FBE4">
      <w:numFmt w:val="bullet"/>
      <w:lvlText w:val="•"/>
      <w:lvlJc w:val="left"/>
      <w:pPr>
        <w:ind w:left="2103" w:hanging="360"/>
      </w:pPr>
      <w:rPr>
        <w:rFonts w:hint="default"/>
        <w:lang w:val="en-US" w:eastAsia="en-US" w:bidi="ar-SA"/>
      </w:rPr>
    </w:lvl>
    <w:lvl w:ilvl="4" w:tplc="FEF21A1A">
      <w:numFmt w:val="bullet"/>
      <w:lvlText w:val="•"/>
      <w:lvlJc w:val="left"/>
      <w:pPr>
        <w:ind w:left="2531" w:hanging="360"/>
      </w:pPr>
      <w:rPr>
        <w:rFonts w:hint="default"/>
        <w:lang w:val="en-US" w:eastAsia="en-US" w:bidi="ar-SA"/>
      </w:rPr>
    </w:lvl>
    <w:lvl w:ilvl="5" w:tplc="C2B88CF8">
      <w:numFmt w:val="bullet"/>
      <w:lvlText w:val="•"/>
      <w:lvlJc w:val="left"/>
      <w:pPr>
        <w:ind w:left="2959" w:hanging="360"/>
      </w:pPr>
      <w:rPr>
        <w:rFonts w:hint="default"/>
        <w:lang w:val="en-US" w:eastAsia="en-US" w:bidi="ar-SA"/>
      </w:rPr>
    </w:lvl>
    <w:lvl w:ilvl="6" w:tplc="A1BAC464">
      <w:numFmt w:val="bullet"/>
      <w:lvlText w:val="•"/>
      <w:lvlJc w:val="left"/>
      <w:pPr>
        <w:ind w:left="3387" w:hanging="360"/>
      </w:pPr>
      <w:rPr>
        <w:rFonts w:hint="default"/>
        <w:lang w:val="en-US" w:eastAsia="en-US" w:bidi="ar-SA"/>
      </w:rPr>
    </w:lvl>
    <w:lvl w:ilvl="7" w:tplc="E98C3A00">
      <w:numFmt w:val="bullet"/>
      <w:lvlText w:val="•"/>
      <w:lvlJc w:val="left"/>
      <w:pPr>
        <w:ind w:left="3815" w:hanging="360"/>
      </w:pPr>
      <w:rPr>
        <w:rFonts w:hint="default"/>
        <w:lang w:val="en-US" w:eastAsia="en-US" w:bidi="ar-SA"/>
      </w:rPr>
    </w:lvl>
    <w:lvl w:ilvl="8" w:tplc="9382723E">
      <w:numFmt w:val="bullet"/>
      <w:lvlText w:val="•"/>
      <w:lvlJc w:val="left"/>
      <w:pPr>
        <w:ind w:left="4243" w:hanging="360"/>
      </w:pPr>
      <w:rPr>
        <w:rFonts w:hint="default"/>
        <w:lang w:val="en-US" w:eastAsia="en-US" w:bidi="ar-SA"/>
      </w:rPr>
    </w:lvl>
  </w:abstractNum>
  <w:abstractNum w:abstractNumId="32" w15:restartNumberingAfterBreak="0">
    <w:nsid w:val="25B42A57"/>
    <w:multiLevelType w:val="hybridMultilevel"/>
    <w:tmpl w:val="2CD08AC0"/>
    <w:lvl w:ilvl="0" w:tplc="6D025474">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8050EA98">
      <w:numFmt w:val="bullet"/>
      <w:lvlText w:val="•"/>
      <w:lvlJc w:val="left"/>
      <w:pPr>
        <w:ind w:left="1247" w:hanging="361"/>
      </w:pPr>
      <w:rPr>
        <w:rFonts w:hint="default"/>
        <w:lang w:val="en-US" w:eastAsia="en-US" w:bidi="ar-SA"/>
      </w:rPr>
    </w:lvl>
    <w:lvl w:ilvl="2" w:tplc="797044A4">
      <w:numFmt w:val="bullet"/>
      <w:lvlText w:val="•"/>
      <w:lvlJc w:val="left"/>
      <w:pPr>
        <w:ind w:left="1675" w:hanging="361"/>
      </w:pPr>
      <w:rPr>
        <w:rFonts w:hint="default"/>
        <w:lang w:val="en-US" w:eastAsia="en-US" w:bidi="ar-SA"/>
      </w:rPr>
    </w:lvl>
    <w:lvl w:ilvl="3" w:tplc="CB46D5A0">
      <w:numFmt w:val="bullet"/>
      <w:lvlText w:val="•"/>
      <w:lvlJc w:val="left"/>
      <w:pPr>
        <w:ind w:left="2103" w:hanging="361"/>
      </w:pPr>
      <w:rPr>
        <w:rFonts w:hint="default"/>
        <w:lang w:val="en-US" w:eastAsia="en-US" w:bidi="ar-SA"/>
      </w:rPr>
    </w:lvl>
    <w:lvl w:ilvl="4" w:tplc="EB387168">
      <w:numFmt w:val="bullet"/>
      <w:lvlText w:val="•"/>
      <w:lvlJc w:val="left"/>
      <w:pPr>
        <w:ind w:left="2531" w:hanging="361"/>
      </w:pPr>
      <w:rPr>
        <w:rFonts w:hint="default"/>
        <w:lang w:val="en-US" w:eastAsia="en-US" w:bidi="ar-SA"/>
      </w:rPr>
    </w:lvl>
    <w:lvl w:ilvl="5" w:tplc="3C98FFF0">
      <w:numFmt w:val="bullet"/>
      <w:lvlText w:val="•"/>
      <w:lvlJc w:val="left"/>
      <w:pPr>
        <w:ind w:left="2959" w:hanging="361"/>
      </w:pPr>
      <w:rPr>
        <w:rFonts w:hint="default"/>
        <w:lang w:val="en-US" w:eastAsia="en-US" w:bidi="ar-SA"/>
      </w:rPr>
    </w:lvl>
    <w:lvl w:ilvl="6" w:tplc="1D769994">
      <w:numFmt w:val="bullet"/>
      <w:lvlText w:val="•"/>
      <w:lvlJc w:val="left"/>
      <w:pPr>
        <w:ind w:left="3387" w:hanging="361"/>
      </w:pPr>
      <w:rPr>
        <w:rFonts w:hint="default"/>
        <w:lang w:val="en-US" w:eastAsia="en-US" w:bidi="ar-SA"/>
      </w:rPr>
    </w:lvl>
    <w:lvl w:ilvl="7" w:tplc="6BF653BC">
      <w:numFmt w:val="bullet"/>
      <w:lvlText w:val="•"/>
      <w:lvlJc w:val="left"/>
      <w:pPr>
        <w:ind w:left="3815" w:hanging="361"/>
      </w:pPr>
      <w:rPr>
        <w:rFonts w:hint="default"/>
        <w:lang w:val="en-US" w:eastAsia="en-US" w:bidi="ar-SA"/>
      </w:rPr>
    </w:lvl>
    <w:lvl w:ilvl="8" w:tplc="AAE8F368">
      <w:numFmt w:val="bullet"/>
      <w:lvlText w:val="•"/>
      <w:lvlJc w:val="left"/>
      <w:pPr>
        <w:ind w:left="4243" w:hanging="361"/>
      </w:pPr>
      <w:rPr>
        <w:rFonts w:hint="default"/>
        <w:lang w:val="en-US" w:eastAsia="en-US" w:bidi="ar-SA"/>
      </w:rPr>
    </w:lvl>
  </w:abstractNum>
  <w:abstractNum w:abstractNumId="33" w15:restartNumberingAfterBreak="0">
    <w:nsid w:val="25E61810"/>
    <w:multiLevelType w:val="hybridMultilevel"/>
    <w:tmpl w:val="A83C99CE"/>
    <w:lvl w:ilvl="0" w:tplc="0860B2D0">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77DA89FE">
      <w:numFmt w:val="bullet"/>
      <w:lvlText w:val="•"/>
      <w:lvlJc w:val="left"/>
      <w:pPr>
        <w:ind w:left="1239" w:hanging="361"/>
      </w:pPr>
      <w:rPr>
        <w:rFonts w:hint="default"/>
        <w:lang w:val="en-US" w:eastAsia="en-US" w:bidi="ar-SA"/>
      </w:rPr>
    </w:lvl>
    <w:lvl w:ilvl="2" w:tplc="5CD85D00">
      <w:numFmt w:val="bullet"/>
      <w:lvlText w:val="•"/>
      <w:lvlJc w:val="left"/>
      <w:pPr>
        <w:ind w:left="1658" w:hanging="361"/>
      </w:pPr>
      <w:rPr>
        <w:rFonts w:hint="default"/>
        <w:lang w:val="en-US" w:eastAsia="en-US" w:bidi="ar-SA"/>
      </w:rPr>
    </w:lvl>
    <w:lvl w:ilvl="3" w:tplc="53D43B88">
      <w:numFmt w:val="bullet"/>
      <w:lvlText w:val="•"/>
      <w:lvlJc w:val="left"/>
      <w:pPr>
        <w:ind w:left="2077" w:hanging="361"/>
      </w:pPr>
      <w:rPr>
        <w:rFonts w:hint="default"/>
        <w:lang w:val="en-US" w:eastAsia="en-US" w:bidi="ar-SA"/>
      </w:rPr>
    </w:lvl>
    <w:lvl w:ilvl="4" w:tplc="36385EF0">
      <w:numFmt w:val="bullet"/>
      <w:lvlText w:val="•"/>
      <w:lvlJc w:val="left"/>
      <w:pPr>
        <w:ind w:left="2496" w:hanging="361"/>
      </w:pPr>
      <w:rPr>
        <w:rFonts w:hint="default"/>
        <w:lang w:val="en-US" w:eastAsia="en-US" w:bidi="ar-SA"/>
      </w:rPr>
    </w:lvl>
    <w:lvl w:ilvl="5" w:tplc="93FE248A">
      <w:numFmt w:val="bullet"/>
      <w:lvlText w:val="•"/>
      <w:lvlJc w:val="left"/>
      <w:pPr>
        <w:ind w:left="2915" w:hanging="361"/>
      </w:pPr>
      <w:rPr>
        <w:rFonts w:hint="default"/>
        <w:lang w:val="en-US" w:eastAsia="en-US" w:bidi="ar-SA"/>
      </w:rPr>
    </w:lvl>
    <w:lvl w:ilvl="6" w:tplc="30EC4582">
      <w:numFmt w:val="bullet"/>
      <w:lvlText w:val="•"/>
      <w:lvlJc w:val="left"/>
      <w:pPr>
        <w:ind w:left="3334" w:hanging="361"/>
      </w:pPr>
      <w:rPr>
        <w:rFonts w:hint="default"/>
        <w:lang w:val="en-US" w:eastAsia="en-US" w:bidi="ar-SA"/>
      </w:rPr>
    </w:lvl>
    <w:lvl w:ilvl="7" w:tplc="ED8CD3F6">
      <w:numFmt w:val="bullet"/>
      <w:lvlText w:val="•"/>
      <w:lvlJc w:val="left"/>
      <w:pPr>
        <w:ind w:left="3753" w:hanging="361"/>
      </w:pPr>
      <w:rPr>
        <w:rFonts w:hint="default"/>
        <w:lang w:val="en-US" w:eastAsia="en-US" w:bidi="ar-SA"/>
      </w:rPr>
    </w:lvl>
    <w:lvl w:ilvl="8" w:tplc="1E60CC6E">
      <w:numFmt w:val="bullet"/>
      <w:lvlText w:val="•"/>
      <w:lvlJc w:val="left"/>
      <w:pPr>
        <w:ind w:left="4172" w:hanging="361"/>
      </w:pPr>
      <w:rPr>
        <w:rFonts w:hint="default"/>
        <w:lang w:val="en-US" w:eastAsia="en-US" w:bidi="ar-SA"/>
      </w:rPr>
    </w:lvl>
  </w:abstractNum>
  <w:abstractNum w:abstractNumId="34" w15:restartNumberingAfterBreak="0">
    <w:nsid w:val="26D737BC"/>
    <w:multiLevelType w:val="hybridMultilevel"/>
    <w:tmpl w:val="B05C32DA"/>
    <w:lvl w:ilvl="0" w:tplc="3C0AD916">
      <w:numFmt w:val="bullet"/>
      <w:lvlText w:val=""/>
      <w:lvlJc w:val="left"/>
      <w:pPr>
        <w:ind w:left="818" w:hanging="411"/>
      </w:pPr>
      <w:rPr>
        <w:rFonts w:ascii="Symbol" w:eastAsia="Symbol" w:hAnsi="Symbol" w:cs="Symbol" w:hint="default"/>
        <w:b w:val="0"/>
        <w:bCs w:val="0"/>
        <w:i w:val="0"/>
        <w:iCs w:val="0"/>
        <w:spacing w:val="0"/>
        <w:w w:val="100"/>
        <w:sz w:val="22"/>
        <w:szCs w:val="22"/>
        <w:lang w:val="en-US" w:eastAsia="en-US" w:bidi="ar-SA"/>
      </w:rPr>
    </w:lvl>
    <w:lvl w:ilvl="1" w:tplc="A6B8878E">
      <w:numFmt w:val="bullet"/>
      <w:lvlText w:val="•"/>
      <w:lvlJc w:val="left"/>
      <w:pPr>
        <w:ind w:left="1247" w:hanging="411"/>
      </w:pPr>
      <w:rPr>
        <w:rFonts w:hint="default"/>
        <w:lang w:val="en-US" w:eastAsia="en-US" w:bidi="ar-SA"/>
      </w:rPr>
    </w:lvl>
    <w:lvl w:ilvl="2" w:tplc="F116705A">
      <w:numFmt w:val="bullet"/>
      <w:lvlText w:val="•"/>
      <w:lvlJc w:val="left"/>
      <w:pPr>
        <w:ind w:left="1675" w:hanging="411"/>
      </w:pPr>
      <w:rPr>
        <w:rFonts w:hint="default"/>
        <w:lang w:val="en-US" w:eastAsia="en-US" w:bidi="ar-SA"/>
      </w:rPr>
    </w:lvl>
    <w:lvl w:ilvl="3" w:tplc="B53AFC06">
      <w:numFmt w:val="bullet"/>
      <w:lvlText w:val="•"/>
      <w:lvlJc w:val="left"/>
      <w:pPr>
        <w:ind w:left="2103" w:hanging="411"/>
      </w:pPr>
      <w:rPr>
        <w:rFonts w:hint="default"/>
        <w:lang w:val="en-US" w:eastAsia="en-US" w:bidi="ar-SA"/>
      </w:rPr>
    </w:lvl>
    <w:lvl w:ilvl="4" w:tplc="1B5A9828">
      <w:numFmt w:val="bullet"/>
      <w:lvlText w:val="•"/>
      <w:lvlJc w:val="left"/>
      <w:pPr>
        <w:ind w:left="2531" w:hanging="411"/>
      </w:pPr>
      <w:rPr>
        <w:rFonts w:hint="default"/>
        <w:lang w:val="en-US" w:eastAsia="en-US" w:bidi="ar-SA"/>
      </w:rPr>
    </w:lvl>
    <w:lvl w:ilvl="5" w:tplc="D9F403B2">
      <w:numFmt w:val="bullet"/>
      <w:lvlText w:val="•"/>
      <w:lvlJc w:val="left"/>
      <w:pPr>
        <w:ind w:left="2959" w:hanging="411"/>
      </w:pPr>
      <w:rPr>
        <w:rFonts w:hint="default"/>
        <w:lang w:val="en-US" w:eastAsia="en-US" w:bidi="ar-SA"/>
      </w:rPr>
    </w:lvl>
    <w:lvl w:ilvl="6" w:tplc="FD5C43B4">
      <w:numFmt w:val="bullet"/>
      <w:lvlText w:val="•"/>
      <w:lvlJc w:val="left"/>
      <w:pPr>
        <w:ind w:left="3387" w:hanging="411"/>
      </w:pPr>
      <w:rPr>
        <w:rFonts w:hint="default"/>
        <w:lang w:val="en-US" w:eastAsia="en-US" w:bidi="ar-SA"/>
      </w:rPr>
    </w:lvl>
    <w:lvl w:ilvl="7" w:tplc="C7FEDF18">
      <w:numFmt w:val="bullet"/>
      <w:lvlText w:val="•"/>
      <w:lvlJc w:val="left"/>
      <w:pPr>
        <w:ind w:left="3815" w:hanging="411"/>
      </w:pPr>
      <w:rPr>
        <w:rFonts w:hint="default"/>
        <w:lang w:val="en-US" w:eastAsia="en-US" w:bidi="ar-SA"/>
      </w:rPr>
    </w:lvl>
    <w:lvl w:ilvl="8" w:tplc="4E14C438">
      <w:numFmt w:val="bullet"/>
      <w:lvlText w:val="•"/>
      <w:lvlJc w:val="left"/>
      <w:pPr>
        <w:ind w:left="4243" w:hanging="411"/>
      </w:pPr>
      <w:rPr>
        <w:rFonts w:hint="default"/>
        <w:lang w:val="en-US" w:eastAsia="en-US" w:bidi="ar-SA"/>
      </w:rPr>
    </w:lvl>
  </w:abstractNum>
  <w:abstractNum w:abstractNumId="35" w15:restartNumberingAfterBreak="0">
    <w:nsid w:val="27B803B1"/>
    <w:multiLevelType w:val="hybridMultilevel"/>
    <w:tmpl w:val="A8C074CC"/>
    <w:lvl w:ilvl="0" w:tplc="3B5A6DFE">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0AD033DE">
      <w:numFmt w:val="bullet"/>
      <w:lvlText w:val="•"/>
      <w:lvlJc w:val="left"/>
      <w:pPr>
        <w:ind w:left="1247" w:hanging="360"/>
      </w:pPr>
      <w:rPr>
        <w:rFonts w:hint="default"/>
        <w:lang w:val="en-US" w:eastAsia="en-US" w:bidi="ar-SA"/>
      </w:rPr>
    </w:lvl>
    <w:lvl w:ilvl="2" w:tplc="3ADEA4AC">
      <w:numFmt w:val="bullet"/>
      <w:lvlText w:val="•"/>
      <w:lvlJc w:val="left"/>
      <w:pPr>
        <w:ind w:left="1675" w:hanging="360"/>
      </w:pPr>
      <w:rPr>
        <w:rFonts w:hint="default"/>
        <w:lang w:val="en-US" w:eastAsia="en-US" w:bidi="ar-SA"/>
      </w:rPr>
    </w:lvl>
    <w:lvl w:ilvl="3" w:tplc="CFB6147E">
      <w:numFmt w:val="bullet"/>
      <w:lvlText w:val="•"/>
      <w:lvlJc w:val="left"/>
      <w:pPr>
        <w:ind w:left="2103" w:hanging="360"/>
      </w:pPr>
      <w:rPr>
        <w:rFonts w:hint="default"/>
        <w:lang w:val="en-US" w:eastAsia="en-US" w:bidi="ar-SA"/>
      </w:rPr>
    </w:lvl>
    <w:lvl w:ilvl="4" w:tplc="857C8D42">
      <w:numFmt w:val="bullet"/>
      <w:lvlText w:val="•"/>
      <w:lvlJc w:val="left"/>
      <w:pPr>
        <w:ind w:left="2531" w:hanging="360"/>
      </w:pPr>
      <w:rPr>
        <w:rFonts w:hint="default"/>
        <w:lang w:val="en-US" w:eastAsia="en-US" w:bidi="ar-SA"/>
      </w:rPr>
    </w:lvl>
    <w:lvl w:ilvl="5" w:tplc="BFCEB7BE">
      <w:numFmt w:val="bullet"/>
      <w:lvlText w:val="•"/>
      <w:lvlJc w:val="left"/>
      <w:pPr>
        <w:ind w:left="2959" w:hanging="360"/>
      </w:pPr>
      <w:rPr>
        <w:rFonts w:hint="default"/>
        <w:lang w:val="en-US" w:eastAsia="en-US" w:bidi="ar-SA"/>
      </w:rPr>
    </w:lvl>
    <w:lvl w:ilvl="6" w:tplc="8A123AA4">
      <w:numFmt w:val="bullet"/>
      <w:lvlText w:val="•"/>
      <w:lvlJc w:val="left"/>
      <w:pPr>
        <w:ind w:left="3387" w:hanging="360"/>
      </w:pPr>
      <w:rPr>
        <w:rFonts w:hint="default"/>
        <w:lang w:val="en-US" w:eastAsia="en-US" w:bidi="ar-SA"/>
      </w:rPr>
    </w:lvl>
    <w:lvl w:ilvl="7" w:tplc="2EE2E51E">
      <w:numFmt w:val="bullet"/>
      <w:lvlText w:val="•"/>
      <w:lvlJc w:val="left"/>
      <w:pPr>
        <w:ind w:left="3815" w:hanging="360"/>
      </w:pPr>
      <w:rPr>
        <w:rFonts w:hint="default"/>
        <w:lang w:val="en-US" w:eastAsia="en-US" w:bidi="ar-SA"/>
      </w:rPr>
    </w:lvl>
    <w:lvl w:ilvl="8" w:tplc="51F480E0">
      <w:numFmt w:val="bullet"/>
      <w:lvlText w:val="•"/>
      <w:lvlJc w:val="left"/>
      <w:pPr>
        <w:ind w:left="4243" w:hanging="360"/>
      </w:pPr>
      <w:rPr>
        <w:rFonts w:hint="default"/>
        <w:lang w:val="en-US" w:eastAsia="en-US" w:bidi="ar-SA"/>
      </w:rPr>
    </w:lvl>
  </w:abstractNum>
  <w:abstractNum w:abstractNumId="36" w15:restartNumberingAfterBreak="0">
    <w:nsid w:val="292520BB"/>
    <w:multiLevelType w:val="hybridMultilevel"/>
    <w:tmpl w:val="CB1EB5A6"/>
    <w:lvl w:ilvl="0" w:tplc="1BD4E990">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ED1A96AE">
      <w:numFmt w:val="bullet"/>
      <w:lvlText w:val="•"/>
      <w:lvlJc w:val="left"/>
      <w:pPr>
        <w:ind w:left="1275" w:hanging="360"/>
      </w:pPr>
      <w:rPr>
        <w:rFonts w:hint="default"/>
        <w:lang w:val="en-US" w:eastAsia="en-US" w:bidi="ar-SA"/>
      </w:rPr>
    </w:lvl>
    <w:lvl w:ilvl="2" w:tplc="2E56E7C4">
      <w:numFmt w:val="bullet"/>
      <w:lvlText w:val="•"/>
      <w:lvlJc w:val="left"/>
      <w:pPr>
        <w:ind w:left="1690" w:hanging="360"/>
      </w:pPr>
      <w:rPr>
        <w:rFonts w:hint="default"/>
        <w:lang w:val="en-US" w:eastAsia="en-US" w:bidi="ar-SA"/>
      </w:rPr>
    </w:lvl>
    <w:lvl w:ilvl="3" w:tplc="D5B2BEEE">
      <w:numFmt w:val="bullet"/>
      <w:lvlText w:val="•"/>
      <w:lvlJc w:val="left"/>
      <w:pPr>
        <w:ind w:left="2105" w:hanging="360"/>
      </w:pPr>
      <w:rPr>
        <w:rFonts w:hint="default"/>
        <w:lang w:val="en-US" w:eastAsia="en-US" w:bidi="ar-SA"/>
      </w:rPr>
    </w:lvl>
    <w:lvl w:ilvl="4" w:tplc="43AA631C">
      <w:numFmt w:val="bullet"/>
      <w:lvlText w:val="•"/>
      <w:lvlJc w:val="left"/>
      <w:pPr>
        <w:ind w:left="2520" w:hanging="360"/>
      </w:pPr>
      <w:rPr>
        <w:rFonts w:hint="default"/>
        <w:lang w:val="en-US" w:eastAsia="en-US" w:bidi="ar-SA"/>
      </w:rPr>
    </w:lvl>
    <w:lvl w:ilvl="5" w:tplc="C6F2A972">
      <w:numFmt w:val="bullet"/>
      <w:lvlText w:val="•"/>
      <w:lvlJc w:val="left"/>
      <w:pPr>
        <w:ind w:left="2935" w:hanging="360"/>
      </w:pPr>
      <w:rPr>
        <w:rFonts w:hint="default"/>
        <w:lang w:val="en-US" w:eastAsia="en-US" w:bidi="ar-SA"/>
      </w:rPr>
    </w:lvl>
    <w:lvl w:ilvl="6" w:tplc="1E74BBEA">
      <w:numFmt w:val="bullet"/>
      <w:lvlText w:val="•"/>
      <w:lvlJc w:val="left"/>
      <w:pPr>
        <w:ind w:left="3350" w:hanging="360"/>
      </w:pPr>
      <w:rPr>
        <w:rFonts w:hint="default"/>
        <w:lang w:val="en-US" w:eastAsia="en-US" w:bidi="ar-SA"/>
      </w:rPr>
    </w:lvl>
    <w:lvl w:ilvl="7" w:tplc="844E4B58">
      <w:numFmt w:val="bullet"/>
      <w:lvlText w:val="•"/>
      <w:lvlJc w:val="left"/>
      <w:pPr>
        <w:ind w:left="3765" w:hanging="360"/>
      </w:pPr>
      <w:rPr>
        <w:rFonts w:hint="default"/>
        <w:lang w:val="en-US" w:eastAsia="en-US" w:bidi="ar-SA"/>
      </w:rPr>
    </w:lvl>
    <w:lvl w:ilvl="8" w:tplc="BED466B0">
      <w:numFmt w:val="bullet"/>
      <w:lvlText w:val="•"/>
      <w:lvlJc w:val="left"/>
      <w:pPr>
        <w:ind w:left="4180" w:hanging="360"/>
      </w:pPr>
      <w:rPr>
        <w:rFonts w:hint="default"/>
        <w:lang w:val="en-US" w:eastAsia="en-US" w:bidi="ar-SA"/>
      </w:rPr>
    </w:lvl>
  </w:abstractNum>
  <w:abstractNum w:abstractNumId="37" w15:restartNumberingAfterBreak="0">
    <w:nsid w:val="2A5F351F"/>
    <w:multiLevelType w:val="hybridMultilevel"/>
    <w:tmpl w:val="417C7F4C"/>
    <w:lvl w:ilvl="0" w:tplc="24F2D296">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57DC1234">
      <w:numFmt w:val="bullet"/>
      <w:lvlText w:val="•"/>
      <w:lvlJc w:val="left"/>
      <w:pPr>
        <w:ind w:left="1239" w:hanging="361"/>
      </w:pPr>
      <w:rPr>
        <w:rFonts w:hint="default"/>
        <w:lang w:val="en-US" w:eastAsia="en-US" w:bidi="ar-SA"/>
      </w:rPr>
    </w:lvl>
    <w:lvl w:ilvl="2" w:tplc="973A1D6C">
      <w:numFmt w:val="bullet"/>
      <w:lvlText w:val="•"/>
      <w:lvlJc w:val="left"/>
      <w:pPr>
        <w:ind w:left="1658" w:hanging="361"/>
      </w:pPr>
      <w:rPr>
        <w:rFonts w:hint="default"/>
        <w:lang w:val="en-US" w:eastAsia="en-US" w:bidi="ar-SA"/>
      </w:rPr>
    </w:lvl>
    <w:lvl w:ilvl="3" w:tplc="16B819BA">
      <w:numFmt w:val="bullet"/>
      <w:lvlText w:val="•"/>
      <w:lvlJc w:val="left"/>
      <w:pPr>
        <w:ind w:left="2077" w:hanging="361"/>
      </w:pPr>
      <w:rPr>
        <w:rFonts w:hint="default"/>
        <w:lang w:val="en-US" w:eastAsia="en-US" w:bidi="ar-SA"/>
      </w:rPr>
    </w:lvl>
    <w:lvl w:ilvl="4" w:tplc="60D2B49E">
      <w:numFmt w:val="bullet"/>
      <w:lvlText w:val="•"/>
      <w:lvlJc w:val="left"/>
      <w:pPr>
        <w:ind w:left="2496" w:hanging="361"/>
      </w:pPr>
      <w:rPr>
        <w:rFonts w:hint="default"/>
        <w:lang w:val="en-US" w:eastAsia="en-US" w:bidi="ar-SA"/>
      </w:rPr>
    </w:lvl>
    <w:lvl w:ilvl="5" w:tplc="A7B8F2C4">
      <w:numFmt w:val="bullet"/>
      <w:lvlText w:val="•"/>
      <w:lvlJc w:val="left"/>
      <w:pPr>
        <w:ind w:left="2915" w:hanging="361"/>
      </w:pPr>
      <w:rPr>
        <w:rFonts w:hint="default"/>
        <w:lang w:val="en-US" w:eastAsia="en-US" w:bidi="ar-SA"/>
      </w:rPr>
    </w:lvl>
    <w:lvl w:ilvl="6" w:tplc="F46A148E">
      <w:numFmt w:val="bullet"/>
      <w:lvlText w:val="•"/>
      <w:lvlJc w:val="left"/>
      <w:pPr>
        <w:ind w:left="3334" w:hanging="361"/>
      </w:pPr>
      <w:rPr>
        <w:rFonts w:hint="default"/>
        <w:lang w:val="en-US" w:eastAsia="en-US" w:bidi="ar-SA"/>
      </w:rPr>
    </w:lvl>
    <w:lvl w:ilvl="7" w:tplc="021A0640">
      <w:numFmt w:val="bullet"/>
      <w:lvlText w:val="•"/>
      <w:lvlJc w:val="left"/>
      <w:pPr>
        <w:ind w:left="3753" w:hanging="361"/>
      </w:pPr>
      <w:rPr>
        <w:rFonts w:hint="default"/>
        <w:lang w:val="en-US" w:eastAsia="en-US" w:bidi="ar-SA"/>
      </w:rPr>
    </w:lvl>
    <w:lvl w:ilvl="8" w:tplc="099C06E8">
      <w:numFmt w:val="bullet"/>
      <w:lvlText w:val="•"/>
      <w:lvlJc w:val="left"/>
      <w:pPr>
        <w:ind w:left="4172" w:hanging="361"/>
      </w:pPr>
      <w:rPr>
        <w:rFonts w:hint="default"/>
        <w:lang w:val="en-US" w:eastAsia="en-US" w:bidi="ar-SA"/>
      </w:rPr>
    </w:lvl>
  </w:abstractNum>
  <w:abstractNum w:abstractNumId="38" w15:restartNumberingAfterBreak="0">
    <w:nsid w:val="2AAE1825"/>
    <w:multiLevelType w:val="hybridMultilevel"/>
    <w:tmpl w:val="D18A1840"/>
    <w:lvl w:ilvl="0" w:tplc="D0D87576">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CF7A13EA">
      <w:numFmt w:val="bullet"/>
      <w:lvlText w:val="•"/>
      <w:lvlJc w:val="left"/>
      <w:pPr>
        <w:ind w:left="1247" w:hanging="361"/>
      </w:pPr>
      <w:rPr>
        <w:rFonts w:hint="default"/>
        <w:lang w:val="en-US" w:eastAsia="en-US" w:bidi="ar-SA"/>
      </w:rPr>
    </w:lvl>
    <w:lvl w:ilvl="2" w:tplc="510CB8A2">
      <w:numFmt w:val="bullet"/>
      <w:lvlText w:val="•"/>
      <w:lvlJc w:val="left"/>
      <w:pPr>
        <w:ind w:left="1675" w:hanging="361"/>
      </w:pPr>
      <w:rPr>
        <w:rFonts w:hint="default"/>
        <w:lang w:val="en-US" w:eastAsia="en-US" w:bidi="ar-SA"/>
      </w:rPr>
    </w:lvl>
    <w:lvl w:ilvl="3" w:tplc="D6A64940">
      <w:numFmt w:val="bullet"/>
      <w:lvlText w:val="•"/>
      <w:lvlJc w:val="left"/>
      <w:pPr>
        <w:ind w:left="2103" w:hanging="361"/>
      </w:pPr>
      <w:rPr>
        <w:rFonts w:hint="default"/>
        <w:lang w:val="en-US" w:eastAsia="en-US" w:bidi="ar-SA"/>
      </w:rPr>
    </w:lvl>
    <w:lvl w:ilvl="4" w:tplc="9468FA9A">
      <w:numFmt w:val="bullet"/>
      <w:lvlText w:val="•"/>
      <w:lvlJc w:val="left"/>
      <w:pPr>
        <w:ind w:left="2531" w:hanging="361"/>
      </w:pPr>
      <w:rPr>
        <w:rFonts w:hint="default"/>
        <w:lang w:val="en-US" w:eastAsia="en-US" w:bidi="ar-SA"/>
      </w:rPr>
    </w:lvl>
    <w:lvl w:ilvl="5" w:tplc="9C4A463A">
      <w:numFmt w:val="bullet"/>
      <w:lvlText w:val="•"/>
      <w:lvlJc w:val="left"/>
      <w:pPr>
        <w:ind w:left="2959" w:hanging="361"/>
      </w:pPr>
      <w:rPr>
        <w:rFonts w:hint="default"/>
        <w:lang w:val="en-US" w:eastAsia="en-US" w:bidi="ar-SA"/>
      </w:rPr>
    </w:lvl>
    <w:lvl w:ilvl="6" w:tplc="AE58D116">
      <w:numFmt w:val="bullet"/>
      <w:lvlText w:val="•"/>
      <w:lvlJc w:val="left"/>
      <w:pPr>
        <w:ind w:left="3387" w:hanging="361"/>
      </w:pPr>
      <w:rPr>
        <w:rFonts w:hint="default"/>
        <w:lang w:val="en-US" w:eastAsia="en-US" w:bidi="ar-SA"/>
      </w:rPr>
    </w:lvl>
    <w:lvl w:ilvl="7" w:tplc="E4D2D790">
      <w:numFmt w:val="bullet"/>
      <w:lvlText w:val="•"/>
      <w:lvlJc w:val="left"/>
      <w:pPr>
        <w:ind w:left="3815" w:hanging="361"/>
      </w:pPr>
      <w:rPr>
        <w:rFonts w:hint="default"/>
        <w:lang w:val="en-US" w:eastAsia="en-US" w:bidi="ar-SA"/>
      </w:rPr>
    </w:lvl>
    <w:lvl w:ilvl="8" w:tplc="35D8FC24">
      <w:numFmt w:val="bullet"/>
      <w:lvlText w:val="•"/>
      <w:lvlJc w:val="left"/>
      <w:pPr>
        <w:ind w:left="4243" w:hanging="361"/>
      </w:pPr>
      <w:rPr>
        <w:rFonts w:hint="default"/>
        <w:lang w:val="en-US" w:eastAsia="en-US" w:bidi="ar-SA"/>
      </w:rPr>
    </w:lvl>
  </w:abstractNum>
  <w:abstractNum w:abstractNumId="39" w15:restartNumberingAfterBreak="0">
    <w:nsid w:val="2B6031F1"/>
    <w:multiLevelType w:val="hybridMultilevel"/>
    <w:tmpl w:val="570E0AEC"/>
    <w:lvl w:ilvl="0" w:tplc="6A9C4920">
      <w:numFmt w:val="bullet"/>
      <w:lvlText w:val=""/>
      <w:lvlJc w:val="left"/>
      <w:pPr>
        <w:ind w:left="819" w:hanging="411"/>
      </w:pPr>
      <w:rPr>
        <w:rFonts w:ascii="Symbol" w:eastAsia="Symbol" w:hAnsi="Symbol" w:cs="Symbol" w:hint="default"/>
        <w:b w:val="0"/>
        <w:bCs w:val="0"/>
        <w:i w:val="0"/>
        <w:iCs w:val="0"/>
        <w:spacing w:val="0"/>
        <w:w w:val="100"/>
        <w:sz w:val="22"/>
        <w:szCs w:val="22"/>
        <w:lang w:val="en-US" w:eastAsia="en-US" w:bidi="ar-SA"/>
      </w:rPr>
    </w:lvl>
    <w:lvl w:ilvl="1" w:tplc="BAA4B2BE">
      <w:numFmt w:val="bullet"/>
      <w:lvlText w:val="•"/>
      <w:lvlJc w:val="left"/>
      <w:pPr>
        <w:ind w:left="1247" w:hanging="411"/>
      </w:pPr>
      <w:rPr>
        <w:rFonts w:hint="default"/>
        <w:lang w:val="en-US" w:eastAsia="en-US" w:bidi="ar-SA"/>
      </w:rPr>
    </w:lvl>
    <w:lvl w:ilvl="2" w:tplc="C5B4247E">
      <w:numFmt w:val="bullet"/>
      <w:lvlText w:val="•"/>
      <w:lvlJc w:val="left"/>
      <w:pPr>
        <w:ind w:left="1675" w:hanging="411"/>
      </w:pPr>
      <w:rPr>
        <w:rFonts w:hint="default"/>
        <w:lang w:val="en-US" w:eastAsia="en-US" w:bidi="ar-SA"/>
      </w:rPr>
    </w:lvl>
    <w:lvl w:ilvl="3" w:tplc="3D8C9B2E">
      <w:numFmt w:val="bullet"/>
      <w:lvlText w:val="•"/>
      <w:lvlJc w:val="left"/>
      <w:pPr>
        <w:ind w:left="2103" w:hanging="411"/>
      </w:pPr>
      <w:rPr>
        <w:rFonts w:hint="default"/>
        <w:lang w:val="en-US" w:eastAsia="en-US" w:bidi="ar-SA"/>
      </w:rPr>
    </w:lvl>
    <w:lvl w:ilvl="4" w:tplc="D89A3F9A">
      <w:numFmt w:val="bullet"/>
      <w:lvlText w:val="•"/>
      <w:lvlJc w:val="left"/>
      <w:pPr>
        <w:ind w:left="2531" w:hanging="411"/>
      </w:pPr>
      <w:rPr>
        <w:rFonts w:hint="default"/>
        <w:lang w:val="en-US" w:eastAsia="en-US" w:bidi="ar-SA"/>
      </w:rPr>
    </w:lvl>
    <w:lvl w:ilvl="5" w:tplc="62A83B5C">
      <w:numFmt w:val="bullet"/>
      <w:lvlText w:val="•"/>
      <w:lvlJc w:val="left"/>
      <w:pPr>
        <w:ind w:left="2959" w:hanging="411"/>
      </w:pPr>
      <w:rPr>
        <w:rFonts w:hint="default"/>
        <w:lang w:val="en-US" w:eastAsia="en-US" w:bidi="ar-SA"/>
      </w:rPr>
    </w:lvl>
    <w:lvl w:ilvl="6" w:tplc="8FC036C8">
      <w:numFmt w:val="bullet"/>
      <w:lvlText w:val="•"/>
      <w:lvlJc w:val="left"/>
      <w:pPr>
        <w:ind w:left="3387" w:hanging="411"/>
      </w:pPr>
      <w:rPr>
        <w:rFonts w:hint="default"/>
        <w:lang w:val="en-US" w:eastAsia="en-US" w:bidi="ar-SA"/>
      </w:rPr>
    </w:lvl>
    <w:lvl w:ilvl="7" w:tplc="201E9806">
      <w:numFmt w:val="bullet"/>
      <w:lvlText w:val="•"/>
      <w:lvlJc w:val="left"/>
      <w:pPr>
        <w:ind w:left="3815" w:hanging="411"/>
      </w:pPr>
      <w:rPr>
        <w:rFonts w:hint="default"/>
        <w:lang w:val="en-US" w:eastAsia="en-US" w:bidi="ar-SA"/>
      </w:rPr>
    </w:lvl>
    <w:lvl w:ilvl="8" w:tplc="B3068672">
      <w:numFmt w:val="bullet"/>
      <w:lvlText w:val="•"/>
      <w:lvlJc w:val="left"/>
      <w:pPr>
        <w:ind w:left="4243" w:hanging="411"/>
      </w:pPr>
      <w:rPr>
        <w:rFonts w:hint="default"/>
        <w:lang w:val="en-US" w:eastAsia="en-US" w:bidi="ar-SA"/>
      </w:rPr>
    </w:lvl>
  </w:abstractNum>
  <w:abstractNum w:abstractNumId="40" w15:restartNumberingAfterBreak="0">
    <w:nsid w:val="2C1A168E"/>
    <w:multiLevelType w:val="hybridMultilevel"/>
    <w:tmpl w:val="EF900D2C"/>
    <w:lvl w:ilvl="0" w:tplc="968CE100">
      <w:numFmt w:val="bullet"/>
      <w:lvlText w:val=""/>
      <w:lvlJc w:val="left"/>
      <w:pPr>
        <w:ind w:left="866" w:hanging="430"/>
      </w:pPr>
      <w:rPr>
        <w:rFonts w:ascii="Symbol" w:eastAsia="Symbol" w:hAnsi="Symbol" w:cs="Symbol" w:hint="default"/>
        <w:b w:val="0"/>
        <w:bCs w:val="0"/>
        <w:i w:val="0"/>
        <w:iCs w:val="0"/>
        <w:spacing w:val="0"/>
        <w:w w:val="100"/>
        <w:sz w:val="22"/>
        <w:szCs w:val="22"/>
        <w:lang w:val="en-US" w:eastAsia="en-US" w:bidi="ar-SA"/>
      </w:rPr>
    </w:lvl>
    <w:lvl w:ilvl="1" w:tplc="3F3C525E">
      <w:numFmt w:val="bullet"/>
      <w:lvlText w:val="•"/>
      <w:lvlJc w:val="left"/>
      <w:pPr>
        <w:ind w:left="1283" w:hanging="430"/>
      </w:pPr>
      <w:rPr>
        <w:rFonts w:hint="default"/>
        <w:lang w:val="en-US" w:eastAsia="en-US" w:bidi="ar-SA"/>
      </w:rPr>
    </w:lvl>
    <w:lvl w:ilvl="2" w:tplc="38D83DC0">
      <w:numFmt w:val="bullet"/>
      <w:lvlText w:val="•"/>
      <w:lvlJc w:val="left"/>
      <w:pPr>
        <w:ind w:left="1707" w:hanging="430"/>
      </w:pPr>
      <w:rPr>
        <w:rFonts w:hint="default"/>
        <w:lang w:val="en-US" w:eastAsia="en-US" w:bidi="ar-SA"/>
      </w:rPr>
    </w:lvl>
    <w:lvl w:ilvl="3" w:tplc="813EA7D0">
      <w:numFmt w:val="bullet"/>
      <w:lvlText w:val="•"/>
      <w:lvlJc w:val="left"/>
      <w:pPr>
        <w:ind w:left="2131" w:hanging="430"/>
      </w:pPr>
      <w:rPr>
        <w:rFonts w:hint="default"/>
        <w:lang w:val="en-US" w:eastAsia="en-US" w:bidi="ar-SA"/>
      </w:rPr>
    </w:lvl>
    <w:lvl w:ilvl="4" w:tplc="6898EB28">
      <w:numFmt w:val="bullet"/>
      <w:lvlText w:val="•"/>
      <w:lvlJc w:val="left"/>
      <w:pPr>
        <w:ind w:left="2555" w:hanging="430"/>
      </w:pPr>
      <w:rPr>
        <w:rFonts w:hint="default"/>
        <w:lang w:val="en-US" w:eastAsia="en-US" w:bidi="ar-SA"/>
      </w:rPr>
    </w:lvl>
    <w:lvl w:ilvl="5" w:tplc="0E5C4412">
      <w:numFmt w:val="bullet"/>
      <w:lvlText w:val="•"/>
      <w:lvlJc w:val="left"/>
      <w:pPr>
        <w:ind w:left="2979" w:hanging="430"/>
      </w:pPr>
      <w:rPr>
        <w:rFonts w:hint="default"/>
        <w:lang w:val="en-US" w:eastAsia="en-US" w:bidi="ar-SA"/>
      </w:rPr>
    </w:lvl>
    <w:lvl w:ilvl="6" w:tplc="B2249D54">
      <w:numFmt w:val="bullet"/>
      <w:lvlText w:val="•"/>
      <w:lvlJc w:val="left"/>
      <w:pPr>
        <w:ind w:left="3403" w:hanging="430"/>
      </w:pPr>
      <w:rPr>
        <w:rFonts w:hint="default"/>
        <w:lang w:val="en-US" w:eastAsia="en-US" w:bidi="ar-SA"/>
      </w:rPr>
    </w:lvl>
    <w:lvl w:ilvl="7" w:tplc="143248D0">
      <w:numFmt w:val="bullet"/>
      <w:lvlText w:val="•"/>
      <w:lvlJc w:val="left"/>
      <w:pPr>
        <w:ind w:left="3827" w:hanging="430"/>
      </w:pPr>
      <w:rPr>
        <w:rFonts w:hint="default"/>
        <w:lang w:val="en-US" w:eastAsia="en-US" w:bidi="ar-SA"/>
      </w:rPr>
    </w:lvl>
    <w:lvl w:ilvl="8" w:tplc="AC720652">
      <w:numFmt w:val="bullet"/>
      <w:lvlText w:val="•"/>
      <w:lvlJc w:val="left"/>
      <w:pPr>
        <w:ind w:left="4251" w:hanging="430"/>
      </w:pPr>
      <w:rPr>
        <w:rFonts w:hint="default"/>
        <w:lang w:val="en-US" w:eastAsia="en-US" w:bidi="ar-SA"/>
      </w:rPr>
    </w:lvl>
  </w:abstractNum>
  <w:abstractNum w:abstractNumId="41" w15:restartNumberingAfterBreak="0">
    <w:nsid w:val="2D6700CA"/>
    <w:multiLevelType w:val="hybridMultilevel"/>
    <w:tmpl w:val="C6483E70"/>
    <w:lvl w:ilvl="0" w:tplc="BA0E3CD2">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9480A188">
      <w:numFmt w:val="bullet"/>
      <w:lvlText w:val="•"/>
      <w:lvlJc w:val="left"/>
      <w:pPr>
        <w:ind w:left="1275" w:hanging="360"/>
      </w:pPr>
      <w:rPr>
        <w:rFonts w:hint="default"/>
        <w:lang w:val="en-US" w:eastAsia="en-US" w:bidi="ar-SA"/>
      </w:rPr>
    </w:lvl>
    <w:lvl w:ilvl="2" w:tplc="608AFB8A">
      <w:numFmt w:val="bullet"/>
      <w:lvlText w:val="•"/>
      <w:lvlJc w:val="left"/>
      <w:pPr>
        <w:ind w:left="1690" w:hanging="360"/>
      </w:pPr>
      <w:rPr>
        <w:rFonts w:hint="default"/>
        <w:lang w:val="en-US" w:eastAsia="en-US" w:bidi="ar-SA"/>
      </w:rPr>
    </w:lvl>
    <w:lvl w:ilvl="3" w:tplc="682E133A">
      <w:numFmt w:val="bullet"/>
      <w:lvlText w:val="•"/>
      <w:lvlJc w:val="left"/>
      <w:pPr>
        <w:ind w:left="2105" w:hanging="360"/>
      </w:pPr>
      <w:rPr>
        <w:rFonts w:hint="default"/>
        <w:lang w:val="en-US" w:eastAsia="en-US" w:bidi="ar-SA"/>
      </w:rPr>
    </w:lvl>
    <w:lvl w:ilvl="4" w:tplc="002AA75A">
      <w:numFmt w:val="bullet"/>
      <w:lvlText w:val="•"/>
      <w:lvlJc w:val="left"/>
      <w:pPr>
        <w:ind w:left="2520" w:hanging="360"/>
      </w:pPr>
      <w:rPr>
        <w:rFonts w:hint="default"/>
        <w:lang w:val="en-US" w:eastAsia="en-US" w:bidi="ar-SA"/>
      </w:rPr>
    </w:lvl>
    <w:lvl w:ilvl="5" w:tplc="967E0E7C">
      <w:numFmt w:val="bullet"/>
      <w:lvlText w:val="•"/>
      <w:lvlJc w:val="left"/>
      <w:pPr>
        <w:ind w:left="2935" w:hanging="360"/>
      </w:pPr>
      <w:rPr>
        <w:rFonts w:hint="default"/>
        <w:lang w:val="en-US" w:eastAsia="en-US" w:bidi="ar-SA"/>
      </w:rPr>
    </w:lvl>
    <w:lvl w:ilvl="6" w:tplc="1CFA2D68">
      <w:numFmt w:val="bullet"/>
      <w:lvlText w:val="•"/>
      <w:lvlJc w:val="left"/>
      <w:pPr>
        <w:ind w:left="3350" w:hanging="360"/>
      </w:pPr>
      <w:rPr>
        <w:rFonts w:hint="default"/>
        <w:lang w:val="en-US" w:eastAsia="en-US" w:bidi="ar-SA"/>
      </w:rPr>
    </w:lvl>
    <w:lvl w:ilvl="7" w:tplc="44BC3B72">
      <w:numFmt w:val="bullet"/>
      <w:lvlText w:val="•"/>
      <w:lvlJc w:val="left"/>
      <w:pPr>
        <w:ind w:left="3765" w:hanging="360"/>
      </w:pPr>
      <w:rPr>
        <w:rFonts w:hint="default"/>
        <w:lang w:val="en-US" w:eastAsia="en-US" w:bidi="ar-SA"/>
      </w:rPr>
    </w:lvl>
    <w:lvl w:ilvl="8" w:tplc="08E21D34">
      <w:numFmt w:val="bullet"/>
      <w:lvlText w:val="•"/>
      <w:lvlJc w:val="left"/>
      <w:pPr>
        <w:ind w:left="4180" w:hanging="360"/>
      </w:pPr>
      <w:rPr>
        <w:rFonts w:hint="default"/>
        <w:lang w:val="en-US" w:eastAsia="en-US" w:bidi="ar-SA"/>
      </w:rPr>
    </w:lvl>
  </w:abstractNum>
  <w:abstractNum w:abstractNumId="42" w15:restartNumberingAfterBreak="0">
    <w:nsid w:val="2DC7666F"/>
    <w:multiLevelType w:val="hybridMultilevel"/>
    <w:tmpl w:val="F63881A8"/>
    <w:lvl w:ilvl="0" w:tplc="A8BA55A8">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7BFE1BA4">
      <w:numFmt w:val="bullet"/>
      <w:lvlText w:val="•"/>
      <w:lvlJc w:val="left"/>
      <w:pPr>
        <w:ind w:left="1239" w:hanging="360"/>
      </w:pPr>
      <w:rPr>
        <w:rFonts w:hint="default"/>
        <w:lang w:val="en-US" w:eastAsia="en-US" w:bidi="ar-SA"/>
      </w:rPr>
    </w:lvl>
    <w:lvl w:ilvl="2" w:tplc="C96E012E">
      <w:numFmt w:val="bullet"/>
      <w:lvlText w:val="•"/>
      <w:lvlJc w:val="left"/>
      <w:pPr>
        <w:ind w:left="1658" w:hanging="360"/>
      </w:pPr>
      <w:rPr>
        <w:rFonts w:hint="default"/>
        <w:lang w:val="en-US" w:eastAsia="en-US" w:bidi="ar-SA"/>
      </w:rPr>
    </w:lvl>
    <w:lvl w:ilvl="3" w:tplc="89D2B1EC">
      <w:numFmt w:val="bullet"/>
      <w:lvlText w:val="•"/>
      <w:lvlJc w:val="left"/>
      <w:pPr>
        <w:ind w:left="2077" w:hanging="360"/>
      </w:pPr>
      <w:rPr>
        <w:rFonts w:hint="default"/>
        <w:lang w:val="en-US" w:eastAsia="en-US" w:bidi="ar-SA"/>
      </w:rPr>
    </w:lvl>
    <w:lvl w:ilvl="4" w:tplc="306298F4">
      <w:numFmt w:val="bullet"/>
      <w:lvlText w:val="•"/>
      <w:lvlJc w:val="left"/>
      <w:pPr>
        <w:ind w:left="2496" w:hanging="360"/>
      </w:pPr>
      <w:rPr>
        <w:rFonts w:hint="default"/>
        <w:lang w:val="en-US" w:eastAsia="en-US" w:bidi="ar-SA"/>
      </w:rPr>
    </w:lvl>
    <w:lvl w:ilvl="5" w:tplc="431275F6">
      <w:numFmt w:val="bullet"/>
      <w:lvlText w:val="•"/>
      <w:lvlJc w:val="left"/>
      <w:pPr>
        <w:ind w:left="2915" w:hanging="360"/>
      </w:pPr>
      <w:rPr>
        <w:rFonts w:hint="default"/>
        <w:lang w:val="en-US" w:eastAsia="en-US" w:bidi="ar-SA"/>
      </w:rPr>
    </w:lvl>
    <w:lvl w:ilvl="6" w:tplc="B7D260CA">
      <w:numFmt w:val="bullet"/>
      <w:lvlText w:val="•"/>
      <w:lvlJc w:val="left"/>
      <w:pPr>
        <w:ind w:left="3334" w:hanging="360"/>
      </w:pPr>
      <w:rPr>
        <w:rFonts w:hint="default"/>
        <w:lang w:val="en-US" w:eastAsia="en-US" w:bidi="ar-SA"/>
      </w:rPr>
    </w:lvl>
    <w:lvl w:ilvl="7" w:tplc="8A7E8852">
      <w:numFmt w:val="bullet"/>
      <w:lvlText w:val="•"/>
      <w:lvlJc w:val="left"/>
      <w:pPr>
        <w:ind w:left="3753" w:hanging="360"/>
      </w:pPr>
      <w:rPr>
        <w:rFonts w:hint="default"/>
        <w:lang w:val="en-US" w:eastAsia="en-US" w:bidi="ar-SA"/>
      </w:rPr>
    </w:lvl>
    <w:lvl w:ilvl="8" w:tplc="1A78F0DE">
      <w:numFmt w:val="bullet"/>
      <w:lvlText w:val="•"/>
      <w:lvlJc w:val="left"/>
      <w:pPr>
        <w:ind w:left="4172" w:hanging="360"/>
      </w:pPr>
      <w:rPr>
        <w:rFonts w:hint="default"/>
        <w:lang w:val="en-US" w:eastAsia="en-US" w:bidi="ar-SA"/>
      </w:rPr>
    </w:lvl>
  </w:abstractNum>
  <w:abstractNum w:abstractNumId="43" w15:restartNumberingAfterBreak="0">
    <w:nsid w:val="2E163B33"/>
    <w:multiLevelType w:val="hybridMultilevel"/>
    <w:tmpl w:val="81424CC2"/>
    <w:lvl w:ilvl="0" w:tplc="09DEE8A8">
      <w:numFmt w:val="bullet"/>
      <w:lvlText w:val=""/>
      <w:lvlJc w:val="left"/>
      <w:pPr>
        <w:ind w:left="958" w:hanging="361"/>
      </w:pPr>
      <w:rPr>
        <w:rFonts w:ascii="Symbol" w:eastAsia="Symbol" w:hAnsi="Symbol" w:cs="Symbol" w:hint="default"/>
        <w:b w:val="0"/>
        <w:bCs w:val="0"/>
        <w:i w:val="0"/>
        <w:iCs w:val="0"/>
        <w:spacing w:val="0"/>
        <w:w w:val="100"/>
        <w:sz w:val="22"/>
        <w:szCs w:val="22"/>
        <w:lang w:val="en-US" w:eastAsia="en-US" w:bidi="ar-SA"/>
      </w:rPr>
    </w:lvl>
    <w:lvl w:ilvl="1" w:tplc="3C46A8AC">
      <w:numFmt w:val="bullet"/>
      <w:lvlText w:val="•"/>
      <w:lvlJc w:val="left"/>
      <w:pPr>
        <w:ind w:left="1373" w:hanging="361"/>
      </w:pPr>
      <w:rPr>
        <w:rFonts w:hint="default"/>
        <w:lang w:val="en-US" w:eastAsia="en-US" w:bidi="ar-SA"/>
      </w:rPr>
    </w:lvl>
    <w:lvl w:ilvl="2" w:tplc="6628A866">
      <w:numFmt w:val="bullet"/>
      <w:lvlText w:val="•"/>
      <w:lvlJc w:val="left"/>
      <w:pPr>
        <w:ind w:left="1787" w:hanging="361"/>
      </w:pPr>
      <w:rPr>
        <w:rFonts w:hint="default"/>
        <w:lang w:val="en-US" w:eastAsia="en-US" w:bidi="ar-SA"/>
      </w:rPr>
    </w:lvl>
    <w:lvl w:ilvl="3" w:tplc="D3560056">
      <w:numFmt w:val="bullet"/>
      <w:lvlText w:val="•"/>
      <w:lvlJc w:val="left"/>
      <w:pPr>
        <w:ind w:left="2201" w:hanging="361"/>
      </w:pPr>
      <w:rPr>
        <w:rFonts w:hint="default"/>
        <w:lang w:val="en-US" w:eastAsia="en-US" w:bidi="ar-SA"/>
      </w:rPr>
    </w:lvl>
    <w:lvl w:ilvl="4" w:tplc="3592995C">
      <w:numFmt w:val="bullet"/>
      <w:lvlText w:val="•"/>
      <w:lvlJc w:val="left"/>
      <w:pPr>
        <w:ind w:left="2615" w:hanging="361"/>
      </w:pPr>
      <w:rPr>
        <w:rFonts w:hint="default"/>
        <w:lang w:val="en-US" w:eastAsia="en-US" w:bidi="ar-SA"/>
      </w:rPr>
    </w:lvl>
    <w:lvl w:ilvl="5" w:tplc="F462E234">
      <w:numFmt w:val="bullet"/>
      <w:lvlText w:val="•"/>
      <w:lvlJc w:val="left"/>
      <w:pPr>
        <w:ind w:left="3029" w:hanging="361"/>
      </w:pPr>
      <w:rPr>
        <w:rFonts w:hint="default"/>
        <w:lang w:val="en-US" w:eastAsia="en-US" w:bidi="ar-SA"/>
      </w:rPr>
    </w:lvl>
    <w:lvl w:ilvl="6" w:tplc="90B4C3C8">
      <w:numFmt w:val="bullet"/>
      <w:lvlText w:val="•"/>
      <w:lvlJc w:val="left"/>
      <w:pPr>
        <w:ind w:left="3443" w:hanging="361"/>
      </w:pPr>
      <w:rPr>
        <w:rFonts w:hint="default"/>
        <w:lang w:val="en-US" w:eastAsia="en-US" w:bidi="ar-SA"/>
      </w:rPr>
    </w:lvl>
    <w:lvl w:ilvl="7" w:tplc="52E47402">
      <w:numFmt w:val="bullet"/>
      <w:lvlText w:val="•"/>
      <w:lvlJc w:val="left"/>
      <w:pPr>
        <w:ind w:left="3857" w:hanging="361"/>
      </w:pPr>
      <w:rPr>
        <w:rFonts w:hint="default"/>
        <w:lang w:val="en-US" w:eastAsia="en-US" w:bidi="ar-SA"/>
      </w:rPr>
    </w:lvl>
    <w:lvl w:ilvl="8" w:tplc="E76EE5E4">
      <w:numFmt w:val="bullet"/>
      <w:lvlText w:val="•"/>
      <w:lvlJc w:val="left"/>
      <w:pPr>
        <w:ind w:left="4271" w:hanging="361"/>
      </w:pPr>
      <w:rPr>
        <w:rFonts w:hint="default"/>
        <w:lang w:val="en-US" w:eastAsia="en-US" w:bidi="ar-SA"/>
      </w:rPr>
    </w:lvl>
  </w:abstractNum>
  <w:abstractNum w:abstractNumId="44" w15:restartNumberingAfterBreak="0">
    <w:nsid w:val="2EA245E8"/>
    <w:multiLevelType w:val="hybridMultilevel"/>
    <w:tmpl w:val="341214BC"/>
    <w:lvl w:ilvl="0" w:tplc="B1242C2E">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3A74D06E">
      <w:numFmt w:val="bullet"/>
      <w:lvlText w:val="•"/>
      <w:lvlJc w:val="left"/>
      <w:pPr>
        <w:ind w:left="1247" w:hanging="360"/>
      </w:pPr>
      <w:rPr>
        <w:rFonts w:hint="default"/>
        <w:lang w:val="en-US" w:eastAsia="en-US" w:bidi="ar-SA"/>
      </w:rPr>
    </w:lvl>
    <w:lvl w:ilvl="2" w:tplc="995E5312">
      <w:numFmt w:val="bullet"/>
      <w:lvlText w:val="•"/>
      <w:lvlJc w:val="left"/>
      <w:pPr>
        <w:ind w:left="1675" w:hanging="360"/>
      </w:pPr>
      <w:rPr>
        <w:rFonts w:hint="default"/>
        <w:lang w:val="en-US" w:eastAsia="en-US" w:bidi="ar-SA"/>
      </w:rPr>
    </w:lvl>
    <w:lvl w:ilvl="3" w:tplc="6A245AA4">
      <w:numFmt w:val="bullet"/>
      <w:lvlText w:val="•"/>
      <w:lvlJc w:val="left"/>
      <w:pPr>
        <w:ind w:left="2103" w:hanging="360"/>
      </w:pPr>
      <w:rPr>
        <w:rFonts w:hint="default"/>
        <w:lang w:val="en-US" w:eastAsia="en-US" w:bidi="ar-SA"/>
      </w:rPr>
    </w:lvl>
    <w:lvl w:ilvl="4" w:tplc="D5DA9CC2">
      <w:numFmt w:val="bullet"/>
      <w:lvlText w:val="•"/>
      <w:lvlJc w:val="left"/>
      <w:pPr>
        <w:ind w:left="2531" w:hanging="360"/>
      </w:pPr>
      <w:rPr>
        <w:rFonts w:hint="default"/>
        <w:lang w:val="en-US" w:eastAsia="en-US" w:bidi="ar-SA"/>
      </w:rPr>
    </w:lvl>
    <w:lvl w:ilvl="5" w:tplc="2F42661A">
      <w:numFmt w:val="bullet"/>
      <w:lvlText w:val="•"/>
      <w:lvlJc w:val="left"/>
      <w:pPr>
        <w:ind w:left="2959" w:hanging="360"/>
      </w:pPr>
      <w:rPr>
        <w:rFonts w:hint="default"/>
        <w:lang w:val="en-US" w:eastAsia="en-US" w:bidi="ar-SA"/>
      </w:rPr>
    </w:lvl>
    <w:lvl w:ilvl="6" w:tplc="59D21F2A">
      <w:numFmt w:val="bullet"/>
      <w:lvlText w:val="•"/>
      <w:lvlJc w:val="left"/>
      <w:pPr>
        <w:ind w:left="3387" w:hanging="360"/>
      </w:pPr>
      <w:rPr>
        <w:rFonts w:hint="default"/>
        <w:lang w:val="en-US" w:eastAsia="en-US" w:bidi="ar-SA"/>
      </w:rPr>
    </w:lvl>
    <w:lvl w:ilvl="7" w:tplc="15E8C0F8">
      <w:numFmt w:val="bullet"/>
      <w:lvlText w:val="•"/>
      <w:lvlJc w:val="left"/>
      <w:pPr>
        <w:ind w:left="3815" w:hanging="360"/>
      </w:pPr>
      <w:rPr>
        <w:rFonts w:hint="default"/>
        <w:lang w:val="en-US" w:eastAsia="en-US" w:bidi="ar-SA"/>
      </w:rPr>
    </w:lvl>
    <w:lvl w:ilvl="8" w:tplc="9942223A">
      <w:numFmt w:val="bullet"/>
      <w:lvlText w:val="•"/>
      <w:lvlJc w:val="left"/>
      <w:pPr>
        <w:ind w:left="4243" w:hanging="360"/>
      </w:pPr>
      <w:rPr>
        <w:rFonts w:hint="default"/>
        <w:lang w:val="en-US" w:eastAsia="en-US" w:bidi="ar-SA"/>
      </w:rPr>
    </w:lvl>
  </w:abstractNum>
  <w:abstractNum w:abstractNumId="45" w15:restartNumberingAfterBreak="0">
    <w:nsid w:val="2EC02BC4"/>
    <w:multiLevelType w:val="hybridMultilevel"/>
    <w:tmpl w:val="7CCE492E"/>
    <w:lvl w:ilvl="0" w:tplc="F580F23E">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BF9406E0">
      <w:numFmt w:val="bullet"/>
      <w:lvlText w:val="•"/>
      <w:lvlJc w:val="left"/>
      <w:pPr>
        <w:ind w:left="1239" w:hanging="361"/>
      </w:pPr>
      <w:rPr>
        <w:rFonts w:hint="default"/>
        <w:lang w:val="en-US" w:eastAsia="en-US" w:bidi="ar-SA"/>
      </w:rPr>
    </w:lvl>
    <w:lvl w:ilvl="2" w:tplc="2B3045D2">
      <w:numFmt w:val="bullet"/>
      <w:lvlText w:val="•"/>
      <w:lvlJc w:val="left"/>
      <w:pPr>
        <w:ind w:left="1658" w:hanging="361"/>
      </w:pPr>
      <w:rPr>
        <w:rFonts w:hint="default"/>
        <w:lang w:val="en-US" w:eastAsia="en-US" w:bidi="ar-SA"/>
      </w:rPr>
    </w:lvl>
    <w:lvl w:ilvl="3" w:tplc="1382B7AA">
      <w:numFmt w:val="bullet"/>
      <w:lvlText w:val="•"/>
      <w:lvlJc w:val="left"/>
      <w:pPr>
        <w:ind w:left="2077" w:hanging="361"/>
      </w:pPr>
      <w:rPr>
        <w:rFonts w:hint="default"/>
        <w:lang w:val="en-US" w:eastAsia="en-US" w:bidi="ar-SA"/>
      </w:rPr>
    </w:lvl>
    <w:lvl w:ilvl="4" w:tplc="76E8201A">
      <w:numFmt w:val="bullet"/>
      <w:lvlText w:val="•"/>
      <w:lvlJc w:val="left"/>
      <w:pPr>
        <w:ind w:left="2496" w:hanging="361"/>
      </w:pPr>
      <w:rPr>
        <w:rFonts w:hint="default"/>
        <w:lang w:val="en-US" w:eastAsia="en-US" w:bidi="ar-SA"/>
      </w:rPr>
    </w:lvl>
    <w:lvl w:ilvl="5" w:tplc="F7D8B89E">
      <w:numFmt w:val="bullet"/>
      <w:lvlText w:val="•"/>
      <w:lvlJc w:val="left"/>
      <w:pPr>
        <w:ind w:left="2915" w:hanging="361"/>
      </w:pPr>
      <w:rPr>
        <w:rFonts w:hint="default"/>
        <w:lang w:val="en-US" w:eastAsia="en-US" w:bidi="ar-SA"/>
      </w:rPr>
    </w:lvl>
    <w:lvl w:ilvl="6" w:tplc="265ACBB2">
      <w:numFmt w:val="bullet"/>
      <w:lvlText w:val="•"/>
      <w:lvlJc w:val="left"/>
      <w:pPr>
        <w:ind w:left="3334" w:hanging="361"/>
      </w:pPr>
      <w:rPr>
        <w:rFonts w:hint="default"/>
        <w:lang w:val="en-US" w:eastAsia="en-US" w:bidi="ar-SA"/>
      </w:rPr>
    </w:lvl>
    <w:lvl w:ilvl="7" w:tplc="141256CA">
      <w:numFmt w:val="bullet"/>
      <w:lvlText w:val="•"/>
      <w:lvlJc w:val="left"/>
      <w:pPr>
        <w:ind w:left="3753" w:hanging="361"/>
      </w:pPr>
      <w:rPr>
        <w:rFonts w:hint="default"/>
        <w:lang w:val="en-US" w:eastAsia="en-US" w:bidi="ar-SA"/>
      </w:rPr>
    </w:lvl>
    <w:lvl w:ilvl="8" w:tplc="D66A50C2">
      <w:numFmt w:val="bullet"/>
      <w:lvlText w:val="•"/>
      <w:lvlJc w:val="left"/>
      <w:pPr>
        <w:ind w:left="4172" w:hanging="361"/>
      </w:pPr>
      <w:rPr>
        <w:rFonts w:hint="default"/>
        <w:lang w:val="en-US" w:eastAsia="en-US" w:bidi="ar-SA"/>
      </w:rPr>
    </w:lvl>
  </w:abstractNum>
  <w:abstractNum w:abstractNumId="46" w15:restartNumberingAfterBreak="0">
    <w:nsid w:val="30991334"/>
    <w:multiLevelType w:val="hybridMultilevel"/>
    <w:tmpl w:val="CE94BCD6"/>
    <w:lvl w:ilvl="0" w:tplc="DCF67CB4">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8E607F0A">
      <w:numFmt w:val="bullet"/>
      <w:lvlText w:val="•"/>
      <w:lvlJc w:val="left"/>
      <w:pPr>
        <w:ind w:left="1247" w:hanging="360"/>
      </w:pPr>
      <w:rPr>
        <w:rFonts w:hint="default"/>
        <w:lang w:val="en-US" w:eastAsia="en-US" w:bidi="ar-SA"/>
      </w:rPr>
    </w:lvl>
    <w:lvl w:ilvl="2" w:tplc="36E67B2E">
      <w:numFmt w:val="bullet"/>
      <w:lvlText w:val="•"/>
      <w:lvlJc w:val="left"/>
      <w:pPr>
        <w:ind w:left="1675" w:hanging="360"/>
      </w:pPr>
      <w:rPr>
        <w:rFonts w:hint="default"/>
        <w:lang w:val="en-US" w:eastAsia="en-US" w:bidi="ar-SA"/>
      </w:rPr>
    </w:lvl>
    <w:lvl w:ilvl="3" w:tplc="331400AC">
      <w:numFmt w:val="bullet"/>
      <w:lvlText w:val="•"/>
      <w:lvlJc w:val="left"/>
      <w:pPr>
        <w:ind w:left="2103" w:hanging="360"/>
      </w:pPr>
      <w:rPr>
        <w:rFonts w:hint="default"/>
        <w:lang w:val="en-US" w:eastAsia="en-US" w:bidi="ar-SA"/>
      </w:rPr>
    </w:lvl>
    <w:lvl w:ilvl="4" w:tplc="FDC2BE4C">
      <w:numFmt w:val="bullet"/>
      <w:lvlText w:val="•"/>
      <w:lvlJc w:val="left"/>
      <w:pPr>
        <w:ind w:left="2531" w:hanging="360"/>
      </w:pPr>
      <w:rPr>
        <w:rFonts w:hint="default"/>
        <w:lang w:val="en-US" w:eastAsia="en-US" w:bidi="ar-SA"/>
      </w:rPr>
    </w:lvl>
    <w:lvl w:ilvl="5" w:tplc="034A7182">
      <w:numFmt w:val="bullet"/>
      <w:lvlText w:val="•"/>
      <w:lvlJc w:val="left"/>
      <w:pPr>
        <w:ind w:left="2959" w:hanging="360"/>
      </w:pPr>
      <w:rPr>
        <w:rFonts w:hint="default"/>
        <w:lang w:val="en-US" w:eastAsia="en-US" w:bidi="ar-SA"/>
      </w:rPr>
    </w:lvl>
    <w:lvl w:ilvl="6" w:tplc="1FEE6456">
      <w:numFmt w:val="bullet"/>
      <w:lvlText w:val="•"/>
      <w:lvlJc w:val="left"/>
      <w:pPr>
        <w:ind w:left="3387" w:hanging="360"/>
      </w:pPr>
      <w:rPr>
        <w:rFonts w:hint="default"/>
        <w:lang w:val="en-US" w:eastAsia="en-US" w:bidi="ar-SA"/>
      </w:rPr>
    </w:lvl>
    <w:lvl w:ilvl="7" w:tplc="9AAE90E8">
      <w:numFmt w:val="bullet"/>
      <w:lvlText w:val="•"/>
      <w:lvlJc w:val="left"/>
      <w:pPr>
        <w:ind w:left="3815" w:hanging="360"/>
      </w:pPr>
      <w:rPr>
        <w:rFonts w:hint="default"/>
        <w:lang w:val="en-US" w:eastAsia="en-US" w:bidi="ar-SA"/>
      </w:rPr>
    </w:lvl>
    <w:lvl w:ilvl="8" w:tplc="9FA634B2">
      <w:numFmt w:val="bullet"/>
      <w:lvlText w:val="•"/>
      <w:lvlJc w:val="left"/>
      <w:pPr>
        <w:ind w:left="4243" w:hanging="360"/>
      </w:pPr>
      <w:rPr>
        <w:rFonts w:hint="default"/>
        <w:lang w:val="en-US" w:eastAsia="en-US" w:bidi="ar-SA"/>
      </w:rPr>
    </w:lvl>
  </w:abstractNum>
  <w:abstractNum w:abstractNumId="47" w15:restartNumberingAfterBreak="0">
    <w:nsid w:val="312507F7"/>
    <w:multiLevelType w:val="hybridMultilevel"/>
    <w:tmpl w:val="74E881D2"/>
    <w:lvl w:ilvl="0" w:tplc="F142F216">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FF924B12">
      <w:numFmt w:val="bullet"/>
      <w:lvlText w:val="•"/>
      <w:lvlJc w:val="left"/>
      <w:pPr>
        <w:ind w:left="1247" w:hanging="361"/>
      </w:pPr>
      <w:rPr>
        <w:rFonts w:hint="default"/>
        <w:lang w:val="en-US" w:eastAsia="en-US" w:bidi="ar-SA"/>
      </w:rPr>
    </w:lvl>
    <w:lvl w:ilvl="2" w:tplc="605AD7B4">
      <w:numFmt w:val="bullet"/>
      <w:lvlText w:val="•"/>
      <w:lvlJc w:val="left"/>
      <w:pPr>
        <w:ind w:left="1675" w:hanging="361"/>
      </w:pPr>
      <w:rPr>
        <w:rFonts w:hint="default"/>
        <w:lang w:val="en-US" w:eastAsia="en-US" w:bidi="ar-SA"/>
      </w:rPr>
    </w:lvl>
    <w:lvl w:ilvl="3" w:tplc="9C04D1DE">
      <w:numFmt w:val="bullet"/>
      <w:lvlText w:val="•"/>
      <w:lvlJc w:val="left"/>
      <w:pPr>
        <w:ind w:left="2103" w:hanging="361"/>
      </w:pPr>
      <w:rPr>
        <w:rFonts w:hint="default"/>
        <w:lang w:val="en-US" w:eastAsia="en-US" w:bidi="ar-SA"/>
      </w:rPr>
    </w:lvl>
    <w:lvl w:ilvl="4" w:tplc="E71EFC28">
      <w:numFmt w:val="bullet"/>
      <w:lvlText w:val="•"/>
      <w:lvlJc w:val="left"/>
      <w:pPr>
        <w:ind w:left="2531" w:hanging="361"/>
      </w:pPr>
      <w:rPr>
        <w:rFonts w:hint="default"/>
        <w:lang w:val="en-US" w:eastAsia="en-US" w:bidi="ar-SA"/>
      </w:rPr>
    </w:lvl>
    <w:lvl w:ilvl="5" w:tplc="34B46C94">
      <w:numFmt w:val="bullet"/>
      <w:lvlText w:val="•"/>
      <w:lvlJc w:val="left"/>
      <w:pPr>
        <w:ind w:left="2959" w:hanging="361"/>
      </w:pPr>
      <w:rPr>
        <w:rFonts w:hint="default"/>
        <w:lang w:val="en-US" w:eastAsia="en-US" w:bidi="ar-SA"/>
      </w:rPr>
    </w:lvl>
    <w:lvl w:ilvl="6" w:tplc="EC52A4DC">
      <w:numFmt w:val="bullet"/>
      <w:lvlText w:val="•"/>
      <w:lvlJc w:val="left"/>
      <w:pPr>
        <w:ind w:left="3387" w:hanging="361"/>
      </w:pPr>
      <w:rPr>
        <w:rFonts w:hint="default"/>
        <w:lang w:val="en-US" w:eastAsia="en-US" w:bidi="ar-SA"/>
      </w:rPr>
    </w:lvl>
    <w:lvl w:ilvl="7" w:tplc="24B476E8">
      <w:numFmt w:val="bullet"/>
      <w:lvlText w:val="•"/>
      <w:lvlJc w:val="left"/>
      <w:pPr>
        <w:ind w:left="3815" w:hanging="361"/>
      </w:pPr>
      <w:rPr>
        <w:rFonts w:hint="default"/>
        <w:lang w:val="en-US" w:eastAsia="en-US" w:bidi="ar-SA"/>
      </w:rPr>
    </w:lvl>
    <w:lvl w:ilvl="8" w:tplc="0AF82E48">
      <w:numFmt w:val="bullet"/>
      <w:lvlText w:val="•"/>
      <w:lvlJc w:val="left"/>
      <w:pPr>
        <w:ind w:left="4243" w:hanging="361"/>
      </w:pPr>
      <w:rPr>
        <w:rFonts w:hint="default"/>
        <w:lang w:val="en-US" w:eastAsia="en-US" w:bidi="ar-SA"/>
      </w:rPr>
    </w:lvl>
  </w:abstractNum>
  <w:abstractNum w:abstractNumId="48" w15:restartNumberingAfterBreak="0">
    <w:nsid w:val="32D37F0F"/>
    <w:multiLevelType w:val="hybridMultilevel"/>
    <w:tmpl w:val="6C52025A"/>
    <w:lvl w:ilvl="0" w:tplc="73CCEB8A">
      <w:numFmt w:val="bullet"/>
      <w:lvlText w:val=""/>
      <w:lvlJc w:val="left"/>
      <w:pPr>
        <w:ind w:left="819" w:hanging="411"/>
      </w:pPr>
      <w:rPr>
        <w:rFonts w:ascii="Symbol" w:eastAsia="Symbol" w:hAnsi="Symbol" w:cs="Symbol" w:hint="default"/>
        <w:b w:val="0"/>
        <w:bCs w:val="0"/>
        <w:i w:val="0"/>
        <w:iCs w:val="0"/>
        <w:spacing w:val="0"/>
        <w:w w:val="100"/>
        <w:sz w:val="22"/>
        <w:szCs w:val="22"/>
        <w:lang w:val="en-US" w:eastAsia="en-US" w:bidi="ar-SA"/>
      </w:rPr>
    </w:lvl>
    <w:lvl w:ilvl="1" w:tplc="9CEA45C6">
      <w:numFmt w:val="bullet"/>
      <w:lvlText w:val="•"/>
      <w:lvlJc w:val="left"/>
      <w:pPr>
        <w:ind w:left="1247" w:hanging="411"/>
      </w:pPr>
      <w:rPr>
        <w:rFonts w:hint="default"/>
        <w:lang w:val="en-US" w:eastAsia="en-US" w:bidi="ar-SA"/>
      </w:rPr>
    </w:lvl>
    <w:lvl w:ilvl="2" w:tplc="30A80A60">
      <w:numFmt w:val="bullet"/>
      <w:lvlText w:val="•"/>
      <w:lvlJc w:val="left"/>
      <w:pPr>
        <w:ind w:left="1675" w:hanging="411"/>
      </w:pPr>
      <w:rPr>
        <w:rFonts w:hint="default"/>
        <w:lang w:val="en-US" w:eastAsia="en-US" w:bidi="ar-SA"/>
      </w:rPr>
    </w:lvl>
    <w:lvl w:ilvl="3" w:tplc="688C4B6A">
      <w:numFmt w:val="bullet"/>
      <w:lvlText w:val="•"/>
      <w:lvlJc w:val="left"/>
      <w:pPr>
        <w:ind w:left="2103" w:hanging="411"/>
      </w:pPr>
      <w:rPr>
        <w:rFonts w:hint="default"/>
        <w:lang w:val="en-US" w:eastAsia="en-US" w:bidi="ar-SA"/>
      </w:rPr>
    </w:lvl>
    <w:lvl w:ilvl="4" w:tplc="89A62E74">
      <w:numFmt w:val="bullet"/>
      <w:lvlText w:val="•"/>
      <w:lvlJc w:val="left"/>
      <w:pPr>
        <w:ind w:left="2531" w:hanging="411"/>
      </w:pPr>
      <w:rPr>
        <w:rFonts w:hint="default"/>
        <w:lang w:val="en-US" w:eastAsia="en-US" w:bidi="ar-SA"/>
      </w:rPr>
    </w:lvl>
    <w:lvl w:ilvl="5" w:tplc="A42223B2">
      <w:numFmt w:val="bullet"/>
      <w:lvlText w:val="•"/>
      <w:lvlJc w:val="left"/>
      <w:pPr>
        <w:ind w:left="2959" w:hanging="411"/>
      </w:pPr>
      <w:rPr>
        <w:rFonts w:hint="default"/>
        <w:lang w:val="en-US" w:eastAsia="en-US" w:bidi="ar-SA"/>
      </w:rPr>
    </w:lvl>
    <w:lvl w:ilvl="6" w:tplc="CDC0BA64">
      <w:numFmt w:val="bullet"/>
      <w:lvlText w:val="•"/>
      <w:lvlJc w:val="left"/>
      <w:pPr>
        <w:ind w:left="3387" w:hanging="411"/>
      </w:pPr>
      <w:rPr>
        <w:rFonts w:hint="default"/>
        <w:lang w:val="en-US" w:eastAsia="en-US" w:bidi="ar-SA"/>
      </w:rPr>
    </w:lvl>
    <w:lvl w:ilvl="7" w:tplc="1CB48520">
      <w:numFmt w:val="bullet"/>
      <w:lvlText w:val="•"/>
      <w:lvlJc w:val="left"/>
      <w:pPr>
        <w:ind w:left="3815" w:hanging="411"/>
      </w:pPr>
      <w:rPr>
        <w:rFonts w:hint="default"/>
        <w:lang w:val="en-US" w:eastAsia="en-US" w:bidi="ar-SA"/>
      </w:rPr>
    </w:lvl>
    <w:lvl w:ilvl="8" w:tplc="B4EEAA2E">
      <w:numFmt w:val="bullet"/>
      <w:lvlText w:val="•"/>
      <w:lvlJc w:val="left"/>
      <w:pPr>
        <w:ind w:left="4243" w:hanging="411"/>
      </w:pPr>
      <w:rPr>
        <w:rFonts w:hint="default"/>
        <w:lang w:val="en-US" w:eastAsia="en-US" w:bidi="ar-SA"/>
      </w:rPr>
    </w:lvl>
  </w:abstractNum>
  <w:abstractNum w:abstractNumId="49" w15:restartNumberingAfterBreak="0">
    <w:nsid w:val="34BD716D"/>
    <w:multiLevelType w:val="hybridMultilevel"/>
    <w:tmpl w:val="468E208A"/>
    <w:lvl w:ilvl="0" w:tplc="909C1E7A">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9E9439B6">
      <w:numFmt w:val="bullet"/>
      <w:lvlText w:val="•"/>
      <w:lvlJc w:val="left"/>
      <w:pPr>
        <w:ind w:left="1239" w:hanging="361"/>
      </w:pPr>
      <w:rPr>
        <w:rFonts w:hint="default"/>
        <w:lang w:val="en-US" w:eastAsia="en-US" w:bidi="ar-SA"/>
      </w:rPr>
    </w:lvl>
    <w:lvl w:ilvl="2" w:tplc="773CB6EA">
      <w:numFmt w:val="bullet"/>
      <w:lvlText w:val="•"/>
      <w:lvlJc w:val="left"/>
      <w:pPr>
        <w:ind w:left="1658" w:hanging="361"/>
      </w:pPr>
      <w:rPr>
        <w:rFonts w:hint="default"/>
        <w:lang w:val="en-US" w:eastAsia="en-US" w:bidi="ar-SA"/>
      </w:rPr>
    </w:lvl>
    <w:lvl w:ilvl="3" w:tplc="D8003874">
      <w:numFmt w:val="bullet"/>
      <w:lvlText w:val="•"/>
      <w:lvlJc w:val="left"/>
      <w:pPr>
        <w:ind w:left="2077" w:hanging="361"/>
      </w:pPr>
      <w:rPr>
        <w:rFonts w:hint="default"/>
        <w:lang w:val="en-US" w:eastAsia="en-US" w:bidi="ar-SA"/>
      </w:rPr>
    </w:lvl>
    <w:lvl w:ilvl="4" w:tplc="2138C642">
      <w:numFmt w:val="bullet"/>
      <w:lvlText w:val="•"/>
      <w:lvlJc w:val="left"/>
      <w:pPr>
        <w:ind w:left="2496" w:hanging="361"/>
      </w:pPr>
      <w:rPr>
        <w:rFonts w:hint="default"/>
        <w:lang w:val="en-US" w:eastAsia="en-US" w:bidi="ar-SA"/>
      </w:rPr>
    </w:lvl>
    <w:lvl w:ilvl="5" w:tplc="7E9C8F36">
      <w:numFmt w:val="bullet"/>
      <w:lvlText w:val="•"/>
      <w:lvlJc w:val="left"/>
      <w:pPr>
        <w:ind w:left="2915" w:hanging="361"/>
      </w:pPr>
      <w:rPr>
        <w:rFonts w:hint="default"/>
        <w:lang w:val="en-US" w:eastAsia="en-US" w:bidi="ar-SA"/>
      </w:rPr>
    </w:lvl>
    <w:lvl w:ilvl="6" w:tplc="74AC70A0">
      <w:numFmt w:val="bullet"/>
      <w:lvlText w:val="•"/>
      <w:lvlJc w:val="left"/>
      <w:pPr>
        <w:ind w:left="3334" w:hanging="361"/>
      </w:pPr>
      <w:rPr>
        <w:rFonts w:hint="default"/>
        <w:lang w:val="en-US" w:eastAsia="en-US" w:bidi="ar-SA"/>
      </w:rPr>
    </w:lvl>
    <w:lvl w:ilvl="7" w:tplc="156C50AE">
      <w:numFmt w:val="bullet"/>
      <w:lvlText w:val="•"/>
      <w:lvlJc w:val="left"/>
      <w:pPr>
        <w:ind w:left="3753" w:hanging="361"/>
      </w:pPr>
      <w:rPr>
        <w:rFonts w:hint="default"/>
        <w:lang w:val="en-US" w:eastAsia="en-US" w:bidi="ar-SA"/>
      </w:rPr>
    </w:lvl>
    <w:lvl w:ilvl="8" w:tplc="B0A2C92A">
      <w:numFmt w:val="bullet"/>
      <w:lvlText w:val="•"/>
      <w:lvlJc w:val="left"/>
      <w:pPr>
        <w:ind w:left="4172" w:hanging="361"/>
      </w:pPr>
      <w:rPr>
        <w:rFonts w:hint="default"/>
        <w:lang w:val="en-US" w:eastAsia="en-US" w:bidi="ar-SA"/>
      </w:rPr>
    </w:lvl>
  </w:abstractNum>
  <w:abstractNum w:abstractNumId="50" w15:restartNumberingAfterBreak="0">
    <w:nsid w:val="3537364C"/>
    <w:multiLevelType w:val="hybridMultilevel"/>
    <w:tmpl w:val="9DFA0632"/>
    <w:lvl w:ilvl="0" w:tplc="189C7814">
      <w:numFmt w:val="bullet"/>
      <w:lvlText w:val=""/>
      <w:lvlJc w:val="left"/>
      <w:pPr>
        <w:ind w:left="818" w:hanging="360"/>
      </w:pPr>
      <w:rPr>
        <w:rFonts w:ascii="Symbol" w:eastAsia="Symbol" w:hAnsi="Symbol" w:cs="Symbol" w:hint="default"/>
        <w:spacing w:val="0"/>
        <w:w w:val="100"/>
        <w:lang w:val="en-US" w:eastAsia="en-US" w:bidi="ar-SA"/>
      </w:rPr>
    </w:lvl>
    <w:lvl w:ilvl="1" w:tplc="1CC8AD86">
      <w:numFmt w:val="bullet"/>
      <w:lvlText w:val="•"/>
      <w:lvlJc w:val="left"/>
      <w:pPr>
        <w:ind w:left="1247" w:hanging="360"/>
      </w:pPr>
      <w:rPr>
        <w:rFonts w:hint="default"/>
        <w:lang w:val="en-US" w:eastAsia="en-US" w:bidi="ar-SA"/>
      </w:rPr>
    </w:lvl>
    <w:lvl w:ilvl="2" w:tplc="8F1C9EB4">
      <w:numFmt w:val="bullet"/>
      <w:lvlText w:val="•"/>
      <w:lvlJc w:val="left"/>
      <w:pPr>
        <w:ind w:left="1675" w:hanging="360"/>
      </w:pPr>
      <w:rPr>
        <w:rFonts w:hint="default"/>
        <w:lang w:val="en-US" w:eastAsia="en-US" w:bidi="ar-SA"/>
      </w:rPr>
    </w:lvl>
    <w:lvl w:ilvl="3" w:tplc="FEC218FE">
      <w:numFmt w:val="bullet"/>
      <w:lvlText w:val="•"/>
      <w:lvlJc w:val="left"/>
      <w:pPr>
        <w:ind w:left="2103" w:hanging="360"/>
      </w:pPr>
      <w:rPr>
        <w:rFonts w:hint="default"/>
        <w:lang w:val="en-US" w:eastAsia="en-US" w:bidi="ar-SA"/>
      </w:rPr>
    </w:lvl>
    <w:lvl w:ilvl="4" w:tplc="0CD21A08">
      <w:numFmt w:val="bullet"/>
      <w:lvlText w:val="•"/>
      <w:lvlJc w:val="left"/>
      <w:pPr>
        <w:ind w:left="2531" w:hanging="360"/>
      </w:pPr>
      <w:rPr>
        <w:rFonts w:hint="default"/>
        <w:lang w:val="en-US" w:eastAsia="en-US" w:bidi="ar-SA"/>
      </w:rPr>
    </w:lvl>
    <w:lvl w:ilvl="5" w:tplc="F95AA380">
      <w:numFmt w:val="bullet"/>
      <w:lvlText w:val="•"/>
      <w:lvlJc w:val="left"/>
      <w:pPr>
        <w:ind w:left="2959" w:hanging="360"/>
      </w:pPr>
      <w:rPr>
        <w:rFonts w:hint="default"/>
        <w:lang w:val="en-US" w:eastAsia="en-US" w:bidi="ar-SA"/>
      </w:rPr>
    </w:lvl>
    <w:lvl w:ilvl="6" w:tplc="006CA378">
      <w:numFmt w:val="bullet"/>
      <w:lvlText w:val="•"/>
      <w:lvlJc w:val="left"/>
      <w:pPr>
        <w:ind w:left="3387" w:hanging="360"/>
      </w:pPr>
      <w:rPr>
        <w:rFonts w:hint="default"/>
        <w:lang w:val="en-US" w:eastAsia="en-US" w:bidi="ar-SA"/>
      </w:rPr>
    </w:lvl>
    <w:lvl w:ilvl="7" w:tplc="C83E8856">
      <w:numFmt w:val="bullet"/>
      <w:lvlText w:val="•"/>
      <w:lvlJc w:val="left"/>
      <w:pPr>
        <w:ind w:left="3815" w:hanging="360"/>
      </w:pPr>
      <w:rPr>
        <w:rFonts w:hint="default"/>
        <w:lang w:val="en-US" w:eastAsia="en-US" w:bidi="ar-SA"/>
      </w:rPr>
    </w:lvl>
    <w:lvl w:ilvl="8" w:tplc="E862A0DE">
      <w:numFmt w:val="bullet"/>
      <w:lvlText w:val="•"/>
      <w:lvlJc w:val="left"/>
      <w:pPr>
        <w:ind w:left="4243" w:hanging="360"/>
      </w:pPr>
      <w:rPr>
        <w:rFonts w:hint="default"/>
        <w:lang w:val="en-US" w:eastAsia="en-US" w:bidi="ar-SA"/>
      </w:rPr>
    </w:lvl>
  </w:abstractNum>
  <w:abstractNum w:abstractNumId="51" w15:restartNumberingAfterBreak="0">
    <w:nsid w:val="359F656A"/>
    <w:multiLevelType w:val="hybridMultilevel"/>
    <w:tmpl w:val="A6B84E84"/>
    <w:lvl w:ilvl="0" w:tplc="8E6C41EC">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731C85E8">
      <w:numFmt w:val="bullet"/>
      <w:lvlText w:val="•"/>
      <w:lvlJc w:val="left"/>
      <w:pPr>
        <w:ind w:left="1247" w:hanging="361"/>
      </w:pPr>
      <w:rPr>
        <w:rFonts w:hint="default"/>
        <w:lang w:val="en-US" w:eastAsia="en-US" w:bidi="ar-SA"/>
      </w:rPr>
    </w:lvl>
    <w:lvl w:ilvl="2" w:tplc="753E604C">
      <w:numFmt w:val="bullet"/>
      <w:lvlText w:val="•"/>
      <w:lvlJc w:val="left"/>
      <w:pPr>
        <w:ind w:left="1675" w:hanging="361"/>
      </w:pPr>
      <w:rPr>
        <w:rFonts w:hint="default"/>
        <w:lang w:val="en-US" w:eastAsia="en-US" w:bidi="ar-SA"/>
      </w:rPr>
    </w:lvl>
    <w:lvl w:ilvl="3" w:tplc="BAEEDEAE">
      <w:numFmt w:val="bullet"/>
      <w:lvlText w:val="•"/>
      <w:lvlJc w:val="left"/>
      <w:pPr>
        <w:ind w:left="2103" w:hanging="361"/>
      </w:pPr>
      <w:rPr>
        <w:rFonts w:hint="default"/>
        <w:lang w:val="en-US" w:eastAsia="en-US" w:bidi="ar-SA"/>
      </w:rPr>
    </w:lvl>
    <w:lvl w:ilvl="4" w:tplc="67E4F074">
      <w:numFmt w:val="bullet"/>
      <w:lvlText w:val="•"/>
      <w:lvlJc w:val="left"/>
      <w:pPr>
        <w:ind w:left="2531" w:hanging="361"/>
      </w:pPr>
      <w:rPr>
        <w:rFonts w:hint="default"/>
        <w:lang w:val="en-US" w:eastAsia="en-US" w:bidi="ar-SA"/>
      </w:rPr>
    </w:lvl>
    <w:lvl w:ilvl="5" w:tplc="3D9881FA">
      <w:numFmt w:val="bullet"/>
      <w:lvlText w:val="•"/>
      <w:lvlJc w:val="left"/>
      <w:pPr>
        <w:ind w:left="2959" w:hanging="361"/>
      </w:pPr>
      <w:rPr>
        <w:rFonts w:hint="default"/>
        <w:lang w:val="en-US" w:eastAsia="en-US" w:bidi="ar-SA"/>
      </w:rPr>
    </w:lvl>
    <w:lvl w:ilvl="6" w:tplc="E9D63F8E">
      <w:numFmt w:val="bullet"/>
      <w:lvlText w:val="•"/>
      <w:lvlJc w:val="left"/>
      <w:pPr>
        <w:ind w:left="3387" w:hanging="361"/>
      </w:pPr>
      <w:rPr>
        <w:rFonts w:hint="default"/>
        <w:lang w:val="en-US" w:eastAsia="en-US" w:bidi="ar-SA"/>
      </w:rPr>
    </w:lvl>
    <w:lvl w:ilvl="7" w:tplc="7A36D39E">
      <w:numFmt w:val="bullet"/>
      <w:lvlText w:val="•"/>
      <w:lvlJc w:val="left"/>
      <w:pPr>
        <w:ind w:left="3815" w:hanging="361"/>
      </w:pPr>
      <w:rPr>
        <w:rFonts w:hint="default"/>
        <w:lang w:val="en-US" w:eastAsia="en-US" w:bidi="ar-SA"/>
      </w:rPr>
    </w:lvl>
    <w:lvl w:ilvl="8" w:tplc="CD2223AA">
      <w:numFmt w:val="bullet"/>
      <w:lvlText w:val="•"/>
      <w:lvlJc w:val="left"/>
      <w:pPr>
        <w:ind w:left="4243" w:hanging="361"/>
      </w:pPr>
      <w:rPr>
        <w:rFonts w:hint="default"/>
        <w:lang w:val="en-US" w:eastAsia="en-US" w:bidi="ar-SA"/>
      </w:rPr>
    </w:lvl>
  </w:abstractNum>
  <w:abstractNum w:abstractNumId="52" w15:restartNumberingAfterBreak="0">
    <w:nsid w:val="37AB52F2"/>
    <w:multiLevelType w:val="hybridMultilevel"/>
    <w:tmpl w:val="B34E4CA0"/>
    <w:lvl w:ilvl="0" w:tplc="08E6E024">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80189A44">
      <w:numFmt w:val="bullet"/>
      <w:lvlText w:val="•"/>
      <w:lvlJc w:val="left"/>
      <w:pPr>
        <w:ind w:left="1239" w:hanging="360"/>
      </w:pPr>
      <w:rPr>
        <w:rFonts w:hint="default"/>
        <w:lang w:val="en-US" w:eastAsia="en-US" w:bidi="ar-SA"/>
      </w:rPr>
    </w:lvl>
    <w:lvl w:ilvl="2" w:tplc="B38C8F02">
      <w:numFmt w:val="bullet"/>
      <w:lvlText w:val="•"/>
      <w:lvlJc w:val="left"/>
      <w:pPr>
        <w:ind w:left="1658" w:hanging="360"/>
      </w:pPr>
      <w:rPr>
        <w:rFonts w:hint="default"/>
        <w:lang w:val="en-US" w:eastAsia="en-US" w:bidi="ar-SA"/>
      </w:rPr>
    </w:lvl>
    <w:lvl w:ilvl="3" w:tplc="DCEE3FEA">
      <w:numFmt w:val="bullet"/>
      <w:lvlText w:val="•"/>
      <w:lvlJc w:val="left"/>
      <w:pPr>
        <w:ind w:left="2077" w:hanging="360"/>
      </w:pPr>
      <w:rPr>
        <w:rFonts w:hint="default"/>
        <w:lang w:val="en-US" w:eastAsia="en-US" w:bidi="ar-SA"/>
      </w:rPr>
    </w:lvl>
    <w:lvl w:ilvl="4" w:tplc="71AAF138">
      <w:numFmt w:val="bullet"/>
      <w:lvlText w:val="•"/>
      <w:lvlJc w:val="left"/>
      <w:pPr>
        <w:ind w:left="2496" w:hanging="360"/>
      </w:pPr>
      <w:rPr>
        <w:rFonts w:hint="default"/>
        <w:lang w:val="en-US" w:eastAsia="en-US" w:bidi="ar-SA"/>
      </w:rPr>
    </w:lvl>
    <w:lvl w:ilvl="5" w:tplc="9DE03FF2">
      <w:numFmt w:val="bullet"/>
      <w:lvlText w:val="•"/>
      <w:lvlJc w:val="left"/>
      <w:pPr>
        <w:ind w:left="2915" w:hanging="360"/>
      </w:pPr>
      <w:rPr>
        <w:rFonts w:hint="default"/>
        <w:lang w:val="en-US" w:eastAsia="en-US" w:bidi="ar-SA"/>
      </w:rPr>
    </w:lvl>
    <w:lvl w:ilvl="6" w:tplc="A928F1C2">
      <w:numFmt w:val="bullet"/>
      <w:lvlText w:val="•"/>
      <w:lvlJc w:val="left"/>
      <w:pPr>
        <w:ind w:left="3334" w:hanging="360"/>
      </w:pPr>
      <w:rPr>
        <w:rFonts w:hint="default"/>
        <w:lang w:val="en-US" w:eastAsia="en-US" w:bidi="ar-SA"/>
      </w:rPr>
    </w:lvl>
    <w:lvl w:ilvl="7" w:tplc="45342EBA">
      <w:numFmt w:val="bullet"/>
      <w:lvlText w:val="•"/>
      <w:lvlJc w:val="left"/>
      <w:pPr>
        <w:ind w:left="3753" w:hanging="360"/>
      </w:pPr>
      <w:rPr>
        <w:rFonts w:hint="default"/>
        <w:lang w:val="en-US" w:eastAsia="en-US" w:bidi="ar-SA"/>
      </w:rPr>
    </w:lvl>
    <w:lvl w:ilvl="8" w:tplc="1DD4AE9C">
      <w:numFmt w:val="bullet"/>
      <w:lvlText w:val="•"/>
      <w:lvlJc w:val="left"/>
      <w:pPr>
        <w:ind w:left="4172" w:hanging="360"/>
      </w:pPr>
      <w:rPr>
        <w:rFonts w:hint="default"/>
        <w:lang w:val="en-US" w:eastAsia="en-US" w:bidi="ar-SA"/>
      </w:rPr>
    </w:lvl>
  </w:abstractNum>
  <w:abstractNum w:abstractNumId="53" w15:restartNumberingAfterBreak="0">
    <w:nsid w:val="37BD1302"/>
    <w:multiLevelType w:val="hybridMultilevel"/>
    <w:tmpl w:val="BA3AC712"/>
    <w:lvl w:ilvl="0" w:tplc="B6A218E6">
      <w:numFmt w:val="bullet"/>
      <w:lvlText w:val=""/>
      <w:lvlJc w:val="left"/>
      <w:pPr>
        <w:ind w:left="819" w:hanging="411"/>
      </w:pPr>
      <w:rPr>
        <w:rFonts w:ascii="Symbol" w:eastAsia="Symbol" w:hAnsi="Symbol" w:cs="Symbol" w:hint="default"/>
        <w:b w:val="0"/>
        <w:bCs w:val="0"/>
        <w:i w:val="0"/>
        <w:iCs w:val="0"/>
        <w:spacing w:val="0"/>
        <w:w w:val="100"/>
        <w:sz w:val="22"/>
        <w:szCs w:val="22"/>
        <w:lang w:val="en-US" w:eastAsia="en-US" w:bidi="ar-SA"/>
      </w:rPr>
    </w:lvl>
    <w:lvl w:ilvl="1" w:tplc="B39CD486">
      <w:numFmt w:val="bullet"/>
      <w:lvlText w:val="•"/>
      <w:lvlJc w:val="left"/>
      <w:pPr>
        <w:ind w:left="1247" w:hanging="411"/>
      </w:pPr>
      <w:rPr>
        <w:rFonts w:hint="default"/>
        <w:lang w:val="en-US" w:eastAsia="en-US" w:bidi="ar-SA"/>
      </w:rPr>
    </w:lvl>
    <w:lvl w:ilvl="2" w:tplc="A6FEF298">
      <w:numFmt w:val="bullet"/>
      <w:lvlText w:val="•"/>
      <w:lvlJc w:val="left"/>
      <w:pPr>
        <w:ind w:left="1675" w:hanging="411"/>
      </w:pPr>
      <w:rPr>
        <w:rFonts w:hint="default"/>
        <w:lang w:val="en-US" w:eastAsia="en-US" w:bidi="ar-SA"/>
      </w:rPr>
    </w:lvl>
    <w:lvl w:ilvl="3" w:tplc="6FE2C05C">
      <w:numFmt w:val="bullet"/>
      <w:lvlText w:val="•"/>
      <w:lvlJc w:val="left"/>
      <w:pPr>
        <w:ind w:left="2103" w:hanging="411"/>
      </w:pPr>
      <w:rPr>
        <w:rFonts w:hint="default"/>
        <w:lang w:val="en-US" w:eastAsia="en-US" w:bidi="ar-SA"/>
      </w:rPr>
    </w:lvl>
    <w:lvl w:ilvl="4" w:tplc="2F7ACDB4">
      <w:numFmt w:val="bullet"/>
      <w:lvlText w:val="•"/>
      <w:lvlJc w:val="left"/>
      <w:pPr>
        <w:ind w:left="2531" w:hanging="411"/>
      </w:pPr>
      <w:rPr>
        <w:rFonts w:hint="default"/>
        <w:lang w:val="en-US" w:eastAsia="en-US" w:bidi="ar-SA"/>
      </w:rPr>
    </w:lvl>
    <w:lvl w:ilvl="5" w:tplc="FE523176">
      <w:numFmt w:val="bullet"/>
      <w:lvlText w:val="•"/>
      <w:lvlJc w:val="left"/>
      <w:pPr>
        <w:ind w:left="2959" w:hanging="411"/>
      </w:pPr>
      <w:rPr>
        <w:rFonts w:hint="default"/>
        <w:lang w:val="en-US" w:eastAsia="en-US" w:bidi="ar-SA"/>
      </w:rPr>
    </w:lvl>
    <w:lvl w:ilvl="6" w:tplc="DAE2C9A0">
      <w:numFmt w:val="bullet"/>
      <w:lvlText w:val="•"/>
      <w:lvlJc w:val="left"/>
      <w:pPr>
        <w:ind w:left="3387" w:hanging="411"/>
      </w:pPr>
      <w:rPr>
        <w:rFonts w:hint="default"/>
        <w:lang w:val="en-US" w:eastAsia="en-US" w:bidi="ar-SA"/>
      </w:rPr>
    </w:lvl>
    <w:lvl w:ilvl="7" w:tplc="9E3E2E24">
      <w:numFmt w:val="bullet"/>
      <w:lvlText w:val="•"/>
      <w:lvlJc w:val="left"/>
      <w:pPr>
        <w:ind w:left="3815" w:hanging="411"/>
      </w:pPr>
      <w:rPr>
        <w:rFonts w:hint="default"/>
        <w:lang w:val="en-US" w:eastAsia="en-US" w:bidi="ar-SA"/>
      </w:rPr>
    </w:lvl>
    <w:lvl w:ilvl="8" w:tplc="84F645C0">
      <w:numFmt w:val="bullet"/>
      <w:lvlText w:val="•"/>
      <w:lvlJc w:val="left"/>
      <w:pPr>
        <w:ind w:left="4243" w:hanging="411"/>
      </w:pPr>
      <w:rPr>
        <w:rFonts w:hint="default"/>
        <w:lang w:val="en-US" w:eastAsia="en-US" w:bidi="ar-SA"/>
      </w:rPr>
    </w:lvl>
  </w:abstractNum>
  <w:abstractNum w:abstractNumId="54" w15:restartNumberingAfterBreak="0">
    <w:nsid w:val="387E73DE"/>
    <w:multiLevelType w:val="hybridMultilevel"/>
    <w:tmpl w:val="AD5E5C6C"/>
    <w:lvl w:ilvl="0" w:tplc="00EC98B2">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4D09C6E">
      <w:numFmt w:val="bullet"/>
      <w:lvlText w:val="•"/>
      <w:lvlJc w:val="left"/>
      <w:pPr>
        <w:ind w:left="1247" w:hanging="360"/>
      </w:pPr>
      <w:rPr>
        <w:rFonts w:hint="default"/>
        <w:lang w:val="en-US" w:eastAsia="en-US" w:bidi="ar-SA"/>
      </w:rPr>
    </w:lvl>
    <w:lvl w:ilvl="2" w:tplc="C68C965E">
      <w:numFmt w:val="bullet"/>
      <w:lvlText w:val="•"/>
      <w:lvlJc w:val="left"/>
      <w:pPr>
        <w:ind w:left="1675" w:hanging="360"/>
      </w:pPr>
      <w:rPr>
        <w:rFonts w:hint="default"/>
        <w:lang w:val="en-US" w:eastAsia="en-US" w:bidi="ar-SA"/>
      </w:rPr>
    </w:lvl>
    <w:lvl w:ilvl="3" w:tplc="3AAAEFA0">
      <w:numFmt w:val="bullet"/>
      <w:lvlText w:val="•"/>
      <w:lvlJc w:val="left"/>
      <w:pPr>
        <w:ind w:left="2103" w:hanging="360"/>
      </w:pPr>
      <w:rPr>
        <w:rFonts w:hint="default"/>
        <w:lang w:val="en-US" w:eastAsia="en-US" w:bidi="ar-SA"/>
      </w:rPr>
    </w:lvl>
    <w:lvl w:ilvl="4" w:tplc="4EEC08DE">
      <w:numFmt w:val="bullet"/>
      <w:lvlText w:val="•"/>
      <w:lvlJc w:val="left"/>
      <w:pPr>
        <w:ind w:left="2531" w:hanging="360"/>
      </w:pPr>
      <w:rPr>
        <w:rFonts w:hint="default"/>
        <w:lang w:val="en-US" w:eastAsia="en-US" w:bidi="ar-SA"/>
      </w:rPr>
    </w:lvl>
    <w:lvl w:ilvl="5" w:tplc="75A80D1C">
      <w:numFmt w:val="bullet"/>
      <w:lvlText w:val="•"/>
      <w:lvlJc w:val="left"/>
      <w:pPr>
        <w:ind w:left="2959" w:hanging="360"/>
      </w:pPr>
      <w:rPr>
        <w:rFonts w:hint="default"/>
        <w:lang w:val="en-US" w:eastAsia="en-US" w:bidi="ar-SA"/>
      </w:rPr>
    </w:lvl>
    <w:lvl w:ilvl="6" w:tplc="4086C940">
      <w:numFmt w:val="bullet"/>
      <w:lvlText w:val="•"/>
      <w:lvlJc w:val="left"/>
      <w:pPr>
        <w:ind w:left="3387" w:hanging="360"/>
      </w:pPr>
      <w:rPr>
        <w:rFonts w:hint="default"/>
        <w:lang w:val="en-US" w:eastAsia="en-US" w:bidi="ar-SA"/>
      </w:rPr>
    </w:lvl>
    <w:lvl w:ilvl="7" w:tplc="4D30C392">
      <w:numFmt w:val="bullet"/>
      <w:lvlText w:val="•"/>
      <w:lvlJc w:val="left"/>
      <w:pPr>
        <w:ind w:left="3815" w:hanging="360"/>
      </w:pPr>
      <w:rPr>
        <w:rFonts w:hint="default"/>
        <w:lang w:val="en-US" w:eastAsia="en-US" w:bidi="ar-SA"/>
      </w:rPr>
    </w:lvl>
    <w:lvl w:ilvl="8" w:tplc="6F744A28">
      <w:numFmt w:val="bullet"/>
      <w:lvlText w:val="•"/>
      <w:lvlJc w:val="left"/>
      <w:pPr>
        <w:ind w:left="4243" w:hanging="360"/>
      </w:pPr>
      <w:rPr>
        <w:rFonts w:hint="default"/>
        <w:lang w:val="en-US" w:eastAsia="en-US" w:bidi="ar-SA"/>
      </w:rPr>
    </w:lvl>
  </w:abstractNum>
  <w:abstractNum w:abstractNumId="55" w15:restartNumberingAfterBreak="0">
    <w:nsid w:val="39827B93"/>
    <w:multiLevelType w:val="hybridMultilevel"/>
    <w:tmpl w:val="14044C1E"/>
    <w:lvl w:ilvl="0" w:tplc="6E30BD70">
      <w:numFmt w:val="bullet"/>
      <w:lvlText w:val=""/>
      <w:lvlJc w:val="left"/>
      <w:pPr>
        <w:ind w:left="866" w:hanging="377"/>
      </w:pPr>
      <w:rPr>
        <w:rFonts w:ascii="Symbol" w:eastAsia="Symbol" w:hAnsi="Symbol" w:cs="Symbol" w:hint="default"/>
        <w:spacing w:val="0"/>
        <w:w w:val="100"/>
        <w:lang w:val="en-US" w:eastAsia="en-US" w:bidi="ar-SA"/>
      </w:rPr>
    </w:lvl>
    <w:lvl w:ilvl="1" w:tplc="089C85DA">
      <w:numFmt w:val="bullet"/>
      <w:lvlText w:val="•"/>
      <w:lvlJc w:val="left"/>
      <w:pPr>
        <w:ind w:left="1236" w:hanging="279"/>
      </w:pPr>
      <w:rPr>
        <w:rFonts w:ascii="Calibri" w:eastAsia="Calibri" w:hAnsi="Calibri" w:cs="Calibri" w:hint="default"/>
        <w:b w:val="0"/>
        <w:bCs w:val="0"/>
        <w:i w:val="0"/>
        <w:iCs w:val="0"/>
        <w:spacing w:val="0"/>
        <w:w w:val="100"/>
        <w:sz w:val="22"/>
        <w:szCs w:val="22"/>
        <w:lang w:val="en-US" w:eastAsia="en-US" w:bidi="ar-SA"/>
      </w:rPr>
    </w:lvl>
    <w:lvl w:ilvl="2" w:tplc="8446F58A">
      <w:numFmt w:val="bullet"/>
      <w:lvlText w:val="•"/>
      <w:lvlJc w:val="left"/>
      <w:pPr>
        <w:ind w:left="1668" w:hanging="279"/>
      </w:pPr>
      <w:rPr>
        <w:rFonts w:hint="default"/>
        <w:lang w:val="en-US" w:eastAsia="en-US" w:bidi="ar-SA"/>
      </w:rPr>
    </w:lvl>
    <w:lvl w:ilvl="3" w:tplc="6110005A">
      <w:numFmt w:val="bullet"/>
      <w:lvlText w:val="•"/>
      <w:lvlJc w:val="left"/>
      <w:pPr>
        <w:ind w:left="2097" w:hanging="279"/>
      </w:pPr>
      <w:rPr>
        <w:rFonts w:hint="default"/>
        <w:lang w:val="en-US" w:eastAsia="en-US" w:bidi="ar-SA"/>
      </w:rPr>
    </w:lvl>
    <w:lvl w:ilvl="4" w:tplc="B88A152C">
      <w:numFmt w:val="bullet"/>
      <w:lvlText w:val="•"/>
      <w:lvlJc w:val="left"/>
      <w:pPr>
        <w:ind w:left="2526" w:hanging="279"/>
      </w:pPr>
      <w:rPr>
        <w:rFonts w:hint="default"/>
        <w:lang w:val="en-US" w:eastAsia="en-US" w:bidi="ar-SA"/>
      </w:rPr>
    </w:lvl>
    <w:lvl w:ilvl="5" w:tplc="791A5A6C">
      <w:numFmt w:val="bullet"/>
      <w:lvlText w:val="•"/>
      <w:lvlJc w:val="left"/>
      <w:pPr>
        <w:ind w:left="2955" w:hanging="279"/>
      </w:pPr>
      <w:rPr>
        <w:rFonts w:hint="default"/>
        <w:lang w:val="en-US" w:eastAsia="en-US" w:bidi="ar-SA"/>
      </w:rPr>
    </w:lvl>
    <w:lvl w:ilvl="6" w:tplc="6BB8DDDC">
      <w:numFmt w:val="bullet"/>
      <w:lvlText w:val="•"/>
      <w:lvlJc w:val="left"/>
      <w:pPr>
        <w:ind w:left="3383" w:hanging="279"/>
      </w:pPr>
      <w:rPr>
        <w:rFonts w:hint="default"/>
        <w:lang w:val="en-US" w:eastAsia="en-US" w:bidi="ar-SA"/>
      </w:rPr>
    </w:lvl>
    <w:lvl w:ilvl="7" w:tplc="EDE4F44C">
      <w:numFmt w:val="bullet"/>
      <w:lvlText w:val="•"/>
      <w:lvlJc w:val="left"/>
      <w:pPr>
        <w:ind w:left="3812" w:hanging="279"/>
      </w:pPr>
      <w:rPr>
        <w:rFonts w:hint="default"/>
        <w:lang w:val="en-US" w:eastAsia="en-US" w:bidi="ar-SA"/>
      </w:rPr>
    </w:lvl>
    <w:lvl w:ilvl="8" w:tplc="9B06A4C4">
      <w:numFmt w:val="bullet"/>
      <w:lvlText w:val="•"/>
      <w:lvlJc w:val="left"/>
      <w:pPr>
        <w:ind w:left="4241" w:hanging="279"/>
      </w:pPr>
      <w:rPr>
        <w:rFonts w:hint="default"/>
        <w:lang w:val="en-US" w:eastAsia="en-US" w:bidi="ar-SA"/>
      </w:rPr>
    </w:lvl>
  </w:abstractNum>
  <w:abstractNum w:abstractNumId="56" w15:restartNumberingAfterBreak="0">
    <w:nsid w:val="3A6455BA"/>
    <w:multiLevelType w:val="hybridMultilevel"/>
    <w:tmpl w:val="F1FAA884"/>
    <w:lvl w:ilvl="0" w:tplc="803271B8">
      <w:numFmt w:val="bullet"/>
      <w:lvlText w:val=""/>
      <w:lvlJc w:val="left"/>
      <w:pPr>
        <w:ind w:left="458" w:hanging="360"/>
      </w:pPr>
      <w:rPr>
        <w:rFonts w:ascii="Symbol" w:eastAsia="Symbol" w:hAnsi="Symbol" w:cs="Symbol" w:hint="default"/>
        <w:b w:val="0"/>
        <w:bCs w:val="0"/>
        <w:i w:val="0"/>
        <w:iCs w:val="0"/>
        <w:spacing w:val="0"/>
        <w:w w:val="100"/>
        <w:sz w:val="22"/>
        <w:szCs w:val="22"/>
        <w:lang w:val="en-US" w:eastAsia="en-US" w:bidi="ar-SA"/>
      </w:rPr>
    </w:lvl>
    <w:lvl w:ilvl="1" w:tplc="242AD2A8">
      <w:numFmt w:val="bullet"/>
      <w:lvlText w:val="•"/>
      <w:lvlJc w:val="left"/>
      <w:pPr>
        <w:ind w:left="923" w:hanging="360"/>
      </w:pPr>
      <w:rPr>
        <w:rFonts w:hint="default"/>
        <w:lang w:val="en-US" w:eastAsia="en-US" w:bidi="ar-SA"/>
      </w:rPr>
    </w:lvl>
    <w:lvl w:ilvl="2" w:tplc="124E9AD4">
      <w:numFmt w:val="bullet"/>
      <w:lvlText w:val="•"/>
      <w:lvlJc w:val="left"/>
      <w:pPr>
        <w:ind w:left="1387" w:hanging="360"/>
      </w:pPr>
      <w:rPr>
        <w:rFonts w:hint="default"/>
        <w:lang w:val="en-US" w:eastAsia="en-US" w:bidi="ar-SA"/>
      </w:rPr>
    </w:lvl>
    <w:lvl w:ilvl="3" w:tplc="61B6FB86">
      <w:numFmt w:val="bullet"/>
      <w:lvlText w:val="•"/>
      <w:lvlJc w:val="left"/>
      <w:pPr>
        <w:ind w:left="1851" w:hanging="360"/>
      </w:pPr>
      <w:rPr>
        <w:rFonts w:hint="default"/>
        <w:lang w:val="en-US" w:eastAsia="en-US" w:bidi="ar-SA"/>
      </w:rPr>
    </w:lvl>
    <w:lvl w:ilvl="4" w:tplc="F5D6A2F8">
      <w:numFmt w:val="bullet"/>
      <w:lvlText w:val="•"/>
      <w:lvlJc w:val="left"/>
      <w:pPr>
        <w:ind w:left="2315" w:hanging="360"/>
      </w:pPr>
      <w:rPr>
        <w:rFonts w:hint="default"/>
        <w:lang w:val="en-US" w:eastAsia="en-US" w:bidi="ar-SA"/>
      </w:rPr>
    </w:lvl>
    <w:lvl w:ilvl="5" w:tplc="ADBA5C8A">
      <w:numFmt w:val="bullet"/>
      <w:lvlText w:val="•"/>
      <w:lvlJc w:val="left"/>
      <w:pPr>
        <w:ind w:left="2779" w:hanging="360"/>
      </w:pPr>
      <w:rPr>
        <w:rFonts w:hint="default"/>
        <w:lang w:val="en-US" w:eastAsia="en-US" w:bidi="ar-SA"/>
      </w:rPr>
    </w:lvl>
    <w:lvl w:ilvl="6" w:tplc="A6583102">
      <w:numFmt w:val="bullet"/>
      <w:lvlText w:val="•"/>
      <w:lvlJc w:val="left"/>
      <w:pPr>
        <w:ind w:left="3243" w:hanging="360"/>
      </w:pPr>
      <w:rPr>
        <w:rFonts w:hint="default"/>
        <w:lang w:val="en-US" w:eastAsia="en-US" w:bidi="ar-SA"/>
      </w:rPr>
    </w:lvl>
    <w:lvl w:ilvl="7" w:tplc="804EA24A">
      <w:numFmt w:val="bullet"/>
      <w:lvlText w:val="•"/>
      <w:lvlJc w:val="left"/>
      <w:pPr>
        <w:ind w:left="3707" w:hanging="360"/>
      </w:pPr>
      <w:rPr>
        <w:rFonts w:hint="default"/>
        <w:lang w:val="en-US" w:eastAsia="en-US" w:bidi="ar-SA"/>
      </w:rPr>
    </w:lvl>
    <w:lvl w:ilvl="8" w:tplc="710C6D2C">
      <w:numFmt w:val="bullet"/>
      <w:lvlText w:val="•"/>
      <w:lvlJc w:val="left"/>
      <w:pPr>
        <w:ind w:left="4171" w:hanging="360"/>
      </w:pPr>
      <w:rPr>
        <w:rFonts w:hint="default"/>
        <w:lang w:val="en-US" w:eastAsia="en-US" w:bidi="ar-SA"/>
      </w:rPr>
    </w:lvl>
  </w:abstractNum>
  <w:abstractNum w:abstractNumId="57" w15:restartNumberingAfterBreak="0">
    <w:nsid w:val="3B3F1FC9"/>
    <w:multiLevelType w:val="hybridMultilevel"/>
    <w:tmpl w:val="3D4CE26A"/>
    <w:lvl w:ilvl="0" w:tplc="7EDA021C">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289078E8">
      <w:numFmt w:val="bullet"/>
      <w:lvlText w:val="•"/>
      <w:lvlJc w:val="left"/>
      <w:pPr>
        <w:ind w:left="1247" w:hanging="361"/>
      </w:pPr>
      <w:rPr>
        <w:rFonts w:hint="default"/>
        <w:lang w:val="en-US" w:eastAsia="en-US" w:bidi="ar-SA"/>
      </w:rPr>
    </w:lvl>
    <w:lvl w:ilvl="2" w:tplc="DAEC4FB2">
      <w:numFmt w:val="bullet"/>
      <w:lvlText w:val="•"/>
      <w:lvlJc w:val="left"/>
      <w:pPr>
        <w:ind w:left="1675" w:hanging="361"/>
      </w:pPr>
      <w:rPr>
        <w:rFonts w:hint="default"/>
        <w:lang w:val="en-US" w:eastAsia="en-US" w:bidi="ar-SA"/>
      </w:rPr>
    </w:lvl>
    <w:lvl w:ilvl="3" w:tplc="AF4459CE">
      <w:numFmt w:val="bullet"/>
      <w:lvlText w:val="•"/>
      <w:lvlJc w:val="left"/>
      <w:pPr>
        <w:ind w:left="2103" w:hanging="361"/>
      </w:pPr>
      <w:rPr>
        <w:rFonts w:hint="default"/>
        <w:lang w:val="en-US" w:eastAsia="en-US" w:bidi="ar-SA"/>
      </w:rPr>
    </w:lvl>
    <w:lvl w:ilvl="4" w:tplc="A7A84CF6">
      <w:numFmt w:val="bullet"/>
      <w:lvlText w:val="•"/>
      <w:lvlJc w:val="left"/>
      <w:pPr>
        <w:ind w:left="2531" w:hanging="361"/>
      </w:pPr>
      <w:rPr>
        <w:rFonts w:hint="default"/>
        <w:lang w:val="en-US" w:eastAsia="en-US" w:bidi="ar-SA"/>
      </w:rPr>
    </w:lvl>
    <w:lvl w:ilvl="5" w:tplc="DC74F8F6">
      <w:numFmt w:val="bullet"/>
      <w:lvlText w:val="•"/>
      <w:lvlJc w:val="left"/>
      <w:pPr>
        <w:ind w:left="2959" w:hanging="361"/>
      </w:pPr>
      <w:rPr>
        <w:rFonts w:hint="default"/>
        <w:lang w:val="en-US" w:eastAsia="en-US" w:bidi="ar-SA"/>
      </w:rPr>
    </w:lvl>
    <w:lvl w:ilvl="6" w:tplc="87FEB41A">
      <w:numFmt w:val="bullet"/>
      <w:lvlText w:val="•"/>
      <w:lvlJc w:val="left"/>
      <w:pPr>
        <w:ind w:left="3387" w:hanging="361"/>
      </w:pPr>
      <w:rPr>
        <w:rFonts w:hint="default"/>
        <w:lang w:val="en-US" w:eastAsia="en-US" w:bidi="ar-SA"/>
      </w:rPr>
    </w:lvl>
    <w:lvl w:ilvl="7" w:tplc="ED3812CA">
      <w:numFmt w:val="bullet"/>
      <w:lvlText w:val="•"/>
      <w:lvlJc w:val="left"/>
      <w:pPr>
        <w:ind w:left="3815" w:hanging="361"/>
      </w:pPr>
      <w:rPr>
        <w:rFonts w:hint="default"/>
        <w:lang w:val="en-US" w:eastAsia="en-US" w:bidi="ar-SA"/>
      </w:rPr>
    </w:lvl>
    <w:lvl w:ilvl="8" w:tplc="57A01586">
      <w:numFmt w:val="bullet"/>
      <w:lvlText w:val="•"/>
      <w:lvlJc w:val="left"/>
      <w:pPr>
        <w:ind w:left="4243" w:hanging="361"/>
      </w:pPr>
      <w:rPr>
        <w:rFonts w:hint="default"/>
        <w:lang w:val="en-US" w:eastAsia="en-US" w:bidi="ar-SA"/>
      </w:rPr>
    </w:lvl>
  </w:abstractNum>
  <w:abstractNum w:abstractNumId="58" w15:restartNumberingAfterBreak="0">
    <w:nsid w:val="3B7E0EA4"/>
    <w:multiLevelType w:val="hybridMultilevel"/>
    <w:tmpl w:val="BD528A58"/>
    <w:lvl w:ilvl="0" w:tplc="DF5AFF58">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86C6FAB6">
      <w:numFmt w:val="bullet"/>
      <w:lvlText w:val="•"/>
      <w:lvlJc w:val="left"/>
      <w:pPr>
        <w:ind w:left="1247" w:hanging="360"/>
      </w:pPr>
      <w:rPr>
        <w:rFonts w:hint="default"/>
        <w:lang w:val="en-US" w:eastAsia="en-US" w:bidi="ar-SA"/>
      </w:rPr>
    </w:lvl>
    <w:lvl w:ilvl="2" w:tplc="E3B40900">
      <w:numFmt w:val="bullet"/>
      <w:lvlText w:val="•"/>
      <w:lvlJc w:val="left"/>
      <w:pPr>
        <w:ind w:left="1675" w:hanging="360"/>
      </w:pPr>
      <w:rPr>
        <w:rFonts w:hint="default"/>
        <w:lang w:val="en-US" w:eastAsia="en-US" w:bidi="ar-SA"/>
      </w:rPr>
    </w:lvl>
    <w:lvl w:ilvl="3" w:tplc="94447560">
      <w:numFmt w:val="bullet"/>
      <w:lvlText w:val="•"/>
      <w:lvlJc w:val="left"/>
      <w:pPr>
        <w:ind w:left="2103" w:hanging="360"/>
      </w:pPr>
      <w:rPr>
        <w:rFonts w:hint="default"/>
        <w:lang w:val="en-US" w:eastAsia="en-US" w:bidi="ar-SA"/>
      </w:rPr>
    </w:lvl>
    <w:lvl w:ilvl="4" w:tplc="6706F116">
      <w:numFmt w:val="bullet"/>
      <w:lvlText w:val="•"/>
      <w:lvlJc w:val="left"/>
      <w:pPr>
        <w:ind w:left="2531" w:hanging="360"/>
      </w:pPr>
      <w:rPr>
        <w:rFonts w:hint="default"/>
        <w:lang w:val="en-US" w:eastAsia="en-US" w:bidi="ar-SA"/>
      </w:rPr>
    </w:lvl>
    <w:lvl w:ilvl="5" w:tplc="92CC3B5A">
      <w:numFmt w:val="bullet"/>
      <w:lvlText w:val="•"/>
      <w:lvlJc w:val="left"/>
      <w:pPr>
        <w:ind w:left="2959" w:hanging="360"/>
      </w:pPr>
      <w:rPr>
        <w:rFonts w:hint="default"/>
        <w:lang w:val="en-US" w:eastAsia="en-US" w:bidi="ar-SA"/>
      </w:rPr>
    </w:lvl>
    <w:lvl w:ilvl="6" w:tplc="41EEC60E">
      <w:numFmt w:val="bullet"/>
      <w:lvlText w:val="•"/>
      <w:lvlJc w:val="left"/>
      <w:pPr>
        <w:ind w:left="3387" w:hanging="360"/>
      </w:pPr>
      <w:rPr>
        <w:rFonts w:hint="default"/>
        <w:lang w:val="en-US" w:eastAsia="en-US" w:bidi="ar-SA"/>
      </w:rPr>
    </w:lvl>
    <w:lvl w:ilvl="7" w:tplc="90ACBDAE">
      <w:numFmt w:val="bullet"/>
      <w:lvlText w:val="•"/>
      <w:lvlJc w:val="left"/>
      <w:pPr>
        <w:ind w:left="3815" w:hanging="360"/>
      </w:pPr>
      <w:rPr>
        <w:rFonts w:hint="default"/>
        <w:lang w:val="en-US" w:eastAsia="en-US" w:bidi="ar-SA"/>
      </w:rPr>
    </w:lvl>
    <w:lvl w:ilvl="8" w:tplc="3BCA0D24">
      <w:numFmt w:val="bullet"/>
      <w:lvlText w:val="•"/>
      <w:lvlJc w:val="left"/>
      <w:pPr>
        <w:ind w:left="4243" w:hanging="360"/>
      </w:pPr>
      <w:rPr>
        <w:rFonts w:hint="default"/>
        <w:lang w:val="en-US" w:eastAsia="en-US" w:bidi="ar-SA"/>
      </w:rPr>
    </w:lvl>
  </w:abstractNum>
  <w:abstractNum w:abstractNumId="59" w15:restartNumberingAfterBreak="0">
    <w:nsid w:val="3DC03399"/>
    <w:multiLevelType w:val="hybridMultilevel"/>
    <w:tmpl w:val="552845A0"/>
    <w:lvl w:ilvl="0" w:tplc="96F49300">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D7149486">
      <w:numFmt w:val="bullet"/>
      <w:lvlText w:val="•"/>
      <w:lvlJc w:val="left"/>
      <w:pPr>
        <w:ind w:left="1239" w:hanging="361"/>
      </w:pPr>
      <w:rPr>
        <w:rFonts w:hint="default"/>
        <w:lang w:val="en-US" w:eastAsia="en-US" w:bidi="ar-SA"/>
      </w:rPr>
    </w:lvl>
    <w:lvl w:ilvl="2" w:tplc="7F6CDE5A">
      <w:numFmt w:val="bullet"/>
      <w:lvlText w:val="•"/>
      <w:lvlJc w:val="left"/>
      <w:pPr>
        <w:ind w:left="1658" w:hanging="361"/>
      </w:pPr>
      <w:rPr>
        <w:rFonts w:hint="default"/>
        <w:lang w:val="en-US" w:eastAsia="en-US" w:bidi="ar-SA"/>
      </w:rPr>
    </w:lvl>
    <w:lvl w:ilvl="3" w:tplc="E124C85A">
      <w:numFmt w:val="bullet"/>
      <w:lvlText w:val="•"/>
      <w:lvlJc w:val="left"/>
      <w:pPr>
        <w:ind w:left="2077" w:hanging="361"/>
      </w:pPr>
      <w:rPr>
        <w:rFonts w:hint="default"/>
        <w:lang w:val="en-US" w:eastAsia="en-US" w:bidi="ar-SA"/>
      </w:rPr>
    </w:lvl>
    <w:lvl w:ilvl="4" w:tplc="BC2ECCF8">
      <w:numFmt w:val="bullet"/>
      <w:lvlText w:val="•"/>
      <w:lvlJc w:val="left"/>
      <w:pPr>
        <w:ind w:left="2496" w:hanging="361"/>
      </w:pPr>
      <w:rPr>
        <w:rFonts w:hint="default"/>
        <w:lang w:val="en-US" w:eastAsia="en-US" w:bidi="ar-SA"/>
      </w:rPr>
    </w:lvl>
    <w:lvl w:ilvl="5" w:tplc="CB728482">
      <w:numFmt w:val="bullet"/>
      <w:lvlText w:val="•"/>
      <w:lvlJc w:val="left"/>
      <w:pPr>
        <w:ind w:left="2915" w:hanging="361"/>
      </w:pPr>
      <w:rPr>
        <w:rFonts w:hint="default"/>
        <w:lang w:val="en-US" w:eastAsia="en-US" w:bidi="ar-SA"/>
      </w:rPr>
    </w:lvl>
    <w:lvl w:ilvl="6" w:tplc="0E96E95A">
      <w:numFmt w:val="bullet"/>
      <w:lvlText w:val="•"/>
      <w:lvlJc w:val="left"/>
      <w:pPr>
        <w:ind w:left="3334" w:hanging="361"/>
      </w:pPr>
      <w:rPr>
        <w:rFonts w:hint="default"/>
        <w:lang w:val="en-US" w:eastAsia="en-US" w:bidi="ar-SA"/>
      </w:rPr>
    </w:lvl>
    <w:lvl w:ilvl="7" w:tplc="B762A48C">
      <w:numFmt w:val="bullet"/>
      <w:lvlText w:val="•"/>
      <w:lvlJc w:val="left"/>
      <w:pPr>
        <w:ind w:left="3753" w:hanging="361"/>
      </w:pPr>
      <w:rPr>
        <w:rFonts w:hint="default"/>
        <w:lang w:val="en-US" w:eastAsia="en-US" w:bidi="ar-SA"/>
      </w:rPr>
    </w:lvl>
    <w:lvl w:ilvl="8" w:tplc="144E4046">
      <w:numFmt w:val="bullet"/>
      <w:lvlText w:val="•"/>
      <w:lvlJc w:val="left"/>
      <w:pPr>
        <w:ind w:left="4172" w:hanging="361"/>
      </w:pPr>
      <w:rPr>
        <w:rFonts w:hint="default"/>
        <w:lang w:val="en-US" w:eastAsia="en-US" w:bidi="ar-SA"/>
      </w:rPr>
    </w:lvl>
  </w:abstractNum>
  <w:abstractNum w:abstractNumId="60" w15:restartNumberingAfterBreak="0">
    <w:nsid w:val="400D0654"/>
    <w:multiLevelType w:val="hybridMultilevel"/>
    <w:tmpl w:val="D5C2F7B8"/>
    <w:lvl w:ilvl="0" w:tplc="ED3CBD42">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2A62764E">
      <w:numFmt w:val="bullet"/>
      <w:lvlText w:val="•"/>
      <w:lvlJc w:val="left"/>
      <w:pPr>
        <w:ind w:left="1247" w:hanging="361"/>
      </w:pPr>
      <w:rPr>
        <w:rFonts w:hint="default"/>
        <w:lang w:val="en-US" w:eastAsia="en-US" w:bidi="ar-SA"/>
      </w:rPr>
    </w:lvl>
    <w:lvl w:ilvl="2" w:tplc="EB7226E8">
      <w:numFmt w:val="bullet"/>
      <w:lvlText w:val="•"/>
      <w:lvlJc w:val="left"/>
      <w:pPr>
        <w:ind w:left="1675" w:hanging="361"/>
      </w:pPr>
      <w:rPr>
        <w:rFonts w:hint="default"/>
        <w:lang w:val="en-US" w:eastAsia="en-US" w:bidi="ar-SA"/>
      </w:rPr>
    </w:lvl>
    <w:lvl w:ilvl="3" w:tplc="D56C0B28">
      <w:numFmt w:val="bullet"/>
      <w:lvlText w:val="•"/>
      <w:lvlJc w:val="left"/>
      <w:pPr>
        <w:ind w:left="2103" w:hanging="361"/>
      </w:pPr>
      <w:rPr>
        <w:rFonts w:hint="default"/>
        <w:lang w:val="en-US" w:eastAsia="en-US" w:bidi="ar-SA"/>
      </w:rPr>
    </w:lvl>
    <w:lvl w:ilvl="4" w:tplc="50AA22FA">
      <w:numFmt w:val="bullet"/>
      <w:lvlText w:val="•"/>
      <w:lvlJc w:val="left"/>
      <w:pPr>
        <w:ind w:left="2531" w:hanging="361"/>
      </w:pPr>
      <w:rPr>
        <w:rFonts w:hint="default"/>
        <w:lang w:val="en-US" w:eastAsia="en-US" w:bidi="ar-SA"/>
      </w:rPr>
    </w:lvl>
    <w:lvl w:ilvl="5" w:tplc="209686E6">
      <w:numFmt w:val="bullet"/>
      <w:lvlText w:val="•"/>
      <w:lvlJc w:val="left"/>
      <w:pPr>
        <w:ind w:left="2959" w:hanging="361"/>
      </w:pPr>
      <w:rPr>
        <w:rFonts w:hint="default"/>
        <w:lang w:val="en-US" w:eastAsia="en-US" w:bidi="ar-SA"/>
      </w:rPr>
    </w:lvl>
    <w:lvl w:ilvl="6" w:tplc="A81AA02E">
      <w:numFmt w:val="bullet"/>
      <w:lvlText w:val="•"/>
      <w:lvlJc w:val="left"/>
      <w:pPr>
        <w:ind w:left="3387" w:hanging="361"/>
      </w:pPr>
      <w:rPr>
        <w:rFonts w:hint="default"/>
        <w:lang w:val="en-US" w:eastAsia="en-US" w:bidi="ar-SA"/>
      </w:rPr>
    </w:lvl>
    <w:lvl w:ilvl="7" w:tplc="967C78E4">
      <w:numFmt w:val="bullet"/>
      <w:lvlText w:val="•"/>
      <w:lvlJc w:val="left"/>
      <w:pPr>
        <w:ind w:left="3815" w:hanging="361"/>
      </w:pPr>
      <w:rPr>
        <w:rFonts w:hint="default"/>
        <w:lang w:val="en-US" w:eastAsia="en-US" w:bidi="ar-SA"/>
      </w:rPr>
    </w:lvl>
    <w:lvl w:ilvl="8" w:tplc="2F621BA6">
      <w:numFmt w:val="bullet"/>
      <w:lvlText w:val="•"/>
      <w:lvlJc w:val="left"/>
      <w:pPr>
        <w:ind w:left="4243" w:hanging="361"/>
      </w:pPr>
      <w:rPr>
        <w:rFonts w:hint="default"/>
        <w:lang w:val="en-US" w:eastAsia="en-US" w:bidi="ar-SA"/>
      </w:rPr>
    </w:lvl>
  </w:abstractNum>
  <w:abstractNum w:abstractNumId="61" w15:restartNumberingAfterBreak="0">
    <w:nsid w:val="43171298"/>
    <w:multiLevelType w:val="hybridMultilevel"/>
    <w:tmpl w:val="FCAAAF6E"/>
    <w:lvl w:ilvl="0" w:tplc="92984830">
      <w:numFmt w:val="bullet"/>
      <w:lvlText w:val="-"/>
      <w:lvlJc w:val="left"/>
      <w:pPr>
        <w:ind w:left="237" w:hanging="118"/>
      </w:pPr>
      <w:rPr>
        <w:rFonts w:ascii="Calibri" w:eastAsia="Calibri" w:hAnsi="Calibri" w:cs="Calibri" w:hint="default"/>
        <w:b w:val="0"/>
        <w:bCs w:val="0"/>
        <w:i w:val="0"/>
        <w:iCs w:val="0"/>
        <w:spacing w:val="0"/>
        <w:w w:val="100"/>
        <w:sz w:val="22"/>
        <w:szCs w:val="22"/>
        <w:lang w:val="en-US" w:eastAsia="en-US" w:bidi="ar-SA"/>
      </w:rPr>
    </w:lvl>
    <w:lvl w:ilvl="1" w:tplc="D2BE5BDA">
      <w:numFmt w:val="bullet"/>
      <w:lvlText w:val="•"/>
      <w:lvlJc w:val="left"/>
      <w:pPr>
        <w:ind w:left="725" w:hanging="118"/>
      </w:pPr>
      <w:rPr>
        <w:rFonts w:hint="default"/>
        <w:lang w:val="en-US" w:eastAsia="en-US" w:bidi="ar-SA"/>
      </w:rPr>
    </w:lvl>
    <w:lvl w:ilvl="2" w:tplc="20A4B632">
      <w:numFmt w:val="bullet"/>
      <w:lvlText w:val="•"/>
      <w:lvlJc w:val="left"/>
      <w:pPr>
        <w:ind w:left="1211" w:hanging="118"/>
      </w:pPr>
      <w:rPr>
        <w:rFonts w:hint="default"/>
        <w:lang w:val="en-US" w:eastAsia="en-US" w:bidi="ar-SA"/>
      </w:rPr>
    </w:lvl>
    <w:lvl w:ilvl="3" w:tplc="402ADD8C">
      <w:numFmt w:val="bullet"/>
      <w:lvlText w:val="•"/>
      <w:lvlJc w:val="left"/>
      <w:pPr>
        <w:ind w:left="1697" w:hanging="118"/>
      </w:pPr>
      <w:rPr>
        <w:rFonts w:hint="default"/>
        <w:lang w:val="en-US" w:eastAsia="en-US" w:bidi="ar-SA"/>
      </w:rPr>
    </w:lvl>
    <w:lvl w:ilvl="4" w:tplc="D2605E50">
      <w:numFmt w:val="bullet"/>
      <w:lvlText w:val="•"/>
      <w:lvlJc w:val="left"/>
      <w:pPr>
        <w:ind w:left="2183" w:hanging="118"/>
      </w:pPr>
      <w:rPr>
        <w:rFonts w:hint="default"/>
        <w:lang w:val="en-US" w:eastAsia="en-US" w:bidi="ar-SA"/>
      </w:rPr>
    </w:lvl>
    <w:lvl w:ilvl="5" w:tplc="B906AAE8">
      <w:numFmt w:val="bullet"/>
      <w:lvlText w:val="•"/>
      <w:lvlJc w:val="left"/>
      <w:pPr>
        <w:ind w:left="2669" w:hanging="118"/>
      </w:pPr>
      <w:rPr>
        <w:rFonts w:hint="default"/>
        <w:lang w:val="en-US" w:eastAsia="en-US" w:bidi="ar-SA"/>
      </w:rPr>
    </w:lvl>
    <w:lvl w:ilvl="6" w:tplc="1CFA04C6">
      <w:numFmt w:val="bullet"/>
      <w:lvlText w:val="•"/>
      <w:lvlJc w:val="left"/>
      <w:pPr>
        <w:ind w:left="3155" w:hanging="118"/>
      </w:pPr>
      <w:rPr>
        <w:rFonts w:hint="default"/>
        <w:lang w:val="en-US" w:eastAsia="en-US" w:bidi="ar-SA"/>
      </w:rPr>
    </w:lvl>
    <w:lvl w:ilvl="7" w:tplc="930A54A2">
      <w:numFmt w:val="bullet"/>
      <w:lvlText w:val="•"/>
      <w:lvlJc w:val="left"/>
      <w:pPr>
        <w:ind w:left="3641" w:hanging="118"/>
      </w:pPr>
      <w:rPr>
        <w:rFonts w:hint="default"/>
        <w:lang w:val="en-US" w:eastAsia="en-US" w:bidi="ar-SA"/>
      </w:rPr>
    </w:lvl>
    <w:lvl w:ilvl="8" w:tplc="5BB45E4E">
      <w:numFmt w:val="bullet"/>
      <w:lvlText w:val="•"/>
      <w:lvlJc w:val="left"/>
      <w:pPr>
        <w:ind w:left="4127" w:hanging="118"/>
      </w:pPr>
      <w:rPr>
        <w:rFonts w:hint="default"/>
        <w:lang w:val="en-US" w:eastAsia="en-US" w:bidi="ar-SA"/>
      </w:rPr>
    </w:lvl>
  </w:abstractNum>
  <w:abstractNum w:abstractNumId="62" w15:restartNumberingAfterBreak="0">
    <w:nsid w:val="454D503C"/>
    <w:multiLevelType w:val="hybridMultilevel"/>
    <w:tmpl w:val="BD722ED8"/>
    <w:lvl w:ilvl="0" w:tplc="97262B2C">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8E8C2510">
      <w:numFmt w:val="bullet"/>
      <w:lvlText w:val="•"/>
      <w:lvlJc w:val="left"/>
      <w:pPr>
        <w:ind w:left="1283" w:hanging="360"/>
      </w:pPr>
      <w:rPr>
        <w:rFonts w:hint="default"/>
        <w:lang w:val="en-US" w:eastAsia="en-US" w:bidi="ar-SA"/>
      </w:rPr>
    </w:lvl>
    <w:lvl w:ilvl="2" w:tplc="1AF48058">
      <w:numFmt w:val="bullet"/>
      <w:lvlText w:val="•"/>
      <w:lvlJc w:val="left"/>
      <w:pPr>
        <w:ind w:left="1707" w:hanging="360"/>
      </w:pPr>
      <w:rPr>
        <w:rFonts w:hint="default"/>
        <w:lang w:val="en-US" w:eastAsia="en-US" w:bidi="ar-SA"/>
      </w:rPr>
    </w:lvl>
    <w:lvl w:ilvl="3" w:tplc="470035AC">
      <w:numFmt w:val="bullet"/>
      <w:lvlText w:val="•"/>
      <w:lvlJc w:val="left"/>
      <w:pPr>
        <w:ind w:left="2131" w:hanging="360"/>
      </w:pPr>
      <w:rPr>
        <w:rFonts w:hint="default"/>
        <w:lang w:val="en-US" w:eastAsia="en-US" w:bidi="ar-SA"/>
      </w:rPr>
    </w:lvl>
    <w:lvl w:ilvl="4" w:tplc="6E04162C">
      <w:numFmt w:val="bullet"/>
      <w:lvlText w:val="•"/>
      <w:lvlJc w:val="left"/>
      <w:pPr>
        <w:ind w:left="2555" w:hanging="360"/>
      </w:pPr>
      <w:rPr>
        <w:rFonts w:hint="default"/>
        <w:lang w:val="en-US" w:eastAsia="en-US" w:bidi="ar-SA"/>
      </w:rPr>
    </w:lvl>
    <w:lvl w:ilvl="5" w:tplc="040A4166">
      <w:numFmt w:val="bullet"/>
      <w:lvlText w:val="•"/>
      <w:lvlJc w:val="left"/>
      <w:pPr>
        <w:ind w:left="2979" w:hanging="360"/>
      </w:pPr>
      <w:rPr>
        <w:rFonts w:hint="default"/>
        <w:lang w:val="en-US" w:eastAsia="en-US" w:bidi="ar-SA"/>
      </w:rPr>
    </w:lvl>
    <w:lvl w:ilvl="6" w:tplc="4C42EEEA">
      <w:numFmt w:val="bullet"/>
      <w:lvlText w:val="•"/>
      <w:lvlJc w:val="left"/>
      <w:pPr>
        <w:ind w:left="3403" w:hanging="360"/>
      </w:pPr>
      <w:rPr>
        <w:rFonts w:hint="default"/>
        <w:lang w:val="en-US" w:eastAsia="en-US" w:bidi="ar-SA"/>
      </w:rPr>
    </w:lvl>
    <w:lvl w:ilvl="7" w:tplc="245E7730">
      <w:numFmt w:val="bullet"/>
      <w:lvlText w:val="•"/>
      <w:lvlJc w:val="left"/>
      <w:pPr>
        <w:ind w:left="3827" w:hanging="360"/>
      </w:pPr>
      <w:rPr>
        <w:rFonts w:hint="default"/>
        <w:lang w:val="en-US" w:eastAsia="en-US" w:bidi="ar-SA"/>
      </w:rPr>
    </w:lvl>
    <w:lvl w:ilvl="8" w:tplc="0B68162E">
      <w:numFmt w:val="bullet"/>
      <w:lvlText w:val="•"/>
      <w:lvlJc w:val="left"/>
      <w:pPr>
        <w:ind w:left="4251" w:hanging="360"/>
      </w:pPr>
      <w:rPr>
        <w:rFonts w:hint="default"/>
        <w:lang w:val="en-US" w:eastAsia="en-US" w:bidi="ar-SA"/>
      </w:rPr>
    </w:lvl>
  </w:abstractNum>
  <w:abstractNum w:abstractNumId="63" w15:restartNumberingAfterBreak="0">
    <w:nsid w:val="489D6878"/>
    <w:multiLevelType w:val="hybridMultilevel"/>
    <w:tmpl w:val="4634CE36"/>
    <w:lvl w:ilvl="0" w:tplc="98EE559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F8BA9190">
      <w:numFmt w:val="bullet"/>
      <w:lvlText w:val="•"/>
      <w:lvlJc w:val="left"/>
      <w:pPr>
        <w:ind w:left="1247" w:hanging="360"/>
      </w:pPr>
      <w:rPr>
        <w:rFonts w:hint="default"/>
        <w:lang w:val="en-US" w:eastAsia="en-US" w:bidi="ar-SA"/>
      </w:rPr>
    </w:lvl>
    <w:lvl w:ilvl="2" w:tplc="EDA2EC74">
      <w:numFmt w:val="bullet"/>
      <w:lvlText w:val="•"/>
      <w:lvlJc w:val="left"/>
      <w:pPr>
        <w:ind w:left="1675" w:hanging="360"/>
      </w:pPr>
      <w:rPr>
        <w:rFonts w:hint="default"/>
        <w:lang w:val="en-US" w:eastAsia="en-US" w:bidi="ar-SA"/>
      </w:rPr>
    </w:lvl>
    <w:lvl w:ilvl="3" w:tplc="ACE8D80C">
      <w:numFmt w:val="bullet"/>
      <w:lvlText w:val="•"/>
      <w:lvlJc w:val="left"/>
      <w:pPr>
        <w:ind w:left="2103" w:hanging="360"/>
      </w:pPr>
      <w:rPr>
        <w:rFonts w:hint="default"/>
        <w:lang w:val="en-US" w:eastAsia="en-US" w:bidi="ar-SA"/>
      </w:rPr>
    </w:lvl>
    <w:lvl w:ilvl="4" w:tplc="CE7ACBBC">
      <w:numFmt w:val="bullet"/>
      <w:lvlText w:val="•"/>
      <w:lvlJc w:val="left"/>
      <w:pPr>
        <w:ind w:left="2531" w:hanging="360"/>
      </w:pPr>
      <w:rPr>
        <w:rFonts w:hint="default"/>
        <w:lang w:val="en-US" w:eastAsia="en-US" w:bidi="ar-SA"/>
      </w:rPr>
    </w:lvl>
    <w:lvl w:ilvl="5" w:tplc="A3DE13BE">
      <w:numFmt w:val="bullet"/>
      <w:lvlText w:val="•"/>
      <w:lvlJc w:val="left"/>
      <w:pPr>
        <w:ind w:left="2959" w:hanging="360"/>
      </w:pPr>
      <w:rPr>
        <w:rFonts w:hint="default"/>
        <w:lang w:val="en-US" w:eastAsia="en-US" w:bidi="ar-SA"/>
      </w:rPr>
    </w:lvl>
    <w:lvl w:ilvl="6" w:tplc="DC0EB844">
      <w:numFmt w:val="bullet"/>
      <w:lvlText w:val="•"/>
      <w:lvlJc w:val="left"/>
      <w:pPr>
        <w:ind w:left="3387" w:hanging="360"/>
      </w:pPr>
      <w:rPr>
        <w:rFonts w:hint="default"/>
        <w:lang w:val="en-US" w:eastAsia="en-US" w:bidi="ar-SA"/>
      </w:rPr>
    </w:lvl>
    <w:lvl w:ilvl="7" w:tplc="7B6AF2EC">
      <w:numFmt w:val="bullet"/>
      <w:lvlText w:val="•"/>
      <w:lvlJc w:val="left"/>
      <w:pPr>
        <w:ind w:left="3815" w:hanging="360"/>
      </w:pPr>
      <w:rPr>
        <w:rFonts w:hint="default"/>
        <w:lang w:val="en-US" w:eastAsia="en-US" w:bidi="ar-SA"/>
      </w:rPr>
    </w:lvl>
    <w:lvl w:ilvl="8" w:tplc="E6B06DC4">
      <w:numFmt w:val="bullet"/>
      <w:lvlText w:val="•"/>
      <w:lvlJc w:val="left"/>
      <w:pPr>
        <w:ind w:left="4243" w:hanging="360"/>
      </w:pPr>
      <w:rPr>
        <w:rFonts w:hint="default"/>
        <w:lang w:val="en-US" w:eastAsia="en-US" w:bidi="ar-SA"/>
      </w:rPr>
    </w:lvl>
  </w:abstractNum>
  <w:abstractNum w:abstractNumId="64" w15:restartNumberingAfterBreak="0">
    <w:nsid w:val="4B3872BF"/>
    <w:multiLevelType w:val="hybridMultilevel"/>
    <w:tmpl w:val="8F60F482"/>
    <w:lvl w:ilvl="0" w:tplc="AC002C84">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49FE009E">
      <w:numFmt w:val="bullet"/>
      <w:lvlText w:val="•"/>
      <w:lvlJc w:val="left"/>
      <w:pPr>
        <w:ind w:left="1239" w:hanging="360"/>
      </w:pPr>
      <w:rPr>
        <w:rFonts w:hint="default"/>
        <w:lang w:val="en-US" w:eastAsia="en-US" w:bidi="ar-SA"/>
      </w:rPr>
    </w:lvl>
    <w:lvl w:ilvl="2" w:tplc="EF764C76">
      <w:numFmt w:val="bullet"/>
      <w:lvlText w:val="•"/>
      <w:lvlJc w:val="left"/>
      <w:pPr>
        <w:ind w:left="1658" w:hanging="360"/>
      </w:pPr>
      <w:rPr>
        <w:rFonts w:hint="default"/>
        <w:lang w:val="en-US" w:eastAsia="en-US" w:bidi="ar-SA"/>
      </w:rPr>
    </w:lvl>
    <w:lvl w:ilvl="3" w:tplc="B2B8EA66">
      <w:numFmt w:val="bullet"/>
      <w:lvlText w:val="•"/>
      <w:lvlJc w:val="left"/>
      <w:pPr>
        <w:ind w:left="2077" w:hanging="360"/>
      </w:pPr>
      <w:rPr>
        <w:rFonts w:hint="default"/>
        <w:lang w:val="en-US" w:eastAsia="en-US" w:bidi="ar-SA"/>
      </w:rPr>
    </w:lvl>
    <w:lvl w:ilvl="4" w:tplc="E3EC5B34">
      <w:numFmt w:val="bullet"/>
      <w:lvlText w:val="•"/>
      <w:lvlJc w:val="left"/>
      <w:pPr>
        <w:ind w:left="2496" w:hanging="360"/>
      </w:pPr>
      <w:rPr>
        <w:rFonts w:hint="default"/>
        <w:lang w:val="en-US" w:eastAsia="en-US" w:bidi="ar-SA"/>
      </w:rPr>
    </w:lvl>
    <w:lvl w:ilvl="5" w:tplc="5E6CEDE8">
      <w:numFmt w:val="bullet"/>
      <w:lvlText w:val="•"/>
      <w:lvlJc w:val="left"/>
      <w:pPr>
        <w:ind w:left="2915" w:hanging="360"/>
      </w:pPr>
      <w:rPr>
        <w:rFonts w:hint="default"/>
        <w:lang w:val="en-US" w:eastAsia="en-US" w:bidi="ar-SA"/>
      </w:rPr>
    </w:lvl>
    <w:lvl w:ilvl="6" w:tplc="7D20C8CA">
      <w:numFmt w:val="bullet"/>
      <w:lvlText w:val="•"/>
      <w:lvlJc w:val="left"/>
      <w:pPr>
        <w:ind w:left="3334" w:hanging="360"/>
      </w:pPr>
      <w:rPr>
        <w:rFonts w:hint="default"/>
        <w:lang w:val="en-US" w:eastAsia="en-US" w:bidi="ar-SA"/>
      </w:rPr>
    </w:lvl>
    <w:lvl w:ilvl="7" w:tplc="7BBEB5DE">
      <w:numFmt w:val="bullet"/>
      <w:lvlText w:val="•"/>
      <w:lvlJc w:val="left"/>
      <w:pPr>
        <w:ind w:left="3753" w:hanging="360"/>
      </w:pPr>
      <w:rPr>
        <w:rFonts w:hint="default"/>
        <w:lang w:val="en-US" w:eastAsia="en-US" w:bidi="ar-SA"/>
      </w:rPr>
    </w:lvl>
    <w:lvl w:ilvl="8" w:tplc="976A4BA2">
      <w:numFmt w:val="bullet"/>
      <w:lvlText w:val="•"/>
      <w:lvlJc w:val="left"/>
      <w:pPr>
        <w:ind w:left="4172" w:hanging="360"/>
      </w:pPr>
      <w:rPr>
        <w:rFonts w:hint="default"/>
        <w:lang w:val="en-US" w:eastAsia="en-US" w:bidi="ar-SA"/>
      </w:rPr>
    </w:lvl>
  </w:abstractNum>
  <w:abstractNum w:abstractNumId="65" w15:restartNumberingAfterBreak="0">
    <w:nsid w:val="4B873EAE"/>
    <w:multiLevelType w:val="hybridMultilevel"/>
    <w:tmpl w:val="D8ACD5EC"/>
    <w:lvl w:ilvl="0" w:tplc="425AD866">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5B66E0D8">
      <w:numFmt w:val="bullet"/>
      <w:lvlText w:val="•"/>
      <w:lvlJc w:val="left"/>
      <w:pPr>
        <w:ind w:left="1247" w:hanging="361"/>
      </w:pPr>
      <w:rPr>
        <w:rFonts w:hint="default"/>
        <w:lang w:val="en-US" w:eastAsia="en-US" w:bidi="ar-SA"/>
      </w:rPr>
    </w:lvl>
    <w:lvl w:ilvl="2" w:tplc="71CC174A">
      <w:numFmt w:val="bullet"/>
      <w:lvlText w:val="•"/>
      <w:lvlJc w:val="left"/>
      <w:pPr>
        <w:ind w:left="1675" w:hanging="361"/>
      </w:pPr>
      <w:rPr>
        <w:rFonts w:hint="default"/>
        <w:lang w:val="en-US" w:eastAsia="en-US" w:bidi="ar-SA"/>
      </w:rPr>
    </w:lvl>
    <w:lvl w:ilvl="3" w:tplc="E348DBCA">
      <w:numFmt w:val="bullet"/>
      <w:lvlText w:val="•"/>
      <w:lvlJc w:val="left"/>
      <w:pPr>
        <w:ind w:left="2103" w:hanging="361"/>
      </w:pPr>
      <w:rPr>
        <w:rFonts w:hint="default"/>
        <w:lang w:val="en-US" w:eastAsia="en-US" w:bidi="ar-SA"/>
      </w:rPr>
    </w:lvl>
    <w:lvl w:ilvl="4" w:tplc="646271F0">
      <w:numFmt w:val="bullet"/>
      <w:lvlText w:val="•"/>
      <w:lvlJc w:val="left"/>
      <w:pPr>
        <w:ind w:left="2531" w:hanging="361"/>
      </w:pPr>
      <w:rPr>
        <w:rFonts w:hint="default"/>
        <w:lang w:val="en-US" w:eastAsia="en-US" w:bidi="ar-SA"/>
      </w:rPr>
    </w:lvl>
    <w:lvl w:ilvl="5" w:tplc="8C5E8C24">
      <w:numFmt w:val="bullet"/>
      <w:lvlText w:val="•"/>
      <w:lvlJc w:val="left"/>
      <w:pPr>
        <w:ind w:left="2959" w:hanging="361"/>
      </w:pPr>
      <w:rPr>
        <w:rFonts w:hint="default"/>
        <w:lang w:val="en-US" w:eastAsia="en-US" w:bidi="ar-SA"/>
      </w:rPr>
    </w:lvl>
    <w:lvl w:ilvl="6" w:tplc="BED221B8">
      <w:numFmt w:val="bullet"/>
      <w:lvlText w:val="•"/>
      <w:lvlJc w:val="left"/>
      <w:pPr>
        <w:ind w:left="3387" w:hanging="361"/>
      </w:pPr>
      <w:rPr>
        <w:rFonts w:hint="default"/>
        <w:lang w:val="en-US" w:eastAsia="en-US" w:bidi="ar-SA"/>
      </w:rPr>
    </w:lvl>
    <w:lvl w:ilvl="7" w:tplc="E4BC8A26">
      <w:numFmt w:val="bullet"/>
      <w:lvlText w:val="•"/>
      <w:lvlJc w:val="left"/>
      <w:pPr>
        <w:ind w:left="3815" w:hanging="361"/>
      </w:pPr>
      <w:rPr>
        <w:rFonts w:hint="default"/>
        <w:lang w:val="en-US" w:eastAsia="en-US" w:bidi="ar-SA"/>
      </w:rPr>
    </w:lvl>
    <w:lvl w:ilvl="8" w:tplc="5344CAA4">
      <w:numFmt w:val="bullet"/>
      <w:lvlText w:val="•"/>
      <w:lvlJc w:val="left"/>
      <w:pPr>
        <w:ind w:left="4243" w:hanging="361"/>
      </w:pPr>
      <w:rPr>
        <w:rFonts w:hint="default"/>
        <w:lang w:val="en-US" w:eastAsia="en-US" w:bidi="ar-SA"/>
      </w:rPr>
    </w:lvl>
  </w:abstractNum>
  <w:abstractNum w:abstractNumId="66" w15:restartNumberingAfterBreak="0">
    <w:nsid w:val="4C117E30"/>
    <w:multiLevelType w:val="hybridMultilevel"/>
    <w:tmpl w:val="844CF112"/>
    <w:lvl w:ilvl="0" w:tplc="CCAA147E">
      <w:numFmt w:val="bullet"/>
      <w:lvlText w:val=""/>
      <w:lvlJc w:val="left"/>
      <w:pPr>
        <w:ind w:left="819" w:hanging="360"/>
      </w:pPr>
      <w:rPr>
        <w:rFonts w:ascii="Symbol" w:eastAsia="Symbol" w:hAnsi="Symbol" w:cs="Symbol" w:hint="default"/>
        <w:b w:val="0"/>
        <w:bCs w:val="0"/>
        <w:i w:val="0"/>
        <w:iCs w:val="0"/>
        <w:spacing w:val="0"/>
        <w:w w:val="100"/>
        <w:sz w:val="22"/>
        <w:szCs w:val="22"/>
        <w:lang w:val="en-US" w:eastAsia="en-US" w:bidi="ar-SA"/>
      </w:rPr>
    </w:lvl>
    <w:lvl w:ilvl="1" w:tplc="6E7E3D18">
      <w:numFmt w:val="bullet"/>
      <w:lvlText w:val="•"/>
      <w:lvlJc w:val="left"/>
      <w:pPr>
        <w:ind w:left="1247" w:hanging="360"/>
      </w:pPr>
      <w:rPr>
        <w:rFonts w:hint="default"/>
        <w:lang w:val="en-US" w:eastAsia="en-US" w:bidi="ar-SA"/>
      </w:rPr>
    </w:lvl>
    <w:lvl w:ilvl="2" w:tplc="4E6A94E6">
      <w:numFmt w:val="bullet"/>
      <w:lvlText w:val="•"/>
      <w:lvlJc w:val="left"/>
      <w:pPr>
        <w:ind w:left="1675" w:hanging="360"/>
      </w:pPr>
      <w:rPr>
        <w:rFonts w:hint="default"/>
        <w:lang w:val="en-US" w:eastAsia="en-US" w:bidi="ar-SA"/>
      </w:rPr>
    </w:lvl>
    <w:lvl w:ilvl="3" w:tplc="CD48C206">
      <w:numFmt w:val="bullet"/>
      <w:lvlText w:val="•"/>
      <w:lvlJc w:val="left"/>
      <w:pPr>
        <w:ind w:left="2103" w:hanging="360"/>
      </w:pPr>
      <w:rPr>
        <w:rFonts w:hint="default"/>
        <w:lang w:val="en-US" w:eastAsia="en-US" w:bidi="ar-SA"/>
      </w:rPr>
    </w:lvl>
    <w:lvl w:ilvl="4" w:tplc="132A7292">
      <w:numFmt w:val="bullet"/>
      <w:lvlText w:val="•"/>
      <w:lvlJc w:val="left"/>
      <w:pPr>
        <w:ind w:left="2531" w:hanging="360"/>
      </w:pPr>
      <w:rPr>
        <w:rFonts w:hint="default"/>
        <w:lang w:val="en-US" w:eastAsia="en-US" w:bidi="ar-SA"/>
      </w:rPr>
    </w:lvl>
    <w:lvl w:ilvl="5" w:tplc="DEF4E984">
      <w:numFmt w:val="bullet"/>
      <w:lvlText w:val="•"/>
      <w:lvlJc w:val="left"/>
      <w:pPr>
        <w:ind w:left="2959" w:hanging="360"/>
      </w:pPr>
      <w:rPr>
        <w:rFonts w:hint="default"/>
        <w:lang w:val="en-US" w:eastAsia="en-US" w:bidi="ar-SA"/>
      </w:rPr>
    </w:lvl>
    <w:lvl w:ilvl="6" w:tplc="23E0AC0C">
      <w:numFmt w:val="bullet"/>
      <w:lvlText w:val="•"/>
      <w:lvlJc w:val="left"/>
      <w:pPr>
        <w:ind w:left="3387" w:hanging="360"/>
      </w:pPr>
      <w:rPr>
        <w:rFonts w:hint="default"/>
        <w:lang w:val="en-US" w:eastAsia="en-US" w:bidi="ar-SA"/>
      </w:rPr>
    </w:lvl>
    <w:lvl w:ilvl="7" w:tplc="C39826F0">
      <w:numFmt w:val="bullet"/>
      <w:lvlText w:val="•"/>
      <w:lvlJc w:val="left"/>
      <w:pPr>
        <w:ind w:left="3815" w:hanging="360"/>
      </w:pPr>
      <w:rPr>
        <w:rFonts w:hint="default"/>
        <w:lang w:val="en-US" w:eastAsia="en-US" w:bidi="ar-SA"/>
      </w:rPr>
    </w:lvl>
    <w:lvl w:ilvl="8" w:tplc="386A8A7C">
      <w:numFmt w:val="bullet"/>
      <w:lvlText w:val="•"/>
      <w:lvlJc w:val="left"/>
      <w:pPr>
        <w:ind w:left="4243" w:hanging="360"/>
      </w:pPr>
      <w:rPr>
        <w:rFonts w:hint="default"/>
        <w:lang w:val="en-US" w:eastAsia="en-US" w:bidi="ar-SA"/>
      </w:rPr>
    </w:lvl>
  </w:abstractNum>
  <w:abstractNum w:abstractNumId="67" w15:restartNumberingAfterBreak="0">
    <w:nsid w:val="4CF3507B"/>
    <w:multiLevelType w:val="hybridMultilevel"/>
    <w:tmpl w:val="73CCDFDA"/>
    <w:lvl w:ilvl="0" w:tplc="53CAC94E">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4FFCDCFE">
      <w:numFmt w:val="bullet"/>
      <w:lvlText w:val="•"/>
      <w:lvlJc w:val="left"/>
      <w:pPr>
        <w:ind w:left="1247" w:hanging="361"/>
      </w:pPr>
      <w:rPr>
        <w:rFonts w:hint="default"/>
        <w:lang w:val="en-US" w:eastAsia="en-US" w:bidi="ar-SA"/>
      </w:rPr>
    </w:lvl>
    <w:lvl w:ilvl="2" w:tplc="9936498C">
      <w:numFmt w:val="bullet"/>
      <w:lvlText w:val="•"/>
      <w:lvlJc w:val="left"/>
      <w:pPr>
        <w:ind w:left="1675" w:hanging="361"/>
      </w:pPr>
      <w:rPr>
        <w:rFonts w:hint="default"/>
        <w:lang w:val="en-US" w:eastAsia="en-US" w:bidi="ar-SA"/>
      </w:rPr>
    </w:lvl>
    <w:lvl w:ilvl="3" w:tplc="0E1A37AA">
      <w:numFmt w:val="bullet"/>
      <w:lvlText w:val="•"/>
      <w:lvlJc w:val="left"/>
      <w:pPr>
        <w:ind w:left="2103" w:hanging="361"/>
      </w:pPr>
      <w:rPr>
        <w:rFonts w:hint="default"/>
        <w:lang w:val="en-US" w:eastAsia="en-US" w:bidi="ar-SA"/>
      </w:rPr>
    </w:lvl>
    <w:lvl w:ilvl="4" w:tplc="CB284E4E">
      <w:numFmt w:val="bullet"/>
      <w:lvlText w:val="•"/>
      <w:lvlJc w:val="left"/>
      <w:pPr>
        <w:ind w:left="2531" w:hanging="361"/>
      </w:pPr>
      <w:rPr>
        <w:rFonts w:hint="default"/>
        <w:lang w:val="en-US" w:eastAsia="en-US" w:bidi="ar-SA"/>
      </w:rPr>
    </w:lvl>
    <w:lvl w:ilvl="5" w:tplc="70DE79E6">
      <w:numFmt w:val="bullet"/>
      <w:lvlText w:val="•"/>
      <w:lvlJc w:val="left"/>
      <w:pPr>
        <w:ind w:left="2959" w:hanging="361"/>
      </w:pPr>
      <w:rPr>
        <w:rFonts w:hint="default"/>
        <w:lang w:val="en-US" w:eastAsia="en-US" w:bidi="ar-SA"/>
      </w:rPr>
    </w:lvl>
    <w:lvl w:ilvl="6" w:tplc="E03C00C2">
      <w:numFmt w:val="bullet"/>
      <w:lvlText w:val="•"/>
      <w:lvlJc w:val="left"/>
      <w:pPr>
        <w:ind w:left="3387" w:hanging="361"/>
      </w:pPr>
      <w:rPr>
        <w:rFonts w:hint="default"/>
        <w:lang w:val="en-US" w:eastAsia="en-US" w:bidi="ar-SA"/>
      </w:rPr>
    </w:lvl>
    <w:lvl w:ilvl="7" w:tplc="81A40B3C">
      <w:numFmt w:val="bullet"/>
      <w:lvlText w:val="•"/>
      <w:lvlJc w:val="left"/>
      <w:pPr>
        <w:ind w:left="3815" w:hanging="361"/>
      </w:pPr>
      <w:rPr>
        <w:rFonts w:hint="default"/>
        <w:lang w:val="en-US" w:eastAsia="en-US" w:bidi="ar-SA"/>
      </w:rPr>
    </w:lvl>
    <w:lvl w:ilvl="8" w:tplc="40C8CA80">
      <w:numFmt w:val="bullet"/>
      <w:lvlText w:val="•"/>
      <w:lvlJc w:val="left"/>
      <w:pPr>
        <w:ind w:left="4243" w:hanging="361"/>
      </w:pPr>
      <w:rPr>
        <w:rFonts w:hint="default"/>
        <w:lang w:val="en-US" w:eastAsia="en-US" w:bidi="ar-SA"/>
      </w:rPr>
    </w:lvl>
  </w:abstractNum>
  <w:abstractNum w:abstractNumId="68" w15:restartNumberingAfterBreak="0">
    <w:nsid w:val="4D4B084B"/>
    <w:multiLevelType w:val="hybridMultilevel"/>
    <w:tmpl w:val="9DF8AF4E"/>
    <w:lvl w:ilvl="0" w:tplc="D30E6A66">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394215B0">
      <w:numFmt w:val="bullet"/>
      <w:lvlText w:val="•"/>
      <w:lvlJc w:val="left"/>
      <w:pPr>
        <w:ind w:left="1247" w:hanging="360"/>
      </w:pPr>
      <w:rPr>
        <w:rFonts w:hint="default"/>
        <w:lang w:val="en-US" w:eastAsia="en-US" w:bidi="ar-SA"/>
      </w:rPr>
    </w:lvl>
    <w:lvl w:ilvl="2" w:tplc="85D48916">
      <w:numFmt w:val="bullet"/>
      <w:lvlText w:val="•"/>
      <w:lvlJc w:val="left"/>
      <w:pPr>
        <w:ind w:left="1675" w:hanging="360"/>
      </w:pPr>
      <w:rPr>
        <w:rFonts w:hint="default"/>
        <w:lang w:val="en-US" w:eastAsia="en-US" w:bidi="ar-SA"/>
      </w:rPr>
    </w:lvl>
    <w:lvl w:ilvl="3" w:tplc="7D105032">
      <w:numFmt w:val="bullet"/>
      <w:lvlText w:val="•"/>
      <w:lvlJc w:val="left"/>
      <w:pPr>
        <w:ind w:left="2103" w:hanging="360"/>
      </w:pPr>
      <w:rPr>
        <w:rFonts w:hint="default"/>
        <w:lang w:val="en-US" w:eastAsia="en-US" w:bidi="ar-SA"/>
      </w:rPr>
    </w:lvl>
    <w:lvl w:ilvl="4" w:tplc="F3B89E34">
      <w:numFmt w:val="bullet"/>
      <w:lvlText w:val="•"/>
      <w:lvlJc w:val="left"/>
      <w:pPr>
        <w:ind w:left="2531" w:hanging="360"/>
      </w:pPr>
      <w:rPr>
        <w:rFonts w:hint="default"/>
        <w:lang w:val="en-US" w:eastAsia="en-US" w:bidi="ar-SA"/>
      </w:rPr>
    </w:lvl>
    <w:lvl w:ilvl="5" w:tplc="CDF25E4A">
      <w:numFmt w:val="bullet"/>
      <w:lvlText w:val="•"/>
      <w:lvlJc w:val="left"/>
      <w:pPr>
        <w:ind w:left="2959" w:hanging="360"/>
      </w:pPr>
      <w:rPr>
        <w:rFonts w:hint="default"/>
        <w:lang w:val="en-US" w:eastAsia="en-US" w:bidi="ar-SA"/>
      </w:rPr>
    </w:lvl>
    <w:lvl w:ilvl="6" w:tplc="D56E9038">
      <w:numFmt w:val="bullet"/>
      <w:lvlText w:val="•"/>
      <w:lvlJc w:val="left"/>
      <w:pPr>
        <w:ind w:left="3387" w:hanging="360"/>
      </w:pPr>
      <w:rPr>
        <w:rFonts w:hint="default"/>
        <w:lang w:val="en-US" w:eastAsia="en-US" w:bidi="ar-SA"/>
      </w:rPr>
    </w:lvl>
    <w:lvl w:ilvl="7" w:tplc="5FD86FF0">
      <w:numFmt w:val="bullet"/>
      <w:lvlText w:val="•"/>
      <w:lvlJc w:val="left"/>
      <w:pPr>
        <w:ind w:left="3815" w:hanging="360"/>
      </w:pPr>
      <w:rPr>
        <w:rFonts w:hint="default"/>
        <w:lang w:val="en-US" w:eastAsia="en-US" w:bidi="ar-SA"/>
      </w:rPr>
    </w:lvl>
    <w:lvl w:ilvl="8" w:tplc="C0FCF6F8">
      <w:numFmt w:val="bullet"/>
      <w:lvlText w:val="•"/>
      <w:lvlJc w:val="left"/>
      <w:pPr>
        <w:ind w:left="4243" w:hanging="360"/>
      </w:pPr>
      <w:rPr>
        <w:rFonts w:hint="default"/>
        <w:lang w:val="en-US" w:eastAsia="en-US" w:bidi="ar-SA"/>
      </w:rPr>
    </w:lvl>
  </w:abstractNum>
  <w:abstractNum w:abstractNumId="69" w15:restartNumberingAfterBreak="0">
    <w:nsid w:val="4E607671"/>
    <w:multiLevelType w:val="hybridMultilevel"/>
    <w:tmpl w:val="5F78143C"/>
    <w:lvl w:ilvl="0" w:tplc="A10E1828">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11E26372">
      <w:numFmt w:val="bullet"/>
      <w:lvlText w:val="•"/>
      <w:lvlJc w:val="left"/>
      <w:pPr>
        <w:ind w:left="1247" w:hanging="360"/>
      </w:pPr>
      <w:rPr>
        <w:rFonts w:hint="default"/>
        <w:lang w:val="en-US" w:eastAsia="en-US" w:bidi="ar-SA"/>
      </w:rPr>
    </w:lvl>
    <w:lvl w:ilvl="2" w:tplc="9C68EF08">
      <w:numFmt w:val="bullet"/>
      <w:lvlText w:val="•"/>
      <w:lvlJc w:val="left"/>
      <w:pPr>
        <w:ind w:left="1675" w:hanging="360"/>
      </w:pPr>
      <w:rPr>
        <w:rFonts w:hint="default"/>
        <w:lang w:val="en-US" w:eastAsia="en-US" w:bidi="ar-SA"/>
      </w:rPr>
    </w:lvl>
    <w:lvl w:ilvl="3" w:tplc="9C502F16">
      <w:numFmt w:val="bullet"/>
      <w:lvlText w:val="•"/>
      <w:lvlJc w:val="left"/>
      <w:pPr>
        <w:ind w:left="2103" w:hanging="360"/>
      </w:pPr>
      <w:rPr>
        <w:rFonts w:hint="default"/>
        <w:lang w:val="en-US" w:eastAsia="en-US" w:bidi="ar-SA"/>
      </w:rPr>
    </w:lvl>
    <w:lvl w:ilvl="4" w:tplc="D5F6F886">
      <w:numFmt w:val="bullet"/>
      <w:lvlText w:val="•"/>
      <w:lvlJc w:val="left"/>
      <w:pPr>
        <w:ind w:left="2531" w:hanging="360"/>
      </w:pPr>
      <w:rPr>
        <w:rFonts w:hint="default"/>
        <w:lang w:val="en-US" w:eastAsia="en-US" w:bidi="ar-SA"/>
      </w:rPr>
    </w:lvl>
    <w:lvl w:ilvl="5" w:tplc="EF04FF58">
      <w:numFmt w:val="bullet"/>
      <w:lvlText w:val="•"/>
      <w:lvlJc w:val="left"/>
      <w:pPr>
        <w:ind w:left="2959" w:hanging="360"/>
      </w:pPr>
      <w:rPr>
        <w:rFonts w:hint="default"/>
        <w:lang w:val="en-US" w:eastAsia="en-US" w:bidi="ar-SA"/>
      </w:rPr>
    </w:lvl>
    <w:lvl w:ilvl="6" w:tplc="88664EE8">
      <w:numFmt w:val="bullet"/>
      <w:lvlText w:val="•"/>
      <w:lvlJc w:val="left"/>
      <w:pPr>
        <w:ind w:left="3387" w:hanging="360"/>
      </w:pPr>
      <w:rPr>
        <w:rFonts w:hint="default"/>
        <w:lang w:val="en-US" w:eastAsia="en-US" w:bidi="ar-SA"/>
      </w:rPr>
    </w:lvl>
    <w:lvl w:ilvl="7" w:tplc="8A7EA080">
      <w:numFmt w:val="bullet"/>
      <w:lvlText w:val="•"/>
      <w:lvlJc w:val="left"/>
      <w:pPr>
        <w:ind w:left="3815" w:hanging="360"/>
      </w:pPr>
      <w:rPr>
        <w:rFonts w:hint="default"/>
        <w:lang w:val="en-US" w:eastAsia="en-US" w:bidi="ar-SA"/>
      </w:rPr>
    </w:lvl>
    <w:lvl w:ilvl="8" w:tplc="E2A6BC3A">
      <w:numFmt w:val="bullet"/>
      <w:lvlText w:val="•"/>
      <w:lvlJc w:val="left"/>
      <w:pPr>
        <w:ind w:left="4243" w:hanging="360"/>
      </w:pPr>
      <w:rPr>
        <w:rFonts w:hint="default"/>
        <w:lang w:val="en-US" w:eastAsia="en-US" w:bidi="ar-SA"/>
      </w:rPr>
    </w:lvl>
  </w:abstractNum>
  <w:abstractNum w:abstractNumId="70" w15:restartNumberingAfterBreak="0">
    <w:nsid w:val="4EDD4360"/>
    <w:multiLevelType w:val="hybridMultilevel"/>
    <w:tmpl w:val="030C1B22"/>
    <w:lvl w:ilvl="0" w:tplc="27F09C7C">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B76E716C">
      <w:numFmt w:val="bullet"/>
      <w:lvlText w:val="•"/>
      <w:lvlJc w:val="left"/>
      <w:pPr>
        <w:ind w:left="1275" w:hanging="360"/>
      </w:pPr>
      <w:rPr>
        <w:rFonts w:hint="default"/>
        <w:lang w:val="en-US" w:eastAsia="en-US" w:bidi="ar-SA"/>
      </w:rPr>
    </w:lvl>
    <w:lvl w:ilvl="2" w:tplc="DD98AF1C">
      <w:numFmt w:val="bullet"/>
      <w:lvlText w:val="•"/>
      <w:lvlJc w:val="left"/>
      <w:pPr>
        <w:ind w:left="1690" w:hanging="360"/>
      </w:pPr>
      <w:rPr>
        <w:rFonts w:hint="default"/>
        <w:lang w:val="en-US" w:eastAsia="en-US" w:bidi="ar-SA"/>
      </w:rPr>
    </w:lvl>
    <w:lvl w:ilvl="3" w:tplc="39DC20C2">
      <w:numFmt w:val="bullet"/>
      <w:lvlText w:val="•"/>
      <w:lvlJc w:val="left"/>
      <w:pPr>
        <w:ind w:left="2105" w:hanging="360"/>
      </w:pPr>
      <w:rPr>
        <w:rFonts w:hint="default"/>
        <w:lang w:val="en-US" w:eastAsia="en-US" w:bidi="ar-SA"/>
      </w:rPr>
    </w:lvl>
    <w:lvl w:ilvl="4" w:tplc="24147632">
      <w:numFmt w:val="bullet"/>
      <w:lvlText w:val="•"/>
      <w:lvlJc w:val="left"/>
      <w:pPr>
        <w:ind w:left="2520" w:hanging="360"/>
      </w:pPr>
      <w:rPr>
        <w:rFonts w:hint="default"/>
        <w:lang w:val="en-US" w:eastAsia="en-US" w:bidi="ar-SA"/>
      </w:rPr>
    </w:lvl>
    <w:lvl w:ilvl="5" w:tplc="C5F86924">
      <w:numFmt w:val="bullet"/>
      <w:lvlText w:val="•"/>
      <w:lvlJc w:val="left"/>
      <w:pPr>
        <w:ind w:left="2935" w:hanging="360"/>
      </w:pPr>
      <w:rPr>
        <w:rFonts w:hint="default"/>
        <w:lang w:val="en-US" w:eastAsia="en-US" w:bidi="ar-SA"/>
      </w:rPr>
    </w:lvl>
    <w:lvl w:ilvl="6" w:tplc="223000FC">
      <w:numFmt w:val="bullet"/>
      <w:lvlText w:val="•"/>
      <w:lvlJc w:val="left"/>
      <w:pPr>
        <w:ind w:left="3350" w:hanging="360"/>
      </w:pPr>
      <w:rPr>
        <w:rFonts w:hint="default"/>
        <w:lang w:val="en-US" w:eastAsia="en-US" w:bidi="ar-SA"/>
      </w:rPr>
    </w:lvl>
    <w:lvl w:ilvl="7" w:tplc="12885114">
      <w:numFmt w:val="bullet"/>
      <w:lvlText w:val="•"/>
      <w:lvlJc w:val="left"/>
      <w:pPr>
        <w:ind w:left="3765" w:hanging="360"/>
      </w:pPr>
      <w:rPr>
        <w:rFonts w:hint="default"/>
        <w:lang w:val="en-US" w:eastAsia="en-US" w:bidi="ar-SA"/>
      </w:rPr>
    </w:lvl>
    <w:lvl w:ilvl="8" w:tplc="DBB89D88">
      <w:numFmt w:val="bullet"/>
      <w:lvlText w:val="•"/>
      <w:lvlJc w:val="left"/>
      <w:pPr>
        <w:ind w:left="4180" w:hanging="360"/>
      </w:pPr>
      <w:rPr>
        <w:rFonts w:hint="default"/>
        <w:lang w:val="en-US" w:eastAsia="en-US" w:bidi="ar-SA"/>
      </w:rPr>
    </w:lvl>
  </w:abstractNum>
  <w:abstractNum w:abstractNumId="71" w15:restartNumberingAfterBreak="0">
    <w:nsid w:val="4F5B16C3"/>
    <w:multiLevelType w:val="hybridMultilevel"/>
    <w:tmpl w:val="E2EAED02"/>
    <w:lvl w:ilvl="0" w:tplc="27A659EE">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6936B036">
      <w:numFmt w:val="bullet"/>
      <w:lvlText w:val="•"/>
      <w:lvlJc w:val="left"/>
      <w:pPr>
        <w:ind w:left="1239" w:hanging="361"/>
      </w:pPr>
      <w:rPr>
        <w:rFonts w:hint="default"/>
        <w:lang w:val="en-US" w:eastAsia="en-US" w:bidi="ar-SA"/>
      </w:rPr>
    </w:lvl>
    <w:lvl w:ilvl="2" w:tplc="B49444E6">
      <w:numFmt w:val="bullet"/>
      <w:lvlText w:val="•"/>
      <w:lvlJc w:val="left"/>
      <w:pPr>
        <w:ind w:left="1658" w:hanging="361"/>
      </w:pPr>
      <w:rPr>
        <w:rFonts w:hint="default"/>
        <w:lang w:val="en-US" w:eastAsia="en-US" w:bidi="ar-SA"/>
      </w:rPr>
    </w:lvl>
    <w:lvl w:ilvl="3" w:tplc="B8869BF6">
      <w:numFmt w:val="bullet"/>
      <w:lvlText w:val="•"/>
      <w:lvlJc w:val="left"/>
      <w:pPr>
        <w:ind w:left="2077" w:hanging="361"/>
      </w:pPr>
      <w:rPr>
        <w:rFonts w:hint="default"/>
        <w:lang w:val="en-US" w:eastAsia="en-US" w:bidi="ar-SA"/>
      </w:rPr>
    </w:lvl>
    <w:lvl w:ilvl="4" w:tplc="A90849AE">
      <w:numFmt w:val="bullet"/>
      <w:lvlText w:val="•"/>
      <w:lvlJc w:val="left"/>
      <w:pPr>
        <w:ind w:left="2496" w:hanging="361"/>
      </w:pPr>
      <w:rPr>
        <w:rFonts w:hint="default"/>
        <w:lang w:val="en-US" w:eastAsia="en-US" w:bidi="ar-SA"/>
      </w:rPr>
    </w:lvl>
    <w:lvl w:ilvl="5" w:tplc="0914C9C2">
      <w:numFmt w:val="bullet"/>
      <w:lvlText w:val="•"/>
      <w:lvlJc w:val="left"/>
      <w:pPr>
        <w:ind w:left="2915" w:hanging="361"/>
      </w:pPr>
      <w:rPr>
        <w:rFonts w:hint="default"/>
        <w:lang w:val="en-US" w:eastAsia="en-US" w:bidi="ar-SA"/>
      </w:rPr>
    </w:lvl>
    <w:lvl w:ilvl="6" w:tplc="D4FC4A8C">
      <w:numFmt w:val="bullet"/>
      <w:lvlText w:val="•"/>
      <w:lvlJc w:val="left"/>
      <w:pPr>
        <w:ind w:left="3334" w:hanging="361"/>
      </w:pPr>
      <w:rPr>
        <w:rFonts w:hint="default"/>
        <w:lang w:val="en-US" w:eastAsia="en-US" w:bidi="ar-SA"/>
      </w:rPr>
    </w:lvl>
    <w:lvl w:ilvl="7" w:tplc="3DB4796E">
      <w:numFmt w:val="bullet"/>
      <w:lvlText w:val="•"/>
      <w:lvlJc w:val="left"/>
      <w:pPr>
        <w:ind w:left="3753" w:hanging="361"/>
      </w:pPr>
      <w:rPr>
        <w:rFonts w:hint="default"/>
        <w:lang w:val="en-US" w:eastAsia="en-US" w:bidi="ar-SA"/>
      </w:rPr>
    </w:lvl>
    <w:lvl w:ilvl="8" w:tplc="0CD25936">
      <w:numFmt w:val="bullet"/>
      <w:lvlText w:val="•"/>
      <w:lvlJc w:val="left"/>
      <w:pPr>
        <w:ind w:left="4172" w:hanging="361"/>
      </w:pPr>
      <w:rPr>
        <w:rFonts w:hint="default"/>
        <w:lang w:val="en-US" w:eastAsia="en-US" w:bidi="ar-SA"/>
      </w:rPr>
    </w:lvl>
  </w:abstractNum>
  <w:abstractNum w:abstractNumId="72" w15:restartNumberingAfterBreak="0">
    <w:nsid w:val="51A1416E"/>
    <w:multiLevelType w:val="hybridMultilevel"/>
    <w:tmpl w:val="CA3A8B42"/>
    <w:lvl w:ilvl="0" w:tplc="0B6438DE">
      <w:numFmt w:val="bullet"/>
      <w:lvlText w:val=""/>
      <w:lvlJc w:val="left"/>
      <w:pPr>
        <w:ind w:left="818" w:hanging="411"/>
      </w:pPr>
      <w:rPr>
        <w:rFonts w:ascii="Symbol" w:eastAsia="Symbol" w:hAnsi="Symbol" w:cs="Symbol" w:hint="default"/>
        <w:b w:val="0"/>
        <w:bCs w:val="0"/>
        <w:i w:val="0"/>
        <w:iCs w:val="0"/>
        <w:spacing w:val="0"/>
        <w:w w:val="100"/>
        <w:sz w:val="22"/>
        <w:szCs w:val="22"/>
        <w:lang w:val="en-US" w:eastAsia="en-US" w:bidi="ar-SA"/>
      </w:rPr>
    </w:lvl>
    <w:lvl w:ilvl="1" w:tplc="FD7ADACE">
      <w:numFmt w:val="bullet"/>
      <w:lvlText w:val="•"/>
      <w:lvlJc w:val="left"/>
      <w:pPr>
        <w:ind w:left="1247" w:hanging="411"/>
      </w:pPr>
      <w:rPr>
        <w:rFonts w:hint="default"/>
        <w:lang w:val="en-US" w:eastAsia="en-US" w:bidi="ar-SA"/>
      </w:rPr>
    </w:lvl>
    <w:lvl w:ilvl="2" w:tplc="A0FC6F00">
      <w:numFmt w:val="bullet"/>
      <w:lvlText w:val="•"/>
      <w:lvlJc w:val="left"/>
      <w:pPr>
        <w:ind w:left="1675" w:hanging="411"/>
      </w:pPr>
      <w:rPr>
        <w:rFonts w:hint="default"/>
        <w:lang w:val="en-US" w:eastAsia="en-US" w:bidi="ar-SA"/>
      </w:rPr>
    </w:lvl>
    <w:lvl w:ilvl="3" w:tplc="DF1A65D8">
      <w:numFmt w:val="bullet"/>
      <w:lvlText w:val="•"/>
      <w:lvlJc w:val="left"/>
      <w:pPr>
        <w:ind w:left="2103" w:hanging="411"/>
      </w:pPr>
      <w:rPr>
        <w:rFonts w:hint="default"/>
        <w:lang w:val="en-US" w:eastAsia="en-US" w:bidi="ar-SA"/>
      </w:rPr>
    </w:lvl>
    <w:lvl w:ilvl="4" w:tplc="75B62B02">
      <w:numFmt w:val="bullet"/>
      <w:lvlText w:val="•"/>
      <w:lvlJc w:val="left"/>
      <w:pPr>
        <w:ind w:left="2531" w:hanging="411"/>
      </w:pPr>
      <w:rPr>
        <w:rFonts w:hint="default"/>
        <w:lang w:val="en-US" w:eastAsia="en-US" w:bidi="ar-SA"/>
      </w:rPr>
    </w:lvl>
    <w:lvl w:ilvl="5" w:tplc="6E8416E6">
      <w:numFmt w:val="bullet"/>
      <w:lvlText w:val="•"/>
      <w:lvlJc w:val="left"/>
      <w:pPr>
        <w:ind w:left="2959" w:hanging="411"/>
      </w:pPr>
      <w:rPr>
        <w:rFonts w:hint="default"/>
        <w:lang w:val="en-US" w:eastAsia="en-US" w:bidi="ar-SA"/>
      </w:rPr>
    </w:lvl>
    <w:lvl w:ilvl="6" w:tplc="BBAEB9D2">
      <w:numFmt w:val="bullet"/>
      <w:lvlText w:val="•"/>
      <w:lvlJc w:val="left"/>
      <w:pPr>
        <w:ind w:left="3387" w:hanging="411"/>
      </w:pPr>
      <w:rPr>
        <w:rFonts w:hint="default"/>
        <w:lang w:val="en-US" w:eastAsia="en-US" w:bidi="ar-SA"/>
      </w:rPr>
    </w:lvl>
    <w:lvl w:ilvl="7" w:tplc="3E26B0C8">
      <w:numFmt w:val="bullet"/>
      <w:lvlText w:val="•"/>
      <w:lvlJc w:val="left"/>
      <w:pPr>
        <w:ind w:left="3815" w:hanging="411"/>
      </w:pPr>
      <w:rPr>
        <w:rFonts w:hint="default"/>
        <w:lang w:val="en-US" w:eastAsia="en-US" w:bidi="ar-SA"/>
      </w:rPr>
    </w:lvl>
    <w:lvl w:ilvl="8" w:tplc="8F961148">
      <w:numFmt w:val="bullet"/>
      <w:lvlText w:val="•"/>
      <w:lvlJc w:val="left"/>
      <w:pPr>
        <w:ind w:left="4243" w:hanging="411"/>
      </w:pPr>
      <w:rPr>
        <w:rFonts w:hint="default"/>
        <w:lang w:val="en-US" w:eastAsia="en-US" w:bidi="ar-SA"/>
      </w:rPr>
    </w:lvl>
  </w:abstractNum>
  <w:abstractNum w:abstractNumId="73" w15:restartNumberingAfterBreak="0">
    <w:nsid w:val="53BC0E93"/>
    <w:multiLevelType w:val="hybridMultilevel"/>
    <w:tmpl w:val="85C8B410"/>
    <w:lvl w:ilvl="0" w:tplc="5C1AC11C">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CE02BFDC">
      <w:numFmt w:val="bullet"/>
      <w:lvlText w:val="•"/>
      <w:lvlJc w:val="left"/>
      <w:pPr>
        <w:ind w:left="1247" w:hanging="361"/>
      </w:pPr>
      <w:rPr>
        <w:rFonts w:hint="default"/>
        <w:lang w:val="en-US" w:eastAsia="en-US" w:bidi="ar-SA"/>
      </w:rPr>
    </w:lvl>
    <w:lvl w:ilvl="2" w:tplc="FCB4094E">
      <w:numFmt w:val="bullet"/>
      <w:lvlText w:val="•"/>
      <w:lvlJc w:val="left"/>
      <w:pPr>
        <w:ind w:left="1675" w:hanging="361"/>
      </w:pPr>
      <w:rPr>
        <w:rFonts w:hint="default"/>
        <w:lang w:val="en-US" w:eastAsia="en-US" w:bidi="ar-SA"/>
      </w:rPr>
    </w:lvl>
    <w:lvl w:ilvl="3" w:tplc="45D21442">
      <w:numFmt w:val="bullet"/>
      <w:lvlText w:val="•"/>
      <w:lvlJc w:val="left"/>
      <w:pPr>
        <w:ind w:left="2103" w:hanging="361"/>
      </w:pPr>
      <w:rPr>
        <w:rFonts w:hint="default"/>
        <w:lang w:val="en-US" w:eastAsia="en-US" w:bidi="ar-SA"/>
      </w:rPr>
    </w:lvl>
    <w:lvl w:ilvl="4" w:tplc="85C69B30">
      <w:numFmt w:val="bullet"/>
      <w:lvlText w:val="•"/>
      <w:lvlJc w:val="left"/>
      <w:pPr>
        <w:ind w:left="2531" w:hanging="361"/>
      </w:pPr>
      <w:rPr>
        <w:rFonts w:hint="default"/>
        <w:lang w:val="en-US" w:eastAsia="en-US" w:bidi="ar-SA"/>
      </w:rPr>
    </w:lvl>
    <w:lvl w:ilvl="5" w:tplc="EF1EE78A">
      <w:numFmt w:val="bullet"/>
      <w:lvlText w:val="•"/>
      <w:lvlJc w:val="left"/>
      <w:pPr>
        <w:ind w:left="2959" w:hanging="361"/>
      </w:pPr>
      <w:rPr>
        <w:rFonts w:hint="default"/>
        <w:lang w:val="en-US" w:eastAsia="en-US" w:bidi="ar-SA"/>
      </w:rPr>
    </w:lvl>
    <w:lvl w:ilvl="6" w:tplc="59BE4B28">
      <w:numFmt w:val="bullet"/>
      <w:lvlText w:val="•"/>
      <w:lvlJc w:val="left"/>
      <w:pPr>
        <w:ind w:left="3387" w:hanging="361"/>
      </w:pPr>
      <w:rPr>
        <w:rFonts w:hint="default"/>
        <w:lang w:val="en-US" w:eastAsia="en-US" w:bidi="ar-SA"/>
      </w:rPr>
    </w:lvl>
    <w:lvl w:ilvl="7" w:tplc="8E0AAD1C">
      <w:numFmt w:val="bullet"/>
      <w:lvlText w:val="•"/>
      <w:lvlJc w:val="left"/>
      <w:pPr>
        <w:ind w:left="3815" w:hanging="361"/>
      </w:pPr>
      <w:rPr>
        <w:rFonts w:hint="default"/>
        <w:lang w:val="en-US" w:eastAsia="en-US" w:bidi="ar-SA"/>
      </w:rPr>
    </w:lvl>
    <w:lvl w:ilvl="8" w:tplc="9C088944">
      <w:numFmt w:val="bullet"/>
      <w:lvlText w:val="•"/>
      <w:lvlJc w:val="left"/>
      <w:pPr>
        <w:ind w:left="4243" w:hanging="361"/>
      </w:pPr>
      <w:rPr>
        <w:rFonts w:hint="default"/>
        <w:lang w:val="en-US" w:eastAsia="en-US" w:bidi="ar-SA"/>
      </w:rPr>
    </w:lvl>
  </w:abstractNum>
  <w:abstractNum w:abstractNumId="74" w15:restartNumberingAfterBreak="0">
    <w:nsid w:val="540623C3"/>
    <w:multiLevelType w:val="hybridMultilevel"/>
    <w:tmpl w:val="6B0E4FF4"/>
    <w:lvl w:ilvl="0" w:tplc="BC0CADEE">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01E6535E">
      <w:numFmt w:val="bullet"/>
      <w:lvlText w:val="•"/>
      <w:lvlJc w:val="left"/>
      <w:pPr>
        <w:ind w:left="1247" w:hanging="360"/>
      </w:pPr>
      <w:rPr>
        <w:rFonts w:hint="default"/>
        <w:lang w:val="en-US" w:eastAsia="en-US" w:bidi="ar-SA"/>
      </w:rPr>
    </w:lvl>
    <w:lvl w:ilvl="2" w:tplc="ABC05E3C">
      <w:numFmt w:val="bullet"/>
      <w:lvlText w:val="•"/>
      <w:lvlJc w:val="left"/>
      <w:pPr>
        <w:ind w:left="1675" w:hanging="360"/>
      </w:pPr>
      <w:rPr>
        <w:rFonts w:hint="default"/>
        <w:lang w:val="en-US" w:eastAsia="en-US" w:bidi="ar-SA"/>
      </w:rPr>
    </w:lvl>
    <w:lvl w:ilvl="3" w:tplc="B950C3C6">
      <w:numFmt w:val="bullet"/>
      <w:lvlText w:val="•"/>
      <w:lvlJc w:val="left"/>
      <w:pPr>
        <w:ind w:left="2103" w:hanging="360"/>
      </w:pPr>
      <w:rPr>
        <w:rFonts w:hint="default"/>
        <w:lang w:val="en-US" w:eastAsia="en-US" w:bidi="ar-SA"/>
      </w:rPr>
    </w:lvl>
    <w:lvl w:ilvl="4" w:tplc="F9F245D0">
      <w:numFmt w:val="bullet"/>
      <w:lvlText w:val="•"/>
      <w:lvlJc w:val="left"/>
      <w:pPr>
        <w:ind w:left="2531" w:hanging="360"/>
      </w:pPr>
      <w:rPr>
        <w:rFonts w:hint="default"/>
        <w:lang w:val="en-US" w:eastAsia="en-US" w:bidi="ar-SA"/>
      </w:rPr>
    </w:lvl>
    <w:lvl w:ilvl="5" w:tplc="BEA07728">
      <w:numFmt w:val="bullet"/>
      <w:lvlText w:val="•"/>
      <w:lvlJc w:val="left"/>
      <w:pPr>
        <w:ind w:left="2959" w:hanging="360"/>
      </w:pPr>
      <w:rPr>
        <w:rFonts w:hint="default"/>
        <w:lang w:val="en-US" w:eastAsia="en-US" w:bidi="ar-SA"/>
      </w:rPr>
    </w:lvl>
    <w:lvl w:ilvl="6" w:tplc="99CEE6B2">
      <w:numFmt w:val="bullet"/>
      <w:lvlText w:val="•"/>
      <w:lvlJc w:val="left"/>
      <w:pPr>
        <w:ind w:left="3387" w:hanging="360"/>
      </w:pPr>
      <w:rPr>
        <w:rFonts w:hint="default"/>
        <w:lang w:val="en-US" w:eastAsia="en-US" w:bidi="ar-SA"/>
      </w:rPr>
    </w:lvl>
    <w:lvl w:ilvl="7" w:tplc="D648026E">
      <w:numFmt w:val="bullet"/>
      <w:lvlText w:val="•"/>
      <w:lvlJc w:val="left"/>
      <w:pPr>
        <w:ind w:left="3815" w:hanging="360"/>
      </w:pPr>
      <w:rPr>
        <w:rFonts w:hint="default"/>
        <w:lang w:val="en-US" w:eastAsia="en-US" w:bidi="ar-SA"/>
      </w:rPr>
    </w:lvl>
    <w:lvl w:ilvl="8" w:tplc="7EF64516">
      <w:numFmt w:val="bullet"/>
      <w:lvlText w:val="•"/>
      <w:lvlJc w:val="left"/>
      <w:pPr>
        <w:ind w:left="4243" w:hanging="360"/>
      </w:pPr>
      <w:rPr>
        <w:rFonts w:hint="default"/>
        <w:lang w:val="en-US" w:eastAsia="en-US" w:bidi="ar-SA"/>
      </w:rPr>
    </w:lvl>
  </w:abstractNum>
  <w:abstractNum w:abstractNumId="75" w15:restartNumberingAfterBreak="0">
    <w:nsid w:val="54157D67"/>
    <w:multiLevelType w:val="hybridMultilevel"/>
    <w:tmpl w:val="44E45D86"/>
    <w:lvl w:ilvl="0" w:tplc="599E9F8C">
      <w:numFmt w:val="bullet"/>
      <w:lvlText w:val=""/>
      <w:lvlJc w:val="left"/>
      <w:pPr>
        <w:ind w:left="864" w:hanging="361"/>
      </w:pPr>
      <w:rPr>
        <w:rFonts w:ascii="Symbol" w:eastAsia="Symbol" w:hAnsi="Symbol" w:cs="Symbol" w:hint="default"/>
        <w:b w:val="0"/>
        <w:bCs w:val="0"/>
        <w:i w:val="0"/>
        <w:iCs w:val="0"/>
        <w:spacing w:val="0"/>
        <w:w w:val="100"/>
        <w:sz w:val="22"/>
        <w:szCs w:val="22"/>
        <w:lang w:val="en-US" w:eastAsia="en-US" w:bidi="ar-SA"/>
      </w:rPr>
    </w:lvl>
    <w:lvl w:ilvl="1" w:tplc="66D8FACE">
      <w:numFmt w:val="bullet"/>
      <w:lvlText w:val="•"/>
      <w:lvlJc w:val="left"/>
      <w:pPr>
        <w:ind w:left="1275" w:hanging="361"/>
      </w:pPr>
      <w:rPr>
        <w:rFonts w:hint="default"/>
        <w:lang w:val="en-US" w:eastAsia="en-US" w:bidi="ar-SA"/>
      </w:rPr>
    </w:lvl>
    <w:lvl w:ilvl="2" w:tplc="5962592C">
      <w:numFmt w:val="bullet"/>
      <w:lvlText w:val="•"/>
      <w:lvlJc w:val="left"/>
      <w:pPr>
        <w:ind w:left="1690" w:hanging="361"/>
      </w:pPr>
      <w:rPr>
        <w:rFonts w:hint="default"/>
        <w:lang w:val="en-US" w:eastAsia="en-US" w:bidi="ar-SA"/>
      </w:rPr>
    </w:lvl>
    <w:lvl w:ilvl="3" w:tplc="7EEA4026">
      <w:numFmt w:val="bullet"/>
      <w:lvlText w:val="•"/>
      <w:lvlJc w:val="left"/>
      <w:pPr>
        <w:ind w:left="2105" w:hanging="361"/>
      </w:pPr>
      <w:rPr>
        <w:rFonts w:hint="default"/>
        <w:lang w:val="en-US" w:eastAsia="en-US" w:bidi="ar-SA"/>
      </w:rPr>
    </w:lvl>
    <w:lvl w:ilvl="4" w:tplc="8716CA06">
      <w:numFmt w:val="bullet"/>
      <w:lvlText w:val="•"/>
      <w:lvlJc w:val="left"/>
      <w:pPr>
        <w:ind w:left="2520" w:hanging="361"/>
      </w:pPr>
      <w:rPr>
        <w:rFonts w:hint="default"/>
        <w:lang w:val="en-US" w:eastAsia="en-US" w:bidi="ar-SA"/>
      </w:rPr>
    </w:lvl>
    <w:lvl w:ilvl="5" w:tplc="E340A862">
      <w:numFmt w:val="bullet"/>
      <w:lvlText w:val="•"/>
      <w:lvlJc w:val="left"/>
      <w:pPr>
        <w:ind w:left="2935" w:hanging="361"/>
      </w:pPr>
      <w:rPr>
        <w:rFonts w:hint="default"/>
        <w:lang w:val="en-US" w:eastAsia="en-US" w:bidi="ar-SA"/>
      </w:rPr>
    </w:lvl>
    <w:lvl w:ilvl="6" w:tplc="4B9C0450">
      <w:numFmt w:val="bullet"/>
      <w:lvlText w:val="•"/>
      <w:lvlJc w:val="left"/>
      <w:pPr>
        <w:ind w:left="3350" w:hanging="361"/>
      </w:pPr>
      <w:rPr>
        <w:rFonts w:hint="default"/>
        <w:lang w:val="en-US" w:eastAsia="en-US" w:bidi="ar-SA"/>
      </w:rPr>
    </w:lvl>
    <w:lvl w:ilvl="7" w:tplc="C22EEB30">
      <w:numFmt w:val="bullet"/>
      <w:lvlText w:val="•"/>
      <w:lvlJc w:val="left"/>
      <w:pPr>
        <w:ind w:left="3765" w:hanging="361"/>
      </w:pPr>
      <w:rPr>
        <w:rFonts w:hint="default"/>
        <w:lang w:val="en-US" w:eastAsia="en-US" w:bidi="ar-SA"/>
      </w:rPr>
    </w:lvl>
    <w:lvl w:ilvl="8" w:tplc="20E8CF5C">
      <w:numFmt w:val="bullet"/>
      <w:lvlText w:val="•"/>
      <w:lvlJc w:val="left"/>
      <w:pPr>
        <w:ind w:left="4180" w:hanging="361"/>
      </w:pPr>
      <w:rPr>
        <w:rFonts w:hint="default"/>
        <w:lang w:val="en-US" w:eastAsia="en-US" w:bidi="ar-SA"/>
      </w:rPr>
    </w:lvl>
  </w:abstractNum>
  <w:abstractNum w:abstractNumId="76" w15:restartNumberingAfterBreak="0">
    <w:nsid w:val="548B2F29"/>
    <w:multiLevelType w:val="hybridMultilevel"/>
    <w:tmpl w:val="D48A5D24"/>
    <w:lvl w:ilvl="0" w:tplc="8F843B64">
      <w:numFmt w:val="bullet"/>
      <w:lvlText w:val=""/>
      <w:lvlJc w:val="left"/>
      <w:pPr>
        <w:ind w:left="864" w:hanging="361"/>
      </w:pPr>
      <w:rPr>
        <w:rFonts w:ascii="Symbol" w:eastAsia="Symbol" w:hAnsi="Symbol" w:cs="Symbol" w:hint="default"/>
        <w:b w:val="0"/>
        <w:bCs w:val="0"/>
        <w:i w:val="0"/>
        <w:iCs w:val="0"/>
        <w:spacing w:val="0"/>
        <w:w w:val="100"/>
        <w:sz w:val="22"/>
        <w:szCs w:val="22"/>
        <w:lang w:val="en-US" w:eastAsia="en-US" w:bidi="ar-SA"/>
      </w:rPr>
    </w:lvl>
    <w:lvl w:ilvl="1" w:tplc="F564B9F4">
      <w:numFmt w:val="bullet"/>
      <w:lvlText w:val="•"/>
      <w:lvlJc w:val="left"/>
      <w:pPr>
        <w:ind w:left="1275" w:hanging="361"/>
      </w:pPr>
      <w:rPr>
        <w:rFonts w:hint="default"/>
        <w:lang w:val="en-US" w:eastAsia="en-US" w:bidi="ar-SA"/>
      </w:rPr>
    </w:lvl>
    <w:lvl w:ilvl="2" w:tplc="609E1480">
      <w:numFmt w:val="bullet"/>
      <w:lvlText w:val="•"/>
      <w:lvlJc w:val="left"/>
      <w:pPr>
        <w:ind w:left="1690" w:hanging="361"/>
      </w:pPr>
      <w:rPr>
        <w:rFonts w:hint="default"/>
        <w:lang w:val="en-US" w:eastAsia="en-US" w:bidi="ar-SA"/>
      </w:rPr>
    </w:lvl>
    <w:lvl w:ilvl="3" w:tplc="BAF26882">
      <w:numFmt w:val="bullet"/>
      <w:lvlText w:val="•"/>
      <w:lvlJc w:val="left"/>
      <w:pPr>
        <w:ind w:left="2105" w:hanging="361"/>
      </w:pPr>
      <w:rPr>
        <w:rFonts w:hint="default"/>
        <w:lang w:val="en-US" w:eastAsia="en-US" w:bidi="ar-SA"/>
      </w:rPr>
    </w:lvl>
    <w:lvl w:ilvl="4" w:tplc="D12C2A90">
      <w:numFmt w:val="bullet"/>
      <w:lvlText w:val="•"/>
      <w:lvlJc w:val="left"/>
      <w:pPr>
        <w:ind w:left="2520" w:hanging="361"/>
      </w:pPr>
      <w:rPr>
        <w:rFonts w:hint="default"/>
        <w:lang w:val="en-US" w:eastAsia="en-US" w:bidi="ar-SA"/>
      </w:rPr>
    </w:lvl>
    <w:lvl w:ilvl="5" w:tplc="5A2E2D92">
      <w:numFmt w:val="bullet"/>
      <w:lvlText w:val="•"/>
      <w:lvlJc w:val="left"/>
      <w:pPr>
        <w:ind w:left="2935" w:hanging="361"/>
      </w:pPr>
      <w:rPr>
        <w:rFonts w:hint="default"/>
        <w:lang w:val="en-US" w:eastAsia="en-US" w:bidi="ar-SA"/>
      </w:rPr>
    </w:lvl>
    <w:lvl w:ilvl="6" w:tplc="A0602846">
      <w:numFmt w:val="bullet"/>
      <w:lvlText w:val="•"/>
      <w:lvlJc w:val="left"/>
      <w:pPr>
        <w:ind w:left="3350" w:hanging="361"/>
      </w:pPr>
      <w:rPr>
        <w:rFonts w:hint="default"/>
        <w:lang w:val="en-US" w:eastAsia="en-US" w:bidi="ar-SA"/>
      </w:rPr>
    </w:lvl>
    <w:lvl w:ilvl="7" w:tplc="53A08A5C">
      <w:numFmt w:val="bullet"/>
      <w:lvlText w:val="•"/>
      <w:lvlJc w:val="left"/>
      <w:pPr>
        <w:ind w:left="3765" w:hanging="361"/>
      </w:pPr>
      <w:rPr>
        <w:rFonts w:hint="default"/>
        <w:lang w:val="en-US" w:eastAsia="en-US" w:bidi="ar-SA"/>
      </w:rPr>
    </w:lvl>
    <w:lvl w:ilvl="8" w:tplc="5A862838">
      <w:numFmt w:val="bullet"/>
      <w:lvlText w:val="•"/>
      <w:lvlJc w:val="left"/>
      <w:pPr>
        <w:ind w:left="4180" w:hanging="361"/>
      </w:pPr>
      <w:rPr>
        <w:rFonts w:hint="default"/>
        <w:lang w:val="en-US" w:eastAsia="en-US" w:bidi="ar-SA"/>
      </w:rPr>
    </w:lvl>
  </w:abstractNum>
  <w:abstractNum w:abstractNumId="77" w15:restartNumberingAfterBreak="0">
    <w:nsid w:val="54D94645"/>
    <w:multiLevelType w:val="hybridMultilevel"/>
    <w:tmpl w:val="02CA5662"/>
    <w:lvl w:ilvl="0" w:tplc="6FEE6BB4">
      <w:numFmt w:val="bullet"/>
      <w:lvlText w:val=""/>
      <w:lvlJc w:val="left"/>
      <w:pPr>
        <w:ind w:left="958" w:hanging="360"/>
      </w:pPr>
      <w:rPr>
        <w:rFonts w:ascii="Symbol" w:eastAsia="Symbol" w:hAnsi="Symbol" w:cs="Symbol" w:hint="default"/>
        <w:b w:val="0"/>
        <w:bCs w:val="0"/>
        <w:i w:val="0"/>
        <w:iCs w:val="0"/>
        <w:spacing w:val="0"/>
        <w:w w:val="100"/>
        <w:sz w:val="22"/>
        <w:szCs w:val="22"/>
        <w:lang w:val="en-US" w:eastAsia="en-US" w:bidi="ar-SA"/>
      </w:rPr>
    </w:lvl>
    <w:lvl w:ilvl="1" w:tplc="339677EE">
      <w:numFmt w:val="bullet"/>
      <w:lvlText w:val="•"/>
      <w:lvlJc w:val="left"/>
      <w:pPr>
        <w:ind w:left="1373" w:hanging="360"/>
      </w:pPr>
      <w:rPr>
        <w:rFonts w:hint="default"/>
        <w:lang w:val="en-US" w:eastAsia="en-US" w:bidi="ar-SA"/>
      </w:rPr>
    </w:lvl>
    <w:lvl w:ilvl="2" w:tplc="696853DC">
      <w:numFmt w:val="bullet"/>
      <w:lvlText w:val="•"/>
      <w:lvlJc w:val="left"/>
      <w:pPr>
        <w:ind w:left="1787" w:hanging="360"/>
      </w:pPr>
      <w:rPr>
        <w:rFonts w:hint="default"/>
        <w:lang w:val="en-US" w:eastAsia="en-US" w:bidi="ar-SA"/>
      </w:rPr>
    </w:lvl>
    <w:lvl w:ilvl="3" w:tplc="B09C06BA">
      <w:numFmt w:val="bullet"/>
      <w:lvlText w:val="•"/>
      <w:lvlJc w:val="left"/>
      <w:pPr>
        <w:ind w:left="2201" w:hanging="360"/>
      </w:pPr>
      <w:rPr>
        <w:rFonts w:hint="default"/>
        <w:lang w:val="en-US" w:eastAsia="en-US" w:bidi="ar-SA"/>
      </w:rPr>
    </w:lvl>
    <w:lvl w:ilvl="4" w:tplc="581A776C">
      <w:numFmt w:val="bullet"/>
      <w:lvlText w:val="•"/>
      <w:lvlJc w:val="left"/>
      <w:pPr>
        <w:ind w:left="2615" w:hanging="360"/>
      </w:pPr>
      <w:rPr>
        <w:rFonts w:hint="default"/>
        <w:lang w:val="en-US" w:eastAsia="en-US" w:bidi="ar-SA"/>
      </w:rPr>
    </w:lvl>
    <w:lvl w:ilvl="5" w:tplc="EE12AA96">
      <w:numFmt w:val="bullet"/>
      <w:lvlText w:val="•"/>
      <w:lvlJc w:val="left"/>
      <w:pPr>
        <w:ind w:left="3029" w:hanging="360"/>
      </w:pPr>
      <w:rPr>
        <w:rFonts w:hint="default"/>
        <w:lang w:val="en-US" w:eastAsia="en-US" w:bidi="ar-SA"/>
      </w:rPr>
    </w:lvl>
    <w:lvl w:ilvl="6" w:tplc="C8F86996">
      <w:numFmt w:val="bullet"/>
      <w:lvlText w:val="•"/>
      <w:lvlJc w:val="left"/>
      <w:pPr>
        <w:ind w:left="3443" w:hanging="360"/>
      </w:pPr>
      <w:rPr>
        <w:rFonts w:hint="default"/>
        <w:lang w:val="en-US" w:eastAsia="en-US" w:bidi="ar-SA"/>
      </w:rPr>
    </w:lvl>
    <w:lvl w:ilvl="7" w:tplc="3AAEB7D8">
      <w:numFmt w:val="bullet"/>
      <w:lvlText w:val="•"/>
      <w:lvlJc w:val="left"/>
      <w:pPr>
        <w:ind w:left="3857" w:hanging="360"/>
      </w:pPr>
      <w:rPr>
        <w:rFonts w:hint="default"/>
        <w:lang w:val="en-US" w:eastAsia="en-US" w:bidi="ar-SA"/>
      </w:rPr>
    </w:lvl>
    <w:lvl w:ilvl="8" w:tplc="66181E40">
      <w:numFmt w:val="bullet"/>
      <w:lvlText w:val="•"/>
      <w:lvlJc w:val="left"/>
      <w:pPr>
        <w:ind w:left="4271" w:hanging="360"/>
      </w:pPr>
      <w:rPr>
        <w:rFonts w:hint="default"/>
        <w:lang w:val="en-US" w:eastAsia="en-US" w:bidi="ar-SA"/>
      </w:rPr>
    </w:lvl>
  </w:abstractNum>
  <w:abstractNum w:abstractNumId="78" w15:restartNumberingAfterBreak="0">
    <w:nsid w:val="55474E2A"/>
    <w:multiLevelType w:val="hybridMultilevel"/>
    <w:tmpl w:val="BA5CCD78"/>
    <w:lvl w:ilvl="0" w:tplc="020E22EE">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7A2A2230">
      <w:numFmt w:val="bullet"/>
      <w:lvlText w:val="•"/>
      <w:lvlJc w:val="left"/>
      <w:pPr>
        <w:ind w:left="1247" w:hanging="361"/>
      </w:pPr>
      <w:rPr>
        <w:rFonts w:hint="default"/>
        <w:lang w:val="en-US" w:eastAsia="en-US" w:bidi="ar-SA"/>
      </w:rPr>
    </w:lvl>
    <w:lvl w:ilvl="2" w:tplc="CF78B6BA">
      <w:numFmt w:val="bullet"/>
      <w:lvlText w:val="•"/>
      <w:lvlJc w:val="left"/>
      <w:pPr>
        <w:ind w:left="1675" w:hanging="361"/>
      </w:pPr>
      <w:rPr>
        <w:rFonts w:hint="default"/>
        <w:lang w:val="en-US" w:eastAsia="en-US" w:bidi="ar-SA"/>
      </w:rPr>
    </w:lvl>
    <w:lvl w:ilvl="3" w:tplc="8F2E3C1C">
      <w:numFmt w:val="bullet"/>
      <w:lvlText w:val="•"/>
      <w:lvlJc w:val="left"/>
      <w:pPr>
        <w:ind w:left="2103" w:hanging="361"/>
      </w:pPr>
      <w:rPr>
        <w:rFonts w:hint="default"/>
        <w:lang w:val="en-US" w:eastAsia="en-US" w:bidi="ar-SA"/>
      </w:rPr>
    </w:lvl>
    <w:lvl w:ilvl="4" w:tplc="63507B34">
      <w:numFmt w:val="bullet"/>
      <w:lvlText w:val="•"/>
      <w:lvlJc w:val="left"/>
      <w:pPr>
        <w:ind w:left="2531" w:hanging="361"/>
      </w:pPr>
      <w:rPr>
        <w:rFonts w:hint="default"/>
        <w:lang w:val="en-US" w:eastAsia="en-US" w:bidi="ar-SA"/>
      </w:rPr>
    </w:lvl>
    <w:lvl w:ilvl="5" w:tplc="F8A2199E">
      <w:numFmt w:val="bullet"/>
      <w:lvlText w:val="•"/>
      <w:lvlJc w:val="left"/>
      <w:pPr>
        <w:ind w:left="2959" w:hanging="361"/>
      </w:pPr>
      <w:rPr>
        <w:rFonts w:hint="default"/>
        <w:lang w:val="en-US" w:eastAsia="en-US" w:bidi="ar-SA"/>
      </w:rPr>
    </w:lvl>
    <w:lvl w:ilvl="6" w:tplc="1AF235CC">
      <w:numFmt w:val="bullet"/>
      <w:lvlText w:val="•"/>
      <w:lvlJc w:val="left"/>
      <w:pPr>
        <w:ind w:left="3387" w:hanging="361"/>
      </w:pPr>
      <w:rPr>
        <w:rFonts w:hint="default"/>
        <w:lang w:val="en-US" w:eastAsia="en-US" w:bidi="ar-SA"/>
      </w:rPr>
    </w:lvl>
    <w:lvl w:ilvl="7" w:tplc="45CCF226">
      <w:numFmt w:val="bullet"/>
      <w:lvlText w:val="•"/>
      <w:lvlJc w:val="left"/>
      <w:pPr>
        <w:ind w:left="3815" w:hanging="361"/>
      </w:pPr>
      <w:rPr>
        <w:rFonts w:hint="default"/>
        <w:lang w:val="en-US" w:eastAsia="en-US" w:bidi="ar-SA"/>
      </w:rPr>
    </w:lvl>
    <w:lvl w:ilvl="8" w:tplc="41C47316">
      <w:numFmt w:val="bullet"/>
      <w:lvlText w:val="•"/>
      <w:lvlJc w:val="left"/>
      <w:pPr>
        <w:ind w:left="4243" w:hanging="361"/>
      </w:pPr>
      <w:rPr>
        <w:rFonts w:hint="default"/>
        <w:lang w:val="en-US" w:eastAsia="en-US" w:bidi="ar-SA"/>
      </w:rPr>
    </w:lvl>
  </w:abstractNum>
  <w:abstractNum w:abstractNumId="79" w15:restartNumberingAfterBreak="0">
    <w:nsid w:val="55A56FAB"/>
    <w:multiLevelType w:val="hybridMultilevel"/>
    <w:tmpl w:val="AA529622"/>
    <w:lvl w:ilvl="0" w:tplc="0C2AF23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59766CDC">
      <w:numFmt w:val="bullet"/>
      <w:lvlText w:val="•"/>
      <w:lvlJc w:val="left"/>
      <w:pPr>
        <w:ind w:left="1247" w:hanging="360"/>
      </w:pPr>
      <w:rPr>
        <w:rFonts w:hint="default"/>
        <w:lang w:val="en-US" w:eastAsia="en-US" w:bidi="ar-SA"/>
      </w:rPr>
    </w:lvl>
    <w:lvl w:ilvl="2" w:tplc="D1F2BE96">
      <w:numFmt w:val="bullet"/>
      <w:lvlText w:val="•"/>
      <w:lvlJc w:val="left"/>
      <w:pPr>
        <w:ind w:left="1675" w:hanging="360"/>
      </w:pPr>
      <w:rPr>
        <w:rFonts w:hint="default"/>
        <w:lang w:val="en-US" w:eastAsia="en-US" w:bidi="ar-SA"/>
      </w:rPr>
    </w:lvl>
    <w:lvl w:ilvl="3" w:tplc="094E6A66">
      <w:numFmt w:val="bullet"/>
      <w:lvlText w:val="•"/>
      <w:lvlJc w:val="left"/>
      <w:pPr>
        <w:ind w:left="2103" w:hanging="360"/>
      </w:pPr>
      <w:rPr>
        <w:rFonts w:hint="default"/>
        <w:lang w:val="en-US" w:eastAsia="en-US" w:bidi="ar-SA"/>
      </w:rPr>
    </w:lvl>
    <w:lvl w:ilvl="4" w:tplc="2460D532">
      <w:numFmt w:val="bullet"/>
      <w:lvlText w:val="•"/>
      <w:lvlJc w:val="left"/>
      <w:pPr>
        <w:ind w:left="2531" w:hanging="360"/>
      </w:pPr>
      <w:rPr>
        <w:rFonts w:hint="default"/>
        <w:lang w:val="en-US" w:eastAsia="en-US" w:bidi="ar-SA"/>
      </w:rPr>
    </w:lvl>
    <w:lvl w:ilvl="5" w:tplc="65862C62">
      <w:numFmt w:val="bullet"/>
      <w:lvlText w:val="•"/>
      <w:lvlJc w:val="left"/>
      <w:pPr>
        <w:ind w:left="2959" w:hanging="360"/>
      </w:pPr>
      <w:rPr>
        <w:rFonts w:hint="default"/>
        <w:lang w:val="en-US" w:eastAsia="en-US" w:bidi="ar-SA"/>
      </w:rPr>
    </w:lvl>
    <w:lvl w:ilvl="6" w:tplc="F476110E">
      <w:numFmt w:val="bullet"/>
      <w:lvlText w:val="•"/>
      <w:lvlJc w:val="left"/>
      <w:pPr>
        <w:ind w:left="3387" w:hanging="360"/>
      </w:pPr>
      <w:rPr>
        <w:rFonts w:hint="default"/>
        <w:lang w:val="en-US" w:eastAsia="en-US" w:bidi="ar-SA"/>
      </w:rPr>
    </w:lvl>
    <w:lvl w:ilvl="7" w:tplc="CDA262C6">
      <w:numFmt w:val="bullet"/>
      <w:lvlText w:val="•"/>
      <w:lvlJc w:val="left"/>
      <w:pPr>
        <w:ind w:left="3815" w:hanging="360"/>
      </w:pPr>
      <w:rPr>
        <w:rFonts w:hint="default"/>
        <w:lang w:val="en-US" w:eastAsia="en-US" w:bidi="ar-SA"/>
      </w:rPr>
    </w:lvl>
    <w:lvl w:ilvl="8" w:tplc="C21EA3CA">
      <w:numFmt w:val="bullet"/>
      <w:lvlText w:val="•"/>
      <w:lvlJc w:val="left"/>
      <w:pPr>
        <w:ind w:left="4243" w:hanging="360"/>
      </w:pPr>
      <w:rPr>
        <w:rFonts w:hint="default"/>
        <w:lang w:val="en-US" w:eastAsia="en-US" w:bidi="ar-SA"/>
      </w:rPr>
    </w:lvl>
  </w:abstractNum>
  <w:abstractNum w:abstractNumId="80" w15:restartNumberingAfterBreak="0">
    <w:nsid w:val="55C77484"/>
    <w:multiLevelType w:val="hybridMultilevel"/>
    <w:tmpl w:val="7E5ADB52"/>
    <w:lvl w:ilvl="0" w:tplc="753C0432">
      <w:numFmt w:val="bullet"/>
      <w:lvlText w:val=""/>
      <w:lvlJc w:val="left"/>
      <w:pPr>
        <w:ind w:left="958" w:hanging="361"/>
      </w:pPr>
      <w:rPr>
        <w:rFonts w:ascii="Symbol" w:eastAsia="Symbol" w:hAnsi="Symbol" w:cs="Symbol" w:hint="default"/>
        <w:b w:val="0"/>
        <w:bCs w:val="0"/>
        <w:i w:val="0"/>
        <w:iCs w:val="0"/>
        <w:spacing w:val="0"/>
        <w:w w:val="100"/>
        <w:sz w:val="22"/>
        <w:szCs w:val="22"/>
        <w:lang w:val="en-US" w:eastAsia="en-US" w:bidi="ar-SA"/>
      </w:rPr>
    </w:lvl>
    <w:lvl w:ilvl="1" w:tplc="34F4CF2C">
      <w:numFmt w:val="bullet"/>
      <w:lvlText w:val="•"/>
      <w:lvlJc w:val="left"/>
      <w:pPr>
        <w:ind w:left="1373" w:hanging="361"/>
      </w:pPr>
      <w:rPr>
        <w:rFonts w:hint="default"/>
        <w:lang w:val="en-US" w:eastAsia="en-US" w:bidi="ar-SA"/>
      </w:rPr>
    </w:lvl>
    <w:lvl w:ilvl="2" w:tplc="6CA2EFF8">
      <w:numFmt w:val="bullet"/>
      <w:lvlText w:val="•"/>
      <w:lvlJc w:val="left"/>
      <w:pPr>
        <w:ind w:left="1787" w:hanging="361"/>
      </w:pPr>
      <w:rPr>
        <w:rFonts w:hint="default"/>
        <w:lang w:val="en-US" w:eastAsia="en-US" w:bidi="ar-SA"/>
      </w:rPr>
    </w:lvl>
    <w:lvl w:ilvl="3" w:tplc="98BC0D0E">
      <w:numFmt w:val="bullet"/>
      <w:lvlText w:val="•"/>
      <w:lvlJc w:val="left"/>
      <w:pPr>
        <w:ind w:left="2201" w:hanging="361"/>
      </w:pPr>
      <w:rPr>
        <w:rFonts w:hint="default"/>
        <w:lang w:val="en-US" w:eastAsia="en-US" w:bidi="ar-SA"/>
      </w:rPr>
    </w:lvl>
    <w:lvl w:ilvl="4" w:tplc="56A6725E">
      <w:numFmt w:val="bullet"/>
      <w:lvlText w:val="•"/>
      <w:lvlJc w:val="left"/>
      <w:pPr>
        <w:ind w:left="2615" w:hanging="361"/>
      </w:pPr>
      <w:rPr>
        <w:rFonts w:hint="default"/>
        <w:lang w:val="en-US" w:eastAsia="en-US" w:bidi="ar-SA"/>
      </w:rPr>
    </w:lvl>
    <w:lvl w:ilvl="5" w:tplc="E7901A06">
      <w:numFmt w:val="bullet"/>
      <w:lvlText w:val="•"/>
      <w:lvlJc w:val="left"/>
      <w:pPr>
        <w:ind w:left="3029" w:hanging="361"/>
      </w:pPr>
      <w:rPr>
        <w:rFonts w:hint="default"/>
        <w:lang w:val="en-US" w:eastAsia="en-US" w:bidi="ar-SA"/>
      </w:rPr>
    </w:lvl>
    <w:lvl w:ilvl="6" w:tplc="B40824F0">
      <w:numFmt w:val="bullet"/>
      <w:lvlText w:val="•"/>
      <w:lvlJc w:val="left"/>
      <w:pPr>
        <w:ind w:left="3443" w:hanging="361"/>
      </w:pPr>
      <w:rPr>
        <w:rFonts w:hint="default"/>
        <w:lang w:val="en-US" w:eastAsia="en-US" w:bidi="ar-SA"/>
      </w:rPr>
    </w:lvl>
    <w:lvl w:ilvl="7" w:tplc="8472848A">
      <w:numFmt w:val="bullet"/>
      <w:lvlText w:val="•"/>
      <w:lvlJc w:val="left"/>
      <w:pPr>
        <w:ind w:left="3857" w:hanging="361"/>
      </w:pPr>
      <w:rPr>
        <w:rFonts w:hint="default"/>
        <w:lang w:val="en-US" w:eastAsia="en-US" w:bidi="ar-SA"/>
      </w:rPr>
    </w:lvl>
    <w:lvl w:ilvl="8" w:tplc="43F8E8B8">
      <w:numFmt w:val="bullet"/>
      <w:lvlText w:val="•"/>
      <w:lvlJc w:val="left"/>
      <w:pPr>
        <w:ind w:left="4271" w:hanging="361"/>
      </w:pPr>
      <w:rPr>
        <w:rFonts w:hint="default"/>
        <w:lang w:val="en-US" w:eastAsia="en-US" w:bidi="ar-SA"/>
      </w:rPr>
    </w:lvl>
  </w:abstractNum>
  <w:abstractNum w:abstractNumId="81" w15:restartNumberingAfterBreak="0">
    <w:nsid w:val="56291C15"/>
    <w:multiLevelType w:val="hybridMultilevel"/>
    <w:tmpl w:val="1038835E"/>
    <w:lvl w:ilvl="0" w:tplc="1BE0A30E">
      <w:numFmt w:val="bullet"/>
      <w:lvlText w:val=""/>
      <w:lvlJc w:val="left"/>
      <w:pPr>
        <w:ind w:left="819" w:hanging="360"/>
      </w:pPr>
      <w:rPr>
        <w:rFonts w:ascii="Symbol" w:eastAsia="Symbol" w:hAnsi="Symbol" w:cs="Symbol" w:hint="default"/>
        <w:b w:val="0"/>
        <w:bCs w:val="0"/>
        <w:i w:val="0"/>
        <w:iCs w:val="0"/>
        <w:spacing w:val="0"/>
        <w:w w:val="100"/>
        <w:sz w:val="22"/>
        <w:szCs w:val="22"/>
        <w:lang w:val="en-US" w:eastAsia="en-US" w:bidi="ar-SA"/>
      </w:rPr>
    </w:lvl>
    <w:lvl w:ilvl="1" w:tplc="BB2E5BC4">
      <w:numFmt w:val="bullet"/>
      <w:lvlText w:val="•"/>
      <w:lvlJc w:val="left"/>
      <w:pPr>
        <w:ind w:left="1247" w:hanging="360"/>
      </w:pPr>
      <w:rPr>
        <w:rFonts w:hint="default"/>
        <w:lang w:val="en-US" w:eastAsia="en-US" w:bidi="ar-SA"/>
      </w:rPr>
    </w:lvl>
    <w:lvl w:ilvl="2" w:tplc="C83411AA">
      <w:numFmt w:val="bullet"/>
      <w:lvlText w:val="•"/>
      <w:lvlJc w:val="left"/>
      <w:pPr>
        <w:ind w:left="1675" w:hanging="360"/>
      </w:pPr>
      <w:rPr>
        <w:rFonts w:hint="default"/>
        <w:lang w:val="en-US" w:eastAsia="en-US" w:bidi="ar-SA"/>
      </w:rPr>
    </w:lvl>
    <w:lvl w:ilvl="3" w:tplc="EB06E75C">
      <w:numFmt w:val="bullet"/>
      <w:lvlText w:val="•"/>
      <w:lvlJc w:val="left"/>
      <w:pPr>
        <w:ind w:left="2103" w:hanging="360"/>
      </w:pPr>
      <w:rPr>
        <w:rFonts w:hint="default"/>
        <w:lang w:val="en-US" w:eastAsia="en-US" w:bidi="ar-SA"/>
      </w:rPr>
    </w:lvl>
    <w:lvl w:ilvl="4" w:tplc="6380B960">
      <w:numFmt w:val="bullet"/>
      <w:lvlText w:val="•"/>
      <w:lvlJc w:val="left"/>
      <w:pPr>
        <w:ind w:left="2531" w:hanging="360"/>
      </w:pPr>
      <w:rPr>
        <w:rFonts w:hint="default"/>
        <w:lang w:val="en-US" w:eastAsia="en-US" w:bidi="ar-SA"/>
      </w:rPr>
    </w:lvl>
    <w:lvl w:ilvl="5" w:tplc="51A0FF62">
      <w:numFmt w:val="bullet"/>
      <w:lvlText w:val="•"/>
      <w:lvlJc w:val="left"/>
      <w:pPr>
        <w:ind w:left="2959" w:hanging="360"/>
      </w:pPr>
      <w:rPr>
        <w:rFonts w:hint="default"/>
        <w:lang w:val="en-US" w:eastAsia="en-US" w:bidi="ar-SA"/>
      </w:rPr>
    </w:lvl>
    <w:lvl w:ilvl="6" w:tplc="D7ECF5D6">
      <w:numFmt w:val="bullet"/>
      <w:lvlText w:val="•"/>
      <w:lvlJc w:val="left"/>
      <w:pPr>
        <w:ind w:left="3387" w:hanging="360"/>
      </w:pPr>
      <w:rPr>
        <w:rFonts w:hint="default"/>
        <w:lang w:val="en-US" w:eastAsia="en-US" w:bidi="ar-SA"/>
      </w:rPr>
    </w:lvl>
    <w:lvl w:ilvl="7" w:tplc="BFA6CD6A">
      <w:numFmt w:val="bullet"/>
      <w:lvlText w:val="•"/>
      <w:lvlJc w:val="left"/>
      <w:pPr>
        <w:ind w:left="3815" w:hanging="360"/>
      </w:pPr>
      <w:rPr>
        <w:rFonts w:hint="default"/>
        <w:lang w:val="en-US" w:eastAsia="en-US" w:bidi="ar-SA"/>
      </w:rPr>
    </w:lvl>
    <w:lvl w:ilvl="8" w:tplc="DF486238">
      <w:numFmt w:val="bullet"/>
      <w:lvlText w:val="•"/>
      <w:lvlJc w:val="left"/>
      <w:pPr>
        <w:ind w:left="4243" w:hanging="360"/>
      </w:pPr>
      <w:rPr>
        <w:rFonts w:hint="default"/>
        <w:lang w:val="en-US" w:eastAsia="en-US" w:bidi="ar-SA"/>
      </w:rPr>
    </w:lvl>
  </w:abstractNum>
  <w:abstractNum w:abstractNumId="82" w15:restartNumberingAfterBreak="0">
    <w:nsid w:val="58556B8C"/>
    <w:multiLevelType w:val="hybridMultilevel"/>
    <w:tmpl w:val="501CBD4E"/>
    <w:lvl w:ilvl="0" w:tplc="E416E140">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D3168CB2">
      <w:numFmt w:val="bullet"/>
      <w:lvlText w:val="•"/>
      <w:lvlJc w:val="left"/>
      <w:pPr>
        <w:ind w:left="1283" w:hanging="360"/>
      </w:pPr>
      <w:rPr>
        <w:rFonts w:hint="default"/>
        <w:lang w:val="en-US" w:eastAsia="en-US" w:bidi="ar-SA"/>
      </w:rPr>
    </w:lvl>
    <w:lvl w:ilvl="2" w:tplc="ED42AE06">
      <w:numFmt w:val="bullet"/>
      <w:lvlText w:val="•"/>
      <w:lvlJc w:val="left"/>
      <w:pPr>
        <w:ind w:left="1707" w:hanging="360"/>
      </w:pPr>
      <w:rPr>
        <w:rFonts w:hint="default"/>
        <w:lang w:val="en-US" w:eastAsia="en-US" w:bidi="ar-SA"/>
      </w:rPr>
    </w:lvl>
    <w:lvl w:ilvl="3" w:tplc="917EFACA">
      <w:numFmt w:val="bullet"/>
      <w:lvlText w:val="•"/>
      <w:lvlJc w:val="left"/>
      <w:pPr>
        <w:ind w:left="2131" w:hanging="360"/>
      </w:pPr>
      <w:rPr>
        <w:rFonts w:hint="default"/>
        <w:lang w:val="en-US" w:eastAsia="en-US" w:bidi="ar-SA"/>
      </w:rPr>
    </w:lvl>
    <w:lvl w:ilvl="4" w:tplc="B6BA6F40">
      <w:numFmt w:val="bullet"/>
      <w:lvlText w:val="•"/>
      <w:lvlJc w:val="left"/>
      <w:pPr>
        <w:ind w:left="2555" w:hanging="360"/>
      </w:pPr>
      <w:rPr>
        <w:rFonts w:hint="default"/>
        <w:lang w:val="en-US" w:eastAsia="en-US" w:bidi="ar-SA"/>
      </w:rPr>
    </w:lvl>
    <w:lvl w:ilvl="5" w:tplc="77CC72DC">
      <w:numFmt w:val="bullet"/>
      <w:lvlText w:val="•"/>
      <w:lvlJc w:val="left"/>
      <w:pPr>
        <w:ind w:left="2979" w:hanging="360"/>
      </w:pPr>
      <w:rPr>
        <w:rFonts w:hint="default"/>
        <w:lang w:val="en-US" w:eastAsia="en-US" w:bidi="ar-SA"/>
      </w:rPr>
    </w:lvl>
    <w:lvl w:ilvl="6" w:tplc="DDE09DD0">
      <w:numFmt w:val="bullet"/>
      <w:lvlText w:val="•"/>
      <w:lvlJc w:val="left"/>
      <w:pPr>
        <w:ind w:left="3403" w:hanging="360"/>
      </w:pPr>
      <w:rPr>
        <w:rFonts w:hint="default"/>
        <w:lang w:val="en-US" w:eastAsia="en-US" w:bidi="ar-SA"/>
      </w:rPr>
    </w:lvl>
    <w:lvl w:ilvl="7" w:tplc="B256FE60">
      <w:numFmt w:val="bullet"/>
      <w:lvlText w:val="•"/>
      <w:lvlJc w:val="left"/>
      <w:pPr>
        <w:ind w:left="3827" w:hanging="360"/>
      </w:pPr>
      <w:rPr>
        <w:rFonts w:hint="default"/>
        <w:lang w:val="en-US" w:eastAsia="en-US" w:bidi="ar-SA"/>
      </w:rPr>
    </w:lvl>
    <w:lvl w:ilvl="8" w:tplc="3F2A9A52">
      <w:numFmt w:val="bullet"/>
      <w:lvlText w:val="•"/>
      <w:lvlJc w:val="left"/>
      <w:pPr>
        <w:ind w:left="4251" w:hanging="360"/>
      </w:pPr>
      <w:rPr>
        <w:rFonts w:hint="default"/>
        <w:lang w:val="en-US" w:eastAsia="en-US" w:bidi="ar-SA"/>
      </w:rPr>
    </w:lvl>
  </w:abstractNum>
  <w:abstractNum w:abstractNumId="83" w15:restartNumberingAfterBreak="0">
    <w:nsid w:val="58BD1984"/>
    <w:multiLevelType w:val="hybridMultilevel"/>
    <w:tmpl w:val="07CECA54"/>
    <w:lvl w:ilvl="0" w:tplc="7D70B1C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8C88D0EA">
      <w:numFmt w:val="bullet"/>
      <w:lvlText w:val="•"/>
      <w:lvlJc w:val="left"/>
      <w:pPr>
        <w:ind w:left="1239" w:hanging="360"/>
      </w:pPr>
      <w:rPr>
        <w:rFonts w:hint="default"/>
        <w:lang w:val="en-US" w:eastAsia="en-US" w:bidi="ar-SA"/>
      </w:rPr>
    </w:lvl>
    <w:lvl w:ilvl="2" w:tplc="476EC6CA">
      <w:numFmt w:val="bullet"/>
      <w:lvlText w:val="•"/>
      <w:lvlJc w:val="left"/>
      <w:pPr>
        <w:ind w:left="1658" w:hanging="360"/>
      </w:pPr>
      <w:rPr>
        <w:rFonts w:hint="default"/>
        <w:lang w:val="en-US" w:eastAsia="en-US" w:bidi="ar-SA"/>
      </w:rPr>
    </w:lvl>
    <w:lvl w:ilvl="3" w:tplc="CEB6D7EA">
      <w:numFmt w:val="bullet"/>
      <w:lvlText w:val="•"/>
      <w:lvlJc w:val="left"/>
      <w:pPr>
        <w:ind w:left="2077" w:hanging="360"/>
      </w:pPr>
      <w:rPr>
        <w:rFonts w:hint="default"/>
        <w:lang w:val="en-US" w:eastAsia="en-US" w:bidi="ar-SA"/>
      </w:rPr>
    </w:lvl>
    <w:lvl w:ilvl="4" w:tplc="DF74F816">
      <w:numFmt w:val="bullet"/>
      <w:lvlText w:val="•"/>
      <w:lvlJc w:val="left"/>
      <w:pPr>
        <w:ind w:left="2496" w:hanging="360"/>
      </w:pPr>
      <w:rPr>
        <w:rFonts w:hint="default"/>
        <w:lang w:val="en-US" w:eastAsia="en-US" w:bidi="ar-SA"/>
      </w:rPr>
    </w:lvl>
    <w:lvl w:ilvl="5" w:tplc="F2BE2A28">
      <w:numFmt w:val="bullet"/>
      <w:lvlText w:val="•"/>
      <w:lvlJc w:val="left"/>
      <w:pPr>
        <w:ind w:left="2915" w:hanging="360"/>
      </w:pPr>
      <w:rPr>
        <w:rFonts w:hint="default"/>
        <w:lang w:val="en-US" w:eastAsia="en-US" w:bidi="ar-SA"/>
      </w:rPr>
    </w:lvl>
    <w:lvl w:ilvl="6" w:tplc="C1F0C094">
      <w:numFmt w:val="bullet"/>
      <w:lvlText w:val="•"/>
      <w:lvlJc w:val="left"/>
      <w:pPr>
        <w:ind w:left="3334" w:hanging="360"/>
      </w:pPr>
      <w:rPr>
        <w:rFonts w:hint="default"/>
        <w:lang w:val="en-US" w:eastAsia="en-US" w:bidi="ar-SA"/>
      </w:rPr>
    </w:lvl>
    <w:lvl w:ilvl="7" w:tplc="9D4E25FA">
      <w:numFmt w:val="bullet"/>
      <w:lvlText w:val="•"/>
      <w:lvlJc w:val="left"/>
      <w:pPr>
        <w:ind w:left="3753" w:hanging="360"/>
      </w:pPr>
      <w:rPr>
        <w:rFonts w:hint="default"/>
        <w:lang w:val="en-US" w:eastAsia="en-US" w:bidi="ar-SA"/>
      </w:rPr>
    </w:lvl>
    <w:lvl w:ilvl="8" w:tplc="5896F4E8">
      <w:numFmt w:val="bullet"/>
      <w:lvlText w:val="•"/>
      <w:lvlJc w:val="left"/>
      <w:pPr>
        <w:ind w:left="4172" w:hanging="360"/>
      </w:pPr>
      <w:rPr>
        <w:rFonts w:hint="default"/>
        <w:lang w:val="en-US" w:eastAsia="en-US" w:bidi="ar-SA"/>
      </w:rPr>
    </w:lvl>
  </w:abstractNum>
  <w:abstractNum w:abstractNumId="84" w15:restartNumberingAfterBreak="0">
    <w:nsid w:val="5BFB064F"/>
    <w:multiLevelType w:val="hybridMultilevel"/>
    <w:tmpl w:val="5906B5BA"/>
    <w:lvl w:ilvl="0" w:tplc="3FE0FB1E">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5100C4A2">
      <w:numFmt w:val="bullet"/>
      <w:lvlText w:val="•"/>
      <w:lvlJc w:val="left"/>
      <w:pPr>
        <w:ind w:left="1247" w:hanging="360"/>
      </w:pPr>
      <w:rPr>
        <w:rFonts w:hint="default"/>
        <w:lang w:val="en-US" w:eastAsia="en-US" w:bidi="ar-SA"/>
      </w:rPr>
    </w:lvl>
    <w:lvl w:ilvl="2" w:tplc="1C289894">
      <w:numFmt w:val="bullet"/>
      <w:lvlText w:val="•"/>
      <w:lvlJc w:val="left"/>
      <w:pPr>
        <w:ind w:left="1675" w:hanging="360"/>
      </w:pPr>
      <w:rPr>
        <w:rFonts w:hint="default"/>
        <w:lang w:val="en-US" w:eastAsia="en-US" w:bidi="ar-SA"/>
      </w:rPr>
    </w:lvl>
    <w:lvl w:ilvl="3" w:tplc="05168474">
      <w:numFmt w:val="bullet"/>
      <w:lvlText w:val="•"/>
      <w:lvlJc w:val="left"/>
      <w:pPr>
        <w:ind w:left="2103" w:hanging="360"/>
      </w:pPr>
      <w:rPr>
        <w:rFonts w:hint="default"/>
        <w:lang w:val="en-US" w:eastAsia="en-US" w:bidi="ar-SA"/>
      </w:rPr>
    </w:lvl>
    <w:lvl w:ilvl="4" w:tplc="BFD4D9EC">
      <w:numFmt w:val="bullet"/>
      <w:lvlText w:val="•"/>
      <w:lvlJc w:val="left"/>
      <w:pPr>
        <w:ind w:left="2531" w:hanging="360"/>
      </w:pPr>
      <w:rPr>
        <w:rFonts w:hint="default"/>
        <w:lang w:val="en-US" w:eastAsia="en-US" w:bidi="ar-SA"/>
      </w:rPr>
    </w:lvl>
    <w:lvl w:ilvl="5" w:tplc="F2949DC2">
      <w:numFmt w:val="bullet"/>
      <w:lvlText w:val="•"/>
      <w:lvlJc w:val="left"/>
      <w:pPr>
        <w:ind w:left="2959" w:hanging="360"/>
      </w:pPr>
      <w:rPr>
        <w:rFonts w:hint="default"/>
        <w:lang w:val="en-US" w:eastAsia="en-US" w:bidi="ar-SA"/>
      </w:rPr>
    </w:lvl>
    <w:lvl w:ilvl="6" w:tplc="B4BAE196">
      <w:numFmt w:val="bullet"/>
      <w:lvlText w:val="•"/>
      <w:lvlJc w:val="left"/>
      <w:pPr>
        <w:ind w:left="3387" w:hanging="360"/>
      </w:pPr>
      <w:rPr>
        <w:rFonts w:hint="default"/>
        <w:lang w:val="en-US" w:eastAsia="en-US" w:bidi="ar-SA"/>
      </w:rPr>
    </w:lvl>
    <w:lvl w:ilvl="7" w:tplc="C73E2C16">
      <w:numFmt w:val="bullet"/>
      <w:lvlText w:val="•"/>
      <w:lvlJc w:val="left"/>
      <w:pPr>
        <w:ind w:left="3815" w:hanging="360"/>
      </w:pPr>
      <w:rPr>
        <w:rFonts w:hint="default"/>
        <w:lang w:val="en-US" w:eastAsia="en-US" w:bidi="ar-SA"/>
      </w:rPr>
    </w:lvl>
    <w:lvl w:ilvl="8" w:tplc="C2E6709A">
      <w:numFmt w:val="bullet"/>
      <w:lvlText w:val="•"/>
      <w:lvlJc w:val="left"/>
      <w:pPr>
        <w:ind w:left="4243" w:hanging="360"/>
      </w:pPr>
      <w:rPr>
        <w:rFonts w:hint="default"/>
        <w:lang w:val="en-US" w:eastAsia="en-US" w:bidi="ar-SA"/>
      </w:rPr>
    </w:lvl>
  </w:abstractNum>
  <w:abstractNum w:abstractNumId="85" w15:restartNumberingAfterBreak="0">
    <w:nsid w:val="5C2A07B1"/>
    <w:multiLevelType w:val="hybridMultilevel"/>
    <w:tmpl w:val="72E4F6C8"/>
    <w:lvl w:ilvl="0" w:tplc="1054BAA4">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AFE6D32">
      <w:numFmt w:val="bullet"/>
      <w:lvlText w:val="•"/>
      <w:lvlJc w:val="left"/>
      <w:pPr>
        <w:ind w:left="1239" w:hanging="360"/>
      </w:pPr>
      <w:rPr>
        <w:rFonts w:hint="default"/>
        <w:lang w:val="en-US" w:eastAsia="en-US" w:bidi="ar-SA"/>
      </w:rPr>
    </w:lvl>
    <w:lvl w:ilvl="2" w:tplc="A0627BBE">
      <w:numFmt w:val="bullet"/>
      <w:lvlText w:val="•"/>
      <w:lvlJc w:val="left"/>
      <w:pPr>
        <w:ind w:left="1658" w:hanging="360"/>
      </w:pPr>
      <w:rPr>
        <w:rFonts w:hint="default"/>
        <w:lang w:val="en-US" w:eastAsia="en-US" w:bidi="ar-SA"/>
      </w:rPr>
    </w:lvl>
    <w:lvl w:ilvl="3" w:tplc="A8681748">
      <w:numFmt w:val="bullet"/>
      <w:lvlText w:val="•"/>
      <w:lvlJc w:val="left"/>
      <w:pPr>
        <w:ind w:left="2077" w:hanging="360"/>
      </w:pPr>
      <w:rPr>
        <w:rFonts w:hint="default"/>
        <w:lang w:val="en-US" w:eastAsia="en-US" w:bidi="ar-SA"/>
      </w:rPr>
    </w:lvl>
    <w:lvl w:ilvl="4" w:tplc="A4C25350">
      <w:numFmt w:val="bullet"/>
      <w:lvlText w:val="•"/>
      <w:lvlJc w:val="left"/>
      <w:pPr>
        <w:ind w:left="2496" w:hanging="360"/>
      </w:pPr>
      <w:rPr>
        <w:rFonts w:hint="default"/>
        <w:lang w:val="en-US" w:eastAsia="en-US" w:bidi="ar-SA"/>
      </w:rPr>
    </w:lvl>
    <w:lvl w:ilvl="5" w:tplc="B29A6304">
      <w:numFmt w:val="bullet"/>
      <w:lvlText w:val="•"/>
      <w:lvlJc w:val="left"/>
      <w:pPr>
        <w:ind w:left="2915" w:hanging="360"/>
      </w:pPr>
      <w:rPr>
        <w:rFonts w:hint="default"/>
        <w:lang w:val="en-US" w:eastAsia="en-US" w:bidi="ar-SA"/>
      </w:rPr>
    </w:lvl>
    <w:lvl w:ilvl="6" w:tplc="1152B7E4">
      <w:numFmt w:val="bullet"/>
      <w:lvlText w:val="•"/>
      <w:lvlJc w:val="left"/>
      <w:pPr>
        <w:ind w:left="3334" w:hanging="360"/>
      </w:pPr>
      <w:rPr>
        <w:rFonts w:hint="default"/>
        <w:lang w:val="en-US" w:eastAsia="en-US" w:bidi="ar-SA"/>
      </w:rPr>
    </w:lvl>
    <w:lvl w:ilvl="7" w:tplc="4C54AC5A">
      <w:numFmt w:val="bullet"/>
      <w:lvlText w:val="•"/>
      <w:lvlJc w:val="left"/>
      <w:pPr>
        <w:ind w:left="3753" w:hanging="360"/>
      </w:pPr>
      <w:rPr>
        <w:rFonts w:hint="default"/>
        <w:lang w:val="en-US" w:eastAsia="en-US" w:bidi="ar-SA"/>
      </w:rPr>
    </w:lvl>
    <w:lvl w:ilvl="8" w:tplc="6DAA7486">
      <w:numFmt w:val="bullet"/>
      <w:lvlText w:val="•"/>
      <w:lvlJc w:val="left"/>
      <w:pPr>
        <w:ind w:left="4172" w:hanging="360"/>
      </w:pPr>
      <w:rPr>
        <w:rFonts w:hint="default"/>
        <w:lang w:val="en-US" w:eastAsia="en-US" w:bidi="ar-SA"/>
      </w:rPr>
    </w:lvl>
  </w:abstractNum>
  <w:abstractNum w:abstractNumId="86" w15:restartNumberingAfterBreak="0">
    <w:nsid w:val="5C4B0558"/>
    <w:multiLevelType w:val="hybridMultilevel"/>
    <w:tmpl w:val="5FB03B52"/>
    <w:lvl w:ilvl="0" w:tplc="3EB4FA86">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CA4DC9E">
      <w:numFmt w:val="bullet"/>
      <w:lvlText w:val="•"/>
      <w:lvlJc w:val="left"/>
      <w:pPr>
        <w:ind w:left="1247" w:hanging="360"/>
      </w:pPr>
      <w:rPr>
        <w:rFonts w:hint="default"/>
        <w:lang w:val="en-US" w:eastAsia="en-US" w:bidi="ar-SA"/>
      </w:rPr>
    </w:lvl>
    <w:lvl w:ilvl="2" w:tplc="58506A22">
      <w:numFmt w:val="bullet"/>
      <w:lvlText w:val="•"/>
      <w:lvlJc w:val="left"/>
      <w:pPr>
        <w:ind w:left="1675" w:hanging="360"/>
      </w:pPr>
      <w:rPr>
        <w:rFonts w:hint="default"/>
        <w:lang w:val="en-US" w:eastAsia="en-US" w:bidi="ar-SA"/>
      </w:rPr>
    </w:lvl>
    <w:lvl w:ilvl="3" w:tplc="2BE428DE">
      <w:numFmt w:val="bullet"/>
      <w:lvlText w:val="•"/>
      <w:lvlJc w:val="left"/>
      <w:pPr>
        <w:ind w:left="2103" w:hanging="360"/>
      </w:pPr>
      <w:rPr>
        <w:rFonts w:hint="default"/>
        <w:lang w:val="en-US" w:eastAsia="en-US" w:bidi="ar-SA"/>
      </w:rPr>
    </w:lvl>
    <w:lvl w:ilvl="4" w:tplc="3DA65824">
      <w:numFmt w:val="bullet"/>
      <w:lvlText w:val="•"/>
      <w:lvlJc w:val="left"/>
      <w:pPr>
        <w:ind w:left="2531" w:hanging="360"/>
      </w:pPr>
      <w:rPr>
        <w:rFonts w:hint="default"/>
        <w:lang w:val="en-US" w:eastAsia="en-US" w:bidi="ar-SA"/>
      </w:rPr>
    </w:lvl>
    <w:lvl w:ilvl="5" w:tplc="C540A9EE">
      <w:numFmt w:val="bullet"/>
      <w:lvlText w:val="•"/>
      <w:lvlJc w:val="left"/>
      <w:pPr>
        <w:ind w:left="2959" w:hanging="360"/>
      </w:pPr>
      <w:rPr>
        <w:rFonts w:hint="default"/>
        <w:lang w:val="en-US" w:eastAsia="en-US" w:bidi="ar-SA"/>
      </w:rPr>
    </w:lvl>
    <w:lvl w:ilvl="6" w:tplc="C2E2EF3E">
      <w:numFmt w:val="bullet"/>
      <w:lvlText w:val="•"/>
      <w:lvlJc w:val="left"/>
      <w:pPr>
        <w:ind w:left="3387" w:hanging="360"/>
      </w:pPr>
      <w:rPr>
        <w:rFonts w:hint="default"/>
        <w:lang w:val="en-US" w:eastAsia="en-US" w:bidi="ar-SA"/>
      </w:rPr>
    </w:lvl>
    <w:lvl w:ilvl="7" w:tplc="A9141550">
      <w:numFmt w:val="bullet"/>
      <w:lvlText w:val="•"/>
      <w:lvlJc w:val="left"/>
      <w:pPr>
        <w:ind w:left="3815" w:hanging="360"/>
      </w:pPr>
      <w:rPr>
        <w:rFonts w:hint="default"/>
        <w:lang w:val="en-US" w:eastAsia="en-US" w:bidi="ar-SA"/>
      </w:rPr>
    </w:lvl>
    <w:lvl w:ilvl="8" w:tplc="23A27426">
      <w:numFmt w:val="bullet"/>
      <w:lvlText w:val="•"/>
      <w:lvlJc w:val="left"/>
      <w:pPr>
        <w:ind w:left="4243" w:hanging="360"/>
      </w:pPr>
      <w:rPr>
        <w:rFonts w:hint="default"/>
        <w:lang w:val="en-US" w:eastAsia="en-US" w:bidi="ar-SA"/>
      </w:rPr>
    </w:lvl>
  </w:abstractNum>
  <w:abstractNum w:abstractNumId="87" w15:restartNumberingAfterBreak="0">
    <w:nsid w:val="5FA74523"/>
    <w:multiLevelType w:val="hybridMultilevel"/>
    <w:tmpl w:val="48323C06"/>
    <w:lvl w:ilvl="0" w:tplc="2D5C8182">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E00CAB92">
      <w:numFmt w:val="bullet"/>
      <w:lvlText w:val="•"/>
      <w:lvlJc w:val="left"/>
      <w:pPr>
        <w:ind w:left="1239" w:hanging="361"/>
      </w:pPr>
      <w:rPr>
        <w:rFonts w:hint="default"/>
        <w:lang w:val="en-US" w:eastAsia="en-US" w:bidi="ar-SA"/>
      </w:rPr>
    </w:lvl>
    <w:lvl w:ilvl="2" w:tplc="A4025278">
      <w:numFmt w:val="bullet"/>
      <w:lvlText w:val="•"/>
      <w:lvlJc w:val="left"/>
      <w:pPr>
        <w:ind w:left="1658" w:hanging="361"/>
      </w:pPr>
      <w:rPr>
        <w:rFonts w:hint="default"/>
        <w:lang w:val="en-US" w:eastAsia="en-US" w:bidi="ar-SA"/>
      </w:rPr>
    </w:lvl>
    <w:lvl w:ilvl="3" w:tplc="29A644BC">
      <w:numFmt w:val="bullet"/>
      <w:lvlText w:val="•"/>
      <w:lvlJc w:val="left"/>
      <w:pPr>
        <w:ind w:left="2077" w:hanging="361"/>
      </w:pPr>
      <w:rPr>
        <w:rFonts w:hint="default"/>
        <w:lang w:val="en-US" w:eastAsia="en-US" w:bidi="ar-SA"/>
      </w:rPr>
    </w:lvl>
    <w:lvl w:ilvl="4" w:tplc="35C2DD38">
      <w:numFmt w:val="bullet"/>
      <w:lvlText w:val="•"/>
      <w:lvlJc w:val="left"/>
      <w:pPr>
        <w:ind w:left="2496" w:hanging="361"/>
      </w:pPr>
      <w:rPr>
        <w:rFonts w:hint="default"/>
        <w:lang w:val="en-US" w:eastAsia="en-US" w:bidi="ar-SA"/>
      </w:rPr>
    </w:lvl>
    <w:lvl w:ilvl="5" w:tplc="36C44EBE">
      <w:numFmt w:val="bullet"/>
      <w:lvlText w:val="•"/>
      <w:lvlJc w:val="left"/>
      <w:pPr>
        <w:ind w:left="2915" w:hanging="361"/>
      </w:pPr>
      <w:rPr>
        <w:rFonts w:hint="default"/>
        <w:lang w:val="en-US" w:eastAsia="en-US" w:bidi="ar-SA"/>
      </w:rPr>
    </w:lvl>
    <w:lvl w:ilvl="6" w:tplc="2BEEBC7E">
      <w:numFmt w:val="bullet"/>
      <w:lvlText w:val="•"/>
      <w:lvlJc w:val="left"/>
      <w:pPr>
        <w:ind w:left="3334" w:hanging="361"/>
      </w:pPr>
      <w:rPr>
        <w:rFonts w:hint="default"/>
        <w:lang w:val="en-US" w:eastAsia="en-US" w:bidi="ar-SA"/>
      </w:rPr>
    </w:lvl>
    <w:lvl w:ilvl="7" w:tplc="DE7E22E8">
      <w:numFmt w:val="bullet"/>
      <w:lvlText w:val="•"/>
      <w:lvlJc w:val="left"/>
      <w:pPr>
        <w:ind w:left="3753" w:hanging="361"/>
      </w:pPr>
      <w:rPr>
        <w:rFonts w:hint="default"/>
        <w:lang w:val="en-US" w:eastAsia="en-US" w:bidi="ar-SA"/>
      </w:rPr>
    </w:lvl>
    <w:lvl w:ilvl="8" w:tplc="9EB02B9E">
      <w:numFmt w:val="bullet"/>
      <w:lvlText w:val="•"/>
      <w:lvlJc w:val="left"/>
      <w:pPr>
        <w:ind w:left="4172" w:hanging="361"/>
      </w:pPr>
      <w:rPr>
        <w:rFonts w:hint="default"/>
        <w:lang w:val="en-US" w:eastAsia="en-US" w:bidi="ar-SA"/>
      </w:rPr>
    </w:lvl>
  </w:abstractNum>
  <w:abstractNum w:abstractNumId="88" w15:restartNumberingAfterBreak="0">
    <w:nsid w:val="631276D4"/>
    <w:multiLevelType w:val="hybridMultilevel"/>
    <w:tmpl w:val="FE188142"/>
    <w:lvl w:ilvl="0" w:tplc="265E2C3A">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1D628E64">
      <w:numFmt w:val="bullet"/>
      <w:lvlText w:val="•"/>
      <w:lvlJc w:val="left"/>
      <w:pPr>
        <w:ind w:left="1247" w:hanging="361"/>
      </w:pPr>
      <w:rPr>
        <w:rFonts w:hint="default"/>
        <w:lang w:val="en-US" w:eastAsia="en-US" w:bidi="ar-SA"/>
      </w:rPr>
    </w:lvl>
    <w:lvl w:ilvl="2" w:tplc="29027580">
      <w:numFmt w:val="bullet"/>
      <w:lvlText w:val="•"/>
      <w:lvlJc w:val="left"/>
      <w:pPr>
        <w:ind w:left="1675" w:hanging="361"/>
      </w:pPr>
      <w:rPr>
        <w:rFonts w:hint="default"/>
        <w:lang w:val="en-US" w:eastAsia="en-US" w:bidi="ar-SA"/>
      </w:rPr>
    </w:lvl>
    <w:lvl w:ilvl="3" w:tplc="363E3FC4">
      <w:numFmt w:val="bullet"/>
      <w:lvlText w:val="•"/>
      <w:lvlJc w:val="left"/>
      <w:pPr>
        <w:ind w:left="2103" w:hanging="361"/>
      </w:pPr>
      <w:rPr>
        <w:rFonts w:hint="default"/>
        <w:lang w:val="en-US" w:eastAsia="en-US" w:bidi="ar-SA"/>
      </w:rPr>
    </w:lvl>
    <w:lvl w:ilvl="4" w:tplc="968039C8">
      <w:numFmt w:val="bullet"/>
      <w:lvlText w:val="•"/>
      <w:lvlJc w:val="left"/>
      <w:pPr>
        <w:ind w:left="2531" w:hanging="361"/>
      </w:pPr>
      <w:rPr>
        <w:rFonts w:hint="default"/>
        <w:lang w:val="en-US" w:eastAsia="en-US" w:bidi="ar-SA"/>
      </w:rPr>
    </w:lvl>
    <w:lvl w:ilvl="5" w:tplc="17E889C6">
      <w:numFmt w:val="bullet"/>
      <w:lvlText w:val="•"/>
      <w:lvlJc w:val="left"/>
      <w:pPr>
        <w:ind w:left="2959" w:hanging="361"/>
      </w:pPr>
      <w:rPr>
        <w:rFonts w:hint="default"/>
        <w:lang w:val="en-US" w:eastAsia="en-US" w:bidi="ar-SA"/>
      </w:rPr>
    </w:lvl>
    <w:lvl w:ilvl="6" w:tplc="00726E2C">
      <w:numFmt w:val="bullet"/>
      <w:lvlText w:val="•"/>
      <w:lvlJc w:val="left"/>
      <w:pPr>
        <w:ind w:left="3387" w:hanging="361"/>
      </w:pPr>
      <w:rPr>
        <w:rFonts w:hint="default"/>
        <w:lang w:val="en-US" w:eastAsia="en-US" w:bidi="ar-SA"/>
      </w:rPr>
    </w:lvl>
    <w:lvl w:ilvl="7" w:tplc="291A4970">
      <w:numFmt w:val="bullet"/>
      <w:lvlText w:val="•"/>
      <w:lvlJc w:val="left"/>
      <w:pPr>
        <w:ind w:left="3815" w:hanging="361"/>
      </w:pPr>
      <w:rPr>
        <w:rFonts w:hint="default"/>
        <w:lang w:val="en-US" w:eastAsia="en-US" w:bidi="ar-SA"/>
      </w:rPr>
    </w:lvl>
    <w:lvl w:ilvl="8" w:tplc="DCC4CA2C">
      <w:numFmt w:val="bullet"/>
      <w:lvlText w:val="•"/>
      <w:lvlJc w:val="left"/>
      <w:pPr>
        <w:ind w:left="4243" w:hanging="361"/>
      </w:pPr>
      <w:rPr>
        <w:rFonts w:hint="default"/>
        <w:lang w:val="en-US" w:eastAsia="en-US" w:bidi="ar-SA"/>
      </w:rPr>
    </w:lvl>
  </w:abstractNum>
  <w:abstractNum w:abstractNumId="89" w15:restartNumberingAfterBreak="0">
    <w:nsid w:val="638824BD"/>
    <w:multiLevelType w:val="hybridMultilevel"/>
    <w:tmpl w:val="24264FE2"/>
    <w:lvl w:ilvl="0" w:tplc="162CDE52">
      <w:numFmt w:val="bullet"/>
      <w:lvlText w:val=""/>
      <w:lvlJc w:val="left"/>
      <w:pPr>
        <w:ind w:left="867" w:hanging="377"/>
      </w:pPr>
      <w:rPr>
        <w:rFonts w:ascii="Symbol" w:eastAsia="Symbol" w:hAnsi="Symbol" w:cs="Symbol" w:hint="default"/>
        <w:b w:val="0"/>
        <w:bCs w:val="0"/>
        <w:i w:val="0"/>
        <w:iCs w:val="0"/>
        <w:spacing w:val="0"/>
        <w:w w:val="100"/>
        <w:sz w:val="22"/>
        <w:szCs w:val="22"/>
        <w:lang w:val="en-US" w:eastAsia="en-US" w:bidi="ar-SA"/>
      </w:rPr>
    </w:lvl>
    <w:lvl w:ilvl="1" w:tplc="79A8AED8">
      <w:start w:val="1"/>
      <w:numFmt w:val="lowerLetter"/>
      <w:lvlText w:val="%2."/>
      <w:lvlJc w:val="left"/>
      <w:pPr>
        <w:ind w:left="1147" w:hanging="360"/>
        <w:jc w:val="left"/>
      </w:pPr>
      <w:rPr>
        <w:rFonts w:ascii="Calibri" w:eastAsia="Calibri" w:hAnsi="Calibri" w:cs="Calibri" w:hint="default"/>
        <w:b w:val="0"/>
        <w:bCs w:val="0"/>
        <w:i w:val="0"/>
        <w:iCs w:val="0"/>
        <w:spacing w:val="-1"/>
        <w:w w:val="100"/>
        <w:sz w:val="22"/>
        <w:szCs w:val="22"/>
        <w:lang w:val="en-US" w:eastAsia="en-US" w:bidi="ar-SA"/>
      </w:rPr>
    </w:lvl>
    <w:lvl w:ilvl="2" w:tplc="40C405CA">
      <w:numFmt w:val="bullet"/>
      <w:lvlText w:val="•"/>
      <w:lvlJc w:val="left"/>
      <w:pPr>
        <w:ind w:left="1579" w:hanging="360"/>
      </w:pPr>
      <w:rPr>
        <w:rFonts w:hint="default"/>
        <w:lang w:val="en-US" w:eastAsia="en-US" w:bidi="ar-SA"/>
      </w:rPr>
    </w:lvl>
    <w:lvl w:ilvl="3" w:tplc="5164FD70">
      <w:numFmt w:val="bullet"/>
      <w:lvlText w:val="•"/>
      <w:lvlJc w:val="left"/>
      <w:pPr>
        <w:ind w:left="2019" w:hanging="360"/>
      </w:pPr>
      <w:rPr>
        <w:rFonts w:hint="default"/>
        <w:lang w:val="en-US" w:eastAsia="en-US" w:bidi="ar-SA"/>
      </w:rPr>
    </w:lvl>
    <w:lvl w:ilvl="4" w:tplc="56DE1CA8">
      <w:numFmt w:val="bullet"/>
      <w:lvlText w:val="•"/>
      <w:lvlJc w:val="left"/>
      <w:pPr>
        <w:ind w:left="2459" w:hanging="360"/>
      </w:pPr>
      <w:rPr>
        <w:rFonts w:hint="default"/>
        <w:lang w:val="en-US" w:eastAsia="en-US" w:bidi="ar-SA"/>
      </w:rPr>
    </w:lvl>
    <w:lvl w:ilvl="5" w:tplc="AEE8ACA6">
      <w:numFmt w:val="bullet"/>
      <w:lvlText w:val="•"/>
      <w:lvlJc w:val="left"/>
      <w:pPr>
        <w:ind w:left="2899" w:hanging="360"/>
      </w:pPr>
      <w:rPr>
        <w:rFonts w:hint="default"/>
        <w:lang w:val="en-US" w:eastAsia="en-US" w:bidi="ar-SA"/>
      </w:rPr>
    </w:lvl>
    <w:lvl w:ilvl="6" w:tplc="0ACEEE64">
      <w:numFmt w:val="bullet"/>
      <w:lvlText w:val="•"/>
      <w:lvlJc w:val="left"/>
      <w:pPr>
        <w:ind w:left="3339" w:hanging="360"/>
      </w:pPr>
      <w:rPr>
        <w:rFonts w:hint="default"/>
        <w:lang w:val="en-US" w:eastAsia="en-US" w:bidi="ar-SA"/>
      </w:rPr>
    </w:lvl>
    <w:lvl w:ilvl="7" w:tplc="02B08718">
      <w:numFmt w:val="bullet"/>
      <w:lvlText w:val="•"/>
      <w:lvlJc w:val="left"/>
      <w:pPr>
        <w:ind w:left="3779" w:hanging="360"/>
      </w:pPr>
      <w:rPr>
        <w:rFonts w:hint="default"/>
        <w:lang w:val="en-US" w:eastAsia="en-US" w:bidi="ar-SA"/>
      </w:rPr>
    </w:lvl>
    <w:lvl w:ilvl="8" w:tplc="19260486">
      <w:numFmt w:val="bullet"/>
      <w:lvlText w:val="•"/>
      <w:lvlJc w:val="left"/>
      <w:pPr>
        <w:ind w:left="4219" w:hanging="360"/>
      </w:pPr>
      <w:rPr>
        <w:rFonts w:hint="default"/>
        <w:lang w:val="en-US" w:eastAsia="en-US" w:bidi="ar-SA"/>
      </w:rPr>
    </w:lvl>
  </w:abstractNum>
  <w:abstractNum w:abstractNumId="90" w15:restartNumberingAfterBreak="0">
    <w:nsid w:val="63E6382A"/>
    <w:multiLevelType w:val="hybridMultilevel"/>
    <w:tmpl w:val="CC883426"/>
    <w:lvl w:ilvl="0" w:tplc="2334C446">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55FE4340">
      <w:numFmt w:val="bullet"/>
      <w:lvlText w:val="•"/>
      <w:lvlJc w:val="left"/>
      <w:pPr>
        <w:ind w:left="1275" w:hanging="360"/>
      </w:pPr>
      <w:rPr>
        <w:rFonts w:hint="default"/>
        <w:lang w:val="en-US" w:eastAsia="en-US" w:bidi="ar-SA"/>
      </w:rPr>
    </w:lvl>
    <w:lvl w:ilvl="2" w:tplc="3886F3EC">
      <w:numFmt w:val="bullet"/>
      <w:lvlText w:val="•"/>
      <w:lvlJc w:val="left"/>
      <w:pPr>
        <w:ind w:left="1690" w:hanging="360"/>
      </w:pPr>
      <w:rPr>
        <w:rFonts w:hint="default"/>
        <w:lang w:val="en-US" w:eastAsia="en-US" w:bidi="ar-SA"/>
      </w:rPr>
    </w:lvl>
    <w:lvl w:ilvl="3" w:tplc="327E64AC">
      <w:numFmt w:val="bullet"/>
      <w:lvlText w:val="•"/>
      <w:lvlJc w:val="left"/>
      <w:pPr>
        <w:ind w:left="2105" w:hanging="360"/>
      </w:pPr>
      <w:rPr>
        <w:rFonts w:hint="default"/>
        <w:lang w:val="en-US" w:eastAsia="en-US" w:bidi="ar-SA"/>
      </w:rPr>
    </w:lvl>
    <w:lvl w:ilvl="4" w:tplc="8D0C952E">
      <w:numFmt w:val="bullet"/>
      <w:lvlText w:val="•"/>
      <w:lvlJc w:val="left"/>
      <w:pPr>
        <w:ind w:left="2520" w:hanging="360"/>
      </w:pPr>
      <w:rPr>
        <w:rFonts w:hint="default"/>
        <w:lang w:val="en-US" w:eastAsia="en-US" w:bidi="ar-SA"/>
      </w:rPr>
    </w:lvl>
    <w:lvl w:ilvl="5" w:tplc="9B12A240">
      <w:numFmt w:val="bullet"/>
      <w:lvlText w:val="•"/>
      <w:lvlJc w:val="left"/>
      <w:pPr>
        <w:ind w:left="2935" w:hanging="360"/>
      </w:pPr>
      <w:rPr>
        <w:rFonts w:hint="default"/>
        <w:lang w:val="en-US" w:eastAsia="en-US" w:bidi="ar-SA"/>
      </w:rPr>
    </w:lvl>
    <w:lvl w:ilvl="6" w:tplc="F6420A46">
      <w:numFmt w:val="bullet"/>
      <w:lvlText w:val="•"/>
      <w:lvlJc w:val="left"/>
      <w:pPr>
        <w:ind w:left="3350" w:hanging="360"/>
      </w:pPr>
      <w:rPr>
        <w:rFonts w:hint="default"/>
        <w:lang w:val="en-US" w:eastAsia="en-US" w:bidi="ar-SA"/>
      </w:rPr>
    </w:lvl>
    <w:lvl w:ilvl="7" w:tplc="73F04AE2">
      <w:numFmt w:val="bullet"/>
      <w:lvlText w:val="•"/>
      <w:lvlJc w:val="left"/>
      <w:pPr>
        <w:ind w:left="3765" w:hanging="360"/>
      </w:pPr>
      <w:rPr>
        <w:rFonts w:hint="default"/>
        <w:lang w:val="en-US" w:eastAsia="en-US" w:bidi="ar-SA"/>
      </w:rPr>
    </w:lvl>
    <w:lvl w:ilvl="8" w:tplc="105E6672">
      <w:numFmt w:val="bullet"/>
      <w:lvlText w:val="•"/>
      <w:lvlJc w:val="left"/>
      <w:pPr>
        <w:ind w:left="4180" w:hanging="360"/>
      </w:pPr>
      <w:rPr>
        <w:rFonts w:hint="default"/>
        <w:lang w:val="en-US" w:eastAsia="en-US" w:bidi="ar-SA"/>
      </w:rPr>
    </w:lvl>
  </w:abstractNum>
  <w:abstractNum w:abstractNumId="91" w15:restartNumberingAfterBreak="0">
    <w:nsid w:val="64402599"/>
    <w:multiLevelType w:val="hybridMultilevel"/>
    <w:tmpl w:val="0BC2521E"/>
    <w:lvl w:ilvl="0" w:tplc="B8F2C09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80688462">
      <w:numFmt w:val="bullet"/>
      <w:lvlText w:val="•"/>
      <w:lvlJc w:val="left"/>
      <w:pPr>
        <w:ind w:left="1247" w:hanging="360"/>
      </w:pPr>
      <w:rPr>
        <w:rFonts w:hint="default"/>
        <w:lang w:val="en-US" w:eastAsia="en-US" w:bidi="ar-SA"/>
      </w:rPr>
    </w:lvl>
    <w:lvl w:ilvl="2" w:tplc="442A7440">
      <w:numFmt w:val="bullet"/>
      <w:lvlText w:val="•"/>
      <w:lvlJc w:val="left"/>
      <w:pPr>
        <w:ind w:left="1675" w:hanging="360"/>
      </w:pPr>
      <w:rPr>
        <w:rFonts w:hint="default"/>
        <w:lang w:val="en-US" w:eastAsia="en-US" w:bidi="ar-SA"/>
      </w:rPr>
    </w:lvl>
    <w:lvl w:ilvl="3" w:tplc="25E41866">
      <w:numFmt w:val="bullet"/>
      <w:lvlText w:val="•"/>
      <w:lvlJc w:val="left"/>
      <w:pPr>
        <w:ind w:left="2103" w:hanging="360"/>
      </w:pPr>
      <w:rPr>
        <w:rFonts w:hint="default"/>
        <w:lang w:val="en-US" w:eastAsia="en-US" w:bidi="ar-SA"/>
      </w:rPr>
    </w:lvl>
    <w:lvl w:ilvl="4" w:tplc="8A52DC84">
      <w:numFmt w:val="bullet"/>
      <w:lvlText w:val="•"/>
      <w:lvlJc w:val="left"/>
      <w:pPr>
        <w:ind w:left="2531" w:hanging="360"/>
      </w:pPr>
      <w:rPr>
        <w:rFonts w:hint="default"/>
        <w:lang w:val="en-US" w:eastAsia="en-US" w:bidi="ar-SA"/>
      </w:rPr>
    </w:lvl>
    <w:lvl w:ilvl="5" w:tplc="4606D13E">
      <w:numFmt w:val="bullet"/>
      <w:lvlText w:val="•"/>
      <w:lvlJc w:val="left"/>
      <w:pPr>
        <w:ind w:left="2959" w:hanging="360"/>
      </w:pPr>
      <w:rPr>
        <w:rFonts w:hint="default"/>
        <w:lang w:val="en-US" w:eastAsia="en-US" w:bidi="ar-SA"/>
      </w:rPr>
    </w:lvl>
    <w:lvl w:ilvl="6" w:tplc="DEBEE340">
      <w:numFmt w:val="bullet"/>
      <w:lvlText w:val="•"/>
      <w:lvlJc w:val="left"/>
      <w:pPr>
        <w:ind w:left="3387" w:hanging="360"/>
      </w:pPr>
      <w:rPr>
        <w:rFonts w:hint="default"/>
        <w:lang w:val="en-US" w:eastAsia="en-US" w:bidi="ar-SA"/>
      </w:rPr>
    </w:lvl>
    <w:lvl w:ilvl="7" w:tplc="AC42CD3A">
      <w:numFmt w:val="bullet"/>
      <w:lvlText w:val="•"/>
      <w:lvlJc w:val="left"/>
      <w:pPr>
        <w:ind w:left="3815" w:hanging="360"/>
      </w:pPr>
      <w:rPr>
        <w:rFonts w:hint="default"/>
        <w:lang w:val="en-US" w:eastAsia="en-US" w:bidi="ar-SA"/>
      </w:rPr>
    </w:lvl>
    <w:lvl w:ilvl="8" w:tplc="A40CE5DA">
      <w:numFmt w:val="bullet"/>
      <w:lvlText w:val="•"/>
      <w:lvlJc w:val="left"/>
      <w:pPr>
        <w:ind w:left="4243" w:hanging="360"/>
      </w:pPr>
      <w:rPr>
        <w:rFonts w:hint="default"/>
        <w:lang w:val="en-US" w:eastAsia="en-US" w:bidi="ar-SA"/>
      </w:rPr>
    </w:lvl>
  </w:abstractNum>
  <w:abstractNum w:abstractNumId="92" w15:restartNumberingAfterBreak="0">
    <w:nsid w:val="66923F88"/>
    <w:multiLevelType w:val="hybridMultilevel"/>
    <w:tmpl w:val="EFC63EDE"/>
    <w:lvl w:ilvl="0" w:tplc="44D4E66C">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69E60C2E">
      <w:numFmt w:val="bullet"/>
      <w:lvlText w:val="•"/>
      <w:lvlJc w:val="left"/>
      <w:pPr>
        <w:ind w:left="1239" w:hanging="361"/>
      </w:pPr>
      <w:rPr>
        <w:rFonts w:hint="default"/>
        <w:lang w:val="en-US" w:eastAsia="en-US" w:bidi="ar-SA"/>
      </w:rPr>
    </w:lvl>
    <w:lvl w:ilvl="2" w:tplc="B91AB97E">
      <w:numFmt w:val="bullet"/>
      <w:lvlText w:val="•"/>
      <w:lvlJc w:val="left"/>
      <w:pPr>
        <w:ind w:left="1658" w:hanging="361"/>
      </w:pPr>
      <w:rPr>
        <w:rFonts w:hint="default"/>
        <w:lang w:val="en-US" w:eastAsia="en-US" w:bidi="ar-SA"/>
      </w:rPr>
    </w:lvl>
    <w:lvl w:ilvl="3" w:tplc="C44C2480">
      <w:numFmt w:val="bullet"/>
      <w:lvlText w:val="•"/>
      <w:lvlJc w:val="left"/>
      <w:pPr>
        <w:ind w:left="2077" w:hanging="361"/>
      </w:pPr>
      <w:rPr>
        <w:rFonts w:hint="default"/>
        <w:lang w:val="en-US" w:eastAsia="en-US" w:bidi="ar-SA"/>
      </w:rPr>
    </w:lvl>
    <w:lvl w:ilvl="4" w:tplc="898EAE0A">
      <w:numFmt w:val="bullet"/>
      <w:lvlText w:val="•"/>
      <w:lvlJc w:val="left"/>
      <w:pPr>
        <w:ind w:left="2496" w:hanging="361"/>
      </w:pPr>
      <w:rPr>
        <w:rFonts w:hint="default"/>
        <w:lang w:val="en-US" w:eastAsia="en-US" w:bidi="ar-SA"/>
      </w:rPr>
    </w:lvl>
    <w:lvl w:ilvl="5" w:tplc="6B5052B2">
      <w:numFmt w:val="bullet"/>
      <w:lvlText w:val="•"/>
      <w:lvlJc w:val="left"/>
      <w:pPr>
        <w:ind w:left="2915" w:hanging="361"/>
      </w:pPr>
      <w:rPr>
        <w:rFonts w:hint="default"/>
        <w:lang w:val="en-US" w:eastAsia="en-US" w:bidi="ar-SA"/>
      </w:rPr>
    </w:lvl>
    <w:lvl w:ilvl="6" w:tplc="0F2A1532">
      <w:numFmt w:val="bullet"/>
      <w:lvlText w:val="•"/>
      <w:lvlJc w:val="left"/>
      <w:pPr>
        <w:ind w:left="3334" w:hanging="361"/>
      </w:pPr>
      <w:rPr>
        <w:rFonts w:hint="default"/>
        <w:lang w:val="en-US" w:eastAsia="en-US" w:bidi="ar-SA"/>
      </w:rPr>
    </w:lvl>
    <w:lvl w:ilvl="7" w:tplc="6F34ADD2">
      <w:numFmt w:val="bullet"/>
      <w:lvlText w:val="•"/>
      <w:lvlJc w:val="left"/>
      <w:pPr>
        <w:ind w:left="3753" w:hanging="361"/>
      </w:pPr>
      <w:rPr>
        <w:rFonts w:hint="default"/>
        <w:lang w:val="en-US" w:eastAsia="en-US" w:bidi="ar-SA"/>
      </w:rPr>
    </w:lvl>
    <w:lvl w:ilvl="8" w:tplc="F3C0D6FC">
      <w:numFmt w:val="bullet"/>
      <w:lvlText w:val="•"/>
      <w:lvlJc w:val="left"/>
      <w:pPr>
        <w:ind w:left="4172" w:hanging="361"/>
      </w:pPr>
      <w:rPr>
        <w:rFonts w:hint="default"/>
        <w:lang w:val="en-US" w:eastAsia="en-US" w:bidi="ar-SA"/>
      </w:rPr>
    </w:lvl>
  </w:abstractNum>
  <w:abstractNum w:abstractNumId="93" w15:restartNumberingAfterBreak="0">
    <w:nsid w:val="67E456C1"/>
    <w:multiLevelType w:val="hybridMultilevel"/>
    <w:tmpl w:val="F37A2EAA"/>
    <w:lvl w:ilvl="0" w:tplc="91EC8322">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59209720">
      <w:numFmt w:val="bullet"/>
      <w:lvlText w:val="•"/>
      <w:lvlJc w:val="left"/>
      <w:pPr>
        <w:ind w:left="1247" w:hanging="361"/>
      </w:pPr>
      <w:rPr>
        <w:rFonts w:hint="default"/>
        <w:lang w:val="en-US" w:eastAsia="en-US" w:bidi="ar-SA"/>
      </w:rPr>
    </w:lvl>
    <w:lvl w:ilvl="2" w:tplc="1C36878C">
      <w:numFmt w:val="bullet"/>
      <w:lvlText w:val="•"/>
      <w:lvlJc w:val="left"/>
      <w:pPr>
        <w:ind w:left="1675" w:hanging="361"/>
      </w:pPr>
      <w:rPr>
        <w:rFonts w:hint="default"/>
        <w:lang w:val="en-US" w:eastAsia="en-US" w:bidi="ar-SA"/>
      </w:rPr>
    </w:lvl>
    <w:lvl w:ilvl="3" w:tplc="A494612C">
      <w:numFmt w:val="bullet"/>
      <w:lvlText w:val="•"/>
      <w:lvlJc w:val="left"/>
      <w:pPr>
        <w:ind w:left="2103" w:hanging="361"/>
      </w:pPr>
      <w:rPr>
        <w:rFonts w:hint="default"/>
        <w:lang w:val="en-US" w:eastAsia="en-US" w:bidi="ar-SA"/>
      </w:rPr>
    </w:lvl>
    <w:lvl w:ilvl="4" w:tplc="4012570E">
      <w:numFmt w:val="bullet"/>
      <w:lvlText w:val="•"/>
      <w:lvlJc w:val="left"/>
      <w:pPr>
        <w:ind w:left="2531" w:hanging="361"/>
      </w:pPr>
      <w:rPr>
        <w:rFonts w:hint="default"/>
        <w:lang w:val="en-US" w:eastAsia="en-US" w:bidi="ar-SA"/>
      </w:rPr>
    </w:lvl>
    <w:lvl w:ilvl="5" w:tplc="2CD08BC2">
      <w:numFmt w:val="bullet"/>
      <w:lvlText w:val="•"/>
      <w:lvlJc w:val="left"/>
      <w:pPr>
        <w:ind w:left="2959" w:hanging="361"/>
      </w:pPr>
      <w:rPr>
        <w:rFonts w:hint="default"/>
        <w:lang w:val="en-US" w:eastAsia="en-US" w:bidi="ar-SA"/>
      </w:rPr>
    </w:lvl>
    <w:lvl w:ilvl="6" w:tplc="17324E82">
      <w:numFmt w:val="bullet"/>
      <w:lvlText w:val="•"/>
      <w:lvlJc w:val="left"/>
      <w:pPr>
        <w:ind w:left="3387" w:hanging="361"/>
      </w:pPr>
      <w:rPr>
        <w:rFonts w:hint="default"/>
        <w:lang w:val="en-US" w:eastAsia="en-US" w:bidi="ar-SA"/>
      </w:rPr>
    </w:lvl>
    <w:lvl w:ilvl="7" w:tplc="598E1C08">
      <w:numFmt w:val="bullet"/>
      <w:lvlText w:val="•"/>
      <w:lvlJc w:val="left"/>
      <w:pPr>
        <w:ind w:left="3815" w:hanging="361"/>
      </w:pPr>
      <w:rPr>
        <w:rFonts w:hint="default"/>
        <w:lang w:val="en-US" w:eastAsia="en-US" w:bidi="ar-SA"/>
      </w:rPr>
    </w:lvl>
    <w:lvl w:ilvl="8" w:tplc="9D9E1E60">
      <w:numFmt w:val="bullet"/>
      <w:lvlText w:val="•"/>
      <w:lvlJc w:val="left"/>
      <w:pPr>
        <w:ind w:left="4243" w:hanging="361"/>
      </w:pPr>
      <w:rPr>
        <w:rFonts w:hint="default"/>
        <w:lang w:val="en-US" w:eastAsia="en-US" w:bidi="ar-SA"/>
      </w:rPr>
    </w:lvl>
  </w:abstractNum>
  <w:abstractNum w:abstractNumId="94" w15:restartNumberingAfterBreak="0">
    <w:nsid w:val="68426B74"/>
    <w:multiLevelType w:val="hybridMultilevel"/>
    <w:tmpl w:val="283A7DCA"/>
    <w:lvl w:ilvl="0" w:tplc="0F7EC8DC">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5B729900">
      <w:numFmt w:val="bullet"/>
      <w:lvlText w:val="•"/>
      <w:lvlJc w:val="left"/>
      <w:pPr>
        <w:ind w:left="1275" w:hanging="360"/>
      </w:pPr>
      <w:rPr>
        <w:rFonts w:hint="default"/>
        <w:lang w:val="en-US" w:eastAsia="en-US" w:bidi="ar-SA"/>
      </w:rPr>
    </w:lvl>
    <w:lvl w:ilvl="2" w:tplc="40CC2B18">
      <w:numFmt w:val="bullet"/>
      <w:lvlText w:val="•"/>
      <w:lvlJc w:val="left"/>
      <w:pPr>
        <w:ind w:left="1690" w:hanging="360"/>
      </w:pPr>
      <w:rPr>
        <w:rFonts w:hint="default"/>
        <w:lang w:val="en-US" w:eastAsia="en-US" w:bidi="ar-SA"/>
      </w:rPr>
    </w:lvl>
    <w:lvl w:ilvl="3" w:tplc="876A810C">
      <w:numFmt w:val="bullet"/>
      <w:lvlText w:val="•"/>
      <w:lvlJc w:val="left"/>
      <w:pPr>
        <w:ind w:left="2105" w:hanging="360"/>
      </w:pPr>
      <w:rPr>
        <w:rFonts w:hint="default"/>
        <w:lang w:val="en-US" w:eastAsia="en-US" w:bidi="ar-SA"/>
      </w:rPr>
    </w:lvl>
    <w:lvl w:ilvl="4" w:tplc="07C2EAC4">
      <w:numFmt w:val="bullet"/>
      <w:lvlText w:val="•"/>
      <w:lvlJc w:val="left"/>
      <w:pPr>
        <w:ind w:left="2520" w:hanging="360"/>
      </w:pPr>
      <w:rPr>
        <w:rFonts w:hint="default"/>
        <w:lang w:val="en-US" w:eastAsia="en-US" w:bidi="ar-SA"/>
      </w:rPr>
    </w:lvl>
    <w:lvl w:ilvl="5" w:tplc="0CDCADA2">
      <w:numFmt w:val="bullet"/>
      <w:lvlText w:val="•"/>
      <w:lvlJc w:val="left"/>
      <w:pPr>
        <w:ind w:left="2935" w:hanging="360"/>
      </w:pPr>
      <w:rPr>
        <w:rFonts w:hint="default"/>
        <w:lang w:val="en-US" w:eastAsia="en-US" w:bidi="ar-SA"/>
      </w:rPr>
    </w:lvl>
    <w:lvl w:ilvl="6" w:tplc="D3645C2E">
      <w:numFmt w:val="bullet"/>
      <w:lvlText w:val="•"/>
      <w:lvlJc w:val="left"/>
      <w:pPr>
        <w:ind w:left="3350" w:hanging="360"/>
      </w:pPr>
      <w:rPr>
        <w:rFonts w:hint="default"/>
        <w:lang w:val="en-US" w:eastAsia="en-US" w:bidi="ar-SA"/>
      </w:rPr>
    </w:lvl>
    <w:lvl w:ilvl="7" w:tplc="BDB8B4B0">
      <w:numFmt w:val="bullet"/>
      <w:lvlText w:val="•"/>
      <w:lvlJc w:val="left"/>
      <w:pPr>
        <w:ind w:left="3765" w:hanging="360"/>
      </w:pPr>
      <w:rPr>
        <w:rFonts w:hint="default"/>
        <w:lang w:val="en-US" w:eastAsia="en-US" w:bidi="ar-SA"/>
      </w:rPr>
    </w:lvl>
    <w:lvl w:ilvl="8" w:tplc="556ED67C">
      <w:numFmt w:val="bullet"/>
      <w:lvlText w:val="•"/>
      <w:lvlJc w:val="left"/>
      <w:pPr>
        <w:ind w:left="4180" w:hanging="360"/>
      </w:pPr>
      <w:rPr>
        <w:rFonts w:hint="default"/>
        <w:lang w:val="en-US" w:eastAsia="en-US" w:bidi="ar-SA"/>
      </w:rPr>
    </w:lvl>
  </w:abstractNum>
  <w:abstractNum w:abstractNumId="95" w15:restartNumberingAfterBreak="0">
    <w:nsid w:val="699834E6"/>
    <w:multiLevelType w:val="hybridMultilevel"/>
    <w:tmpl w:val="312A603A"/>
    <w:lvl w:ilvl="0" w:tplc="F7645AE2">
      <w:numFmt w:val="bullet"/>
      <w:lvlText w:val=""/>
      <w:lvlJc w:val="left"/>
      <w:pPr>
        <w:ind w:left="864" w:hanging="361"/>
      </w:pPr>
      <w:rPr>
        <w:rFonts w:ascii="Symbol" w:eastAsia="Symbol" w:hAnsi="Symbol" w:cs="Symbol" w:hint="default"/>
        <w:b w:val="0"/>
        <w:bCs w:val="0"/>
        <w:i w:val="0"/>
        <w:iCs w:val="0"/>
        <w:spacing w:val="0"/>
        <w:w w:val="100"/>
        <w:sz w:val="22"/>
        <w:szCs w:val="22"/>
        <w:lang w:val="en-US" w:eastAsia="en-US" w:bidi="ar-SA"/>
      </w:rPr>
    </w:lvl>
    <w:lvl w:ilvl="1" w:tplc="20EC50D4">
      <w:numFmt w:val="bullet"/>
      <w:lvlText w:val="•"/>
      <w:lvlJc w:val="left"/>
      <w:pPr>
        <w:ind w:left="1283" w:hanging="361"/>
      </w:pPr>
      <w:rPr>
        <w:rFonts w:hint="default"/>
        <w:lang w:val="en-US" w:eastAsia="en-US" w:bidi="ar-SA"/>
      </w:rPr>
    </w:lvl>
    <w:lvl w:ilvl="2" w:tplc="67685CB6">
      <w:numFmt w:val="bullet"/>
      <w:lvlText w:val="•"/>
      <w:lvlJc w:val="left"/>
      <w:pPr>
        <w:ind w:left="1707" w:hanging="361"/>
      </w:pPr>
      <w:rPr>
        <w:rFonts w:hint="default"/>
        <w:lang w:val="en-US" w:eastAsia="en-US" w:bidi="ar-SA"/>
      </w:rPr>
    </w:lvl>
    <w:lvl w:ilvl="3" w:tplc="27D46288">
      <w:numFmt w:val="bullet"/>
      <w:lvlText w:val="•"/>
      <w:lvlJc w:val="left"/>
      <w:pPr>
        <w:ind w:left="2131" w:hanging="361"/>
      </w:pPr>
      <w:rPr>
        <w:rFonts w:hint="default"/>
        <w:lang w:val="en-US" w:eastAsia="en-US" w:bidi="ar-SA"/>
      </w:rPr>
    </w:lvl>
    <w:lvl w:ilvl="4" w:tplc="8D8E06E2">
      <w:numFmt w:val="bullet"/>
      <w:lvlText w:val="•"/>
      <w:lvlJc w:val="left"/>
      <w:pPr>
        <w:ind w:left="2555" w:hanging="361"/>
      </w:pPr>
      <w:rPr>
        <w:rFonts w:hint="default"/>
        <w:lang w:val="en-US" w:eastAsia="en-US" w:bidi="ar-SA"/>
      </w:rPr>
    </w:lvl>
    <w:lvl w:ilvl="5" w:tplc="85DCD53E">
      <w:numFmt w:val="bullet"/>
      <w:lvlText w:val="•"/>
      <w:lvlJc w:val="left"/>
      <w:pPr>
        <w:ind w:left="2979" w:hanging="361"/>
      </w:pPr>
      <w:rPr>
        <w:rFonts w:hint="default"/>
        <w:lang w:val="en-US" w:eastAsia="en-US" w:bidi="ar-SA"/>
      </w:rPr>
    </w:lvl>
    <w:lvl w:ilvl="6" w:tplc="32789BBE">
      <w:numFmt w:val="bullet"/>
      <w:lvlText w:val="•"/>
      <w:lvlJc w:val="left"/>
      <w:pPr>
        <w:ind w:left="3403" w:hanging="361"/>
      </w:pPr>
      <w:rPr>
        <w:rFonts w:hint="default"/>
        <w:lang w:val="en-US" w:eastAsia="en-US" w:bidi="ar-SA"/>
      </w:rPr>
    </w:lvl>
    <w:lvl w:ilvl="7" w:tplc="3D3A2BB0">
      <w:numFmt w:val="bullet"/>
      <w:lvlText w:val="•"/>
      <w:lvlJc w:val="left"/>
      <w:pPr>
        <w:ind w:left="3827" w:hanging="361"/>
      </w:pPr>
      <w:rPr>
        <w:rFonts w:hint="default"/>
        <w:lang w:val="en-US" w:eastAsia="en-US" w:bidi="ar-SA"/>
      </w:rPr>
    </w:lvl>
    <w:lvl w:ilvl="8" w:tplc="8BB2C804">
      <w:numFmt w:val="bullet"/>
      <w:lvlText w:val="•"/>
      <w:lvlJc w:val="left"/>
      <w:pPr>
        <w:ind w:left="4251" w:hanging="361"/>
      </w:pPr>
      <w:rPr>
        <w:rFonts w:hint="default"/>
        <w:lang w:val="en-US" w:eastAsia="en-US" w:bidi="ar-SA"/>
      </w:rPr>
    </w:lvl>
  </w:abstractNum>
  <w:abstractNum w:abstractNumId="96" w15:restartNumberingAfterBreak="0">
    <w:nsid w:val="6AA03AC5"/>
    <w:multiLevelType w:val="hybridMultilevel"/>
    <w:tmpl w:val="AC2CB364"/>
    <w:lvl w:ilvl="0" w:tplc="82CE8084">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ED403872">
      <w:numFmt w:val="bullet"/>
      <w:lvlText w:val="•"/>
      <w:lvlJc w:val="left"/>
      <w:pPr>
        <w:ind w:left="1247" w:hanging="361"/>
      </w:pPr>
      <w:rPr>
        <w:rFonts w:hint="default"/>
        <w:lang w:val="en-US" w:eastAsia="en-US" w:bidi="ar-SA"/>
      </w:rPr>
    </w:lvl>
    <w:lvl w:ilvl="2" w:tplc="EA74F12C">
      <w:numFmt w:val="bullet"/>
      <w:lvlText w:val="•"/>
      <w:lvlJc w:val="left"/>
      <w:pPr>
        <w:ind w:left="1675" w:hanging="361"/>
      </w:pPr>
      <w:rPr>
        <w:rFonts w:hint="default"/>
        <w:lang w:val="en-US" w:eastAsia="en-US" w:bidi="ar-SA"/>
      </w:rPr>
    </w:lvl>
    <w:lvl w:ilvl="3" w:tplc="D758E448">
      <w:numFmt w:val="bullet"/>
      <w:lvlText w:val="•"/>
      <w:lvlJc w:val="left"/>
      <w:pPr>
        <w:ind w:left="2103" w:hanging="361"/>
      </w:pPr>
      <w:rPr>
        <w:rFonts w:hint="default"/>
        <w:lang w:val="en-US" w:eastAsia="en-US" w:bidi="ar-SA"/>
      </w:rPr>
    </w:lvl>
    <w:lvl w:ilvl="4" w:tplc="1B48FD5A">
      <w:numFmt w:val="bullet"/>
      <w:lvlText w:val="•"/>
      <w:lvlJc w:val="left"/>
      <w:pPr>
        <w:ind w:left="2531" w:hanging="361"/>
      </w:pPr>
      <w:rPr>
        <w:rFonts w:hint="default"/>
        <w:lang w:val="en-US" w:eastAsia="en-US" w:bidi="ar-SA"/>
      </w:rPr>
    </w:lvl>
    <w:lvl w:ilvl="5" w:tplc="EC8EA6E8">
      <w:numFmt w:val="bullet"/>
      <w:lvlText w:val="•"/>
      <w:lvlJc w:val="left"/>
      <w:pPr>
        <w:ind w:left="2959" w:hanging="361"/>
      </w:pPr>
      <w:rPr>
        <w:rFonts w:hint="default"/>
        <w:lang w:val="en-US" w:eastAsia="en-US" w:bidi="ar-SA"/>
      </w:rPr>
    </w:lvl>
    <w:lvl w:ilvl="6" w:tplc="A1FA5E54">
      <w:numFmt w:val="bullet"/>
      <w:lvlText w:val="•"/>
      <w:lvlJc w:val="left"/>
      <w:pPr>
        <w:ind w:left="3387" w:hanging="361"/>
      </w:pPr>
      <w:rPr>
        <w:rFonts w:hint="default"/>
        <w:lang w:val="en-US" w:eastAsia="en-US" w:bidi="ar-SA"/>
      </w:rPr>
    </w:lvl>
    <w:lvl w:ilvl="7" w:tplc="29D2E196">
      <w:numFmt w:val="bullet"/>
      <w:lvlText w:val="•"/>
      <w:lvlJc w:val="left"/>
      <w:pPr>
        <w:ind w:left="3815" w:hanging="361"/>
      </w:pPr>
      <w:rPr>
        <w:rFonts w:hint="default"/>
        <w:lang w:val="en-US" w:eastAsia="en-US" w:bidi="ar-SA"/>
      </w:rPr>
    </w:lvl>
    <w:lvl w:ilvl="8" w:tplc="F19A4C82">
      <w:numFmt w:val="bullet"/>
      <w:lvlText w:val="•"/>
      <w:lvlJc w:val="left"/>
      <w:pPr>
        <w:ind w:left="4243" w:hanging="361"/>
      </w:pPr>
      <w:rPr>
        <w:rFonts w:hint="default"/>
        <w:lang w:val="en-US" w:eastAsia="en-US" w:bidi="ar-SA"/>
      </w:rPr>
    </w:lvl>
  </w:abstractNum>
  <w:abstractNum w:abstractNumId="97" w15:restartNumberingAfterBreak="0">
    <w:nsid w:val="6B0E4C1A"/>
    <w:multiLevelType w:val="hybridMultilevel"/>
    <w:tmpl w:val="AF5A89C6"/>
    <w:lvl w:ilvl="0" w:tplc="074899A2">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4D924EB0">
      <w:numFmt w:val="bullet"/>
      <w:lvlText w:val="•"/>
      <w:lvlJc w:val="left"/>
      <w:pPr>
        <w:ind w:left="1247" w:hanging="361"/>
      </w:pPr>
      <w:rPr>
        <w:rFonts w:hint="default"/>
        <w:lang w:val="en-US" w:eastAsia="en-US" w:bidi="ar-SA"/>
      </w:rPr>
    </w:lvl>
    <w:lvl w:ilvl="2" w:tplc="1CCC0CF4">
      <w:numFmt w:val="bullet"/>
      <w:lvlText w:val="•"/>
      <w:lvlJc w:val="left"/>
      <w:pPr>
        <w:ind w:left="1675" w:hanging="361"/>
      </w:pPr>
      <w:rPr>
        <w:rFonts w:hint="default"/>
        <w:lang w:val="en-US" w:eastAsia="en-US" w:bidi="ar-SA"/>
      </w:rPr>
    </w:lvl>
    <w:lvl w:ilvl="3" w:tplc="3F1694E4">
      <w:numFmt w:val="bullet"/>
      <w:lvlText w:val="•"/>
      <w:lvlJc w:val="left"/>
      <w:pPr>
        <w:ind w:left="2103" w:hanging="361"/>
      </w:pPr>
      <w:rPr>
        <w:rFonts w:hint="default"/>
        <w:lang w:val="en-US" w:eastAsia="en-US" w:bidi="ar-SA"/>
      </w:rPr>
    </w:lvl>
    <w:lvl w:ilvl="4" w:tplc="55003EC6">
      <w:numFmt w:val="bullet"/>
      <w:lvlText w:val="•"/>
      <w:lvlJc w:val="left"/>
      <w:pPr>
        <w:ind w:left="2531" w:hanging="361"/>
      </w:pPr>
      <w:rPr>
        <w:rFonts w:hint="default"/>
        <w:lang w:val="en-US" w:eastAsia="en-US" w:bidi="ar-SA"/>
      </w:rPr>
    </w:lvl>
    <w:lvl w:ilvl="5" w:tplc="88580074">
      <w:numFmt w:val="bullet"/>
      <w:lvlText w:val="•"/>
      <w:lvlJc w:val="left"/>
      <w:pPr>
        <w:ind w:left="2959" w:hanging="361"/>
      </w:pPr>
      <w:rPr>
        <w:rFonts w:hint="default"/>
        <w:lang w:val="en-US" w:eastAsia="en-US" w:bidi="ar-SA"/>
      </w:rPr>
    </w:lvl>
    <w:lvl w:ilvl="6" w:tplc="AC666200">
      <w:numFmt w:val="bullet"/>
      <w:lvlText w:val="•"/>
      <w:lvlJc w:val="left"/>
      <w:pPr>
        <w:ind w:left="3387" w:hanging="361"/>
      </w:pPr>
      <w:rPr>
        <w:rFonts w:hint="default"/>
        <w:lang w:val="en-US" w:eastAsia="en-US" w:bidi="ar-SA"/>
      </w:rPr>
    </w:lvl>
    <w:lvl w:ilvl="7" w:tplc="F506A08A">
      <w:numFmt w:val="bullet"/>
      <w:lvlText w:val="•"/>
      <w:lvlJc w:val="left"/>
      <w:pPr>
        <w:ind w:left="3815" w:hanging="361"/>
      </w:pPr>
      <w:rPr>
        <w:rFonts w:hint="default"/>
        <w:lang w:val="en-US" w:eastAsia="en-US" w:bidi="ar-SA"/>
      </w:rPr>
    </w:lvl>
    <w:lvl w:ilvl="8" w:tplc="7F74096E">
      <w:numFmt w:val="bullet"/>
      <w:lvlText w:val="•"/>
      <w:lvlJc w:val="left"/>
      <w:pPr>
        <w:ind w:left="4243" w:hanging="361"/>
      </w:pPr>
      <w:rPr>
        <w:rFonts w:hint="default"/>
        <w:lang w:val="en-US" w:eastAsia="en-US" w:bidi="ar-SA"/>
      </w:rPr>
    </w:lvl>
  </w:abstractNum>
  <w:abstractNum w:abstractNumId="98" w15:restartNumberingAfterBreak="0">
    <w:nsid w:val="6DFF0F4A"/>
    <w:multiLevelType w:val="hybridMultilevel"/>
    <w:tmpl w:val="5C26A0A6"/>
    <w:lvl w:ilvl="0" w:tplc="ADE01B18">
      <w:numFmt w:val="bullet"/>
      <w:lvlText w:val="o"/>
      <w:lvlJc w:val="left"/>
      <w:pPr>
        <w:ind w:left="1147" w:hanging="360"/>
      </w:pPr>
      <w:rPr>
        <w:rFonts w:ascii="Courier New" w:eastAsia="Courier New" w:hAnsi="Courier New" w:cs="Courier New" w:hint="default"/>
        <w:b w:val="0"/>
        <w:bCs w:val="0"/>
        <w:i w:val="0"/>
        <w:iCs w:val="0"/>
        <w:spacing w:val="0"/>
        <w:w w:val="100"/>
        <w:sz w:val="22"/>
        <w:szCs w:val="22"/>
        <w:lang w:val="en-US" w:eastAsia="en-US" w:bidi="ar-SA"/>
      </w:rPr>
    </w:lvl>
    <w:lvl w:ilvl="1" w:tplc="ABF2CCB0">
      <w:numFmt w:val="bullet"/>
      <w:lvlText w:val="•"/>
      <w:lvlJc w:val="left"/>
      <w:pPr>
        <w:ind w:left="1535" w:hanging="360"/>
      </w:pPr>
      <w:rPr>
        <w:rFonts w:hint="default"/>
        <w:lang w:val="en-US" w:eastAsia="en-US" w:bidi="ar-SA"/>
      </w:rPr>
    </w:lvl>
    <w:lvl w:ilvl="2" w:tplc="F350C9AC">
      <w:numFmt w:val="bullet"/>
      <w:lvlText w:val="•"/>
      <w:lvlJc w:val="left"/>
      <w:pPr>
        <w:ind w:left="1931" w:hanging="360"/>
      </w:pPr>
      <w:rPr>
        <w:rFonts w:hint="default"/>
        <w:lang w:val="en-US" w:eastAsia="en-US" w:bidi="ar-SA"/>
      </w:rPr>
    </w:lvl>
    <w:lvl w:ilvl="3" w:tplc="455A1136">
      <w:numFmt w:val="bullet"/>
      <w:lvlText w:val="•"/>
      <w:lvlJc w:val="left"/>
      <w:pPr>
        <w:ind w:left="2327" w:hanging="360"/>
      </w:pPr>
      <w:rPr>
        <w:rFonts w:hint="default"/>
        <w:lang w:val="en-US" w:eastAsia="en-US" w:bidi="ar-SA"/>
      </w:rPr>
    </w:lvl>
    <w:lvl w:ilvl="4" w:tplc="81784446">
      <w:numFmt w:val="bullet"/>
      <w:lvlText w:val="•"/>
      <w:lvlJc w:val="left"/>
      <w:pPr>
        <w:ind w:left="2723" w:hanging="360"/>
      </w:pPr>
      <w:rPr>
        <w:rFonts w:hint="default"/>
        <w:lang w:val="en-US" w:eastAsia="en-US" w:bidi="ar-SA"/>
      </w:rPr>
    </w:lvl>
    <w:lvl w:ilvl="5" w:tplc="86085E08">
      <w:numFmt w:val="bullet"/>
      <w:lvlText w:val="•"/>
      <w:lvlJc w:val="left"/>
      <w:pPr>
        <w:ind w:left="3119" w:hanging="360"/>
      </w:pPr>
      <w:rPr>
        <w:rFonts w:hint="default"/>
        <w:lang w:val="en-US" w:eastAsia="en-US" w:bidi="ar-SA"/>
      </w:rPr>
    </w:lvl>
    <w:lvl w:ilvl="6" w:tplc="C6F64AC8">
      <w:numFmt w:val="bullet"/>
      <w:lvlText w:val="•"/>
      <w:lvlJc w:val="left"/>
      <w:pPr>
        <w:ind w:left="3515" w:hanging="360"/>
      </w:pPr>
      <w:rPr>
        <w:rFonts w:hint="default"/>
        <w:lang w:val="en-US" w:eastAsia="en-US" w:bidi="ar-SA"/>
      </w:rPr>
    </w:lvl>
    <w:lvl w:ilvl="7" w:tplc="67D615B8">
      <w:numFmt w:val="bullet"/>
      <w:lvlText w:val="•"/>
      <w:lvlJc w:val="left"/>
      <w:pPr>
        <w:ind w:left="3911" w:hanging="360"/>
      </w:pPr>
      <w:rPr>
        <w:rFonts w:hint="default"/>
        <w:lang w:val="en-US" w:eastAsia="en-US" w:bidi="ar-SA"/>
      </w:rPr>
    </w:lvl>
    <w:lvl w:ilvl="8" w:tplc="B26C5532">
      <w:numFmt w:val="bullet"/>
      <w:lvlText w:val="•"/>
      <w:lvlJc w:val="left"/>
      <w:pPr>
        <w:ind w:left="4307" w:hanging="360"/>
      </w:pPr>
      <w:rPr>
        <w:rFonts w:hint="default"/>
        <w:lang w:val="en-US" w:eastAsia="en-US" w:bidi="ar-SA"/>
      </w:rPr>
    </w:lvl>
  </w:abstractNum>
  <w:abstractNum w:abstractNumId="99" w15:restartNumberingAfterBreak="0">
    <w:nsid w:val="6EA16C0B"/>
    <w:multiLevelType w:val="hybridMultilevel"/>
    <w:tmpl w:val="40905118"/>
    <w:lvl w:ilvl="0" w:tplc="65A867E8">
      <w:numFmt w:val="bullet"/>
      <w:lvlText w:val=""/>
      <w:lvlJc w:val="left"/>
      <w:pPr>
        <w:ind w:left="787" w:hanging="361"/>
      </w:pPr>
      <w:rPr>
        <w:rFonts w:ascii="Symbol" w:eastAsia="Symbol" w:hAnsi="Symbol" w:cs="Symbol" w:hint="default"/>
        <w:b w:val="0"/>
        <w:bCs w:val="0"/>
        <w:i w:val="0"/>
        <w:iCs w:val="0"/>
        <w:spacing w:val="0"/>
        <w:w w:val="100"/>
        <w:sz w:val="22"/>
        <w:szCs w:val="22"/>
        <w:lang w:val="en-US" w:eastAsia="en-US" w:bidi="ar-SA"/>
      </w:rPr>
    </w:lvl>
    <w:lvl w:ilvl="1" w:tplc="BD7A76B0">
      <w:numFmt w:val="bullet"/>
      <w:lvlText w:val="•"/>
      <w:lvlJc w:val="left"/>
      <w:pPr>
        <w:ind w:left="1211" w:hanging="361"/>
      </w:pPr>
      <w:rPr>
        <w:rFonts w:hint="default"/>
        <w:lang w:val="en-US" w:eastAsia="en-US" w:bidi="ar-SA"/>
      </w:rPr>
    </w:lvl>
    <w:lvl w:ilvl="2" w:tplc="DE04D7C6">
      <w:numFmt w:val="bullet"/>
      <w:lvlText w:val="•"/>
      <w:lvlJc w:val="left"/>
      <w:pPr>
        <w:ind w:left="1643" w:hanging="361"/>
      </w:pPr>
      <w:rPr>
        <w:rFonts w:hint="default"/>
        <w:lang w:val="en-US" w:eastAsia="en-US" w:bidi="ar-SA"/>
      </w:rPr>
    </w:lvl>
    <w:lvl w:ilvl="3" w:tplc="4238C1FA">
      <w:numFmt w:val="bullet"/>
      <w:lvlText w:val="•"/>
      <w:lvlJc w:val="left"/>
      <w:pPr>
        <w:ind w:left="2075" w:hanging="361"/>
      </w:pPr>
      <w:rPr>
        <w:rFonts w:hint="default"/>
        <w:lang w:val="en-US" w:eastAsia="en-US" w:bidi="ar-SA"/>
      </w:rPr>
    </w:lvl>
    <w:lvl w:ilvl="4" w:tplc="3730A03A">
      <w:numFmt w:val="bullet"/>
      <w:lvlText w:val="•"/>
      <w:lvlJc w:val="left"/>
      <w:pPr>
        <w:ind w:left="2507" w:hanging="361"/>
      </w:pPr>
      <w:rPr>
        <w:rFonts w:hint="default"/>
        <w:lang w:val="en-US" w:eastAsia="en-US" w:bidi="ar-SA"/>
      </w:rPr>
    </w:lvl>
    <w:lvl w:ilvl="5" w:tplc="46D02D6C">
      <w:numFmt w:val="bullet"/>
      <w:lvlText w:val="•"/>
      <w:lvlJc w:val="left"/>
      <w:pPr>
        <w:ind w:left="2939" w:hanging="361"/>
      </w:pPr>
      <w:rPr>
        <w:rFonts w:hint="default"/>
        <w:lang w:val="en-US" w:eastAsia="en-US" w:bidi="ar-SA"/>
      </w:rPr>
    </w:lvl>
    <w:lvl w:ilvl="6" w:tplc="F1CCA4A2">
      <w:numFmt w:val="bullet"/>
      <w:lvlText w:val="•"/>
      <w:lvlJc w:val="left"/>
      <w:pPr>
        <w:ind w:left="3371" w:hanging="361"/>
      </w:pPr>
      <w:rPr>
        <w:rFonts w:hint="default"/>
        <w:lang w:val="en-US" w:eastAsia="en-US" w:bidi="ar-SA"/>
      </w:rPr>
    </w:lvl>
    <w:lvl w:ilvl="7" w:tplc="8964658C">
      <w:numFmt w:val="bullet"/>
      <w:lvlText w:val="•"/>
      <w:lvlJc w:val="left"/>
      <w:pPr>
        <w:ind w:left="3803" w:hanging="361"/>
      </w:pPr>
      <w:rPr>
        <w:rFonts w:hint="default"/>
        <w:lang w:val="en-US" w:eastAsia="en-US" w:bidi="ar-SA"/>
      </w:rPr>
    </w:lvl>
    <w:lvl w:ilvl="8" w:tplc="170A41D2">
      <w:numFmt w:val="bullet"/>
      <w:lvlText w:val="•"/>
      <w:lvlJc w:val="left"/>
      <w:pPr>
        <w:ind w:left="4235" w:hanging="361"/>
      </w:pPr>
      <w:rPr>
        <w:rFonts w:hint="default"/>
        <w:lang w:val="en-US" w:eastAsia="en-US" w:bidi="ar-SA"/>
      </w:rPr>
    </w:lvl>
  </w:abstractNum>
  <w:abstractNum w:abstractNumId="100" w15:restartNumberingAfterBreak="0">
    <w:nsid w:val="6F206391"/>
    <w:multiLevelType w:val="hybridMultilevel"/>
    <w:tmpl w:val="FD3A637A"/>
    <w:lvl w:ilvl="0" w:tplc="A47008DC">
      <w:numFmt w:val="bullet"/>
      <w:lvlText w:val=""/>
      <w:lvlJc w:val="left"/>
      <w:pPr>
        <w:ind w:left="864" w:hanging="361"/>
      </w:pPr>
      <w:rPr>
        <w:rFonts w:ascii="Symbol" w:eastAsia="Symbol" w:hAnsi="Symbol" w:cs="Symbol" w:hint="default"/>
        <w:b w:val="0"/>
        <w:bCs w:val="0"/>
        <w:i w:val="0"/>
        <w:iCs w:val="0"/>
        <w:spacing w:val="0"/>
        <w:w w:val="100"/>
        <w:sz w:val="22"/>
        <w:szCs w:val="22"/>
        <w:lang w:val="en-US" w:eastAsia="en-US" w:bidi="ar-SA"/>
      </w:rPr>
    </w:lvl>
    <w:lvl w:ilvl="1" w:tplc="36027176">
      <w:numFmt w:val="bullet"/>
      <w:lvlText w:val="•"/>
      <w:lvlJc w:val="left"/>
      <w:pPr>
        <w:ind w:left="1275" w:hanging="361"/>
      </w:pPr>
      <w:rPr>
        <w:rFonts w:hint="default"/>
        <w:lang w:val="en-US" w:eastAsia="en-US" w:bidi="ar-SA"/>
      </w:rPr>
    </w:lvl>
    <w:lvl w:ilvl="2" w:tplc="31308678">
      <w:numFmt w:val="bullet"/>
      <w:lvlText w:val="•"/>
      <w:lvlJc w:val="left"/>
      <w:pPr>
        <w:ind w:left="1690" w:hanging="361"/>
      </w:pPr>
      <w:rPr>
        <w:rFonts w:hint="default"/>
        <w:lang w:val="en-US" w:eastAsia="en-US" w:bidi="ar-SA"/>
      </w:rPr>
    </w:lvl>
    <w:lvl w:ilvl="3" w:tplc="2D9C3A5C">
      <w:numFmt w:val="bullet"/>
      <w:lvlText w:val="•"/>
      <w:lvlJc w:val="left"/>
      <w:pPr>
        <w:ind w:left="2105" w:hanging="361"/>
      </w:pPr>
      <w:rPr>
        <w:rFonts w:hint="default"/>
        <w:lang w:val="en-US" w:eastAsia="en-US" w:bidi="ar-SA"/>
      </w:rPr>
    </w:lvl>
    <w:lvl w:ilvl="4" w:tplc="2B20BA64">
      <w:numFmt w:val="bullet"/>
      <w:lvlText w:val="•"/>
      <w:lvlJc w:val="left"/>
      <w:pPr>
        <w:ind w:left="2520" w:hanging="361"/>
      </w:pPr>
      <w:rPr>
        <w:rFonts w:hint="default"/>
        <w:lang w:val="en-US" w:eastAsia="en-US" w:bidi="ar-SA"/>
      </w:rPr>
    </w:lvl>
    <w:lvl w:ilvl="5" w:tplc="3394052C">
      <w:numFmt w:val="bullet"/>
      <w:lvlText w:val="•"/>
      <w:lvlJc w:val="left"/>
      <w:pPr>
        <w:ind w:left="2935" w:hanging="361"/>
      </w:pPr>
      <w:rPr>
        <w:rFonts w:hint="default"/>
        <w:lang w:val="en-US" w:eastAsia="en-US" w:bidi="ar-SA"/>
      </w:rPr>
    </w:lvl>
    <w:lvl w:ilvl="6" w:tplc="C82E1A0C">
      <w:numFmt w:val="bullet"/>
      <w:lvlText w:val="•"/>
      <w:lvlJc w:val="left"/>
      <w:pPr>
        <w:ind w:left="3350" w:hanging="361"/>
      </w:pPr>
      <w:rPr>
        <w:rFonts w:hint="default"/>
        <w:lang w:val="en-US" w:eastAsia="en-US" w:bidi="ar-SA"/>
      </w:rPr>
    </w:lvl>
    <w:lvl w:ilvl="7" w:tplc="BAA857B4">
      <w:numFmt w:val="bullet"/>
      <w:lvlText w:val="•"/>
      <w:lvlJc w:val="left"/>
      <w:pPr>
        <w:ind w:left="3765" w:hanging="361"/>
      </w:pPr>
      <w:rPr>
        <w:rFonts w:hint="default"/>
        <w:lang w:val="en-US" w:eastAsia="en-US" w:bidi="ar-SA"/>
      </w:rPr>
    </w:lvl>
    <w:lvl w:ilvl="8" w:tplc="006433C4">
      <w:numFmt w:val="bullet"/>
      <w:lvlText w:val="•"/>
      <w:lvlJc w:val="left"/>
      <w:pPr>
        <w:ind w:left="4180" w:hanging="361"/>
      </w:pPr>
      <w:rPr>
        <w:rFonts w:hint="default"/>
        <w:lang w:val="en-US" w:eastAsia="en-US" w:bidi="ar-SA"/>
      </w:rPr>
    </w:lvl>
  </w:abstractNum>
  <w:abstractNum w:abstractNumId="101" w15:restartNumberingAfterBreak="0">
    <w:nsid w:val="6FE876DF"/>
    <w:multiLevelType w:val="hybridMultilevel"/>
    <w:tmpl w:val="333E1BE8"/>
    <w:lvl w:ilvl="0" w:tplc="F26EE934">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FC24BC92">
      <w:numFmt w:val="bullet"/>
      <w:lvlText w:val="•"/>
      <w:lvlJc w:val="left"/>
      <w:pPr>
        <w:ind w:left="1247" w:hanging="361"/>
      </w:pPr>
      <w:rPr>
        <w:rFonts w:hint="default"/>
        <w:lang w:val="en-US" w:eastAsia="en-US" w:bidi="ar-SA"/>
      </w:rPr>
    </w:lvl>
    <w:lvl w:ilvl="2" w:tplc="AC2EF5C0">
      <w:numFmt w:val="bullet"/>
      <w:lvlText w:val="•"/>
      <w:lvlJc w:val="left"/>
      <w:pPr>
        <w:ind w:left="1675" w:hanging="361"/>
      </w:pPr>
      <w:rPr>
        <w:rFonts w:hint="default"/>
        <w:lang w:val="en-US" w:eastAsia="en-US" w:bidi="ar-SA"/>
      </w:rPr>
    </w:lvl>
    <w:lvl w:ilvl="3" w:tplc="6804D38A">
      <w:numFmt w:val="bullet"/>
      <w:lvlText w:val="•"/>
      <w:lvlJc w:val="left"/>
      <w:pPr>
        <w:ind w:left="2103" w:hanging="361"/>
      </w:pPr>
      <w:rPr>
        <w:rFonts w:hint="default"/>
        <w:lang w:val="en-US" w:eastAsia="en-US" w:bidi="ar-SA"/>
      </w:rPr>
    </w:lvl>
    <w:lvl w:ilvl="4" w:tplc="143E04F8">
      <w:numFmt w:val="bullet"/>
      <w:lvlText w:val="•"/>
      <w:lvlJc w:val="left"/>
      <w:pPr>
        <w:ind w:left="2531" w:hanging="361"/>
      </w:pPr>
      <w:rPr>
        <w:rFonts w:hint="default"/>
        <w:lang w:val="en-US" w:eastAsia="en-US" w:bidi="ar-SA"/>
      </w:rPr>
    </w:lvl>
    <w:lvl w:ilvl="5" w:tplc="FB5A6306">
      <w:numFmt w:val="bullet"/>
      <w:lvlText w:val="•"/>
      <w:lvlJc w:val="left"/>
      <w:pPr>
        <w:ind w:left="2959" w:hanging="361"/>
      </w:pPr>
      <w:rPr>
        <w:rFonts w:hint="default"/>
        <w:lang w:val="en-US" w:eastAsia="en-US" w:bidi="ar-SA"/>
      </w:rPr>
    </w:lvl>
    <w:lvl w:ilvl="6" w:tplc="57BC21C8">
      <w:numFmt w:val="bullet"/>
      <w:lvlText w:val="•"/>
      <w:lvlJc w:val="left"/>
      <w:pPr>
        <w:ind w:left="3387" w:hanging="361"/>
      </w:pPr>
      <w:rPr>
        <w:rFonts w:hint="default"/>
        <w:lang w:val="en-US" w:eastAsia="en-US" w:bidi="ar-SA"/>
      </w:rPr>
    </w:lvl>
    <w:lvl w:ilvl="7" w:tplc="6EC28CDC">
      <w:numFmt w:val="bullet"/>
      <w:lvlText w:val="•"/>
      <w:lvlJc w:val="left"/>
      <w:pPr>
        <w:ind w:left="3815" w:hanging="361"/>
      </w:pPr>
      <w:rPr>
        <w:rFonts w:hint="default"/>
        <w:lang w:val="en-US" w:eastAsia="en-US" w:bidi="ar-SA"/>
      </w:rPr>
    </w:lvl>
    <w:lvl w:ilvl="8" w:tplc="40F42F54">
      <w:numFmt w:val="bullet"/>
      <w:lvlText w:val="•"/>
      <w:lvlJc w:val="left"/>
      <w:pPr>
        <w:ind w:left="4243" w:hanging="361"/>
      </w:pPr>
      <w:rPr>
        <w:rFonts w:hint="default"/>
        <w:lang w:val="en-US" w:eastAsia="en-US" w:bidi="ar-SA"/>
      </w:rPr>
    </w:lvl>
  </w:abstractNum>
  <w:abstractNum w:abstractNumId="102" w15:restartNumberingAfterBreak="0">
    <w:nsid w:val="713F3E1E"/>
    <w:multiLevelType w:val="hybridMultilevel"/>
    <w:tmpl w:val="7A8A7AF4"/>
    <w:lvl w:ilvl="0" w:tplc="7856E98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EE7EE43A">
      <w:numFmt w:val="bullet"/>
      <w:lvlText w:val="•"/>
      <w:lvlJc w:val="left"/>
      <w:pPr>
        <w:ind w:left="1247" w:hanging="360"/>
      </w:pPr>
      <w:rPr>
        <w:rFonts w:hint="default"/>
        <w:lang w:val="en-US" w:eastAsia="en-US" w:bidi="ar-SA"/>
      </w:rPr>
    </w:lvl>
    <w:lvl w:ilvl="2" w:tplc="0B5C4244">
      <w:numFmt w:val="bullet"/>
      <w:lvlText w:val="•"/>
      <w:lvlJc w:val="left"/>
      <w:pPr>
        <w:ind w:left="1675" w:hanging="360"/>
      </w:pPr>
      <w:rPr>
        <w:rFonts w:hint="default"/>
        <w:lang w:val="en-US" w:eastAsia="en-US" w:bidi="ar-SA"/>
      </w:rPr>
    </w:lvl>
    <w:lvl w:ilvl="3" w:tplc="851C149E">
      <w:numFmt w:val="bullet"/>
      <w:lvlText w:val="•"/>
      <w:lvlJc w:val="left"/>
      <w:pPr>
        <w:ind w:left="2103" w:hanging="360"/>
      </w:pPr>
      <w:rPr>
        <w:rFonts w:hint="default"/>
        <w:lang w:val="en-US" w:eastAsia="en-US" w:bidi="ar-SA"/>
      </w:rPr>
    </w:lvl>
    <w:lvl w:ilvl="4" w:tplc="72E40A94">
      <w:numFmt w:val="bullet"/>
      <w:lvlText w:val="•"/>
      <w:lvlJc w:val="left"/>
      <w:pPr>
        <w:ind w:left="2531" w:hanging="360"/>
      </w:pPr>
      <w:rPr>
        <w:rFonts w:hint="default"/>
        <w:lang w:val="en-US" w:eastAsia="en-US" w:bidi="ar-SA"/>
      </w:rPr>
    </w:lvl>
    <w:lvl w:ilvl="5" w:tplc="154EB40E">
      <w:numFmt w:val="bullet"/>
      <w:lvlText w:val="•"/>
      <w:lvlJc w:val="left"/>
      <w:pPr>
        <w:ind w:left="2959" w:hanging="360"/>
      </w:pPr>
      <w:rPr>
        <w:rFonts w:hint="default"/>
        <w:lang w:val="en-US" w:eastAsia="en-US" w:bidi="ar-SA"/>
      </w:rPr>
    </w:lvl>
    <w:lvl w:ilvl="6" w:tplc="331ABB8E">
      <w:numFmt w:val="bullet"/>
      <w:lvlText w:val="•"/>
      <w:lvlJc w:val="left"/>
      <w:pPr>
        <w:ind w:left="3387" w:hanging="360"/>
      </w:pPr>
      <w:rPr>
        <w:rFonts w:hint="default"/>
        <w:lang w:val="en-US" w:eastAsia="en-US" w:bidi="ar-SA"/>
      </w:rPr>
    </w:lvl>
    <w:lvl w:ilvl="7" w:tplc="EF66B2EC">
      <w:numFmt w:val="bullet"/>
      <w:lvlText w:val="•"/>
      <w:lvlJc w:val="left"/>
      <w:pPr>
        <w:ind w:left="3815" w:hanging="360"/>
      </w:pPr>
      <w:rPr>
        <w:rFonts w:hint="default"/>
        <w:lang w:val="en-US" w:eastAsia="en-US" w:bidi="ar-SA"/>
      </w:rPr>
    </w:lvl>
    <w:lvl w:ilvl="8" w:tplc="8570A236">
      <w:numFmt w:val="bullet"/>
      <w:lvlText w:val="•"/>
      <w:lvlJc w:val="left"/>
      <w:pPr>
        <w:ind w:left="4243" w:hanging="360"/>
      </w:pPr>
      <w:rPr>
        <w:rFonts w:hint="default"/>
        <w:lang w:val="en-US" w:eastAsia="en-US" w:bidi="ar-SA"/>
      </w:rPr>
    </w:lvl>
  </w:abstractNum>
  <w:abstractNum w:abstractNumId="103" w15:restartNumberingAfterBreak="0">
    <w:nsid w:val="72002FD2"/>
    <w:multiLevelType w:val="hybridMultilevel"/>
    <w:tmpl w:val="6D28FC72"/>
    <w:lvl w:ilvl="0" w:tplc="3EDE2706">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989AD8EA">
      <w:numFmt w:val="bullet"/>
      <w:lvlText w:val="•"/>
      <w:lvlJc w:val="left"/>
      <w:pPr>
        <w:ind w:left="1239" w:hanging="361"/>
      </w:pPr>
      <w:rPr>
        <w:rFonts w:hint="default"/>
        <w:lang w:val="en-US" w:eastAsia="en-US" w:bidi="ar-SA"/>
      </w:rPr>
    </w:lvl>
    <w:lvl w:ilvl="2" w:tplc="2A64A308">
      <w:numFmt w:val="bullet"/>
      <w:lvlText w:val="•"/>
      <w:lvlJc w:val="left"/>
      <w:pPr>
        <w:ind w:left="1658" w:hanging="361"/>
      </w:pPr>
      <w:rPr>
        <w:rFonts w:hint="default"/>
        <w:lang w:val="en-US" w:eastAsia="en-US" w:bidi="ar-SA"/>
      </w:rPr>
    </w:lvl>
    <w:lvl w:ilvl="3" w:tplc="1896A8E6">
      <w:numFmt w:val="bullet"/>
      <w:lvlText w:val="•"/>
      <w:lvlJc w:val="left"/>
      <w:pPr>
        <w:ind w:left="2077" w:hanging="361"/>
      </w:pPr>
      <w:rPr>
        <w:rFonts w:hint="default"/>
        <w:lang w:val="en-US" w:eastAsia="en-US" w:bidi="ar-SA"/>
      </w:rPr>
    </w:lvl>
    <w:lvl w:ilvl="4" w:tplc="17D00868">
      <w:numFmt w:val="bullet"/>
      <w:lvlText w:val="•"/>
      <w:lvlJc w:val="left"/>
      <w:pPr>
        <w:ind w:left="2496" w:hanging="361"/>
      </w:pPr>
      <w:rPr>
        <w:rFonts w:hint="default"/>
        <w:lang w:val="en-US" w:eastAsia="en-US" w:bidi="ar-SA"/>
      </w:rPr>
    </w:lvl>
    <w:lvl w:ilvl="5" w:tplc="D0F02B58">
      <w:numFmt w:val="bullet"/>
      <w:lvlText w:val="•"/>
      <w:lvlJc w:val="left"/>
      <w:pPr>
        <w:ind w:left="2915" w:hanging="361"/>
      </w:pPr>
      <w:rPr>
        <w:rFonts w:hint="default"/>
        <w:lang w:val="en-US" w:eastAsia="en-US" w:bidi="ar-SA"/>
      </w:rPr>
    </w:lvl>
    <w:lvl w:ilvl="6" w:tplc="4154AF86">
      <w:numFmt w:val="bullet"/>
      <w:lvlText w:val="•"/>
      <w:lvlJc w:val="left"/>
      <w:pPr>
        <w:ind w:left="3334" w:hanging="361"/>
      </w:pPr>
      <w:rPr>
        <w:rFonts w:hint="default"/>
        <w:lang w:val="en-US" w:eastAsia="en-US" w:bidi="ar-SA"/>
      </w:rPr>
    </w:lvl>
    <w:lvl w:ilvl="7" w:tplc="1C2E6D66">
      <w:numFmt w:val="bullet"/>
      <w:lvlText w:val="•"/>
      <w:lvlJc w:val="left"/>
      <w:pPr>
        <w:ind w:left="3753" w:hanging="361"/>
      </w:pPr>
      <w:rPr>
        <w:rFonts w:hint="default"/>
        <w:lang w:val="en-US" w:eastAsia="en-US" w:bidi="ar-SA"/>
      </w:rPr>
    </w:lvl>
    <w:lvl w:ilvl="8" w:tplc="7F5A170C">
      <w:numFmt w:val="bullet"/>
      <w:lvlText w:val="•"/>
      <w:lvlJc w:val="left"/>
      <w:pPr>
        <w:ind w:left="4172" w:hanging="361"/>
      </w:pPr>
      <w:rPr>
        <w:rFonts w:hint="default"/>
        <w:lang w:val="en-US" w:eastAsia="en-US" w:bidi="ar-SA"/>
      </w:rPr>
    </w:lvl>
  </w:abstractNum>
  <w:abstractNum w:abstractNumId="104" w15:restartNumberingAfterBreak="0">
    <w:nsid w:val="72003FA2"/>
    <w:multiLevelType w:val="hybridMultilevel"/>
    <w:tmpl w:val="BCFA7C1E"/>
    <w:lvl w:ilvl="0" w:tplc="05724762">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D37E188C">
      <w:numFmt w:val="bullet"/>
      <w:lvlText w:val="•"/>
      <w:lvlJc w:val="left"/>
      <w:pPr>
        <w:ind w:left="1239" w:hanging="361"/>
      </w:pPr>
      <w:rPr>
        <w:rFonts w:hint="default"/>
        <w:lang w:val="en-US" w:eastAsia="en-US" w:bidi="ar-SA"/>
      </w:rPr>
    </w:lvl>
    <w:lvl w:ilvl="2" w:tplc="28825C8C">
      <w:numFmt w:val="bullet"/>
      <w:lvlText w:val="•"/>
      <w:lvlJc w:val="left"/>
      <w:pPr>
        <w:ind w:left="1658" w:hanging="361"/>
      </w:pPr>
      <w:rPr>
        <w:rFonts w:hint="default"/>
        <w:lang w:val="en-US" w:eastAsia="en-US" w:bidi="ar-SA"/>
      </w:rPr>
    </w:lvl>
    <w:lvl w:ilvl="3" w:tplc="BF744BCA">
      <w:numFmt w:val="bullet"/>
      <w:lvlText w:val="•"/>
      <w:lvlJc w:val="left"/>
      <w:pPr>
        <w:ind w:left="2077" w:hanging="361"/>
      </w:pPr>
      <w:rPr>
        <w:rFonts w:hint="default"/>
        <w:lang w:val="en-US" w:eastAsia="en-US" w:bidi="ar-SA"/>
      </w:rPr>
    </w:lvl>
    <w:lvl w:ilvl="4" w:tplc="13364FF6">
      <w:numFmt w:val="bullet"/>
      <w:lvlText w:val="•"/>
      <w:lvlJc w:val="left"/>
      <w:pPr>
        <w:ind w:left="2496" w:hanging="361"/>
      </w:pPr>
      <w:rPr>
        <w:rFonts w:hint="default"/>
        <w:lang w:val="en-US" w:eastAsia="en-US" w:bidi="ar-SA"/>
      </w:rPr>
    </w:lvl>
    <w:lvl w:ilvl="5" w:tplc="2612D698">
      <w:numFmt w:val="bullet"/>
      <w:lvlText w:val="•"/>
      <w:lvlJc w:val="left"/>
      <w:pPr>
        <w:ind w:left="2915" w:hanging="361"/>
      </w:pPr>
      <w:rPr>
        <w:rFonts w:hint="default"/>
        <w:lang w:val="en-US" w:eastAsia="en-US" w:bidi="ar-SA"/>
      </w:rPr>
    </w:lvl>
    <w:lvl w:ilvl="6" w:tplc="0922D02C">
      <w:numFmt w:val="bullet"/>
      <w:lvlText w:val="•"/>
      <w:lvlJc w:val="left"/>
      <w:pPr>
        <w:ind w:left="3334" w:hanging="361"/>
      </w:pPr>
      <w:rPr>
        <w:rFonts w:hint="default"/>
        <w:lang w:val="en-US" w:eastAsia="en-US" w:bidi="ar-SA"/>
      </w:rPr>
    </w:lvl>
    <w:lvl w:ilvl="7" w:tplc="BACCADF4">
      <w:numFmt w:val="bullet"/>
      <w:lvlText w:val="•"/>
      <w:lvlJc w:val="left"/>
      <w:pPr>
        <w:ind w:left="3753" w:hanging="361"/>
      </w:pPr>
      <w:rPr>
        <w:rFonts w:hint="default"/>
        <w:lang w:val="en-US" w:eastAsia="en-US" w:bidi="ar-SA"/>
      </w:rPr>
    </w:lvl>
    <w:lvl w:ilvl="8" w:tplc="E9F63EAC">
      <w:numFmt w:val="bullet"/>
      <w:lvlText w:val="•"/>
      <w:lvlJc w:val="left"/>
      <w:pPr>
        <w:ind w:left="4172" w:hanging="361"/>
      </w:pPr>
      <w:rPr>
        <w:rFonts w:hint="default"/>
        <w:lang w:val="en-US" w:eastAsia="en-US" w:bidi="ar-SA"/>
      </w:rPr>
    </w:lvl>
  </w:abstractNum>
  <w:abstractNum w:abstractNumId="105" w15:restartNumberingAfterBreak="0">
    <w:nsid w:val="7239348E"/>
    <w:multiLevelType w:val="hybridMultilevel"/>
    <w:tmpl w:val="C0E6E68C"/>
    <w:lvl w:ilvl="0" w:tplc="0CEC376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BDE6C83C">
      <w:numFmt w:val="bullet"/>
      <w:lvlText w:val="•"/>
      <w:lvlJc w:val="left"/>
      <w:pPr>
        <w:ind w:left="1247" w:hanging="360"/>
      </w:pPr>
      <w:rPr>
        <w:rFonts w:hint="default"/>
        <w:lang w:val="en-US" w:eastAsia="en-US" w:bidi="ar-SA"/>
      </w:rPr>
    </w:lvl>
    <w:lvl w:ilvl="2" w:tplc="61880186">
      <w:numFmt w:val="bullet"/>
      <w:lvlText w:val="•"/>
      <w:lvlJc w:val="left"/>
      <w:pPr>
        <w:ind w:left="1675" w:hanging="360"/>
      </w:pPr>
      <w:rPr>
        <w:rFonts w:hint="default"/>
        <w:lang w:val="en-US" w:eastAsia="en-US" w:bidi="ar-SA"/>
      </w:rPr>
    </w:lvl>
    <w:lvl w:ilvl="3" w:tplc="D3E822AA">
      <w:numFmt w:val="bullet"/>
      <w:lvlText w:val="•"/>
      <w:lvlJc w:val="left"/>
      <w:pPr>
        <w:ind w:left="2103" w:hanging="360"/>
      </w:pPr>
      <w:rPr>
        <w:rFonts w:hint="default"/>
        <w:lang w:val="en-US" w:eastAsia="en-US" w:bidi="ar-SA"/>
      </w:rPr>
    </w:lvl>
    <w:lvl w:ilvl="4" w:tplc="15FCC9C6">
      <w:numFmt w:val="bullet"/>
      <w:lvlText w:val="•"/>
      <w:lvlJc w:val="left"/>
      <w:pPr>
        <w:ind w:left="2531" w:hanging="360"/>
      </w:pPr>
      <w:rPr>
        <w:rFonts w:hint="default"/>
        <w:lang w:val="en-US" w:eastAsia="en-US" w:bidi="ar-SA"/>
      </w:rPr>
    </w:lvl>
    <w:lvl w:ilvl="5" w:tplc="4B5EED34">
      <w:numFmt w:val="bullet"/>
      <w:lvlText w:val="•"/>
      <w:lvlJc w:val="left"/>
      <w:pPr>
        <w:ind w:left="2959" w:hanging="360"/>
      </w:pPr>
      <w:rPr>
        <w:rFonts w:hint="default"/>
        <w:lang w:val="en-US" w:eastAsia="en-US" w:bidi="ar-SA"/>
      </w:rPr>
    </w:lvl>
    <w:lvl w:ilvl="6" w:tplc="9C84F87A">
      <w:numFmt w:val="bullet"/>
      <w:lvlText w:val="•"/>
      <w:lvlJc w:val="left"/>
      <w:pPr>
        <w:ind w:left="3387" w:hanging="360"/>
      </w:pPr>
      <w:rPr>
        <w:rFonts w:hint="default"/>
        <w:lang w:val="en-US" w:eastAsia="en-US" w:bidi="ar-SA"/>
      </w:rPr>
    </w:lvl>
    <w:lvl w:ilvl="7" w:tplc="14A2F928">
      <w:numFmt w:val="bullet"/>
      <w:lvlText w:val="•"/>
      <w:lvlJc w:val="left"/>
      <w:pPr>
        <w:ind w:left="3815" w:hanging="360"/>
      </w:pPr>
      <w:rPr>
        <w:rFonts w:hint="default"/>
        <w:lang w:val="en-US" w:eastAsia="en-US" w:bidi="ar-SA"/>
      </w:rPr>
    </w:lvl>
    <w:lvl w:ilvl="8" w:tplc="F7DC3904">
      <w:numFmt w:val="bullet"/>
      <w:lvlText w:val="•"/>
      <w:lvlJc w:val="left"/>
      <w:pPr>
        <w:ind w:left="4243" w:hanging="360"/>
      </w:pPr>
      <w:rPr>
        <w:rFonts w:hint="default"/>
        <w:lang w:val="en-US" w:eastAsia="en-US" w:bidi="ar-SA"/>
      </w:rPr>
    </w:lvl>
  </w:abstractNum>
  <w:abstractNum w:abstractNumId="106" w15:restartNumberingAfterBreak="0">
    <w:nsid w:val="74386758"/>
    <w:multiLevelType w:val="hybridMultilevel"/>
    <w:tmpl w:val="E89C5B3A"/>
    <w:lvl w:ilvl="0" w:tplc="34EA6278">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EA4E66BE">
      <w:numFmt w:val="bullet"/>
      <w:lvlText w:val="•"/>
      <w:lvlJc w:val="left"/>
      <w:pPr>
        <w:ind w:left="1247" w:hanging="361"/>
      </w:pPr>
      <w:rPr>
        <w:rFonts w:hint="default"/>
        <w:lang w:val="en-US" w:eastAsia="en-US" w:bidi="ar-SA"/>
      </w:rPr>
    </w:lvl>
    <w:lvl w:ilvl="2" w:tplc="E8FEF4C2">
      <w:numFmt w:val="bullet"/>
      <w:lvlText w:val="•"/>
      <w:lvlJc w:val="left"/>
      <w:pPr>
        <w:ind w:left="1675" w:hanging="361"/>
      </w:pPr>
      <w:rPr>
        <w:rFonts w:hint="default"/>
        <w:lang w:val="en-US" w:eastAsia="en-US" w:bidi="ar-SA"/>
      </w:rPr>
    </w:lvl>
    <w:lvl w:ilvl="3" w:tplc="7A30FD5E">
      <w:numFmt w:val="bullet"/>
      <w:lvlText w:val="•"/>
      <w:lvlJc w:val="left"/>
      <w:pPr>
        <w:ind w:left="2103" w:hanging="361"/>
      </w:pPr>
      <w:rPr>
        <w:rFonts w:hint="default"/>
        <w:lang w:val="en-US" w:eastAsia="en-US" w:bidi="ar-SA"/>
      </w:rPr>
    </w:lvl>
    <w:lvl w:ilvl="4" w:tplc="91029FA0">
      <w:numFmt w:val="bullet"/>
      <w:lvlText w:val="•"/>
      <w:lvlJc w:val="left"/>
      <w:pPr>
        <w:ind w:left="2531" w:hanging="361"/>
      </w:pPr>
      <w:rPr>
        <w:rFonts w:hint="default"/>
        <w:lang w:val="en-US" w:eastAsia="en-US" w:bidi="ar-SA"/>
      </w:rPr>
    </w:lvl>
    <w:lvl w:ilvl="5" w:tplc="38EC1630">
      <w:numFmt w:val="bullet"/>
      <w:lvlText w:val="•"/>
      <w:lvlJc w:val="left"/>
      <w:pPr>
        <w:ind w:left="2959" w:hanging="361"/>
      </w:pPr>
      <w:rPr>
        <w:rFonts w:hint="default"/>
        <w:lang w:val="en-US" w:eastAsia="en-US" w:bidi="ar-SA"/>
      </w:rPr>
    </w:lvl>
    <w:lvl w:ilvl="6" w:tplc="736A26F6">
      <w:numFmt w:val="bullet"/>
      <w:lvlText w:val="•"/>
      <w:lvlJc w:val="left"/>
      <w:pPr>
        <w:ind w:left="3387" w:hanging="361"/>
      </w:pPr>
      <w:rPr>
        <w:rFonts w:hint="default"/>
        <w:lang w:val="en-US" w:eastAsia="en-US" w:bidi="ar-SA"/>
      </w:rPr>
    </w:lvl>
    <w:lvl w:ilvl="7" w:tplc="08FCF1A6">
      <w:numFmt w:val="bullet"/>
      <w:lvlText w:val="•"/>
      <w:lvlJc w:val="left"/>
      <w:pPr>
        <w:ind w:left="3815" w:hanging="361"/>
      </w:pPr>
      <w:rPr>
        <w:rFonts w:hint="default"/>
        <w:lang w:val="en-US" w:eastAsia="en-US" w:bidi="ar-SA"/>
      </w:rPr>
    </w:lvl>
    <w:lvl w:ilvl="8" w:tplc="2D00B006">
      <w:numFmt w:val="bullet"/>
      <w:lvlText w:val="•"/>
      <w:lvlJc w:val="left"/>
      <w:pPr>
        <w:ind w:left="4243" w:hanging="361"/>
      </w:pPr>
      <w:rPr>
        <w:rFonts w:hint="default"/>
        <w:lang w:val="en-US" w:eastAsia="en-US" w:bidi="ar-SA"/>
      </w:rPr>
    </w:lvl>
  </w:abstractNum>
  <w:abstractNum w:abstractNumId="107" w15:restartNumberingAfterBreak="0">
    <w:nsid w:val="749837F8"/>
    <w:multiLevelType w:val="hybridMultilevel"/>
    <w:tmpl w:val="BF8C1866"/>
    <w:lvl w:ilvl="0" w:tplc="70A62FA6">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6E2048F8">
      <w:numFmt w:val="bullet"/>
      <w:lvlText w:val="•"/>
      <w:lvlJc w:val="left"/>
      <w:pPr>
        <w:ind w:left="1247" w:hanging="361"/>
      </w:pPr>
      <w:rPr>
        <w:rFonts w:hint="default"/>
        <w:lang w:val="en-US" w:eastAsia="en-US" w:bidi="ar-SA"/>
      </w:rPr>
    </w:lvl>
    <w:lvl w:ilvl="2" w:tplc="CF929762">
      <w:numFmt w:val="bullet"/>
      <w:lvlText w:val="•"/>
      <w:lvlJc w:val="left"/>
      <w:pPr>
        <w:ind w:left="1675" w:hanging="361"/>
      </w:pPr>
      <w:rPr>
        <w:rFonts w:hint="default"/>
        <w:lang w:val="en-US" w:eastAsia="en-US" w:bidi="ar-SA"/>
      </w:rPr>
    </w:lvl>
    <w:lvl w:ilvl="3" w:tplc="08340C90">
      <w:numFmt w:val="bullet"/>
      <w:lvlText w:val="•"/>
      <w:lvlJc w:val="left"/>
      <w:pPr>
        <w:ind w:left="2103" w:hanging="361"/>
      </w:pPr>
      <w:rPr>
        <w:rFonts w:hint="default"/>
        <w:lang w:val="en-US" w:eastAsia="en-US" w:bidi="ar-SA"/>
      </w:rPr>
    </w:lvl>
    <w:lvl w:ilvl="4" w:tplc="7366704C">
      <w:numFmt w:val="bullet"/>
      <w:lvlText w:val="•"/>
      <w:lvlJc w:val="left"/>
      <w:pPr>
        <w:ind w:left="2531" w:hanging="361"/>
      </w:pPr>
      <w:rPr>
        <w:rFonts w:hint="default"/>
        <w:lang w:val="en-US" w:eastAsia="en-US" w:bidi="ar-SA"/>
      </w:rPr>
    </w:lvl>
    <w:lvl w:ilvl="5" w:tplc="9320A772">
      <w:numFmt w:val="bullet"/>
      <w:lvlText w:val="•"/>
      <w:lvlJc w:val="left"/>
      <w:pPr>
        <w:ind w:left="2959" w:hanging="361"/>
      </w:pPr>
      <w:rPr>
        <w:rFonts w:hint="default"/>
        <w:lang w:val="en-US" w:eastAsia="en-US" w:bidi="ar-SA"/>
      </w:rPr>
    </w:lvl>
    <w:lvl w:ilvl="6" w:tplc="4510077A">
      <w:numFmt w:val="bullet"/>
      <w:lvlText w:val="•"/>
      <w:lvlJc w:val="left"/>
      <w:pPr>
        <w:ind w:left="3387" w:hanging="361"/>
      </w:pPr>
      <w:rPr>
        <w:rFonts w:hint="default"/>
        <w:lang w:val="en-US" w:eastAsia="en-US" w:bidi="ar-SA"/>
      </w:rPr>
    </w:lvl>
    <w:lvl w:ilvl="7" w:tplc="165C4718">
      <w:numFmt w:val="bullet"/>
      <w:lvlText w:val="•"/>
      <w:lvlJc w:val="left"/>
      <w:pPr>
        <w:ind w:left="3815" w:hanging="361"/>
      </w:pPr>
      <w:rPr>
        <w:rFonts w:hint="default"/>
        <w:lang w:val="en-US" w:eastAsia="en-US" w:bidi="ar-SA"/>
      </w:rPr>
    </w:lvl>
    <w:lvl w:ilvl="8" w:tplc="F69A3DDA">
      <w:numFmt w:val="bullet"/>
      <w:lvlText w:val="•"/>
      <w:lvlJc w:val="left"/>
      <w:pPr>
        <w:ind w:left="4243" w:hanging="361"/>
      </w:pPr>
      <w:rPr>
        <w:rFonts w:hint="default"/>
        <w:lang w:val="en-US" w:eastAsia="en-US" w:bidi="ar-SA"/>
      </w:rPr>
    </w:lvl>
  </w:abstractNum>
  <w:abstractNum w:abstractNumId="108" w15:restartNumberingAfterBreak="0">
    <w:nsid w:val="76A5688D"/>
    <w:multiLevelType w:val="hybridMultilevel"/>
    <w:tmpl w:val="4D320918"/>
    <w:lvl w:ilvl="0" w:tplc="5EB6EB6A">
      <w:start w:val="1"/>
      <w:numFmt w:val="decimal"/>
      <w:lvlText w:val="%1."/>
      <w:lvlJc w:val="left"/>
      <w:pPr>
        <w:ind w:left="1720" w:hanging="361"/>
        <w:jc w:val="left"/>
      </w:pPr>
      <w:rPr>
        <w:rFonts w:ascii="Calibri" w:eastAsia="Calibri" w:hAnsi="Calibri" w:cs="Calibri" w:hint="default"/>
        <w:b w:val="0"/>
        <w:bCs w:val="0"/>
        <w:i w:val="0"/>
        <w:iCs w:val="0"/>
        <w:spacing w:val="0"/>
        <w:w w:val="100"/>
        <w:sz w:val="22"/>
        <w:szCs w:val="22"/>
        <w:lang w:val="en-US" w:eastAsia="en-US" w:bidi="ar-SA"/>
      </w:rPr>
    </w:lvl>
    <w:lvl w:ilvl="1" w:tplc="CA16334A">
      <w:numFmt w:val="bullet"/>
      <w:lvlText w:val="•"/>
      <w:lvlJc w:val="left"/>
      <w:pPr>
        <w:ind w:left="3101" w:hanging="361"/>
      </w:pPr>
      <w:rPr>
        <w:rFonts w:hint="default"/>
        <w:lang w:val="en-US" w:eastAsia="en-US" w:bidi="ar-SA"/>
      </w:rPr>
    </w:lvl>
    <w:lvl w:ilvl="2" w:tplc="0D7236D0">
      <w:numFmt w:val="bullet"/>
      <w:lvlText w:val="•"/>
      <w:lvlJc w:val="left"/>
      <w:pPr>
        <w:ind w:left="4483" w:hanging="361"/>
      </w:pPr>
      <w:rPr>
        <w:rFonts w:hint="default"/>
        <w:lang w:val="en-US" w:eastAsia="en-US" w:bidi="ar-SA"/>
      </w:rPr>
    </w:lvl>
    <w:lvl w:ilvl="3" w:tplc="58B6CC94">
      <w:numFmt w:val="bullet"/>
      <w:lvlText w:val="•"/>
      <w:lvlJc w:val="left"/>
      <w:pPr>
        <w:ind w:left="5865" w:hanging="361"/>
      </w:pPr>
      <w:rPr>
        <w:rFonts w:hint="default"/>
        <w:lang w:val="en-US" w:eastAsia="en-US" w:bidi="ar-SA"/>
      </w:rPr>
    </w:lvl>
    <w:lvl w:ilvl="4" w:tplc="C17E9EB4">
      <w:numFmt w:val="bullet"/>
      <w:lvlText w:val="•"/>
      <w:lvlJc w:val="left"/>
      <w:pPr>
        <w:ind w:left="7247" w:hanging="361"/>
      </w:pPr>
      <w:rPr>
        <w:rFonts w:hint="default"/>
        <w:lang w:val="en-US" w:eastAsia="en-US" w:bidi="ar-SA"/>
      </w:rPr>
    </w:lvl>
    <w:lvl w:ilvl="5" w:tplc="CEC26AAE">
      <w:numFmt w:val="bullet"/>
      <w:lvlText w:val="•"/>
      <w:lvlJc w:val="left"/>
      <w:pPr>
        <w:ind w:left="8629" w:hanging="361"/>
      </w:pPr>
      <w:rPr>
        <w:rFonts w:hint="default"/>
        <w:lang w:val="en-US" w:eastAsia="en-US" w:bidi="ar-SA"/>
      </w:rPr>
    </w:lvl>
    <w:lvl w:ilvl="6" w:tplc="1682E8EE">
      <w:numFmt w:val="bullet"/>
      <w:lvlText w:val="•"/>
      <w:lvlJc w:val="left"/>
      <w:pPr>
        <w:ind w:left="10011" w:hanging="361"/>
      </w:pPr>
      <w:rPr>
        <w:rFonts w:hint="default"/>
        <w:lang w:val="en-US" w:eastAsia="en-US" w:bidi="ar-SA"/>
      </w:rPr>
    </w:lvl>
    <w:lvl w:ilvl="7" w:tplc="744AA286">
      <w:numFmt w:val="bullet"/>
      <w:lvlText w:val="•"/>
      <w:lvlJc w:val="left"/>
      <w:pPr>
        <w:ind w:left="11392" w:hanging="361"/>
      </w:pPr>
      <w:rPr>
        <w:rFonts w:hint="default"/>
        <w:lang w:val="en-US" w:eastAsia="en-US" w:bidi="ar-SA"/>
      </w:rPr>
    </w:lvl>
    <w:lvl w:ilvl="8" w:tplc="9BCA35D6">
      <w:numFmt w:val="bullet"/>
      <w:lvlText w:val="•"/>
      <w:lvlJc w:val="left"/>
      <w:pPr>
        <w:ind w:left="12774" w:hanging="361"/>
      </w:pPr>
      <w:rPr>
        <w:rFonts w:hint="default"/>
        <w:lang w:val="en-US" w:eastAsia="en-US" w:bidi="ar-SA"/>
      </w:rPr>
    </w:lvl>
  </w:abstractNum>
  <w:abstractNum w:abstractNumId="109" w15:restartNumberingAfterBreak="0">
    <w:nsid w:val="792A11AB"/>
    <w:multiLevelType w:val="hybridMultilevel"/>
    <w:tmpl w:val="0108F180"/>
    <w:lvl w:ilvl="0" w:tplc="767033C2">
      <w:numFmt w:val="bullet"/>
      <w:lvlText w:val=""/>
      <w:lvlJc w:val="left"/>
      <w:pPr>
        <w:ind w:left="818" w:hanging="361"/>
      </w:pPr>
      <w:rPr>
        <w:rFonts w:ascii="Symbol" w:eastAsia="Symbol" w:hAnsi="Symbol" w:cs="Symbol" w:hint="default"/>
        <w:b w:val="0"/>
        <w:bCs w:val="0"/>
        <w:i w:val="0"/>
        <w:iCs w:val="0"/>
        <w:spacing w:val="0"/>
        <w:w w:val="100"/>
        <w:sz w:val="22"/>
        <w:szCs w:val="22"/>
        <w:lang w:val="en-US" w:eastAsia="en-US" w:bidi="ar-SA"/>
      </w:rPr>
    </w:lvl>
    <w:lvl w:ilvl="1" w:tplc="110C7172">
      <w:numFmt w:val="bullet"/>
      <w:lvlText w:val="•"/>
      <w:lvlJc w:val="left"/>
      <w:pPr>
        <w:ind w:left="1247" w:hanging="361"/>
      </w:pPr>
      <w:rPr>
        <w:rFonts w:hint="default"/>
        <w:lang w:val="en-US" w:eastAsia="en-US" w:bidi="ar-SA"/>
      </w:rPr>
    </w:lvl>
    <w:lvl w:ilvl="2" w:tplc="C4E2C834">
      <w:numFmt w:val="bullet"/>
      <w:lvlText w:val="•"/>
      <w:lvlJc w:val="left"/>
      <w:pPr>
        <w:ind w:left="1675" w:hanging="361"/>
      </w:pPr>
      <w:rPr>
        <w:rFonts w:hint="default"/>
        <w:lang w:val="en-US" w:eastAsia="en-US" w:bidi="ar-SA"/>
      </w:rPr>
    </w:lvl>
    <w:lvl w:ilvl="3" w:tplc="0ED2F38E">
      <w:numFmt w:val="bullet"/>
      <w:lvlText w:val="•"/>
      <w:lvlJc w:val="left"/>
      <w:pPr>
        <w:ind w:left="2103" w:hanging="361"/>
      </w:pPr>
      <w:rPr>
        <w:rFonts w:hint="default"/>
        <w:lang w:val="en-US" w:eastAsia="en-US" w:bidi="ar-SA"/>
      </w:rPr>
    </w:lvl>
    <w:lvl w:ilvl="4" w:tplc="3BE410F4">
      <w:numFmt w:val="bullet"/>
      <w:lvlText w:val="•"/>
      <w:lvlJc w:val="left"/>
      <w:pPr>
        <w:ind w:left="2531" w:hanging="361"/>
      </w:pPr>
      <w:rPr>
        <w:rFonts w:hint="default"/>
        <w:lang w:val="en-US" w:eastAsia="en-US" w:bidi="ar-SA"/>
      </w:rPr>
    </w:lvl>
    <w:lvl w:ilvl="5" w:tplc="ACE09C26">
      <w:numFmt w:val="bullet"/>
      <w:lvlText w:val="•"/>
      <w:lvlJc w:val="left"/>
      <w:pPr>
        <w:ind w:left="2959" w:hanging="361"/>
      </w:pPr>
      <w:rPr>
        <w:rFonts w:hint="default"/>
        <w:lang w:val="en-US" w:eastAsia="en-US" w:bidi="ar-SA"/>
      </w:rPr>
    </w:lvl>
    <w:lvl w:ilvl="6" w:tplc="E07ECBBA">
      <w:numFmt w:val="bullet"/>
      <w:lvlText w:val="•"/>
      <w:lvlJc w:val="left"/>
      <w:pPr>
        <w:ind w:left="3387" w:hanging="361"/>
      </w:pPr>
      <w:rPr>
        <w:rFonts w:hint="default"/>
        <w:lang w:val="en-US" w:eastAsia="en-US" w:bidi="ar-SA"/>
      </w:rPr>
    </w:lvl>
    <w:lvl w:ilvl="7" w:tplc="54BE6306">
      <w:numFmt w:val="bullet"/>
      <w:lvlText w:val="•"/>
      <w:lvlJc w:val="left"/>
      <w:pPr>
        <w:ind w:left="3815" w:hanging="361"/>
      </w:pPr>
      <w:rPr>
        <w:rFonts w:hint="default"/>
        <w:lang w:val="en-US" w:eastAsia="en-US" w:bidi="ar-SA"/>
      </w:rPr>
    </w:lvl>
    <w:lvl w:ilvl="8" w:tplc="5032273E">
      <w:numFmt w:val="bullet"/>
      <w:lvlText w:val="•"/>
      <w:lvlJc w:val="left"/>
      <w:pPr>
        <w:ind w:left="4243" w:hanging="361"/>
      </w:pPr>
      <w:rPr>
        <w:rFonts w:hint="default"/>
        <w:lang w:val="en-US" w:eastAsia="en-US" w:bidi="ar-SA"/>
      </w:rPr>
    </w:lvl>
  </w:abstractNum>
  <w:abstractNum w:abstractNumId="110" w15:restartNumberingAfterBreak="0">
    <w:nsid w:val="7AA85496"/>
    <w:multiLevelType w:val="hybridMultilevel"/>
    <w:tmpl w:val="87B47BE2"/>
    <w:lvl w:ilvl="0" w:tplc="2D92AAC4">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AD0E5D1E">
      <w:numFmt w:val="bullet"/>
      <w:lvlText w:val="•"/>
      <w:lvlJc w:val="left"/>
      <w:pPr>
        <w:ind w:left="1247" w:hanging="360"/>
      </w:pPr>
      <w:rPr>
        <w:rFonts w:hint="default"/>
        <w:lang w:val="en-US" w:eastAsia="en-US" w:bidi="ar-SA"/>
      </w:rPr>
    </w:lvl>
    <w:lvl w:ilvl="2" w:tplc="C2DAAD6E">
      <w:numFmt w:val="bullet"/>
      <w:lvlText w:val="•"/>
      <w:lvlJc w:val="left"/>
      <w:pPr>
        <w:ind w:left="1675" w:hanging="360"/>
      </w:pPr>
      <w:rPr>
        <w:rFonts w:hint="default"/>
        <w:lang w:val="en-US" w:eastAsia="en-US" w:bidi="ar-SA"/>
      </w:rPr>
    </w:lvl>
    <w:lvl w:ilvl="3" w:tplc="F034968C">
      <w:numFmt w:val="bullet"/>
      <w:lvlText w:val="•"/>
      <w:lvlJc w:val="left"/>
      <w:pPr>
        <w:ind w:left="2103" w:hanging="360"/>
      </w:pPr>
      <w:rPr>
        <w:rFonts w:hint="default"/>
        <w:lang w:val="en-US" w:eastAsia="en-US" w:bidi="ar-SA"/>
      </w:rPr>
    </w:lvl>
    <w:lvl w:ilvl="4" w:tplc="02CEFFF8">
      <w:numFmt w:val="bullet"/>
      <w:lvlText w:val="•"/>
      <w:lvlJc w:val="left"/>
      <w:pPr>
        <w:ind w:left="2531" w:hanging="360"/>
      </w:pPr>
      <w:rPr>
        <w:rFonts w:hint="default"/>
        <w:lang w:val="en-US" w:eastAsia="en-US" w:bidi="ar-SA"/>
      </w:rPr>
    </w:lvl>
    <w:lvl w:ilvl="5" w:tplc="59BCFFD8">
      <w:numFmt w:val="bullet"/>
      <w:lvlText w:val="•"/>
      <w:lvlJc w:val="left"/>
      <w:pPr>
        <w:ind w:left="2959" w:hanging="360"/>
      </w:pPr>
      <w:rPr>
        <w:rFonts w:hint="default"/>
        <w:lang w:val="en-US" w:eastAsia="en-US" w:bidi="ar-SA"/>
      </w:rPr>
    </w:lvl>
    <w:lvl w:ilvl="6" w:tplc="CB807A54">
      <w:numFmt w:val="bullet"/>
      <w:lvlText w:val="•"/>
      <w:lvlJc w:val="left"/>
      <w:pPr>
        <w:ind w:left="3387" w:hanging="360"/>
      </w:pPr>
      <w:rPr>
        <w:rFonts w:hint="default"/>
        <w:lang w:val="en-US" w:eastAsia="en-US" w:bidi="ar-SA"/>
      </w:rPr>
    </w:lvl>
    <w:lvl w:ilvl="7" w:tplc="4A0C2694">
      <w:numFmt w:val="bullet"/>
      <w:lvlText w:val="•"/>
      <w:lvlJc w:val="left"/>
      <w:pPr>
        <w:ind w:left="3815" w:hanging="360"/>
      </w:pPr>
      <w:rPr>
        <w:rFonts w:hint="default"/>
        <w:lang w:val="en-US" w:eastAsia="en-US" w:bidi="ar-SA"/>
      </w:rPr>
    </w:lvl>
    <w:lvl w:ilvl="8" w:tplc="53D0D570">
      <w:numFmt w:val="bullet"/>
      <w:lvlText w:val="•"/>
      <w:lvlJc w:val="left"/>
      <w:pPr>
        <w:ind w:left="4243" w:hanging="360"/>
      </w:pPr>
      <w:rPr>
        <w:rFonts w:hint="default"/>
        <w:lang w:val="en-US" w:eastAsia="en-US" w:bidi="ar-SA"/>
      </w:rPr>
    </w:lvl>
  </w:abstractNum>
  <w:abstractNum w:abstractNumId="111" w15:restartNumberingAfterBreak="0">
    <w:nsid w:val="7B0362C0"/>
    <w:multiLevelType w:val="hybridMultilevel"/>
    <w:tmpl w:val="7158BBAE"/>
    <w:lvl w:ilvl="0" w:tplc="A6C08B4A">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034CC83E">
      <w:numFmt w:val="bullet"/>
      <w:lvlText w:val="•"/>
      <w:lvlJc w:val="left"/>
      <w:pPr>
        <w:ind w:left="1239" w:hanging="360"/>
      </w:pPr>
      <w:rPr>
        <w:rFonts w:hint="default"/>
        <w:lang w:val="en-US" w:eastAsia="en-US" w:bidi="ar-SA"/>
      </w:rPr>
    </w:lvl>
    <w:lvl w:ilvl="2" w:tplc="7826B984">
      <w:numFmt w:val="bullet"/>
      <w:lvlText w:val="•"/>
      <w:lvlJc w:val="left"/>
      <w:pPr>
        <w:ind w:left="1658" w:hanging="360"/>
      </w:pPr>
      <w:rPr>
        <w:rFonts w:hint="default"/>
        <w:lang w:val="en-US" w:eastAsia="en-US" w:bidi="ar-SA"/>
      </w:rPr>
    </w:lvl>
    <w:lvl w:ilvl="3" w:tplc="8F845446">
      <w:numFmt w:val="bullet"/>
      <w:lvlText w:val="•"/>
      <w:lvlJc w:val="left"/>
      <w:pPr>
        <w:ind w:left="2077" w:hanging="360"/>
      </w:pPr>
      <w:rPr>
        <w:rFonts w:hint="default"/>
        <w:lang w:val="en-US" w:eastAsia="en-US" w:bidi="ar-SA"/>
      </w:rPr>
    </w:lvl>
    <w:lvl w:ilvl="4" w:tplc="8C04D76A">
      <w:numFmt w:val="bullet"/>
      <w:lvlText w:val="•"/>
      <w:lvlJc w:val="left"/>
      <w:pPr>
        <w:ind w:left="2496" w:hanging="360"/>
      </w:pPr>
      <w:rPr>
        <w:rFonts w:hint="default"/>
        <w:lang w:val="en-US" w:eastAsia="en-US" w:bidi="ar-SA"/>
      </w:rPr>
    </w:lvl>
    <w:lvl w:ilvl="5" w:tplc="9A3C8AE4">
      <w:numFmt w:val="bullet"/>
      <w:lvlText w:val="•"/>
      <w:lvlJc w:val="left"/>
      <w:pPr>
        <w:ind w:left="2915" w:hanging="360"/>
      </w:pPr>
      <w:rPr>
        <w:rFonts w:hint="default"/>
        <w:lang w:val="en-US" w:eastAsia="en-US" w:bidi="ar-SA"/>
      </w:rPr>
    </w:lvl>
    <w:lvl w:ilvl="6" w:tplc="D2D261CE">
      <w:numFmt w:val="bullet"/>
      <w:lvlText w:val="•"/>
      <w:lvlJc w:val="left"/>
      <w:pPr>
        <w:ind w:left="3334" w:hanging="360"/>
      </w:pPr>
      <w:rPr>
        <w:rFonts w:hint="default"/>
        <w:lang w:val="en-US" w:eastAsia="en-US" w:bidi="ar-SA"/>
      </w:rPr>
    </w:lvl>
    <w:lvl w:ilvl="7" w:tplc="B89AA458">
      <w:numFmt w:val="bullet"/>
      <w:lvlText w:val="•"/>
      <w:lvlJc w:val="left"/>
      <w:pPr>
        <w:ind w:left="3753" w:hanging="360"/>
      </w:pPr>
      <w:rPr>
        <w:rFonts w:hint="default"/>
        <w:lang w:val="en-US" w:eastAsia="en-US" w:bidi="ar-SA"/>
      </w:rPr>
    </w:lvl>
    <w:lvl w:ilvl="8" w:tplc="5A226454">
      <w:numFmt w:val="bullet"/>
      <w:lvlText w:val="•"/>
      <w:lvlJc w:val="left"/>
      <w:pPr>
        <w:ind w:left="4172" w:hanging="360"/>
      </w:pPr>
      <w:rPr>
        <w:rFonts w:hint="default"/>
        <w:lang w:val="en-US" w:eastAsia="en-US" w:bidi="ar-SA"/>
      </w:rPr>
    </w:lvl>
  </w:abstractNum>
  <w:abstractNum w:abstractNumId="112" w15:restartNumberingAfterBreak="0">
    <w:nsid w:val="7CC97E86"/>
    <w:multiLevelType w:val="hybridMultilevel"/>
    <w:tmpl w:val="60B0CDA0"/>
    <w:lvl w:ilvl="0" w:tplc="E922568C">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9E4A0188">
      <w:numFmt w:val="bullet"/>
      <w:lvlText w:val="•"/>
      <w:lvlJc w:val="left"/>
      <w:pPr>
        <w:ind w:left="1247" w:hanging="360"/>
      </w:pPr>
      <w:rPr>
        <w:rFonts w:hint="default"/>
        <w:lang w:val="en-US" w:eastAsia="en-US" w:bidi="ar-SA"/>
      </w:rPr>
    </w:lvl>
    <w:lvl w:ilvl="2" w:tplc="08F01E9A">
      <w:numFmt w:val="bullet"/>
      <w:lvlText w:val="•"/>
      <w:lvlJc w:val="left"/>
      <w:pPr>
        <w:ind w:left="1675" w:hanging="360"/>
      </w:pPr>
      <w:rPr>
        <w:rFonts w:hint="default"/>
        <w:lang w:val="en-US" w:eastAsia="en-US" w:bidi="ar-SA"/>
      </w:rPr>
    </w:lvl>
    <w:lvl w:ilvl="3" w:tplc="3D8467C0">
      <w:numFmt w:val="bullet"/>
      <w:lvlText w:val="•"/>
      <w:lvlJc w:val="left"/>
      <w:pPr>
        <w:ind w:left="2103" w:hanging="360"/>
      </w:pPr>
      <w:rPr>
        <w:rFonts w:hint="default"/>
        <w:lang w:val="en-US" w:eastAsia="en-US" w:bidi="ar-SA"/>
      </w:rPr>
    </w:lvl>
    <w:lvl w:ilvl="4" w:tplc="9A96D38C">
      <w:numFmt w:val="bullet"/>
      <w:lvlText w:val="•"/>
      <w:lvlJc w:val="left"/>
      <w:pPr>
        <w:ind w:left="2531" w:hanging="360"/>
      </w:pPr>
      <w:rPr>
        <w:rFonts w:hint="default"/>
        <w:lang w:val="en-US" w:eastAsia="en-US" w:bidi="ar-SA"/>
      </w:rPr>
    </w:lvl>
    <w:lvl w:ilvl="5" w:tplc="18D404F8">
      <w:numFmt w:val="bullet"/>
      <w:lvlText w:val="•"/>
      <w:lvlJc w:val="left"/>
      <w:pPr>
        <w:ind w:left="2959" w:hanging="360"/>
      </w:pPr>
      <w:rPr>
        <w:rFonts w:hint="default"/>
        <w:lang w:val="en-US" w:eastAsia="en-US" w:bidi="ar-SA"/>
      </w:rPr>
    </w:lvl>
    <w:lvl w:ilvl="6" w:tplc="F7482092">
      <w:numFmt w:val="bullet"/>
      <w:lvlText w:val="•"/>
      <w:lvlJc w:val="left"/>
      <w:pPr>
        <w:ind w:left="3387" w:hanging="360"/>
      </w:pPr>
      <w:rPr>
        <w:rFonts w:hint="default"/>
        <w:lang w:val="en-US" w:eastAsia="en-US" w:bidi="ar-SA"/>
      </w:rPr>
    </w:lvl>
    <w:lvl w:ilvl="7" w:tplc="CB60A7C6">
      <w:numFmt w:val="bullet"/>
      <w:lvlText w:val="•"/>
      <w:lvlJc w:val="left"/>
      <w:pPr>
        <w:ind w:left="3815" w:hanging="360"/>
      </w:pPr>
      <w:rPr>
        <w:rFonts w:hint="default"/>
        <w:lang w:val="en-US" w:eastAsia="en-US" w:bidi="ar-SA"/>
      </w:rPr>
    </w:lvl>
    <w:lvl w:ilvl="8" w:tplc="EC24CCB6">
      <w:numFmt w:val="bullet"/>
      <w:lvlText w:val="•"/>
      <w:lvlJc w:val="left"/>
      <w:pPr>
        <w:ind w:left="4243" w:hanging="360"/>
      </w:pPr>
      <w:rPr>
        <w:rFonts w:hint="default"/>
        <w:lang w:val="en-US" w:eastAsia="en-US" w:bidi="ar-SA"/>
      </w:rPr>
    </w:lvl>
  </w:abstractNum>
  <w:abstractNum w:abstractNumId="113" w15:restartNumberingAfterBreak="0">
    <w:nsid w:val="7D3F3743"/>
    <w:multiLevelType w:val="hybridMultilevel"/>
    <w:tmpl w:val="6DB2CC96"/>
    <w:lvl w:ilvl="0" w:tplc="1CF68CD2">
      <w:numFmt w:val="bullet"/>
      <w:lvlText w:val=""/>
      <w:lvlJc w:val="left"/>
      <w:pPr>
        <w:ind w:left="866" w:hanging="430"/>
      </w:pPr>
      <w:rPr>
        <w:rFonts w:ascii="Symbol" w:eastAsia="Symbol" w:hAnsi="Symbol" w:cs="Symbol" w:hint="default"/>
        <w:b w:val="0"/>
        <w:bCs w:val="0"/>
        <w:i w:val="0"/>
        <w:iCs w:val="0"/>
        <w:spacing w:val="0"/>
        <w:w w:val="100"/>
        <w:sz w:val="22"/>
        <w:szCs w:val="22"/>
        <w:lang w:val="en-US" w:eastAsia="en-US" w:bidi="ar-SA"/>
      </w:rPr>
    </w:lvl>
    <w:lvl w:ilvl="1" w:tplc="EECCBCC0">
      <w:numFmt w:val="bullet"/>
      <w:lvlText w:val=""/>
      <w:lvlJc w:val="left"/>
      <w:pPr>
        <w:ind w:left="958" w:hanging="361"/>
      </w:pPr>
      <w:rPr>
        <w:rFonts w:ascii="Symbol" w:eastAsia="Symbol" w:hAnsi="Symbol" w:cs="Symbol" w:hint="default"/>
        <w:b w:val="0"/>
        <w:bCs w:val="0"/>
        <w:i w:val="0"/>
        <w:iCs w:val="0"/>
        <w:spacing w:val="0"/>
        <w:w w:val="100"/>
        <w:sz w:val="22"/>
        <w:szCs w:val="22"/>
        <w:lang w:val="en-US" w:eastAsia="en-US" w:bidi="ar-SA"/>
      </w:rPr>
    </w:lvl>
    <w:lvl w:ilvl="2" w:tplc="834220C4">
      <w:numFmt w:val="bullet"/>
      <w:lvlText w:val="•"/>
      <w:lvlJc w:val="left"/>
      <w:pPr>
        <w:ind w:left="1419" w:hanging="361"/>
      </w:pPr>
      <w:rPr>
        <w:rFonts w:hint="default"/>
        <w:lang w:val="en-US" w:eastAsia="en-US" w:bidi="ar-SA"/>
      </w:rPr>
    </w:lvl>
    <w:lvl w:ilvl="3" w:tplc="65C844E4">
      <w:numFmt w:val="bullet"/>
      <w:lvlText w:val="•"/>
      <w:lvlJc w:val="left"/>
      <w:pPr>
        <w:ind w:left="1879" w:hanging="361"/>
      </w:pPr>
      <w:rPr>
        <w:rFonts w:hint="default"/>
        <w:lang w:val="en-US" w:eastAsia="en-US" w:bidi="ar-SA"/>
      </w:rPr>
    </w:lvl>
    <w:lvl w:ilvl="4" w:tplc="2AF0945E">
      <w:numFmt w:val="bullet"/>
      <w:lvlText w:val="•"/>
      <w:lvlJc w:val="left"/>
      <w:pPr>
        <w:ind w:left="2339" w:hanging="361"/>
      </w:pPr>
      <w:rPr>
        <w:rFonts w:hint="default"/>
        <w:lang w:val="en-US" w:eastAsia="en-US" w:bidi="ar-SA"/>
      </w:rPr>
    </w:lvl>
    <w:lvl w:ilvl="5" w:tplc="68760778">
      <w:numFmt w:val="bullet"/>
      <w:lvlText w:val="•"/>
      <w:lvlJc w:val="left"/>
      <w:pPr>
        <w:ind w:left="2799" w:hanging="361"/>
      </w:pPr>
      <w:rPr>
        <w:rFonts w:hint="default"/>
        <w:lang w:val="en-US" w:eastAsia="en-US" w:bidi="ar-SA"/>
      </w:rPr>
    </w:lvl>
    <w:lvl w:ilvl="6" w:tplc="EBC800BE">
      <w:numFmt w:val="bullet"/>
      <w:lvlText w:val="•"/>
      <w:lvlJc w:val="left"/>
      <w:pPr>
        <w:ind w:left="3259" w:hanging="361"/>
      </w:pPr>
      <w:rPr>
        <w:rFonts w:hint="default"/>
        <w:lang w:val="en-US" w:eastAsia="en-US" w:bidi="ar-SA"/>
      </w:rPr>
    </w:lvl>
    <w:lvl w:ilvl="7" w:tplc="D1D448AC">
      <w:numFmt w:val="bullet"/>
      <w:lvlText w:val="•"/>
      <w:lvlJc w:val="left"/>
      <w:pPr>
        <w:ind w:left="3719" w:hanging="361"/>
      </w:pPr>
      <w:rPr>
        <w:rFonts w:hint="default"/>
        <w:lang w:val="en-US" w:eastAsia="en-US" w:bidi="ar-SA"/>
      </w:rPr>
    </w:lvl>
    <w:lvl w:ilvl="8" w:tplc="76A2C438">
      <w:numFmt w:val="bullet"/>
      <w:lvlText w:val="•"/>
      <w:lvlJc w:val="left"/>
      <w:pPr>
        <w:ind w:left="4179" w:hanging="361"/>
      </w:pPr>
      <w:rPr>
        <w:rFonts w:hint="default"/>
        <w:lang w:val="en-US" w:eastAsia="en-US" w:bidi="ar-SA"/>
      </w:rPr>
    </w:lvl>
  </w:abstractNum>
  <w:abstractNum w:abstractNumId="114" w15:restartNumberingAfterBreak="0">
    <w:nsid w:val="7D8F31A1"/>
    <w:multiLevelType w:val="hybridMultilevel"/>
    <w:tmpl w:val="6DFE0870"/>
    <w:lvl w:ilvl="0" w:tplc="1AB613B0">
      <w:numFmt w:val="bullet"/>
      <w:lvlText w:val=""/>
      <w:lvlJc w:val="left"/>
      <w:pPr>
        <w:ind w:left="959" w:hanging="361"/>
      </w:pPr>
      <w:rPr>
        <w:rFonts w:ascii="Symbol" w:eastAsia="Symbol" w:hAnsi="Symbol" w:cs="Symbol" w:hint="default"/>
        <w:b w:val="0"/>
        <w:bCs w:val="0"/>
        <w:i w:val="0"/>
        <w:iCs w:val="0"/>
        <w:spacing w:val="0"/>
        <w:w w:val="100"/>
        <w:sz w:val="22"/>
        <w:szCs w:val="22"/>
        <w:lang w:val="en-US" w:eastAsia="en-US" w:bidi="ar-SA"/>
      </w:rPr>
    </w:lvl>
    <w:lvl w:ilvl="1" w:tplc="BACCA502">
      <w:numFmt w:val="bullet"/>
      <w:lvlText w:val="•"/>
      <w:lvlJc w:val="left"/>
      <w:pPr>
        <w:ind w:left="1373" w:hanging="361"/>
      </w:pPr>
      <w:rPr>
        <w:rFonts w:hint="default"/>
        <w:lang w:val="en-US" w:eastAsia="en-US" w:bidi="ar-SA"/>
      </w:rPr>
    </w:lvl>
    <w:lvl w:ilvl="2" w:tplc="A88C8F16">
      <w:numFmt w:val="bullet"/>
      <w:lvlText w:val="•"/>
      <w:lvlJc w:val="left"/>
      <w:pPr>
        <w:ind w:left="1787" w:hanging="361"/>
      </w:pPr>
      <w:rPr>
        <w:rFonts w:hint="default"/>
        <w:lang w:val="en-US" w:eastAsia="en-US" w:bidi="ar-SA"/>
      </w:rPr>
    </w:lvl>
    <w:lvl w:ilvl="3" w:tplc="CE0074DA">
      <w:numFmt w:val="bullet"/>
      <w:lvlText w:val="•"/>
      <w:lvlJc w:val="left"/>
      <w:pPr>
        <w:ind w:left="2201" w:hanging="361"/>
      </w:pPr>
      <w:rPr>
        <w:rFonts w:hint="default"/>
        <w:lang w:val="en-US" w:eastAsia="en-US" w:bidi="ar-SA"/>
      </w:rPr>
    </w:lvl>
    <w:lvl w:ilvl="4" w:tplc="39700D86">
      <w:numFmt w:val="bullet"/>
      <w:lvlText w:val="•"/>
      <w:lvlJc w:val="left"/>
      <w:pPr>
        <w:ind w:left="2615" w:hanging="361"/>
      </w:pPr>
      <w:rPr>
        <w:rFonts w:hint="default"/>
        <w:lang w:val="en-US" w:eastAsia="en-US" w:bidi="ar-SA"/>
      </w:rPr>
    </w:lvl>
    <w:lvl w:ilvl="5" w:tplc="1AE8B424">
      <w:numFmt w:val="bullet"/>
      <w:lvlText w:val="•"/>
      <w:lvlJc w:val="left"/>
      <w:pPr>
        <w:ind w:left="3029" w:hanging="361"/>
      </w:pPr>
      <w:rPr>
        <w:rFonts w:hint="default"/>
        <w:lang w:val="en-US" w:eastAsia="en-US" w:bidi="ar-SA"/>
      </w:rPr>
    </w:lvl>
    <w:lvl w:ilvl="6" w:tplc="3CBE94E6">
      <w:numFmt w:val="bullet"/>
      <w:lvlText w:val="•"/>
      <w:lvlJc w:val="left"/>
      <w:pPr>
        <w:ind w:left="3443" w:hanging="361"/>
      </w:pPr>
      <w:rPr>
        <w:rFonts w:hint="default"/>
        <w:lang w:val="en-US" w:eastAsia="en-US" w:bidi="ar-SA"/>
      </w:rPr>
    </w:lvl>
    <w:lvl w:ilvl="7" w:tplc="A6942414">
      <w:numFmt w:val="bullet"/>
      <w:lvlText w:val="•"/>
      <w:lvlJc w:val="left"/>
      <w:pPr>
        <w:ind w:left="3857" w:hanging="361"/>
      </w:pPr>
      <w:rPr>
        <w:rFonts w:hint="default"/>
        <w:lang w:val="en-US" w:eastAsia="en-US" w:bidi="ar-SA"/>
      </w:rPr>
    </w:lvl>
    <w:lvl w:ilvl="8" w:tplc="682820AA">
      <w:numFmt w:val="bullet"/>
      <w:lvlText w:val="•"/>
      <w:lvlJc w:val="left"/>
      <w:pPr>
        <w:ind w:left="4271" w:hanging="361"/>
      </w:pPr>
      <w:rPr>
        <w:rFonts w:hint="default"/>
        <w:lang w:val="en-US" w:eastAsia="en-US" w:bidi="ar-SA"/>
      </w:rPr>
    </w:lvl>
  </w:abstractNum>
  <w:abstractNum w:abstractNumId="115" w15:restartNumberingAfterBreak="0">
    <w:nsid w:val="7F1A6957"/>
    <w:multiLevelType w:val="hybridMultilevel"/>
    <w:tmpl w:val="075A7D9A"/>
    <w:lvl w:ilvl="0" w:tplc="23BEB2C0">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24F09322">
      <w:numFmt w:val="bullet"/>
      <w:lvlText w:val="•"/>
      <w:lvlJc w:val="left"/>
      <w:pPr>
        <w:ind w:left="1247" w:hanging="360"/>
      </w:pPr>
      <w:rPr>
        <w:rFonts w:hint="default"/>
        <w:lang w:val="en-US" w:eastAsia="en-US" w:bidi="ar-SA"/>
      </w:rPr>
    </w:lvl>
    <w:lvl w:ilvl="2" w:tplc="029EE84C">
      <w:numFmt w:val="bullet"/>
      <w:lvlText w:val="•"/>
      <w:lvlJc w:val="left"/>
      <w:pPr>
        <w:ind w:left="1675" w:hanging="360"/>
      </w:pPr>
      <w:rPr>
        <w:rFonts w:hint="default"/>
        <w:lang w:val="en-US" w:eastAsia="en-US" w:bidi="ar-SA"/>
      </w:rPr>
    </w:lvl>
    <w:lvl w:ilvl="3" w:tplc="304E7FEA">
      <w:numFmt w:val="bullet"/>
      <w:lvlText w:val="•"/>
      <w:lvlJc w:val="left"/>
      <w:pPr>
        <w:ind w:left="2103" w:hanging="360"/>
      </w:pPr>
      <w:rPr>
        <w:rFonts w:hint="default"/>
        <w:lang w:val="en-US" w:eastAsia="en-US" w:bidi="ar-SA"/>
      </w:rPr>
    </w:lvl>
    <w:lvl w:ilvl="4" w:tplc="A0C05B1A">
      <w:numFmt w:val="bullet"/>
      <w:lvlText w:val="•"/>
      <w:lvlJc w:val="left"/>
      <w:pPr>
        <w:ind w:left="2531" w:hanging="360"/>
      </w:pPr>
      <w:rPr>
        <w:rFonts w:hint="default"/>
        <w:lang w:val="en-US" w:eastAsia="en-US" w:bidi="ar-SA"/>
      </w:rPr>
    </w:lvl>
    <w:lvl w:ilvl="5" w:tplc="73B68144">
      <w:numFmt w:val="bullet"/>
      <w:lvlText w:val="•"/>
      <w:lvlJc w:val="left"/>
      <w:pPr>
        <w:ind w:left="2959" w:hanging="360"/>
      </w:pPr>
      <w:rPr>
        <w:rFonts w:hint="default"/>
        <w:lang w:val="en-US" w:eastAsia="en-US" w:bidi="ar-SA"/>
      </w:rPr>
    </w:lvl>
    <w:lvl w:ilvl="6" w:tplc="AEE2C4E2">
      <w:numFmt w:val="bullet"/>
      <w:lvlText w:val="•"/>
      <w:lvlJc w:val="left"/>
      <w:pPr>
        <w:ind w:left="3387" w:hanging="360"/>
      </w:pPr>
      <w:rPr>
        <w:rFonts w:hint="default"/>
        <w:lang w:val="en-US" w:eastAsia="en-US" w:bidi="ar-SA"/>
      </w:rPr>
    </w:lvl>
    <w:lvl w:ilvl="7" w:tplc="A70ABADE">
      <w:numFmt w:val="bullet"/>
      <w:lvlText w:val="•"/>
      <w:lvlJc w:val="left"/>
      <w:pPr>
        <w:ind w:left="3815" w:hanging="360"/>
      </w:pPr>
      <w:rPr>
        <w:rFonts w:hint="default"/>
        <w:lang w:val="en-US" w:eastAsia="en-US" w:bidi="ar-SA"/>
      </w:rPr>
    </w:lvl>
    <w:lvl w:ilvl="8" w:tplc="748CB28A">
      <w:numFmt w:val="bullet"/>
      <w:lvlText w:val="•"/>
      <w:lvlJc w:val="left"/>
      <w:pPr>
        <w:ind w:left="4243" w:hanging="360"/>
      </w:pPr>
      <w:rPr>
        <w:rFonts w:hint="default"/>
        <w:lang w:val="en-US" w:eastAsia="en-US" w:bidi="ar-SA"/>
      </w:rPr>
    </w:lvl>
  </w:abstractNum>
  <w:abstractNum w:abstractNumId="116" w15:restartNumberingAfterBreak="0">
    <w:nsid w:val="7F633E19"/>
    <w:multiLevelType w:val="hybridMultilevel"/>
    <w:tmpl w:val="2C202718"/>
    <w:lvl w:ilvl="0" w:tplc="27266536">
      <w:numFmt w:val="bullet"/>
      <w:lvlText w:val=""/>
      <w:lvlJc w:val="left"/>
      <w:pPr>
        <w:ind w:left="819" w:hanging="361"/>
      </w:pPr>
      <w:rPr>
        <w:rFonts w:ascii="Symbol" w:eastAsia="Symbol" w:hAnsi="Symbol" w:cs="Symbol" w:hint="default"/>
        <w:b w:val="0"/>
        <w:bCs w:val="0"/>
        <w:i w:val="0"/>
        <w:iCs w:val="0"/>
        <w:spacing w:val="0"/>
        <w:w w:val="100"/>
        <w:sz w:val="22"/>
        <w:szCs w:val="22"/>
        <w:lang w:val="en-US" w:eastAsia="en-US" w:bidi="ar-SA"/>
      </w:rPr>
    </w:lvl>
    <w:lvl w:ilvl="1" w:tplc="616A74D4">
      <w:numFmt w:val="bullet"/>
      <w:lvlText w:val="•"/>
      <w:lvlJc w:val="left"/>
      <w:pPr>
        <w:ind w:left="1239" w:hanging="361"/>
      </w:pPr>
      <w:rPr>
        <w:rFonts w:hint="default"/>
        <w:lang w:val="en-US" w:eastAsia="en-US" w:bidi="ar-SA"/>
      </w:rPr>
    </w:lvl>
    <w:lvl w:ilvl="2" w:tplc="650E5398">
      <w:numFmt w:val="bullet"/>
      <w:lvlText w:val="•"/>
      <w:lvlJc w:val="left"/>
      <w:pPr>
        <w:ind w:left="1658" w:hanging="361"/>
      </w:pPr>
      <w:rPr>
        <w:rFonts w:hint="default"/>
        <w:lang w:val="en-US" w:eastAsia="en-US" w:bidi="ar-SA"/>
      </w:rPr>
    </w:lvl>
    <w:lvl w:ilvl="3" w:tplc="678E4888">
      <w:numFmt w:val="bullet"/>
      <w:lvlText w:val="•"/>
      <w:lvlJc w:val="left"/>
      <w:pPr>
        <w:ind w:left="2077" w:hanging="361"/>
      </w:pPr>
      <w:rPr>
        <w:rFonts w:hint="default"/>
        <w:lang w:val="en-US" w:eastAsia="en-US" w:bidi="ar-SA"/>
      </w:rPr>
    </w:lvl>
    <w:lvl w:ilvl="4" w:tplc="E902B16E">
      <w:numFmt w:val="bullet"/>
      <w:lvlText w:val="•"/>
      <w:lvlJc w:val="left"/>
      <w:pPr>
        <w:ind w:left="2496" w:hanging="361"/>
      </w:pPr>
      <w:rPr>
        <w:rFonts w:hint="default"/>
        <w:lang w:val="en-US" w:eastAsia="en-US" w:bidi="ar-SA"/>
      </w:rPr>
    </w:lvl>
    <w:lvl w:ilvl="5" w:tplc="3AECDA70">
      <w:numFmt w:val="bullet"/>
      <w:lvlText w:val="•"/>
      <w:lvlJc w:val="left"/>
      <w:pPr>
        <w:ind w:left="2915" w:hanging="361"/>
      </w:pPr>
      <w:rPr>
        <w:rFonts w:hint="default"/>
        <w:lang w:val="en-US" w:eastAsia="en-US" w:bidi="ar-SA"/>
      </w:rPr>
    </w:lvl>
    <w:lvl w:ilvl="6" w:tplc="989C30A6">
      <w:numFmt w:val="bullet"/>
      <w:lvlText w:val="•"/>
      <w:lvlJc w:val="left"/>
      <w:pPr>
        <w:ind w:left="3334" w:hanging="361"/>
      </w:pPr>
      <w:rPr>
        <w:rFonts w:hint="default"/>
        <w:lang w:val="en-US" w:eastAsia="en-US" w:bidi="ar-SA"/>
      </w:rPr>
    </w:lvl>
    <w:lvl w:ilvl="7" w:tplc="CC2EABB6">
      <w:numFmt w:val="bullet"/>
      <w:lvlText w:val="•"/>
      <w:lvlJc w:val="left"/>
      <w:pPr>
        <w:ind w:left="3753" w:hanging="361"/>
      </w:pPr>
      <w:rPr>
        <w:rFonts w:hint="default"/>
        <w:lang w:val="en-US" w:eastAsia="en-US" w:bidi="ar-SA"/>
      </w:rPr>
    </w:lvl>
    <w:lvl w:ilvl="8" w:tplc="0DD4D7EA">
      <w:numFmt w:val="bullet"/>
      <w:lvlText w:val="•"/>
      <w:lvlJc w:val="left"/>
      <w:pPr>
        <w:ind w:left="4172" w:hanging="361"/>
      </w:pPr>
      <w:rPr>
        <w:rFonts w:hint="default"/>
        <w:lang w:val="en-US" w:eastAsia="en-US" w:bidi="ar-SA"/>
      </w:rPr>
    </w:lvl>
  </w:abstractNum>
  <w:abstractNum w:abstractNumId="117" w15:restartNumberingAfterBreak="0">
    <w:nsid w:val="7FA23770"/>
    <w:multiLevelType w:val="hybridMultilevel"/>
    <w:tmpl w:val="E5C0B38A"/>
    <w:lvl w:ilvl="0" w:tplc="2AB0F6CE">
      <w:numFmt w:val="bullet"/>
      <w:lvlText w:val=""/>
      <w:lvlJc w:val="left"/>
      <w:pPr>
        <w:ind w:left="818" w:hanging="360"/>
      </w:pPr>
      <w:rPr>
        <w:rFonts w:ascii="Symbol" w:eastAsia="Symbol" w:hAnsi="Symbol" w:cs="Symbol" w:hint="default"/>
        <w:b w:val="0"/>
        <w:bCs w:val="0"/>
        <w:i w:val="0"/>
        <w:iCs w:val="0"/>
        <w:spacing w:val="0"/>
        <w:w w:val="100"/>
        <w:sz w:val="22"/>
        <w:szCs w:val="22"/>
        <w:lang w:val="en-US" w:eastAsia="en-US" w:bidi="ar-SA"/>
      </w:rPr>
    </w:lvl>
    <w:lvl w:ilvl="1" w:tplc="03AE879A">
      <w:numFmt w:val="bullet"/>
      <w:lvlText w:val="o"/>
      <w:lvlJc w:val="left"/>
      <w:pPr>
        <w:ind w:left="1147" w:hanging="361"/>
      </w:pPr>
      <w:rPr>
        <w:rFonts w:ascii="Courier New" w:eastAsia="Courier New" w:hAnsi="Courier New" w:cs="Courier New" w:hint="default"/>
        <w:b w:val="0"/>
        <w:bCs w:val="0"/>
        <w:i w:val="0"/>
        <w:iCs w:val="0"/>
        <w:spacing w:val="0"/>
        <w:w w:val="100"/>
        <w:sz w:val="22"/>
        <w:szCs w:val="22"/>
        <w:lang w:val="en-US" w:eastAsia="en-US" w:bidi="ar-SA"/>
      </w:rPr>
    </w:lvl>
    <w:lvl w:ilvl="2" w:tplc="C55CCE56">
      <w:numFmt w:val="bullet"/>
      <w:lvlText w:val="•"/>
      <w:lvlJc w:val="left"/>
      <w:pPr>
        <w:ind w:left="1579" w:hanging="361"/>
      </w:pPr>
      <w:rPr>
        <w:rFonts w:hint="default"/>
        <w:lang w:val="en-US" w:eastAsia="en-US" w:bidi="ar-SA"/>
      </w:rPr>
    </w:lvl>
    <w:lvl w:ilvl="3" w:tplc="77C8974C">
      <w:numFmt w:val="bullet"/>
      <w:lvlText w:val="•"/>
      <w:lvlJc w:val="left"/>
      <w:pPr>
        <w:ind w:left="2019" w:hanging="361"/>
      </w:pPr>
      <w:rPr>
        <w:rFonts w:hint="default"/>
        <w:lang w:val="en-US" w:eastAsia="en-US" w:bidi="ar-SA"/>
      </w:rPr>
    </w:lvl>
    <w:lvl w:ilvl="4" w:tplc="C5BC33B8">
      <w:numFmt w:val="bullet"/>
      <w:lvlText w:val="•"/>
      <w:lvlJc w:val="left"/>
      <w:pPr>
        <w:ind w:left="2459" w:hanging="361"/>
      </w:pPr>
      <w:rPr>
        <w:rFonts w:hint="default"/>
        <w:lang w:val="en-US" w:eastAsia="en-US" w:bidi="ar-SA"/>
      </w:rPr>
    </w:lvl>
    <w:lvl w:ilvl="5" w:tplc="929250AC">
      <w:numFmt w:val="bullet"/>
      <w:lvlText w:val="•"/>
      <w:lvlJc w:val="left"/>
      <w:pPr>
        <w:ind w:left="2899" w:hanging="361"/>
      </w:pPr>
      <w:rPr>
        <w:rFonts w:hint="default"/>
        <w:lang w:val="en-US" w:eastAsia="en-US" w:bidi="ar-SA"/>
      </w:rPr>
    </w:lvl>
    <w:lvl w:ilvl="6" w:tplc="59B88174">
      <w:numFmt w:val="bullet"/>
      <w:lvlText w:val="•"/>
      <w:lvlJc w:val="left"/>
      <w:pPr>
        <w:ind w:left="3339" w:hanging="361"/>
      </w:pPr>
      <w:rPr>
        <w:rFonts w:hint="default"/>
        <w:lang w:val="en-US" w:eastAsia="en-US" w:bidi="ar-SA"/>
      </w:rPr>
    </w:lvl>
    <w:lvl w:ilvl="7" w:tplc="CB5CFBC0">
      <w:numFmt w:val="bullet"/>
      <w:lvlText w:val="•"/>
      <w:lvlJc w:val="left"/>
      <w:pPr>
        <w:ind w:left="3779" w:hanging="361"/>
      </w:pPr>
      <w:rPr>
        <w:rFonts w:hint="default"/>
        <w:lang w:val="en-US" w:eastAsia="en-US" w:bidi="ar-SA"/>
      </w:rPr>
    </w:lvl>
    <w:lvl w:ilvl="8" w:tplc="B7EEDD1E">
      <w:numFmt w:val="bullet"/>
      <w:lvlText w:val="•"/>
      <w:lvlJc w:val="left"/>
      <w:pPr>
        <w:ind w:left="4219" w:hanging="361"/>
      </w:pPr>
      <w:rPr>
        <w:rFonts w:hint="default"/>
        <w:lang w:val="en-US" w:eastAsia="en-US" w:bidi="ar-SA"/>
      </w:rPr>
    </w:lvl>
  </w:abstractNum>
  <w:num w:numId="1" w16cid:durableId="1095436855">
    <w:abstractNumId w:val="3"/>
  </w:num>
  <w:num w:numId="2" w16cid:durableId="1081831300">
    <w:abstractNumId w:val="61"/>
  </w:num>
  <w:num w:numId="3" w16cid:durableId="760371799">
    <w:abstractNumId w:val="63"/>
  </w:num>
  <w:num w:numId="4" w16cid:durableId="2016103651">
    <w:abstractNumId w:val="99"/>
  </w:num>
  <w:num w:numId="5" w16cid:durableId="711661224">
    <w:abstractNumId w:val="101"/>
  </w:num>
  <w:num w:numId="6" w16cid:durableId="608782706">
    <w:abstractNumId w:val="32"/>
  </w:num>
  <w:num w:numId="7" w16cid:durableId="168451709">
    <w:abstractNumId w:val="8"/>
  </w:num>
  <w:num w:numId="8" w16cid:durableId="1013651800">
    <w:abstractNumId w:val="51"/>
  </w:num>
  <w:num w:numId="9" w16cid:durableId="1387266204">
    <w:abstractNumId w:val="81"/>
  </w:num>
  <w:num w:numId="10" w16cid:durableId="1057434540">
    <w:abstractNumId w:val="96"/>
  </w:num>
  <w:num w:numId="11" w16cid:durableId="824325403">
    <w:abstractNumId w:val="60"/>
  </w:num>
  <w:num w:numId="12" w16cid:durableId="989676838">
    <w:abstractNumId w:val="38"/>
  </w:num>
  <w:num w:numId="13" w16cid:durableId="1779450294">
    <w:abstractNumId w:val="26"/>
  </w:num>
  <w:num w:numId="14" w16cid:durableId="554001537">
    <w:abstractNumId w:val="5"/>
  </w:num>
  <w:num w:numId="15" w16cid:durableId="1283879088">
    <w:abstractNumId w:val="1"/>
  </w:num>
  <w:num w:numId="16" w16cid:durableId="1752776910">
    <w:abstractNumId w:val="65"/>
  </w:num>
  <w:num w:numId="17" w16cid:durableId="1286080886">
    <w:abstractNumId w:val="35"/>
  </w:num>
  <w:num w:numId="18" w16cid:durableId="598684696">
    <w:abstractNumId w:val="50"/>
  </w:num>
  <w:num w:numId="19" w16cid:durableId="746193262">
    <w:abstractNumId w:val="20"/>
  </w:num>
  <w:num w:numId="20" w16cid:durableId="137916384">
    <w:abstractNumId w:val="79"/>
  </w:num>
  <w:num w:numId="21" w16cid:durableId="1126660738">
    <w:abstractNumId w:val="54"/>
  </w:num>
  <w:num w:numId="22" w16cid:durableId="1238131006">
    <w:abstractNumId w:val="34"/>
  </w:num>
  <w:num w:numId="23" w16cid:durableId="1711416456">
    <w:abstractNumId w:val="112"/>
  </w:num>
  <w:num w:numId="24" w16cid:durableId="1939868176">
    <w:abstractNumId w:val="74"/>
  </w:num>
  <w:num w:numId="25" w16cid:durableId="433718919">
    <w:abstractNumId w:val="73"/>
  </w:num>
  <w:num w:numId="26" w16cid:durableId="475218050">
    <w:abstractNumId w:val="86"/>
  </w:num>
  <w:num w:numId="27" w16cid:durableId="1089887469">
    <w:abstractNumId w:val="105"/>
  </w:num>
  <w:num w:numId="28" w16cid:durableId="1819495305">
    <w:abstractNumId w:val="110"/>
  </w:num>
  <w:num w:numId="29" w16cid:durableId="571811334">
    <w:abstractNumId w:val="84"/>
  </w:num>
  <w:num w:numId="30" w16cid:durableId="1680304731">
    <w:abstractNumId w:val="0"/>
  </w:num>
  <w:num w:numId="31" w16cid:durableId="1136215059">
    <w:abstractNumId w:val="47"/>
  </w:num>
  <w:num w:numId="32" w16cid:durableId="1059867389">
    <w:abstractNumId w:val="48"/>
  </w:num>
  <w:num w:numId="33" w16cid:durableId="1834488985">
    <w:abstractNumId w:val="109"/>
  </w:num>
  <w:num w:numId="34" w16cid:durableId="1800607241">
    <w:abstractNumId w:val="53"/>
  </w:num>
  <w:num w:numId="35" w16cid:durableId="1096828516">
    <w:abstractNumId w:val="39"/>
  </w:num>
  <w:num w:numId="36" w16cid:durableId="2071034589">
    <w:abstractNumId w:val="67"/>
  </w:num>
  <w:num w:numId="37" w16cid:durableId="1406032982">
    <w:abstractNumId w:val="93"/>
  </w:num>
  <w:num w:numId="38" w16cid:durableId="1079212616">
    <w:abstractNumId w:val="27"/>
  </w:num>
  <w:num w:numId="39" w16cid:durableId="947010063">
    <w:abstractNumId w:val="19"/>
  </w:num>
  <w:num w:numId="40" w16cid:durableId="2029335071">
    <w:abstractNumId w:val="106"/>
  </w:num>
  <w:num w:numId="41" w16cid:durableId="1108084581">
    <w:abstractNumId w:val="66"/>
  </w:num>
  <w:num w:numId="42" w16cid:durableId="826170898">
    <w:abstractNumId w:val="7"/>
  </w:num>
  <w:num w:numId="43" w16cid:durableId="469979609">
    <w:abstractNumId w:val="97"/>
  </w:num>
  <w:num w:numId="44" w16cid:durableId="46759242">
    <w:abstractNumId w:val="16"/>
  </w:num>
  <w:num w:numId="45" w16cid:durableId="368797601">
    <w:abstractNumId w:val="17"/>
  </w:num>
  <w:num w:numId="46" w16cid:durableId="114956578">
    <w:abstractNumId w:val="114"/>
  </w:num>
  <w:num w:numId="47" w16cid:durableId="1319773623">
    <w:abstractNumId w:val="43"/>
  </w:num>
  <w:num w:numId="48" w16cid:durableId="619726064">
    <w:abstractNumId w:val="80"/>
  </w:num>
  <w:num w:numId="49" w16cid:durableId="2071535960">
    <w:abstractNumId w:val="91"/>
  </w:num>
  <w:num w:numId="50" w16cid:durableId="5520782">
    <w:abstractNumId w:val="69"/>
  </w:num>
  <w:num w:numId="51" w16cid:durableId="204144763">
    <w:abstractNumId w:val="58"/>
  </w:num>
  <w:num w:numId="52" w16cid:durableId="1270434717">
    <w:abstractNumId w:val="44"/>
  </w:num>
  <w:num w:numId="53" w16cid:durableId="866941594">
    <w:abstractNumId w:val="28"/>
  </w:num>
  <w:num w:numId="54" w16cid:durableId="1342468363">
    <w:abstractNumId w:val="18"/>
  </w:num>
  <w:num w:numId="55" w16cid:durableId="1087118822">
    <w:abstractNumId w:val="14"/>
  </w:num>
  <w:num w:numId="56" w16cid:durableId="144595165">
    <w:abstractNumId w:val="31"/>
  </w:num>
  <w:num w:numId="57" w16cid:durableId="1021131185">
    <w:abstractNumId w:val="22"/>
  </w:num>
  <w:num w:numId="58" w16cid:durableId="1783911512">
    <w:abstractNumId w:val="78"/>
  </w:num>
  <w:num w:numId="59" w16cid:durableId="1467242155">
    <w:abstractNumId w:val="68"/>
  </w:num>
  <w:num w:numId="60" w16cid:durableId="1845511763">
    <w:abstractNumId w:val="46"/>
  </w:num>
  <w:num w:numId="61" w16cid:durableId="2042002542">
    <w:abstractNumId w:val="72"/>
  </w:num>
  <w:num w:numId="62" w16cid:durableId="2051801246">
    <w:abstractNumId w:val="12"/>
  </w:num>
  <w:num w:numId="63" w16cid:durableId="773473528">
    <w:abstractNumId w:val="115"/>
  </w:num>
  <w:num w:numId="64" w16cid:durableId="2147119428">
    <w:abstractNumId w:val="107"/>
  </w:num>
  <w:num w:numId="65" w16cid:durableId="2019581284">
    <w:abstractNumId w:val="98"/>
  </w:num>
  <w:num w:numId="66" w16cid:durableId="851382130">
    <w:abstractNumId w:val="21"/>
  </w:num>
  <w:num w:numId="67" w16cid:durableId="236063236">
    <w:abstractNumId w:val="25"/>
  </w:num>
  <w:num w:numId="68" w16cid:durableId="249779267">
    <w:abstractNumId w:val="15"/>
  </w:num>
  <w:num w:numId="69" w16cid:durableId="578289904">
    <w:abstractNumId w:val="102"/>
  </w:num>
  <w:num w:numId="70" w16cid:durableId="1006320624">
    <w:abstractNumId w:val="55"/>
  </w:num>
  <w:num w:numId="71" w16cid:durableId="209194711">
    <w:abstractNumId w:val="40"/>
  </w:num>
  <w:num w:numId="72" w16cid:durableId="1362585561">
    <w:abstractNumId w:val="9"/>
  </w:num>
  <w:num w:numId="73" w16cid:durableId="2069063087">
    <w:abstractNumId w:val="82"/>
  </w:num>
  <w:num w:numId="74" w16cid:durableId="349451077">
    <w:abstractNumId w:val="11"/>
  </w:num>
  <w:num w:numId="75" w16cid:durableId="1575968964">
    <w:abstractNumId w:val="89"/>
  </w:num>
  <w:num w:numId="76" w16cid:durableId="1201742576">
    <w:abstractNumId w:val="77"/>
  </w:num>
  <w:num w:numId="77" w16cid:durableId="2140831225">
    <w:abstractNumId w:val="113"/>
  </w:num>
  <w:num w:numId="78" w16cid:durableId="1115321383">
    <w:abstractNumId w:val="56"/>
  </w:num>
  <w:num w:numId="79" w16cid:durableId="1678918559">
    <w:abstractNumId w:val="6"/>
  </w:num>
  <w:num w:numId="80" w16cid:durableId="490219288">
    <w:abstractNumId w:val="62"/>
  </w:num>
  <w:num w:numId="81" w16cid:durableId="1817987524">
    <w:abstractNumId w:val="95"/>
  </w:num>
  <w:num w:numId="82" w16cid:durableId="370879848">
    <w:abstractNumId w:val="57"/>
  </w:num>
  <w:num w:numId="83" w16cid:durableId="1008562628">
    <w:abstractNumId w:val="29"/>
  </w:num>
  <w:num w:numId="84" w16cid:durableId="412122951">
    <w:abstractNumId w:val="117"/>
  </w:num>
  <w:num w:numId="85" w16cid:durableId="685522939">
    <w:abstractNumId w:val="88"/>
  </w:num>
  <w:num w:numId="86" w16cid:durableId="492381200">
    <w:abstractNumId w:val="24"/>
  </w:num>
  <w:num w:numId="87" w16cid:durableId="2138178680">
    <w:abstractNumId w:val="49"/>
  </w:num>
  <w:num w:numId="88" w16cid:durableId="1177186792">
    <w:abstractNumId w:val="64"/>
  </w:num>
  <w:num w:numId="89" w16cid:durableId="1349793375">
    <w:abstractNumId w:val="33"/>
  </w:num>
  <w:num w:numId="90" w16cid:durableId="1242520753">
    <w:abstractNumId w:val="83"/>
  </w:num>
  <w:num w:numId="91" w16cid:durableId="456536102">
    <w:abstractNumId w:val="104"/>
  </w:num>
  <w:num w:numId="92" w16cid:durableId="1036781151">
    <w:abstractNumId w:val="42"/>
  </w:num>
  <w:num w:numId="93" w16cid:durableId="1531719373">
    <w:abstractNumId w:val="87"/>
  </w:num>
  <w:num w:numId="94" w16cid:durableId="1880895943">
    <w:abstractNumId w:val="41"/>
  </w:num>
  <w:num w:numId="95" w16cid:durableId="639381196">
    <w:abstractNumId w:val="2"/>
  </w:num>
  <w:num w:numId="96" w16cid:durableId="1500805197">
    <w:abstractNumId w:val="94"/>
  </w:num>
  <w:num w:numId="97" w16cid:durableId="656803656">
    <w:abstractNumId w:val="70"/>
  </w:num>
  <w:num w:numId="98" w16cid:durableId="131097243">
    <w:abstractNumId w:val="75"/>
  </w:num>
  <w:num w:numId="99" w16cid:durableId="1779638233">
    <w:abstractNumId w:val="90"/>
  </w:num>
  <w:num w:numId="100" w16cid:durableId="1729765276">
    <w:abstractNumId w:val="100"/>
  </w:num>
  <w:num w:numId="101" w16cid:durableId="1386833507">
    <w:abstractNumId w:val="36"/>
  </w:num>
  <w:num w:numId="102" w16cid:durableId="1962835509">
    <w:abstractNumId w:val="10"/>
  </w:num>
  <w:num w:numId="103" w16cid:durableId="1321734555">
    <w:abstractNumId w:val="23"/>
  </w:num>
  <w:num w:numId="104" w16cid:durableId="1955164317">
    <w:abstractNumId w:val="85"/>
  </w:num>
  <w:num w:numId="105" w16cid:durableId="248076991">
    <w:abstractNumId w:val="37"/>
  </w:num>
  <w:num w:numId="106" w16cid:durableId="975835400">
    <w:abstractNumId w:val="52"/>
  </w:num>
  <w:num w:numId="107" w16cid:durableId="1058361167">
    <w:abstractNumId w:val="103"/>
  </w:num>
  <w:num w:numId="108" w16cid:durableId="538471553">
    <w:abstractNumId w:val="71"/>
  </w:num>
  <w:num w:numId="109" w16cid:durableId="1693609034">
    <w:abstractNumId w:val="4"/>
  </w:num>
  <w:num w:numId="110" w16cid:durableId="351227802">
    <w:abstractNumId w:val="92"/>
  </w:num>
  <w:num w:numId="111" w16cid:durableId="1899392074">
    <w:abstractNumId w:val="116"/>
  </w:num>
  <w:num w:numId="112" w16cid:durableId="38752871">
    <w:abstractNumId w:val="45"/>
  </w:num>
  <w:num w:numId="113" w16cid:durableId="1547991220">
    <w:abstractNumId w:val="59"/>
  </w:num>
  <w:num w:numId="114" w16cid:durableId="886717921">
    <w:abstractNumId w:val="13"/>
  </w:num>
  <w:num w:numId="115" w16cid:durableId="1632710195">
    <w:abstractNumId w:val="76"/>
  </w:num>
  <w:num w:numId="116" w16cid:durableId="527643966">
    <w:abstractNumId w:val="30"/>
  </w:num>
  <w:num w:numId="117" w16cid:durableId="222327757">
    <w:abstractNumId w:val="111"/>
  </w:num>
  <w:num w:numId="118" w16cid:durableId="722872242">
    <w:abstractNumId w:val="10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41"/>
    <w:rsid w:val="00000C14"/>
    <w:rsid w:val="000041A9"/>
    <w:rsid w:val="00004C8C"/>
    <w:rsid w:val="000120E4"/>
    <w:rsid w:val="00013B2F"/>
    <w:rsid w:val="000210D4"/>
    <w:rsid w:val="00063016"/>
    <w:rsid w:val="00066795"/>
    <w:rsid w:val="00076AF6"/>
    <w:rsid w:val="00085CF2"/>
    <w:rsid w:val="000A1525"/>
    <w:rsid w:val="000B1705"/>
    <w:rsid w:val="000D75B2"/>
    <w:rsid w:val="000F6AB8"/>
    <w:rsid w:val="001121F5"/>
    <w:rsid w:val="00130599"/>
    <w:rsid w:val="00131E18"/>
    <w:rsid w:val="001400DC"/>
    <w:rsid w:val="00140CE1"/>
    <w:rsid w:val="00147C54"/>
    <w:rsid w:val="0017539C"/>
    <w:rsid w:val="00175AC2"/>
    <w:rsid w:val="0017609F"/>
    <w:rsid w:val="001A7D1D"/>
    <w:rsid w:val="001B0595"/>
    <w:rsid w:val="001B51DD"/>
    <w:rsid w:val="001C628E"/>
    <w:rsid w:val="001E0F7B"/>
    <w:rsid w:val="001E0FBE"/>
    <w:rsid w:val="001E5FE7"/>
    <w:rsid w:val="00205D4E"/>
    <w:rsid w:val="002119FD"/>
    <w:rsid w:val="002130E0"/>
    <w:rsid w:val="0021640F"/>
    <w:rsid w:val="00227AAB"/>
    <w:rsid w:val="00244F7F"/>
    <w:rsid w:val="00253BCE"/>
    <w:rsid w:val="0025570E"/>
    <w:rsid w:val="002608B7"/>
    <w:rsid w:val="00264425"/>
    <w:rsid w:val="00265875"/>
    <w:rsid w:val="0027303B"/>
    <w:rsid w:val="0028109B"/>
    <w:rsid w:val="002A2188"/>
    <w:rsid w:val="002A54B1"/>
    <w:rsid w:val="002B1F58"/>
    <w:rsid w:val="002C1C7A"/>
    <w:rsid w:val="002C54E2"/>
    <w:rsid w:val="002E0AC3"/>
    <w:rsid w:val="002E294E"/>
    <w:rsid w:val="002F2D06"/>
    <w:rsid w:val="0030160F"/>
    <w:rsid w:val="00301AEE"/>
    <w:rsid w:val="003145DF"/>
    <w:rsid w:val="00320223"/>
    <w:rsid w:val="00322D0D"/>
    <w:rsid w:val="003472EF"/>
    <w:rsid w:val="00361465"/>
    <w:rsid w:val="003877F5"/>
    <w:rsid w:val="003942D4"/>
    <w:rsid w:val="0039514F"/>
    <w:rsid w:val="003958A8"/>
    <w:rsid w:val="003B29C2"/>
    <w:rsid w:val="003C20CA"/>
    <w:rsid w:val="003C2533"/>
    <w:rsid w:val="003D5A7F"/>
    <w:rsid w:val="003D635C"/>
    <w:rsid w:val="003D71D8"/>
    <w:rsid w:val="004016E2"/>
    <w:rsid w:val="0040435A"/>
    <w:rsid w:val="00416A24"/>
    <w:rsid w:val="0042059E"/>
    <w:rsid w:val="00431D9E"/>
    <w:rsid w:val="00433CE8"/>
    <w:rsid w:val="00434A5C"/>
    <w:rsid w:val="004544D9"/>
    <w:rsid w:val="00462169"/>
    <w:rsid w:val="00472BAD"/>
    <w:rsid w:val="00484009"/>
    <w:rsid w:val="00490E72"/>
    <w:rsid w:val="00491157"/>
    <w:rsid w:val="004921C8"/>
    <w:rsid w:val="00495B0B"/>
    <w:rsid w:val="004A1B8B"/>
    <w:rsid w:val="004C2D32"/>
    <w:rsid w:val="004D1851"/>
    <w:rsid w:val="004D599D"/>
    <w:rsid w:val="004E0DE1"/>
    <w:rsid w:val="004E2EA5"/>
    <w:rsid w:val="004E3AEB"/>
    <w:rsid w:val="0050223C"/>
    <w:rsid w:val="005170FD"/>
    <w:rsid w:val="005243FF"/>
    <w:rsid w:val="00527C87"/>
    <w:rsid w:val="005311D6"/>
    <w:rsid w:val="00536422"/>
    <w:rsid w:val="0054526E"/>
    <w:rsid w:val="005536C2"/>
    <w:rsid w:val="00564FBC"/>
    <w:rsid w:val="005800BC"/>
    <w:rsid w:val="00582442"/>
    <w:rsid w:val="005A335D"/>
    <w:rsid w:val="005C13D4"/>
    <w:rsid w:val="005E2BD5"/>
    <w:rsid w:val="005E40D5"/>
    <w:rsid w:val="005E4F47"/>
    <w:rsid w:val="005F3269"/>
    <w:rsid w:val="00615961"/>
    <w:rsid w:val="00615B9C"/>
    <w:rsid w:val="00623AE3"/>
    <w:rsid w:val="006261F4"/>
    <w:rsid w:val="00631748"/>
    <w:rsid w:val="0064737F"/>
    <w:rsid w:val="006535F1"/>
    <w:rsid w:val="0065557D"/>
    <w:rsid w:val="00660D50"/>
    <w:rsid w:val="00662984"/>
    <w:rsid w:val="006716BB"/>
    <w:rsid w:val="006973C8"/>
    <w:rsid w:val="006A4862"/>
    <w:rsid w:val="006B1859"/>
    <w:rsid w:val="006B6680"/>
    <w:rsid w:val="006B6DCC"/>
    <w:rsid w:val="00701C70"/>
    <w:rsid w:val="00702DEF"/>
    <w:rsid w:val="00706861"/>
    <w:rsid w:val="007247CF"/>
    <w:rsid w:val="00726B8C"/>
    <w:rsid w:val="0075051B"/>
    <w:rsid w:val="00766420"/>
    <w:rsid w:val="0077110E"/>
    <w:rsid w:val="00775655"/>
    <w:rsid w:val="007849D5"/>
    <w:rsid w:val="00793188"/>
    <w:rsid w:val="00794D34"/>
    <w:rsid w:val="00806E3C"/>
    <w:rsid w:val="00813E5E"/>
    <w:rsid w:val="00816C2C"/>
    <w:rsid w:val="0083581B"/>
    <w:rsid w:val="00860EED"/>
    <w:rsid w:val="00863874"/>
    <w:rsid w:val="00864AFF"/>
    <w:rsid w:val="00865925"/>
    <w:rsid w:val="00877BF2"/>
    <w:rsid w:val="00891503"/>
    <w:rsid w:val="00893E9F"/>
    <w:rsid w:val="008A2F06"/>
    <w:rsid w:val="008B4A6A"/>
    <w:rsid w:val="008C7E27"/>
    <w:rsid w:val="008F3822"/>
    <w:rsid w:val="008F7448"/>
    <w:rsid w:val="0090147A"/>
    <w:rsid w:val="0090389B"/>
    <w:rsid w:val="009173EF"/>
    <w:rsid w:val="00932906"/>
    <w:rsid w:val="00943417"/>
    <w:rsid w:val="00961860"/>
    <w:rsid w:val="00961B0B"/>
    <w:rsid w:val="00962D33"/>
    <w:rsid w:val="009B38C3"/>
    <w:rsid w:val="009C1520"/>
    <w:rsid w:val="009E17BD"/>
    <w:rsid w:val="009E485A"/>
    <w:rsid w:val="00A04CEC"/>
    <w:rsid w:val="00A27F92"/>
    <w:rsid w:val="00A32257"/>
    <w:rsid w:val="00A36D20"/>
    <w:rsid w:val="00A43C03"/>
    <w:rsid w:val="00A46CD0"/>
    <w:rsid w:val="00A514A4"/>
    <w:rsid w:val="00A52C84"/>
    <w:rsid w:val="00A55622"/>
    <w:rsid w:val="00A571AF"/>
    <w:rsid w:val="00A83502"/>
    <w:rsid w:val="00A971DC"/>
    <w:rsid w:val="00AD15B3"/>
    <w:rsid w:val="00AD3606"/>
    <w:rsid w:val="00AD4A3D"/>
    <w:rsid w:val="00AF6E49"/>
    <w:rsid w:val="00B04A67"/>
    <w:rsid w:val="00B0583C"/>
    <w:rsid w:val="00B062E9"/>
    <w:rsid w:val="00B248BC"/>
    <w:rsid w:val="00B358B2"/>
    <w:rsid w:val="00B36B9E"/>
    <w:rsid w:val="00B40A81"/>
    <w:rsid w:val="00B44910"/>
    <w:rsid w:val="00B72267"/>
    <w:rsid w:val="00B73DD1"/>
    <w:rsid w:val="00B76EB6"/>
    <w:rsid w:val="00B7737B"/>
    <w:rsid w:val="00B824C8"/>
    <w:rsid w:val="00B849D3"/>
    <w:rsid w:val="00B84B9D"/>
    <w:rsid w:val="00BA3A51"/>
    <w:rsid w:val="00BC251A"/>
    <w:rsid w:val="00BD032B"/>
    <w:rsid w:val="00BD0614"/>
    <w:rsid w:val="00BD094B"/>
    <w:rsid w:val="00BE2640"/>
    <w:rsid w:val="00C01189"/>
    <w:rsid w:val="00C374DE"/>
    <w:rsid w:val="00C47AD4"/>
    <w:rsid w:val="00C52D81"/>
    <w:rsid w:val="00C55198"/>
    <w:rsid w:val="00C725C6"/>
    <w:rsid w:val="00C922C7"/>
    <w:rsid w:val="00CA0856"/>
    <w:rsid w:val="00CA6393"/>
    <w:rsid w:val="00CB18FF"/>
    <w:rsid w:val="00CB24AA"/>
    <w:rsid w:val="00CD0C08"/>
    <w:rsid w:val="00CD3C91"/>
    <w:rsid w:val="00CE03FB"/>
    <w:rsid w:val="00CE433C"/>
    <w:rsid w:val="00CF0161"/>
    <w:rsid w:val="00CF33F3"/>
    <w:rsid w:val="00D06183"/>
    <w:rsid w:val="00D22C42"/>
    <w:rsid w:val="00D45669"/>
    <w:rsid w:val="00D464CC"/>
    <w:rsid w:val="00D52124"/>
    <w:rsid w:val="00D522F6"/>
    <w:rsid w:val="00D65041"/>
    <w:rsid w:val="00D67039"/>
    <w:rsid w:val="00D86E6C"/>
    <w:rsid w:val="00DA1F41"/>
    <w:rsid w:val="00DB00D5"/>
    <w:rsid w:val="00DB1936"/>
    <w:rsid w:val="00DB384B"/>
    <w:rsid w:val="00DC480F"/>
    <w:rsid w:val="00DF0189"/>
    <w:rsid w:val="00E06FD5"/>
    <w:rsid w:val="00E10E80"/>
    <w:rsid w:val="00E124F0"/>
    <w:rsid w:val="00E227F3"/>
    <w:rsid w:val="00E4728B"/>
    <w:rsid w:val="00E545C6"/>
    <w:rsid w:val="00E60F04"/>
    <w:rsid w:val="00E63EFF"/>
    <w:rsid w:val="00E65B24"/>
    <w:rsid w:val="00E854E4"/>
    <w:rsid w:val="00E86DBF"/>
    <w:rsid w:val="00EB0D6F"/>
    <w:rsid w:val="00EB2232"/>
    <w:rsid w:val="00EC5337"/>
    <w:rsid w:val="00EE49E8"/>
    <w:rsid w:val="00EF768B"/>
    <w:rsid w:val="00F10B59"/>
    <w:rsid w:val="00F16BAB"/>
    <w:rsid w:val="00F2150A"/>
    <w:rsid w:val="00F231D8"/>
    <w:rsid w:val="00F3335C"/>
    <w:rsid w:val="00F44C00"/>
    <w:rsid w:val="00F45D2C"/>
    <w:rsid w:val="00F46C5F"/>
    <w:rsid w:val="00F562DC"/>
    <w:rsid w:val="00F632C0"/>
    <w:rsid w:val="00F66A26"/>
    <w:rsid w:val="00F74694"/>
    <w:rsid w:val="00F86596"/>
    <w:rsid w:val="00F93FD4"/>
    <w:rsid w:val="00F94A63"/>
    <w:rsid w:val="00FA1C28"/>
    <w:rsid w:val="00FB1279"/>
    <w:rsid w:val="00FB6B76"/>
    <w:rsid w:val="00FB7596"/>
    <w:rsid w:val="00FE4077"/>
    <w:rsid w:val="00FE500D"/>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6E67F"/>
  <w15:docId w15:val="{20437618-B056-4FD4-8A8D-149FE36F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9C1520"/>
    <w:rPr>
      <w:color w:val="666666"/>
    </w:rPr>
  </w:style>
  <w:style w:type="paragraph" w:styleId="BodyText">
    <w:name w:val="Body Text"/>
    <w:basedOn w:val="Normal"/>
    <w:link w:val="BodyTextChar"/>
    <w:uiPriority w:val="1"/>
    <w:qFormat/>
    <w:rsid w:val="00013B2F"/>
    <w:pPr>
      <w:widowControl w:val="0"/>
      <w:tabs>
        <w:tab w:val="clear" w:pos="567"/>
        <w:tab w:val="clear" w:pos="1134"/>
        <w:tab w:val="clear" w:pos="1701"/>
        <w:tab w:val="clear" w:pos="2268"/>
        <w:tab w:val="clear" w:pos="2835"/>
      </w:tabs>
      <w:overflowPunct/>
      <w:adjustRightInd/>
      <w:spacing w:before="0"/>
      <w:textAlignment w:val="auto"/>
    </w:pPr>
    <w:rPr>
      <w:rFonts w:eastAsia="Calibri" w:cs="Calibri"/>
      <w:sz w:val="22"/>
      <w:szCs w:val="22"/>
      <w:lang w:val="en-US"/>
    </w:rPr>
  </w:style>
  <w:style w:type="character" w:customStyle="1" w:styleId="BodyTextChar">
    <w:name w:val="Body Text Char"/>
    <w:basedOn w:val="DefaultParagraphFont"/>
    <w:link w:val="BodyText"/>
    <w:uiPriority w:val="1"/>
    <w:rsid w:val="00013B2F"/>
    <w:rPr>
      <w:rFonts w:ascii="Calibri" w:eastAsia="Calibri" w:hAnsi="Calibri" w:cs="Calibri"/>
      <w:sz w:val="22"/>
      <w:szCs w:val="22"/>
      <w:lang w:eastAsia="en-US"/>
    </w:rPr>
  </w:style>
  <w:style w:type="paragraph" w:styleId="Title">
    <w:name w:val="Title"/>
    <w:basedOn w:val="Normal"/>
    <w:link w:val="TitleChar"/>
    <w:uiPriority w:val="10"/>
    <w:qFormat/>
    <w:rsid w:val="00013B2F"/>
    <w:pPr>
      <w:widowControl w:val="0"/>
      <w:tabs>
        <w:tab w:val="clear" w:pos="567"/>
        <w:tab w:val="clear" w:pos="1134"/>
        <w:tab w:val="clear" w:pos="1701"/>
        <w:tab w:val="clear" w:pos="2268"/>
        <w:tab w:val="clear" w:pos="2835"/>
      </w:tabs>
      <w:overflowPunct/>
      <w:adjustRightInd/>
      <w:spacing w:before="86"/>
      <w:ind w:left="1000"/>
      <w:jc w:val="both"/>
      <w:textAlignment w:val="auto"/>
    </w:pPr>
    <w:rPr>
      <w:rFonts w:eastAsia="Calibri" w:cs="Calibri"/>
      <w:b/>
      <w:bCs/>
      <w:sz w:val="28"/>
      <w:szCs w:val="28"/>
      <w:lang w:val="en-US"/>
    </w:rPr>
  </w:style>
  <w:style w:type="character" w:customStyle="1" w:styleId="TitleChar">
    <w:name w:val="Title Char"/>
    <w:basedOn w:val="DefaultParagraphFont"/>
    <w:link w:val="Title"/>
    <w:uiPriority w:val="10"/>
    <w:rsid w:val="00013B2F"/>
    <w:rPr>
      <w:rFonts w:ascii="Calibri" w:eastAsia="Calibri" w:hAnsi="Calibri" w:cs="Calibri"/>
      <w:b/>
      <w:bCs/>
      <w:sz w:val="28"/>
      <w:szCs w:val="28"/>
      <w:lang w:eastAsia="en-US"/>
    </w:rPr>
  </w:style>
  <w:style w:type="paragraph" w:styleId="ListParagraph">
    <w:name w:val="List Paragraph"/>
    <w:basedOn w:val="Normal"/>
    <w:uiPriority w:val="1"/>
    <w:qFormat/>
    <w:rsid w:val="00013B2F"/>
    <w:pPr>
      <w:widowControl w:val="0"/>
      <w:tabs>
        <w:tab w:val="clear" w:pos="567"/>
        <w:tab w:val="clear" w:pos="1134"/>
        <w:tab w:val="clear" w:pos="1701"/>
        <w:tab w:val="clear" w:pos="2268"/>
        <w:tab w:val="clear" w:pos="2835"/>
      </w:tabs>
      <w:overflowPunct/>
      <w:adjustRightInd/>
      <w:spacing w:before="0"/>
      <w:ind w:left="1720" w:hanging="361"/>
      <w:textAlignment w:val="auto"/>
    </w:pPr>
    <w:rPr>
      <w:rFonts w:eastAsia="Calibri" w:cs="Calibri"/>
      <w:sz w:val="22"/>
      <w:szCs w:val="22"/>
      <w:lang w:val="en-US"/>
    </w:rPr>
  </w:style>
  <w:style w:type="paragraph" w:customStyle="1" w:styleId="TableParagraph">
    <w:name w:val="Table Paragraph"/>
    <w:basedOn w:val="Normal"/>
    <w:uiPriority w:val="1"/>
    <w:qFormat/>
    <w:rsid w:val="00013B2F"/>
    <w:pPr>
      <w:widowControl w:val="0"/>
      <w:tabs>
        <w:tab w:val="clear" w:pos="567"/>
        <w:tab w:val="clear" w:pos="1134"/>
        <w:tab w:val="clear" w:pos="1701"/>
        <w:tab w:val="clear" w:pos="2268"/>
        <w:tab w:val="clear" w:pos="2835"/>
      </w:tabs>
      <w:overflowPunct/>
      <w:adjustRightInd/>
      <w:spacing w:before="0"/>
      <w:textAlignment w:val="auto"/>
    </w:pPr>
    <w:rPr>
      <w:rFonts w:eastAsia="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itu.int/net/wsis/documents/doc_multi.asp?lang=en&amp;id=1161%7C1160" TargetMode="External"/><Relationship Id="rId42" Type="http://schemas.openxmlformats.org/officeDocument/2006/relationships/hyperlink" Target="https://learning.intracen.org/" TargetMode="External"/><Relationship Id="rId47" Type="http://schemas.openxmlformats.org/officeDocument/2006/relationships/hyperlink" Target="https://learning.intracen.org/" TargetMode="External"/><Relationship Id="rId63" Type="http://schemas.openxmlformats.org/officeDocument/2006/relationships/hyperlink" Target="https://connect.post/)" TargetMode="External"/><Relationship Id="rId68" Type="http://schemas.openxmlformats.org/officeDocument/2006/relationships/hyperlink" Target="https://www.itcbenchmarking.org/bso-directory" TargetMode="External"/><Relationship Id="rId84" Type="http://schemas.openxmlformats.org/officeDocument/2006/relationships/hyperlink" Target="https://www.unodc.org/unodc/en/justice-and-prison-reform/endvac_egm_csam-removal_june-2023.html" TargetMode="External"/><Relationship Id="rId89" Type="http://schemas.openxmlformats.org/officeDocument/2006/relationships/hyperlink" Target="https://www.upu.int/en/postal-solutions/programmes-services/postal-supply-chain/postal-supply-chain-integration" TargetMode="External"/><Relationship Id="rId16" Type="http://schemas.openxmlformats.org/officeDocument/2006/relationships/header" Target="header3.xml"/><Relationship Id="rId11" Type="http://schemas.openxmlformats.org/officeDocument/2006/relationships/hyperlink" Target="https://www.itu.int/en/council/cwg-wsis/Pages/default.aspx" TargetMode="External"/><Relationship Id="rId32" Type="http://schemas.openxmlformats.org/officeDocument/2006/relationships/hyperlink" Target="https://www.unodc.org/documents/drug-prevention-and-treatment/UNODC_WHO_Informal_Scientific_Network_Statement_2021.pdf" TargetMode="External"/><Relationship Id="rId37" Type="http://schemas.openxmlformats.org/officeDocument/2006/relationships/hyperlink" Target="https://legal.un.org/avl/ha/crpd/crpd.html" TargetMode="External"/><Relationship Id="rId53" Type="http://schemas.openxmlformats.org/officeDocument/2006/relationships/hyperlink" Target="https://www.macmap.org/" TargetMode="External"/><Relationship Id="rId58" Type="http://schemas.openxmlformats.org/officeDocument/2006/relationships/hyperlink" Target="https://publicadministration.un.org/egovkb/en-us/About/E-Government-at-Local-Level/Application-of-LOSI-methodology-in-countries" TargetMode="External"/><Relationship Id="rId74" Type="http://schemas.openxmlformats.org/officeDocument/2006/relationships/hyperlink" Target="https://www.ohchr.org/sites/default/files/2024-03/Toolkit-law-enforcement-Component-on-Digital-Technologies.pdf" TargetMode="External"/><Relationship Id="rId79" Type="http://schemas.openxmlformats.org/officeDocument/2006/relationships/hyperlink" Target="https://documents.un.org/doc/undoc/gen/v24/055/06/pdf/v2405506.pdf" TargetMode="External"/><Relationship Id="rId5" Type="http://schemas.openxmlformats.org/officeDocument/2006/relationships/numbering" Target="numbering.xml"/><Relationship Id="rId90" Type="http://schemas.openxmlformats.org/officeDocument/2006/relationships/hyperlink" Target="https://www.intracen.org/our-work/projects/global-public-goods-providing-trade-and-market-intelligence-for-informed-trade" TargetMode="External"/><Relationship Id="rId95" Type="http://schemas.openxmlformats.org/officeDocument/2006/relationships/theme" Target="theme/theme1.xml"/><Relationship Id="rId22" Type="http://schemas.openxmlformats.org/officeDocument/2006/relationships/hyperlink" Target="https://www.itu.int/net/wsis/documents/doc_multi.asp?lang=en&amp;id=2266%7C2267" TargetMode="External"/><Relationship Id="rId27" Type="http://schemas.openxmlformats.org/officeDocument/2006/relationships/image" Target="media/image4.jpeg"/><Relationship Id="rId43" Type="http://schemas.openxmlformats.org/officeDocument/2006/relationships/hyperlink" Target="https://learning.intracen.org/" TargetMode="External"/><Relationship Id="rId48" Type="http://schemas.openxmlformats.org/officeDocument/2006/relationships/hyperlink" Target="https://sherloc.unodc.org/cld/en/st/home.html" TargetMode="External"/><Relationship Id="rId64" Type="http://schemas.openxmlformats.org/officeDocument/2006/relationships/hyperlink" Target="https://www.upu.int/en/universal-postal-union/activities/trade-facilitation" TargetMode="External"/><Relationship Id="rId69" Type="http://schemas.openxmlformats.org/officeDocument/2006/relationships/hyperlink" Target="https://shetrades/" TargetMode="External"/><Relationship Id="rId8" Type="http://schemas.openxmlformats.org/officeDocument/2006/relationships/webSettings" Target="webSettings.xml"/><Relationship Id="rId51" Type="http://schemas.openxmlformats.org/officeDocument/2006/relationships/hyperlink" Target="https://marketanalysis.intracen.org/en" TargetMode="External"/><Relationship Id="rId72" Type="http://schemas.openxmlformats.org/officeDocument/2006/relationships/hyperlink" Target="https://www.ohchr.org/sites/default/files/2024-03/Toolkit-law-enforcement-Component-on-Digital-Technologies.pdf" TargetMode="External"/><Relationship Id="rId80" Type="http://schemas.openxmlformats.org/officeDocument/2006/relationships/hyperlink" Target="https://documents.un.org/doc/undoc/gen/v24/055/06/pdf/v2405506.pdf" TargetMode="External"/><Relationship Id="rId85" Type="http://schemas.openxmlformats.org/officeDocument/2006/relationships/hyperlink" Target="https://earlywarningsforall.org/site/early-warnings-all" TargetMode="External"/><Relationship Id="rId93" Type="http://schemas.openxmlformats.org/officeDocument/2006/relationships/hyperlink" Target="https://intracen.org/resources/publications/sme-competitiveness-in-francophone-africa-2022" TargetMode="External"/><Relationship Id="rId3" Type="http://schemas.openxmlformats.org/officeDocument/2006/relationships/customXml" Target="../customXml/item3.xml"/><Relationship Id="rId12" Type="http://schemas.openxmlformats.org/officeDocument/2006/relationships/hyperlink" Target="https://www.itu.int/net4/wsis/ungis/Content/upload/gdc/UNGIS-CompiledMatrixOfLinkages-WSIS-GDC.pdf" TargetMode="Externa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s://connect.post/" TargetMode="External"/><Relationship Id="rId38" Type="http://schemas.openxmlformats.org/officeDocument/2006/relationships/hyperlink" Target="https://www.undp.org/digital/ai/local-language-partnerships" TargetMode="External"/><Relationship Id="rId46" Type="http://schemas.openxmlformats.org/officeDocument/2006/relationships/hyperlink" Target="https://www.intracen.org/our-work/partnerships/women-exporters-in-the-digital-economy-weide-fund" TargetMode="External"/><Relationship Id="rId59" Type="http://schemas.openxmlformats.org/officeDocument/2006/relationships/hyperlink" Target="https://publicadministration.un.org/egovkb/en-us/About/E-Government-at-Local-Level/Application-of-LOSI-methodology-in-countries" TargetMode="External"/><Relationship Id="rId67" Type="http://schemas.openxmlformats.org/officeDocument/2006/relationships/hyperlink" Target="https://www.intracen.org/our-work/projects/fast-tracking-digital-entrepreneurship-in-africa-phase-1" TargetMode="External"/><Relationship Id="rId20" Type="http://schemas.openxmlformats.org/officeDocument/2006/relationships/hyperlink" Target="https://www.itu.int/net/wsis/documents/doc_multi.asp?lang=en&amp;id=1161%7C1160" TargetMode="External"/><Relationship Id="rId41" Type="http://schemas.openxmlformats.org/officeDocument/2006/relationships/hyperlink" Target="https://www.undp.org/digital/ai/local-language-partnerships" TargetMode="External"/><Relationship Id="rId54" Type="http://schemas.openxmlformats.org/officeDocument/2006/relationships/hyperlink" Target="https://exportpotential.intracen.org/en/" TargetMode="External"/><Relationship Id="rId62" Type="http://schemas.openxmlformats.org/officeDocument/2006/relationships/hyperlink" Target="https://connect.post/)" TargetMode="External"/><Relationship Id="rId70" Type="http://schemas.openxmlformats.org/officeDocument/2006/relationships/hyperlink" Target="https://www.unodc.org/unodc/en/cybercrime/home.html" TargetMode="External"/><Relationship Id="rId75" Type="http://schemas.openxmlformats.org/officeDocument/2006/relationships/hyperlink" Target="https://www.ohchr.org/sites/default/files/2024-03/Toolkit-law-enforcement-Component-on-Digital-Technologies.pdf" TargetMode="External"/><Relationship Id="rId83" Type="http://schemas.openxmlformats.org/officeDocument/2006/relationships/hyperlink" Target="https://www.unodc.org/unodc/en/justice-and-prison-reform/endvac_egm_csam-removal_june-2023.html" TargetMode="External"/><Relationship Id="rId88" Type="http://schemas.openxmlformats.org/officeDocument/2006/relationships/hyperlink" Target="https://www.upu.int/en/universal-postal-union/activities/research-publications/postal-statistics" TargetMode="External"/><Relationship Id="rId91" Type="http://schemas.openxmlformats.org/officeDocument/2006/relationships/hyperlink" Target="https://www.intracen.org/resources/tools/african-trade-observatory-at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itu.int/net/wsis/documents/doc_multi.asp?lang=en&amp;id=2266%7C2267" TargetMode="External"/><Relationship Id="rId28" Type="http://schemas.openxmlformats.org/officeDocument/2006/relationships/hyperlink" Target="https://connect.post/" TargetMode="External"/><Relationship Id="rId36" Type="http://schemas.openxmlformats.org/officeDocument/2006/relationships/hyperlink" Target="https://legal.un.org/avl/ha/crpd/crpd.html" TargetMode="External"/><Relationship Id="rId49" Type="http://schemas.openxmlformats.org/officeDocument/2006/relationships/hyperlink" Target="https://www.intracen.org/our-work/projects/global-public-goods-providing-trade-and-market-intelligence-for-informed-trade" TargetMode="External"/><Relationship Id="rId57" Type="http://schemas.openxmlformats.org/officeDocument/2006/relationships/hyperlink" Target="https://globaltradehelpdesk.org/en" TargetMode="External"/><Relationship Id="rId10" Type="http://schemas.openxmlformats.org/officeDocument/2006/relationships/endnotes" Target="endnotes.xml"/><Relationship Id="rId31" Type="http://schemas.openxmlformats.org/officeDocument/2006/relationships/hyperlink" Target="https://www.unodc.org/documents/drug-prevention-and-treatment/UNODC_WHO_Informal_Scientific_Network_Statement_2021.pdf" TargetMode="External"/><Relationship Id="rId44" Type="http://schemas.openxmlformats.org/officeDocument/2006/relationships/hyperlink" Target="https://www.shetrades.com/" TargetMode="External"/><Relationship Id="rId52" Type="http://schemas.openxmlformats.org/officeDocument/2006/relationships/hyperlink" Target="https://www.trademap.org/Index.aspx" TargetMode="External"/><Relationship Id="rId60" Type="http://schemas.openxmlformats.org/officeDocument/2006/relationships/hyperlink" Target="https://unu.edu/egov/project/health-online-service-provision-index-hospi-network" TargetMode="External"/><Relationship Id="rId65" Type="http://schemas.openxmlformats.org/officeDocument/2006/relationships/hyperlink" Target="https://www.intracen.org/our-work/projects/global-digital-moonshot" TargetMode="External"/><Relationship Id="rId73" Type="http://schemas.openxmlformats.org/officeDocument/2006/relationships/hyperlink" Target="https://www.ohchr.org/sites/default/files/2024-03/Toolkit-law-enforcement-Component-on-Digital-Technologies.pdf" TargetMode="External"/><Relationship Id="rId78" Type="http://schemas.openxmlformats.org/officeDocument/2006/relationships/hyperlink" Target="https://www.unodc.org/unodc/en/cybercrime/regions" TargetMode="External"/><Relationship Id="rId81" Type="http://schemas.openxmlformats.org/officeDocument/2006/relationships/hyperlink" Target="https://www.unodc.org/unodc/en/cybercrime/regions" TargetMode="External"/><Relationship Id="rId86" Type="http://schemas.openxmlformats.org/officeDocument/2006/relationships/hyperlink" Target="https://www.unodc.org/unodc/en/data-and-analysis/statistics/iccs.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undocs.org/A/RES/79/1" TargetMode="External"/><Relationship Id="rId39" Type="http://schemas.openxmlformats.org/officeDocument/2006/relationships/hyperlink" Target="https://www.undp.org/digital/ai/local-language-partnerships" TargetMode="External"/><Relationship Id="rId34" Type="http://schemas.openxmlformats.org/officeDocument/2006/relationships/hyperlink" Target="https://www.unodc.org/documents/17-01904_Rural_treatment_ebook.pdf" TargetMode="External"/><Relationship Id="rId50" Type="http://schemas.openxmlformats.org/officeDocument/2006/relationships/hyperlink" Target="https://marketanalysis.intracen.org/en" TargetMode="External"/><Relationship Id="rId55" Type="http://schemas.openxmlformats.org/officeDocument/2006/relationships/hyperlink" Target="https://procurementmap.intracen.org/" TargetMode="External"/><Relationship Id="rId76" Type="http://schemas.openxmlformats.org/officeDocument/2006/relationships/hyperlink" Target="https://documents.un.org/doc/undoc/gen/v24/055/06/pdf/v2405506.pdf" TargetMode="External"/><Relationship Id="rId7" Type="http://schemas.openxmlformats.org/officeDocument/2006/relationships/settings" Target="settings.xml"/><Relationship Id="rId71" Type="http://schemas.openxmlformats.org/officeDocument/2006/relationships/hyperlink" Target="https://learning.intracen.org/" TargetMode="External"/><Relationship Id="rId92" Type="http://schemas.openxmlformats.org/officeDocument/2006/relationships/hyperlink" Target="https://legal.un.org/avl/ha/crpd/crpd.html" TargetMode="External"/><Relationship Id="rId2" Type="http://schemas.openxmlformats.org/officeDocument/2006/relationships/customXml" Target="../customXml/item2.xml"/><Relationship Id="rId29" Type="http://schemas.openxmlformats.org/officeDocument/2006/relationships/hyperlink" Target="https://www.unodc.org/documents/drug-prevention-and-treatment/UNODC_WHO_Informal_Scientific_Network_Statement_2021.pdf" TargetMode="External"/><Relationship Id="rId24" Type="http://schemas.openxmlformats.org/officeDocument/2006/relationships/hyperlink" Target="https://www.itu.int/net/wsis/documents/doc_multi.asp?lang=en&amp;id=2266%7C2267" TargetMode="External"/><Relationship Id="rId40" Type="http://schemas.openxmlformats.org/officeDocument/2006/relationships/hyperlink" Target="https://www.undp.org/digital/ai/local-language-partnerships" TargetMode="External"/><Relationship Id="rId45" Type="http://schemas.openxmlformats.org/officeDocument/2006/relationships/hyperlink" Target="https://www.intracen.org/our-work/partnerships/women-exporters-in-the-digital-economy-weide-fund" TargetMode="External"/><Relationship Id="rId66" Type="http://schemas.openxmlformats.org/officeDocument/2006/relationships/hyperlink" Target="https://www.intracen.org/our-work/projects/ecomconnect-programme-empowering-businesses-through-e-commerce" TargetMode="External"/><Relationship Id="rId87" Type="http://schemas.openxmlformats.org/officeDocument/2006/relationships/hyperlink" Target="https://www.unodc.org/unodc/en/data-and-analysis/statistics/iccs.html" TargetMode="External"/><Relationship Id="rId61" Type="http://schemas.openxmlformats.org/officeDocument/2006/relationships/hyperlink" Target="https://unu.edu/egov/project/health-online-service-provision-index-hospi-network" TargetMode="External"/><Relationship Id="rId82" Type="http://schemas.openxmlformats.org/officeDocument/2006/relationships/hyperlink" Target="https://www.unodc.org/unodc/en/cybercrime/regions" TargetMode="External"/><Relationship Id="rId19" Type="http://schemas.openxmlformats.org/officeDocument/2006/relationships/hyperlink" Target="https://www.itu.int/net/wsis/docs/background/resolutions/56_183_unga_2002.pdf" TargetMode="External"/><Relationship Id="rId14" Type="http://schemas.openxmlformats.org/officeDocument/2006/relationships/header" Target="header2.xml"/><Relationship Id="rId30" Type="http://schemas.openxmlformats.org/officeDocument/2006/relationships/hyperlink" Target="https://www.unodc.org/documents/drug-prevention-and-treatment/UNODC_WHO_Informal_Scientific_Network_Statement_2021.pdf" TargetMode="External"/><Relationship Id="rId35" Type="http://schemas.openxmlformats.org/officeDocument/2006/relationships/hyperlink" Target="https://connect.post/" TargetMode="External"/><Relationship Id="rId56" Type="http://schemas.openxmlformats.org/officeDocument/2006/relationships/hyperlink" Target="https://findrulesoforigin.org/" TargetMode="External"/><Relationship Id="rId77" Type="http://schemas.openxmlformats.org/officeDocument/2006/relationships/hyperlink" Target="https://documents.un.org/doc/undoc/gen/v24/055/06/pdf/v2405506.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Documents\SPM\Templates\dotx%20files\CWG-WSIS&amp;SDGs\CWG-WSIS&amp;SDGs42-TEMPLATE-INF-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E71E44D3260374C8AB15791486AF672" ma:contentTypeVersion="4" ma:contentTypeDescription="Create a new document." ma:contentTypeScope="" ma:versionID="c36fff0315a790489faaa8992834eb23">
  <xsd:schema xmlns:xsd="http://www.w3.org/2001/XMLSchema" xmlns:xs="http://www.w3.org/2001/XMLSchema" xmlns:p="http://schemas.microsoft.com/office/2006/metadata/properties" xmlns:ns2="182c4cff-5844-4b4c-8c88-96909af4d9b9" targetNamespace="http://schemas.microsoft.com/office/2006/metadata/properties" ma:root="true" ma:fieldsID="14dbbc65ba0dd303dda57901371fb62d" ns2:_="">
    <xsd:import namespace="182c4cff-5844-4b4c-8c88-96909af4d9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c4cff-5844-4b4c-8c88-96909af4d9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5D58C-5DAE-4343-8202-DBC71F67C86B}">
  <ds:schemaRefs>
    <ds:schemaRef ds:uri="http://schemas.openxmlformats.org/package/2006/metadata/core-properties"/>
    <ds:schemaRef ds:uri="http://purl.org/dc/dcmitype/"/>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182c4cff-5844-4b4c-8c88-96909af4d9b9"/>
    <ds:schemaRef ds:uri="http://purl.org/dc/terms/"/>
  </ds:schemaRefs>
</ds:datastoreItem>
</file>

<file path=customXml/itemProps2.xml><?xml version="1.0" encoding="utf-8"?>
<ds:datastoreItem xmlns:ds="http://schemas.openxmlformats.org/officeDocument/2006/customXml" ds:itemID="{767B08A3-5015-46BB-8A63-BB5FA77BFC87}">
  <ds:schemaRefs>
    <ds:schemaRef ds:uri="http://schemas.microsoft.com/sharepoint/v3/contenttype/forms"/>
  </ds:schemaRefs>
</ds:datastoreItem>
</file>

<file path=customXml/itemProps3.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4.xml><?xml version="1.0" encoding="utf-8"?>
<ds:datastoreItem xmlns:ds="http://schemas.openxmlformats.org/officeDocument/2006/customXml" ds:itemID="{8F62EA7B-19B2-428F-A6CD-8D03816A1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2c4cff-5844-4b4c-8c88-96909af4d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CWG-WSIS&amp;SDGs42-TEMPLATE-INF-Doc.dotx</Template>
  <TotalTime>1</TotalTime>
  <Pages>82</Pages>
  <Words>12260</Words>
  <Characters>82921</Characters>
  <Application>Microsoft Office Word</Application>
  <DocSecurity>4</DocSecurity>
  <Lines>691</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94992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WSIS process and 2030 agenda – GDC matrix (Draft)</dc:title>
  <dc:subject>ITU Council Working Group on WSIS &amp; SDGs</dc:subject>
  <cp:keywords>CWG-WSIS&amp;SDG</cp:keywords>
  <dc:description/>
  <cp:revision>2</cp:revision>
  <dcterms:created xsi:type="dcterms:W3CDTF">2025-02-05T18:30:00Z</dcterms:created>
  <dcterms:modified xsi:type="dcterms:W3CDTF">2025-02-05T18:30:00Z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0x010100EE71E44D3260374C8AB15791486AF672</vt:lpwstr>
  </property>
</Properties>
</file>