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520F36" w:rsidRPr="006145DC">
        <w:trPr>
          <w:cantSplit/>
        </w:trPr>
        <w:tc>
          <w:tcPr>
            <w:tcW w:w="6912" w:type="dxa"/>
          </w:tcPr>
          <w:p w:rsidR="00520F36" w:rsidRPr="006145DC" w:rsidRDefault="00520F36" w:rsidP="00302B20">
            <w:pPr>
              <w:spacing w:before="360"/>
            </w:pPr>
            <w:bookmarkStart w:id="0" w:name="dc06"/>
            <w:bookmarkEnd w:id="0"/>
            <w:r w:rsidRPr="006145DC">
              <w:rPr>
                <w:b/>
                <w:bCs/>
                <w:sz w:val="30"/>
                <w:szCs w:val="30"/>
              </w:rPr>
              <w:t>Conseil 2017</w:t>
            </w:r>
            <w:r w:rsidRPr="006145DC">
              <w:rPr>
                <w:rFonts w:ascii="Verdana" w:hAnsi="Verdana"/>
                <w:b/>
                <w:bCs/>
                <w:sz w:val="26"/>
                <w:szCs w:val="26"/>
              </w:rPr>
              <w:br/>
            </w:r>
            <w:r w:rsidRPr="006145DC">
              <w:rPr>
                <w:b/>
                <w:bCs/>
                <w:szCs w:val="24"/>
              </w:rPr>
              <w:t>Genève, 15-25 mai 2017</w:t>
            </w:r>
          </w:p>
        </w:tc>
        <w:tc>
          <w:tcPr>
            <w:tcW w:w="3261" w:type="dxa"/>
          </w:tcPr>
          <w:p w:rsidR="00520F36" w:rsidRPr="006145DC" w:rsidRDefault="00520F36" w:rsidP="00302B20">
            <w:pPr>
              <w:spacing w:before="0"/>
              <w:jc w:val="right"/>
            </w:pPr>
            <w:bookmarkStart w:id="1" w:name="ditulogo"/>
            <w:bookmarkEnd w:id="1"/>
            <w:r w:rsidRPr="006145DC">
              <w:rPr>
                <w:rFonts w:cstheme="minorHAnsi"/>
                <w:b/>
                <w:bCs/>
                <w:noProof/>
                <w:lang w:val="en-GB" w:eastAsia="zh-CN"/>
              </w:rPr>
              <w:drawing>
                <wp:inline distT="0" distB="0" distL="0" distR="0" wp14:anchorId="483F5B98" wp14:editId="41A9B441">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520F36" w:rsidRPr="006145DC" w:rsidTr="00F9669D">
        <w:trPr>
          <w:cantSplit/>
          <w:trHeight w:val="20"/>
        </w:trPr>
        <w:tc>
          <w:tcPr>
            <w:tcW w:w="6912" w:type="dxa"/>
            <w:tcBorders>
              <w:bottom w:val="single" w:sz="12" w:space="0" w:color="auto"/>
            </w:tcBorders>
            <w:vAlign w:val="center"/>
          </w:tcPr>
          <w:p w:rsidR="00520F36" w:rsidRPr="006145DC" w:rsidRDefault="00520F36" w:rsidP="00302B20">
            <w:pPr>
              <w:spacing w:before="0"/>
              <w:rPr>
                <w:b/>
                <w:bCs/>
                <w:sz w:val="26"/>
                <w:szCs w:val="26"/>
              </w:rPr>
            </w:pPr>
          </w:p>
        </w:tc>
        <w:tc>
          <w:tcPr>
            <w:tcW w:w="3261" w:type="dxa"/>
            <w:tcBorders>
              <w:bottom w:val="single" w:sz="12" w:space="0" w:color="auto"/>
            </w:tcBorders>
          </w:tcPr>
          <w:p w:rsidR="00520F36" w:rsidRPr="006145DC" w:rsidRDefault="00520F36" w:rsidP="00302B20">
            <w:pPr>
              <w:spacing w:before="0"/>
              <w:rPr>
                <w:b/>
                <w:bCs/>
              </w:rPr>
            </w:pPr>
          </w:p>
        </w:tc>
      </w:tr>
      <w:tr w:rsidR="00520F36" w:rsidRPr="006145DC">
        <w:trPr>
          <w:cantSplit/>
          <w:trHeight w:val="20"/>
        </w:trPr>
        <w:tc>
          <w:tcPr>
            <w:tcW w:w="6912" w:type="dxa"/>
            <w:tcBorders>
              <w:top w:val="single" w:sz="12" w:space="0" w:color="auto"/>
            </w:tcBorders>
          </w:tcPr>
          <w:p w:rsidR="00520F36" w:rsidRPr="006145DC" w:rsidRDefault="00520F36" w:rsidP="00302B20">
            <w:pPr>
              <w:spacing w:before="0"/>
              <w:rPr>
                <w:smallCaps/>
                <w:sz w:val="22"/>
              </w:rPr>
            </w:pPr>
          </w:p>
        </w:tc>
        <w:tc>
          <w:tcPr>
            <w:tcW w:w="3261" w:type="dxa"/>
            <w:tcBorders>
              <w:top w:val="single" w:sz="12" w:space="0" w:color="auto"/>
            </w:tcBorders>
          </w:tcPr>
          <w:p w:rsidR="00520F36" w:rsidRPr="006145DC" w:rsidRDefault="00520F36" w:rsidP="00302B20">
            <w:pPr>
              <w:spacing w:before="0"/>
              <w:rPr>
                <w:b/>
                <w:bCs/>
              </w:rPr>
            </w:pPr>
          </w:p>
        </w:tc>
      </w:tr>
      <w:tr w:rsidR="00520F36" w:rsidRPr="006145DC">
        <w:trPr>
          <w:cantSplit/>
          <w:trHeight w:val="20"/>
        </w:trPr>
        <w:tc>
          <w:tcPr>
            <w:tcW w:w="6912" w:type="dxa"/>
            <w:vMerge w:val="restart"/>
          </w:tcPr>
          <w:p w:rsidR="00520F36" w:rsidRPr="006145DC" w:rsidRDefault="00C46183" w:rsidP="00302B20">
            <w:pPr>
              <w:spacing w:before="0"/>
              <w:rPr>
                <w:rFonts w:cs="Times"/>
                <w:b/>
                <w:bCs/>
                <w:szCs w:val="24"/>
              </w:rPr>
            </w:pPr>
            <w:bookmarkStart w:id="2" w:name="dnum" w:colFirst="1" w:colLast="1"/>
            <w:bookmarkStart w:id="3" w:name="dmeeting" w:colFirst="0" w:colLast="0"/>
            <w:r w:rsidRPr="006145DC">
              <w:rPr>
                <w:rFonts w:cs="Times"/>
                <w:b/>
                <w:bCs/>
                <w:szCs w:val="24"/>
              </w:rPr>
              <w:t>Point de l'ordre du jour: 1.19</w:t>
            </w:r>
          </w:p>
        </w:tc>
        <w:tc>
          <w:tcPr>
            <w:tcW w:w="3261" w:type="dxa"/>
          </w:tcPr>
          <w:p w:rsidR="00520F36" w:rsidRPr="006145DC" w:rsidRDefault="00520F36" w:rsidP="00302B20">
            <w:pPr>
              <w:spacing w:before="0"/>
              <w:rPr>
                <w:b/>
                <w:bCs/>
              </w:rPr>
            </w:pPr>
            <w:r w:rsidRPr="006145DC">
              <w:rPr>
                <w:b/>
                <w:bCs/>
              </w:rPr>
              <w:t>Document C17/</w:t>
            </w:r>
            <w:r w:rsidR="00C46183" w:rsidRPr="006145DC">
              <w:rPr>
                <w:b/>
                <w:bCs/>
              </w:rPr>
              <w:t>72</w:t>
            </w:r>
            <w:r w:rsidRPr="006145DC">
              <w:rPr>
                <w:b/>
                <w:bCs/>
              </w:rPr>
              <w:t>-F</w:t>
            </w:r>
          </w:p>
        </w:tc>
      </w:tr>
      <w:tr w:rsidR="00520F36" w:rsidRPr="006145DC">
        <w:trPr>
          <w:cantSplit/>
          <w:trHeight w:val="20"/>
        </w:trPr>
        <w:tc>
          <w:tcPr>
            <w:tcW w:w="6912" w:type="dxa"/>
            <w:vMerge/>
          </w:tcPr>
          <w:p w:rsidR="00520F36" w:rsidRPr="006145DC" w:rsidRDefault="00520F36" w:rsidP="00302B20">
            <w:pPr>
              <w:shd w:val="solid" w:color="FFFFFF" w:fill="FFFFFF"/>
              <w:spacing w:before="180"/>
              <w:rPr>
                <w:smallCaps/>
              </w:rPr>
            </w:pPr>
            <w:bookmarkStart w:id="4" w:name="ddate" w:colFirst="1" w:colLast="1"/>
            <w:bookmarkEnd w:id="2"/>
            <w:bookmarkEnd w:id="3"/>
          </w:p>
        </w:tc>
        <w:tc>
          <w:tcPr>
            <w:tcW w:w="3261" w:type="dxa"/>
          </w:tcPr>
          <w:p w:rsidR="00520F36" w:rsidRPr="006145DC" w:rsidRDefault="00C46183" w:rsidP="00302B20">
            <w:pPr>
              <w:spacing w:before="0"/>
              <w:rPr>
                <w:b/>
                <w:bCs/>
              </w:rPr>
            </w:pPr>
            <w:r w:rsidRPr="006145DC">
              <w:rPr>
                <w:b/>
                <w:bCs/>
              </w:rPr>
              <w:t>21 avril</w:t>
            </w:r>
            <w:r w:rsidR="00520F36" w:rsidRPr="006145DC">
              <w:rPr>
                <w:b/>
                <w:bCs/>
              </w:rPr>
              <w:t xml:space="preserve"> 2017</w:t>
            </w:r>
          </w:p>
        </w:tc>
      </w:tr>
      <w:tr w:rsidR="00520F36" w:rsidRPr="006145DC">
        <w:trPr>
          <w:cantSplit/>
          <w:trHeight w:val="20"/>
        </w:trPr>
        <w:tc>
          <w:tcPr>
            <w:tcW w:w="6912" w:type="dxa"/>
            <w:vMerge/>
          </w:tcPr>
          <w:p w:rsidR="00520F36" w:rsidRPr="006145DC" w:rsidRDefault="00520F36" w:rsidP="00302B20">
            <w:pPr>
              <w:shd w:val="solid" w:color="FFFFFF" w:fill="FFFFFF"/>
              <w:spacing w:before="180"/>
              <w:rPr>
                <w:smallCaps/>
              </w:rPr>
            </w:pPr>
            <w:bookmarkStart w:id="5" w:name="dorlang" w:colFirst="1" w:colLast="1"/>
            <w:bookmarkEnd w:id="4"/>
          </w:p>
        </w:tc>
        <w:tc>
          <w:tcPr>
            <w:tcW w:w="3261" w:type="dxa"/>
          </w:tcPr>
          <w:p w:rsidR="00520F36" w:rsidRPr="006145DC" w:rsidRDefault="00520F36" w:rsidP="00302B20">
            <w:pPr>
              <w:spacing w:before="0"/>
              <w:rPr>
                <w:b/>
                <w:bCs/>
              </w:rPr>
            </w:pPr>
            <w:r w:rsidRPr="006145DC">
              <w:rPr>
                <w:b/>
                <w:bCs/>
              </w:rPr>
              <w:t>Original: anglais</w:t>
            </w:r>
          </w:p>
        </w:tc>
      </w:tr>
      <w:tr w:rsidR="00520F36" w:rsidRPr="006145DC">
        <w:trPr>
          <w:cantSplit/>
        </w:trPr>
        <w:tc>
          <w:tcPr>
            <w:tcW w:w="10173" w:type="dxa"/>
            <w:gridSpan w:val="2"/>
          </w:tcPr>
          <w:p w:rsidR="00520F36" w:rsidRPr="006145DC" w:rsidRDefault="00C46183" w:rsidP="00302B20">
            <w:pPr>
              <w:pStyle w:val="Source"/>
            </w:pPr>
            <w:bookmarkStart w:id="6" w:name="dsource" w:colFirst="0" w:colLast="0"/>
            <w:bookmarkEnd w:id="5"/>
            <w:r w:rsidRPr="006145DC">
              <w:t>Rapport du Secrétaire général</w:t>
            </w:r>
          </w:p>
        </w:tc>
      </w:tr>
      <w:tr w:rsidR="00520F36" w:rsidRPr="006145DC">
        <w:trPr>
          <w:cantSplit/>
        </w:trPr>
        <w:tc>
          <w:tcPr>
            <w:tcW w:w="10173" w:type="dxa"/>
            <w:gridSpan w:val="2"/>
          </w:tcPr>
          <w:p w:rsidR="00520F36" w:rsidRPr="006145DC" w:rsidRDefault="00123B90" w:rsidP="00302B20">
            <w:pPr>
              <w:pStyle w:val="Title1"/>
            </w:pPr>
            <w:bookmarkStart w:id="7" w:name="dtitle1" w:colFirst="0" w:colLast="0"/>
            <w:bookmarkEnd w:id="6"/>
            <w:r w:rsidRPr="006145DC">
              <w:t>Efficacité des groupes régionaux pour réduire</w:t>
            </w:r>
            <w:r w:rsidR="00BE14CD" w:rsidRPr="006145DC">
              <w:t xml:space="preserve"> </w:t>
            </w:r>
            <w:r w:rsidRPr="006145DC">
              <w:t>l</w:t>
            </w:r>
            <w:r w:rsidR="00BE14CD" w:rsidRPr="006145DC">
              <w:t>'</w:t>
            </w:r>
            <w:r w:rsidRPr="006145DC">
              <w:t xml:space="preserve">écart </w:t>
            </w:r>
            <w:r w:rsidR="003975E0" w:rsidRPr="006145DC">
              <w:br/>
            </w:r>
            <w:r w:rsidRPr="006145DC">
              <w:t>en ma</w:t>
            </w:r>
            <w:bookmarkStart w:id="8" w:name="_GoBack"/>
            <w:bookmarkEnd w:id="8"/>
            <w:r w:rsidRPr="006145DC">
              <w:t xml:space="preserve">tière de normalisation </w:t>
            </w:r>
          </w:p>
        </w:tc>
      </w:tr>
      <w:bookmarkEnd w:id="7"/>
    </w:tbl>
    <w:p w:rsidR="00520F36" w:rsidRPr="006145DC" w:rsidRDefault="00520F36" w:rsidP="00302B20"/>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6145DC">
        <w:trPr>
          <w:trHeight w:val="3372"/>
        </w:trPr>
        <w:tc>
          <w:tcPr>
            <w:tcW w:w="8080" w:type="dxa"/>
            <w:tcBorders>
              <w:top w:val="single" w:sz="12" w:space="0" w:color="auto"/>
              <w:left w:val="single" w:sz="12" w:space="0" w:color="auto"/>
              <w:bottom w:val="single" w:sz="12" w:space="0" w:color="auto"/>
              <w:right w:val="single" w:sz="12" w:space="0" w:color="auto"/>
            </w:tcBorders>
          </w:tcPr>
          <w:p w:rsidR="00520F36" w:rsidRPr="006145DC" w:rsidRDefault="00520F36" w:rsidP="00302B20">
            <w:pPr>
              <w:pStyle w:val="Headingb"/>
            </w:pPr>
            <w:r w:rsidRPr="006145DC">
              <w:t>Résumé</w:t>
            </w:r>
          </w:p>
          <w:p w:rsidR="00520F36" w:rsidRPr="006145DC" w:rsidRDefault="00FE672A" w:rsidP="00FE672A">
            <w:r w:rsidRPr="006145DC">
              <w:t>L</w:t>
            </w:r>
            <w:r w:rsidR="00123B90" w:rsidRPr="006145DC">
              <w:t>e présent document a pour objet de rendre compte de l</w:t>
            </w:r>
            <w:r w:rsidR="00BE14CD" w:rsidRPr="006145DC">
              <w:t>'</w:t>
            </w:r>
            <w:r w:rsidR="00123B90" w:rsidRPr="006145DC">
              <w:t>efficacité des groupes régionaux, conformément au</w:t>
            </w:r>
            <w:r w:rsidRPr="006145DC">
              <w:t xml:space="preserve">x dispositions du </w:t>
            </w:r>
            <w:r w:rsidR="00123B90" w:rsidRPr="006145DC">
              <w:rPr>
                <w:i/>
                <w:iCs/>
              </w:rPr>
              <w:t>charge</w:t>
            </w:r>
            <w:r w:rsidR="00BE14CD" w:rsidRPr="006145DC">
              <w:t xml:space="preserve"> </w:t>
            </w:r>
            <w:r w:rsidR="00123B90" w:rsidRPr="006145DC">
              <w:t xml:space="preserve">de la </w:t>
            </w:r>
            <w:r w:rsidRPr="006145DC">
              <w:t>R</w:t>
            </w:r>
            <w:r w:rsidR="00123B90" w:rsidRPr="006145DC">
              <w:t>ésolution 44 (AMNT</w:t>
            </w:r>
            <w:r w:rsidRPr="006145DC">
              <w:noBreakHyphen/>
            </w:r>
            <w:r w:rsidR="00123B90" w:rsidRPr="006145DC">
              <w:t>16).</w:t>
            </w:r>
            <w:r w:rsidR="00BE14CD" w:rsidRPr="006145DC">
              <w:t xml:space="preserve"> </w:t>
            </w:r>
          </w:p>
          <w:p w:rsidR="00520F36" w:rsidRPr="006145DC" w:rsidRDefault="00520F36" w:rsidP="00302B20">
            <w:pPr>
              <w:pStyle w:val="Headingb"/>
            </w:pPr>
            <w:r w:rsidRPr="006145DC">
              <w:t>Suite à donner</w:t>
            </w:r>
          </w:p>
          <w:p w:rsidR="00520F36" w:rsidRPr="006145DC" w:rsidRDefault="00C46183" w:rsidP="00302B20">
            <w:r w:rsidRPr="006145DC">
              <w:t xml:space="preserve">Le Conseil est invité à </w:t>
            </w:r>
            <w:r w:rsidRPr="006145DC">
              <w:rPr>
                <w:b/>
                <w:bCs/>
              </w:rPr>
              <w:t>prendre note</w:t>
            </w:r>
            <w:r w:rsidRPr="006145DC">
              <w:t xml:space="preserve"> du présent rapport.</w:t>
            </w:r>
          </w:p>
          <w:p w:rsidR="00520F36" w:rsidRPr="006145DC" w:rsidRDefault="00520F36" w:rsidP="00302B20">
            <w:pPr>
              <w:pStyle w:val="Table"/>
              <w:keepNext w:val="0"/>
              <w:spacing w:before="0" w:after="0"/>
              <w:rPr>
                <w:rFonts w:ascii="Calibri" w:hAnsi="Calibri"/>
                <w:caps w:val="0"/>
                <w:sz w:val="22"/>
                <w:lang w:val="fr-FR"/>
              </w:rPr>
            </w:pPr>
            <w:r w:rsidRPr="006145DC">
              <w:rPr>
                <w:rFonts w:ascii="Calibri" w:hAnsi="Calibri"/>
                <w:caps w:val="0"/>
                <w:sz w:val="22"/>
                <w:lang w:val="fr-FR"/>
              </w:rPr>
              <w:t>____________</w:t>
            </w:r>
          </w:p>
          <w:p w:rsidR="00520F36" w:rsidRPr="006145DC" w:rsidRDefault="00520F36" w:rsidP="00302B20">
            <w:pPr>
              <w:pStyle w:val="Headingb"/>
            </w:pPr>
            <w:r w:rsidRPr="006145DC">
              <w:t>Références</w:t>
            </w:r>
          </w:p>
          <w:p w:rsidR="00520F36" w:rsidRPr="006145DC" w:rsidRDefault="00A151CC" w:rsidP="008D0D80">
            <w:pPr>
              <w:spacing w:after="120"/>
              <w:rPr>
                <w:i/>
                <w:iCs/>
              </w:rPr>
            </w:pPr>
            <w:hyperlink r:id="rId7" w:history="1">
              <w:r w:rsidR="00FE672A" w:rsidRPr="006145DC">
                <w:rPr>
                  <w:rStyle w:val="Hyperlink"/>
                </w:rPr>
                <w:t>Ré</w:t>
              </w:r>
              <w:r w:rsidR="00C46183" w:rsidRPr="006145DC">
                <w:rPr>
                  <w:rStyle w:val="Hyperlink"/>
                </w:rPr>
                <w:t>solution 44 (R</w:t>
              </w:r>
              <w:r w:rsidR="00FE672A" w:rsidRPr="006145DC">
                <w:rPr>
                  <w:rStyle w:val="Hyperlink"/>
                </w:rPr>
                <w:t>é</w:t>
              </w:r>
              <w:r w:rsidR="00C46183" w:rsidRPr="006145DC">
                <w:rPr>
                  <w:rStyle w:val="Hyperlink"/>
                </w:rPr>
                <w:t>v. Hammamet, 2</w:t>
              </w:r>
              <w:r w:rsidR="00C46183" w:rsidRPr="006145DC">
                <w:rPr>
                  <w:rStyle w:val="Hyperlink"/>
                </w:rPr>
                <w:t>0</w:t>
              </w:r>
              <w:r w:rsidR="00C46183" w:rsidRPr="006145DC">
                <w:rPr>
                  <w:rStyle w:val="Hyperlink"/>
                </w:rPr>
                <w:t>16)</w:t>
              </w:r>
            </w:hyperlink>
            <w:r w:rsidR="008D0D80" w:rsidRPr="006145DC">
              <w:rPr>
                <w:rStyle w:val="Hyperlink"/>
              </w:rPr>
              <w:t xml:space="preserve"> de l'AMNT</w:t>
            </w:r>
          </w:p>
        </w:tc>
      </w:tr>
    </w:tbl>
    <w:p w:rsidR="00571EEA" w:rsidRPr="006145DC" w:rsidRDefault="00C46183" w:rsidP="00302B20">
      <w:pPr>
        <w:pStyle w:val="Heading1"/>
      </w:pPr>
      <w:r w:rsidRPr="006145DC">
        <w:t>1</w:t>
      </w:r>
      <w:r w:rsidRPr="006145DC">
        <w:tab/>
        <w:t>Rappel</w:t>
      </w:r>
    </w:p>
    <w:p w:rsidR="00C46183" w:rsidRPr="006145DC" w:rsidRDefault="00E6477A" w:rsidP="00BE4EC5">
      <w:r w:rsidRPr="006145DC">
        <w:t>1.1</w:t>
      </w:r>
      <w:r w:rsidRPr="006145DC">
        <w:tab/>
      </w:r>
      <w:r w:rsidR="00123B90" w:rsidRPr="006145DC">
        <w:t>La PP</w:t>
      </w:r>
      <w:r w:rsidR="00BE4EC5" w:rsidRPr="006145DC">
        <w:noBreakHyphen/>
      </w:r>
      <w:r w:rsidR="00123B90" w:rsidRPr="006145DC">
        <w:t>14 a modifié la</w:t>
      </w:r>
      <w:r w:rsidR="00BE14CD" w:rsidRPr="006145DC">
        <w:t xml:space="preserve"> </w:t>
      </w:r>
      <w:r w:rsidRPr="006145DC">
        <w:t xml:space="preserve">Résolution 123 relative à la </w:t>
      </w:r>
      <w:r w:rsidRPr="006145DC">
        <w:rPr>
          <w:i/>
          <w:iCs/>
        </w:rPr>
        <w:t>réduction de l'écart qui existe en matière de normalisation entre pays en développement et pays développés</w:t>
      </w:r>
      <w:r w:rsidRPr="006145DC">
        <w:t>,</w:t>
      </w:r>
      <w:r w:rsidR="00BE14CD" w:rsidRPr="006145DC">
        <w:t xml:space="preserve"> </w:t>
      </w:r>
      <w:r w:rsidR="00123B90" w:rsidRPr="006145DC">
        <w:t>dans laquelle elle</w:t>
      </w:r>
      <w:r w:rsidR="00BE14CD" w:rsidRPr="006145DC">
        <w:t xml:space="preserve"> </w:t>
      </w:r>
      <w:r w:rsidRPr="006145DC">
        <w:t xml:space="preserve">reconnaît que la mise en </w:t>
      </w:r>
      <w:r w:rsidR="00CB47ED">
        <w:t>oe</w:t>
      </w:r>
      <w:r w:rsidRPr="006145DC">
        <w:t>uvre des recommandations du Secteur des radiocommunications de l'UIT (UIT-R) et du Secteur de la normalisation des télécommunications de l'UIT (UIT-T) est une étape fondamentale dans la réduction de cet écart</w:t>
      </w:r>
      <w:r w:rsidR="00BE4EC5" w:rsidRPr="006145DC">
        <w:t xml:space="preserve"> entre pays développés et pays en développement</w:t>
      </w:r>
      <w:r w:rsidR="00123B90" w:rsidRPr="006145DC">
        <w:rPr>
          <w:color w:val="000000"/>
        </w:rPr>
        <w:t xml:space="preserve">. Dans cette même </w:t>
      </w:r>
      <w:r w:rsidR="00BE4EC5" w:rsidRPr="006145DC">
        <w:rPr>
          <w:color w:val="000000"/>
        </w:rPr>
        <w:t>R</w:t>
      </w:r>
      <w:r w:rsidR="00123B90" w:rsidRPr="006145DC">
        <w:rPr>
          <w:color w:val="000000"/>
        </w:rPr>
        <w:t xml:space="preserve">ésolution, </w:t>
      </w:r>
      <w:r w:rsidR="00BE4EC5" w:rsidRPr="006145DC">
        <w:rPr>
          <w:color w:val="000000"/>
        </w:rPr>
        <w:t xml:space="preserve">la </w:t>
      </w:r>
      <w:r w:rsidR="00BE4EC5" w:rsidRPr="006145DC">
        <w:t>PP</w:t>
      </w:r>
      <w:r w:rsidR="00BE4EC5" w:rsidRPr="006145DC">
        <w:noBreakHyphen/>
        <w:t xml:space="preserve">14 </w:t>
      </w:r>
      <w:r w:rsidR="00123B90" w:rsidRPr="006145DC">
        <w:rPr>
          <w:i/>
          <w:iCs/>
          <w:color w:val="000000"/>
        </w:rPr>
        <w:t>charge</w:t>
      </w:r>
      <w:r w:rsidR="00BE14CD" w:rsidRPr="006145DC">
        <w:rPr>
          <w:i/>
          <w:iCs/>
          <w:color w:val="000000"/>
        </w:rPr>
        <w:t xml:space="preserve"> </w:t>
      </w:r>
      <w:r w:rsidR="00123B90" w:rsidRPr="006145DC">
        <w:rPr>
          <w:i/>
          <w:iCs/>
          <w:color w:val="000000"/>
        </w:rPr>
        <w:t>le Secrétaire général et les Directeurs des trois Bureaux</w:t>
      </w:r>
      <w:r w:rsidR="00123B90" w:rsidRPr="006145DC">
        <w:rPr>
          <w:color w:val="000000"/>
        </w:rPr>
        <w:t xml:space="preserve"> d'oeuvrer en étroite coopération au suivi et à la mise en oeuvre de </w:t>
      </w:r>
      <w:r w:rsidR="00BE4EC5" w:rsidRPr="006145DC">
        <w:rPr>
          <w:color w:val="000000"/>
        </w:rPr>
        <w:t>ladite</w:t>
      </w:r>
      <w:r w:rsidR="00123B90" w:rsidRPr="006145DC">
        <w:rPr>
          <w:color w:val="000000"/>
        </w:rPr>
        <w:t xml:space="preserve"> Résolution et des Résolutions connexes, et à la mise en oeuvre d'initiatives visant à intensifier les efforts pour réduire l'écart en matière de normalisation entre pays en développement et pays développés</w:t>
      </w:r>
      <w:r w:rsidR="00BE14CD" w:rsidRPr="006145DC">
        <w:t>.</w:t>
      </w:r>
    </w:p>
    <w:p w:rsidR="00E6477A" w:rsidRPr="006145DC" w:rsidRDefault="00E6477A" w:rsidP="00B5644E">
      <w:r w:rsidRPr="006145DC">
        <w:t>1.2</w:t>
      </w:r>
      <w:r w:rsidRPr="006145DC">
        <w:tab/>
      </w:r>
      <w:r w:rsidR="00BE14CD" w:rsidRPr="006145DC">
        <w:t>D</w:t>
      </w:r>
      <w:r w:rsidRPr="006145DC">
        <w:t>ans sa Résolution 1353, le Conseil de l'UIT</w:t>
      </w:r>
      <w:r w:rsidR="00BE14CD" w:rsidRPr="006145DC">
        <w:t xml:space="preserve"> </w:t>
      </w:r>
      <w:r w:rsidRPr="006145DC">
        <w:t>reconn</w:t>
      </w:r>
      <w:r w:rsidR="00123B90" w:rsidRPr="006145DC">
        <w:t xml:space="preserve">aît </w:t>
      </w:r>
      <w:r w:rsidRPr="006145DC">
        <w:t>que les télécommunications/TIC sont des éléments essentiels pour permettre aux pays développés et aux pays en développement de parvenir au développement durable et</w:t>
      </w:r>
      <w:r w:rsidR="00BE14CD" w:rsidRPr="006145DC">
        <w:t xml:space="preserve"> </w:t>
      </w:r>
      <w:r w:rsidRPr="006145DC">
        <w:rPr>
          <w:i/>
          <w:iCs/>
        </w:rPr>
        <w:t>charg</w:t>
      </w:r>
      <w:r w:rsidR="00123B90" w:rsidRPr="006145DC">
        <w:rPr>
          <w:i/>
          <w:iCs/>
        </w:rPr>
        <w:t>e</w:t>
      </w:r>
      <w:r w:rsidRPr="006145DC">
        <w:rPr>
          <w:i/>
          <w:iCs/>
        </w:rPr>
        <w:t xml:space="preserve"> le Secrétaire général, en collaboration avec les Directeurs des Bureaux</w:t>
      </w:r>
      <w:r w:rsidRPr="006145DC">
        <w:t xml:space="preserve">, de définir des activités nouvelles que l'UIT devra entreprendre pour aider les pays en développement à </w:t>
      </w:r>
      <w:r w:rsidR="00B5644E" w:rsidRPr="006145DC">
        <w:t>parvenir à</w:t>
      </w:r>
      <w:r w:rsidRPr="006145DC">
        <w:t xml:space="preserve"> un développement durable grâce aux télécommunications et aux TIC.</w:t>
      </w:r>
    </w:p>
    <w:p w:rsidR="00E6477A" w:rsidRPr="006145DC" w:rsidRDefault="00E6477A" w:rsidP="008D6E4F">
      <w:pPr>
        <w:rPr>
          <w:rFonts w:eastAsia="Arial Unicode MS" w:cstheme="minorHAnsi"/>
          <w:szCs w:val="24"/>
        </w:rPr>
      </w:pPr>
      <w:r w:rsidRPr="006145DC">
        <w:lastRenderedPageBreak/>
        <w:t>1.3</w:t>
      </w:r>
      <w:r w:rsidRPr="006145DC">
        <w:tab/>
      </w:r>
      <w:r w:rsidR="00123B90" w:rsidRPr="006145DC">
        <w:t>L</w:t>
      </w:r>
      <w:r w:rsidR="00BE14CD" w:rsidRPr="006145DC">
        <w:t>'</w:t>
      </w:r>
      <w:r w:rsidR="00BE14CD" w:rsidRPr="006145DC">
        <w:rPr>
          <w:rFonts w:eastAsia="Arial Unicode MS" w:cstheme="minorHAnsi"/>
          <w:szCs w:val="24"/>
        </w:rPr>
        <w:t xml:space="preserve">AMNT-16 </w:t>
      </w:r>
      <w:r w:rsidR="00123B90" w:rsidRPr="006145DC">
        <w:rPr>
          <w:rFonts w:eastAsia="Arial Unicode MS" w:cstheme="minorHAnsi"/>
          <w:szCs w:val="24"/>
        </w:rPr>
        <w:t>a modifié la</w:t>
      </w:r>
      <w:r w:rsidR="00BE14CD" w:rsidRPr="006145DC">
        <w:rPr>
          <w:rFonts w:eastAsia="Arial Unicode MS" w:cstheme="minorHAnsi"/>
          <w:szCs w:val="24"/>
        </w:rPr>
        <w:t xml:space="preserve"> </w:t>
      </w:r>
      <w:r w:rsidR="006145DC" w:rsidRPr="006145DC">
        <w:rPr>
          <w:rFonts w:eastAsia="Arial Unicode MS" w:cstheme="minorHAnsi"/>
          <w:szCs w:val="24"/>
        </w:rPr>
        <w:t>Résolution</w:t>
      </w:r>
      <w:r w:rsidRPr="006145DC">
        <w:rPr>
          <w:rFonts w:eastAsia="Arial Unicode MS" w:cstheme="minorHAnsi"/>
          <w:szCs w:val="24"/>
        </w:rPr>
        <w:t xml:space="preserve"> 54 </w:t>
      </w:r>
      <w:r w:rsidR="008D6E4F" w:rsidRPr="006145DC">
        <w:rPr>
          <w:rFonts w:eastAsia="Arial Unicode MS" w:cstheme="minorHAnsi"/>
          <w:szCs w:val="24"/>
        </w:rPr>
        <w:t>"</w:t>
      </w:r>
      <w:r w:rsidR="00123B90" w:rsidRPr="006145DC">
        <w:rPr>
          <w:color w:val="000000"/>
        </w:rPr>
        <w:t>Création de groupes régionaux et assistance à ces groupes" et</w:t>
      </w:r>
      <w:r w:rsidR="00BE14CD" w:rsidRPr="006145DC">
        <w:rPr>
          <w:color w:val="000000"/>
        </w:rPr>
        <w:t xml:space="preserve"> </w:t>
      </w:r>
      <w:r w:rsidR="00123B90" w:rsidRPr="006145DC">
        <w:rPr>
          <w:color w:val="000000"/>
        </w:rPr>
        <w:t>a décidé d'appuyer la création de groupes régionaux au sein des commissions d'études.</w:t>
      </w:r>
      <w:r w:rsidR="00BE14CD" w:rsidRPr="006145DC">
        <w:rPr>
          <w:rFonts w:eastAsia="Arial Unicode MS" w:cstheme="minorHAnsi"/>
          <w:szCs w:val="24"/>
        </w:rPr>
        <w:t xml:space="preserve"> </w:t>
      </w:r>
    </w:p>
    <w:p w:rsidR="00E6477A" w:rsidRPr="006145DC" w:rsidRDefault="00E6477A" w:rsidP="00BE14CD">
      <w:r w:rsidRPr="006145DC">
        <w:rPr>
          <w:rFonts w:eastAsia="Arial Unicode MS" w:cstheme="minorHAnsi"/>
          <w:szCs w:val="24"/>
        </w:rPr>
        <w:t>1.4</w:t>
      </w:r>
      <w:r w:rsidRPr="006145DC">
        <w:rPr>
          <w:rFonts w:eastAsia="Arial Unicode MS" w:cstheme="minorHAnsi"/>
          <w:szCs w:val="24"/>
        </w:rPr>
        <w:tab/>
      </w:r>
      <w:r w:rsidR="00123B90" w:rsidRPr="006145DC">
        <w:t>L</w:t>
      </w:r>
      <w:r w:rsidR="00BE14CD" w:rsidRPr="006145DC">
        <w:t>'</w:t>
      </w:r>
      <w:r w:rsidR="00BE14CD" w:rsidRPr="006145DC">
        <w:rPr>
          <w:rFonts w:eastAsia="Arial Unicode MS" w:cstheme="minorHAnsi"/>
          <w:szCs w:val="24"/>
        </w:rPr>
        <w:t xml:space="preserve">AMNT-16 </w:t>
      </w:r>
      <w:r w:rsidR="00123B90" w:rsidRPr="006145DC">
        <w:rPr>
          <w:rFonts w:eastAsia="Arial Unicode MS" w:cstheme="minorHAnsi"/>
          <w:szCs w:val="24"/>
        </w:rPr>
        <w:t>a modifié la</w:t>
      </w:r>
      <w:r w:rsidR="00BE14CD" w:rsidRPr="006145DC">
        <w:rPr>
          <w:rFonts w:eastAsia="Arial Unicode MS" w:cstheme="minorHAnsi"/>
          <w:szCs w:val="24"/>
        </w:rPr>
        <w:t xml:space="preserve"> </w:t>
      </w:r>
      <w:r w:rsidR="006145DC" w:rsidRPr="006145DC">
        <w:rPr>
          <w:rFonts w:eastAsia="Arial Unicode MS" w:cstheme="minorHAnsi"/>
          <w:szCs w:val="24"/>
        </w:rPr>
        <w:t>Résolution</w:t>
      </w:r>
      <w:r w:rsidR="00BE14CD" w:rsidRPr="006145DC">
        <w:rPr>
          <w:rFonts w:eastAsia="Arial Unicode MS" w:cstheme="minorHAnsi"/>
          <w:szCs w:val="24"/>
        </w:rPr>
        <w:t xml:space="preserve"> </w:t>
      </w:r>
      <w:r w:rsidR="00123B90" w:rsidRPr="006145DC">
        <w:rPr>
          <w:rFonts w:eastAsia="Arial Unicode MS" w:cstheme="minorHAnsi"/>
          <w:szCs w:val="24"/>
        </w:rPr>
        <w:t>44 et son</w:t>
      </w:r>
      <w:r w:rsidR="00BE14CD" w:rsidRPr="006145DC">
        <w:rPr>
          <w:rFonts w:eastAsia="Arial Unicode MS" w:cstheme="minorHAnsi"/>
          <w:szCs w:val="24"/>
        </w:rPr>
        <w:t xml:space="preserve"> </w:t>
      </w:r>
      <w:r w:rsidR="003A6B79" w:rsidRPr="006145DC">
        <w:t>Plan d'action</w:t>
      </w:r>
      <w:r w:rsidR="00B5644E" w:rsidRPr="006145DC">
        <w:t>,</w:t>
      </w:r>
      <w:r w:rsidR="003A6B79" w:rsidRPr="006145DC">
        <w:t xml:space="preserve"> pour réduire encore davantage les disparités qui existent en matière de normalisation entre pays développés et pays en développement, y compris les pays les moins avancés, les petits Etats insulaires en développement et les pays dont l'économie est en transition.</w:t>
      </w:r>
    </w:p>
    <w:p w:rsidR="003A6B79" w:rsidRPr="006145DC" w:rsidRDefault="003A6B79" w:rsidP="00BE14CD">
      <w:pPr>
        <w:rPr>
          <w:rFonts w:eastAsia="Arial Unicode MS"/>
        </w:rPr>
      </w:pPr>
      <w:r w:rsidRPr="006145DC">
        <w:rPr>
          <w:rFonts w:eastAsia="Arial Unicode MS"/>
        </w:rPr>
        <w:t>1.5</w:t>
      </w:r>
      <w:r w:rsidRPr="006145DC">
        <w:rPr>
          <w:rFonts w:eastAsia="Arial Unicode MS"/>
        </w:rPr>
        <w:tab/>
      </w:r>
      <w:r w:rsidR="00123B90" w:rsidRPr="006145DC">
        <w:rPr>
          <w:rFonts w:eastAsia="Arial Unicode MS"/>
        </w:rPr>
        <w:t>On trouvera dans le présent rapport des renseignements sur l</w:t>
      </w:r>
      <w:r w:rsidR="00BE14CD" w:rsidRPr="006145DC">
        <w:rPr>
          <w:rFonts w:eastAsia="Arial Unicode MS"/>
        </w:rPr>
        <w:t>'</w:t>
      </w:r>
      <w:r w:rsidR="00123B90" w:rsidRPr="006145DC">
        <w:rPr>
          <w:rFonts w:eastAsia="Arial Unicode MS"/>
        </w:rPr>
        <w:t>efficacité des groupes régionaux, conformément à la Résolution 44 de l</w:t>
      </w:r>
      <w:r w:rsidR="00BE14CD" w:rsidRPr="006145DC">
        <w:rPr>
          <w:rFonts w:eastAsia="Arial Unicode MS"/>
        </w:rPr>
        <w:t>'AMNT-16.</w:t>
      </w:r>
    </w:p>
    <w:p w:rsidR="003A6B79" w:rsidRPr="006145DC" w:rsidRDefault="003A6B79" w:rsidP="00B5644E">
      <w:pPr>
        <w:rPr>
          <w:rFonts w:eastAsia="Arial Unicode MS"/>
        </w:rPr>
      </w:pPr>
      <w:r w:rsidRPr="006145DC">
        <w:rPr>
          <w:rFonts w:eastAsia="Arial Unicode MS"/>
        </w:rPr>
        <w:t>1.6</w:t>
      </w:r>
      <w:r w:rsidRPr="006145DC">
        <w:rPr>
          <w:rFonts w:eastAsia="Arial Unicode MS"/>
        </w:rPr>
        <w:tab/>
      </w:r>
      <w:r w:rsidR="00123B90" w:rsidRPr="006145DC">
        <w:rPr>
          <w:rFonts w:eastAsia="Arial Unicode MS"/>
        </w:rPr>
        <w:t>Enfin, le présent document est complété par le document d</w:t>
      </w:r>
      <w:r w:rsidR="00BE14CD" w:rsidRPr="006145DC">
        <w:rPr>
          <w:rFonts w:eastAsia="Arial Unicode MS"/>
        </w:rPr>
        <w:t>'</w:t>
      </w:r>
      <w:r w:rsidR="00123B90" w:rsidRPr="006145DC">
        <w:rPr>
          <w:rFonts w:eastAsia="Arial Unicode MS"/>
        </w:rPr>
        <w:t xml:space="preserve">information </w:t>
      </w:r>
      <w:hyperlink r:id="rId8" w:history="1">
        <w:r w:rsidR="00123B90" w:rsidRPr="006145DC">
          <w:rPr>
            <w:rStyle w:val="Hyperlink"/>
            <w:rFonts w:eastAsia="Arial Unicode MS" w:cstheme="minorHAnsi"/>
            <w:szCs w:val="24"/>
          </w:rPr>
          <w:t>C17/IN</w:t>
        </w:r>
        <w:r w:rsidR="00123B90" w:rsidRPr="006145DC">
          <w:rPr>
            <w:rStyle w:val="Hyperlink"/>
            <w:rFonts w:eastAsia="Arial Unicode MS" w:cstheme="minorHAnsi"/>
            <w:szCs w:val="24"/>
          </w:rPr>
          <w:t>F</w:t>
        </w:r>
        <w:r w:rsidR="00123B90" w:rsidRPr="006145DC">
          <w:rPr>
            <w:rStyle w:val="Hyperlink"/>
            <w:rFonts w:eastAsia="Arial Unicode MS" w:cstheme="minorHAnsi"/>
            <w:szCs w:val="24"/>
          </w:rPr>
          <w:t>/9</w:t>
        </w:r>
      </w:hyperlink>
      <w:r w:rsidR="00123B90" w:rsidRPr="006145DC">
        <w:rPr>
          <w:rFonts w:eastAsia="Arial Unicode MS"/>
        </w:rPr>
        <w:t>, qui contient une présentation des groupes régionaux de l</w:t>
      </w:r>
      <w:r w:rsidR="00BE14CD" w:rsidRPr="006145DC">
        <w:rPr>
          <w:rFonts w:eastAsia="Arial Unicode MS"/>
        </w:rPr>
        <w:t>'UIT-T</w:t>
      </w:r>
      <w:r w:rsidR="00B5644E" w:rsidRPr="006145DC">
        <w:rPr>
          <w:rFonts w:eastAsia="Arial Unicode MS"/>
        </w:rPr>
        <w:t>.</w:t>
      </w:r>
    </w:p>
    <w:p w:rsidR="003A6B79" w:rsidRPr="006145DC" w:rsidRDefault="003A6B79" w:rsidP="00B5644E">
      <w:pPr>
        <w:pStyle w:val="Heading1"/>
        <w:keepNext w:val="0"/>
        <w:keepLines w:val="0"/>
        <w:tabs>
          <w:tab w:val="clear" w:pos="567"/>
          <w:tab w:val="clear" w:pos="1134"/>
          <w:tab w:val="clear" w:pos="1701"/>
          <w:tab w:val="clear" w:pos="2268"/>
          <w:tab w:val="clear" w:pos="2835"/>
        </w:tabs>
        <w:snapToGrid w:val="0"/>
        <w:spacing w:before="600" w:after="120"/>
        <w:ind w:left="709" w:hanging="709"/>
        <w:rPr>
          <w:rFonts w:eastAsia="Arial Unicode MS"/>
        </w:rPr>
      </w:pPr>
      <w:r w:rsidRPr="006145DC">
        <w:t>2</w:t>
      </w:r>
      <w:r w:rsidRPr="006145DC">
        <w:tab/>
      </w:r>
      <w:r w:rsidR="00903EE3" w:rsidRPr="006145DC">
        <w:t>Historique des groupes régionaux et 50</w:t>
      </w:r>
      <w:r w:rsidR="00BE14CD" w:rsidRPr="006145DC">
        <w:t>èm</w:t>
      </w:r>
      <w:r w:rsidR="00903EE3" w:rsidRPr="006145DC">
        <w:t>e anniversaire</w:t>
      </w:r>
      <w:r w:rsidR="00B5644E" w:rsidRPr="006145DC">
        <w:t>, en 2018,</w:t>
      </w:r>
      <w:r w:rsidR="00BE14CD" w:rsidRPr="006145DC">
        <w:t xml:space="preserve"> </w:t>
      </w:r>
      <w:r w:rsidR="00903EE3" w:rsidRPr="006145DC">
        <w:t>de la création de ces groupes</w:t>
      </w:r>
    </w:p>
    <w:p w:rsidR="003A6B79" w:rsidRPr="006145DC" w:rsidRDefault="00903EE3" w:rsidP="00CB47ED">
      <w:pPr>
        <w:spacing w:after="120"/>
        <w:rPr>
          <w:shd w:val="clear" w:color="auto" w:fill="FFFFFF"/>
        </w:rPr>
      </w:pPr>
      <w:r w:rsidRPr="006145DC">
        <w:t>L</w:t>
      </w:r>
      <w:r w:rsidR="00BE14CD" w:rsidRPr="006145DC">
        <w:t>'</w:t>
      </w:r>
      <w:r w:rsidRPr="006145DC">
        <w:t>année prochaine, en 2018, l</w:t>
      </w:r>
      <w:r w:rsidR="00BE14CD" w:rsidRPr="006145DC">
        <w:t>'</w:t>
      </w:r>
      <w:r w:rsidRPr="006145DC">
        <w:t>UIT célébrera</w:t>
      </w:r>
      <w:r w:rsidR="00BE14CD" w:rsidRPr="006145DC">
        <w:t xml:space="preserve"> </w:t>
      </w:r>
      <w:r w:rsidRPr="006145DC">
        <w:t>les 50 années d</w:t>
      </w:r>
      <w:r w:rsidR="00BE14CD" w:rsidRPr="006145DC">
        <w:t>'</w:t>
      </w:r>
      <w:r w:rsidRPr="006145DC">
        <w:t>existence des groupes régionaux</w:t>
      </w:r>
      <w:r w:rsidR="006145DC" w:rsidRPr="006145DC">
        <w:t>.</w:t>
      </w:r>
      <w:r w:rsidRPr="006145DC">
        <w:t xml:space="preserve"> Des groupes régionaux de la CE </w:t>
      </w:r>
      <w:r w:rsidR="003A6B79" w:rsidRPr="006145DC">
        <w:t xml:space="preserve">3 </w:t>
      </w:r>
      <w:r w:rsidRPr="006145DC">
        <w:t>ont été institués pour la première fois en 1968, pour quatre régions différentes: régions Afrique,</w:t>
      </w:r>
      <w:r w:rsidR="00BE14CD" w:rsidRPr="006145DC">
        <w:t xml:space="preserve"> </w:t>
      </w:r>
      <w:r w:rsidRPr="006145DC">
        <w:t>Europe et</w:t>
      </w:r>
      <w:r w:rsidR="00BE14CD" w:rsidRPr="006145DC">
        <w:t xml:space="preserve"> </w:t>
      </w:r>
      <w:r w:rsidR="00B5644E" w:rsidRPr="006145DC">
        <w:t>Bass</w:t>
      </w:r>
      <w:r w:rsidR="00CB47ED">
        <w:t>in</w:t>
      </w:r>
      <w:r w:rsidR="00B5644E" w:rsidRPr="006145DC">
        <w:t xml:space="preserve"> m</w:t>
      </w:r>
      <w:r w:rsidRPr="006145DC">
        <w:t>éditerranée</w:t>
      </w:r>
      <w:r w:rsidR="00B5644E" w:rsidRPr="006145DC">
        <w:t>n</w:t>
      </w:r>
      <w:r w:rsidRPr="006145DC">
        <w:t xml:space="preserve">, Amérique latine et </w:t>
      </w:r>
      <w:r w:rsidR="00B5644E" w:rsidRPr="006145DC">
        <w:t>C</w:t>
      </w:r>
      <w:r w:rsidRPr="006145DC">
        <w:t>araïbe</w:t>
      </w:r>
      <w:r w:rsidR="00B5644E" w:rsidRPr="006145DC">
        <w:t>s</w:t>
      </w:r>
      <w:r w:rsidRPr="006145DC">
        <w:t>, et Asie et Océanie.</w:t>
      </w:r>
      <w:r w:rsidR="00BE14CD" w:rsidRPr="006145DC">
        <w:t xml:space="preserve"> </w:t>
      </w:r>
      <w:r w:rsidRPr="006145DC">
        <w:rPr>
          <w:shd w:val="clear" w:color="auto" w:fill="FFFFFF"/>
        </w:rPr>
        <w:t>La figure ci-dessous illustre l</w:t>
      </w:r>
      <w:r w:rsidR="00BE14CD" w:rsidRPr="006145DC">
        <w:rPr>
          <w:shd w:val="clear" w:color="auto" w:fill="FFFFFF"/>
        </w:rPr>
        <w:t>'</w:t>
      </w:r>
      <w:r w:rsidRPr="006145DC">
        <w:rPr>
          <w:shd w:val="clear" w:color="auto" w:fill="FFFFFF"/>
        </w:rPr>
        <w:t>historique de la création des groupes régionaux de l</w:t>
      </w:r>
      <w:r w:rsidR="00BE14CD" w:rsidRPr="006145DC">
        <w:rPr>
          <w:shd w:val="clear" w:color="auto" w:fill="FFFFFF"/>
        </w:rPr>
        <w:t>'</w:t>
      </w:r>
      <w:r w:rsidR="00B5644E" w:rsidRPr="006145DC">
        <w:rPr>
          <w:shd w:val="clear" w:color="auto" w:fill="FFFFFF"/>
        </w:rPr>
        <w:t>UIT</w:t>
      </w:r>
      <w:r w:rsidR="00B5644E" w:rsidRPr="006145DC">
        <w:rPr>
          <w:shd w:val="clear" w:color="auto" w:fill="FFFFFF"/>
        </w:rPr>
        <w:noBreakHyphen/>
      </w:r>
      <w:r w:rsidRPr="006145DC">
        <w:rPr>
          <w:shd w:val="clear" w:color="auto" w:fill="FFFFFF"/>
        </w:rPr>
        <w:t>T de 1968 à nos</w:t>
      </w:r>
      <w:r w:rsidR="00BE14CD" w:rsidRPr="006145DC">
        <w:rPr>
          <w:shd w:val="clear" w:color="auto" w:fill="FFFFFF"/>
        </w:rPr>
        <w:t xml:space="preserve"> </w:t>
      </w:r>
      <w:r w:rsidRPr="006145DC">
        <w:rPr>
          <w:shd w:val="clear" w:color="auto" w:fill="FFFFFF"/>
        </w:rPr>
        <w:t>jours</w:t>
      </w:r>
      <w:r w:rsidR="00BE14CD" w:rsidRPr="006145DC">
        <w:rPr>
          <w:shd w:val="clear" w:color="auto" w:fill="FFFFFF"/>
        </w:rPr>
        <w:t>.</w:t>
      </w:r>
    </w:p>
    <w:p w:rsidR="003A6B79" w:rsidRPr="006145DC" w:rsidRDefault="003A6B79" w:rsidP="00302B20">
      <w:pPr>
        <w:pStyle w:val="Caption"/>
        <w:keepNext/>
        <w:jc w:val="center"/>
        <w:rPr>
          <w:lang w:val="fr-FR"/>
        </w:rPr>
      </w:pPr>
      <w:r w:rsidRPr="006145DC">
        <w:rPr>
          <w:lang w:val="fr-FR"/>
        </w:rPr>
        <w:t xml:space="preserve">Figure </w:t>
      </w:r>
      <w:r w:rsidRPr="006145DC">
        <w:rPr>
          <w:lang w:val="fr-FR"/>
        </w:rPr>
        <w:fldChar w:fldCharType="begin"/>
      </w:r>
      <w:r w:rsidRPr="006145DC">
        <w:rPr>
          <w:lang w:val="fr-FR"/>
        </w:rPr>
        <w:instrText xml:space="preserve"> SEQ Figure \* ARABIC </w:instrText>
      </w:r>
      <w:r w:rsidRPr="006145DC">
        <w:rPr>
          <w:lang w:val="fr-FR"/>
        </w:rPr>
        <w:fldChar w:fldCharType="separate"/>
      </w:r>
      <w:r w:rsidR="00FB3DB3">
        <w:rPr>
          <w:noProof/>
          <w:lang w:val="fr-FR"/>
        </w:rPr>
        <w:t>1</w:t>
      </w:r>
      <w:r w:rsidRPr="006145DC">
        <w:rPr>
          <w:lang w:val="fr-FR"/>
        </w:rPr>
        <w:fldChar w:fldCharType="end"/>
      </w:r>
      <w:r w:rsidRPr="006145DC">
        <w:rPr>
          <w:lang w:val="fr-FR"/>
        </w:rPr>
        <w:t xml:space="preserve">: </w:t>
      </w:r>
      <w:r w:rsidR="00903EE3" w:rsidRPr="006145DC">
        <w:rPr>
          <w:lang w:val="fr-FR"/>
        </w:rPr>
        <w:t>Historique des groupes régionaux</w:t>
      </w:r>
      <w:r w:rsidR="00A151CC">
        <w:rPr>
          <w:lang w:val="fr-FR"/>
        </w:rPr>
        <w:t>:</w:t>
      </w:r>
      <w:r w:rsidR="00903EE3" w:rsidRPr="006145DC">
        <w:rPr>
          <w:lang w:val="fr-FR"/>
        </w:rPr>
        <w:t xml:space="preserve"> </w:t>
      </w:r>
      <w:r w:rsidRPr="006145DC">
        <w:rPr>
          <w:lang w:val="fr-FR"/>
        </w:rPr>
        <w:t>1968-2016</w:t>
      </w:r>
    </w:p>
    <w:p w:rsidR="00BE14CD" w:rsidRPr="006145DC" w:rsidRDefault="00BE14CD" w:rsidP="00BE14CD">
      <w:pPr>
        <w:jc w:val="center"/>
        <w:rPr>
          <w:lang w:eastAsia="zh-CN"/>
        </w:rPr>
      </w:pPr>
      <w:r w:rsidRPr="006145DC">
        <w:rPr>
          <w:noProof/>
          <w:lang w:val="en-GB" w:eastAsia="zh-CN"/>
        </w:rPr>
        <w:drawing>
          <wp:inline distT="0" distB="0" distL="0" distR="0" wp14:anchorId="76A73DA8" wp14:editId="08F53A97">
            <wp:extent cx="4974819" cy="290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4976487" cy="2909275"/>
                    </a:xfrm>
                    <a:prstGeom prst="rect">
                      <a:avLst/>
                    </a:prstGeom>
                  </pic:spPr>
                </pic:pic>
              </a:graphicData>
            </a:graphic>
          </wp:inline>
        </w:drawing>
      </w:r>
    </w:p>
    <w:p w:rsidR="008D6E4F" w:rsidRPr="006145DC" w:rsidRDefault="008D6E4F" w:rsidP="008D6E4F">
      <w:pPr>
        <w:spacing w:before="0"/>
        <w:rPr>
          <w:color w:val="000000"/>
          <w:sz w:val="20"/>
        </w:rPr>
      </w:pPr>
      <w:r w:rsidRPr="006145DC">
        <w:rPr>
          <w:color w:val="000000"/>
          <w:sz w:val="20"/>
        </w:rPr>
        <w:t>Légende:</w:t>
      </w:r>
    </w:p>
    <w:p w:rsidR="003920D0" w:rsidRPr="006145DC" w:rsidRDefault="003920D0" w:rsidP="00A8425E">
      <w:pPr>
        <w:spacing w:before="60"/>
        <w:rPr>
          <w:color w:val="000000"/>
          <w:sz w:val="20"/>
        </w:rPr>
      </w:pPr>
      <w:r w:rsidRPr="006145DC">
        <w:rPr>
          <w:color w:val="000000"/>
          <w:sz w:val="20"/>
        </w:rPr>
        <w:t>50 ans</w:t>
      </w:r>
    </w:p>
    <w:p w:rsidR="00903EE3" w:rsidRPr="006145DC" w:rsidRDefault="00903EE3" w:rsidP="00A8425E">
      <w:pPr>
        <w:spacing w:before="6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3</w:t>
      </w:r>
      <w:r w:rsidRPr="006145DC">
        <w:rPr>
          <w:color w:val="000000"/>
          <w:sz w:val="20"/>
        </w:rPr>
        <w:t xml:space="preserve"> pour l'Afrique (SG3 RG-AFR)</w:t>
      </w:r>
      <w:r w:rsidR="009D718E">
        <w:rPr>
          <w:color w:val="000000"/>
          <w:sz w:val="20"/>
        </w:rPr>
        <w:t xml:space="preserve"> (TAF)</w:t>
      </w:r>
    </w:p>
    <w:p w:rsidR="00903EE3" w:rsidRPr="006145DC" w:rsidRDefault="00903EE3" w:rsidP="008D6E4F">
      <w:pPr>
        <w:spacing w:before="0"/>
        <w:rPr>
          <w:color w:val="000000"/>
          <w:sz w:val="20"/>
        </w:rPr>
      </w:pPr>
      <w:r w:rsidRPr="006145DC">
        <w:rPr>
          <w:color w:val="000000"/>
          <w:sz w:val="20"/>
        </w:rPr>
        <w:t xml:space="preserve">Groupe régional de la </w:t>
      </w:r>
      <w:r w:rsidRPr="006145DC">
        <w:rPr>
          <w:sz w:val="20"/>
        </w:rPr>
        <w:t>CE 3</w:t>
      </w:r>
      <w:r w:rsidRPr="006145DC">
        <w:rPr>
          <w:color w:val="000000"/>
          <w:sz w:val="20"/>
        </w:rPr>
        <w:t xml:space="preserve"> pour l'Europe et le Bassin méditerranéen (SG3 RG-EURM) </w:t>
      </w:r>
      <w:r w:rsidR="009D718E">
        <w:rPr>
          <w:color w:val="000000"/>
          <w:sz w:val="20"/>
        </w:rPr>
        <w:t>(TEUR)</w:t>
      </w:r>
    </w:p>
    <w:p w:rsidR="00903EE3" w:rsidRPr="006145DC" w:rsidRDefault="00903EE3" w:rsidP="008D6E4F">
      <w:pPr>
        <w:spacing w:before="0"/>
        <w:rPr>
          <w:color w:val="000000"/>
          <w:sz w:val="20"/>
        </w:rPr>
      </w:pPr>
      <w:r w:rsidRPr="006145DC">
        <w:rPr>
          <w:color w:val="000000"/>
          <w:sz w:val="20"/>
        </w:rPr>
        <w:t xml:space="preserve">Groupe régional de la </w:t>
      </w:r>
      <w:r w:rsidRPr="006145DC">
        <w:rPr>
          <w:sz w:val="20"/>
        </w:rPr>
        <w:t>CE 3</w:t>
      </w:r>
      <w:r w:rsidRPr="006145DC">
        <w:rPr>
          <w:color w:val="000000"/>
          <w:sz w:val="20"/>
        </w:rPr>
        <w:t xml:space="preserve"> pour l'Amérique latine et les Caraïbes (SG3 RG-LAC)</w:t>
      </w:r>
      <w:r w:rsidR="009D718E">
        <w:rPr>
          <w:color w:val="000000"/>
          <w:sz w:val="20"/>
        </w:rPr>
        <w:t xml:space="preserve"> (TAL)</w:t>
      </w:r>
    </w:p>
    <w:p w:rsidR="00903EE3" w:rsidRPr="006145DC" w:rsidRDefault="00903EE3" w:rsidP="008D6E4F">
      <w:pPr>
        <w:spacing w:before="0"/>
        <w:rPr>
          <w:color w:val="000000"/>
          <w:sz w:val="20"/>
        </w:rPr>
      </w:pPr>
      <w:r w:rsidRPr="006145DC">
        <w:rPr>
          <w:color w:val="000000"/>
          <w:sz w:val="20"/>
        </w:rPr>
        <w:t xml:space="preserve">Groupe régional de la </w:t>
      </w:r>
      <w:r w:rsidRPr="006145DC">
        <w:rPr>
          <w:sz w:val="20"/>
        </w:rPr>
        <w:t>CE 3</w:t>
      </w:r>
      <w:r w:rsidR="00BE14CD" w:rsidRPr="006145DC">
        <w:rPr>
          <w:color w:val="000000"/>
          <w:sz w:val="20"/>
        </w:rPr>
        <w:t xml:space="preserve"> </w:t>
      </w:r>
      <w:r w:rsidRPr="006145DC">
        <w:rPr>
          <w:color w:val="000000"/>
          <w:sz w:val="20"/>
        </w:rPr>
        <w:t xml:space="preserve">pour l'Asie et </w:t>
      </w:r>
      <w:r w:rsidR="006145DC" w:rsidRPr="006145DC">
        <w:rPr>
          <w:color w:val="000000"/>
          <w:sz w:val="20"/>
        </w:rPr>
        <w:t>l'Océanie (</w:t>
      </w:r>
      <w:r w:rsidRPr="006145DC">
        <w:rPr>
          <w:color w:val="000000"/>
          <w:sz w:val="20"/>
        </w:rPr>
        <w:t>SG3 RG-AO)</w:t>
      </w:r>
      <w:r w:rsidR="009D718E">
        <w:rPr>
          <w:color w:val="000000"/>
          <w:sz w:val="20"/>
        </w:rPr>
        <w:t xml:space="preserve"> (TAS)</w:t>
      </w:r>
    </w:p>
    <w:p w:rsidR="00A8425E" w:rsidRPr="006145DC" w:rsidRDefault="003920D0" w:rsidP="00A8425E">
      <w:pPr>
        <w:spacing w:before="60"/>
        <w:rPr>
          <w:color w:val="000000"/>
          <w:sz w:val="20"/>
        </w:rPr>
      </w:pPr>
      <w:r w:rsidRPr="006145DC">
        <w:rPr>
          <w:color w:val="000000"/>
          <w:sz w:val="20"/>
        </w:rPr>
        <w:t>CE 2 de l</w:t>
      </w:r>
      <w:r w:rsidR="00BE14CD" w:rsidRPr="006145DC">
        <w:rPr>
          <w:color w:val="000000"/>
          <w:sz w:val="20"/>
        </w:rPr>
        <w:t>'</w:t>
      </w:r>
      <w:r w:rsidRPr="006145DC">
        <w:rPr>
          <w:color w:val="000000"/>
          <w:sz w:val="20"/>
        </w:rPr>
        <w:t xml:space="preserve">UIT-T </w:t>
      </w:r>
      <w:r w:rsidR="008D6E4F" w:rsidRPr="006145DC">
        <w:rPr>
          <w:color w:val="000000"/>
          <w:sz w:val="20"/>
        </w:rPr>
        <w:t xml:space="preserve">- </w:t>
      </w:r>
      <w:r w:rsidRPr="006145DC">
        <w:rPr>
          <w:color w:val="000000"/>
          <w:sz w:val="20"/>
        </w:rPr>
        <w:t>CE 3 de l</w:t>
      </w:r>
      <w:r w:rsidR="00BE14CD" w:rsidRPr="006145DC">
        <w:rPr>
          <w:color w:val="000000"/>
          <w:sz w:val="20"/>
        </w:rPr>
        <w:t>'</w:t>
      </w:r>
      <w:r w:rsidRPr="006145DC">
        <w:rPr>
          <w:color w:val="000000"/>
          <w:sz w:val="20"/>
        </w:rPr>
        <w:t xml:space="preserve">UIT-T </w:t>
      </w:r>
      <w:r w:rsidR="008D6E4F" w:rsidRPr="006145DC">
        <w:rPr>
          <w:color w:val="000000"/>
          <w:sz w:val="20"/>
        </w:rPr>
        <w:t xml:space="preserve">- </w:t>
      </w:r>
      <w:r w:rsidRPr="006145DC">
        <w:rPr>
          <w:color w:val="000000"/>
          <w:sz w:val="20"/>
        </w:rPr>
        <w:t>CE 5 de l</w:t>
      </w:r>
      <w:r w:rsidR="00BE14CD" w:rsidRPr="006145DC">
        <w:rPr>
          <w:color w:val="000000"/>
          <w:sz w:val="20"/>
        </w:rPr>
        <w:t>'</w:t>
      </w:r>
      <w:r w:rsidRPr="006145DC">
        <w:rPr>
          <w:color w:val="000000"/>
          <w:sz w:val="20"/>
        </w:rPr>
        <w:t xml:space="preserve">UIT-T </w:t>
      </w:r>
      <w:r w:rsidR="008D6E4F" w:rsidRPr="006145DC">
        <w:rPr>
          <w:color w:val="000000"/>
          <w:sz w:val="20"/>
        </w:rPr>
        <w:t xml:space="preserve">- </w:t>
      </w:r>
      <w:r w:rsidRPr="006145DC">
        <w:rPr>
          <w:color w:val="000000"/>
          <w:sz w:val="20"/>
        </w:rPr>
        <w:t>CE 12 de l</w:t>
      </w:r>
      <w:r w:rsidR="00BE14CD" w:rsidRPr="006145DC">
        <w:rPr>
          <w:color w:val="000000"/>
          <w:sz w:val="20"/>
        </w:rPr>
        <w:t>'</w:t>
      </w:r>
      <w:r w:rsidRPr="006145DC">
        <w:rPr>
          <w:color w:val="000000"/>
          <w:sz w:val="20"/>
        </w:rPr>
        <w:t xml:space="preserve">UIT-T </w:t>
      </w:r>
      <w:r w:rsidR="008D6E4F" w:rsidRPr="006145DC">
        <w:rPr>
          <w:color w:val="000000"/>
          <w:sz w:val="20"/>
        </w:rPr>
        <w:t xml:space="preserve">- </w:t>
      </w:r>
      <w:r w:rsidRPr="006145DC">
        <w:rPr>
          <w:color w:val="000000"/>
          <w:sz w:val="20"/>
        </w:rPr>
        <w:t>CE 13 de l</w:t>
      </w:r>
      <w:r w:rsidR="00BE14CD" w:rsidRPr="006145DC">
        <w:rPr>
          <w:color w:val="000000"/>
          <w:sz w:val="20"/>
        </w:rPr>
        <w:t>'</w:t>
      </w:r>
      <w:r w:rsidRPr="006145DC">
        <w:rPr>
          <w:color w:val="000000"/>
          <w:sz w:val="20"/>
        </w:rPr>
        <w:t xml:space="preserve">UIT-T </w:t>
      </w:r>
      <w:r w:rsidR="008D6E4F" w:rsidRPr="006145DC">
        <w:rPr>
          <w:color w:val="000000"/>
          <w:sz w:val="20"/>
        </w:rPr>
        <w:t xml:space="preserve">- </w:t>
      </w:r>
      <w:r w:rsidRPr="006145DC">
        <w:rPr>
          <w:color w:val="000000"/>
          <w:sz w:val="20"/>
        </w:rPr>
        <w:t>CE 17 de l</w:t>
      </w:r>
      <w:r w:rsidR="00BE14CD" w:rsidRPr="006145DC">
        <w:rPr>
          <w:color w:val="000000"/>
          <w:sz w:val="20"/>
        </w:rPr>
        <w:t>'</w:t>
      </w:r>
      <w:r w:rsidRPr="006145DC">
        <w:rPr>
          <w:color w:val="000000"/>
          <w:sz w:val="20"/>
        </w:rPr>
        <w:t xml:space="preserve">UIT-T </w:t>
      </w:r>
    </w:p>
    <w:p w:rsidR="003920D0" w:rsidRPr="006145DC" w:rsidRDefault="003920D0" w:rsidP="00A8425E">
      <w:pPr>
        <w:spacing w:before="6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3</w:t>
      </w:r>
      <w:r w:rsidR="00B5644E" w:rsidRPr="006145DC">
        <w:rPr>
          <w:sz w:val="20"/>
        </w:rPr>
        <w:t xml:space="preserve"> pour les E</w:t>
      </w:r>
      <w:r w:rsidRPr="006145DC">
        <w:rPr>
          <w:sz w:val="20"/>
        </w:rPr>
        <w:t xml:space="preserve">tats </w:t>
      </w:r>
      <w:r w:rsidR="006145DC" w:rsidRPr="006145DC">
        <w:rPr>
          <w:sz w:val="20"/>
        </w:rPr>
        <w:t>arabes</w:t>
      </w:r>
      <w:r w:rsidR="006145DC" w:rsidRPr="006145DC">
        <w:rPr>
          <w:color w:val="000000"/>
          <w:sz w:val="20"/>
        </w:rPr>
        <w:t xml:space="preserve"> (</w:t>
      </w:r>
      <w:r w:rsidRPr="006145DC">
        <w:rPr>
          <w:color w:val="000000"/>
          <w:sz w:val="20"/>
        </w:rPr>
        <w:t>SG3 RG-ARB)</w:t>
      </w:r>
    </w:p>
    <w:p w:rsidR="003920D0" w:rsidRPr="006145DC" w:rsidRDefault="003920D0" w:rsidP="008D6E4F">
      <w:pPr>
        <w:spacing w:before="0"/>
        <w:rPr>
          <w:color w:val="000000"/>
          <w:sz w:val="20"/>
        </w:rPr>
      </w:pPr>
      <w:r w:rsidRPr="006145DC">
        <w:rPr>
          <w:color w:val="000000"/>
          <w:sz w:val="20"/>
        </w:rPr>
        <w:lastRenderedPageBreak/>
        <w:t>Groupe régional de la CE 3 pour la RCC/CEI (SG3RG-RCC-CIS)</w:t>
      </w:r>
    </w:p>
    <w:p w:rsidR="003920D0" w:rsidRPr="006145DC" w:rsidRDefault="003920D0" w:rsidP="008D6E4F">
      <w:pPr>
        <w:spacing w:before="0"/>
        <w:rPr>
          <w:sz w:val="20"/>
        </w:rPr>
      </w:pPr>
      <w:r w:rsidRPr="006145DC">
        <w:rPr>
          <w:color w:val="000000"/>
          <w:sz w:val="20"/>
        </w:rPr>
        <w:t>Groupe régional de la</w:t>
      </w:r>
      <w:r w:rsidR="00BE14CD" w:rsidRPr="006145DC">
        <w:rPr>
          <w:color w:val="000000"/>
          <w:sz w:val="20"/>
        </w:rPr>
        <w:t xml:space="preserve"> </w:t>
      </w:r>
      <w:r w:rsidRPr="006145DC">
        <w:rPr>
          <w:sz w:val="20"/>
        </w:rPr>
        <w:t xml:space="preserve">CE </w:t>
      </w:r>
      <w:r w:rsidR="00B5644E" w:rsidRPr="006145DC">
        <w:rPr>
          <w:sz w:val="20"/>
        </w:rPr>
        <w:t>2 pour les E</w:t>
      </w:r>
      <w:r w:rsidRPr="006145DC">
        <w:rPr>
          <w:sz w:val="20"/>
        </w:rPr>
        <w:t>tats arabes</w:t>
      </w:r>
      <w:r w:rsidR="008D6E4F" w:rsidRPr="006145DC">
        <w:rPr>
          <w:sz w:val="20"/>
        </w:rPr>
        <w:t xml:space="preserve"> </w:t>
      </w:r>
      <w:r w:rsidRPr="006145DC">
        <w:rPr>
          <w:color w:val="000000"/>
          <w:sz w:val="20"/>
        </w:rPr>
        <w:t>(SG2 RG-ARB)</w:t>
      </w:r>
      <w:r w:rsidRPr="006145DC">
        <w:rPr>
          <w:sz w:val="20"/>
        </w:rPr>
        <w:t xml:space="preserve"> </w:t>
      </w:r>
    </w:p>
    <w:p w:rsidR="003920D0" w:rsidRPr="006145DC" w:rsidRDefault="003920D0" w:rsidP="008D6E4F">
      <w:pPr>
        <w:spacing w:before="0"/>
        <w:rPr>
          <w:color w:val="000000"/>
          <w:sz w:val="20"/>
        </w:rPr>
      </w:pPr>
      <w:r w:rsidRPr="006145DC">
        <w:rPr>
          <w:color w:val="000000"/>
          <w:sz w:val="20"/>
        </w:rPr>
        <w:t>Groupe régional de la CE 2 pour l'Afrique de l'Est (SG2 RG-EA)</w:t>
      </w:r>
    </w:p>
    <w:p w:rsidR="003920D0" w:rsidRPr="006145DC" w:rsidRDefault="003920D0" w:rsidP="008D6E4F">
      <w:pPr>
        <w:spacing w:before="0"/>
        <w:rPr>
          <w:color w:val="000000"/>
          <w:sz w:val="20"/>
        </w:rPr>
      </w:pPr>
      <w:r w:rsidRPr="006145DC">
        <w:rPr>
          <w:color w:val="000000"/>
          <w:sz w:val="20"/>
        </w:rPr>
        <w:t xml:space="preserve">Groupe régional de la CE2 </w:t>
      </w:r>
      <w:r w:rsidR="00B5644E" w:rsidRPr="006145DC">
        <w:rPr>
          <w:color w:val="000000"/>
          <w:sz w:val="20"/>
        </w:rPr>
        <w:t>pour les Amériques (SG2 RG-AMR)</w:t>
      </w:r>
    </w:p>
    <w:p w:rsidR="003920D0" w:rsidRPr="006145DC" w:rsidRDefault="003920D0" w:rsidP="008D6E4F">
      <w:pPr>
        <w:spacing w:before="0"/>
        <w:rPr>
          <w:color w:val="000000"/>
          <w:sz w:val="20"/>
        </w:rPr>
      </w:pPr>
      <w:r w:rsidRPr="006145DC">
        <w:rPr>
          <w:color w:val="000000"/>
          <w:sz w:val="20"/>
        </w:rPr>
        <w:t>Groupe régional de la CE5 pour les Amériques (SG5 RG-A</w:t>
      </w:r>
      <w:r w:rsidR="00B5644E" w:rsidRPr="006145DC">
        <w:rPr>
          <w:color w:val="000000"/>
          <w:sz w:val="20"/>
        </w:rPr>
        <w:t>MR)</w:t>
      </w:r>
    </w:p>
    <w:p w:rsidR="00B5644E" w:rsidRPr="006145DC" w:rsidRDefault="00B5644E" w:rsidP="008D6E4F">
      <w:pPr>
        <w:spacing w:before="0"/>
        <w:rPr>
          <w:sz w:val="20"/>
        </w:rPr>
      </w:pPr>
      <w:r w:rsidRPr="006145DC">
        <w:rPr>
          <w:color w:val="000000"/>
          <w:sz w:val="20"/>
        </w:rPr>
        <w:t xml:space="preserve">Groupe régional de la </w:t>
      </w:r>
      <w:r w:rsidRPr="006145DC">
        <w:rPr>
          <w:sz w:val="20"/>
        </w:rPr>
        <w:t>CE5 pour l'Asie</w:t>
      </w:r>
      <w:r w:rsidRPr="006145DC">
        <w:rPr>
          <w:sz w:val="20"/>
        </w:rPr>
        <w:noBreakHyphen/>
      </w:r>
      <w:r w:rsidR="008D6E4F" w:rsidRPr="006145DC">
        <w:rPr>
          <w:sz w:val="20"/>
        </w:rPr>
        <w:t>P</w:t>
      </w:r>
      <w:r w:rsidRPr="006145DC">
        <w:rPr>
          <w:sz w:val="20"/>
        </w:rPr>
        <w:t xml:space="preserve">acifique </w:t>
      </w:r>
      <w:r w:rsidRPr="006145DC">
        <w:rPr>
          <w:color w:val="000000"/>
          <w:sz w:val="20"/>
        </w:rPr>
        <w:t>(SG5 RG-AP)</w:t>
      </w:r>
    </w:p>
    <w:p w:rsidR="003920D0" w:rsidRPr="006145DC" w:rsidRDefault="003920D0" w:rsidP="008D6E4F">
      <w:pPr>
        <w:spacing w:before="0"/>
        <w:rPr>
          <w:sz w:val="20"/>
        </w:rPr>
      </w:pPr>
      <w:r w:rsidRPr="006145DC">
        <w:rPr>
          <w:color w:val="000000"/>
          <w:sz w:val="20"/>
        </w:rPr>
        <w:t>Groupe régional de la</w:t>
      </w:r>
      <w:r w:rsidR="00BE14CD" w:rsidRPr="006145DC">
        <w:rPr>
          <w:color w:val="000000"/>
          <w:sz w:val="20"/>
        </w:rPr>
        <w:t xml:space="preserve"> </w:t>
      </w:r>
      <w:r w:rsidRPr="006145DC">
        <w:rPr>
          <w:sz w:val="20"/>
        </w:rPr>
        <w:t>CE5</w:t>
      </w:r>
      <w:r w:rsidR="00BE14CD" w:rsidRPr="006145DC">
        <w:rPr>
          <w:sz w:val="20"/>
        </w:rPr>
        <w:t xml:space="preserve"> </w:t>
      </w:r>
      <w:r w:rsidRPr="006145DC">
        <w:rPr>
          <w:sz w:val="20"/>
        </w:rPr>
        <w:t xml:space="preserve">pour les </w:t>
      </w:r>
      <w:r w:rsidR="008D6E4F" w:rsidRPr="006145DC">
        <w:rPr>
          <w:sz w:val="20"/>
        </w:rPr>
        <w:t>E</w:t>
      </w:r>
      <w:r w:rsidRPr="006145DC">
        <w:rPr>
          <w:sz w:val="20"/>
        </w:rPr>
        <w:t>tats arabes</w:t>
      </w:r>
      <w:r w:rsidR="008D6E4F" w:rsidRPr="006145DC">
        <w:rPr>
          <w:sz w:val="20"/>
        </w:rPr>
        <w:t xml:space="preserve"> </w:t>
      </w:r>
      <w:r w:rsidRPr="006145DC">
        <w:rPr>
          <w:color w:val="000000"/>
          <w:sz w:val="20"/>
        </w:rPr>
        <w:t>(SG5 RG-ARB)</w:t>
      </w:r>
    </w:p>
    <w:p w:rsidR="003920D0" w:rsidRPr="006145DC" w:rsidRDefault="003920D0" w:rsidP="008D6E4F">
      <w:pPr>
        <w:spacing w:before="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5</w:t>
      </w:r>
      <w:r w:rsidRPr="006145DC">
        <w:rPr>
          <w:color w:val="000000"/>
          <w:sz w:val="20"/>
        </w:rPr>
        <w:t xml:space="preserve"> pour l'Afrique (SG5 RG-AFR)</w:t>
      </w:r>
    </w:p>
    <w:p w:rsidR="003920D0" w:rsidRPr="006145DC" w:rsidRDefault="003920D0" w:rsidP="008D6E4F">
      <w:pPr>
        <w:spacing w:before="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12</w:t>
      </w:r>
      <w:r w:rsidRPr="006145DC">
        <w:rPr>
          <w:color w:val="000000"/>
          <w:sz w:val="20"/>
        </w:rPr>
        <w:t xml:space="preserve"> pour l'Afrique (SG12 RG-AFR)</w:t>
      </w:r>
    </w:p>
    <w:p w:rsidR="003920D0" w:rsidRPr="006145DC" w:rsidRDefault="003920D0" w:rsidP="008D6E4F">
      <w:pPr>
        <w:spacing w:before="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13</w:t>
      </w:r>
      <w:r w:rsidRPr="006145DC">
        <w:rPr>
          <w:color w:val="000000"/>
          <w:sz w:val="20"/>
        </w:rPr>
        <w:t xml:space="preserve"> pour l'Afrique (SG13 RG-AFR)</w:t>
      </w:r>
    </w:p>
    <w:p w:rsidR="003920D0" w:rsidRPr="006145DC" w:rsidRDefault="003920D0" w:rsidP="008D6E4F">
      <w:pPr>
        <w:spacing w:before="0"/>
        <w:rPr>
          <w:color w:val="000000"/>
          <w:sz w:val="20"/>
        </w:rPr>
      </w:pPr>
      <w:r w:rsidRPr="006145DC">
        <w:rPr>
          <w:color w:val="000000"/>
          <w:sz w:val="20"/>
        </w:rPr>
        <w:t>Groupe régional de la</w:t>
      </w:r>
      <w:r w:rsidR="00BE14CD" w:rsidRPr="006145DC">
        <w:rPr>
          <w:color w:val="000000"/>
          <w:sz w:val="20"/>
        </w:rPr>
        <w:t xml:space="preserve"> </w:t>
      </w:r>
      <w:r w:rsidRPr="006145DC">
        <w:rPr>
          <w:sz w:val="20"/>
        </w:rPr>
        <w:t>CE 17</w:t>
      </w:r>
      <w:r w:rsidRPr="006145DC">
        <w:rPr>
          <w:color w:val="000000"/>
          <w:sz w:val="20"/>
        </w:rPr>
        <w:t xml:space="preserve"> pour l'Afrique (SG17 RG-AFR)</w:t>
      </w:r>
    </w:p>
    <w:p w:rsidR="00A8425E" w:rsidRPr="006145DC" w:rsidRDefault="003920D0" w:rsidP="00A8425E">
      <w:pPr>
        <w:spacing w:before="60"/>
        <w:rPr>
          <w:color w:val="000000"/>
          <w:sz w:val="20"/>
        </w:rPr>
      </w:pPr>
      <w:r w:rsidRPr="006145DC">
        <w:rPr>
          <w:color w:val="000000"/>
          <w:sz w:val="20"/>
        </w:rPr>
        <w:t>Résolution 26</w:t>
      </w:r>
      <w:r w:rsidR="00B5644E" w:rsidRPr="006145DC">
        <w:rPr>
          <w:color w:val="000000"/>
          <w:sz w:val="20"/>
        </w:rPr>
        <w:t xml:space="preserve"> </w:t>
      </w:r>
      <w:r w:rsidRPr="006145DC">
        <w:rPr>
          <w:color w:val="000000"/>
          <w:sz w:val="20"/>
        </w:rPr>
        <w:t>–</w:t>
      </w:r>
      <w:r w:rsidR="00B5644E" w:rsidRPr="006145DC">
        <w:rPr>
          <w:color w:val="000000"/>
          <w:sz w:val="20"/>
        </w:rPr>
        <w:t xml:space="preserve"> A</w:t>
      </w:r>
      <w:r w:rsidRPr="006145DC">
        <w:rPr>
          <w:color w:val="000000"/>
          <w:sz w:val="20"/>
        </w:rPr>
        <w:t xml:space="preserve">ssistance aux groupes régionaux de la </w:t>
      </w:r>
      <w:r w:rsidR="00B5644E" w:rsidRPr="006145DC">
        <w:rPr>
          <w:color w:val="000000"/>
          <w:sz w:val="20"/>
        </w:rPr>
        <w:t>C</w:t>
      </w:r>
      <w:r w:rsidRPr="006145DC">
        <w:rPr>
          <w:color w:val="000000"/>
          <w:sz w:val="20"/>
        </w:rPr>
        <w:t>ommission d</w:t>
      </w:r>
      <w:r w:rsidR="00BE14CD" w:rsidRPr="006145DC">
        <w:rPr>
          <w:color w:val="000000"/>
          <w:sz w:val="20"/>
        </w:rPr>
        <w:t>'</w:t>
      </w:r>
      <w:r w:rsidRPr="006145DC">
        <w:rPr>
          <w:color w:val="000000"/>
          <w:sz w:val="20"/>
        </w:rPr>
        <w:t>études 3</w:t>
      </w:r>
      <w:r w:rsidR="00A8425E" w:rsidRPr="006145DC">
        <w:rPr>
          <w:color w:val="000000"/>
          <w:sz w:val="20"/>
        </w:rPr>
        <w:t xml:space="preserve"> - Aujourd'hui</w:t>
      </w:r>
    </w:p>
    <w:p w:rsidR="003920D0" w:rsidRPr="006145DC" w:rsidRDefault="006145DC" w:rsidP="00A8425E">
      <w:pPr>
        <w:spacing w:before="60"/>
        <w:rPr>
          <w:color w:val="000000"/>
          <w:sz w:val="20"/>
        </w:rPr>
      </w:pPr>
      <w:r w:rsidRPr="006145DC">
        <w:rPr>
          <w:color w:val="000000"/>
          <w:sz w:val="20"/>
        </w:rPr>
        <w:t>.</w:t>
      </w:r>
      <w:r w:rsidR="00A8425E" w:rsidRPr="006145DC">
        <w:rPr>
          <w:color w:val="000000"/>
          <w:sz w:val="20"/>
        </w:rPr>
        <w:t xml:space="preserve">. 1968 - </w:t>
      </w:r>
      <w:r w:rsidR="003920D0" w:rsidRPr="006145DC">
        <w:rPr>
          <w:color w:val="000000"/>
          <w:sz w:val="20"/>
        </w:rPr>
        <w:t>30 ans</w:t>
      </w:r>
      <w:r w:rsidR="00A8425E" w:rsidRPr="006145DC">
        <w:rPr>
          <w:color w:val="000000"/>
          <w:sz w:val="20"/>
        </w:rPr>
        <w:t xml:space="preserve"> - 1996</w:t>
      </w:r>
      <w:r w:rsidR="009D718E">
        <w:rPr>
          <w:color w:val="000000"/>
          <w:sz w:val="20"/>
        </w:rPr>
        <w:t xml:space="preserve"> </w:t>
      </w:r>
      <w:r w:rsidRPr="006145DC">
        <w:rPr>
          <w:color w:val="000000"/>
          <w:sz w:val="20"/>
        </w:rPr>
        <w:t>.</w:t>
      </w:r>
      <w:r w:rsidR="00A8425E" w:rsidRPr="006145DC">
        <w:rPr>
          <w:color w:val="000000"/>
          <w:sz w:val="20"/>
        </w:rPr>
        <w:t>.</w:t>
      </w:r>
      <w:r w:rsidR="00E90D45">
        <w:rPr>
          <w:color w:val="000000"/>
          <w:sz w:val="20"/>
        </w:rPr>
        <w:t xml:space="preserve"> Aujourd'hui</w:t>
      </w:r>
    </w:p>
    <w:p w:rsidR="003920D0" w:rsidRPr="006145DC" w:rsidRDefault="00F65BF6" w:rsidP="00A8425E">
      <w:pPr>
        <w:spacing w:before="60" w:after="120"/>
        <w:rPr>
          <w:color w:val="000000"/>
          <w:sz w:val="20"/>
        </w:rPr>
      </w:pPr>
      <w:r w:rsidRPr="006145DC">
        <w:rPr>
          <w:color w:val="000000"/>
          <w:sz w:val="20"/>
        </w:rPr>
        <w:t>Résolution 54 – Création de</w:t>
      </w:r>
      <w:r w:rsidR="003920D0" w:rsidRPr="006145DC">
        <w:rPr>
          <w:color w:val="000000"/>
          <w:sz w:val="20"/>
        </w:rPr>
        <w:t xml:space="preserve"> groupes régionaux</w:t>
      </w:r>
    </w:p>
    <w:p w:rsidR="003A6B79" w:rsidRPr="006145DC" w:rsidRDefault="003A6B79" w:rsidP="00FB3DB3">
      <w:pPr>
        <w:pStyle w:val="Caption"/>
        <w:keepNext/>
        <w:jc w:val="center"/>
        <w:rPr>
          <w:lang w:val="fr-FR"/>
        </w:rPr>
      </w:pPr>
      <w:r w:rsidRPr="006145DC">
        <w:rPr>
          <w:lang w:val="fr-FR"/>
        </w:rPr>
        <w:t xml:space="preserve">Figure 2: Evolution </w:t>
      </w:r>
      <w:r w:rsidR="003920D0" w:rsidRPr="006145DC">
        <w:rPr>
          <w:lang w:val="fr-FR"/>
        </w:rPr>
        <w:t>du nombre de groupes régionaux de 1968 à mars 2017.</w:t>
      </w:r>
      <w:r w:rsidR="00BE14CD" w:rsidRPr="006145DC">
        <w:rPr>
          <w:lang w:val="fr-FR"/>
        </w:rPr>
        <w:t xml:space="preserve"> </w:t>
      </w:r>
      <w:r w:rsidR="003920D0" w:rsidRPr="006145DC">
        <w:rPr>
          <w:lang w:val="fr-FR"/>
        </w:rPr>
        <w:t>L</w:t>
      </w:r>
      <w:r w:rsidR="00BE14CD" w:rsidRPr="006145DC">
        <w:rPr>
          <w:lang w:val="fr-FR"/>
        </w:rPr>
        <w:t>'</w:t>
      </w:r>
      <w:r w:rsidR="003920D0" w:rsidRPr="006145DC">
        <w:rPr>
          <w:lang w:val="fr-FR"/>
        </w:rPr>
        <w:t>année indiquée désigne la période d</w:t>
      </w:r>
      <w:r w:rsidR="00BE14CD" w:rsidRPr="006145DC">
        <w:rPr>
          <w:lang w:val="fr-FR"/>
        </w:rPr>
        <w:t>'</w:t>
      </w:r>
      <w:r w:rsidR="003920D0" w:rsidRPr="006145DC">
        <w:rPr>
          <w:lang w:val="fr-FR"/>
        </w:rPr>
        <w:t xml:space="preserve">études </w:t>
      </w:r>
      <w:r w:rsidR="00A8425E" w:rsidRPr="006145DC">
        <w:rPr>
          <w:lang w:val="fr-FR"/>
        </w:rPr>
        <w:br/>
      </w:r>
      <w:r w:rsidR="003920D0" w:rsidRPr="006145DC">
        <w:rPr>
          <w:lang w:val="fr-FR"/>
        </w:rPr>
        <w:t>dans son intégralité, par exemple</w:t>
      </w:r>
      <w:r w:rsidR="00BE14CD" w:rsidRPr="006145DC">
        <w:rPr>
          <w:lang w:val="fr-FR"/>
        </w:rPr>
        <w:t xml:space="preserve"> </w:t>
      </w:r>
      <w:r w:rsidR="003920D0" w:rsidRPr="006145DC">
        <w:rPr>
          <w:lang w:val="fr-FR"/>
        </w:rPr>
        <w:t>les CE 2, CE 3</w:t>
      </w:r>
      <w:r w:rsidR="00BE14CD" w:rsidRPr="006145DC">
        <w:rPr>
          <w:lang w:val="fr-FR"/>
        </w:rPr>
        <w:t xml:space="preserve"> </w:t>
      </w:r>
      <w:r w:rsidR="003920D0" w:rsidRPr="006145DC">
        <w:rPr>
          <w:lang w:val="fr-FR"/>
        </w:rPr>
        <w:t>et</w:t>
      </w:r>
      <w:r w:rsidR="00BE14CD" w:rsidRPr="006145DC">
        <w:rPr>
          <w:lang w:val="fr-FR"/>
        </w:rPr>
        <w:t xml:space="preserve"> </w:t>
      </w:r>
      <w:r w:rsidR="003920D0" w:rsidRPr="006145DC">
        <w:rPr>
          <w:lang w:val="fr-FR"/>
        </w:rPr>
        <w:t>CE 12</w:t>
      </w:r>
      <w:r w:rsidR="00BE14CD" w:rsidRPr="006145DC">
        <w:rPr>
          <w:lang w:val="fr-FR"/>
        </w:rPr>
        <w:t xml:space="preserve"> </w:t>
      </w:r>
      <w:r w:rsidR="003920D0" w:rsidRPr="006145DC">
        <w:rPr>
          <w:lang w:val="fr-FR"/>
        </w:rPr>
        <w:t>de l</w:t>
      </w:r>
      <w:r w:rsidR="00BE14CD" w:rsidRPr="006145DC">
        <w:rPr>
          <w:lang w:val="fr-FR"/>
        </w:rPr>
        <w:t xml:space="preserve">'UIT-T </w:t>
      </w:r>
      <w:r w:rsidR="003920D0" w:rsidRPr="006145DC">
        <w:rPr>
          <w:lang w:val="fr-FR"/>
        </w:rPr>
        <w:t xml:space="preserve">ont été créées </w:t>
      </w:r>
      <w:r w:rsidR="00FB3DB3">
        <w:rPr>
          <w:lang w:val="fr-FR"/>
        </w:rPr>
        <w:br/>
      </w:r>
      <w:r w:rsidR="003920D0" w:rsidRPr="006145DC">
        <w:rPr>
          <w:lang w:val="fr-FR"/>
        </w:rPr>
        <w:t>pendant la période d</w:t>
      </w:r>
      <w:r w:rsidR="00BE14CD" w:rsidRPr="006145DC">
        <w:rPr>
          <w:lang w:val="fr-FR"/>
        </w:rPr>
        <w:t>'</w:t>
      </w:r>
      <w:r w:rsidR="003920D0" w:rsidRPr="006145DC">
        <w:rPr>
          <w:lang w:val="fr-FR"/>
        </w:rPr>
        <w:t xml:space="preserve">études </w:t>
      </w:r>
      <w:r w:rsidRPr="006145DC">
        <w:rPr>
          <w:lang w:val="fr-FR"/>
        </w:rPr>
        <w:t>2004-2008</w:t>
      </w:r>
      <w:r w:rsidR="00A8425E" w:rsidRPr="006145DC">
        <w:rPr>
          <w:lang w:val="fr-FR"/>
        </w:rPr>
        <w:t>,</w:t>
      </w:r>
      <w:r w:rsidRPr="006145DC">
        <w:rPr>
          <w:lang w:val="fr-FR"/>
        </w:rPr>
        <w:t xml:space="preserve"> etc.</w:t>
      </w:r>
    </w:p>
    <w:p w:rsidR="003A6B79" w:rsidRPr="006145DC" w:rsidRDefault="007A44C6" w:rsidP="00302B20">
      <w:pPr>
        <w:jc w:val="center"/>
      </w:pPr>
      <w:r w:rsidRPr="006145DC">
        <w:rPr>
          <w:noProof/>
          <w:lang w:val="en-GB" w:eastAsia="zh-CN"/>
        </w:rPr>
        <mc:AlternateContent>
          <mc:Choice Requires="wps">
            <w:drawing>
              <wp:anchor distT="0" distB="0" distL="114300" distR="114300" simplePos="0" relativeHeight="251678720" behindDoc="0" locked="0" layoutInCell="1" allowOverlap="1">
                <wp:simplePos x="0" y="0"/>
                <wp:positionH relativeFrom="column">
                  <wp:posOffset>1831920</wp:posOffset>
                </wp:positionH>
                <wp:positionV relativeFrom="paragraph">
                  <wp:posOffset>3205646</wp:posOffset>
                </wp:positionV>
                <wp:extent cx="3283889" cy="318052"/>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283889"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7A44C6" w:rsidRDefault="00B76A78" w:rsidP="00E90D45">
                            <w:pPr>
                              <w:spacing w:before="0"/>
                              <w:rPr>
                                <w:b/>
                                <w:bCs/>
                                <w:szCs w:val="24"/>
                              </w:rPr>
                            </w:pPr>
                            <w:r w:rsidRPr="007A44C6">
                              <w:rPr>
                                <w:b/>
                                <w:bCs/>
                                <w:szCs w:val="24"/>
                              </w:rPr>
                              <w:t>Résolution 54 – Création de groupes régionaux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44.25pt;margin-top:252.4pt;width:258.55pt;height:2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" fillcolor="white [3201]" stroked="f" strokeweight=".5pt">
                <v:textbox>
                  <w:txbxContent>
                    <w:p w:rsidR="00B76A78" w:rsidRPr="007A44C6" w:rsidRDefault="00B76A78" w:rsidP="00E90D45">
                      <w:pPr>
                        <w:spacing w:before="0"/>
                        <w:rPr>
                          <w:b/>
                          <w:bCs/>
                          <w:szCs w:val="24"/>
                        </w:rPr>
                      </w:pPr>
                      <w:r w:rsidRPr="007A44C6">
                        <w:rPr>
                          <w:b/>
                          <w:bCs/>
                          <w:szCs w:val="24"/>
                        </w:rPr>
                        <w:t>Résolution 54 – Création de groupes régionaux</w:t>
                      </w:r>
                    </w:p>
                  </w:txbxContent>
                </v:textbox>
              </v:shape>
            </w:pict>
          </mc:Fallback>
        </mc:AlternateContent>
      </w:r>
      <w:r w:rsidR="00A86B03" w:rsidRPr="006145DC">
        <w:rPr>
          <w:noProof/>
          <w:lang w:val="en-GB" w:eastAsia="zh-CN"/>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574095</wp:posOffset>
                </wp:positionV>
                <wp:extent cx="1295455" cy="3657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545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A86B03" w:rsidRDefault="00B76A78">
                            <w:pPr>
                              <w:rPr>
                                <w:b/>
                                <w:bCs/>
                                <w:szCs w:val="24"/>
                              </w:rPr>
                            </w:pPr>
                            <w:r w:rsidRPr="00A86B03">
                              <w:rPr>
                                <w:b/>
                                <w:bCs/>
                                <w:szCs w:val="24"/>
                                <w:lang w:val="fr-CH"/>
                              </w:rPr>
                              <w:t>Au 30 mars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50.8pt;margin-top:45.2pt;width:102pt;height:28.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" fillcolor="white [3201]" stroked="f" strokeweight=".5pt">
                <v:textbox>
                  <w:txbxContent>
                    <w:p w:rsidR="00B76A78" w:rsidRPr="00A86B03" w:rsidRDefault="00B76A78">
                      <w:pPr>
                        <w:rPr>
                          <w:b/>
                          <w:bCs/>
                          <w:szCs w:val="24"/>
                        </w:rPr>
                      </w:pPr>
                      <w:r w:rsidRPr="00A86B03">
                        <w:rPr>
                          <w:b/>
                          <w:bCs/>
                          <w:szCs w:val="24"/>
                          <w:lang w:val="fr-CH"/>
                        </w:rPr>
                        <w:t>Au 30 mars 2017</w:t>
                      </w:r>
                    </w:p>
                  </w:txbxContent>
                </v:textbox>
                <w10:wrap anchorx="margin"/>
              </v:shape>
            </w:pict>
          </mc:Fallback>
        </mc:AlternateContent>
      </w:r>
      <w:r w:rsidR="003A6B79" w:rsidRPr="006145DC">
        <w:rPr>
          <w:noProof/>
          <w:lang w:val="en-GB" w:eastAsia="zh-CN"/>
        </w:rPr>
        <w:drawing>
          <wp:inline distT="0" distB="0" distL="0" distR="0" wp14:anchorId="11469AED" wp14:editId="5CB22022">
            <wp:extent cx="6120765" cy="3577634"/>
            <wp:effectExtent l="0" t="0" r="0" b="3810"/>
            <wp:docPr id="2" name="Picture 2" descr="cid:image001.jpg@01D2B2A3.03902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B2A3.03902F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20765" cy="3577634"/>
                    </a:xfrm>
                    <a:prstGeom prst="rect">
                      <a:avLst/>
                    </a:prstGeom>
                    <a:solidFill>
                      <a:schemeClr val="lt1"/>
                    </a:solidFill>
                    <a:ln>
                      <a:noFill/>
                    </a:ln>
                  </pic:spPr>
                </pic:pic>
              </a:graphicData>
            </a:graphic>
          </wp:inline>
        </w:drawing>
      </w:r>
    </w:p>
    <w:p w:rsidR="003A6B79" w:rsidRPr="006145DC" w:rsidRDefault="003A6B79" w:rsidP="00E05485">
      <w:pPr>
        <w:pStyle w:val="Heading1"/>
        <w:keepNext w:val="0"/>
        <w:keepLines w:val="0"/>
        <w:tabs>
          <w:tab w:val="clear" w:pos="567"/>
          <w:tab w:val="clear" w:pos="1134"/>
          <w:tab w:val="clear" w:pos="1701"/>
          <w:tab w:val="clear" w:pos="2268"/>
          <w:tab w:val="clear" w:pos="2835"/>
        </w:tabs>
        <w:snapToGrid w:val="0"/>
        <w:spacing w:before="600" w:after="120"/>
        <w:ind w:left="709" w:hanging="709"/>
        <w:rPr>
          <w:rFonts w:eastAsia="Arial Unicode MS"/>
        </w:rPr>
      </w:pPr>
      <w:r w:rsidRPr="006145DC">
        <w:t>3</w:t>
      </w:r>
      <w:r w:rsidRPr="006145DC">
        <w:tab/>
      </w:r>
      <w:r w:rsidR="00E05485" w:rsidRPr="006145DC">
        <w:t>Nombre de</w:t>
      </w:r>
      <w:r w:rsidR="003920D0" w:rsidRPr="006145DC">
        <w:t xml:space="preserve"> groupes régionaux au 30 mars 2017 et réunions tenues par des groupes régionaux entre 2013</w:t>
      </w:r>
      <w:r w:rsidR="00DB4325" w:rsidRPr="006145DC">
        <w:t xml:space="preserve"> et</w:t>
      </w:r>
      <w:r w:rsidR="00BE14CD" w:rsidRPr="006145DC">
        <w:t xml:space="preserve"> </w:t>
      </w:r>
      <w:r w:rsidRPr="006145DC">
        <w:t>2016</w:t>
      </w:r>
    </w:p>
    <w:p w:rsidR="003A6B79" w:rsidRPr="006145DC" w:rsidRDefault="00DB4325" w:rsidP="00E05485">
      <w:pPr>
        <w:rPr>
          <w:shd w:val="clear" w:color="auto" w:fill="FFFFFF"/>
        </w:rPr>
      </w:pPr>
      <w:r w:rsidRPr="006145DC">
        <w:t xml:space="preserve">Au 1er mars </w:t>
      </w:r>
      <w:r w:rsidR="003A6B79" w:rsidRPr="006145DC">
        <w:t>201</w:t>
      </w:r>
      <w:r w:rsidRPr="006145DC">
        <w:t>7</w:t>
      </w:r>
      <w:r w:rsidR="003A6B79" w:rsidRPr="006145DC">
        <w:t>, l'UIT-T comptait 1</w:t>
      </w:r>
      <w:r w:rsidRPr="006145DC">
        <w:t>8</w:t>
      </w:r>
      <w:r w:rsidR="003A6B79" w:rsidRPr="006145DC">
        <w:t xml:space="preserve"> groupes régionaux</w:t>
      </w:r>
      <w:r w:rsidR="00E05485" w:rsidRPr="006145DC">
        <w:t>, comme suit:</w:t>
      </w:r>
      <w:r w:rsidR="00BE14CD" w:rsidRPr="006145DC">
        <w:t xml:space="preserve"> </w:t>
      </w:r>
      <w:r w:rsidR="003A6B79" w:rsidRPr="006145DC">
        <w:t>sept pour l'Afrique (Commissions d'études 2, 3, 5, 11,12, 13 et 17), trois pour la région Amériques (Commissions d'études 2, 3 et 5), trois pour la région des Etats arabes (Commissions d'études 2, 3 et 5), deux pour l</w:t>
      </w:r>
      <w:r w:rsidR="00E05485" w:rsidRPr="006145DC">
        <w:t xml:space="preserve">a région </w:t>
      </w:r>
      <w:r w:rsidR="003A6B79" w:rsidRPr="006145DC">
        <w:t>Asie</w:t>
      </w:r>
      <w:r w:rsidR="00E05485" w:rsidRPr="006145DC">
        <w:noBreakHyphen/>
      </w:r>
      <w:r w:rsidR="003A6B79" w:rsidRPr="006145DC">
        <w:t>Pacifique (Commissions d'études 3 et 5)</w:t>
      </w:r>
      <w:r w:rsidRPr="006145DC">
        <w:t>,</w:t>
      </w:r>
      <w:r w:rsidR="00E05485" w:rsidRPr="006145DC">
        <w:t xml:space="preserve"> </w:t>
      </w:r>
      <w:r w:rsidRPr="006145DC">
        <w:t>un</w:t>
      </w:r>
      <w:r w:rsidR="00E05485" w:rsidRPr="006145DC">
        <w:t xml:space="preserve"> </w:t>
      </w:r>
      <w:r w:rsidRPr="006145DC">
        <w:t>(Commission</w:t>
      </w:r>
      <w:r w:rsidR="00BE14CD" w:rsidRPr="006145DC">
        <w:t xml:space="preserve"> </w:t>
      </w:r>
      <w:r w:rsidRPr="006145DC">
        <w:t>d'études 3)</w:t>
      </w:r>
      <w:r w:rsidR="00BE14CD" w:rsidRPr="006145DC">
        <w:t xml:space="preserve"> </w:t>
      </w:r>
      <w:r w:rsidR="003A6B79" w:rsidRPr="006145DC">
        <w:rPr>
          <w:color w:val="000000"/>
        </w:rPr>
        <w:t>pour la Communauté régionale des communications</w:t>
      </w:r>
      <w:r w:rsidRPr="006145DC">
        <w:rPr>
          <w:color w:val="000000"/>
        </w:rPr>
        <w:t xml:space="preserve"> et la </w:t>
      </w:r>
      <w:r w:rsidR="003A6B79" w:rsidRPr="006145DC">
        <w:rPr>
          <w:color w:val="000000"/>
        </w:rPr>
        <w:t xml:space="preserve">CEI </w:t>
      </w:r>
      <w:r w:rsidRPr="006145DC">
        <w:rPr>
          <w:color w:val="000000"/>
        </w:rPr>
        <w:t>(RCC/CEI)</w:t>
      </w:r>
      <w:r w:rsidR="006145DC" w:rsidRPr="006145DC">
        <w:rPr>
          <w:color w:val="000000"/>
        </w:rPr>
        <w:t>,</w:t>
      </w:r>
      <w:r w:rsidRPr="006145DC">
        <w:rPr>
          <w:color w:val="000000"/>
        </w:rPr>
        <w:t xml:space="preserve"> un </w:t>
      </w:r>
      <w:r w:rsidR="003A6B79" w:rsidRPr="006145DC">
        <w:rPr>
          <w:color w:val="000000"/>
        </w:rPr>
        <w:t>(Commission</w:t>
      </w:r>
      <w:r w:rsidR="00BE14CD" w:rsidRPr="006145DC">
        <w:rPr>
          <w:color w:val="000000"/>
        </w:rPr>
        <w:t xml:space="preserve"> </w:t>
      </w:r>
      <w:r w:rsidR="003A6B79" w:rsidRPr="006145DC">
        <w:rPr>
          <w:color w:val="000000"/>
        </w:rPr>
        <w:t>d'études</w:t>
      </w:r>
      <w:r w:rsidR="00BE14CD" w:rsidRPr="006145DC">
        <w:rPr>
          <w:color w:val="000000"/>
        </w:rPr>
        <w:t xml:space="preserve"> </w:t>
      </w:r>
      <w:r w:rsidR="003A6B79" w:rsidRPr="006145DC">
        <w:rPr>
          <w:color w:val="000000"/>
        </w:rPr>
        <w:t>11)</w:t>
      </w:r>
      <w:r w:rsidRPr="006145DC">
        <w:rPr>
          <w:color w:val="000000"/>
        </w:rPr>
        <w:t xml:space="preserve"> pour la RCC et un </w:t>
      </w:r>
      <w:r w:rsidRPr="006145DC">
        <w:t>(Commission</w:t>
      </w:r>
      <w:r w:rsidR="00BE14CD" w:rsidRPr="006145DC">
        <w:t xml:space="preserve"> </w:t>
      </w:r>
      <w:r w:rsidRPr="006145DC">
        <w:t>d'études 3),</w:t>
      </w:r>
      <w:r w:rsidR="00BE14CD" w:rsidRPr="006145DC">
        <w:t xml:space="preserve"> </w:t>
      </w:r>
      <w:r w:rsidRPr="006145DC">
        <w:t>pour l</w:t>
      </w:r>
      <w:r w:rsidR="00BE14CD" w:rsidRPr="006145DC">
        <w:t>'</w:t>
      </w:r>
      <w:r w:rsidRPr="006145DC">
        <w:t>Europe et le Bassin méditerranéen. Cinq nouveaux groupes régionaux ont été créés en mars 2017, portant ainsi le total des groupes régionaux à 23, à savoir:</w:t>
      </w:r>
      <w:r w:rsidR="00BE14CD" w:rsidRPr="006145DC">
        <w:t xml:space="preserve"> </w:t>
      </w:r>
      <w:r w:rsidRPr="006145DC">
        <w:rPr>
          <w:shd w:val="clear" w:color="auto" w:fill="FFFFFF"/>
        </w:rPr>
        <w:t>quatre groupes ont été constitués par la</w:t>
      </w:r>
      <w:r w:rsidR="00BE14CD" w:rsidRPr="006145DC">
        <w:rPr>
          <w:shd w:val="clear" w:color="auto" w:fill="FFFFFF"/>
        </w:rPr>
        <w:t xml:space="preserve"> </w:t>
      </w:r>
      <w:r w:rsidR="00903EE3" w:rsidRPr="006145DC">
        <w:rPr>
          <w:shd w:val="clear" w:color="auto" w:fill="FFFFFF"/>
        </w:rPr>
        <w:t xml:space="preserve">CE </w:t>
      </w:r>
      <w:r w:rsidR="003A6B79" w:rsidRPr="006145DC">
        <w:rPr>
          <w:shd w:val="clear" w:color="auto" w:fill="FFFFFF"/>
        </w:rPr>
        <w:t>20</w:t>
      </w:r>
      <w:r w:rsidRPr="006145DC">
        <w:rPr>
          <w:shd w:val="clear" w:color="auto" w:fill="FFFFFF"/>
        </w:rPr>
        <w:t xml:space="preserve"> de l</w:t>
      </w:r>
      <w:r w:rsidR="00BE14CD" w:rsidRPr="006145DC">
        <w:rPr>
          <w:shd w:val="clear" w:color="auto" w:fill="FFFFFF"/>
        </w:rPr>
        <w:t>'UIT-T</w:t>
      </w:r>
      <w:r w:rsidR="003A6B79" w:rsidRPr="006145DC">
        <w:rPr>
          <w:shd w:val="clear" w:color="auto" w:fill="FFFFFF"/>
        </w:rPr>
        <w:t xml:space="preserve">: </w:t>
      </w:r>
      <w:hyperlink r:id="rId12" w:history="1">
        <w:r w:rsidRPr="006145DC">
          <w:rPr>
            <w:rStyle w:val="Hyperlink"/>
            <w:shd w:val="clear" w:color="auto" w:fill="FFFFFF"/>
          </w:rPr>
          <w:t>Groupe ré</w:t>
        </w:r>
        <w:r w:rsidRPr="006145DC">
          <w:rPr>
            <w:rStyle w:val="Hyperlink"/>
            <w:shd w:val="clear" w:color="auto" w:fill="FFFFFF"/>
          </w:rPr>
          <w:t>g</w:t>
        </w:r>
        <w:r w:rsidRPr="006145DC">
          <w:rPr>
            <w:rStyle w:val="Hyperlink"/>
            <w:shd w:val="clear" w:color="auto" w:fill="FFFFFF"/>
          </w:rPr>
          <w:t xml:space="preserve">ional </w:t>
        </w:r>
        <w:r w:rsidRPr="006145DC">
          <w:rPr>
            <w:rStyle w:val="Hyperlink"/>
            <w:shd w:val="clear" w:color="auto" w:fill="FFFFFF"/>
          </w:rPr>
          <w:lastRenderedPageBreak/>
          <w:t>pour l'Amérique lat</w:t>
        </w:r>
        <w:r w:rsidRPr="006145DC">
          <w:rPr>
            <w:rStyle w:val="Hyperlink"/>
            <w:shd w:val="clear" w:color="auto" w:fill="FFFFFF"/>
          </w:rPr>
          <w:t>i</w:t>
        </w:r>
        <w:r w:rsidRPr="006145DC">
          <w:rPr>
            <w:rStyle w:val="Hyperlink"/>
            <w:shd w:val="clear" w:color="auto" w:fill="FFFFFF"/>
          </w:rPr>
          <w:t>ne</w:t>
        </w:r>
      </w:hyperlink>
      <w:r w:rsidR="00E05485" w:rsidRPr="006145DC">
        <w:rPr>
          <w:shd w:val="clear" w:color="auto" w:fill="FFFFFF"/>
        </w:rPr>
        <w:t xml:space="preserve"> (RG-LATAM)</w:t>
      </w:r>
      <w:hyperlink r:id="rId13" w:history="1"/>
      <w:r w:rsidR="003A6B79" w:rsidRPr="006145DC">
        <w:t xml:space="preserve">; </w:t>
      </w:r>
      <w:hyperlink r:id="rId14" w:history="1">
        <w:r w:rsidRPr="006145DC">
          <w:rPr>
            <w:rStyle w:val="Hyperlink"/>
          </w:rPr>
          <w:t>Groupe régiona</w:t>
        </w:r>
        <w:r w:rsidRPr="006145DC">
          <w:rPr>
            <w:rStyle w:val="Hyperlink"/>
          </w:rPr>
          <w:t>l</w:t>
        </w:r>
        <w:r w:rsidRPr="006145DC">
          <w:rPr>
            <w:rStyle w:val="Hyperlink"/>
          </w:rPr>
          <w:t xml:space="preserve"> pour la région Afrique</w:t>
        </w:r>
      </w:hyperlink>
      <w:r w:rsidR="00BE14CD" w:rsidRPr="006145DC">
        <w:t xml:space="preserve"> </w:t>
      </w:r>
      <w:r w:rsidR="003A6B79" w:rsidRPr="006145DC">
        <w:t>(RG-AFR);</w:t>
      </w:r>
      <w:r w:rsidRPr="006145DC">
        <w:t xml:space="preserve"> </w:t>
      </w:r>
      <w:hyperlink r:id="rId15" w:history="1">
        <w:r w:rsidRPr="006145DC">
          <w:rPr>
            <w:rStyle w:val="Hyperlink"/>
          </w:rPr>
          <w:t>Grou</w:t>
        </w:r>
        <w:r w:rsidR="00E05485" w:rsidRPr="006145DC">
          <w:rPr>
            <w:rStyle w:val="Hyperlink"/>
          </w:rPr>
          <w:t xml:space="preserve">pe régional pour la </w:t>
        </w:r>
        <w:r w:rsidR="00E05485" w:rsidRPr="006145DC">
          <w:rPr>
            <w:rStyle w:val="Hyperlink"/>
          </w:rPr>
          <w:t>r</w:t>
        </w:r>
        <w:r w:rsidR="00E05485" w:rsidRPr="006145DC">
          <w:rPr>
            <w:rStyle w:val="Hyperlink"/>
          </w:rPr>
          <w:t>égion des E</w:t>
        </w:r>
        <w:r w:rsidRPr="006145DC">
          <w:rPr>
            <w:rStyle w:val="Hyperlink"/>
          </w:rPr>
          <w:t>tats arabes</w:t>
        </w:r>
      </w:hyperlink>
      <w:r w:rsidRPr="006145DC">
        <w:t xml:space="preserve"> </w:t>
      </w:r>
      <w:r w:rsidR="003A6B79" w:rsidRPr="006145DC">
        <w:t xml:space="preserve">(RG-ARB); </w:t>
      </w:r>
      <w:hyperlink r:id="rId16" w:history="1">
        <w:r w:rsidRPr="006145DC">
          <w:rPr>
            <w:rStyle w:val="Hyperlink"/>
          </w:rPr>
          <w:t>Groupe régiona</w:t>
        </w:r>
        <w:r w:rsidRPr="006145DC">
          <w:rPr>
            <w:rStyle w:val="Hyperlink"/>
          </w:rPr>
          <w:t>l</w:t>
        </w:r>
        <w:r w:rsidR="00BE14CD" w:rsidRPr="006145DC">
          <w:rPr>
            <w:rStyle w:val="Hyperlink"/>
          </w:rPr>
          <w:t xml:space="preserve"> </w:t>
        </w:r>
        <w:r w:rsidRPr="006145DC">
          <w:rPr>
            <w:rStyle w:val="Hyperlink"/>
          </w:rPr>
          <w:t>pour l'Europe orientale, l'Asie centrale et la Transcaucasie</w:t>
        </w:r>
      </w:hyperlink>
      <w:r w:rsidRPr="006145DC">
        <w:t xml:space="preserve"> </w:t>
      </w:r>
      <w:hyperlink r:id="rId17" w:history="1"/>
      <w:r w:rsidR="00CB47ED" w:rsidRPr="00CB47ED">
        <w:t>(</w:t>
      </w:r>
      <w:r w:rsidR="003A6B79" w:rsidRPr="006145DC">
        <w:t>RG-EECAT);</w:t>
      </w:r>
      <w:r w:rsidRPr="006145DC">
        <w:rPr>
          <w:shd w:val="clear" w:color="auto" w:fill="FFFFFF"/>
        </w:rPr>
        <w:t xml:space="preserve"> et un par la</w:t>
      </w:r>
      <w:r w:rsidR="00BE14CD" w:rsidRPr="006145DC">
        <w:rPr>
          <w:shd w:val="clear" w:color="auto" w:fill="FFFFFF"/>
        </w:rPr>
        <w:t xml:space="preserve"> </w:t>
      </w:r>
      <w:r w:rsidRPr="006145DC">
        <w:rPr>
          <w:shd w:val="clear" w:color="auto" w:fill="FFFFFF"/>
        </w:rPr>
        <w:t>CE 17</w:t>
      </w:r>
      <w:r w:rsidR="00BE14CD" w:rsidRPr="006145DC">
        <w:rPr>
          <w:shd w:val="clear" w:color="auto" w:fill="FFFFFF"/>
        </w:rPr>
        <w:t xml:space="preserve"> </w:t>
      </w:r>
      <w:r w:rsidRPr="006145DC">
        <w:rPr>
          <w:shd w:val="clear" w:color="auto" w:fill="FFFFFF"/>
        </w:rPr>
        <w:t>de</w:t>
      </w:r>
      <w:r w:rsidR="00E05485" w:rsidRPr="006145DC">
        <w:rPr>
          <w:shd w:val="clear" w:color="auto" w:fill="FFFFFF"/>
        </w:rPr>
        <w:t xml:space="preserve"> </w:t>
      </w:r>
      <w:r w:rsidRPr="006145DC">
        <w:rPr>
          <w:shd w:val="clear" w:color="auto" w:fill="FFFFFF"/>
        </w:rPr>
        <w:t>l</w:t>
      </w:r>
      <w:r w:rsidR="00BE14CD" w:rsidRPr="006145DC">
        <w:rPr>
          <w:shd w:val="clear" w:color="auto" w:fill="FFFFFF"/>
        </w:rPr>
        <w:t>'</w:t>
      </w:r>
      <w:r w:rsidRPr="006145DC">
        <w:rPr>
          <w:shd w:val="clear" w:color="auto" w:fill="FFFFFF"/>
        </w:rPr>
        <w:t>UIT</w:t>
      </w:r>
      <w:r w:rsidR="00A134FF" w:rsidRPr="006145DC">
        <w:rPr>
          <w:shd w:val="clear" w:color="auto" w:fill="FFFFFF"/>
        </w:rPr>
        <w:t>-</w:t>
      </w:r>
      <w:r w:rsidRPr="006145DC">
        <w:rPr>
          <w:shd w:val="clear" w:color="auto" w:fill="FFFFFF"/>
        </w:rPr>
        <w:t>T,</w:t>
      </w:r>
      <w:r w:rsidR="00BE14CD" w:rsidRPr="006145DC">
        <w:rPr>
          <w:shd w:val="clear" w:color="auto" w:fill="FFFFFF"/>
        </w:rPr>
        <w:t xml:space="preserve"> </w:t>
      </w:r>
      <w:r w:rsidR="00E05485" w:rsidRPr="006145DC">
        <w:rPr>
          <w:shd w:val="clear" w:color="auto" w:fill="FFFFFF"/>
        </w:rPr>
        <w:t>pour la région des E</w:t>
      </w:r>
      <w:r w:rsidRPr="006145DC">
        <w:rPr>
          <w:shd w:val="clear" w:color="auto" w:fill="FFFFFF"/>
        </w:rPr>
        <w:t>tats arabes</w:t>
      </w:r>
      <w:r w:rsidR="00BE14CD" w:rsidRPr="006145DC">
        <w:rPr>
          <w:shd w:val="clear" w:color="auto" w:fill="FFFFFF"/>
        </w:rPr>
        <w:t xml:space="preserve"> </w:t>
      </w:r>
      <w:r w:rsidR="003A6B79" w:rsidRPr="006145DC">
        <w:rPr>
          <w:shd w:val="clear" w:color="auto" w:fill="FFFFFF"/>
        </w:rPr>
        <w:t>(RG-ARB).</w:t>
      </w:r>
    </w:p>
    <w:p w:rsidR="003A6B79" w:rsidRPr="006145DC" w:rsidRDefault="003A6B79" w:rsidP="00302B20">
      <w:r w:rsidRPr="006145DC">
        <w:rPr>
          <w:color w:val="000000"/>
        </w:rPr>
        <w:t>Les Groupes régionaux rattachés aux commissions d'études de l'UIT</w:t>
      </w:r>
      <w:r w:rsidRPr="006145DC">
        <w:rPr>
          <w:color w:val="000000"/>
        </w:rPr>
        <w:noBreakHyphen/>
        <w:t>T se sont avérés être un mécanisme efficace pour réduire l'écart en matière de normalisation: ils encouragent en effet une participation eff</w:t>
      </w:r>
      <w:r w:rsidR="00440EAF" w:rsidRPr="006145DC">
        <w:rPr>
          <w:color w:val="000000"/>
        </w:rPr>
        <w:t>icace</w:t>
      </w:r>
      <w:r w:rsidR="00BE14CD" w:rsidRPr="006145DC">
        <w:rPr>
          <w:color w:val="000000"/>
        </w:rPr>
        <w:t xml:space="preserve"> </w:t>
      </w:r>
      <w:r w:rsidRPr="006145DC">
        <w:rPr>
          <w:color w:val="000000"/>
        </w:rPr>
        <w:t>aux travaux des commissions d'études de l'UIT</w:t>
      </w:r>
      <w:r w:rsidRPr="006145DC">
        <w:rPr>
          <w:color w:val="000000"/>
        </w:rPr>
        <w:noBreakHyphen/>
        <w:t>T et permettent d'augmenter le nombre et d'améliorer la qualité des contributions émanant des pays en développement</w:t>
      </w:r>
      <w:r w:rsidR="00BE14CD" w:rsidRPr="006145DC">
        <w:rPr>
          <w:color w:val="000000"/>
        </w:rPr>
        <w:t xml:space="preserve"> </w:t>
      </w:r>
      <w:r w:rsidR="00544F8D" w:rsidRPr="006145DC">
        <w:rPr>
          <w:color w:val="000000"/>
        </w:rPr>
        <w:t xml:space="preserve">qui sont </w:t>
      </w:r>
      <w:r w:rsidR="00440EAF" w:rsidRPr="006145DC">
        <w:rPr>
          <w:color w:val="000000"/>
        </w:rPr>
        <w:t>susceptibles</w:t>
      </w:r>
      <w:r w:rsidR="00BE14CD" w:rsidRPr="006145DC">
        <w:rPr>
          <w:color w:val="000000"/>
        </w:rPr>
        <w:t xml:space="preserve"> </w:t>
      </w:r>
      <w:r w:rsidR="00440EAF" w:rsidRPr="006145DC">
        <w:rPr>
          <w:color w:val="000000"/>
        </w:rPr>
        <w:t>d</w:t>
      </w:r>
      <w:r w:rsidR="00BE14CD" w:rsidRPr="006145DC">
        <w:rPr>
          <w:color w:val="000000"/>
        </w:rPr>
        <w:t>'</w:t>
      </w:r>
      <w:r w:rsidRPr="006145DC">
        <w:rPr>
          <w:color w:val="000000"/>
        </w:rPr>
        <w:t>aboutir à des normes</w:t>
      </w:r>
      <w:r w:rsidRPr="006145DC">
        <w:t>.</w:t>
      </w:r>
    </w:p>
    <w:p w:rsidR="003A6B79" w:rsidRPr="006145DC" w:rsidRDefault="003A6B79" w:rsidP="007A44C6">
      <w:pPr>
        <w:spacing w:after="120"/>
      </w:pPr>
      <w:r w:rsidRPr="006145DC">
        <w:t xml:space="preserve">Des </w:t>
      </w:r>
      <w:r w:rsidR="00440EAF" w:rsidRPr="006145DC">
        <w:rPr>
          <w:color w:val="000000"/>
        </w:rPr>
        <w:t>chiffres clés</w:t>
      </w:r>
      <w:r w:rsidR="00BE14CD" w:rsidRPr="006145DC">
        <w:t xml:space="preserve"> </w:t>
      </w:r>
      <w:r w:rsidR="00440EAF" w:rsidRPr="006145DC">
        <w:t xml:space="preserve">et des </w:t>
      </w:r>
      <w:r w:rsidRPr="006145DC">
        <w:t>statistiques sur les groupes régionaux et leurs réunions</w:t>
      </w:r>
      <w:r w:rsidR="00BE14CD" w:rsidRPr="006145DC">
        <w:t xml:space="preserve"> </w:t>
      </w:r>
      <w:r w:rsidRPr="006145DC">
        <w:t xml:space="preserve">sont présentées dans les figures ci-après. </w:t>
      </w:r>
    </w:p>
    <w:p w:rsidR="00A134FF" w:rsidRPr="006145DC" w:rsidRDefault="00A134FF" w:rsidP="007A44C6">
      <w:pPr>
        <w:pStyle w:val="Caption"/>
        <w:keepNext/>
        <w:spacing w:before="240" w:after="0"/>
        <w:jc w:val="center"/>
        <w:rPr>
          <w:noProof/>
          <w:lang w:val="fr-FR"/>
        </w:rPr>
      </w:pPr>
      <w:r w:rsidRPr="006145DC">
        <w:rPr>
          <w:noProof/>
          <w:lang w:val="fr-FR"/>
        </w:rPr>
        <w:t>Figure 3 – Réunions des groupes régionaux des commissions d'études: nombre total, durée et participation, 2013-2016</w:t>
      </w:r>
    </w:p>
    <w:p w:rsidR="003A6B79" w:rsidRPr="006145DC" w:rsidRDefault="003A6B79" w:rsidP="00302B20">
      <w:pPr>
        <w:spacing w:before="0"/>
        <w:jc w:val="center"/>
      </w:pPr>
      <w:r w:rsidRPr="006145DC">
        <w:rPr>
          <w:noProof/>
          <w:lang w:val="en-GB" w:eastAsia="zh-CN"/>
        </w:rPr>
        <mc:AlternateContent>
          <mc:Choice Requires="wpg">
            <w:drawing>
              <wp:inline distT="0" distB="0" distL="0" distR="0" wp14:anchorId="7127A8FA" wp14:editId="198A677F">
                <wp:extent cx="3738880" cy="1312545"/>
                <wp:effectExtent l="57150" t="133350" r="280670" b="306705"/>
                <wp:docPr id="26" name="Group 26"/>
                <wp:cNvGraphicFramePr/>
                <a:graphic xmlns:a="http://schemas.openxmlformats.org/drawingml/2006/main">
                  <a:graphicData uri="http://schemas.microsoft.com/office/word/2010/wordprocessingGroup">
                    <wpg:wgp>
                      <wpg:cNvGrpSpPr/>
                      <wpg:grpSpPr>
                        <a:xfrm>
                          <a:off x="0" y="0"/>
                          <a:ext cx="3738880" cy="1312545"/>
                          <a:chOff x="0" y="0"/>
                          <a:chExt cx="3738880" cy="1312545"/>
                        </a:xfrm>
                      </wpg:grpSpPr>
                      <wpg:grpSp>
                        <wpg:cNvPr id="28" name="Group 28"/>
                        <wpg:cNvGrpSpPr/>
                        <wpg:grpSpPr>
                          <a:xfrm>
                            <a:off x="0" y="0"/>
                            <a:ext cx="3738880" cy="1312545"/>
                            <a:chOff x="0" y="0"/>
                            <a:chExt cx="3738880" cy="1312545"/>
                          </a:xfrm>
                        </wpg:grpSpPr>
                        <wpg:grpSp>
                          <wpg:cNvPr id="29" name="Group 29"/>
                          <wpg:cNvGrpSpPr/>
                          <wpg:grpSpPr>
                            <a:xfrm>
                              <a:off x="0" y="0"/>
                              <a:ext cx="3738880" cy="1312545"/>
                              <a:chOff x="0" y="0"/>
                              <a:chExt cx="3738880" cy="1312545"/>
                            </a:xfrm>
                          </wpg:grpSpPr>
                          <pic:pic xmlns:pic="http://schemas.openxmlformats.org/drawingml/2006/picture">
                            <pic:nvPicPr>
                              <pic:cNvPr id="30" name="Picture 37"/>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8880" cy="1312545"/>
                              </a:xfrm>
                              <a:prstGeom prst="rect">
                                <a:avLst/>
                              </a:prstGeom>
                              <a:ln>
                                <a:noFill/>
                              </a:ln>
                              <a:effectLst>
                                <a:outerShdw blurRad="292100" dist="139700" dir="2700000" algn="tl" rotWithShape="0">
                                  <a:srgbClr val="333333">
                                    <a:alpha val="65000"/>
                                  </a:srgbClr>
                                </a:outerShdw>
                              </a:effectLst>
                            </pic:spPr>
                          </pic:pic>
                          <wps:wsp>
                            <wps:cNvPr id="31" name="Text Box 31"/>
                            <wps:cNvSpPr txBox="1">
                              <a:spLocks noChangeArrowheads="1"/>
                            </wps:cNvSpPr>
                            <wps:spPr bwMode="auto">
                              <a:xfrm>
                                <a:off x="85316" y="984282"/>
                                <a:ext cx="953574" cy="239394"/>
                              </a:xfrm>
                              <a:prstGeom prst="rect">
                                <a:avLst/>
                              </a:prstGeom>
                              <a:solidFill>
                                <a:schemeClr val="bg1">
                                  <a:lumMod val="85000"/>
                                </a:schemeClr>
                              </a:solidFill>
                              <a:ln w="9525">
                                <a:noFill/>
                                <a:miter lim="800000"/>
                                <a:headEnd/>
                                <a:tailEnd/>
                              </a:ln>
                            </wps:spPr>
                            <wps:txbx>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Réunions de groupes régionaux</w:t>
                                  </w:r>
                                </w:p>
                              </w:txbxContent>
                            </wps:txbx>
                            <wps:bodyPr rot="0" vert="horz" wrap="square" lIns="36000" tIns="0" rIns="0" bIns="0" anchor="t" anchorCtr="0">
                              <a:spAutoFit/>
                            </wps:bodyPr>
                          </wps:wsp>
                        </wpg:grpSp>
                        <wps:wsp>
                          <wps:cNvPr id="1125" name="Text Box 1125"/>
                          <wps:cNvSpPr txBox="1">
                            <a:spLocks noChangeArrowheads="1"/>
                          </wps:cNvSpPr>
                          <wps:spPr bwMode="auto">
                            <a:xfrm>
                              <a:off x="1380015" y="1043426"/>
                              <a:ext cx="954014" cy="130809"/>
                            </a:xfrm>
                            <a:prstGeom prst="rect">
                              <a:avLst/>
                            </a:prstGeom>
                            <a:solidFill>
                              <a:schemeClr val="bg1">
                                <a:lumMod val="85000"/>
                              </a:schemeClr>
                            </a:solidFill>
                            <a:ln w="9525">
                              <a:noFill/>
                              <a:miter lim="800000"/>
                              <a:headEnd/>
                              <a:tailEnd/>
                            </a:ln>
                          </wps:spPr>
                          <wps:txbx>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total de jours</w:t>
                                </w:r>
                              </w:p>
                            </w:txbxContent>
                          </wps:txbx>
                          <wps:bodyPr rot="0" vert="horz" wrap="square" lIns="72000" tIns="0" rIns="0" bIns="0" anchor="t" anchorCtr="0">
                            <a:spAutoFit/>
                          </wps:bodyPr>
                        </wps:wsp>
                      </wpg:grpSp>
                      <wps:wsp>
                        <wps:cNvPr id="1126" name="Text Box 1126"/>
                        <wps:cNvSpPr txBox="1">
                          <a:spLocks noChangeArrowheads="1"/>
                        </wps:cNvSpPr>
                        <wps:spPr bwMode="auto">
                          <a:xfrm>
                            <a:off x="2748810" y="1054646"/>
                            <a:ext cx="953784" cy="130809"/>
                          </a:xfrm>
                          <a:prstGeom prst="rect">
                            <a:avLst/>
                          </a:prstGeom>
                          <a:solidFill>
                            <a:schemeClr val="bg1">
                              <a:lumMod val="85000"/>
                            </a:schemeClr>
                          </a:solidFill>
                          <a:ln w="9525">
                            <a:noFill/>
                            <a:miter lim="800000"/>
                            <a:headEnd/>
                            <a:tailEnd/>
                          </a:ln>
                        </wps:spPr>
                        <wps:txbx>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de participants</w:t>
                              </w:r>
                            </w:p>
                          </w:txbxContent>
                        </wps:txbx>
                        <wps:bodyPr rot="0" vert="horz" wrap="square" lIns="32400" tIns="0" rIns="0" bIns="0" anchor="t" anchorCtr="0">
                          <a:spAutoFit/>
                        </wps:bodyPr>
                      </wps:wsp>
                    </wpg:wgp>
                  </a:graphicData>
                </a:graphic>
              </wp:inline>
            </w:drawing>
          </mc:Choice>
          <mc:Fallback>
            <w:pict>
              <v:group w14:anchorId="7127A8FA" id="Group 26" o:spid="_x0000_s1028" style="width:294.4pt;height:103.35pt;mso-position-horizontal-relative:char;mso-position-vertical-relative:line" coordsize="3738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">
                <v:group id="Group 28" o:spid="_x0000_s1029"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30"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width:37388;height:1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vq/AAAA2wAAAA8AAABkcnMvZG93bnJldi54bWxET8uqwjAQ3V/wH8IIbkRTK1ykGkVEwYWC&#10;L3Q7NGNbbCalibX+vVkILg/nPVu0phQN1a6wrGA0jEAQp1YXnCm4nDeDCQjnkTWWlknBmxws5p2/&#10;GSbavvhIzclnIoSwS1BB7n2VSOnSnAy6oa2IA3e3tUEfYJ1JXeMrhJtSxlH0Lw0WHBpyrGiVU/o4&#10;PY2C3X4f9U15bdrDbt2P41U2uRUHpXrddjkF4an1P/HXvdUKxmF9+B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pG76vwAAANsAAAAPAAAAAAAAAAAAAAAAAJ8CAABk&#10;cnMvZG93bnJldi54bWxQSwUGAAAAAAQABAD3AAAAiwMAAAAA&#10;">
                      <v:imagedata r:id="rId19" o:title=""/>
                      <v:shadow on="t" color="#333" opacity="42598f" origin="-.5,-.5" offset="2.74397mm,2.74397mm"/>
                      <v:path arrowok="t"/>
                      <o:lock v:ext="edit" aspectratio="f"/>
                    </v:shape>
                    <v:shape id="Text Box 31" o:spid="_x0000_s1032" type="#_x0000_t202" style="position:absolute;left:853;top:9842;width:953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xocUA&#10;AADbAAAADwAAAGRycy9kb3ducmV2LnhtbESPQWvCQBSE74L/YXmCF9GNCkGiq1hBsPSk9WBvj+wz&#10;CWbfprtrTPvr3ULB4zAz3zCrTWdq0ZLzlWUF00kCgji3uuJCwflzP16A8AFZY22ZFPyQh82631th&#10;pu2Dj9SeQiEihH2GCsoQmkxKn5dk0E9sQxy9q3UGQ5SukNrhI8JNLWdJkkqDFceFEhvalZTfTnej&#10;4C393m8XX+m8/T18pOdLcJf3kVNqOOi2SxCBuvAK/7cPWsF8Cn9f4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3GhxQAAANsAAAAPAAAAAAAAAAAAAAAAAJgCAABkcnMv&#10;ZG93bnJldi54bWxQSwUGAAAAAAQABAD1AAAAigMAAAAA&#10;" fillcolor="#d8d8d8 [2732]" stroked="f">
                      <v:textbox style="mso-fit-shape-to-text:t" inset="1mm,0,0,0">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Réunions de groupes régionaux</w:t>
                            </w:r>
                          </w:p>
                        </w:txbxContent>
                      </v:textbox>
                    </v:shape>
                  </v:group>
                  <v:shape id="Text Box 1125" o:spid="_x0000_s1033" type="#_x0000_t202" style="position:absolute;left:13800;top:10434;width:954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DncUA&#10;AADdAAAADwAAAGRycy9kb3ducmV2LnhtbERPTWvCQBC9F/wPyxR6Ed0oWCS6ShVL60mqInobstMk&#10;NDsbdleT+Ou7BaG3ebzPmS9bU4kbOV9aVjAaJiCIM6tLzhUcD++DKQgfkDVWlklBRx6Wi97THFNt&#10;G/6i2z7kIoawT1FBEUKdSumzggz6oa2JI/dtncEQoculdtjEcFPJcZK8SoMlx4YCa1oXlP3sr0bB&#10;av1x6q6TjaNNsqN7t+2fm0tfqZfn9m0GIlAb/sUP96eO80fj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OdxQAAAN0AAAAPAAAAAAAAAAAAAAAAAJgCAABkcnMv&#10;ZG93bnJldi54bWxQSwUGAAAAAAQABAD1AAAAigMAAAAA&#10;" fillcolor="#d8d8d8 [2732]" stroked="f">
                    <v:textbox style="mso-fit-shape-to-text:t" inset="2mm,0,0,0">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total de jours</w:t>
                          </w:r>
                        </w:p>
                      </w:txbxContent>
                    </v:textbox>
                  </v:shape>
                </v:group>
                <v:shape id="Text Box 1126" o:spid="_x0000_s1034" type="#_x0000_t202" style="position:absolute;left:27488;top:10546;width:953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xAMQA&#10;AADdAAAADwAAAGRycy9kb3ducmV2LnhtbERPTWvCQBC9F/wPywje6saIQaOrSKEgglhtLfQ2ZMck&#10;mp0N2VVjf323IHibx/uc2aI1lbhS40rLCgb9CARxZnXJuYKvz/fXMQjnkTVWlknBnRws5p2XGaba&#10;3nhH173PRQhhl6KCwvs6ldJlBRl0fVsTB+5oG4M+wCaXusFbCDeVjKMokQZLDg0F1vRWUHbeX4yC&#10;wyT5+LHD1XljRttvHq9/Y5mclOp12+UUhKfWP8UP90qH+YM4gf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MQDEAAAA3QAAAA8AAAAAAAAAAAAAAAAAmAIAAGRycy9k&#10;b3ducmV2LnhtbFBLBQYAAAAABAAEAPUAAACJAwAAAAA=&#10;" fillcolor="#d8d8d8 [2732]" stroked="f">
                  <v:textbox style="mso-fit-shape-to-text:t" inset=".9mm,0,0,0">
                    <w:txbxContent>
                      <w:p w:rsidR="00B76A78" w:rsidRPr="00767029" w:rsidRDefault="00B76A78" w:rsidP="003A6B79">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de participants</w:t>
                        </w:r>
                      </w:p>
                    </w:txbxContent>
                  </v:textbox>
                </v:shape>
                <w10:anchorlock/>
              </v:group>
            </w:pict>
          </mc:Fallback>
        </mc:AlternateContent>
      </w:r>
    </w:p>
    <w:p w:rsidR="00A134FF" w:rsidRPr="006145DC" w:rsidRDefault="00A134FF" w:rsidP="00A134FF">
      <w:pPr>
        <w:pStyle w:val="Caption"/>
        <w:keepNext/>
        <w:keepLines/>
        <w:spacing w:after="0"/>
        <w:jc w:val="center"/>
        <w:rPr>
          <w:noProof/>
          <w:lang w:val="fr-FR"/>
        </w:rPr>
      </w:pPr>
      <w:r w:rsidRPr="006145DC">
        <w:rPr>
          <w:noProof/>
          <w:lang w:val="fr-FR"/>
        </w:rPr>
        <w:t>Figure 4 – Réunions des groupes régionaux des commissions d'études: lieu, nombre et participation, 2013-2016</w:t>
      </w:r>
    </w:p>
    <w:p w:rsidR="00544F8D" w:rsidRPr="006145DC" w:rsidRDefault="00CB47ED" w:rsidP="00544F8D">
      <w:pPr>
        <w:jc w:val="center"/>
        <w:rPr>
          <w:lang w:eastAsia="zh-CN"/>
        </w:rPr>
      </w:pPr>
      <w:r w:rsidRPr="006145DC">
        <w:rPr>
          <w:noProof/>
          <w:lang w:val="en-GB" w:eastAsia="zh-CN"/>
        </w:rPr>
        <mc:AlternateContent>
          <mc:Choice Requires="wps">
            <w:drawing>
              <wp:anchor distT="0" distB="0" distL="114300" distR="114300" simplePos="0" relativeHeight="251672576" behindDoc="0" locked="0" layoutInCell="1" allowOverlap="1" wp14:anchorId="13F17D0A" wp14:editId="3256A986">
                <wp:simplePos x="0" y="0"/>
                <wp:positionH relativeFrom="column">
                  <wp:posOffset>842793</wp:posOffset>
                </wp:positionH>
                <wp:positionV relativeFrom="paragraph">
                  <wp:posOffset>277022</wp:posOffset>
                </wp:positionV>
                <wp:extent cx="731181" cy="3492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181" cy="349250"/>
                        </a:xfrm>
                        <a:prstGeom prst="rect">
                          <a:avLst/>
                        </a:prstGeom>
                        <a:solidFill>
                          <a:schemeClr val="bg1"/>
                        </a:solidFill>
                        <a:ln w="9525">
                          <a:noFill/>
                          <a:miter lim="800000"/>
                          <a:headEnd/>
                          <a:tailEnd/>
                        </a:ln>
                      </wps:spPr>
                      <wps:txbx>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2 de l'UIT-T</w:t>
                            </w:r>
                          </w:p>
                          <w:p w:rsidR="00B76A78" w:rsidRPr="00A3035F" w:rsidRDefault="00B76A78" w:rsidP="00544F8D">
                            <w:pPr>
                              <w:spacing w:before="0"/>
                              <w:rPr>
                                <w:color w:val="000000" w:themeColor="text1"/>
                                <w:sz w:val="12"/>
                                <w:szCs w:val="12"/>
                                <w:lang w:val="fr-CH"/>
                              </w:rPr>
                            </w:pPr>
                            <w:r w:rsidRPr="00A3035F">
                              <w:rPr>
                                <w:rFonts w:asciiTheme="minorHAnsi" w:hAnsiTheme="minorHAnsi"/>
                                <w:color w:val="000000" w:themeColor="text1"/>
                                <w:sz w:val="14"/>
                                <w:szCs w:val="14"/>
                                <w:lang w:val="fr-CH" w:eastAsia="zh-CN"/>
                              </w:rPr>
                              <w:t>3</w:t>
                            </w:r>
                            <w:r>
                              <w:rPr>
                                <w:rFonts w:asciiTheme="minorHAnsi" w:hAnsiTheme="minorHAnsi"/>
                                <w:color w:val="000000" w:themeColor="text1"/>
                                <w:sz w:val="14"/>
                                <w:szCs w:val="14"/>
                                <w:lang w:val="fr-CH" w:eastAsia="zh-CN"/>
                              </w:rPr>
                              <w:t xml:space="preserve"> réunions</w:t>
                            </w:r>
                            <w:r>
                              <w:rPr>
                                <w:rFonts w:asciiTheme="minorHAnsi" w:hAnsiTheme="minorHAnsi"/>
                                <w:color w:val="000000" w:themeColor="text1"/>
                                <w:sz w:val="14"/>
                                <w:szCs w:val="14"/>
                                <w:lang w:val="fr-CH" w:eastAsia="zh-CN"/>
                              </w:rPr>
                              <w:br/>
                              <w:t>50</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7D0A" id="Text Box 10" o:spid="_x0000_s1035" type="#_x0000_t202" style="position:absolute;left:0;text-align:left;margin-left:66.35pt;margin-top:21.8pt;width:57.5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" fillcolor="white [3212]" stroked="f">
                <v:textbox inset="0,0,0,0">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2 de l'UIT-T</w:t>
                      </w:r>
                    </w:p>
                    <w:p w:rsidR="00B76A78" w:rsidRPr="00A3035F" w:rsidRDefault="00B76A78" w:rsidP="00544F8D">
                      <w:pPr>
                        <w:spacing w:before="0"/>
                        <w:rPr>
                          <w:color w:val="000000" w:themeColor="text1"/>
                          <w:sz w:val="12"/>
                          <w:szCs w:val="12"/>
                          <w:lang w:val="fr-CH"/>
                        </w:rPr>
                      </w:pPr>
                      <w:r w:rsidRPr="00A3035F">
                        <w:rPr>
                          <w:rFonts w:asciiTheme="minorHAnsi" w:hAnsiTheme="minorHAnsi"/>
                          <w:color w:val="000000" w:themeColor="text1"/>
                          <w:sz w:val="14"/>
                          <w:szCs w:val="14"/>
                          <w:lang w:val="fr-CH" w:eastAsia="zh-CN"/>
                        </w:rPr>
                        <w:t>3</w:t>
                      </w:r>
                      <w:r>
                        <w:rPr>
                          <w:rFonts w:asciiTheme="minorHAnsi" w:hAnsiTheme="minorHAnsi"/>
                          <w:color w:val="000000" w:themeColor="text1"/>
                          <w:sz w:val="14"/>
                          <w:szCs w:val="14"/>
                          <w:lang w:val="fr-CH" w:eastAsia="zh-CN"/>
                        </w:rPr>
                        <w:t xml:space="preserve"> réunions</w:t>
                      </w:r>
                      <w:r>
                        <w:rPr>
                          <w:rFonts w:asciiTheme="minorHAnsi" w:hAnsiTheme="minorHAnsi"/>
                          <w:color w:val="000000" w:themeColor="text1"/>
                          <w:sz w:val="14"/>
                          <w:szCs w:val="14"/>
                          <w:lang w:val="fr-CH" w:eastAsia="zh-CN"/>
                        </w:rPr>
                        <w:br/>
                        <w:t>50</w:t>
                      </w:r>
                      <w:r w:rsidRPr="00A3035F">
                        <w:rPr>
                          <w:rFonts w:asciiTheme="minorHAnsi" w:hAnsiTheme="minorHAnsi"/>
                          <w:color w:val="000000" w:themeColor="text1"/>
                          <w:sz w:val="14"/>
                          <w:szCs w:val="14"/>
                          <w:lang w:val="fr-CH" w:eastAsia="zh-CN"/>
                        </w:rPr>
                        <w:t xml:space="preserve"> participants</w:t>
                      </w:r>
                    </w:p>
                  </w:txbxContent>
                </v:textbox>
              </v:shape>
            </w:pict>
          </mc:Fallback>
        </mc:AlternateContent>
      </w:r>
      <w:r w:rsidR="00544F8D" w:rsidRPr="006145DC">
        <w:rPr>
          <w:noProof/>
          <w:lang w:val="en-GB" w:eastAsia="zh-CN"/>
        </w:rPr>
        <mc:AlternateContent>
          <mc:Choice Requires="wps">
            <w:drawing>
              <wp:anchor distT="0" distB="0" distL="114300" distR="114300" simplePos="0" relativeHeight="251676672" behindDoc="0" locked="0" layoutInCell="1" allowOverlap="1" wp14:anchorId="32D62232" wp14:editId="5BEAB526">
                <wp:simplePos x="0" y="0"/>
                <wp:positionH relativeFrom="column">
                  <wp:posOffset>846317</wp:posOffset>
                </wp:positionH>
                <wp:positionV relativeFrom="paragraph">
                  <wp:posOffset>1297553</wp:posOffset>
                </wp:positionV>
                <wp:extent cx="707666" cy="349858"/>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349858"/>
                        </a:xfrm>
                        <a:prstGeom prst="rect">
                          <a:avLst/>
                        </a:prstGeom>
                        <a:solidFill>
                          <a:schemeClr val="bg1"/>
                        </a:solidFill>
                        <a:ln w="9525">
                          <a:noFill/>
                          <a:miter lim="800000"/>
                          <a:headEnd/>
                          <a:tailEnd/>
                        </a:ln>
                      </wps:spPr>
                      <wps:txbx>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5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9 réunions</w:t>
                            </w:r>
                            <w:r>
                              <w:rPr>
                                <w:rFonts w:asciiTheme="minorHAnsi" w:hAnsiTheme="minorHAnsi"/>
                                <w:color w:val="000000" w:themeColor="text1"/>
                                <w:sz w:val="14"/>
                                <w:szCs w:val="14"/>
                                <w:lang w:val="fr-CH" w:eastAsia="zh-CN"/>
                              </w:rPr>
                              <w:br/>
                              <w:t>24</w:t>
                            </w:r>
                            <w:r w:rsidRPr="00A3035F">
                              <w:rPr>
                                <w:rFonts w:asciiTheme="minorHAnsi" w:hAnsiTheme="minorHAnsi"/>
                                <w:color w:val="000000" w:themeColor="text1"/>
                                <w:sz w:val="14"/>
                                <w:szCs w:val="14"/>
                                <w:lang w:val="fr-CH" w:eastAsia="zh-CN"/>
                              </w:rPr>
                              <w:t>5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62232" id="Text Box 45" o:spid="_x0000_s1036" type="#_x0000_t202" style="position:absolute;left:0;text-align:left;margin-left:66.65pt;margin-top:102.15pt;width:55.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" fillcolor="white [3212]" stroked="f">
                <v:textbox inset="0,0,0,0">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5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9 réunions</w:t>
                      </w:r>
                      <w:r>
                        <w:rPr>
                          <w:rFonts w:asciiTheme="minorHAnsi" w:hAnsiTheme="minorHAnsi"/>
                          <w:color w:val="000000" w:themeColor="text1"/>
                          <w:sz w:val="14"/>
                          <w:szCs w:val="14"/>
                          <w:lang w:val="fr-CH" w:eastAsia="zh-CN"/>
                        </w:rPr>
                        <w:br/>
                        <w:t>24</w:t>
                      </w:r>
                      <w:r w:rsidRPr="00A3035F">
                        <w:rPr>
                          <w:rFonts w:asciiTheme="minorHAnsi" w:hAnsiTheme="minorHAnsi"/>
                          <w:color w:val="000000" w:themeColor="text1"/>
                          <w:sz w:val="14"/>
                          <w:szCs w:val="14"/>
                          <w:lang w:val="fr-CH" w:eastAsia="zh-CN"/>
                        </w:rPr>
                        <w:t>5 participants</w:t>
                      </w:r>
                    </w:p>
                  </w:txbxContent>
                </v:textbox>
              </v:shape>
            </w:pict>
          </mc:Fallback>
        </mc:AlternateContent>
      </w:r>
      <w:r w:rsidR="00544F8D" w:rsidRPr="006145DC">
        <w:rPr>
          <w:noProof/>
          <w:lang w:val="en-GB" w:eastAsia="zh-CN"/>
        </w:rPr>
        <mc:AlternateContent>
          <mc:Choice Requires="wps">
            <w:drawing>
              <wp:anchor distT="0" distB="0" distL="114300" distR="114300" simplePos="0" relativeHeight="251674624" behindDoc="0" locked="0" layoutInCell="1" allowOverlap="1" wp14:anchorId="3DC50D4D" wp14:editId="4B9C1252">
                <wp:simplePos x="0" y="0"/>
                <wp:positionH relativeFrom="column">
                  <wp:posOffset>854267</wp:posOffset>
                </wp:positionH>
                <wp:positionV relativeFrom="paragraph">
                  <wp:posOffset>756865</wp:posOffset>
                </wp:positionV>
                <wp:extent cx="691239" cy="3657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39" cy="365760"/>
                        </a:xfrm>
                        <a:prstGeom prst="rect">
                          <a:avLst/>
                        </a:prstGeom>
                        <a:solidFill>
                          <a:schemeClr val="bg1"/>
                        </a:solidFill>
                        <a:ln w="9525">
                          <a:noFill/>
                          <a:miter lim="800000"/>
                          <a:headEnd/>
                          <a:tailEnd/>
                        </a:ln>
                      </wps:spPr>
                      <wps:txbx>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3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18 réunions</w:t>
                            </w:r>
                            <w:r>
                              <w:rPr>
                                <w:rFonts w:asciiTheme="minorHAnsi" w:hAnsiTheme="minorHAnsi"/>
                                <w:color w:val="000000" w:themeColor="text1"/>
                                <w:sz w:val="14"/>
                                <w:szCs w:val="14"/>
                                <w:lang w:val="fr-CH" w:eastAsia="zh-CN"/>
                              </w:rPr>
                              <w:br/>
                              <w:t>64</w:t>
                            </w:r>
                            <w:r w:rsidRPr="00A3035F">
                              <w:rPr>
                                <w:rFonts w:asciiTheme="minorHAnsi" w:hAnsiTheme="minorHAnsi"/>
                                <w:color w:val="000000" w:themeColor="text1"/>
                                <w:sz w:val="14"/>
                                <w:szCs w:val="14"/>
                                <w:lang w:val="fr-CH" w:eastAsia="zh-CN"/>
                              </w:rPr>
                              <w:t>5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0D4D" id="Text Box 11" o:spid="_x0000_s1037" type="#_x0000_t202" style="position:absolute;left:0;text-align:left;margin-left:67.25pt;margin-top:59.6pt;width:54.45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" fillcolor="white [3212]" stroked="f">
                <v:textbox inset="0,0,0,0">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3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18 réunions</w:t>
                      </w:r>
                      <w:r>
                        <w:rPr>
                          <w:rFonts w:asciiTheme="minorHAnsi" w:hAnsiTheme="minorHAnsi"/>
                          <w:color w:val="000000" w:themeColor="text1"/>
                          <w:sz w:val="14"/>
                          <w:szCs w:val="14"/>
                          <w:lang w:val="fr-CH" w:eastAsia="zh-CN"/>
                        </w:rPr>
                        <w:br/>
                        <w:t>64</w:t>
                      </w:r>
                      <w:r w:rsidRPr="00A3035F">
                        <w:rPr>
                          <w:rFonts w:asciiTheme="minorHAnsi" w:hAnsiTheme="minorHAnsi"/>
                          <w:color w:val="000000" w:themeColor="text1"/>
                          <w:sz w:val="14"/>
                          <w:szCs w:val="14"/>
                          <w:lang w:val="fr-CH" w:eastAsia="zh-CN"/>
                        </w:rPr>
                        <w:t>5 participants</w:t>
                      </w:r>
                    </w:p>
                  </w:txbxContent>
                </v:textbox>
              </v:shape>
            </w:pict>
          </mc:Fallback>
        </mc:AlternateContent>
      </w:r>
      <w:r w:rsidR="00544F8D" w:rsidRPr="006145DC">
        <w:rPr>
          <w:noProof/>
          <w:lang w:val="en-GB" w:eastAsia="zh-CN"/>
        </w:rPr>
        <mc:AlternateContent>
          <mc:Choice Requires="wps">
            <w:drawing>
              <wp:anchor distT="0" distB="0" distL="114300" distR="114300" simplePos="0" relativeHeight="251670528" behindDoc="0" locked="0" layoutInCell="1" allowOverlap="1" wp14:anchorId="553729AD" wp14:editId="4046C443">
                <wp:simplePos x="0" y="0"/>
                <wp:positionH relativeFrom="column">
                  <wp:posOffset>4750406</wp:posOffset>
                </wp:positionH>
                <wp:positionV relativeFrom="paragraph">
                  <wp:posOffset>1305505</wp:posOffset>
                </wp:positionV>
                <wp:extent cx="723569" cy="389614"/>
                <wp:effectExtent l="0"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389614"/>
                        </a:xfrm>
                        <a:prstGeom prst="rect">
                          <a:avLst/>
                        </a:prstGeom>
                        <a:solidFill>
                          <a:schemeClr val="bg1"/>
                        </a:solidFill>
                        <a:ln w="9525">
                          <a:noFill/>
                          <a:miter lim="800000"/>
                          <a:headEnd/>
                          <a:tailEnd/>
                        </a:ln>
                      </wps:spPr>
                      <wps:txbx>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17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2 réunions</w:t>
                            </w:r>
                            <w:r>
                              <w:rPr>
                                <w:rFonts w:asciiTheme="minorHAnsi" w:hAnsiTheme="minorHAnsi"/>
                                <w:color w:val="000000" w:themeColor="text1"/>
                                <w:sz w:val="14"/>
                                <w:szCs w:val="14"/>
                                <w:lang w:val="fr-CH" w:eastAsia="zh-CN"/>
                              </w:rPr>
                              <w:br/>
                              <w:t>58</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729AD" id="Text Box 9" o:spid="_x0000_s1038" type="#_x0000_t202" style="position:absolute;left:0;text-align:left;margin-left:374.05pt;margin-top:102.8pt;width:56.95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" fillcolor="white [3212]" stroked="f">
                <v:textbox inset="0,0,0,0">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17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2 réunions</w:t>
                      </w:r>
                      <w:r>
                        <w:rPr>
                          <w:rFonts w:asciiTheme="minorHAnsi" w:hAnsiTheme="minorHAnsi"/>
                          <w:color w:val="000000" w:themeColor="text1"/>
                          <w:sz w:val="14"/>
                          <w:szCs w:val="14"/>
                          <w:lang w:val="fr-CH" w:eastAsia="zh-CN"/>
                        </w:rPr>
                        <w:br/>
                        <w:t>58</w:t>
                      </w:r>
                      <w:r w:rsidRPr="00A3035F">
                        <w:rPr>
                          <w:rFonts w:asciiTheme="minorHAnsi" w:hAnsiTheme="minorHAnsi"/>
                          <w:color w:val="000000" w:themeColor="text1"/>
                          <w:sz w:val="14"/>
                          <w:szCs w:val="14"/>
                          <w:lang w:val="fr-CH" w:eastAsia="zh-CN"/>
                        </w:rPr>
                        <w:t xml:space="preserve"> participants</w:t>
                      </w:r>
                    </w:p>
                  </w:txbxContent>
                </v:textbox>
              </v:shape>
            </w:pict>
          </mc:Fallback>
        </mc:AlternateContent>
      </w:r>
      <w:r w:rsidR="00544F8D" w:rsidRPr="006145DC">
        <w:rPr>
          <w:noProof/>
          <w:lang w:val="en-GB" w:eastAsia="zh-CN"/>
        </w:rPr>
        <mc:AlternateContent>
          <mc:Choice Requires="wps">
            <w:drawing>
              <wp:anchor distT="0" distB="0" distL="114300" distR="114300" simplePos="0" relativeHeight="251664384" behindDoc="0" locked="0" layoutInCell="1" allowOverlap="1" wp14:anchorId="79F9B1AE" wp14:editId="7B224E94">
                <wp:simplePos x="0" y="0"/>
                <wp:positionH relativeFrom="column">
                  <wp:posOffset>4750407</wp:posOffset>
                </wp:positionH>
                <wp:positionV relativeFrom="paragraph">
                  <wp:posOffset>224127</wp:posOffset>
                </wp:positionV>
                <wp:extent cx="763326" cy="4214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6" cy="421420"/>
                        </a:xfrm>
                        <a:prstGeom prst="rect">
                          <a:avLst/>
                        </a:prstGeom>
                        <a:solidFill>
                          <a:schemeClr val="bg1"/>
                        </a:solidFill>
                        <a:ln w="9525">
                          <a:noFill/>
                          <a:miter lim="800000"/>
                          <a:headEnd/>
                          <a:tailEnd/>
                        </a:ln>
                      </wps:spPr>
                      <wps:txbx>
                        <w:txbxContent>
                          <w:p w:rsidR="00B76A78" w:rsidRPr="0019692F" w:rsidRDefault="00B76A78" w:rsidP="00544F8D">
                            <w:pPr>
                              <w:spacing w:before="0"/>
                              <w:rPr>
                                <w:rFonts w:asciiTheme="minorHAnsi" w:hAnsiTheme="minorHAnsi"/>
                                <w:color w:val="000000" w:themeColor="text1"/>
                                <w:sz w:val="14"/>
                                <w:szCs w:val="14"/>
                                <w:lang w:val="fr-CH" w:eastAsia="zh-CN"/>
                              </w:rPr>
                            </w:pPr>
                            <w:r w:rsidRPr="0019692F">
                              <w:rPr>
                                <w:rFonts w:asciiTheme="minorHAnsi" w:hAnsiTheme="minorHAnsi"/>
                                <w:color w:val="000000" w:themeColor="text1"/>
                                <w:sz w:val="14"/>
                                <w:szCs w:val="14"/>
                                <w:lang w:val="fr-CH" w:eastAsia="zh-CN"/>
                              </w:rPr>
                              <w:t>CE 12 de l'UIT-T</w:t>
                            </w:r>
                          </w:p>
                          <w:p w:rsidR="00B76A78" w:rsidRPr="0019692F" w:rsidRDefault="00B76A78" w:rsidP="00544F8D">
                            <w:pPr>
                              <w:spacing w:before="0"/>
                              <w:rPr>
                                <w:color w:val="000000" w:themeColor="text1"/>
                                <w:sz w:val="12"/>
                                <w:szCs w:val="12"/>
                                <w:lang w:val="fr-CH"/>
                              </w:rPr>
                            </w:pPr>
                            <w:r w:rsidRPr="0019692F">
                              <w:rPr>
                                <w:rFonts w:asciiTheme="minorHAnsi" w:hAnsiTheme="minorHAnsi"/>
                                <w:color w:val="000000" w:themeColor="text1"/>
                                <w:sz w:val="14"/>
                                <w:szCs w:val="14"/>
                                <w:lang w:val="fr-CH" w:eastAsia="zh-CN"/>
                              </w:rPr>
                              <w:t>4 réunions</w:t>
                            </w:r>
                            <w:r w:rsidRPr="0019692F">
                              <w:rPr>
                                <w:rFonts w:asciiTheme="minorHAnsi" w:hAnsiTheme="minorHAnsi"/>
                                <w:color w:val="000000" w:themeColor="text1"/>
                                <w:sz w:val="14"/>
                                <w:szCs w:val="14"/>
                                <w:lang w:val="fr-CH" w:eastAsia="zh-CN"/>
                              </w:rPr>
                              <w:br/>
                              <w:t>215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9B1AE" id="Text Box 6" o:spid="_x0000_s1039" type="#_x0000_t202" style="position:absolute;left:0;text-align:left;margin-left:374.05pt;margin-top:17.65pt;width:60.1pt;height:3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" fillcolor="white [3212]" stroked="f">
                <v:textbox inset="0,0,0,0">
                  <w:txbxContent>
                    <w:p w:rsidR="00B76A78" w:rsidRPr="0019692F" w:rsidRDefault="00B76A78" w:rsidP="00544F8D">
                      <w:pPr>
                        <w:spacing w:before="0"/>
                        <w:rPr>
                          <w:rFonts w:asciiTheme="minorHAnsi" w:hAnsiTheme="minorHAnsi"/>
                          <w:color w:val="000000" w:themeColor="text1"/>
                          <w:sz w:val="14"/>
                          <w:szCs w:val="14"/>
                          <w:lang w:val="fr-CH" w:eastAsia="zh-CN"/>
                        </w:rPr>
                      </w:pPr>
                      <w:r w:rsidRPr="0019692F">
                        <w:rPr>
                          <w:rFonts w:asciiTheme="minorHAnsi" w:hAnsiTheme="minorHAnsi"/>
                          <w:color w:val="000000" w:themeColor="text1"/>
                          <w:sz w:val="14"/>
                          <w:szCs w:val="14"/>
                          <w:lang w:val="fr-CH" w:eastAsia="zh-CN"/>
                        </w:rPr>
                        <w:t>CE 12 de l'UIT-T</w:t>
                      </w:r>
                    </w:p>
                    <w:p w:rsidR="00B76A78" w:rsidRPr="0019692F" w:rsidRDefault="00B76A78" w:rsidP="00544F8D">
                      <w:pPr>
                        <w:spacing w:before="0"/>
                        <w:rPr>
                          <w:color w:val="000000" w:themeColor="text1"/>
                          <w:sz w:val="12"/>
                          <w:szCs w:val="12"/>
                          <w:lang w:val="fr-CH"/>
                        </w:rPr>
                      </w:pPr>
                      <w:r w:rsidRPr="0019692F">
                        <w:rPr>
                          <w:rFonts w:asciiTheme="minorHAnsi" w:hAnsiTheme="minorHAnsi"/>
                          <w:color w:val="000000" w:themeColor="text1"/>
                          <w:sz w:val="14"/>
                          <w:szCs w:val="14"/>
                          <w:lang w:val="fr-CH" w:eastAsia="zh-CN"/>
                        </w:rPr>
                        <w:t>4 réunions</w:t>
                      </w:r>
                      <w:r w:rsidRPr="0019692F">
                        <w:rPr>
                          <w:rFonts w:asciiTheme="minorHAnsi" w:hAnsiTheme="minorHAnsi"/>
                          <w:color w:val="000000" w:themeColor="text1"/>
                          <w:sz w:val="14"/>
                          <w:szCs w:val="14"/>
                          <w:lang w:val="fr-CH" w:eastAsia="zh-CN"/>
                        </w:rPr>
                        <w:br/>
                        <w:t>215 participants</w:t>
                      </w:r>
                    </w:p>
                  </w:txbxContent>
                </v:textbox>
              </v:shape>
            </w:pict>
          </mc:Fallback>
        </mc:AlternateContent>
      </w:r>
      <w:r w:rsidR="00544F8D" w:rsidRPr="006145DC">
        <w:rPr>
          <w:noProof/>
          <w:lang w:val="en-GB" w:eastAsia="zh-CN"/>
        </w:rPr>
        <mc:AlternateContent>
          <mc:Choice Requires="wps">
            <w:drawing>
              <wp:anchor distT="0" distB="0" distL="114300" distR="114300" simplePos="0" relativeHeight="251668480" behindDoc="0" locked="0" layoutInCell="1" allowOverlap="1" wp14:anchorId="69834705" wp14:editId="6C488B3E">
                <wp:simplePos x="0" y="0"/>
                <wp:positionH relativeFrom="column">
                  <wp:posOffset>4726553</wp:posOffset>
                </wp:positionH>
                <wp:positionV relativeFrom="paragraph">
                  <wp:posOffset>804573</wp:posOffset>
                </wp:positionV>
                <wp:extent cx="731520" cy="397565"/>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97565"/>
                        </a:xfrm>
                        <a:prstGeom prst="rect">
                          <a:avLst/>
                        </a:prstGeom>
                        <a:solidFill>
                          <a:schemeClr val="bg1"/>
                        </a:solidFill>
                        <a:ln w="9525">
                          <a:noFill/>
                          <a:miter lim="800000"/>
                          <a:headEnd/>
                          <a:tailEnd/>
                        </a:ln>
                      </wps:spPr>
                      <wps:txbx>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13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4 réunions</w:t>
                            </w:r>
                            <w:r>
                              <w:rPr>
                                <w:rFonts w:asciiTheme="minorHAnsi" w:hAnsiTheme="minorHAnsi"/>
                                <w:color w:val="000000" w:themeColor="text1"/>
                                <w:sz w:val="14"/>
                                <w:szCs w:val="14"/>
                                <w:lang w:val="fr-CH" w:eastAsia="zh-CN"/>
                              </w:rPr>
                              <w:br/>
                              <w:t>154</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4705" id="Text Box 8" o:spid="_x0000_s1040" type="#_x0000_t202" style="position:absolute;left:0;text-align:left;margin-left:372.15pt;margin-top:63.35pt;width:57.6pt;height:3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" fillcolor="white [3212]" stroked="f">
                <v:textbox inset="0,0,0,0">
                  <w:txbxContent>
                    <w:p w:rsidR="00B76A78" w:rsidRPr="00A3035F" w:rsidRDefault="00B76A78" w:rsidP="00544F8D">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13 de l'UIT-T</w:t>
                      </w:r>
                    </w:p>
                    <w:p w:rsidR="00B76A78" w:rsidRPr="00A3035F" w:rsidRDefault="00B76A78" w:rsidP="00544F8D">
                      <w:pPr>
                        <w:spacing w:before="0"/>
                        <w:rPr>
                          <w:color w:val="000000" w:themeColor="text1"/>
                          <w:sz w:val="12"/>
                          <w:szCs w:val="12"/>
                          <w:lang w:val="fr-CH"/>
                        </w:rPr>
                      </w:pPr>
                      <w:r>
                        <w:rPr>
                          <w:rFonts w:asciiTheme="minorHAnsi" w:hAnsiTheme="minorHAnsi"/>
                          <w:color w:val="000000" w:themeColor="text1"/>
                          <w:sz w:val="14"/>
                          <w:szCs w:val="14"/>
                          <w:lang w:val="fr-CH" w:eastAsia="zh-CN"/>
                        </w:rPr>
                        <w:t>4 réunions</w:t>
                      </w:r>
                      <w:r>
                        <w:rPr>
                          <w:rFonts w:asciiTheme="minorHAnsi" w:hAnsiTheme="minorHAnsi"/>
                          <w:color w:val="000000" w:themeColor="text1"/>
                          <w:sz w:val="14"/>
                          <w:szCs w:val="14"/>
                          <w:lang w:val="fr-CH" w:eastAsia="zh-CN"/>
                        </w:rPr>
                        <w:br/>
                        <w:t>154</w:t>
                      </w:r>
                      <w:r w:rsidRPr="00A3035F">
                        <w:rPr>
                          <w:rFonts w:asciiTheme="minorHAnsi" w:hAnsiTheme="minorHAnsi"/>
                          <w:color w:val="000000" w:themeColor="text1"/>
                          <w:sz w:val="14"/>
                          <w:szCs w:val="14"/>
                          <w:lang w:val="fr-CH" w:eastAsia="zh-CN"/>
                        </w:rPr>
                        <w:t xml:space="preserve"> participants</w:t>
                      </w:r>
                    </w:p>
                  </w:txbxContent>
                </v:textbox>
              </v:shape>
            </w:pict>
          </mc:Fallback>
        </mc:AlternateContent>
      </w:r>
      <w:r w:rsidR="00544F8D" w:rsidRPr="006145DC">
        <w:rPr>
          <w:noProof/>
          <w:szCs w:val="24"/>
          <w:shd w:val="clear" w:color="auto" w:fill="FFFFFF"/>
          <w:lang w:val="en-GB" w:eastAsia="zh-CN"/>
        </w:rPr>
        <w:drawing>
          <wp:inline distT="0" distB="0" distL="0" distR="0" wp14:anchorId="0C90485C" wp14:editId="1634A8CC">
            <wp:extent cx="4762500" cy="1783158"/>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4764038" cy="1783734"/>
                    </a:xfrm>
                    <a:prstGeom prst="rect">
                      <a:avLst/>
                    </a:prstGeom>
                  </pic:spPr>
                </pic:pic>
              </a:graphicData>
            </a:graphic>
          </wp:inline>
        </w:drawing>
      </w:r>
    </w:p>
    <w:p w:rsidR="003A6B79" w:rsidRPr="006145DC" w:rsidRDefault="003A6B79" w:rsidP="00302B20">
      <w:pPr>
        <w:rPr>
          <w:sz w:val="12"/>
          <w:szCs w:val="12"/>
        </w:rPr>
      </w:pPr>
    </w:p>
    <w:p w:rsidR="00A134FF" w:rsidRPr="006145DC" w:rsidRDefault="00A134FF" w:rsidP="00A134FF">
      <w:pPr>
        <w:pStyle w:val="Caption"/>
        <w:keepNext/>
        <w:spacing w:after="120"/>
        <w:jc w:val="center"/>
        <w:rPr>
          <w:lang w:val="fr-FR"/>
        </w:rPr>
      </w:pPr>
      <w:r w:rsidRPr="006145DC">
        <w:rPr>
          <w:lang w:val="fr-FR"/>
        </w:rPr>
        <w:lastRenderedPageBreak/>
        <w:t>Figure 5 – Réunions des groupes régionaux des commissions d'études: lieu et dates, 2013-2016</w:t>
      </w:r>
    </w:p>
    <w:p w:rsidR="0022489E" w:rsidRPr="006145DC" w:rsidRDefault="00CB47ED" w:rsidP="00302B20">
      <w:r w:rsidRPr="006145DC">
        <w:rPr>
          <w:noProof/>
          <w:lang w:val="en-GB" w:eastAsia="zh-CN"/>
        </w:rPr>
        <mc:AlternateContent>
          <mc:Choice Requires="wps">
            <w:drawing>
              <wp:anchor distT="0" distB="0" distL="114300" distR="114300" simplePos="0" relativeHeight="251685888" behindDoc="0" locked="0" layoutInCell="1" allowOverlap="1" wp14:anchorId="304CC64C" wp14:editId="0C601BA4">
                <wp:simplePos x="0" y="0"/>
                <wp:positionH relativeFrom="margin">
                  <wp:align>right</wp:align>
                </wp:positionH>
                <wp:positionV relativeFrom="paragraph">
                  <wp:posOffset>1156022</wp:posOffset>
                </wp:positionV>
                <wp:extent cx="1789723" cy="784747"/>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1789723" cy="784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C764B5" w:rsidRDefault="00B76A78" w:rsidP="00CB47ED">
                            <w:pPr>
                              <w:spacing w:before="0"/>
                              <w:rPr>
                                <w:sz w:val="14"/>
                                <w:szCs w:val="14"/>
                              </w:rPr>
                            </w:pPr>
                            <w:r w:rsidRPr="005D5FD5">
                              <w:rPr>
                                <w:color w:val="0000FF"/>
                                <w:sz w:val="14"/>
                                <w:szCs w:val="14"/>
                                <w:u w:val="single"/>
                              </w:rPr>
                              <w:t>Groupe régional de la CE 3 de l'UIT-T pour l'Asie et l'Océanie (SG3 RG-AO)</w:t>
                            </w:r>
                            <w:r w:rsidRPr="005D5FD5">
                              <w:rPr>
                                <w:color w:val="0000FF"/>
                                <w:sz w:val="14"/>
                                <w:szCs w:val="14"/>
                              </w:rPr>
                              <w:br/>
                            </w:r>
                            <w:r>
                              <w:rPr>
                                <w:color w:val="000000"/>
                                <w:sz w:val="14"/>
                                <w:szCs w:val="14"/>
                              </w:rPr>
                              <w:t>8-10 avril 2013 (</w:t>
                            </w:r>
                            <w:r w:rsidR="00CB47ED">
                              <w:rPr>
                                <w:color w:val="000000"/>
                                <w:sz w:val="14"/>
                                <w:szCs w:val="14"/>
                              </w:rPr>
                              <w:t>Tokyo, Japon</w:t>
                            </w:r>
                            <w:r>
                              <w:rPr>
                                <w:color w:val="000000"/>
                                <w:sz w:val="14"/>
                                <w:szCs w:val="14"/>
                              </w:rPr>
                              <w:t>)</w:t>
                            </w:r>
                            <w:r>
                              <w:rPr>
                                <w:color w:val="000000"/>
                                <w:sz w:val="14"/>
                                <w:szCs w:val="14"/>
                              </w:rPr>
                              <w:br/>
                              <w:t>1er et 2 septembre 2014 (Yangon, Myanmar)</w:t>
                            </w:r>
                            <w:r>
                              <w:rPr>
                                <w:color w:val="000000"/>
                                <w:sz w:val="14"/>
                                <w:szCs w:val="14"/>
                              </w:rPr>
                              <w:br/>
                              <w:t>29 septembre - 1er octobre 2015 (Kuala Lumpur, Malaisie)</w:t>
                            </w:r>
                            <w:r w:rsidR="00CB47ED">
                              <w:rPr>
                                <w:color w:val="000000"/>
                                <w:sz w:val="14"/>
                                <w:szCs w:val="14"/>
                              </w:rPr>
                              <w:br/>
                              <w:t>20-23 septembre (New Delhi, Inde)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C64C" id="Text Box 17" o:spid="_x0000_s1041" type="#_x0000_t202" style="position:absolute;margin-left:89.7pt;margin-top:91.05pt;width:140.9pt;height:61.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" fillcolor="white [3201]" stroked="f" strokeweight=".5pt">
                <v:textbox inset="0,0,0,0">
                  <w:txbxContent>
                    <w:p w:rsidR="00B76A78" w:rsidRPr="00C764B5" w:rsidRDefault="00B76A78" w:rsidP="00CB47ED">
                      <w:pPr>
                        <w:spacing w:before="0"/>
                        <w:rPr>
                          <w:sz w:val="14"/>
                          <w:szCs w:val="14"/>
                        </w:rPr>
                      </w:pPr>
                      <w:r w:rsidRPr="005D5FD5">
                        <w:rPr>
                          <w:color w:val="0000FF"/>
                          <w:sz w:val="14"/>
                          <w:szCs w:val="14"/>
                          <w:u w:val="single"/>
                        </w:rPr>
                        <w:t>Groupe régional de la CE 3 de l'UIT-T pour l'Asie et l'Océanie (SG3 RG-AO)</w:t>
                      </w:r>
                      <w:r w:rsidRPr="005D5FD5">
                        <w:rPr>
                          <w:color w:val="0000FF"/>
                          <w:sz w:val="14"/>
                          <w:szCs w:val="14"/>
                        </w:rPr>
                        <w:br/>
                      </w:r>
                      <w:r>
                        <w:rPr>
                          <w:color w:val="000000"/>
                          <w:sz w:val="14"/>
                          <w:szCs w:val="14"/>
                        </w:rPr>
                        <w:t>8-10 avril 2013 (</w:t>
                      </w:r>
                      <w:r w:rsidR="00CB47ED">
                        <w:rPr>
                          <w:color w:val="000000"/>
                          <w:sz w:val="14"/>
                          <w:szCs w:val="14"/>
                        </w:rPr>
                        <w:t>Tokyo, Japon</w:t>
                      </w:r>
                      <w:r>
                        <w:rPr>
                          <w:color w:val="000000"/>
                          <w:sz w:val="14"/>
                          <w:szCs w:val="14"/>
                        </w:rPr>
                        <w:t>)</w:t>
                      </w:r>
                      <w:r>
                        <w:rPr>
                          <w:color w:val="000000"/>
                          <w:sz w:val="14"/>
                          <w:szCs w:val="14"/>
                        </w:rPr>
                        <w:br/>
                        <w:t>1er et 2 septembre 2014 (Yangon, Myanmar)</w:t>
                      </w:r>
                      <w:r>
                        <w:rPr>
                          <w:color w:val="000000"/>
                          <w:sz w:val="14"/>
                          <w:szCs w:val="14"/>
                        </w:rPr>
                        <w:br/>
                        <w:t>29 septembre - 1er octobre 2015 (Kuala Lumpur, Malaisie)</w:t>
                      </w:r>
                      <w:r w:rsidR="00CB47ED">
                        <w:rPr>
                          <w:color w:val="000000"/>
                          <w:sz w:val="14"/>
                          <w:szCs w:val="14"/>
                        </w:rPr>
                        <w:br/>
                      </w:r>
                      <w:r w:rsidR="00CB47ED">
                        <w:rPr>
                          <w:color w:val="000000"/>
                          <w:sz w:val="14"/>
                          <w:szCs w:val="14"/>
                        </w:rPr>
                        <w:t>20-23 septembre (New Delhi, Inde)</w:t>
                      </w:r>
                    </w:p>
                  </w:txbxContent>
                </v:textbox>
                <w10:wrap anchorx="margin"/>
              </v:shape>
            </w:pict>
          </mc:Fallback>
        </mc:AlternateContent>
      </w:r>
      <w:r w:rsidR="005D5FD5" w:rsidRPr="006145DC">
        <w:rPr>
          <w:noProof/>
          <w:lang w:val="en-GB" w:eastAsia="zh-CN"/>
        </w:rPr>
        <mc:AlternateContent>
          <mc:Choice Requires="wps">
            <w:drawing>
              <wp:anchor distT="0" distB="0" distL="114300" distR="114300" simplePos="0" relativeHeight="251681792" behindDoc="0" locked="0" layoutInCell="1" allowOverlap="1" wp14:anchorId="7476D769" wp14:editId="0E32C30B">
                <wp:simplePos x="0" y="0"/>
                <wp:positionH relativeFrom="column">
                  <wp:posOffset>3828158</wp:posOffset>
                </wp:positionH>
                <wp:positionV relativeFrom="paragraph">
                  <wp:posOffset>23701</wp:posOffset>
                </wp:positionV>
                <wp:extent cx="2173185" cy="564078"/>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173185" cy="564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C764B5" w:rsidRDefault="00B76A78" w:rsidP="00C764B5">
                            <w:pPr>
                              <w:spacing w:before="0"/>
                              <w:rPr>
                                <w:sz w:val="14"/>
                                <w:szCs w:val="14"/>
                              </w:rPr>
                            </w:pPr>
                            <w:r w:rsidRPr="005D5FD5">
                              <w:rPr>
                                <w:color w:val="0000FF"/>
                                <w:sz w:val="14"/>
                                <w:szCs w:val="14"/>
                                <w:u w:val="single"/>
                              </w:rPr>
                              <w:t xml:space="preserve">Groupe régional de la CE 3 de l'UIT-T pour la </w:t>
                            </w:r>
                            <w:r w:rsidRPr="005D5FD5">
                              <w:rPr>
                                <w:color w:val="0000FF"/>
                                <w:sz w:val="14"/>
                                <w:szCs w:val="14"/>
                                <w:u w:val="single"/>
                                <w:lang w:val="fr-CH"/>
                              </w:rPr>
                              <w:t>RCC/CEI</w:t>
                            </w:r>
                            <w:r w:rsidRPr="005D5FD5">
                              <w:rPr>
                                <w:color w:val="0000FF"/>
                                <w:sz w:val="14"/>
                                <w:szCs w:val="14"/>
                                <w:u w:val="single"/>
                              </w:rPr>
                              <w:t xml:space="preserve"> (SG3 </w:t>
                            </w:r>
                            <w:r w:rsidRPr="005D5FD5">
                              <w:rPr>
                                <w:color w:val="0000FF"/>
                                <w:sz w:val="14"/>
                                <w:szCs w:val="14"/>
                                <w:u w:val="single"/>
                                <w:lang w:val="fr-CH"/>
                              </w:rPr>
                              <w:t>RG- RCC/CEI)</w:t>
                            </w:r>
                            <w:r>
                              <w:rPr>
                                <w:color w:val="000000"/>
                                <w:sz w:val="14"/>
                                <w:szCs w:val="14"/>
                                <w:lang w:val="fr-CH"/>
                              </w:rPr>
                              <w:br/>
                              <w:t>4 décembre 2015 (Baku, Azerbaïdjan)</w:t>
                            </w:r>
                            <w:r>
                              <w:rPr>
                                <w:color w:val="000000"/>
                                <w:sz w:val="14"/>
                                <w:szCs w:val="14"/>
                                <w:lang w:val="fr-CH"/>
                              </w:rPr>
                              <w:br/>
                              <w:t>3 et 4 août 2016 (Saint Pétersbourg, Fédération de Russie</w:t>
                            </w:r>
                            <w:r w:rsidR="00CB47ED">
                              <w:rPr>
                                <w:color w:val="000000"/>
                                <w:sz w:val="14"/>
                                <w:szCs w:val="14"/>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6D769" id="Text Box 15" o:spid="_x0000_s1042" type="#_x0000_t202" style="position:absolute;margin-left:301.45pt;margin-top:1.85pt;width:171.1pt;height:4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" fillcolor="white [3201]" stroked="f" strokeweight=".5pt">
                <v:textbox inset="0,0,0,0">
                  <w:txbxContent>
                    <w:p w:rsidR="00B76A78" w:rsidRPr="00C764B5" w:rsidRDefault="00B76A78" w:rsidP="00C764B5">
                      <w:pPr>
                        <w:spacing w:before="0"/>
                        <w:rPr>
                          <w:sz w:val="14"/>
                          <w:szCs w:val="14"/>
                        </w:rPr>
                      </w:pPr>
                      <w:r w:rsidRPr="005D5FD5">
                        <w:rPr>
                          <w:color w:val="0000FF"/>
                          <w:sz w:val="14"/>
                          <w:szCs w:val="14"/>
                          <w:u w:val="single"/>
                        </w:rPr>
                        <w:t xml:space="preserve">Groupe régional de la CE 3 de l'UIT-T pour la </w:t>
                      </w:r>
                      <w:r w:rsidRPr="005D5FD5">
                        <w:rPr>
                          <w:color w:val="0000FF"/>
                          <w:sz w:val="14"/>
                          <w:szCs w:val="14"/>
                          <w:u w:val="single"/>
                          <w:lang w:val="fr-CH"/>
                        </w:rPr>
                        <w:t>RCC/CEI</w:t>
                      </w:r>
                      <w:r w:rsidRPr="005D5FD5">
                        <w:rPr>
                          <w:color w:val="0000FF"/>
                          <w:sz w:val="14"/>
                          <w:szCs w:val="14"/>
                          <w:u w:val="single"/>
                        </w:rPr>
                        <w:t xml:space="preserve"> (SG3 </w:t>
                      </w:r>
                      <w:r w:rsidRPr="005D5FD5">
                        <w:rPr>
                          <w:color w:val="0000FF"/>
                          <w:sz w:val="14"/>
                          <w:szCs w:val="14"/>
                          <w:u w:val="single"/>
                          <w:lang w:val="fr-CH"/>
                        </w:rPr>
                        <w:t>RG- RCC/CEI)</w:t>
                      </w:r>
                      <w:r>
                        <w:rPr>
                          <w:color w:val="000000"/>
                          <w:sz w:val="14"/>
                          <w:szCs w:val="14"/>
                          <w:lang w:val="fr-CH"/>
                        </w:rPr>
                        <w:br/>
                        <w:t>4 décembre 2015 (Baku, Azerbaïdjan)</w:t>
                      </w:r>
                      <w:r>
                        <w:rPr>
                          <w:color w:val="000000"/>
                          <w:sz w:val="14"/>
                          <w:szCs w:val="14"/>
                          <w:lang w:val="fr-CH"/>
                        </w:rPr>
                        <w:br/>
                        <w:t>3 et 4 août 2016 (Saint Pétersbourg, Fédération de Russie</w:t>
                      </w:r>
                      <w:r w:rsidR="00CB47ED">
                        <w:rPr>
                          <w:color w:val="000000"/>
                          <w:sz w:val="14"/>
                          <w:szCs w:val="14"/>
                          <w:lang w:val="fr-CH"/>
                        </w:rPr>
                        <w:t>)</w:t>
                      </w:r>
                    </w:p>
                  </w:txbxContent>
                </v:textbox>
              </v:shape>
            </w:pict>
          </mc:Fallback>
        </mc:AlternateContent>
      </w:r>
      <w:r w:rsidR="005D5FD5" w:rsidRPr="006145DC">
        <w:rPr>
          <w:noProof/>
          <w:lang w:val="en-GB" w:eastAsia="zh-CN"/>
        </w:rPr>
        <mc:AlternateContent>
          <mc:Choice Requires="wps">
            <w:drawing>
              <wp:anchor distT="0" distB="0" distL="114300" distR="114300" simplePos="0" relativeHeight="251687936" behindDoc="0" locked="0" layoutInCell="1" allowOverlap="1" wp14:anchorId="4DB64389" wp14:editId="6449C02D">
                <wp:simplePos x="0" y="0"/>
                <wp:positionH relativeFrom="margin">
                  <wp:posOffset>3204498</wp:posOffset>
                </wp:positionH>
                <wp:positionV relativeFrom="paragraph">
                  <wp:posOffset>2273712</wp:posOffset>
                </wp:positionV>
                <wp:extent cx="2398816" cy="670956"/>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2398816" cy="670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C764B5" w:rsidRDefault="00B76A78" w:rsidP="00CB47ED">
                            <w:pPr>
                              <w:spacing w:before="0"/>
                              <w:rPr>
                                <w:sz w:val="14"/>
                                <w:szCs w:val="14"/>
                              </w:rPr>
                            </w:pPr>
                            <w:r w:rsidRPr="005D5FD5">
                              <w:rPr>
                                <w:color w:val="0000FF"/>
                                <w:sz w:val="14"/>
                                <w:szCs w:val="14"/>
                                <w:u w:val="single"/>
                              </w:rPr>
                              <w:t>Groupe régional de la CE 3 de l'UIT-T pour l'Afrique (SG3 RG-AFR)</w:t>
                            </w:r>
                            <w:r w:rsidRPr="005D5FD5">
                              <w:rPr>
                                <w:color w:val="0000FF"/>
                                <w:sz w:val="14"/>
                                <w:szCs w:val="14"/>
                              </w:rPr>
                              <w:br/>
                            </w:r>
                            <w:r>
                              <w:rPr>
                                <w:color w:val="000000"/>
                                <w:sz w:val="14"/>
                                <w:szCs w:val="14"/>
                              </w:rPr>
                              <w:t>4-7 février 2013 (Le Caire, Egypte)</w:t>
                            </w:r>
                            <w:r>
                              <w:rPr>
                                <w:color w:val="000000"/>
                                <w:sz w:val="14"/>
                                <w:szCs w:val="14"/>
                              </w:rPr>
                              <w:br/>
                              <w:t>20 et 21 février 2014 (Congo</w:t>
                            </w:r>
                            <w:r w:rsidR="002203A9">
                              <w:rPr>
                                <w:color w:val="000000"/>
                                <w:sz w:val="14"/>
                                <w:szCs w:val="14"/>
                              </w:rPr>
                              <w:t>,</w:t>
                            </w:r>
                            <w:r>
                              <w:rPr>
                                <w:color w:val="000000"/>
                                <w:sz w:val="14"/>
                                <w:szCs w:val="14"/>
                              </w:rPr>
                              <w:t xml:space="preserve"> Brazzaville)</w:t>
                            </w:r>
                            <w:r>
                              <w:rPr>
                                <w:color w:val="000000"/>
                                <w:sz w:val="14"/>
                                <w:szCs w:val="14"/>
                              </w:rPr>
                              <w:br/>
                              <w:t>3-5 février 2015 (Sao Tomé, Sao Tomé-et-Principe)</w:t>
                            </w:r>
                            <w:r>
                              <w:rPr>
                                <w:color w:val="000000"/>
                                <w:sz w:val="14"/>
                                <w:szCs w:val="14"/>
                              </w:rPr>
                              <w:br/>
                              <w:t>19-21 janvier 2016 (Abidjan, Côte d'Ivoire)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4389" id="Text Box 18" o:spid="_x0000_s1043" type="#_x0000_t202" style="position:absolute;margin-left:252.3pt;margin-top:179.05pt;width:188.9pt;height:52.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" fillcolor="white [3201]" stroked="f" strokeweight=".5pt">
                <v:textbox inset="0,0,0,0">
                  <w:txbxContent>
                    <w:p w:rsidR="00B76A78" w:rsidRPr="00C764B5" w:rsidRDefault="00B76A78" w:rsidP="00CB47ED">
                      <w:pPr>
                        <w:spacing w:before="0"/>
                        <w:rPr>
                          <w:sz w:val="14"/>
                          <w:szCs w:val="14"/>
                        </w:rPr>
                      </w:pPr>
                      <w:r w:rsidRPr="005D5FD5">
                        <w:rPr>
                          <w:color w:val="0000FF"/>
                          <w:sz w:val="14"/>
                          <w:szCs w:val="14"/>
                          <w:u w:val="single"/>
                        </w:rPr>
                        <w:t>Groupe régional de la CE 3 de l'UIT-T pour l'Afrique (SG3 RG-AFR)</w:t>
                      </w:r>
                      <w:r w:rsidRPr="005D5FD5">
                        <w:rPr>
                          <w:color w:val="0000FF"/>
                          <w:sz w:val="14"/>
                          <w:szCs w:val="14"/>
                        </w:rPr>
                        <w:br/>
                      </w:r>
                      <w:r>
                        <w:rPr>
                          <w:color w:val="000000"/>
                          <w:sz w:val="14"/>
                          <w:szCs w:val="14"/>
                        </w:rPr>
                        <w:t>4-7 février 2013 (Le Caire, Egypte)</w:t>
                      </w:r>
                      <w:r>
                        <w:rPr>
                          <w:color w:val="000000"/>
                          <w:sz w:val="14"/>
                          <w:szCs w:val="14"/>
                        </w:rPr>
                        <w:br/>
                        <w:t>20 et 21 février 2014 (Congo</w:t>
                      </w:r>
                      <w:r w:rsidR="002203A9">
                        <w:rPr>
                          <w:color w:val="000000"/>
                          <w:sz w:val="14"/>
                          <w:szCs w:val="14"/>
                        </w:rPr>
                        <w:t>,</w:t>
                      </w:r>
                      <w:r>
                        <w:rPr>
                          <w:color w:val="000000"/>
                          <w:sz w:val="14"/>
                          <w:szCs w:val="14"/>
                        </w:rPr>
                        <w:t xml:space="preserve"> Brazzaville)</w:t>
                      </w:r>
                      <w:r>
                        <w:rPr>
                          <w:color w:val="000000"/>
                          <w:sz w:val="14"/>
                          <w:szCs w:val="14"/>
                        </w:rPr>
                        <w:br/>
                        <w:t>3-5 février 2015 (Sao Tomé, Sao Tomé-et-Principe)</w:t>
                      </w:r>
                      <w:r>
                        <w:rPr>
                          <w:color w:val="000000"/>
                          <w:sz w:val="14"/>
                          <w:szCs w:val="14"/>
                        </w:rPr>
                        <w:br/>
                        <w:t>19-21 janvier 2016 (Abidjan, Côte d'Ivoire)</w:t>
                      </w:r>
                    </w:p>
                  </w:txbxContent>
                </v:textbox>
                <w10:wrap anchorx="margin"/>
              </v:shape>
            </w:pict>
          </mc:Fallback>
        </mc:AlternateContent>
      </w:r>
      <w:r w:rsidR="00551610" w:rsidRPr="006145DC">
        <w:rPr>
          <w:noProof/>
          <w:lang w:val="en-GB" w:eastAsia="zh-CN"/>
        </w:rPr>
        <mc:AlternateContent>
          <mc:Choice Requires="wps">
            <w:drawing>
              <wp:anchor distT="0" distB="0" distL="114300" distR="114300" simplePos="0" relativeHeight="251683840" behindDoc="0" locked="0" layoutInCell="1" allowOverlap="1" wp14:anchorId="1189CF70" wp14:editId="6EE7A472">
                <wp:simplePos x="0" y="0"/>
                <wp:positionH relativeFrom="column">
                  <wp:posOffset>-7571</wp:posOffset>
                </wp:positionH>
                <wp:positionV relativeFrom="paragraph">
                  <wp:posOffset>1395301</wp:posOffset>
                </wp:positionV>
                <wp:extent cx="1721923" cy="67095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21923" cy="670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C764B5" w:rsidRDefault="00B76A78" w:rsidP="00C764B5">
                            <w:pPr>
                              <w:spacing w:before="0"/>
                              <w:rPr>
                                <w:sz w:val="14"/>
                                <w:szCs w:val="14"/>
                              </w:rPr>
                            </w:pPr>
                            <w:r w:rsidRPr="005D5FD5">
                              <w:rPr>
                                <w:color w:val="0000FF"/>
                                <w:sz w:val="14"/>
                                <w:szCs w:val="14"/>
                                <w:u w:val="single"/>
                              </w:rPr>
                              <w:t>Groupe régional de la CE 3 de l'UIT-T pour l'Amérique latine et les Caraïbes (SG3 RG-LAC)</w:t>
                            </w:r>
                            <w:r>
                              <w:rPr>
                                <w:color w:val="000000"/>
                                <w:sz w:val="14"/>
                                <w:szCs w:val="14"/>
                              </w:rPr>
                              <w:br/>
                              <w:t>19-22 mars 2013 (Mexico</w:t>
                            </w:r>
                            <w:r w:rsidR="008B5430">
                              <w:rPr>
                                <w:color w:val="000000"/>
                                <w:sz w:val="14"/>
                                <w:szCs w:val="14"/>
                              </w:rPr>
                              <w:t xml:space="preserve"> City</w:t>
                            </w:r>
                            <w:r>
                              <w:rPr>
                                <w:color w:val="000000"/>
                                <w:sz w:val="14"/>
                                <w:szCs w:val="14"/>
                              </w:rPr>
                              <w:t>, Mexique)</w:t>
                            </w:r>
                            <w:r>
                              <w:rPr>
                                <w:color w:val="000000"/>
                                <w:sz w:val="14"/>
                                <w:szCs w:val="14"/>
                              </w:rPr>
                              <w:br/>
                              <w:t>13 et 14 mars 2014 (San José, Costa Rica)</w:t>
                            </w:r>
                            <w:r>
                              <w:rPr>
                                <w:color w:val="000000"/>
                                <w:sz w:val="14"/>
                                <w:szCs w:val="14"/>
                              </w:rPr>
                              <w:br/>
                              <w:t>22-24 avril 2015 (Nassau, Bahamas)</w:t>
                            </w:r>
                            <w:r>
                              <w:rPr>
                                <w:color w:val="000000"/>
                                <w:sz w:val="14"/>
                                <w:szCs w:val="14"/>
                              </w:rPr>
                              <w:br/>
                              <w:t>16 et 17 juin 2016 (Brasilia, Brésil)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CF70" id="Text Box 16" o:spid="_x0000_s1044" type="#_x0000_t202" style="position:absolute;margin-left:-.6pt;margin-top:109.85pt;width:135.6pt;height:5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" fillcolor="white [3201]" stroked="f" strokeweight=".5pt">
                <v:textbox inset="0,0,0,0">
                  <w:txbxContent>
                    <w:p w:rsidR="00B76A78" w:rsidRPr="00C764B5" w:rsidRDefault="00B76A78" w:rsidP="00C764B5">
                      <w:pPr>
                        <w:spacing w:before="0"/>
                        <w:rPr>
                          <w:sz w:val="14"/>
                          <w:szCs w:val="14"/>
                        </w:rPr>
                      </w:pPr>
                      <w:r w:rsidRPr="005D5FD5">
                        <w:rPr>
                          <w:color w:val="0000FF"/>
                          <w:sz w:val="14"/>
                          <w:szCs w:val="14"/>
                          <w:u w:val="single"/>
                        </w:rPr>
                        <w:t>Groupe régional de la CE 3 de l'UIT-T pour l'Amérique latine et les Caraïbes (SG3 RG-LAC)</w:t>
                      </w:r>
                      <w:r>
                        <w:rPr>
                          <w:color w:val="000000"/>
                          <w:sz w:val="14"/>
                          <w:szCs w:val="14"/>
                        </w:rPr>
                        <w:br/>
                        <w:t>19-22 mars 2013 (Mexico</w:t>
                      </w:r>
                      <w:r w:rsidR="008B5430">
                        <w:rPr>
                          <w:color w:val="000000"/>
                          <w:sz w:val="14"/>
                          <w:szCs w:val="14"/>
                        </w:rPr>
                        <w:t xml:space="preserve"> City</w:t>
                      </w:r>
                      <w:r>
                        <w:rPr>
                          <w:color w:val="000000"/>
                          <w:sz w:val="14"/>
                          <w:szCs w:val="14"/>
                        </w:rPr>
                        <w:t>, Mexique)</w:t>
                      </w:r>
                      <w:r>
                        <w:rPr>
                          <w:color w:val="000000"/>
                          <w:sz w:val="14"/>
                          <w:szCs w:val="14"/>
                        </w:rPr>
                        <w:br/>
                        <w:t>13 et 14 mars 2014 (San José, Costa Rica)</w:t>
                      </w:r>
                      <w:r>
                        <w:rPr>
                          <w:color w:val="000000"/>
                          <w:sz w:val="14"/>
                          <w:szCs w:val="14"/>
                        </w:rPr>
                        <w:br/>
                        <w:t>22-24 avril 2015 (Nassau, Bahamas)</w:t>
                      </w:r>
                      <w:r>
                        <w:rPr>
                          <w:color w:val="000000"/>
                          <w:sz w:val="14"/>
                          <w:szCs w:val="14"/>
                        </w:rPr>
                        <w:br/>
                        <w:t>16 et 17 juin 2016 (Brasilia, Brésil)</w:t>
                      </w:r>
                    </w:p>
                  </w:txbxContent>
                </v:textbox>
              </v:shape>
            </w:pict>
          </mc:Fallback>
        </mc:AlternateContent>
      </w:r>
      <w:r w:rsidR="00C764B5" w:rsidRPr="006145DC">
        <w:rPr>
          <w:noProof/>
          <w:lang w:val="en-GB" w:eastAsia="zh-CN"/>
        </w:rPr>
        <mc:AlternateContent>
          <mc:Choice Requires="wps">
            <w:drawing>
              <wp:anchor distT="0" distB="0" distL="114300" distR="114300" simplePos="0" relativeHeight="251679744" behindDoc="0" locked="0" layoutInCell="1" allowOverlap="1">
                <wp:simplePos x="0" y="0"/>
                <wp:positionH relativeFrom="column">
                  <wp:posOffset>823702</wp:posOffset>
                </wp:positionH>
                <wp:positionV relativeFrom="paragraph">
                  <wp:posOffset>65265</wp:posOffset>
                </wp:positionV>
                <wp:extent cx="2042556" cy="67095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42556" cy="670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A78" w:rsidRPr="00C764B5" w:rsidRDefault="00B76A78" w:rsidP="008B5430">
                            <w:pPr>
                              <w:spacing w:before="0"/>
                              <w:rPr>
                                <w:sz w:val="14"/>
                                <w:szCs w:val="14"/>
                              </w:rPr>
                            </w:pPr>
                            <w:r w:rsidRPr="005D5FD5">
                              <w:rPr>
                                <w:color w:val="0000FF"/>
                                <w:sz w:val="14"/>
                                <w:szCs w:val="14"/>
                                <w:u w:val="single"/>
                                <w:lang w:val="fr-CH"/>
                              </w:rPr>
                              <w:t xml:space="preserve">Groupe régional </w:t>
                            </w:r>
                            <w:r w:rsidRPr="005D5FD5">
                              <w:rPr>
                                <w:color w:val="0000FF"/>
                                <w:sz w:val="14"/>
                                <w:szCs w:val="14"/>
                                <w:u w:val="single"/>
                              </w:rPr>
                              <w:t xml:space="preserve">de la CE 3 de l'UIT-T </w:t>
                            </w:r>
                            <w:r w:rsidRPr="005D5FD5">
                              <w:rPr>
                                <w:color w:val="0000FF"/>
                                <w:sz w:val="14"/>
                                <w:szCs w:val="14"/>
                                <w:u w:val="single"/>
                                <w:lang w:val="fr-CH"/>
                              </w:rPr>
                              <w:t>pour la région des Etats arabes</w:t>
                            </w:r>
                            <w:r w:rsidRPr="005D5FD5">
                              <w:rPr>
                                <w:color w:val="0000FF"/>
                                <w:sz w:val="14"/>
                                <w:szCs w:val="14"/>
                                <w:u w:val="single"/>
                              </w:rPr>
                              <w:t xml:space="preserve"> </w:t>
                            </w:r>
                            <w:r w:rsidRPr="005D5FD5">
                              <w:rPr>
                                <w:color w:val="0000FF"/>
                                <w:sz w:val="14"/>
                                <w:szCs w:val="14"/>
                                <w:u w:val="single"/>
                                <w:lang w:val="fr-CH"/>
                              </w:rPr>
                              <w:t>(</w:t>
                            </w:r>
                            <w:r w:rsidRPr="005D5FD5">
                              <w:rPr>
                                <w:color w:val="0000FF"/>
                                <w:sz w:val="14"/>
                                <w:szCs w:val="14"/>
                                <w:u w:val="single"/>
                              </w:rPr>
                              <w:t xml:space="preserve">SG3 </w:t>
                            </w:r>
                            <w:r w:rsidRPr="005D5FD5">
                              <w:rPr>
                                <w:color w:val="0000FF"/>
                                <w:sz w:val="14"/>
                                <w:szCs w:val="14"/>
                                <w:u w:val="single"/>
                                <w:lang w:val="fr-CH"/>
                              </w:rPr>
                              <w:t>RG-ARB)</w:t>
                            </w:r>
                            <w:r w:rsidRPr="00C764B5">
                              <w:rPr>
                                <w:sz w:val="14"/>
                                <w:szCs w:val="14"/>
                                <w:lang w:val="fr-CH"/>
                              </w:rPr>
                              <w:br/>
                              <w:t>29-30 octobre 2013 (Manama, Bahreïn)</w:t>
                            </w:r>
                            <w:r w:rsidRPr="00C764B5">
                              <w:rPr>
                                <w:sz w:val="14"/>
                                <w:szCs w:val="14"/>
                                <w:lang w:val="fr-CH"/>
                              </w:rPr>
                              <w:br/>
                              <w:t>24 et 25 novembre 2014 (K</w:t>
                            </w:r>
                            <w:r w:rsidR="008B5430">
                              <w:rPr>
                                <w:sz w:val="14"/>
                                <w:szCs w:val="14"/>
                                <w:lang w:val="fr-CH"/>
                              </w:rPr>
                              <w:t>uwait</w:t>
                            </w:r>
                            <w:r w:rsidRPr="00C764B5">
                              <w:rPr>
                                <w:sz w:val="14"/>
                                <w:szCs w:val="14"/>
                                <w:lang w:val="fr-CH"/>
                              </w:rPr>
                              <w:t xml:space="preserve"> </w:t>
                            </w:r>
                            <w:r w:rsidR="008B5430">
                              <w:rPr>
                                <w:sz w:val="14"/>
                                <w:szCs w:val="14"/>
                                <w:lang w:val="fr-CH"/>
                              </w:rPr>
                              <w:t>City</w:t>
                            </w:r>
                            <w:r w:rsidRPr="00C764B5">
                              <w:rPr>
                                <w:sz w:val="14"/>
                                <w:szCs w:val="14"/>
                                <w:lang w:val="fr-CH"/>
                              </w:rPr>
                              <w:t>, Koweït)</w:t>
                            </w:r>
                            <w:r w:rsidRPr="00C764B5">
                              <w:rPr>
                                <w:sz w:val="14"/>
                                <w:szCs w:val="14"/>
                                <w:lang w:val="fr-CH"/>
                              </w:rPr>
                              <w:br/>
                              <w:t>30 novembre - 2 décembre 2015 (Manama, Bahreïn)</w:t>
                            </w:r>
                            <w:r w:rsidRPr="00C764B5">
                              <w:rPr>
                                <w:sz w:val="14"/>
                                <w:szCs w:val="14"/>
                                <w:lang w:val="fr-CH"/>
                              </w:rPr>
                              <w:br/>
                              <w:t>26-29 juillet 2016 (</w:t>
                            </w:r>
                            <w:r w:rsidR="008B5430">
                              <w:rPr>
                                <w:sz w:val="14"/>
                                <w:szCs w:val="14"/>
                                <w:lang w:val="fr-CH"/>
                              </w:rPr>
                              <w:t>T</w:t>
                            </w:r>
                            <w:r w:rsidRPr="00C764B5">
                              <w:rPr>
                                <w:sz w:val="14"/>
                                <w:szCs w:val="14"/>
                                <w:lang w:val="fr-CH"/>
                              </w:rPr>
                              <w:t>unis, Tunisie)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5" type="#_x0000_t202" style="position:absolute;margin-left:64.85pt;margin-top:5.15pt;width:160.85pt;height:52.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" fillcolor="white [3201]" stroked="f" strokeweight=".5pt">
                <v:textbox inset="0,0,0,0">
                  <w:txbxContent>
                    <w:p w:rsidR="00B76A78" w:rsidRPr="00C764B5" w:rsidRDefault="00B76A78" w:rsidP="008B5430">
                      <w:pPr>
                        <w:spacing w:before="0"/>
                        <w:rPr>
                          <w:sz w:val="14"/>
                          <w:szCs w:val="14"/>
                        </w:rPr>
                      </w:pPr>
                      <w:r w:rsidRPr="005D5FD5">
                        <w:rPr>
                          <w:color w:val="0000FF"/>
                          <w:sz w:val="14"/>
                          <w:szCs w:val="14"/>
                          <w:u w:val="single"/>
                          <w:lang w:val="fr-CH"/>
                        </w:rPr>
                        <w:t xml:space="preserve">Groupe régional </w:t>
                      </w:r>
                      <w:r w:rsidRPr="005D5FD5">
                        <w:rPr>
                          <w:color w:val="0000FF"/>
                          <w:sz w:val="14"/>
                          <w:szCs w:val="14"/>
                          <w:u w:val="single"/>
                        </w:rPr>
                        <w:t xml:space="preserve">de la CE 3 de l'UIT-T </w:t>
                      </w:r>
                      <w:r w:rsidRPr="005D5FD5">
                        <w:rPr>
                          <w:color w:val="0000FF"/>
                          <w:sz w:val="14"/>
                          <w:szCs w:val="14"/>
                          <w:u w:val="single"/>
                          <w:lang w:val="fr-CH"/>
                        </w:rPr>
                        <w:t>pour la région des Etats arabes</w:t>
                      </w:r>
                      <w:r w:rsidRPr="005D5FD5">
                        <w:rPr>
                          <w:color w:val="0000FF"/>
                          <w:sz w:val="14"/>
                          <w:szCs w:val="14"/>
                          <w:u w:val="single"/>
                        </w:rPr>
                        <w:t xml:space="preserve"> </w:t>
                      </w:r>
                      <w:r w:rsidRPr="005D5FD5">
                        <w:rPr>
                          <w:color w:val="0000FF"/>
                          <w:sz w:val="14"/>
                          <w:szCs w:val="14"/>
                          <w:u w:val="single"/>
                          <w:lang w:val="fr-CH"/>
                        </w:rPr>
                        <w:t>(</w:t>
                      </w:r>
                      <w:r w:rsidRPr="005D5FD5">
                        <w:rPr>
                          <w:color w:val="0000FF"/>
                          <w:sz w:val="14"/>
                          <w:szCs w:val="14"/>
                          <w:u w:val="single"/>
                        </w:rPr>
                        <w:t xml:space="preserve">SG3 </w:t>
                      </w:r>
                      <w:r w:rsidRPr="005D5FD5">
                        <w:rPr>
                          <w:color w:val="0000FF"/>
                          <w:sz w:val="14"/>
                          <w:szCs w:val="14"/>
                          <w:u w:val="single"/>
                          <w:lang w:val="fr-CH"/>
                        </w:rPr>
                        <w:t>RG-ARB)</w:t>
                      </w:r>
                      <w:r w:rsidRPr="00C764B5">
                        <w:rPr>
                          <w:sz w:val="14"/>
                          <w:szCs w:val="14"/>
                          <w:lang w:val="fr-CH"/>
                        </w:rPr>
                        <w:br/>
                        <w:t>29-30 octobre 2013 (Manama, Bahreïn)</w:t>
                      </w:r>
                      <w:r w:rsidRPr="00C764B5">
                        <w:rPr>
                          <w:sz w:val="14"/>
                          <w:szCs w:val="14"/>
                          <w:lang w:val="fr-CH"/>
                        </w:rPr>
                        <w:br/>
                        <w:t>24 et 25 novembre 2014 (K</w:t>
                      </w:r>
                      <w:r w:rsidR="008B5430">
                        <w:rPr>
                          <w:sz w:val="14"/>
                          <w:szCs w:val="14"/>
                          <w:lang w:val="fr-CH"/>
                        </w:rPr>
                        <w:t>uwait</w:t>
                      </w:r>
                      <w:r w:rsidRPr="00C764B5">
                        <w:rPr>
                          <w:sz w:val="14"/>
                          <w:szCs w:val="14"/>
                          <w:lang w:val="fr-CH"/>
                        </w:rPr>
                        <w:t xml:space="preserve"> </w:t>
                      </w:r>
                      <w:r w:rsidR="008B5430">
                        <w:rPr>
                          <w:sz w:val="14"/>
                          <w:szCs w:val="14"/>
                          <w:lang w:val="fr-CH"/>
                        </w:rPr>
                        <w:t>City</w:t>
                      </w:r>
                      <w:r w:rsidRPr="00C764B5">
                        <w:rPr>
                          <w:sz w:val="14"/>
                          <w:szCs w:val="14"/>
                          <w:lang w:val="fr-CH"/>
                        </w:rPr>
                        <w:t>, Koweït)</w:t>
                      </w:r>
                      <w:r w:rsidRPr="00C764B5">
                        <w:rPr>
                          <w:sz w:val="14"/>
                          <w:szCs w:val="14"/>
                          <w:lang w:val="fr-CH"/>
                        </w:rPr>
                        <w:br/>
                        <w:t>30 novembre - 2 décembre 2015 (Manama, Bahreïn)</w:t>
                      </w:r>
                      <w:r w:rsidRPr="00C764B5">
                        <w:rPr>
                          <w:sz w:val="14"/>
                          <w:szCs w:val="14"/>
                          <w:lang w:val="fr-CH"/>
                        </w:rPr>
                        <w:br/>
                        <w:t>26-29 juillet 2016 (</w:t>
                      </w:r>
                      <w:r w:rsidR="008B5430">
                        <w:rPr>
                          <w:sz w:val="14"/>
                          <w:szCs w:val="14"/>
                          <w:lang w:val="fr-CH"/>
                        </w:rPr>
                        <w:t>T</w:t>
                      </w:r>
                      <w:r w:rsidRPr="00C764B5">
                        <w:rPr>
                          <w:sz w:val="14"/>
                          <w:szCs w:val="14"/>
                          <w:lang w:val="fr-CH"/>
                        </w:rPr>
                        <w:t>unis, Tunisie)</w:t>
                      </w:r>
                    </w:p>
                  </w:txbxContent>
                </v:textbox>
              </v:shape>
            </w:pict>
          </mc:Fallback>
        </mc:AlternateContent>
      </w:r>
      <w:r w:rsidR="0022489E" w:rsidRPr="006145DC">
        <w:rPr>
          <w:noProof/>
          <w:lang w:val="en-GB" w:eastAsia="zh-CN"/>
        </w:rPr>
        <w:drawing>
          <wp:inline distT="0" distB="0" distL="0" distR="0" wp14:anchorId="2585879B" wp14:editId="0EB00321">
            <wp:extent cx="6120765" cy="2896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896870"/>
                    </a:xfrm>
                    <a:prstGeom prst="rect">
                      <a:avLst/>
                    </a:prstGeom>
                  </pic:spPr>
                </pic:pic>
              </a:graphicData>
            </a:graphic>
          </wp:inline>
        </w:drawing>
      </w:r>
    </w:p>
    <w:p w:rsidR="0022489E" w:rsidRPr="006145DC" w:rsidRDefault="0022489E" w:rsidP="00302B20">
      <w:pPr>
        <w:pStyle w:val="Heading1"/>
      </w:pPr>
      <w:r w:rsidRPr="006145DC">
        <w:t>4</w:t>
      </w:r>
      <w:r w:rsidRPr="006145DC">
        <w:tab/>
        <w:t>Forums</w:t>
      </w:r>
      <w:r w:rsidR="00F9669D" w:rsidRPr="006145DC">
        <w:t xml:space="preserve"> tenus en association avec des réunions des groupes régionaux</w:t>
      </w:r>
      <w:r w:rsidR="00BE14CD" w:rsidRPr="006145DC">
        <w:t xml:space="preserve"> </w:t>
      </w:r>
      <w:r w:rsidR="00A134FF" w:rsidRPr="006145DC">
        <w:t>(2013</w:t>
      </w:r>
      <w:r w:rsidR="00A134FF" w:rsidRPr="006145DC">
        <w:noBreakHyphen/>
      </w:r>
      <w:r w:rsidRPr="006145DC">
        <w:t>2016)</w:t>
      </w:r>
    </w:p>
    <w:p w:rsidR="0022489E" w:rsidRPr="006145DC" w:rsidRDefault="0022489E" w:rsidP="00544F8D">
      <w:r w:rsidRPr="006145DC">
        <w:t>4.1</w:t>
      </w:r>
      <w:r w:rsidRPr="006145DC">
        <w:tab/>
        <w:t>Le BDT et le TSB organisent conjointement</w:t>
      </w:r>
      <w:r w:rsidR="00F9669D" w:rsidRPr="006145DC">
        <w:t>, depuis les années 90,</w:t>
      </w:r>
      <w:r w:rsidRPr="006145DC">
        <w:t xml:space="preserve"> des Forums régionaux économiques et financiers qui se tiennent immédiatement</w:t>
      </w:r>
      <w:r w:rsidR="00F9669D" w:rsidRPr="006145DC">
        <w:t xml:space="preserve"> </w:t>
      </w:r>
      <w:r w:rsidRPr="006145DC">
        <w:t xml:space="preserve">avant ou après les réunions des groupes régionaux de la CE 3. Chaque année, quatre séries de réunions </w:t>
      </w:r>
      <w:r w:rsidR="00F9669D" w:rsidRPr="006145DC">
        <w:t xml:space="preserve">communes </w:t>
      </w:r>
      <w:r w:rsidRPr="006145DC">
        <w:t xml:space="preserve">de ce type sont organisées dans </w:t>
      </w:r>
      <w:r w:rsidR="00F9669D" w:rsidRPr="006145DC">
        <w:t xml:space="preserve">les </w:t>
      </w:r>
      <w:r w:rsidRPr="006145DC">
        <w:t>quatre régions (Afrique,</w:t>
      </w:r>
      <w:r w:rsidR="00BE14CD" w:rsidRPr="006145DC">
        <w:t xml:space="preserve"> </w:t>
      </w:r>
      <w:r w:rsidR="005D5FD5" w:rsidRPr="006145DC">
        <w:rPr>
          <w:color w:val="000000"/>
        </w:rPr>
        <w:t>Asie-</w:t>
      </w:r>
      <w:r w:rsidR="00F9669D" w:rsidRPr="006145DC">
        <w:rPr>
          <w:color w:val="000000"/>
        </w:rPr>
        <w:t>Océanie</w:t>
      </w:r>
      <w:r w:rsidR="00F9669D" w:rsidRPr="006145DC">
        <w:t>,</w:t>
      </w:r>
      <w:r w:rsidRPr="006145DC">
        <w:t xml:space="preserve"> Etats arabes et Amérique latine et Caraïbes). </w:t>
      </w:r>
      <w:r w:rsidR="00F9669D" w:rsidRPr="006145DC">
        <w:t>Sur la base des demandes formulées par les membres des régions en vue d</w:t>
      </w:r>
      <w:r w:rsidR="00BE14CD" w:rsidRPr="006145DC">
        <w:t>'</w:t>
      </w:r>
      <w:r w:rsidR="00544F8D" w:rsidRPr="006145DC">
        <w:t>adapter le contenu des F</w:t>
      </w:r>
      <w:r w:rsidR="00F9669D" w:rsidRPr="006145DC">
        <w:t>orums régionaux aux besoins des membres en matière de normalisation, l</w:t>
      </w:r>
      <w:r w:rsidR="00BE14CD" w:rsidRPr="006145DC">
        <w:t>'</w:t>
      </w:r>
      <w:r w:rsidR="00F9669D" w:rsidRPr="006145DC">
        <w:t xml:space="preserve">objectif étant de parvenir à une plus grande cohésion en </w:t>
      </w:r>
      <w:r w:rsidR="00544F8D" w:rsidRPr="006145DC">
        <w:t xml:space="preserve">ce qui concerne </w:t>
      </w:r>
      <w:r w:rsidR="00F9669D" w:rsidRPr="006145DC">
        <w:t>l</w:t>
      </w:r>
      <w:r w:rsidR="00BE14CD" w:rsidRPr="006145DC">
        <w:t>'</w:t>
      </w:r>
      <w:r w:rsidR="00F9669D" w:rsidRPr="006145DC">
        <w:t xml:space="preserve">évolution des techniques et des politiques, des </w:t>
      </w:r>
      <w:r w:rsidR="00544F8D" w:rsidRPr="006145DC">
        <w:t>F</w:t>
      </w:r>
      <w:r w:rsidR="00F9669D" w:rsidRPr="006145DC">
        <w:t>orums régionaux sur la normalisation</w:t>
      </w:r>
      <w:r w:rsidR="00544F8D" w:rsidRPr="006145DC">
        <w:t xml:space="preserve"> </w:t>
      </w:r>
      <w:r w:rsidR="00F9669D" w:rsidRPr="006145DC">
        <w:t>(RSF)</w:t>
      </w:r>
      <w:r w:rsidR="00BE14CD" w:rsidRPr="006145DC">
        <w:t xml:space="preserve"> </w:t>
      </w:r>
      <w:r w:rsidR="00F9669D" w:rsidRPr="006145DC">
        <w:t>sont organisés</w:t>
      </w:r>
      <w:r w:rsidR="00F9669D" w:rsidRPr="006145DC">
        <w:rPr>
          <w:color w:val="000000"/>
        </w:rPr>
        <w:t xml:space="preserve"> en association avec les réunions des groupes régionaux de la CE</w:t>
      </w:r>
      <w:r w:rsidR="00544F8D" w:rsidRPr="006145DC">
        <w:rPr>
          <w:color w:val="000000"/>
        </w:rPr>
        <w:t> </w:t>
      </w:r>
      <w:r w:rsidR="00F9669D" w:rsidRPr="006145DC">
        <w:rPr>
          <w:color w:val="000000"/>
        </w:rPr>
        <w:t xml:space="preserve">3 dans les régions </w:t>
      </w:r>
      <w:r w:rsidR="00A134FF" w:rsidRPr="006145DC">
        <w:rPr>
          <w:color w:val="000000"/>
        </w:rPr>
        <w:t>Asie</w:t>
      </w:r>
      <w:r w:rsidR="00A134FF" w:rsidRPr="006145DC">
        <w:rPr>
          <w:color w:val="000000"/>
        </w:rPr>
        <w:noBreakHyphen/>
      </w:r>
      <w:r w:rsidR="00F9669D" w:rsidRPr="006145DC">
        <w:rPr>
          <w:color w:val="000000"/>
        </w:rPr>
        <w:t>Océanie</w:t>
      </w:r>
      <w:r w:rsidR="00F9669D" w:rsidRPr="006145DC">
        <w:t>, Etats arabes et Amérique latine et Caraïbes</w:t>
      </w:r>
      <w:r w:rsidR="006145DC" w:rsidRPr="006145DC">
        <w:rPr>
          <w:color w:val="000000"/>
        </w:rPr>
        <w:t>,</w:t>
      </w:r>
      <w:r w:rsidR="001C5DA6" w:rsidRPr="006145DC">
        <w:t xml:space="preserve"> en collaboration avec les bureaux régionaux de l</w:t>
      </w:r>
      <w:r w:rsidR="00BE14CD" w:rsidRPr="006145DC">
        <w:t>'</w:t>
      </w:r>
      <w:r w:rsidR="001C5DA6" w:rsidRPr="006145DC">
        <w:t>UIT.</w:t>
      </w:r>
      <w:r w:rsidR="00BE14CD" w:rsidRPr="006145DC">
        <w:t xml:space="preserve"> </w:t>
      </w:r>
    </w:p>
    <w:p w:rsidR="0022489E" w:rsidRPr="006145DC" w:rsidRDefault="0022489E" w:rsidP="00087692">
      <w:pPr>
        <w:spacing w:after="120"/>
        <w:rPr>
          <w:color w:val="000000"/>
        </w:rPr>
      </w:pPr>
      <w:r w:rsidRPr="006145DC">
        <w:t>4.2</w:t>
      </w:r>
      <w:r w:rsidRPr="006145DC">
        <w:tab/>
        <w:t xml:space="preserve">Au total, douze </w:t>
      </w:r>
      <w:r w:rsidR="00544F8D" w:rsidRPr="006145DC">
        <w:t>F</w:t>
      </w:r>
      <w:r w:rsidRPr="006145DC">
        <w:t xml:space="preserve">orums régionaux sur la normalisation </w:t>
      </w:r>
      <w:r w:rsidR="001C5DA6" w:rsidRPr="006145DC">
        <w:t xml:space="preserve">(voir la figure ci-dessous) </w:t>
      </w:r>
      <w:r w:rsidRPr="006145DC">
        <w:t xml:space="preserve">ont été organisés pour </w:t>
      </w:r>
      <w:r w:rsidR="001C5DA6" w:rsidRPr="006145DC">
        <w:t xml:space="preserve">ou dans </w:t>
      </w:r>
      <w:r w:rsidRPr="006145DC">
        <w:t>des pays en développement</w:t>
      </w:r>
      <w:r w:rsidR="00BE14CD" w:rsidRPr="006145DC">
        <w:t xml:space="preserve"> </w:t>
      </w:r>
      <w:r w:rsidRPr="006145DC">
        <w:t>pendant la période d'études</w:t>
      </w:r>
      <w:r w:rsidR="001C5DA6" w:rsidRPr="006145DC">
        <w:t xml:space="preserve"> précédente</w:t>
      </w:r>
      <w:r w:rsidR="00BE14CD" w:rsidRPr="006145DC">
        <w:t xml:space="preserve"> </w:t>
      </w:r>
      <w:r w:rsidR="001C5DA6" w:rsidRPr="006145DC">
        <w:t>(</w:t>
      </w:r>
      <w:r w:rsidRPr="006145DC">
        <w:t>2013-2016</w:t>
      </w:r>
      <w:r w:rsidR="001C5DA6" w:rsidRPr="006145DC">
        <w:t>)</w:t>
      </w:r>
      <w:r w:rsidR="00087692" w:rsidRPr="006145DC">
        <w:t>, sur des thèmes très divers</w:t>
      </w:r>
      <w:r w:rsidR="001C5DA6" w:rsidRPr="006145DC">
        <w:t>:</w:t>
      </w:r>
      <w:r w:rsidR="00BE14CD" w:rsidRPr="006145DC">
        <w:t xml:space="preserve"> </w:t>
      </w:r>
      <w:r w:rsidRPr="006145DC">
        <w:t>exposition des personnes aux champs électromagnétiques, qualité de service, gestion intelligente de l'eau, itinérance mobile internationale, services financiers sur mobile, identité numérique et mégadonnées</w:t>
      </w:r>
      <w:r w:rsidR="001C5DA6" w:rsidRPr="006145DC">
        <w:rPr>
          <w:color w:val="000000"/>
        </w:rPr>
        <w:t xml:space="preserve"> et formations pratiques sur les méthodes de travail de l</w:t>
      </w:r>
      <w:r w:rsidR="00BE14CD" w:rsidRPr="006145DC">
        <w:rPr>
          <w:color w:val="000000"/>
        </w:rPr>
        <w:t>'</w:t>
      </w:r>
      <w:r w:rsidR="00087692" w:rsidRPr="006145DC">
        <w:rPr>
          <w:color w:val="000000"/>
        </w:rPr>
        <w:t>UIT</w:t>
      </w:r>
      <w:r w:rsidR="00087692" w:rsidRPr="006145DC">
        <w:rPr>
          <w:color w:val="000000"/>
        </w:rPr>
        <w:noBreakHyphen/>
      </w:r>
      <w:r w:rsidR="001C5DA6" w:rsidRPr="006145DC">
        <w:rPr>
          <w:color w:val="000000"/>
        </w:rPr>
        <w:t>T.</w:t>
      </w:r>
      <w:r w:rsidR="00BE14CD" w:rsidRPr="006145DC">
        <w:rPr>
          <w:color w:val="000000"/>
        </w:rPr>
        <w:t xml:space="preserve"> </w:t>
      </w:r>
    </w:p>
    <w:p w:rsidR="00AE2BDC" w:rsidRDefault="00AE2BDC" w:rsidP="00A134FF">
      <w:pPr>
        <w:pStyle w:val="Caption"/>
        <w:keepNext/>
        <w:keepLines/>
        <w:spacing w:after="0"/>
        <w:jc w:val="center"/>
        <w:rPr>
          <w:lang w:val="fr-FR"/>
        </w:rPr>
      </w:pPr>
      <w:r>
        <w:rPr>
          <w:lang w:val="fr-FR"/>
        </w:rPr>
        <w:br w:type="page"/>
      </w:r>
    </w:p>
    <w:p w:rsidR="00A134FF" w:rsidRPr="006145DC" w:rsidRDefault="00A134FF" w:rsidP="00D862B8">
      <w:pPr>
        <w:pStyle w:val="Caption"/>
        <w:keepNext/>
        <w:keepLines/>
        <w:spacing w:after="0"/>
        <w:jc w:val="center"/>
        <w:rPr>
          <w:lang w:val="fr-FR"/>
        </w:rPr>
      </w:pPr>
      <w:r w:rsidRPr="006145DC">
        <w:rPr>
          <w:noProof/>
          <w:lang w:val="en-GB"/>
        </w:rPr>
        <w:lastRenderedPageBreak/>
        <w:drawing>
          <wp:anchor distT="0" distB="0" distL="114300" distR="114300" simplePos="0" relativeHeight="251659264" behindDoc="0" locked="0" layoutInCell="1" allowOverlap="1" wp14:anchorId="4752F563" wp14:editId="549CB3BA">
            <wp:simplePos x="0" y="0"/>
            <wp:positionH relativeFrom="column">
              <wp:posOffset>8845941</wp:posOffset>
            </wp:positionH>
            <wp:positionV relativeFrom="paragraph">
              <wp:posOffset>1140244</wp:posOffset>
            </wp:positionV>
            <wp:extent cx="1564263" cy="1564263"/>
            <wp:effectExtent l="0" t="0" r="0" b="0"/>
            <wp:wrapNone/>
            <wp:docPr id="1154" name="Picture 10" descr="https://upload.wikimedia.org/wikipedia/commons/thumb/4/46/CIS_%28orthographic_projection%29.svg/220px-CIS_%28orthographic_projectio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0" descr="https://upload.wikimedia.org/wikipedia/commons/thumb/4/46/CIS_%28orthographic_projection%29.svg/220px-CIS_%28orthographic_projection%29.svg.png"/>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5569" cy="1565569"/>
                    </a:xfrm>
                    <a:prstGeom prst="rect">
                      <a:avLst/>
                    </a:prstGeom>
                    <a:noFill/>
                    <a:extLst/>
                  </pic:spPr>
                </pic:pic>
              </a:graphicData>
            </a:graphic>
            <wp14:sizeRelH relativeFrom="margin">
              <wp14:pctWidth>0</wp14:pctWidth>
            </wp14:sizeRelH>
            <wp14:sizeRelV relativeFrom="margin">
              <wp14:pctHeight>0</wp14:pctHeight>
            </wp14:sizeRelV>
          </wp:anchor>
        </w:drawing>
      </w:r>
      <w:r w:rsidRPr="006145DC">
        <w:rPr>
          <w:noProof/>
          <w:lang w:val="en-GB"/>
        </w:rPr>
        <w:drawing>
          <wp:anchor distT="0" distB="0" distL="114300" distR="114300" simplePos="0" relativeHeight="251660288" behindDoc="0" locked="0" layoutInCell="1" allowOverlap="1" wp14:anchorId="1AA7BB77" wp14:editId="2FCF965A">
            <wp:simplePos x="0" y="0"/>
            <wp:positionH relativeFrom="column">
              <wp:posOffset>7996855</wp:posOffset>
            </wp:positionH>
            <wp:positionV relativeFrom="paragraph">
              <wp:posOffset>1738155</wp:posOffset>
            </wp:positionV>
            <wp:extent cx="1220156" cy="1220156"/>
            <wp:effectExtent l="0" t="0" r="0" b="0"/>
            <wp:wrapNone/>
            <wp:docPr id="35" name="Picture 4" descr="Image result for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4" descr="Image result for Africa"/>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20925" cy="1220925"/>
                    </a:xfrm>
                    <a:prstGeom prst="rect">
                      <a:avLst/>
                    </a:prstGeom>
                    <a:noFill/>
                    <a:extLst/>
                  </pic:spPr>
                </pic:pic>
              </a:graphicData>
            </a:graphic>
            <wp14:sizeRelH relativeFrom="margin">
              <wp14:pctWidth>0</wp14:pctWidth>
            </wp14:sizeRelH>
            <wp14:sizeRelV relativeFrom="margin">
              <wp14:pctHeight>0</wp14:pctHeight>
            </wp14:sizeRelV>
          </wp:anchor>
        </w:drawing>
      </w:r>
      <w:r w:rsidRPr="006145DC">
        <w:rPr>
          <w:noProof/>
          <w:lang w:val="en-GB"/>
        </w:rPr>
        <w:drawing>
          <wp:anchor distT="0" distB="0" distL="114300" distR="114300" simplePos="0" relativeHeight="251661312" behindDoc="0" locked="0" layoutInCell="1" allowOverlap="1" wp14:anchorId="49C7D788" wp14:editId="12A45845">
            <wp:simplePos x="0" y="0"/>
            <wp:positionH relativeFrom="column">
              <wp:posOffset>10979082</wp:posOffset>
            </wp:positionH>
            <wp:positionV relativeFrom="paragraph">
              <wp:posOffset>1781239</wp:posOffset>
            </wp:positionV>
            <wp:extent cx="1295594" cy="1295594"/>
            <wp:effectExtent l="0" t="0" r="0" b="0"/>
            <wp:wrapNone/>
            <wp:docPr id="36" name="Picture 6" descr="Image result for Asia Pacific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6" descr="Image result for Asia Pacific globe"/>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5951" cy="1295951"/>
                    </a:xfrm>
                    <a:prstGeom prst="rect">
                      <a:avLst/>
                    </a:prstGeom>
                    <a:noFill/>
                    <a:extLst/>
                  </pic:spPr>
                </pic:pic>
              </a:graphicData>
            </a:graphic>
            <wp14:sizeRelH relativeFrom="margin">
              <wp14:pctWidth>0</wp14:pctWidth>
            </wp14:sizeRelH>
            <wp14:sizeRelV relativeFrom="margin">
              <wp14:pctHeight>0</wp14:pctHeight>
            </wp14:sizeRelV>
          </wp:anchor>
        </w:drawing>
      </w:r>
      <w:r w:rsidRPr="006145DC">
        <w:rPr>
          <w:noProof/>
          <w:lang w:val="en-GB"/>
        </w:rPr>
        <w:drawing>
          <wp:anchor distT="0" distB="0" distL="114300" distR="114300" simplePos="0" relativeHeight="251662336" behindDoc="0" locked="0" layoutInCell="1" allowOverlap="1" wp14:anchorId="45DB1D11" wp14:editId="01F6F264">
            <wp:simplePos x="0" y="0"/>
            <wp:positionH relativeFrom="column">
              <wp:posOffset>13972101</wp:posOffset>
            </wp:positionH>
            <wp:positionV relativeFrom="paragraph">
              <wp:posOffset>1719560</wp:posOffset>
            </wp:positionV>
            <wp:extent cx="1241571" cy="1241571"/>
            <wp:effectExtent l="0" t="0" r="0" b="0"/>
            <wp:wrapNone/>
            <wp:docPr id="37" name="Picture 10" descr="https://upload.wikimedia.org/wikipedia/commons/thumb/4/46/CIS_%28orthographic_projection%29.svg/220px-CIS_%28orthographic_projectio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0" descr="https://upload.wikimedia.org/wikipedia/commons/thumb/4/46/CIS_%28orthographic_projection%29.svg/220px-CIS_%28orthographic_projection%29.svg.png"/>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41974" cy="1241974"/>
                    </a:xfrm>
                    <a:prstGeom prst="rect">
                      <a:avLst/>
                    </a:prstGeom>
                    <a:noFill/>
                    <a:extLst/>
                  </pic:spPr>
                </pic:pic>
              </a:graphicData>
            </a:graphic>
            <wp14:sizeRelH relativeFrom="margin">
              <wp14:pctWidth>0</wp14:pctWidth>
            </wp14:sizeRelH>
            <wp14:sizeRelV relativeFrom="margin">
              <wp14:pctHeight>0</wp14:pctHeight>
            </wp14:sizeRelV>
          </wp:anchor>
        </w:drawing>
      </w:r>
      <w:r w:rsidRPr="006145DC">
        <w:rPr>
          <w:lang w:val="fr-FR"/>
        </w:rPr>
        <w:t>Figure 6 – Forum régionaux sur la normalisation de l'UIT-T relatifs à la réduction de l'écart en matière de normalisation</w:t>
      </w:r>
    </w:p>
    <w:p w:rsidR="007A4C97" w:rsidRPr="007A4C97" w:rsidRDefault="00A134FF" w:rsidP="00AE2BDC">
      <w:pPr>
        <w:pStyle w:val="Caption"/>
        <w:keepNext/>
        <w:keepLines/>
        <w:spacing w:after="120"/>
        <w:jc w:val="center"/>
        <w:rPr>
          <w:lang w:val="fr-FR"/>
        </w:rPr>
      </w:pPr>
      <w:r w:rsidRPr="006145DC">
        <w:rPr>
          <w:color w:val="4A442A" w:themeColor="background2" w:themeShade="40"/>
          <w:szCs w:val="16"/>
          <w:lang w:val="fr-FR"/>
        </w:rPr>
        <w:t>Nombre de réunions et de participants, par région (2013–2016)</w:t>
      </w:r>
    </w:p>
    <w:p w:rsidR="0022489E" w:rsidRPr="006145DC" w:rsidRDefault="0022489E" w:rsidP="00302B20">
      <w:pPr>
        <w:jc w:val="center"/>
        <w:rPr>
          <w:sz w:val="2"/>
          <w:szCs w:val="2"/>
        </w:rPr>
      </w:pPr>
    </w:p>
    <w:p w:rsidR="00AE2BDC" w:rsidRDefault="00AE2BDC" w:rsidP="00AE2BDC">
      <w:pPr>
        <w:pStyle w:val="Heading1"/>
        <w:keepNext w:val="0"/>
        <w:keepLines w:val="0"/>
        <w:tabs>
          <w:tab w:val="clear" w:pos="567"/>
          <w:tab w:val="clear" w:pos="1134"/>
          <w:tab w:val="clear" w:pos="1701"/>
          <w:tab w:val="clear" w:pos="2268"/>
          <w:tab w:val="clear" w:pos="2835"/>
        </w:tabs>
        <w:snapToGrid w:val="0"/>
        <w:spacing w:before="0" w:after="120"/>
        <w:ind w:left="709" w:hanging="709"/>
      </w:pPr>
      <w:r>
        <w:rPr>
          <w:noProof/>
          <w:lang w:val="en-GB" w:eastAsia="zh-CN"/>
        </w:rPr>
        <w:drawing>
          <wp:anchor distT="0" distB="0" distL="114300" distR="114300" simplePos="0" relativeHeight="251691008" behindDoc="0" locked="0" layoutInCell="1" allowOverlap="1" wp14:anchorId="03A495DF" wp14:editId="5C1630A6">
            <wp:simplePos x="0" y="0"/>
            <wp:positionH relativeFrom="margin">
              <wp:align>center</wp:align>
            </wp:positionH>
            <wp:positionV relativeFrom="paragraph">
              <wp:posOffset>8255</wp:posOffset>
            </wp:positionV>
            <wp:extent cx="4855845" cy="1741805"/>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845" cy="1741805"/>
                    </a:xfrm>
                    <a:prstGeom prst="rect">
                      <a:avLst/>
                    </a:prstGeom>
                    <a:noFill/>
                  </pic:spPr>
                </pic:pic>
              </a:graphicData>
            </a:graphic>
            <wp14:sizeRelH relativeFrom="page">
              <wp14:pctWidth>0</wp14:pctWidth>
            </wp14:sizeRelH>
            <wp14:sizeRelV relativeFrom="page">
              <wp14:pctHeight>0</wp14:pctHeight>
            </wp14:sizeRelV>
          </wp:anchor>
        </w:drawing>
      </w:r>
    </w:p>
    <w:p w:rsidR="00AE2BDC" w:rsidRDefault="00AE2BDC" w:rsidP="00AE2BDC"/>
    <w:p w:rsidR="00AE2BDC" w:rsidRDefault="00AE2BDC" w:rsidP="00AE2BDC"/>
    <w:p w:rsidR="00AE2BDC" w:rsidRDefault="00AE2BDC" w:rsidP="00AE2BDC"/>
    <w:p w:rsidR="00AE2BDC" w:rsidRPr="00AE2BDC" w:rsidRDefault="00AE2BDC" w:rsidP="00AE2BDC"/>
    <w:p w:rsidR="00AE2BDC" w:rsidRDefault="00AE2BDC" w:rsidP="007A4C97">
      <w:pPr>
        <w:pStyle w:val="Heading1"/>
        <w:keepNext w:val="0"/>
        <w:keepLines w:val="0"/>
        <w:tabs>
          <w:tab w:val="clear" w:pos="567"/>
          <w:tab w:val="clear" w:pos="1134"/>
          <w:tab w:val="clear" w:pos="1701"/>
          <w:tab w:val="clear" w:pos="2268"/>
          <w:tab w:val="clear" w:pos="2835"/>
        </w:tabs>
        <w:snapToGrid w:val="0"/>
        <w:spacing w:before="0" w:after="120"/>
        <w:ind w:left="709" w:hanging="709"/>
      </w:pPr>
    </w:p>
    <w:p w:rsidR="00AE2BDC" w:rsidRDefault="00AE2BDC" w:rsidP="007A4C97">
      <w:pPr>
        <w:pStyle w:val="Heading1"/>
        <w:keepNext w:val="0"/>
        <w:keepLines w:val="0"/>
        <w:tabs>
          <w:tab w:val="clear" w:pos="567"/>
          <w:tab w:val="clear" w:pos="1134"/>
          <w:tab w:val="clear" w:pos="1701"/>
          <w:tab w:val="clear" w:pos="2268"/>
          <w:tab w:val="clear" w:pos="2835"/>
        </w:tabs>
        <w:snapToGrid w:val="0"/>
        <w:spacing w:before="0" w:after="120"/>
        <w:ind w:left="709" w:hanging="709"/>
      </w:pPr>
    </w:p>
    <w:p w:rsidR="00AE2BDC" w:rsidRPr="00AE2BDC" w:rsidRDefault="00AE2BDC" w:rsidP="00AE2BDC"/>
    <w:p w:rsidR="0022489E" w:rsidRPr="006145DC" w:rsidRDefault="0022489E" w:rsidP="007A4C97">
      <w:pPr>
        <w:pStyle w:val="Heading1"/>
        <w:keepNext w:val="0"/>
        <w:keepLines w:val="0"/>
        <w:tabs>
          <w:tab w:val="clear" w:pos="567"/>
          <w:tab w:val="clear" w:pos="1134"/>
          <w:tab w:val="clear" w:pos="1701"/>
          <w:tab w:val="clear" w:pos="2268"/>
          <w:tab w:val="clear" w:pos="2835"/>
        </w:tabs>
        <w:snapToGrid w:val="0"/>
        <w:spacing w:before="0" w:after="120"/>
        <w:ind w:left="709" w:hanging="709"/>
      </w:pPr>
      <w:r w:rsidRPr="006145DC">
        <w:t>5</w:t>
      </w:r>
      <w:r w:rsidRPr="006145DC">
        <w:tab/>
      </w:r>
      <w:r w:rsidR="006145DC">
        <w:rPr>
          <w:color w:val="000000"/>
        </w:rPr>
        <w:t>Re</w:t>
      </w:r>
      <w:r w:rsidR="00173940" w:rsidRPr="006145DC">
        <w:rPr>
          <w:color w:val="000000"/>
        </w:rPr>
        <w:t xml:space="preserve">nforcement </w:t>
      </w:r>
      <w:r w:rsidR="001C5DA6" w:rsidRPr="006145DC">
        <w:rPr>
          <w:color w:val="000000"/>
        </w:rPr>
        <w:t>des capacités dans le domaine de la normalisation</w:t>
      </w:r>
    </w:p>
    <w:p w:rsidR="0015721D" w:rsidRPr="006145DC" w:rsidRDefault="0015721D" w:rsidP="008B5430">
      <w:pPr>
        <w:spacing w:after="120"/>
      </w:pPr>
      <w:r w:rsidRPr="006145DC">
        <w:t>Les sessions de formation pratique organisées</w:t>
      </w:r>
      <w:r w:rsidR="00173940" w:rsidRPr="006145DC">
        <w:t xml:space="preserve"> avec succès</w:t>
      </w:r>
      <w:r w:rsidRPr="006145DC">
        <w:t xml:space="preserve"> par la CE 3 de l'UIT-T depuis le début de 2014 ont été élargies </w:t>
      </w:r>
      <w:r w:rsidR="00173940" w:rsidRPr="006145DC">
        <w:t xml:space="preserve">à </w:t>
      </w:r>
      <w:r w:rsidRPr="006145DC">
        <w:t xml:space="preserve">d'autres commissions d'études et </w:t>
      </w:r>
      <w:r w:rsidR="008B5430">
        <w:t>aux</w:t>
      </w:r>
      <w:r w:rsidRPr="006145DC">
        <w:t xml:space="preserve"> groupes régionaux qui s'y rattachent. </w:t>
      </w:r>
      <w:r w:rsidR="001C5DA6" w:rsidRPr="006145DC">
        <w:t>C</w:t>
      </w:r>
      <w:r w:rsidRPr="006145DC">
        <w:t xml:space="preserve">es sessions de formation pratique sur la réduction de l'écart en matière de normalisation </w:t>
      </w:r>
      <w:r w:rsidR="001C5DA6" w:rsidRPr="006145DC">
        <w:t xml:space="preserve">visent à aider </w:t>
      </w:r>
      <w:r w:rsidRPr="006145DC">
        <w:t xml:space="preserve">les pays en développement à </w:t>
      </w:r>
      <w:r w:rsidR="001C5DA6" w:rsidRPr="006145DC">
        <w:t>acquérir les compétences voulues</w:t>
      </w:r>
      <w:r w:rsidR="00BE14CD" w:rsidRPr="006145DC">
        <w:t xml:space="preserve"> </w:t>
      </w:r>
      <w:r w:rsidRPr="006145DC">
        <w:t>en matière de normalisation internationale</w:t>
      </w:r>
      <w:r w:rsidR="001C5DA6" w:rsidRPr="006145DC">
        <w:t xml:space="preserve"> et a élaborer des contributions qui seront soumises aux réunions des commissions d</w:t>
      </w:r>
      <w:r w:rsidR="00BE14CD" w:rsidRPr="006145DC">
        <w:t>'</w:t>
      </w:r>
      <w:r w:rsidR="001C5DA6" w:rsidRPr="006145DC">
        <w:t>études</w:t>
      </w:r>
      <w:r w:rsidRPr="006145DC">
        <w:t>. Les sessions sont axées sur le</w:t>
      </w:r>
      <w:r w:rsidR="00BE14CD" w:rsidRPr="006145DC">
        <w:t xml:space="preserve"> </w:t>
      </w:r>
      <w:r w:rsidR="001C5DA6" w:rsidRPr="006145DC">
        <w:t xml:space="preserve">renforcement </w:t>
      </w:r>
      <w:r w:rsidRPr="006145DC">
        <w:t>des compétences pratiques afin d'optimiser l'efficacité de la participation des pays en développement au processus de normalisation de l'UIT</w:t>
      </w:r>
      <w:r w:rsidR="002203A9">
        <w:rPr>
          <w:rFonts w:ascii="MS Mincho" w:eastAsia="MS Mincho" w:hAnsi="MS Mincho" w:cs="MS Mincho"/>
        </w:rPr>
        <w:noBreakHyphen/>
      </w:r>
      <w:r w:rsidRPr="006145DC">
        <w:t>T</w:t>
      </w:r>
      <w:r w:rsidR="00BE14CD" w:rsidRPr="006145DC">
        <w:t xml:space="preserve"> </w:t>
      </w:r>
      <w:r w:rsidR="001C5DA6" w:rsidRPr="006145DC">
        <w:t>et por</w:t>
      </w:r>
      <w:r w:rsidR="00A151CC">
        <w:t>tent sur des thèmes très divers</w:t>
      </w:r>
      <w:r w:rsidR="001C5DA6" w:rsidRPr="006145DC">
        <w:t>:</w:t>
      </w:r>
      <w:r w:rsidRPr="006145DC">
        <w:t xml:space="preserve"> stratégies relatives à la participation aux travaux des commissions d'études,</w:t>
      </w:r>
      <w:r w:rsidR="00BE14CD" w:rsidRPr="006145DC">
        <w:t xml:space="preserve"> </w:t>
      </w:r>
      <w:r w:rsidRPr="006145DC">
        <w:t>élaboration de contributions</w:t>
      </w:r>
      <w:r w:rsidR="006145DC" w:rsidRPr="006145DC">
        <w:t>,</w:t>
      </w:r>
      <w:r w:rsidR="00BE14CD" w:rsidRPr="006145DC">
        <w:t xml:space="preserve"> </w:t>
      </w:r>
      <w:r w:rsidRPr="006145DC">
        <w:t>présentation de propositions,</w:t>
      </w:r>
      <w:r w:rsidR="00BE14CD" w:rsidRPr="006145DC">
        <w:t xml:space="preserve"> </w:t>
      </w:r>
      <w:r w:rsidR="001C5DA6" w:rsidRPr="006145DC">
        <w:t>obtention</w:t>
      </w:r>
      <w:r w:rsidR="001C5DA6" w:rsidRPr="006145DC">
        <w:rPr>
          <w:color w:val="000000"/>
        </w:rPr>
        <w:t xml:space="preserve"> d</w:t>
      </w:r>
      <w:r w:rsidR="00BE14CD" w:rsidRPr="006145DC">
        <w:rPr>
          <w:color w:val="000000"/>
        </w:rPr>
        <w:t>'</w:t>
      </w:r>
      <w:r w:rsidR="001C5DA6" w:rsidRPr="006145DC">
        <w:rPr>
          <w:color w:val="000000"/>
        </w:rPr>
        <w:t>un soutien</w:t>
      </w:r>
      <w:r w:rsidR="001C5DA6" w:rsidRPr="006145DC">
        <w:t xml:space="preserve"> et recherche </w:t>
      </w:r>
      <w:r w:rsidRPr="006145DC">
        <w:t>d'un consensus.</w:t>
      </w:r>
      <w:r w:rsidR="00E32205" w:rsidRPr="006145DC">
        <w:t xml:space="preserve"> Le contenu de ces sessions est présenté</w:t>
      </w:r>
      <w:r w:rsidRPr="006145DC">
        <w:t xml:space="preserve"> </w:t>
      </w:r>
      <w:r w:rsidR="00E32205" w:rsidRPr="006145DC">
        <w:t>sous</w:t>
      </w:r>
      <w:r w:rsidR="00BE14CD" w:rsidRPr="006145DC">
        <w:t xml:space="preserve"> </w:t>
      </w:r>
      <w:r w:rsidRPr="006145DC">
        <w:t>les cinq</w:t>
      </w:r>
      <w:r w:rsidR="00E32205" w:rsidRPr="006145DC">
        <w:t xml:space="preserve"> </w:t>
      </w:r>
      <w:r w:rsidR="00173940" w:rsidRPr="006145DC">
        <w:t>grandes</w:t>
      </w:r>
      <w:r w:rsidR="00E32205" w:rsidRPr="006145DC">
        <w:t xml:space="preserve"> rubriques</w:t>
      </w:r>
      <w:r w:rsidR="00BE14CD" w:rsidRPr="006145DC">
        <w:t xml:space="preserve"> </w:t>
      </w:r>
      <w:r w:rsidRPr="006145DC">
        <w:t>indiqué</w:t>
      </w:r>
      <w:r w:rsidR="00E32205" w:rsidRPr="006145DC">
        <w:t>e</w:t>
      </w:r>
      <w:r w:rsidRPr="006145DC">
        <w:t>s dans la figure ci-après.</w:t>
      </w:r>
    </w:p>
    <w:p w:rsidR="0015721D" w:rsidRPr="006145DC" w:rsidRDefault="0015721D" w:rsidP="00302B20">
      <w:pPr>
        <w:spacing w:before="0"/>
        <w:jc w:val="center"/>
      </w:pPr>
      <w:r w:rsidRPr="006145DC">
        <w:rPr>
          <w:noProof/>
          <w:lang w:val="en-GB" w:eastAsia="zh-CN"/>
        </w:rPr>
        <mc:AlternateContent>
          <mc:Choice Requires="wpg">
            <w:drawing>
              <wp:inline distT="0" distB="0" distL="0" distR="0" wp14:anchorId="1EA85834" wp14:editId="3B4C8C8C">
                <wp:extent cx="5731510" cy="1605915"/>
                <wp:effectExtent l="0" t="0" r="2540" b="0"/>
                <wp:docPr id="1120" name="Group 1120"/>
                <wp:cNvGraphicFramePr/>
                <a:graphic xmlns:a="http://schemas.openxmlformats.org/drawingml/2006/main">
                  <a:graphicData uri="http://schemas.microsoft.com/office/word/2010/wordprocessingGroup">
                    <wpg:wgp>
                      <wpg:cNvGrpSpPr/>
                      <wpg:grpSpPr>
                        <a:xfrm>
                          <a:off x="0" y="0"/>
                          <a:ext cx="5731510" cy="1605915"/>
                          <a:chOff x="0" y="0"/>
                          <a:chExt cx="5731510" cy="1605915"/>
                        </a:xfrm>
                      </wpg:grpSpPr>
                      <wpg:grpSp>
                        <wpg:cNvPr id="1121" name="Group 1121"/>
                        <wpg:cNvGrpSpPr/>
                        <wpg:grpSpPr>
                          <a:xfrm>
                            <a:off x="0" y="0"/>
                            <a:ext cx="5731510" cy="1605915"/>
                            <a:chOff x="0" y="0"/>
                            <a:chExt cx="5731510" cy="1605915"/>
                          </a:xfrm>
                        </wpg:grpSpPr>
                        <wpg:grpSp>
                          <wpg:cNvPr id="1122" name="Group 1122"/>
                          <wpg:cNvGrpSpPr/>
                          <wpg:grpSpPr>
                            <a:xfrm>
                              <a:off x="0" y="0"/>
                              <a:ext cx="5731510" cy="1605915"/>
                              <a:chOff x="0" y="0"/>
                              <a:chExt cx="5731510" cy="1605915"/>
                            </a:xfrm>
                          </wpg:grpSpPr>
                          <wpg:grpSp>
                            <wpg:cNvPr id="1123" name="Group 1123"/>
                            <wpg:cNvGrpSpPr/>
                            <wpg:grpSpPr>
                              <a:xfrm>
                                <a:off x="0" y="0"/>
                                <a:ext cx="5731510" cy="1605915"/>
                                <a:chOff x="0" y="0"/>
                                <a:chExt cx="5731510" cy="1605915"/>
                              </a:xfrm>
                            </wpg:grpSpPr>
                            <wpg:grpSp>
                              <wpg:cNvPr id="1124" name="Group 1124"/>
                              <wpg:cNvGrpSpPr/>
                              <wpg:grpSpPr>
                                <a:xfrm>
                                  <a:off x="0" y="0"/>
                                  <a:ext cx="5731510" cy="1605915"/>
                                  <a:chOff x="0" y="0"/>
                                  <a:chExt cx="5731510" cy="1605915"/>
                                </a:xfrm>
                              </wpg:grpSpPr>
                              <wpg:grpSp>
                                <wpg:cNvPr id="1132" name="Group 1132"/>
                                <wpg:cNvGrpSpPr/>
                                <wpg:grpSpPr>
                                  <a:xfrm>
                                    <a:off x="0" y="0"/>
                                    <a:ext cx="5731510" cy="1605915"/>
                                    <a:chOff x="0" y="0"/>
                                    <a:chExt cx="5731510" cy="1605915"/>
                                  </a:xfrm>
                                </wpg:grpSpPr>
                                <wpg:grpSp>
                                  <wpg:cNvPr id="1133" name="Group 1133"/>
                                  <wpg:cNvGrpSpPr/>
                                  <wpg:grpSpPr>
                                    <a:xfrm>
                                      <a:off x="0" y="0"/>
                                      <a:ext cx="5731510" cy="1605915"/>
                                      <a:chOff x="0" y="0"/>
                                      <a:chExt cx="5731510" cy="1605915"/>
                                    </a:xfrm>
                                  </wpg:grpSpPr>
                                  <wpg:grpSp>
                                    <wpg:cNvPr id="1134" name="Group 1134"/>
                                    <wpg:cNvGrpSpPr/>
                                    <wpg:grpSpPr>
                                      <a:xfrm>
                                        <a:off x="0" y="0"/>
                                        <a:ext cx="5731510" cy="1605915"/>
                                        <a:chOff x="0" y="0"/>
                                        <a:chExt cx="5731510" cy="1605915"/>
                                      </a:xfrm>
                                    </wpg:grpSpPr>
                                    <wpg:grpSp>
                                      <wpg:cNvPr id="1135" name="Group 1135"/>
                                      <wpg:cNvGrpSpPr/>
                                      <wpg:grpSpPr>
                                        <a:xfrm>
                                          <a:off x="0" y="0"/>
                                          <a:ext cx="5731510" cy="1605915"/>
                                          <a:chOff x="0" y="0"/>
                                          <a:chExt cx="5731510" cy="1605915"/>
                                        </a:xfrm>
                                      </wpg:grpSpPr>
                                      <wpg:grpSp>
                                        <wpg:cNvPr id="1136" name="Group 1136"/>
                                        <wpg:cNvGrpSpPr/>
                                        <wpg:grpSpPr>
                                          <a:xfrm>
                                            <a:off x="0" y="0"/>
                                            <a:ext cx="5731510" cy="1605915"/>
                                            <a:chOff x="0" y="0"/>
                                            <a:chExt cx="5731510" cy="1605915"/>
                                          </a:xfrm>
                                        </wpg:grpSpPr>
                                        <pic:pic xmlns:pic="http://schemas.openxmlformats.org/drawingml/2006/picture">
                                          <pic:nvPicPr>
                                            <pic:cNvPr id="1137" name="Picture 40" descr="说明: Developing the right skills "/>
                                            <pic:cNvPicPr>
                                              <a:picLocks noChangeAspect="1"/>
                                            </pic:cNvPicPr>
                                          </pic:nvPicPr>
                                          <pic:blipFill>
                                            <a:blip r:embed="rId26">
                                              <a:extLst>
                                                <a:ext uri="{28A0092B-C50C-407E-A947-70E740481C1C}">
                                                  <a14:useLocalDpi xmlns:a14="http://schemas.microsoft.com/office/drawing/2010/main" val="0"/>
                                                </a:ext>
                                              </a:extLst>
                                            </a:blip>
                                            <a:srcRect l="3555" r="4163"/>
                                            <a:stretch>
                                              <a:fillRect/>
                                            </a:stretch>
                                          </pic:blipFill>
                                          <pic:spPr bwMode="auto">
                                            <a:xfrm>
                                              <a:off x="0" y="0"/>
                                              <a:ext cx="5731510" cy="1605915"/>
                                            </a:xfrm>
                                            <a:prstGeom prst="rect">
                                              <a:avLst/>
                                            </a:prstGeom>
                                            <a:noFill/>
                                            <a:ln>
                                              <a:noFill/>
                                            </a:ln>
                                          </pic:spPr>
                                        </pic:pic>
                                        <wps:wsp>
                                          <wps:cNvPr id="1138" name="Text Box 2"/>
                                          <wps:cNvSpPr txBox="1">
                                            <a:spLocks noChangeArrowheads="1"/>
                                          </wps:cNvSpPr>
                                          <wps:spPr bwMode="auto">
                                            <a:xfrm>
                                              <a:off x="84147" y="460005"/>
                                              <a:ext cx="813434" cy="156844"/>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jc w:val="center"/>
                                                  <w:rPr>
                                                    <w:rFonts w:asciiTheme="minorHAnsi" w:eastAsia="SimHei" w:hAnsiTheme="minorHAnsi"/>
                                                    <w:b/>
                                                    <w:bCs/>
                                                    <w:color w:val="404040" w:themeColor="text1" w:themeTint="BF"/>
                                                    <w:sz w:val="19"/>
                                                    <w:szCs w:val="19"/>
                                                    <w:lang w:val="en-US"/>
                                                  </w:rPr>
                                                </w:pPr>
                                                <w:r w:rsidRPr="00BC468E">
                                                  <w:rPr>
                                                    <w:rFonts w:asciiTheme="minorHAnsi" w:eastAsia="SimHei" w:hAnsiTheme="minorHAnsi"/>
                                                    <w:b/>
                                                    <w:bCs/>
                                                    <w:color w:val="FFFFFF" w:themeColor="background1"/>
                                                    <w:sz w:val="19"/>
                                                    <w:szCs w:val="19"/>
                                                    <w:lang w:val="en-US"/>
                                                  </w:rPr>
                                                  <w:t>Stratégie</w:t>
                                                </w:r>
                                              </w:p>
                                            </w:txbxContent>
                                          </wps:txbx>
                                          <wps:bodyPr rot="0" vert="horz" wrap="square" lIns="0" tIns="0" rIns="0" bIns="0" anchor="t" anchorCtr="0">
                                            <a:spAutoFit/>
                                          </wps:bodyPr>
                                        </wps:wsp>
                                      </wpg:grpSp>
                                      <wps:wsp>
                                        <wps:cNvPr id="1139" name="Text Box 2"/>
                                        <wps:cNvSpPr txBox="1">
                                          <a:spLocks noChangeArrowheads="1"/>
                                        </wps:cNvSpPr>
                                        <wps:spPr bwMode="auto">
                                          <a:xfrm>
                                            <a:off x="1284648" y="460005"/>
                                            <a:ext cx="813434" cy="156844"/>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Contribution</w:t>
                                              </w:r>
                                            </w:p>
                                          </w:txbxContent>
                                        </wps:txbx>
                                        <wps:bodyPr rot="0" vert="horz" wrap="square" lIns="0" tIns="0" rIns="0" bIns="0" anchor="t" anchorCtr="0">
                                          <a:spAutoFit/>
                                        </wps:bodyPr>
                                      </wps:wsp>
                                    </wpg:grpSp>
                                    <wps:wsp>
                                      <wps:cNvPr id="1140" name="Text Box 2"/>
                                      <wps:cNvSpPr txBox="1">
                                        <a:spLocks noChangeArrowheads="1"/>
                                      </wps:cNvSpPr>
                                      <wps:spPr bwMode="auto">
                                        <a:xfrm>
                                          <a:off x="2389782" y="454395"/>
                                          <a:ext cx="981709" cy="156844"/>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Communication</w:t>
                                            </w:r>
                                          </w:p>
                                        </w:txbxContent>
                                      </wps:txbx>
                                      <wps:bodyPr rot="0" vert="horz" wrap="square" lIns="0" tIns="0" rIns="0" bIns="0" anchor="t" anchorCtr="0">
                                        <a:spAutoFit/>
                                      </wps:bodyPr>
                                    </wps:wsp>
                                  </wpg:grpSp>
                                  <wps:wsp>
                                    <wps:cNvPr id="1141" name="Text Box 2"/>
                                    <wps:cNvSpPr txBox="1">
                                      <a:spLocks noChangeArrowheads="1"/>
                                    </wps:cNvSpPr>
                                    <wps:spPr bwMode="auto">
                                      <a:xfrm>
                                        <a:off x="3623941" y="454395"/>
                                        <a:ext cx="982344" cy="156844"/>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Collaboration</w:t>
                                          </w:r>
                                        </w:p>
                                      </w:txbxContent>
                                    </wps:txbx>
                                    <wps:bodyPr rot="0" vert="horz" wrap="square" lIns="0" tIns="0" rIns="0" bIns="0" anchor="t" anchorCtr="0">
                                      <a:spAutoFit/>
                                    </wps:bodyPr>
                                  </wps:wsp>
                                </wpg:grpSp>
                                <wps:wsp>
                                  <wps:cNvPr id="1142" name="Text Box 2"/>
                                  <wps:cNvSpPr txBox="1">
                                    <a:spLocks noChangeArrowheads="1"/>
                                  </wps:cNvSpPr>
                                  <wps:spPr bwMode="auto">
                                    <a:xfrm>
                                      <a:off x="4824442" y="426346"/>
                                      <a:ext cx="830579" cy="156844"/>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Consensus</w:t>
                                        </w:r>
                                      </w:p>
                                    </w:txbxContent>
                                  </wps:txbx>
                                  <wps:bodyPr rot="0" vert="horz" wrap="square" lIns="0" tIns="0" rIns="0" bIns="0" anchor="t" anchorCtr="0">
                                    <a:spAutoFit/>
                                  </wps:bodyPr>
                                </wps:wsp>
                              </wpg:grpSp>
                              <wps:wsp>
                                <wps:cNvPr id="1143" name="Text Box 2"/>
                                <wps:cNvSpPr txBox="1">
                                  <a:spLocks noChangeArrowheads="1"/>
                                </wps:cNvSpPr>
                                <wps:spPr bwMode="auto">
                                  <a:xfrm>
                                    <a:off x="44450" y="678788"/>
                                    <a:ext cx="920749" cy="927127"/>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rPr>
                                          <w:rFonts w:asciiTheme="minorHAnsi" w:hAnsiTheme="minorHAnsi"/>
                                          <w:color w:val="404040" w:themeColor="text1" w:themeTint="BF"/>
                                          <w:sz w:val="14"/>
                                          <w:szCs w:val="14"/>
                                          <w:lang w:val="fr-CH" w:eastAsia="zh-CN"/>
                                        </w:rPr>
                                      </w:pPr>
                                      <w:r w:rsidRPr="00BC468E">
                                        <w:rPr>
                                          <w:rFonts w:asciiTheme="minorHAnsi" w:hAnsiTheme="minorHAnsi"/>
                                          <w:b/>
                                          <w:bCs/>
                                          <w:sz w:val="14"/>
                                          <w:szCs w:val="14"/>
                                          <w:lang w:val="fr-CH"/>
                                        </w:rPr>
                                        <w:t>Choisir</w:t>
                                      </w:r>
                                      <w:r w:rsidRPr="00BC468E">
                                        <w:rPr>
                                          <w:rFonts w:asciiTheme="minorHAnsi" w:hAnsiTheme="minorHAnsi"/>
                                          <w:sz w:val="14"/>
                                          <w:szCs w:val="14"/>
                                          <w:lang w:val="fr-CH"/>
                                        </w:rPr>
                                        <w:t xml:space="preserve"> la bonne stratégie conformément aux principaux objectifs est essentiel dans le cadre de la préparation en vue des réunions des commissions d'études de l'UIT</w:t>
                                      </w:r>
                                      <w:r w:rsidRPr="00BC468E">
                                        <w:rPr>
                                          <w:rFonts w:asciiTheme="minorHAnsi" w:hAnsiTheme="minorHAnsi"/>
                                          <w:sz w:val="14"/>
                                          <w:szCs w:val="14"/>
                                          <w:lang w:val="fr-CH"/>
                                        </w:rPr>
                                        <w:noBreakHyphen/>
                                        <w:t>T.</w:t>
                                      </w:r>
                                    </w:p>
                                  </w:txbxContent>
                                </wps:txbx>
                                <wps:bodyPr rot="0" vert="horz" wrap="square" lIns="0" tIns="0" rIns="0" bIns="0" anchor="t" anchorCtr="0">
                                  <a:noAutofit/>
                                </wps:bodyPr>
                              </wps:wsp>
                            </wpg:grpSp>
                            <wps:wsp>
                              <wps:cNvPr id="1144" name="Text Box 2"/>
                              <wps:cNvSpPr txBox="1">
                                <a:spLocks noChangeArrowheads="1"/>
                              </wps:cNvSpPr>
                              <wps:spPr bwMode="auto">
                                <a:xfrm>
                                  <a:off x="1104900" y="678788"/>
                                  <a:ext cx="1054100" cy="927127"/>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Rédiger</w:t>
                                    </w:r>
                                    <w:r w:rsidRPr="00BC468E">
                                      <w:rPr>
                                        <w:rFonts w:asciiTheme="minorHAnsi" w:hAnsiTheme="minorHAnsi"/>
                                        <w:sz w:val="14"/>
                                        <w:szCs w:val="14"/>
                                        <w:lang w:val="fr-CH"/>
                                      </w:rPr>
                                      <w:t xml:space="preserve"> des contributions bien structurées et efficaces comprenant des propositions concrètes est essentiel pour optimiser l'efficacité des travaux des commissions d'études de l'UIT</w:t>
                                    </w:r>
                                    <w:r w:rsidRPr="00BC468E">
                                      <w:rPr>
                                        <w:rFonts w:asciiTheme="minorHAnsi" w:hAnsiTheme="minorHAnsi"/>
                                        <w:sz w:val="14"/>
                                        <w:szCs w:val="14"/>
                                        <w:lang w:val="fr-CH"/>
                                      </w:rPr>
                                      <w:noBreakHyphen/>
                                      <w:t>T.</w:t>
                                    </w:r>
                                  </w:p>
                                </w:txbxContent>
                              </wps:txbx>
                              <wps:bodyPr rot="0" vert="horz" wrap="square" lIns="0" tIns="0" rIns="0" bIns="0" anchor="t" anchorCtr="0">
                                <a:noAutofit/>
                              </wps:bodyPr>
                            </wps:wsp>
                          </wpg:grpSp>
                          <wps:wsp>
                            <wps:cNvPr id="1145" name="Text Box 2"/>
                            <wps:cNvSpPr txBox="1">
                              <a:spLocks noChangeArrowheads="1"/>
                            </wps:cNvSpPr>
                            <wps:spPr bwMode="auto">
                              <a:xfrm>
                                <a:off x="2317750" y="678788"/>
                                <a:ext cx="1098550" cy="927127"/>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 xml:space="preserve">Communiquer efficacement </w:t>
                                  </w:r>
                                  <w:r w:rsidRPr="00BC468E">
                                    <w:rPr>
                                      <w:rFonts w:asciiTheme="minorHAnsi" w:hAnsiTheme="minorHAnsi"/>
                                      <w:sz w:val="14"/>
                                      <w:szCs w:val="14"/>
                                      <w:lang w:val="fr-CH"/>
                                    </w:rPr>
                                    <w:t>et faire des présentations efficaces sont essentiels pour tout délégué et le programme donne des astuces et des techniques pour les présentations dans le cadre de sessions interactives.</w:t>
                                  </w:r>
                                </w:p>
                              </w:txbxContent>
                            </wps:txbx>
                            <wps:bodyPr rot="0" vert="horz" wrap="square" lIns="0" tIns="0" rIns="0" bIns="0" anchor="t" anchorCtr="0">
                              <a:noAutofit/>
                            </wps:bodyPr>
                          </wps:wsp>
                        </wpg:grpSp>
                        <wps:wsp>
                          <wps:cNvPr id="1146" name="Text Box 2"/>
                          <wps:cNvSpPr txBox="1">
                            <a:spLocks noChangeArrowheads="1"/>
                          </wps:cNvSpPr>
                          <wps:spPr bwMode="auto">
                            <a:xfrm>
                              <a:off x="3623941" y="667568"/>
                              <a:ext cx="982344" cy="830252"/>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Apprendre</w:t>
                                </w:r>
                                <w:r w:rsidRPr="00BC468E">
                                  <w:rPr>
                                    <w:rFonts w:asciiTheme="minorHAnsi" w:hAnsiTheme="minorHAnsi"/>
                                    <w:sz w:val="14"/>
                                    <w:szCs w:val="14"/>
                                    <w:lang w:val="fr-CH"/>
                                  </w:rPr>
                                  <w:t xml:space="preserve"> comment débattre de propositions dans un esprit de collaboration pour atteindre des objectifs fait partie du programme de formation.</w:t>
                                </w:r>
                              </w:p>
                            </w:txbxContent>
                          </wps:txbx>
                          <wps:bodyPr rot="0" vert="horz" wrap="square" lIns="0" tIns="0" rIns="0" bIns="0" anchor="t" anchorCtr="0">
                            <a:noAutofit/>
                          </wps:bodyPr>
                        </wps:wsp>
                      </wpg:grpSp>
                      <wps:wsp>
                        <wps:cNvPr id="1147" name="Text Box 2"/>
                        <wps:cNvSpPr txBox="1">
                          <a:spLocks noChangeArrowheads="1"/>
                        </wps:cNvSpPr>
                        <wps:spPr bwMode="auto">
                          <a:xfrm>
                            <a:off x="4749800" y="667568"/>
                            <a:ext cx="905221" cy="881832"/>
                          </a:xfrm>
                          <a:prstGeom prst="rect">
                            <a:avLst/>
                          </a:prstGeom>
                          <a:solidFill>
                            <a:schemeClr val="accent1">
                              <a:lumMod val="50000"/>
                            </a:schemeClr>
                          </a:solidFill>
                          <a:ln w="9525">
                            <a:noFill/>
                            <a:miter lim="800000"/>
                            <a:headEnd/>
                            <a:tailEnd/>
                          </a:ln>
                        </wps:spPr>
                        <wps:txbx>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Obtenir un soutien</w:t>
                              </w:r>
                              <w:r w:rsidRPr="00BC468E">
                                <w:rPr>
                                  <w:rFonts w:asciiTheme="minorHAnsi" w:hAnsiTheme="minorHAnsi"/>
                                  <w:sz w:val="14"/>
                                  <w:szCs w:val="14"/>
                                  <w:lang w:val="fr-CH"/>
                                </w:rPr>
                                <w:t xml:space="preserve"> et trouver un consensus international sont essentiels dans le cadre du processus de normalisation de l'UIT</w:t>
                              </w:r>
                              <w:r w:rsidRPr="00BC468E">
                                <w:rPr>
                                  <w:rFonts w:asciiTheme="minorHAnsi" w:hAnsiTheme="minorHAnsi"/>
                                  <w:sz w:val="14"/>
                                  <w:szCs w:val="14"/>
                                  <w:lang w:val="fr-CH"/>
                                </w:rPr>
                                <w:noBreakHyphen/>
                                <w:t>T et la formation porte aussi sur ces aspects.</w:t>
                              </w:r>
                            </w:p>
                          </w:txbxContent>
                        </wps:txbx>
                        <wps:bodyPr rot="0" vert="horz" wrap="square" lIns="0" tIns="0" rIns="0" bIns="0" anchor="t" anchorCtr="0">
                          <a:noAutofit/>
                        </wps:bodyPr>
                      </wps:wsp>
                    </wpg:wgp>
                  </a:graphicData>
                </a:graphic>
              </wp:inline>
            </w:drawing>
          </mc:Choice>
          <mc:Fallback>
            <w:pict>
              <v:group w14:anchorId="1EA85834" id="Group 1120" o:spid="_x0000_s1046" style="width:451.3pt;height:126.45pt;mso-position-horizontal-relative:char;mso-position-vertical-relative:line" coordsize="57315,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">
                <v:group id="Group 1121" o:spid="_x0000_s1047"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1122" o:spid="_x0000_s1048"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group id="Group 1123" o:spid="_x0000_s1049"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group id="Group 1124" o:spid="_x0000_s1050"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group id="Group 1132" o:spid="_x0000_s1051"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group id="Group 1133" o:spid="_x0000_s1052"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group id="Group 1134" o:spid="_x0000_s1053"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1135" o:spid="_x0000_s1054"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 1136" o:spid="_x0000_s1055"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Picture 40" o:spid="_x0000_s1056" type="#_x0000_t75" alt="说明: Developing the right skills " style="position:absolute;width:57315;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jtjEAAAA3QAAAA8AAABkcnMvZG93bnJldi54bWxET01rwkAQvRf8D8sIvZS6sYFaUldJAoVe&#10;DGhFPI7ZaTaYnQ3ZVeO/7xYKvc3jfc5yPdpOXGnwrWMF81kCgrh2uuVGwf7r4/kNhA/IGjvHpOBO&#10;HtarycMSM+1uvKXrLjQihrDPUIEJoc+k9LUhi37meuLIfbvBYohwaKQe8BbDbSdfkuRVWmw5Nhjs&#10;qTRUn3cXq4AqaQ7HU/V02NiyTENelLQtlHqcjvk7iEBj+Bf/uT91nD9PF/D7TTx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LjtjEAAAA3QAAAA8AAAAAAAAAAAAAAAAA&#10;nwIAAGRycy9kb3ducmV2LnhtbFBLBQYAAAAABAAEAPcAAACQAwAAAAA=&#10;">
                                    <v:imagedata r:id="rId27" o:title=" Developing the right skills " cropleft="2330f" cropright="2728f"/>
                                    <v:path arrowok="t"/>
                                  </v:shape>
                                  <v:shape id="Text Box 2" o:spid="_x0000_s1057" type="#_x0000_t202" style="position:absolute;left:841;top:4600;width:8134;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Pm8UA&#10;AADdAAAADwAAAGRycy9kb3ducmV2LnhtbESP0WoCMRBF3wv9hzAF32p2FYpujdIKLYWKoPYDhmTc&#10;XbuZhE2q6993HgTfZrh37j2zWA2+U2fqUxvYQDkuQBHb4FquDfwcPp5noFJGdtgFJgNXSrBaPj4s&#10;sHLhwjs673OtJIRThQaanGOldbINeUzjEIlFO4beY5a1r7Xr8SLhvtOTonjRHluWhgYjrRuyv/s/&#10;byBudttr/CwmrtWzdfk+t/X3yRozehreXkFlGvLdfLv+coJfT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U+bxQAAAN0AAAAPAAAAAAAAAAAAAAAAAJgCAABkcnMv&#10;ZG93bnJldi54bWxQSwUGAAAAAAQABAD1AAAAigMAAAAA&#10;" fillcolor="#243f60 [1604]" stroked="f">
                                    <v:textbox style="mso-fit-shape-to-text:t" inset="0,0,0,0">
                                      <w:txbxContent>
                                        <w:p w:rsidR="00B76A78" w:rsidRPr="00BC468E" w:rsidRDefault="00B76A78" w:rsidP="0015721D">
                                          <w:pPr>
                                            <w:spacing w:before="0"/>
                                            <w:jc w:val="center"/>
                                            <w:rPr>
                                              <w:rFonts w:asciiTheme="minorHAnsi" w:eastAsia="SimHei" w:hAnsiTheme="minorHAnsi"/>
                                              <w:b/>
                                              <w:bCs/>
                                              <w:color w:val="404040" w:themeColor="text1" w:themeTint="BF"/>
                                              <w:sz w:val="19"/>
                                              <w:szCs w:val="19"/>
                                              <w:lang w:val="en-US"/>
                                            </w:rPr>
                                          </w:pPr>
                                          <w:r w:rsidRPr="00BC468E">
                                            <w:rPr>
                                              <w:rFonts w:asciiTheme="minorHAnsi" w:eastAsia="SimHei" w:hAnsiTheme="minorHAnsi"/>
                                              <w:b/>
                                              <w:bCs/>
                                              <w:color w:val="FFFFFF" w:themeColor="background1"/>
                                              <w:sz w:val="19"/>
                                              <w:szCs w:val="19"/>
                                              <w:lang w:val="en-US"/>
                                            </w:rPr>
                                            <w:t>Stratégie</w:t>
                                          </w:r>
                                        </w:p>
                                      </w:txbxContent>
                                    </v:textbox>
                                  </v:shape>
                                </v:group>
                                <v:shape id="Text Box 2" o:spid="_x0000_s1058" type="#_x0000_t202" style="position:absolute;left:12846;top:4600;width:8134;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qAMMA&#10;AADdAAAADwAAAGRycy9kb3ducmV2LnhtbERP3WrCMBS+F/YO4Qx2p2kdiFbTsgmOwcbAnwc4JMe2&#10;2pyEJmp9+0UY7O58fL9nVQ22E1fqQ+tYQT7JQBBrZ1quFRz2m/EcRIjIBjvHpOBOAaryabTCwrgb&#10;b+m6i7VIIRwKVNDE6Aspg27IYpg4T5y4o+stxgT7WpoebyncdnKaZTNpseXU0KCndUP6vLtYBf57&#10;+3P3H9nUtHK+zt8Xuv46aaVenoe3JYhIQ/wX/7k/TZqfvy7g8U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3qAMMAAADdAAAADwAAAAAAAAAAAAAAAACYAgAAZHJzL2Rv&#10;d25yZXYueG1sUEsFBgAAAAAEAAQA9QAAAIgDAAAAAA==&#10;" fillcolor="#243f60 [1604]" stroked="f">
                                  <v:textbox style="mso-fit-shape-to-text:t" inset="0,0,0,0">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Contribution</w:t>
                                        </w:r>
                                      </w:p>
                                    </w:txbxContent>
                                  </v:textbox>
                                </v:shape>
                              </v:group>
                              <v:shape id="Text Box 2" o:spid="_x0000_s1059" type="#_x0000_t202" style="position:absolute;left:23897;top:4543;width:9817;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w4MUA&#10;AADdAAAADwAAAGRycy9kb3ducmV2LnhtbESP0WoCMRBF3wv9hzAF32p2RYpujdIKLYWKoPYDhmTc&#10;XbuZhE2q6993HgTfZrh37j2zWA2+U2fqUxvYQDkuQBHb4FquDfwcPp5noFJGdtgFJgNXSrBaPj4s&#10;sHLhwjs673OtJIRThQaanGOldbINeUzjEIlFO4beY5a1r7Xr8SLhvtOTonjRHluWhgYjrRuyv/s/&#10;byBudttr/CwmrtWzdfk+t/X3yRozehreXkFlGvLdfLv+coJfTo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TDgxQAAAN0AAAAPAAAAAAAAAAAAAAAAAJgCAABkcnMv&#10;ZG93bnJldi54bWxQSwUGAAAAAAQABAD1AAAAigMAAAAA&#10;" fillcolor="#243f60 [1604]" stroked="f">
                                <v:textbox style="mso-fit-shape-to-text:t" inset="0,0,0,0">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Communication</w:t>
                                      </w:r>
                                    </w:p>
                                  </w:txbxContent>
                                </v:textbox>
                              </v:shape>
                            </v:group>
                            <v:shape id="Text Box 2" o:spid="_x0000_s1060" type="#_x0000_t202" style="position:absolute;left:36239;top:4543;width:982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Ve8IA&#10;AADdAAAADwAAAGRycy9kb3ducmV2LnhtbERP3WrCMBS+F/YO4Qx2p2lliFajbIJjMBHq9gCH5NhW&#10;m5PQRK1vvwiCd+fj+z2LVW9bcaEuNI4V5KMMBLF2puFKwd/vZjgFESKywdYxKbhRgNXyZbDAwrgr&#10;l3TZx0qkEA4FKqhj9IWUQddkMYycJ07cwXUWY4JdJU2H1xRuWznOsom02HBqqNHTuiZ92p+tAr8t&#10;dzf/lY1NI6fr/HOmq5+jVurttf+Yg4jUx6f44f42aX7+nsP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ZV7wgAAAN0AAAAPAAAAAAAAAAAAAAAAAJgCAABkcnMvZG93&#10;bnJldi54bWxQSwUGAAAAAAQABAD1AAAAhwMAAAAA&#10;" fillcolor="#243f60 [1604]" stroked="f">
                              <v:textbox style="mso-fit-shape-to-text:t" inset="0,0,0,0">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Collaboration</w:t>
                                    </w:r>
                                  </w:p>
                                </w:txbxContent>
                              </v:textbox>
                            </v:shape>
                          </v:group>
                          <v:shape id="Text Box 2" o:spid="_x0000_s1061" type="#_x0000_t202" style="position:absolute;left:48244;top:4263;width:8306;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LDMIA&#10;AADdAAAADwAAAGRycy9kb3ducmV2LnhtbERP3WrCMBS+H+wdwhG8m2mLDK1GccJEUAa6PcAhObbV&#10;5iQ0mda3NwNhd+fj+z3zZW9bcaUuNI4V5KMMBLF2puFKwc/359sERIjIBlvHpOBOAZaL15c5lsbd&#10;+EDXY6xECuFQooI6Rl9KGXRNFsPIeeLEnVxnMSbYVdJ0eEvhtpVFlr1Liw2nhho9rWvSl+OvVeD3&#10;h6+732SFaeRknX9MdbU7a6WGg341AxGpj//ip3tr0vx8XM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sMwgAAAN0AAAAPAAAAAAAAAAAAAAAAAJgCAABkcnMvZG93&#10;bnJldi54bWxQSwUGAAAAAAQABAD1AAAAhwMAAAAA&#10;" fillcolor="#243f60 [1604]" stroked="f">
                            <v:textbox style="mso-fit-shape-to-text:t" inset="0,0,0,0">
                              <w:txbxContent>
                                <w:p w:rsidR="00B76A78" w:rsidRPr="00BC468E" w:rsidRDefault="00B76A78" w:rsidP="0015721D">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Consensus</w:t>
                                  </w:r>
                                </w:p>
                              </w:txbxContent>
                            </v:textbox>
                          </v:shape>
                        </v:group>
                        <v:shape id="Text Box 2" o:spid="_x0000_s1062" type="#_x0000_t202" style="position:absolute;left:444;top:6787;width:9207;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3MUA&#10;AADdAAAADwAAAGRycy9kb3ducmV2LnhtbERPTWvCQBC9C/0PyxS8iG6stkjqKqXVUgQL1dDzmB2T&#10;tNnZmF1N/PeuIHibx/uc6bw1pThR7QrLCoaDCARxanXBmYJku+xPQDiPrLG0TArO5GA+e+hMMda2&#10;4R86bXwmQgi7GBXk3lexlC7NyaAb2Io4cHtbG/QB1pnUNTYh3JTyKYpepMGCQ0OOFb3nlP5vjkbB&#10;bn3YL3a9pHn+pt+Pv+RztbWMSnUf27dXEJ5afxff3F86zB+OR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jcxQAAAN0AAAAPAAAAAAAAAAAAAAAAAJgCAABkcnMv&#10;ZG93bnJldi54bWxQSwUGAAAAAAQABAD1AAAAigMAAAAA&#10;" fillcolor="#243f60 [1604]" stroked="f">
                          <v:textbox inset="0,0,0,0">
                            <w:txbxContent>
                              <w:p w:rsidR="00B76A78" w:rsidRPr="00BC468E" w:rsidRDefault="00B76A78" w:rsidP="0015721D">
                                <w:pPr>
                                  <w:spacing w:before="0"/>
                                  <w:rPr>
                                    <w:rFonts w:asciiTheme="minorHAnsi" w:hAnsiTheme="minorHAnsi"/>
                                    <w:color w:val="404040" w:themeColor="text1" w:themeTint="BF"/>
                                    <w:sz w:val="14"/>
                                    <w:szCs w:val="14"/>
                                    <w:lang w:val="fr-CH" w:eastAsia="zh-CN"/>
                                  </w:rPr>
                                </w:pPr>
                                <w:r w:rsidRPr="00BC468E">
                                  <w:rPr>
                                    <w:rFonts w:asciiTheme="minorHAnsi" w:hAnsiTheme="minorHAnsi"/>
                                    <w:b/>
                                    <w:bCs/>
                                    <w:sz w:val="14"/>
                                    <w:szCs w:val="14"/>
                                    <w:lang w:val="fr-CH"/>
                                  </w:rPr>
                                  <w:t>Choisir</w:t>
                                </w:r>
                                <w:r w:rsidRPr="00BC468E">
                                  <w:rPr>
                                    <w:rFonts w:asciiTheme="minorHAnsi" w:hAnsiTheme="minorHAnsi"/>
                                    <w:sz w:val="14"/>
                                    <w:szCs w:val="14"/>
                                    <w:lang w:val="fr-CH"/>
                                  </w:rPr>
                                  <w:t xml:space="preserve"> la bonne stratégie conformément aux principaux objectifs est essentiel dans le cadre de la préparation en vue des réunions des commissions d'études de l'UIT</w:t>
                                </w:r>
                                <w:r w:rsidRPr="00BC468E">
                                  <w:rPr>
                                    <w:rFonts w:asciiTheme="minorHAnsi" w:hAnsiTheme="minorHAnsi"/>
                                    <w:sz w:val="14"/>
                                    <w:szCs w:val="14"/>
                                    <w:lang w:val="fr-CH"/>
                                  </w:rPr>
                                  <w:noBreakHyphen/>
                                  <w:t>T.</w:t>
                                </w:r>
                              </w:p>
                            </w:txbxContent>
                          </v:textbox>
                        </v:shape>
                      </v:group>
                      <v:shape id="Text Box 2" o:spid="_x0000_s1063" type="#_x0000_t202" style="position:absolute;left:11049;top:6787;width:10541;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qMQA&#10;AADdAAAADwAAAGRycy9kb3ducmV2LnhtbERPTWvCQBC9F/wPywheim4stkh0FdEqIrRQDZ7H7Jik&#10;zc7G7Griv3cLhd7m8T5nOm9NKW5Uu8KyguEgAkGcWl1wpiA5rPtjEM4jaywtk4I7OZjPOk9TjLVt&#10;+Itue5+JEMIuRgW591UspUtzMugGtiIO3NnWBn2AdSZ1jU0IN6V8iaI3abDg0JBjRcuc0p/91Sg4&#10;fVzO76fnpHn9pOPqO9nsDpZRqV63XUxAeGr9v/jPvdVh/nA0gt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sKjEAAAA3QAAAA8AAAAAAAAAAAAAAAAAmAIAAGRycy9k&#10;b3ducmV2LnhtbFBLBQYAAAAABAAEAPUAAACJAwAAAAA=&#10;" fillcolor="#243f60 [1604]" stroked="f">
                        <v:textbox inset="0,0,0,0">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Rédiger</w:t>
                              </w:r>
                              <w:r w:rsidRPr="00BC468E">
                                <w:rPr>
                                  <w:rFonts w:asciiTheme="minorHAnsi" w:hAnsiTheme="minorHAnsi"/>
                                  <w:sz w:val="14"/>
                                  <w:szCs w:val="14"/>
                                  <w:lang w:val="fr-CH"/>
                                </w:rPr>
                                <w:t xml:space="preserve"> des contributions bien structurées et efficaces comprenant des propositions concrètes est essentiel pour optimiser l'efficacité des travaux des commissions d'études de l'UIT</w:t>
                              </w:r>
                              <w:r w:rsidRPr="00BC468E">
                                <w:rPr>
                                  <w:rFonts w:asciiTheme="minorHAnsi" w:hAnsiTheme="minorHAnsi"/>
                                  <w:sz w:val="14"/>
                                  <w:szCs w:val="14"/>
                                  <w:lang w:val="fr-CH"/>
                                </w:rPr>
                                <w:noBreakHyphen/>
                                <w:t>T.</w:t>
                              </w:r>
                            </w:p>
                          </w:txbxContent>
                        </v:textbox>
                      </v:shape>
                    </v:group>
                    <v:shape id="Text Box 2" o:spid="_x0000_s1064" type="#_x0000_t202" style="position:absolute;left:23177;top:6787;width:10986;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VM8UA&#10;AADdAAAADwAAAGRycy9kb3ducmV2LnhtbERPTWvCQBC9C/0PyxS8SN1YtJToKmJrKYJCY/A8Zsck&#10;bXY2zW5N+u9dQfA2j/c5s0VnKnGmxpWWFYyGEQjizOqScwXpfv30CsJ5ZI2VZVLwTw4W84feDGNt&#10;W/6ic+JzEULYxaig8L6OpXRZQQbd0NbEgTvZxqAPsMmlbrAN4aaSz1H0Ig2WHBoKrGlVUPaT/BkF&#10;x+3v6f04SNvJjg5v3+nHZm8Zleo/dsspCE+dv4tv7k8d5o/GE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RUzxQAAAN0AAAAPAAAAAAAAAAAAAAAAAJgCAABkcnMv&#10;ZG93bnJldi54bWxQSwUGAAAAAAQABAD1AAAAigMAAAAA&#10;" fillcolor="#243f60 [1604]" stroked="f">
                      <v:textbox inset="0,0,0,0">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 xml:space="preserve">Communiquer efficacement </w:t>
                            </w:r>
                            <w:r w:rsidRPr="00BC468E">
                              <w:rPr>
                                <w:rFonts w:asciiTheme="minorHAnsi" w:hAnsiTheme="minorHAnsi"/>
                                <w:sz w:val="14"/>
                                <w:szCs w:val="14"/>
                                <w:lang w:val="fr-CH"/>
                              </w:rPr>
                              <w:t>et faire des présentations efficaces sont essentiels pour tout délégué et le programme donne des astuces et des techniques pour les présentations dans le cadre de sessions interactives.</w:t>
                            </w:r>
                          </w:p>
                        </w:txbxContent>
                      </v:textbox>
                    </v:shape>
                  </v:group>
                  <v:shape id="Text Box 2" o:spid="_x0000_s1065" type="#_x0000_t202" style="position:absolute;left:36239;top:6675;width:982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LRMUA&#10;AADdAAAADwAAAGRycy9kb3ducmV2LnhtbERPTWvCQBC9C/0PyxS8SN1YVEp0FbG1FMFCY/A8Zsck&#10;bXY2zW5N+u9dQfA2j/c582VnKnGmxpWWFYyGEQjizOqScwXpfvP0AsJ5ZI2VZVLwTw6Wi4feHGNt&#10;W/6ic+JzEULYxaig8L6OpXRZQQbd0NbEgTvZxqAPsMmlbrAN4aaSz1E0lQZLDg0F1rQuKPtJ/oyC&#10;4+739HYcpO3kkw6v3+n7dm8Zleo/dqsZCE+dv4tv7g8d5o/GU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4tExQAAAN0AAAAPAAAAAAAAAAAAAAAAAJgCAABkcnMv&#10;ZG93bnJldi54bWxQSwUGAAAAAAQABAD1AAAAigMAAAAA&#10;" fillcolor="#243f60 [1604]" stroked="f">
                    <v:textbox inset="0,0,0,0">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Apprendre</w:t>
                          </w:r>
                          <w:r w:rsidRPr="00BC468E">
                            <w:rPr>
                              <w:rFonts w:asciiTheme="minorHAnsi" w:hAnsiTheme="minorHAnsi"/>
                              <w:sz w:val="14"/>
                              <w:szCs w:val="14"/>
                              <w:lang w:val="fr-CH"/>
                            </w:rPr>
                            <w:t xml:space="preserve"> comment débattre de propositions dans un esprit de collaboration pour atteindre des objectifs fait partie du programme de formation.</w:t>
                          </w:r>
                        </w:p>
                      </w:txbxContent>
                    </v:textbox>
                  </v:shape>
                </v:group>
                <v:shape id="Text Box 2" o:spid="_x0000_s1066" type="#_x0000_t202" style="position:absolute;left:47498;top:6675;width:9052;height:8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u38UA&#10;AADdAAAADwAAAGRycy9kb3ducmV2LnhtbERPTWvCQBC9C/0PyxS8iG4s2krqKqXVUgQL1dDzmB2T&#10;tNnZmF1N/PeuIHibx/uc6bw1pThR7QrLCoaDCARxanXBmYJku+xPQDiPrLG0TArO5GA+e+hMMda2&#10;4R86bXwmQgi7GBXk3lexlC7NyaAb2Io4cHtbG/QB1pnUNTYh3JTyKYqepcGCQ0OOFb3nlP5vjkbB&#10;bn3YL3a9pBl/0+/HX/K52lpGpbqP7dsrCE+tv4tv7i8d5g9HL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y7fxQAAAN0AAAAPAAAAAAAAAAAAAAAAAJgCAABkcnMv&#10;ZG93bnJldi54bWxQSwUGAAAAAAQABAD1AAAAigMAAAAA&#10;" fillcolor="#243f60 [1604]" stroked="f">
                  <v:textbox inset="0,0,0,0">
                    <w:txbxContent>
                      <w:p w:rsidR="00B76A78" w:rsidRPr="00BC468E" w:rsidRDefault="00B76A78" w:rsidP="0015721D">
                        <w:pPr>
                          <w:spacing w:before="0"/>
                          <w:rPr>
                            <w:color w:val="404040" w:themeColor="text1" w:themeTint="BF"/>
                            <w:sz w:val="14"/>
                            <w:szCs w:val="14"/>
                            <w:lang w:val="fr-CH" w:eastAsia="zh-CN"/>
                          </w:rPr>
                        </w:pPr>
                        <w:r w:rsidRPr="00BC468E">
                          <w:rPr>
                            <w:rFonts w:asciiTheme="minorHAnsi" w:hAnsiTheme="minorHAnsi"/>
                            <w:b/>
                            <w:bCs/>
                            <w:sz w:val="14"/>
                            <w:szCs w:val="14"/>
                            <w:lang w:val="fr-CH"/>
                          </w:rPr>
                          <w:t>Obtenir un soutien</w:t>
                        </w:r>
                        <w:r w:rsidRPr="00BC468E">
                          <w:rPr>
                            <w:rFonts w:asciiTheme="minorHAnsi" w:hAnsiTheme="minorHAnsi"/>
                            <w:sz w:val="14"/>
                            <w:szCs w:val="14"/>
                            <w:lang w:val="fr-CH"/>
                          </w:rPr>
                          <w:t xml:space="preserve"> et trouver un consensus international sont essentiels dans le cadre du processus de normalisation de l'UIT</w:t>
                        </w:r>
                        <w:r w:rsidRPr="00BC468E">
                          <w:rPr>
                            <w:rFonts w:asciiTheme="minorHAnsi" w:hAnsiTheme="minorHAnsi"/>
                            <w:sz w:val="14"/>
                            <w:szCs w:val="14"/>
                            <w:lang w:val="fr-CH"/>
                          </w:rPr>
                          <w:noBreakHyphen/>
                          <w:t>T et la formation porte aussi sur ces aspects.</w:t>
                        </w:r>
                      </w:p>
                    </w:txbxContent>
                  </v:textbox>
                </v:shape>
                <w10:anchorlock/>
              </v:group>
            </w:pict>
          </mc:Fallback>
        </mc:AlternateContent>
      </w:r>
    </w:p>
    <w:p w:rsidR="0015721D" w:rsidRPr="006145DC" w:rsidRDefault="0015721D" w:rsidP="00302B20">
      <w:pPr>
        <w:spacing w:before="0"/>
        <w:jc w:val="center"/>
      </w:pPr>
    </w:p>
    <w:p w:rsidR="0015721D" w:rsidRPr="00D862B8" w:rsidRDefault="00E32205" w:rsidP="006145DC">
      <w:pPr>
        <w:spacing w:before="0"/>
        <w:rPr>
          <w:rStyle w:val="Hyperlink"/>
          <w:i/>
          <w:iCs/>
          <w:sz w:val="22"/>
          <w:szCs w:val="22"/>
        </w:rPr>
      </w:pPr>
      <w:bookmarkStart w:id="9" w:name="lt_pId086"/>
      <w:r w:rsidRPr="00D862B8">
        <w:rPr>
          <w:i/>
          <w:iCs/>
          <w:sz w:val="22"/>
          <w:szCs w:val="22"/>
        </w:rPr>
        <w:t xml:space="preserve">Pour de plus amples renseignements sur le </w:t>
      </w:r>
      <w:r w:rsidRPr="00D862B8">
        <w:rPr>
          <w:i/>
          <w:iCs/>
          <w:color w:val="000000"/>
          <w:sz w:val="22"/>
          <w:szCs w:val="22"/>
        </w:rPr>
        <w:t>Programme</w:t>
      </w:r>
      <w:r w:rsidR="00BE14CD" w:rsidRPr="00D862B8">
        <w:rPr>
          <w:i/>
          <w:iCs/>
          <w:color w:val="000000"/>
          <w:sz w:val="22"/>
          <w:szCs w:val="22"/>
        </w:rPr>
        <w:t xml:space="preserve"> </w:t>
      </w:r>
      <w:r w:rsidRPr="00D862B8">
        <w:rPr>
          <w:i/>
          <w:iCs/>
          <w:color w:val="000000"/>
          <w:sz w:val="22"/>
          <w:szCs w:val="22"/>
        </w:rPr>
        <w:t xml:space="preserve">relatif à la réduction de l'écart en matière de </w:t>
      </w:r>
      <w:r w:rsidR="006145DC" w:rsidRPr="00D862B8">
        <w:rPr>
          <w:i/>
          <w:iCs/>
          <w:color w:val="000000"/>
          <w:sz w:val="22"/>
          <w:szCs w:val="22"/>
        </w:rPr>
        <w:t>normalisation,</w:t>
      </w:r>
      <w:r w:rsidRPr="00D862B8">
        <w:rPr>
          <w:i/>
          <w:iCs/>
          <w:color w:val="000000"/>
          <w:sz w:val="22"/>
          <w:szCs w:val="22"/>
        </w:rPr>
        <w:t xml:space="preserve"> veuillez vous reporter au §</w:t>
      </w:r>
      <w:r w:rsidR="00BE14CD" w:rsidRPr="00D862B8">
        <w:rPr>
          <w:i/>
          <w:iCs/>
          <w:color w:val="000000"/>
          <w:sz w:val="22"/>
          <w:szCs w:val="22"/>
        </w:rPr>
        <w:t xml:space="preserve"> </w:t>
      </w:r>
      <w:r w:rsidRPr="00D862B8">
        <w:rPr>
          <w:i/>
          <w:iCs/>
          <w:color w:val="000000"/>
          <w:sz w:val="22"/>
          <w:szCs w:val="22"/>
        </w:rPr>
        <w:t>16 du rapport du Directeur à l</w:t>
      </w:r>
      <w:r w:rsidR="006145DC" w:rsidRPr="00D862B8">
        <w:rPr>
          <w:i/>
          <w:iCs/>
          <w:color w:val="000000"/>
          <w:sz w:val="22"/>
          <w:szCs w:val="22"/>
        </w:rPr>
        <w:t>'</w:t>
      </w:r>
      <w:r w:rsidR="00BE14CD" w:rsidRPr="00D862B8">
        <w:rPr>
          <w:i/>
          <w:iCs/>
          <w:sz w:val="22"/>
          <w:szCs w:val="22"/>
        </w:rPr>
        <w:t>AMNT-16</w:t>
      </w:r>
      <w:r w:rsidR="006145DC" w:rsidRPr="00D862B8">
        <w:rPr>
          <w:i/>
          <w:iCs/>
          <w:sz w:val="22"/>
          <w:szCs w:val="22"/>
        </w:rPr>
        <w:t>,</w:t>
      </w:r>
      <w:r w:rsidRPr="00D862B8">
        <w:rPr>
          <w:i/>
          <w:iCs/>
          <w:color w:val="000000"/>
          <w:sz w:val="22"/>
          <w:szCs w:val="22"/>
        </w:rPr>
        <w:t xml:space="preserve"> accessible à l</w:t>
      </w:r>
      <w:r w:rsidR="00BE14CD" w:rsidRPr="00D862B8">
        <w:rPr>
          <w:i/>
          <w:iCs/>
          <w:color w:val="000000"/>
          <w:sz w:val="22"/>
          <w:szCs w:val="22"/>
        </w:rPr>
        <w:t>'</w:t>
      </w:r>
      <w:r w:rsidRPr="00D862B8">
        <w:rPr>
          <w:i/>
          <w:iCs/>
          <w:color w:val="000000"/>
          <w:sz w:val="22"/>
          <w:szCs w:val="22"/>
        </w:rPr>
        <w:t>adresse:</w:t>
      </w:r>
      <w:r w:rsidR="00BE14CD" w:rsidRPr="00D862B8">
        <w:rPr>
          <w:i/>
          <w:iCs/>
          <w:color w:val="000000"/>
          <w:sz w:val="22"/>
          <w:szCs w:val="22"/>
        </w:rPr>
        <w:t xml:space="preserve"> </w:t>
      </w:r>
      <w:bookmarkEnd w:id="9"/>
      <w:r w:rsidR="00B76A78" w:rsidRPr="00D862B8">
        <w:fldChar w:fldCharType="begin"/>
      </w:r>
      <w:r w:rsidR="00B76A78" w:rsidRPr="00D862B8">
        <w:rPr>
          <w:i/>
          <w:iCs/>
          <w:sz w:val="22"/>
          <w:szCs w:val="22"/>
        </w:rPr>
        <w:instrText xml:space="preserve"> HYPERLINK "https://www.itu.int/md/T13-WTSA.16-C-0028/en" </w:instrText>
      </w:r>
      <w:r w:rsidR="00B76A78" w:rsidRPr="00D862B8">
        <w:fldChar w:fldCharType="separate"/>
      </w:r>
      <w:bookmarkStart w:id="10" w:name="lt_pId087"/>
      <w:r w:rsidR="0015721D" w:rsidRPr="00D862B8">
        <w:rPr>
          <w:rStyle w:val="Hyperlink"/>
          <w:i/>
          <w:iCs/>
          <w:sz w:val="22"/>
          <w:szCs w:val="22"/>
        </w:rPr>
        <w:t>https://www.itu.int/md/T13-</w:t>
      </w:r>
      <w:r w:rsidR="00123B90" w:rsidRPr="00D862B8">
        <w:rPr>
          <w:rStyle w:val="Hyperlink"/>
          <w:i/>
          <w:iCs/>
          <w:sz w:val="22"/>
          <w:szCs w:val="22"/>
        </w:rPr>
        <w:t>AM</w:t>
      </w:r>
      <w:r w:rsidR="00123B90" w:rsidRPr="00D862B8">
        <w:rPr>
          <w:rStyle w:val="Hyperlink"/>
          <w:i/>
          <w:iCs/>
          <w:sz w:val="22"/>
          <w:szCs w:val="22"/>
        </w:rPr>
        <w:t>N</w:t>
      </w:r>
      <w:r w:rsidR="00123B90" w:rsidRPr="00D862B8">
        <w:rPr>
          <w:rStyle w:val="Hyperlink"/>
          <w:i/>
          <w:iCs/>
          <w:sz w:val="22"/>
          <w:szCs w:val="22"/>
        </w:rPr>
        <w:t>T</w:t>
      </w:r>
      <w:r w:rsidR="006145DC" w:rsidRPr="00D862B8">
        <w:rPr>
          <w:rStyle w:val="Hyperlink"/>
          <w:i/>
          <w:iCs/>
          <w:sz w:val="22"/>
          <w:szCs w:val="22"/>
        </w:rPr>
        <w:t>.</w:t>
      </w:r>
      <w:r w:rsidR="0015721D" w:rsidRPr="00D862B8">
        <w:rPr>
          <w:rStyle w:val="Hyperlink"/>
          <w:i/>
          <w:iCs/>
          <w:sz w:val="22"/>
          <w:szCs w:val="22"/>
        </w:rPr>
        <w:t>16-C-0028/en</w:t>
      </w:r>
      <w:bookmarkEnd w:id="10"/>
      <w:r w:rsidR="00B76A78" w:rsidRPr="00D862B8">
        <w:rPr>
          <w:rStyle w:val="Hyperlink"/>
          <w:i/>
          <w:iCs/>
          <w:sz w:val="22"/>
          <w:szCs w:val="22"/>
        </w:rPr>
        <w:fldChar w:fldCharType="end"/>
      </w:r>
      <w:r w:rsidR="00D862B8" w:rsidRPr="00D862B8">
        <w:rPr>
          <w:i/>
          <w:iCs/>
          <w:sz w:val="22"/>
          <w:szCs w:val="22"/>
        </w:rPr>
        <w:t>.</w:t>
      </w:r>
    </w:p>
    <w:p w:rsidR="0015721D" w:rsidRPr="00D862B8" w:rsidRDefault="0015721D" w:rsidP="00302B20">
      <w:pPr>
        <w:pStyle w:val="Reasons"/>
        <w:rPr>
          <w:i/>
          <w:iCs/>
          <w:sz w:val="22"/>
          <w:szCs w:val="22"/>
        </w:rPr>
      </w:pPr>
    </w:p>
    <w:p w:rsidR="0022489E" w:rsidRPr="006145DC" w:rsidRDefault="0015721D" w:rsidP="00FE672A">
      <w:pPr>
        <w:jc w:val="center"/>
      </w:pPr>
      <w:r w:rsidRPr="006145DC">
        <w:t>______________</w:t>
      </w:r>
    </w:p>
    <w:sectPr w:rsidR="0022489E" w:rsidRPr="006145DC" w:rsidSect="005C3890">
      <w:headerReference w:type="even" r:id="rId28"/>
      <w:headerReference w:type="default" r:id="rId29"/>
      <w:footerReference w:type="even" r:id="rId30"/>
      <w:footerReference w:type="default" r:id="rId31"/>
      <w:footerReference w:type="first" r:id="rId32"/>
      <w:pgSz w:w="11907" w:h="16840" w:code="9"/>
      <w:pgMar w:top="1418" w:right="1134" w:bottom="1418" w:left="1134" w:header="720" w:footer="720" w:gutter="0"/>
      <w:paperSrc w:first="261" w:other="26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A78" w:rsidRDefault="00B76A78">
      <w:r>
        <w:separator/>
      </w:r>
    </w:p>
  </w:endnote>
  <w:endnote w:type="continuationSeparator" w:id="0">
    <w:p w:rsidR="00B76A78" w:rsidRDefault="00B7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8" w:rsidRDefault="00A151CC">
    <w:pPr>
      <w:pStyle w:val="Footer"/>
    </w:pPr>
    <w:r>
      <w:fldChar w:fldCharType="begin"/>
    </w:r>
    <w:r>
      <w:instrText xml:space="preserve"> FILENAME \p \* MERGEFORMAT </w:instrText>
    </w:r>
    <w:r>
      <w:fldChar w:fldCharType="separate"/>
    </w:r>
    <w:r w:rsidR="00FB3DB3">
      <w:t>P:\FRA\SG\CONSEIL\C17\000\072F.docx</w:t>
    </w:r>
    <w:r>
      <w:fldChar w:fldCharType="end"/>
    </w:r>
    <w:r w:rsidR="00B76A78">
      <w:tab/>
    </w:r>
    <w:r w:rsidR="00B76A78">
      <w:fldChar w:fldCharType="begin"/>
    </w:r>
    <w:r w:rsidR="00B76A78">
      <w:instrText xml:space="preserve"> savedate \@ dd.MM.yy </w:instrText>
    </w:r>
    <w:r w:rsidR="00B76A78">
      <w:fldChar w:fldCharType="separate"/>
    </w:r>
    <w:r w:rsidR="00E90D45">
      <w:t>02.05.17</w:t>
    </w:r>
    <w:r w:rsidR="00B76A78">
      <w:fldChar w:fldCharType="end"/>
    </w:r>
    <w:r w:rsidR="00B76A78">
      <w:tab/>
    </w:r>
    <w:r w:rsidR="00B76A78">
      <w:fldChar w:fldCharType="begin"/>
    </w:r>
    <w:r w:rsidR="00B76A78">
      <w:instrText xml:space="preserve"> printdate \@ dd.MM.yy </w:instrText>
    </w:r>
    <w:r w:rsidR="00B76A78">
      <w:fldChar w:fldCharType="separate"/>
    </w:r>
    <w:r w:rsidR="00FB3DB3">
      <w:t>02.05.17</w:t>
    </w:r>
    <w:r w:rsidR="00B76A7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8" w:rsidRDefault="00A151CC">
    <w:pPr>
      <w:pStyle w:val="Footer"/>
    </w:pPr>
    <w:r>
      <w:fldChar w:fldCharType="begin"/>
    </w:r>
    <w:r>
      <w:instrText xml:space="preserve"> FILENAME \p \* MERGEFORMAT </w:instrText>
    </w:r>
    <w:r>
      <w:fldChar w:fldCharType="separate"/>
    </w:r>
    <w:r w:rsidR="00FB3DB3">
      <w:t>P:\FRA\SG\CONSEIL\C17\000\072F.docx</w:t>
    </w:r>
    <w:r>
      <w:fldChar w:fldCharType="end"/>
    </w:r>
    <w:r w:rsidR="00B76A78">
      <w:t xml:space="preserve"> (415411)</w:t>
    </w:r>
    <w:r w:rsidR="00B76A78">
      <w:tab/>
    </w:r>
    <w:r w:rsidR="00B76A78">
      <w:fldChar w:fldCharType="begin"/>
    </w:r>
    <w:r w:rsidR="00B76A78">
      <w:instrText xml:space="preserve"> savedate \@ dd.MM.yy </w:instrText>
    </w:r>
    <w:r w:rsidR="00B76A78">
      <w:fldChar w:fldCharType="separate"/>
    </w:r>
    <w:r w:rsidR="00E90D45">
      <w:t>02.05.17</w:t>
    </w:r>
    <w:r w:rsidR="00B76A78">
      <w:fldChar w:fldCharType="end"/>
    </w:r>
    <w:r w:rsidR="00B76A78">
      <w:tab/>
    </w:r>
    <w:r w:rsidR="00B76A78">
      <w:fldChar w:fldCharType="begin"/>
    </w:r>
    <w:r w:rsidR="00B76A78">
      <w:instrText xml:space="preserve"> printdate \@ dd.MM.yy </w:instrText>
    </w:r>
    <w:r w:rsidR="00B76A78">
      <w:fldChar w:fldCharType="separate"/>
    </w:r>
    <w:r w:rsidR="00FB3DB3">
      <w:t>02.05.17</w:t>
    </w:r>
    <w:r w:rsidR="00B76A78">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8" w:rsidRDefault="00B76A78">
    <w:pPr>
      <w:spacing w:after="120"/>
      <w:jc w:val="center"/>
    </w:pPr>
    <w:r>
      <w:t xml:space="preserve">• </w:t>
    </w:r>
    <w:hyperlink r:id="rId1" w:history="1">
      <w:r>
        <w:rPr>
          <w:rStyle w:val="Hyperlink"/>
        </w:rPr>
        <w:t>http://www.itu.int/council</w:t>
      </w:r>
    </w:hyperlink>
    <w:r>
      <w:t xml:space="preserve"> •</w:t>
    </w:r>
  </w:p>
  <w:p w:rsidR="00B76A78" w:rsidRDefault="00A151CC">
    <w:pPr>
      <w:pStyle w:val="Footer"/>
    </w:pPr>
    <w:r>
      <w:fldChar w:fldCharType="begin"/>
    </w:r>
    <w:r>
      <w:instrText xml:space="preserve"> FILENAME \p \* MERGEFORMAT </w:instrText>
    </w:r>
    <w:r>
      <w:fldChar w:fldCharType="separate"/>
    </w:r>
    <w:r w:rsidR="00FB3DB3">
      <w:t>P:\FRA\SG\CONSEIL\C17\000\072F.docx</w:t>
    </w:r>
    <w:r>
      <w:fldChar w:fldCharType="end"/>
    </w:r>
    <w:r w:rsidR="00B76A78">
      <w:t xml:space="preserve"> (415411)</w:t>
    </w:r>
    <w:r w:rsidR="00B76A78">
      <w:tab/>
    </w:r>
    <w:r w:rsidR="00B76A78">
      <w:fldChar w:fldCharType="begin"/>
    </w:r>
    <w:r w:rsidR="00B76A78">
      <w:instrText xml:space="preserve"> savedate \@ dd.MM.yy </w:instrText>
    </w:r>
    <w:r w:rsidR="00B76A78">
      <w:fldChar w:fldCharType="separate"/>
    </w:r>
    <w:r w:rsidR="00E90D45">
      <w:t>02.05.17</w:t>
    </w:r>
    <w:r w:rsidR="00B76A78">
      <w:fldChar w:fldCharType="end"/>
    </w:r>
    <w:r w:rsidR="00B76A78">
      <w:tab/>
    </w:r>
    <w:r w:rsidR="00B76A78">
      <w:fldChar w:fldCharType="begin"/>
    </w:r>
    <w:r w:rsidR="00B76A78">
      <w:instrText xml:space="preserve"> printdate \@ dd.MM.yy </w:instrText>
    </w:r>
    <w:r w:rsidR="00B76A78">
      <w:fldChar w:fldCharType="separate"/>
    </w:r>
    <w:r w:rsidR="00FB3DB3">
      <w:t>02.05.17</w:t>
    </w:r>
    <w:r w:rsidR="00B76A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A78" w:rsidRDefault="00B76A78">
      <w:r>
        <w:t>____________________</w:t>
      </w:r>
    </w:p>
  </w:footnote>
  <w:footnote w:type="continuationSeparator" w:id="0">
    <w:p w:rsidR="00B76A78" w:rsidRDefault="00B76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8" w:rsidRDefault="00B76A78">
    <w:pPr>
      <w:pStyle w:val="Header"/>
    </w:pPr>
    <w:r>
      <w:t xml:space="preserve">- </w:t>
    </w:r>
    <w:r>
      <w:fldChar w:fldCharType="begin"/>
    </w:r>
    <w:r>
      <w:instrText>PAGE</w:instrText>
    </w:r>
    <w:r>
      <w:fldChar w:fldCharType="separate"/>
    </w:r>
    <w:r>
      <w:rPr>
        <w:noProof/>
      </w:rPr>
      <w:t>2</w:t>
    </w:r>
    <w:r>
      <w:rPr>
        <w:noProof/>
      </w:rPr>
      <w:fldChar w:fldCharType="end"/>
    </w:r>
    <w:r>
      <w:t xml:space="preserve"> -</w:t>
    </w:r>
  </w:p>
  <w:p w:rsidR="00B76A78" w:rsidRDefault="00B76A78">
    <w:pPr>
      <w:pStyle w:val="Header"/>
    </w:pPr>
    <w:r>
      <w:t>C2001/#-F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8" w:rsidRDefault="00B76A78" w:rsidP="00475FB3">
    <w:pPr>
      <w:pStyle w:val="Header"/>
    </w:pPr>
    <w:r>
      <w:fldChar w:fldCharType="begin"/>
    </w:r>
    <w:r>
      <w:instrText>PAGE</w:instrText>
    </w:r>
    <w:r>
      <w:fldChar w:fldCharType="separate"/>
    </w:r>
    <w:r w:rsidR="00A151CC">
      <w:rPr>
        <w:noProof/>
      </w:rPr>
      <w:t>6</w:t>
    </w:r>
    <w:r>
      <w:rPr>
        <w:noProof/>
      </w:rPr>
      <w:fldChar w:fldCharType="end"/>
    </w:r>
  </w:p>
  <w:p w:rsidR="00B76A78" w:rsidRDefault="00B76A78" w:rsidP="0093234A">
    <w:pPr>
      <w:pStyle w:val="Header"/>
    </w:pPr>
    <w:r>
      <w:t>C17/72-F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5DD1730-6429-4836-A8CD-F58A1828AE5B}"/>
    <w:docVar w:name="dgnword-eventsink" w:val="269579008"/>
  </w:docVars>
  <w:rsids>
    <w:rsidRoot w:val="00C46183"/>
    <w:rsid w:val="0001601F"/>
    <w:rsid w:val="00087692"/>
    <w:rsid w:val="000D0D0A"/>
    <w:rsid w:val="00103163"/>
    <w:rsid w:val="00115D93"/>
    <w:rsid w:val="00123B90"/>
    <w:rsid w:val="001247A8"/>
    <w:rsid w:val="001378C0"/>
    <w:rsid w:val="0015721D"/>
    <w:rsid w:val="00173940"/>
    <w:rsid w:val="0018694A"/>
    <w:rsid w:val="001A3287"/>
    <w:rsid w:val="001A6508"/>
    <w:rsid w:val="001C5DA6"/>
    <w:rsid w:val="001D4C31"/>
    <w:rsid w:val="001E4D21"/>
    <w:rsid w:val="00207CD1"/>
    <w:rsid w:val="002203A9"/>
    <w:rsid w:val="0022489E"/>
    <w:rsid w:val="002477A2"/>
    <w:rsid w:val="00263A51"/>
    <w:rsid w:val="00267E02"/>
    <w:rsid w:val="002A5D44"/>
    <w:rsid w:val="002E0BC4"/>
    <w:rsid w:val="002F1B76"/>
    <w:rsid w:val="00302B20"/>
    <w:rsid w:val="00355FF5"/>
    <w:rsid w:val="00361350"/>
    <w:rsid w:val="003920D0"/>
    <w:rsid w:val="003975E0"/>
    <w:rsid w:val="003A6B79"/>
    <w:rsid w:val="004038CB"/>
    <w:rsid w:val="0040546F"/>
    <w:rsid w:val="0042404A"/>
    <w:rsid w:val="00440EAF"/>
    <w:rsid w:val="0044618F"/>
    <w:rsid w:val="0046769A"/>
    <w:rsid w:val="00475FB3"/>
    <w:rsid w:val="004C37A9"/>
    <w:rsid w:val="004F259E"/>
    <w:rsid w:val="00511F1D"/>
    <w:rsid w:val="00520F36"/>
    <w:rsid w:val="00540615"/>
    <w:rsid w:val="00540A6D"/>
    <w:rsid w:val="00544F8D"/>
    <w:rsid w:val="00551610"/>
    <w:rsid w:val="00571EEA"/>
    <w:rsid w:val="00575417"/>
    <w:rsid w:val="005768E1"/>
    <w:rsid w:val="005C3890"/>
    <w:rsid w:val="005D5FD5"/>
    <w:rsid w:val="005E4CFD"/>
    <w:rsid w:val="005F7BFE"/>
    <w:rsid w:val="00600017"/>
    <w:rsid w:val="006145DC"/>
    <w:rsid w:val="006235CA"/>
    <w:rsid w:val="006643AB"/>
    <w:rsid w:val="007172FE"/>
    <w:rsid w:val="007210CD"/>
    <w:rsid w:val="00732045"/>
    <w:rsid w:val="007369DB"/>
    <w:rsid w:val="007956C2"/>
    <w:rsid w:val="007A187E"/>
    <w:rsid w:val="007A44C6"/>
    <w:rsid w:val="007A4C97"/>
    <w:rsid w:val="007C72C2"/>
    <w:rsid w:val="007D4436"/>
    <w:rsid w:val="007F257A"/>
    <w:rsid w:val="007F3665"/>
    <w:rsid w:val="00800037"/>
    <w:rsid w:val="00861D73"/>
    <w:rsid w:val="008A4E87"/>
    <w:rsid w:val="008B5430"/>
    <w:rsid w:val="008D0D80"/>
    <w:rsid w:val="008D6E4F"/>
    <w:rsid w:val="008D76E6"/>
    <w:rsid w:val="00903EE3"/>
    <w:rsid w:val="0092392D"/>
    <w:rsid w:val="0093234A"/>
    <w:rsid w:val="009C307F"/>
    <w:rsid w:val="009D718E"/>
    <w:rsid w:val="00A10521"/>
    <w:rsid w:val="00A134FF"/>
    <w:rsid w:val="00A151CC"/>
    <w:rsid w:val="00A2113E"/>
    <w:rsid w:val="00A23A51"/>
    <w:rsid w:val="00A24607"/>
    <w:rsid w:val="00A25CD3"/>
    <w:rsid w:val="00A4762B"/>
    <w:rsid w:val="00A529E2"/>
    <w:rsid w:val="00A82767"/>
    <w:rsid w:val="00A8425E"/>
    <w:rsid w:val="00A86B03"/>
    <w:rsid w:val="00AA332F"/>
    <w:rsid w:val="00AA7BBB"/>
    <w:rsid w:val="00AB64A8"/>
    <w:rsid w:val="00AC0266"/>
    <w:rsid w:val="00AD24EC"/>
    <w:rsid w:val="00AE2BDC"/>
    <w:rsid w:val="00B309F9"/>
    <w:rsid w:val="00B32B60"/>
    <w:rsid w:val="00B5644E"/>
    <w:rsid w:val="00B61619"/>
    <w:rsid w:val="00B76A78"/>
    <w:rsid w:val="00BB4545"/>
    <w:rsid w:val="00BD5873"/>
    <w:rsid w:val="00BE14CD"/>
    <w:rsid w:val="00BE4EC5"/>
    <w:rsid w:val="00BE7F1B"/>
    <w:rsid w:val="00C04BE3"/>
    <w:rsid w:val="00C25D29"/>
    <w:rsid w:val="00C27A7C"/>
    <w:rsid w:val="00C46183"/>
    <w:rsid w:val="00C764B5"/>
    <w:rsid w:val="00CA08ED"/>
    <w:rsid w:val="00CB47ED"/>
    <w:rsid w:val="00CF183B"/>
    <w:rsid w:val="00D27EC3"/>
    <w:rsid w:val="00D375CD"/>
    <w:rsid w:val="00D553A2"/>
    <w:rsid w:val="00D774D3"/>
    <w:rsid w:val="00D862B8"/>
    <w:rsid w:val="00D904E8"/>
    <w:rsid w:val="00DA08C3"/>
    <w:rsid w:val="00DB4325"/>
    <w:rsid w:val="00DB5A3E"/>
    <w:rsid w:val="00DC22AA"/>
    <w:rsid w:val="00DF74DD"/>
    <w:rsid w:val="00E05485"/>
    <w:rsid w:val="00E25AD0"/>
    <w:rsid w:val="00E32205"/>
    <w:rsid w:val="00E6477A"/>
    <w:rsid w:val="00E90D45"/>
    <w:rsid w:val="00EB6350"/>
    <w:rsid w:val="00F15B57"/>
    <w:rsid w:val="00F427DB"/>
    <w:rsid w:val="00F65BF6"/>
    <w:rsid w:val="00F74152"/>
    <w:rsid w:val="00F9669D"/>
    <w:rsid w:val="00FA5EB1"/>
    <w:rsid w:val="00FA7439"/>
    <w:rsid w:val="00FB3DB3"/>
    <w:rsid w:val="00FC4EC0"/>
    <w:rsid w:val="00FE672A"/>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B991F41-88C6-4509-9558-80B7BA72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732045"/>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E6477A"/>
    <w:rPr>
      <w:rFonts w:ascii="Calibri" w:hAnsi="Calibri"/>
      <w:sz w:val="24"/>
      <w:lang w:val="fr-FR" w:eastAsia="en-US"/>
    </w:rPr>
  </w:style>
  <w:style w:type="character" w:customStyle="1" w:styleId="Heading1Char">
    <w:name w:val="Heading 1 Char"/>
    <w:basedOn w:val="DefaultParagraphFont"/>
    <w:link w:val="Heading1"/>
    <w:rsid w:val="003A6B79"/>
    <w:rPr>
      <w:rFonts w:ascii="Calibri" w:hAnsi="Calibri"/>
      <w:b/>
      <w:sz w:val="28"/>
      <w:lang w:val="fr-FR" w:eastAsia="en-US"/>
    </w:rPr>
  </w:style>
  <w:style w:type="paragraph" w:styleId="Caption">
    <w:name w:val="caption"/>
    <w:basedOn w:val="Normal"/>
    <w:next w:val="Normal"/>
    <w:uiPriority w:val="35"/>
    <w:unhideWhenUsed/>
    <w:qFormat/>
    <w:rsid w:val="003A6B79"/>
    <w:pPr>
      <w:tabs>
        <w:tab w:val="clear" w:pos="567"/>
        <w:tab w:val="clear" w:pos="1134"/>
        <w:tab w:val="clear" w:pos="1701"/>
        <w:tab w:val="clear" w:pos="2268"/>
        <w:tab w:val="clear" w:pos="2835"/>
      </w:tabs>
      <w:overflowPunct/>
      <w:autoSpaceDE/>
      <w:autoSpaceDN/>
      <w:adjustRightInd/>
      <w:spacing w:before="0" w:after="200"/>
      <w:textAlignment w:val="auto"/>
    </w:pPr>
    <w:rPr>
      <w:rFonts w:asciiTheme="minorHAnsi" w:eastAsiaTheme="minorEastAsia" w:hAnsiTheme="minorHAnsi" w:cstheme="minorBidi"/>
      <w:i/>
      <w:iCs/>
      <w:color w:val="1F497D" w:themeColor="text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S17-CL-INF-0009/en" TargetMode="External"/><Relationship Id="rId13" Type="http://schemas.openxmlformats.org/officeDocument/2006/relationships/hyperlink" Target="http://www.itu.int/en/ITU-T/studygroups/2017-2020/20/sg20rglatam/Pages/default.asp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www.itu.int/pub/T-RES-T.44-2016" TargetMode="External"/><Relationship Id="rId12" Type="http://schemas.openxmlformats.org/officeDocument/2006/relationships/hyperlink" Target="http://www.itu.int/en/ITU-T/studygroups/2017-2020/20/sg20rglatam/Pages/default.aspx" TargetMode="External"/><Relationship Id="rId17" Type="http://schemas.openxmlformats.org/officeDocument/2006/relationships/hyperlink" Target="http://www.itu.int/en/ITU-T/studygroups/2017-2020/20/sg20rgeecat/Pages/default.aspx"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itu.int/en/ITU-T/studygroups/2017-2020/20/sg20rgeecat/Pages/default.aspx"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image001.jpg@01D2B2A3.03902F40"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itu.int/en/ITU-T/studygroups/2017-2020/20/sg20rgarb/Pages/default.aspx"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itu.int/en/ITU-T/studygroups/2017-2020/20/sg20rgafr/Pages/default.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fer\AppData\Roaming\Microsoft\Templates\POOL%20F%20-%20ITU\PF_C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PF_C17.dotx</Template>
  <TotalTime>182</TotalTime>
  <Pages>6</Pages>
  <Words>1541</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10730</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Conseil 2010</dc:subject>
  <dc:creator>Ferrer, Jacqueline</dc:creator>
  <cp:keywords>C2010, C10</cp:keywords>
  <dc:description>Document C17/-F  Pour: _x000d_Date du document: janvier 2017_x000d_Enregistré par ITU51009317 à 15:30:24 le 06/04/2017</dc:description>
  <cp:lastModifiedBy>Jones, Jacqueline</cp:lastModifiedBy>
  <cp:revision>29</cp:revision>
  <cp:lastPrinted>2017-05-02T14:35:00Z</cp:lastPrinted>
  <dcterms:created xsi:type="dcterms:W3CDTF">2017-05-02T09:40:00Z</dcterms:created>
  <dcterms:modified xsi:type="dcterms:W3CDTF">2017-05-03T10:35:00Z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