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911"/>
        <w:gridCol w:w="3120"/>
      </w:tblGrid>
      <w:tr w:rsidR="00700D1F">
        <w:trPr>
          <w:cantSplit/>
        </w:trPr>
        <w:tc>
          <w:tcPr>
            <w:tcW w:w="6911" w:type="dxa"/>
          </w:tcPr>
          <w:p w:rsidR="00700D1F" w:rsidRPr="00DF23FC" w:rsidRDefault="00D94637" w:rsidP="00A5354B">
            <w:pPr>
              <w:spacing w:before="360" w:after="48"/>
              <w:rPr>
                <w:rFonts w:ascii="Verdana" w:hAnsi="Verdana"/>
                <w:position w:val="6"/>
                <w:lang w:eastAsia="zh-CN"/>
              </w:rPr>
            </w:pPr>
            <w:r w:rsidRPr="00396098">
              <w:rPr>
                <w:rFonts w:ascii="SimSun" w:hAnsi="SimSun" w:hint="eastAsia"/>
                <w:b/>
                <w:bCs/>
                <w:sz w:val="26"/>
                <w:szCs w:val="26"/>
                <w:lang w:val="en-US" w:eastAsia="zh-CN"/>
              </w:rPr>
              <w:t>理事会</w:t>
            </w:r>
            <w:r w:rsidRPr="004D163F">
              <w:rPr>
                <w:rFonts w:cs="Arial"/>
                <w:b/>
                <w:bCs/>
                <w:sz w:val="26"/>
                <w:szCs w:val="26"/>
                <w:lang w:val="en-US" w:eastAsia="zh-CN"/>
              </w:rPr>
              <w:t>20</w:t>
            </w:r>
            <w:r w:rsidR="00325C25" w:rsidRPr="004D163F">
              <w:rPr>
                <w:rFonts w:cs="Arial"/>
                <w:b/>
                <w:bCs/>
                <w:sz w:val="26"/>
                <w:szCs w:val="26"/>
                <w:lang w:val="en-US" w:eastAsia="zh-CN"/>
              </w:rPr>
              <w:t>1</w:t>
            </w:r>
            <w:r w:rsidR="00A5354B">
              <w:rPr>
                <w:rFonts w:cs="Arial"/>
                <w:b/>
                <w:bCs/>
                <w:sz w:val="26"/>
                <w:szCs w:val="26"/>
                <w:lang w:val="en-US" w:eastAsia="zh-CN"/>
              </w:rPr>
              <w:t>7</w:t>
            </w:r>
            <w:r w:rsidRPr="00396098">
              <w:rPr>
                <w:rFonts w:ascii="SimSun" w:hAnsi="SimSun" w:hint="eastAsia"/>
                <w:b/>
                <w:bCs/>
                <w:sz w:val="26"/>
                <w:szCs w:val="26"/>
                <w:lang w:val="en-US" w:eastAsia="zh-CN"/>
              </w:rPr>
              <w:t>年会议</w:t>
            </w:r>
            <w:r w:rsidRPr="00396098">
              <w:rPr>
                <w:rFonts w:ascii="Arial" w:hAnsi="Arial" w:cs="Arial"/>
                <w:b/>
                <w:bCs/>
                <w:szCs w:val="24"/>
                <w:lang w:val="en-US" w:eastAsia="zh-CN"/>
              </w:rPr>
              <w:br/>
            </w:r>
            <w:r w:rsidR="009625D8" w:rsidRPr="009625D8">
              <w:rPr>
                <w:b/>
                <w:bCs/>
                <w:color w:val="000000"/>
                <w:lang w:eastAsia="zh-CN"/>
              </w:rPr>
              <w:t>201</w:t>
            </w:r>
            <w:r w:rsidR="00A5354B">
              <w:rPr>
                <w:b/>
                <w:bCs/>
                <w:color w:val="000000"/>
                <w:lang w:eastAsia="zh-CN"/>
              </w:rPr>
              <w:t>7</w:t>
            </w:r>
            <w:r w:rsidR="009625D8" w:rsidRPr="009625D8">
              <w:rPr>
                <w:rFonts w:ascii="SimSun" w:hAnsi="SimSun" w:hint="eastAsia"/>
                <w:b/>
                <w:bCs/>
                <w:color w:val="000000"/>
                <w:lang w:eastAsia="zh-CN"/>
              </w:rPr>
              <w:t>年</w:t>
            </w:r>
            <w:r w:rsidR="009625D8" w:rsidRPr="009625D8">
              <w:rPr>
                <w:b/>
                <w:bCs/>
                <w:color w:val="000000"/>
                <w:lang w:eastAsia="zh-CN"/>
              </w:rPr>
              <w:t>5</w:t>
            </w:r>
            <w:r w:rsidR="009625D8" w:rsidRPr="009625D8">
              <w:rPr>
                <w:rFonts w:ascii="SimSun" w:hAnsi="SimSun" w:hint="eastAsia"/>
                <w:b/>
                <w:bCs/>
                <w:color w:val="000000"/>
                <w:lang w:eastAsia="zh-CN"/>
              </w:rPr>
              <w:t>月</w:t>
            </w:r>
            <w:r w:rsidR="00A5354B">
              <w:rPr>
                <w:b/>
                <w:bCs/>
                <w:color w:val="000000"/>
                <w:lang w:eastAsia="zh-CN"/>
              </w:rPr>
              <w:t>1</w:t>
            </w:r>
            <w:r w:rsidR="00A5354B">
              <w:rPr>
                <w:rFonts w:hint="eastAsia"/>
                <w:b/>
                <w:bCs/>
                <w:color w:val="000000"/>
                <w:lang w:eastAsia="zh-CN"/>
              </w:rPr>
              <w:t>5</w:t>
            </w:r>
            <w:r w:rsidR="00A5354B">
              <w:rPr>
                <w:b/>
                <w:bCs/>
                <w:color w:val="000000"/>
                <w:lang w:eastAsia="zh-CN"/>
              </w:rPr>
              <w:t>-</w:t>
            </w:r>
            <w:r w:rsidR="009625D8" w:rsidRPr="009625D8">
              <w:rPr>
                <w:b/>
                <w:bCs/>
                <w:color w:val="000000"/>
                <w:lang w:eastAsia="zh-CN"/>
              </w:rPr>
              <w:t>2</w:t>
            </w:r>
            <w:r w:rsidR="0098459B">
              <w:rPr>
                <w:rFonts w:hint="eastAsia"/>
                <w:b/>
                <w:bCs/>
                <w:color w:val="000000"/>
                <w:lang w:eastAsia="zh-CN"/>
              </w:rPr>
              <w:t>5</w:t>
            </w:r>
            <w:r w:rsidR="009625D8" w:rsidRPr="009625D8">
              <w:rPr>
                <w:rFonts w:ascii="SimSun" w:hAnsi="SimSun" w:hint="eastAsia"/>
                <w:b/>
                <w:bCs/>
                <w:color w:val="000000"/>
                <w:lang w:eastAsia="zh-CN"/>
              </w:rPr>
              <w:t>日</w:t>
            </w:r>
            <w:r w:rsidR="009625D8" w:rsidRPr="009625D8">
              <w:rPr>
                <w:rFonts w:ascii="SimSun" w:hAnsi="SimSun" w:cs="SimSun" w:hint="eastAsia"/>
                <w:b/>
                <w:bCs/>
                <w:smallCaps/>
                <w:szCs w:val="24"/>
                <w:lang w:val="en-US" w:eastAsia="zh-CN"/>
              </w:rPr>
              <w:t>，</w:t>
            </w:r>
            <w:r w:rsidR="009625D8" w:rsidRPr="009625D8">
              <w:rPr>
                <w:rFonts w:ascii="SimSun" w:hAnsi="SimSun" w:hint="eastAsia"/>
                <w:b/>
                <w:bCs/>
                <w:szCs w:val="24"/>
                <w:lang w:eastAsia="zh-CN"/>
              </w:rPr>
              <w:t>日内瓦</w:t>
            </w:r>
          </w:p>
        </w:tc>
        <w:tc>
          <w:tcPr>
            <w:tcW w:w="3120" w:type="dxa"/>
          </w:tcPr>
          <w:p w:rsidR="00700D1F" w:rsidRDefault="00AB42C1" w:rsidP="00864589">
            <w:pPr>
              <w:spacing w:before="0"/>
              <w:jc w:val="right"/>
            </w:pPr>
            <w:bookmarkStart w:id="0" w:name="ditulogo"/>
            <w:bookmarkEnd w:id="0"/>
            <w:r>
              <w:rPr>
                <w:noProof/>
                <w:lang w:val="en-US" w:eastAsia="zh-CN"/>
              </w:rPr>
              <w:drawing>
                <wp:inline distT="0" distB="0" distL="0" distR="0" wp14:anchorId="252E5C10" wp14:editId="3F25DC54">
                  <wp:extent cx="1666875" cy="695325"/>
                  <wp:effectExtent l="0" t="0" r="9525" b="9525"/>
                  <wp:docPr id="1" name="Picture 1" descr="logo_C_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_C_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D1F" w:rsidRPr="00617BE4">
        <w:trPr>
          <w:cantSplit/>
        </w:trPr>
        <w:tc>
          <w:tcPr>
            <w:tcW w:w="6911" w:type="dxa"/>
            <w:tcBorders>
              <w:bottom w:val="single" w:sz="12" w:space="0" w:color="auto"/>
            </w:tcBorders>
          </w:tcPr>
          <w:p w:rsidR="00700D1F" w:rsidRPr="00617BE4" w:rsidRDefault="00700D1F" w:rsidP="00001B77">
            <w:pPr>
              <w:spacing w:before="0" w:after="48"/>
              <w:rPr>
                <w:b/>
                <w:smallCaps/>
                <w:szCs w:val="24"/>
              </w:rPr>
            </w:pPr>
          </w:p>
        </w:tc>
        <w:tc>
          <w:tcPr>
            <w:tcW w:w="3120" w:type="dxa"/>
            <w:tcBorders>
              <w:bottom w:val="single" w:sz="12" w:space="0" w:color="auto"/>
            </w:tcBorders>
          </w:tcPr>
          <w:p w:rsidR="00700D1F" w:rsidRPr="00617BE4" w:rsidRDefault="00700D1F" w:rsidP="00001B77">
            <w:pPr>
              <w:spacing w:before="0"/>
              <w:rPr>
                <w:rFonts w:ascii="Verdana" w:hAnsi="Verdana"/>
                <w:szCs w:val="24"/>
              </w:rPr>
            </w:pPr>
          </w:p>
        </w:tc>
      </w:tr>
      <w:tr w:rsidR="00700D1F" w:rsidRPr="00617BE4">
        <w:trPr>
          <w:cantSplit/>
        </w:trPr>
        <w:tc>
          <w:tcPr>
            <w:tcW w:w="6911" w:type="dxa"/>
            <w:tcBorders>
              <w:top w:val="single" w:sz="12" w:space="0" w:color="auto"/>
            </w:tcBorders>
          </w:tcPr>
          <w:p w:rsidR="00700D1F" w:rsidRPr="00617BE4" w:rsidRDefault="00700D1F" w:rsidP="00001B77">
            <w:pPr>
              <w:spacing w:before="0" w:after="48"/>
              <w:rPr>
                <w:b/>
                <w:smallCaps/>
                <w:szCs w:val="24"/>
              </w:rPr>
            </w:pPr>
          </w:p>
        </w:tc>
        <w:tc>
          <w:tcPr>
            <w:tcW w:w="3120" w:type="dxa"/>
            <w:tcBorders>
              <w:top w:val="single" w:sz="12" w:space="0" w:color="auto"/>
            </w:tcBorders>
          </w:tcPr>
          <w:p w:rsidR="00700D1F" w:rsidRPr="00617BE4" w:rsidRDefault="00700D1F" w:rsidP="00001B77">
            <w:pPr>
              <w:spacing w:before="0"/>
              <w:rPr>
                <w:rFonts w:ascii="Verdana" w:hAnsi="Verdana"/>
                <w:szCs w:val="24"/>
              </w:rPr>
            </w:pPr>
          </w:p>
        </w:tc>
      </w:tr>
      <w:tr w:rsidR="00700D1F">
        <w:trPr>
          <w:cantSplit/>
          <w:trHeight w:val="23"/>
        </w:trPr>
        <w:tc>
          <w:tcPr>
            <w:tcW w:w="6911" w:type="dxa"/>
            <w:vMerge w:val="restart"/>
          </w:tcPr>
          <w:p w:rsidR="00700D1F" w:rsidRPr="00FC5386" w:rsidRDefault="00700D1F" w:rsidP="00E067C5">
            <w:pPr>
              <w:tabs>
                <w:tab w:val="left" w:pos="851"/>
              </w:tabs>
              <w:rPr>
                <w:b/>
                <w:szCs w:val="24"/>
                <w:lang w:eastAsia="zh-CN"/>
              </w:rPr>
            </w:pPr>
            <w:bookmarkStart w:id="1" w:name="dmeeting" w:colFirst="0" w:colLast="0"/>
            <w:r w:rsidRPr="00FC5386">
              <w:rPr>
                <w:rFonts w:hint="eastAsia"/>
                <w:b/>
                <w:szCs w:val="24"/>
                <w:lang w:eastAsia="zh-CN"/>
              </w:rPr>
              <w:t>议项</w:t>
            </w:r>
            <w:r w:rsidRPr="00FC5386">
              <w:rPr>
                <w:b/>
                <w:szCs w:val="24"/>
                <w:lang w:eastAsia="zh-CN"/>
              </w:rPr>
              <w:t>：</w:t>
            </w:r>
            <w:r w:rsidR="00B40A53">
              <w:rPr>
                <w:b/>
              </w:rPr>
              <w:t xml:space="preserve">PL </w:t>
            </w:r>
            <w:r w:rsidR="00B82E92" w:rsidRPr="00BD4A95">
              <w:rPr>
                <w:b/>
              </w:rPr>
              <w:t>1.19</w:t>
            </w:r>
          </w:p>
        </w:tc>
        <w:tc>
          <w:tcPr>
            <w:tcW w:w="3120" w:type="dxa"/>
          </w:tcPr>
          <w:p w:rsidR="00700D1F" w:rsidRPr="00700D1F" w:rsidRDefault="00700D1F" w:rsidP="00B82E92">
            <w:pPr>
              <w:tabs>
                <w:tab w:val="left" w:pos="851"/>
              </w:tabs>
              <w:spacing w:before="0"/>
              <w:rPr>
                <w:b/>
                <w:bCs/>
                <w:lang w:eastAsia="zh-CN"/>
              </w:rPr>
            </w:pPr>
            <w:r w:rsidRPr="00FC5386">
              <w:rPr>
                <w:rFonts w:hint="eastAsia"/>
                <w:b/>
                <w:bCs/>
                <w:szCs w:val="24"/>
                <w:lang w:val="fr-CH" w:eastAsia="zh-CN"/>
              </w:rPr>
              <w:t>文件</w:t>
            </w:r>
            <w:r w:rsidRPr="00700D1F">
              <w:rPr>
                <w:b/>
                <w:bCs/>
                <w:sz w:val="20"/>
                <w:lang w:eastAsia="zh-CN"/>
              </w:rPr>
              <w:t xml:space="preserve"> </w:t>
            </w:r>
            <w:r w:rsidRPr="00FC5386">
              <w:rPr>
                <w:b/>
                <w:bCs/>
                <w:szCs w:val="24"/>
                <w:lang w:eastAsia="zh-CN"/>
              </w:rPr>
              <w:t>C</w:t>
            </w:r>
            <w:r w:rsidR="00325C25" w:rsidRPr="00FC5386">
              <w:rPr>
                <w:b/>
                <w:bCs/>
                <w:szCs w:val="24"/>
                <w:lang w:eastAsia="zh-CN"/>
              </w:rPr>
              <w:t>1</w:t>
            </w:r>
            <w:r w:rsidR="00A5354B">
              <w:rPr>
                <w:b/>
                <w:bCs/>
                <w:szCs w:val="24"/>
                <w:lang w:eastAsia="zh-CN"/>
              </w:rPr>
              <w:t>7</w:t>
            </w:r>
            <w:r w:rsidRPr="00FC5386">
              <w:rPr>
                <w:b/>
                <w:bCs/>
                <w:szCs w:val="24"/>
                <w:lang w:eastAsia="zh-CN"/>
              </w:rPr>
              <w:t>/</w:t>
            </w:r>
            <w:r w:rsidR="00B82E92">
              <w:rPr>
                <w:b/>
                <w:bCs/>
                <w:szCs w:val="24"/>
                <w:lang w:eastAsia="zh-CN"/>
              </w:rPr>
              <w:t>72</w:t>
            </w:r>
            <w:r w:rsidRPr="00FC5386">
              <w:rPr>
                <w:b/>
                <w:bCs/>
                <w:szCs w:val="24"/>
                <w:lang w:eastAsia="zh-CN"/>
              </w:rPr>
              <w:t>-C</w:t>
            </w:r>
          </w:p>
        </w:tc>
      </w:tr>
      <w:bookmarkEnd w:id="1"/>
      <w:tr w:rsidR="00700D1F">
        <w:trPr>
          <w:cantSplit/>
          <w:trHeight w:val="23"/>
        </w:trPr>
        <w:tc>
          <w:tcPr>
            <w:tcW w:w="6911" w:type="dxa"/>
            <w:vMerge/>
          </w:tcPr>
          <w:p w:rsidR="00700D1F" w:rsidRDefault="00700D1F" w:rsidP="00001B77">
            <w:pPr>
              <w:tabs>
                <w:tab w:val="left" w:pos="851"/>
              </w:tabs>
              <w:rPr>
                <w:b/>
                <w:lang w:eastAsia="zh-CN"/>
              </w:rPr>
            </w:pPr>
          </w:p>
        </w:tc>
        <w:tc>
          <w:tcPr>
            <w:tcW w:w="3120" w:type="dxa"/>
          </w:tcPr>
          <w:p w:rsidR="00700D1F" w:rsidRPr="00FC5386" w:rsidRDefault="00700D1F" w:rsidP="00B82E92">
            <w:pPr>
              <w:tabs>
                <w:tab w:val="left" w:pos="993"/>
              </w:tabs>
              <w:spacing w:before="0"/>
              <w:rPr>
                <w:b/>
                <w:bCs/>
                <w:szCs w:val="24"/>
                <w:lang w:eastAsia="zh-CN"/>
              </w:rPr>
            </w:pPr>
            <w:r w:rsidRPr="00FC5386">
              <w:rPr>
                <w:b/>
                <w:bCs/>
                <w:szCs w:val="24"/>
                <w:lang w:eastAsia="zh-CN"/>
              </w:rPr>
              <w:t>20</w:t>
            </w:r>
            <w:r w:rsidR="00325C25" w:rsidRPr="00FC5386">
              <w:rPr>
                <w:b/>
                <w:bCs/>
                <w:szCs w:val="24"/>
                <w:lang w:eastAsia="zh-CN"/>
              </w:rPr>
              <w:t>1</w:t>
            </w:r>
            <w:r w:rsidR="00A5354B">
              <w:rPr>
                <w:b/>
                <w:bCs/>
                <w:szCs w:val="24"/>
                <w:lang w:eastAsia="zh-CN"/>
              </w:rPr>
              <w:t>7</w:t>
            </w:r>
            <w:r w:rsidRPr="00FC5386">
              <w:rPr>
                <w:rFonts w:hint="eastAsia"/>
                <w:b/>
                <w:bCs/>
                <w:szCs w:val="24"/>
                <w:lang w:eastAsia="zh-CN"/>
              </w:rPr>
              <w:t>年</w:t>
            </w:r>
            <w:r w:rsidR="00B82E92">
              <w:rPr>
                <w:rFonts w:asciiTheme="minorHAnsi" w:hAnsiTheme="minorHAnsi" w:cstheme="minorHAnsi"/>
                <w:b/>
                <w:bCs/>
                <w:szCs w:val="24"/>
                <w:lang w:eastAsia="zh-CN"/>
              </w:rPr>
              <w:t>4</w:t>
            </w:r>
            <w:r w:rsidRPr="00FC5386">
              <w:rPr>
                <w:rFonts w:hint="eastAsia"/>
                <w:b/>
                <w:bCs/>
                <w:szCs w:val="24"/>
                <w:lang w:eastAsia="zh-CN"/>
              </w:rPr>
              <w:t>月</w:t>
            </w:r>
            <w:r w:rsidR="00B82E92">
              <w:rPr>
                <w:rFonts w:asciiTheme="minorHAnsi" w:hAnsiTheme="minorHAnsi" w:cstheme="minorHAnsi"/>
                <w:b/>
                <w:bCs/>
                <w:szCs w:val="24"/>
                <w:lang w:eastAsia="zh-CN"/>
              </w:rPr>
              <w:t>21</w:t>
            </w:r>
            <w:r w:rsidRPr="00FC5386">
              <w:rPr>
                <w:rFonts w:hint="eastAsia"/>
                <w:b/>
                <w:bCs/>
                <w:szCs w:val="24"/>
                <w:lang w:eastAsia="zh-CN"/>
              </w:rPr>
              <w:t>日</w:t>
            </w:r>
          </w:p>
        </w:tc>
      </w:tr>
      <w:tr w:rsidR="00700D1F">
        <w:trPr>
          <w:cantSplit/>
          <w:trHeight w:val="23"/>
        </w:trPr>
        <w:tc>
          <w:tcPr>
            <w:tcW w:w="6911" w:type="dxa"/>
            <w:vMerge/>
          </w:tcPr>
          <w:p w:rsidR="00700D1F" w:rsidRDefault="00700D1F" w:rsidP="00001B77">
            <w:pPr>
              <w:tabs>
                <w:tab w:val="left" w:pos="851"/>
              </w:tabs>
              <w:rPr>
                <w:b/>
                <w:lang w:eastAsia="zh-CN"/>
              </w:rPr>
            </w:pPr>
          </w:p>
        </w:tc>
        <w:tc>
          <w:tcPr>
            <w:tcW w:w="3120" w:type="dxa"/>
          </w:tcPr>
          <w:p w:rsidR="00700D1F" w:rsidRPr="00FC5386" w:rsidRDefault="00700D1F" w:rsidP="00001B77">
            <w:pPr>
              <w:tabs>
                <w:tab w:val="left" w:pos="993"/>
              </w:tabs>
              <w:spacing w:before="0"/>
              <w:rPr>
                <w:rFonts w:ascii="SimSun" w:hAnsi="SimSun"/>
                <w:b/>
                <w:bCs/>
                <w:szCs w:val="24"/>
                <w:lang w:eastAsia="zh-CN"/>
              </w:rPr>
            </w:pPr>
            <w:r w:rsidRPr="00FC5386">
              <w:rPr>
                <w:rFonts w:hint="eastAsia"/>
                <w:b/>
                <w:bCs/>
                <w:szCs w:val="24"/>
                <w:lang w:eastAsia="zh-CN"/>
              </w:rPr>
              <w:t>原文：</w:t>
            </w:r>
            <w:r w:rsidR="00F11595" w:rsidRPr="00FC5386">
              <w:rPr>
                <w:rFonts w:hint="eastAsia"/>
                <w:b/>
                <w:bCs/>
                <w:szCs w:val="24"/>
                <w:lang w:eastAsia="zh-CN"/>
              </w:rPr>
              <w:t>英</w:t>
            </w:r>
            <w:r w:rsidRPr="00FC5386">
              <w:rPr>
                <w:rFonts w:hint="eastAsia"/>
                <w:b/>
                <w:bCs/>
                <w:szCs w:val="24"/>
                <w:lang w:eastAsia="zh-CN"/>
              </w:rPr>
              <w:t>文</w:t>
            </w:r>
          </w:p>
        </w:tc>
      </w:tr>
    </w:tbl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10031"/>
      </w:tblGrid>
      <w:tr w:rsidR="0093362E">
        <w:trPr>
          <w:cantSplit/>
        </w:trPr>
        <w:tc>
          <w:tcPr>
            <w:tcW w:w="10031" w:type="dxa"/>
          </w:tcPr>
          <w:p w:rsidR="0093362E" w:rsidRDefault="00E378D8" w:rsidP="00001B77">
            <w:pPr>
              <w:pStyle w:val="Source"/>
              <w:rPr>
                <w:lang w:eastAsia="zh-CN"/>
              </w:rPr>
            </w:pPr>
            <w:r>
              <w:rPr>
                <w:rFonts w:ascii="Times New Roman Bold" w:hAnsi="Times New Roman Bold" w:hint="eastAsia"/>
                <w:lang w:val="fr-CH" w:eastAsia="zh-CN"/>
              </w:rPr>
              <w:t>秘书长的</w:t>
            </w:r>
            <w:r>
              <w:rPr>
                <w:rFonts w:ascii="Times New Roman Bold" w:hAnsi="Times New Roman Bold" w:hint="eastAsia"/>
                <w:lang w:eastAsia="zh-CN"/>
              </w:rPr>
              <w:t>报告</w:t>
            </w:r>
          </w:p>
        </w:tc>
      </w:tr>
      <w:tr w:rsidR="0093362E">
        <w:trPr>
          <w:cantSplit/>
        </w:trPr>
        <w:tc>
          <w:tcPr>
            <w:tcW w:w="10031" w:type="dxa"/>
          </w:tcPr>
          <w:p w:rsidR="0093362E" w:rsidRDefault="00BD4A95" w:rsidP="008E6FCE">
            <w:pPr>
              <w:pStyle w:val="Title1"/>
              <w:rPr>
                <w:bCs/>
                <w:lang w:eastAsia="zh-CN"/>
              </w:rPr>
            </w:pPr>
            <w:bookmarkStart w:id="2" w:name="lt_pId012"/>
            <w:r>
              <w:rPr>
                <w:rFonts w:hint="eastAsia"/>
                <w:lang w:eastAsia="zh-CN"/>
              </w:rPr>
              <w:t>区域组在</w:t>
            </w:r>
            <w:r>
              <w:rPr>
                <w:lang w:eastAsia="zh-CN"/>
              </w:rPr>
              <w:t>缩小标准化</w:t>
            </w:r>
            <w:r w:rsidR="008E6FCE">
              <w:rPr>
                <w:rFonts w:hint="eastAsia"/>
                <w:lang w:eastAsia="zh-CN"/>
              </w:rPr>
              <w:t>工</w:t>
            </w:r>
            <w:proofErr w:type="gramStart"/>
            <w:r w:rsidR="008E6FCE">
              <w:rPr>
                <w:rFonts w:hint="eastAsia"/>
                <w:lang w:eastAsia="zh-CN"/>
              </w:rPr>
              <w:t>作</w:t>
            </w:r>
            <w:r>
              <w:rPr>
                <w:lang w:eastAsia="zh-CN"/>
              </w:rPr>
              <w:t>差距</w:t>
            </w:r>
            <w:proofErr w:type="gramEnd"/>
            <w:r>
              <w:rPr>
                <w:rFonts w:hint="eastAsia"/>
                <w:lang w:eastAsia="zh-CN"/>
              </w:rPr>
              <w:t>方面</w:t>
            </w:r>
            <w:r>
              <w:rPr>
                <w:lang w:eastAsia="zh-CN"/>
              </w:rPr>
              <w:t>的有效性</w:t>
            </w:r>
            <w:bookmarkEnd w:id="2"/>
          </w:p>
        </w:tc>
      </w:tr>
    </w:tbl>
    <w:p w:rsidR="0093362E" w:rsidRDefault="0093362E" w:rsidP="00001B77">
      <w:pPr>
        <w:rPr>
          <w:lang w:eastAsia="zh-CN"/>
        </w:rPr>
      </w:pPr>
    </w:p>
    <w:p w:rsidR="00B40A53" w:rsidRPr="00B82E92" w:rsidRDefault="00B40A53" w:rsidP="00B40A53">
      <w:pPr>
        <w:rPr>
          <w:lang w:eastAsia="zh-CN"/>
        </w:rPr>
      </w:pPr>
      <w:bookmarkStart w:id="3" w:name="_GoBack"/>
      <w:bookmarkEnd w:id="3"/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80"/>
      </w:tblGrid>
      <w:tr w:rsidR="00B40A53" w:rsidTr="00B40A53">
        <w:trPr>
          <w:trHeight w:val="3372"/>
        </w:trPr>
        <w:tc>
          <w:tcPr>
            <w:tcW w:w="8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40A53" w:rsidRPr="00BD4A95" w:rsidRDefault="00B40A53" w:rsidP="003C2E37">
            <w:pPr>
              <w:pStyle w:val="Headingb"/>
              <w:rPr>
                <w:lang w:eastAsia="zh-CN"/>
              </w:rPr>
            </w:pPr>
            <w:r>
              <w:rPr>
                <w:rFonts w:hint="eastAsia"/>
                <w:lang w:val="fr-FR" w:eastAsia="zh-CN"/>
              </w:rPr>
              <w:t>概</w:t>
            </w:r>
            <w:r>
              <w:rPr>
                <w:rFonts w:hint="eastAsia"/>
                <w:lang w:eastAsia="zh-CN"/>
              </w:rPr>
              <w:t>要</w:t>
            </w:r>
          </w:p>
          <w:p w:rsidR="00B40A53" w:rsidRPr="00B82E92" w:rsidRDefault="00BD4A95" w:rsidP="007F1E85">
            <w:pPr>
              <w:ind w:firstLineChars="200" w:firstLine="480"/>
              <w:rPr>
                <w:szCs w:val="22"/>
                <w:lang w:eastAsia="zh-CN"/>
              </w:rPr>
            </w:pPr>
            <w:bookmarkStart w:id="4" w:name="lt_pId014"/>
            <w:r>
              <w:rPr>
                <w:rFonts w:hint="eastAsia"/>
                <w:lang w:eastAsia="zh-CN"/>
              </w:rPr>
              <w:t>本文件</w:t>
            </w:r>
            <w:r>
              <w:rPr>
                <w:lang w:eastAsia="zh-CN"/>
              </w:rPr>
              <w:t>的目的是</w:t>
            </w:r>
            <w:r>
              <w:rPr>
                <w:rFonts w:hint="eastAsia"/>
                <w:lang w:eastAsia="zh-CN"/>
              </w:rPr>
              <w:t>报告</w:t>
            </w:r>
            <w:r>
              <w:rPr>
                <w:lang w:eastAsia="zh-CN"/>
              </w:rPr>
              <w:t>各区域组根据第</w:t>
            </w:r>
            <w:r>
              <w:rPr>
                <w:rFonts w:hint="eastAsia"/>
                <w:lang w:eastAsia="zh-CN"/>
              </w:rPr>
              <w:t>44</w:t>
            </w:r>
            <w:r>
              <w:rPr>
                <w:rFonts w:hint="eastAsia"/>
                <w:lang w:eastAsia="zh-CN"/>
              </w:rPr>
              <w:t>号</w:t>
            </w:r>
            <w:r>
              <w:rPr>
                <w:lang w:eastAsia="zh-CN"/>
              </w:rPr>
              <w:t>决议（</w:t>
            </w:r>
            <w:r w:rsidR="008E6FCE">
              <w:rPr>
                <w:rFonts w:hint="eastAsia"/>
                <w:lang w:eastAsia="zh-CN"/>
              </w:rPr>
              <w:t>2016</w:t>
            </w:r>
            <w:r w:rsidR="008E6FCE">
              <w:rPr>
                <w:rFonts w:hint="eastAsia"/>
                <w:lang w:eastAsia="zh-CN"/>
              </w:rPr>
              <w:t>年</w:t>
            </w:r>
            <w:r w:rsidR="008E6FCE">
              <w:rPr>
                <w:lang w:eastAsia="zh-CN"/>
              </w:rPr>
              <w:t>世界电信标准化全会</w:t>
            </w:r>
            <w:r>
              <w:rPr>
                <w:lang w:eastAsia="zh-CN"/>
              </w:rPr>
              <w:t>）</w:t>
            </w:r>
            <w:r>
              <w:rPr>
                <w:rFonts w:hint="eastAsia"/>
                <w:lang w:eastAsia="zh-CN"/>
              </w:rPr>
              <w:t>的</w:t>
            </w:r>
            <w:r w:rsidR="007F1E85">
              <w:rPr>
                <w:rFonts w:hint="eastAsia"/>
                <w:lang w:eastAsia="zh-CN"/>
              </w:rPr>
              <w:t>“</w:t>
            </w:r>
            <w:r w:rsidRPr="008E6FCE">
              <w:rPr>
                <w:rFonts w:ascii="STKaiti" w:eastAsia="STKaiti" w:hAnsi="STKaiti" w:hint="eastAsia"/>
                <w:lang w:eastAsia="zh-CN"/>
              </w:rPr>
              <w:t>责成</w:t>
            </w:r>
            <w:r w:rsidR="007F1E85">
              <w:rPr>
                <w:rFonts w:ascii="STKaiti" w:eastAsia="STKaiti" w:hAnsi="STKaiti" w:hint="eastAsia"/>
                <w:lang w:eastAsia="zh-CN"/>
              </w:rPr>
              <w:t>”</w:t>
            </w:r>
            <w:r w:rsidR="007F1E85">
              <w:rPr>
                <w:rFonts w:ascii="STKaiti" w:eastAsia="STKaiti" w:hAnsi="STKaiti"/>
                <w:lang w:eastAsia="zh-CN"/>
              </w:rPr>
              <w:t>部分所</w:t>
            </w:r>
            <w:r w:rsidR="008E6FCE">
              <w:rPr>
                <w:rFonts w:hint="eastAsia"/>
                <w:lang w:eastAsia="zh-CN"/>
              </w:rPr>
              <w:t>开展</w:t>
            </w:r>
            <w:r w:rsidR="008E6FCE">
              <w:rPr>
                <w:lang w:eastAsia="zh-CN"/>
              </w:rPr>
              <w:t>工作的有效性。</w:t>
            </w:r>
            <w:bookmarkEnd w:id="4"/>
          </w:p>
          <w:p w:rsidR="00B40A53" w:rsidRPr="003C2E37" w:rsidRDefault="00B40A53" w:rsidP="003C2E37">
            <w:pPr>
              <w:pStyle w:val="Headingb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需采取的行动</w:t>
            </w:r>
          </w:p>
          <w:p w:rsidR="00B40A53" w:rsidRPr="00B82E92" w:rsidRDefault="00927D38" w:rsidP="00927D38">
            <w:pPr>
              <w:pStyle w:val="BodyTextIndent3"/>
              <w:spacing w:before="120"/>
              <w:ind w:firstLineChars="200" w:firstLine="480"/>
              <w:textAlignment w:val="baseline"/>
              <w:rPr>
                <w:sz w:val="24"/>
                <w:szCs w:val="24"/>
              </w:rPr>
            </w:pPr>
            <w:r>
              <w:rPr>
                <w:rFonts w:asciiTheme="minorHAnsi" w:hAnsiTheme="minorHAnsi" w:hint="eastAsia"/>
                <w:sz w:val="24"/>
                <w:szCs w:val="24"/>
              </w:rPr>
              <w:t>请理事会将本</w:t>
            </w:r>
            <w:r w:rsidR="00B82E92" w:rsidRPr="00B82E92">
              <w:rPr>
                <w:rFonts w:asciiTheme="minorHAnsi" w:hAnsiTheme="minorHAnsi" w:hint="eastAsia"/>
                <w:sz w:val="24"/>
                <w:szCs w:val="24"/>
              </w:rPr>
              <w:t>报告</w:t>
            </w:r>
            <w:r w:rsidR="00B82E92" w:rsidRPr="00B82E92">
              <w:rPr>
                <w:rFonts w:asciiTheme="minorHAnsi" w:hAnsiTheme="minorHAnsi" w:hint="eastAsia"/>
                <w:b/>
                <w:bCs/>
                <w:sz w:val="24"/>
                <w:szCs w:val="24"/>
              </w:rPr>
              <w:t>记录</w:t>
            </w:r>
            <w:r w:rsidR="00B82E92" w:rsidRPr="00B82E92">
              <w:rPr>
                <w:rFonts w:asciiTheme="minorHAnsi" w:hAnsiTheme="minorHAnsi" w:hint="eastAsia"/>
                <w:sz w:val="24"/>
                <w:szCs w:val="24"/>
              </w:rPr>
              <w:t>在案</w:t>
            </w:r>
            <w:r>
              <w:rPr>
                <w:rFonts w:asciiTheme="minorHAnsi" w:hAnsiTheme="minorHAnsi" w:hint="eastAsia"/>
                <w:sz w:val="24"/>
                <w:szCs w:val="24"/>
                <w:lang w:val="en-GB"/>
              </w:rPr>
              <w:t>。</w:t>
            </w:r>
          </w:p>
          <w:p w:rsidR="00B40A53" w:rsidRDefault="00B40A53">
            <w:pPr>
              <w:jc w:val="center"/>
              <w:rPr>
                <w:sz w:val="28"/>
                <w:szCs w:val="22"/>
                <w:lang w:eastAsia="zh-CN"/>
              </w:rPr>
            </w:pPr>
            <w:r>
              <w:rPr>
                <w:sz w:val="28"/>
                <w:szCs w:val="22"/>
                <w:lang w:eastAsia="zh-CN"/>
              </w:rPr>
              <w:t>______________</w:t>
            </w:r>
          </w:p>
          <w:p w:rsidR="009164A9" w:rsidRPr="00FC5386" w:rsidRDefault="009164A9" w:rsidP="009164A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794"/>
                <w:tab w:val="left" w:pos="1191"/>
                <w:tab w:val="left" w:pos="1588"/>
              </w:tabs>
              <w:spacing w:before="0" w:after="0"/>
              <w:rPr>
                <w:caps/>
                <w:sz w:val="24"/>
                <w:szCs w:val="22"/>
                <w:lang w:val="fr-FR" w:eastAsia="zh-CN"/>
              </w:rPr>
            </w:pPr>
          </w:p>
          <w:p w:rsidR="009164A9" w:rsidRDefault="009164A9" w:rsidP="003C2E37">
            <w:pPr>
              <w:pStyle w:val="Headingb"/>
              <w:rPr>
                <w:lang w:eastAsia="zh-CN"/>
              </w:rPr>
            </w:pPr>
            <w:r w:rsidRPr="00FC5386">
              <w:rPr>
                <w:rFonts w:hint="eastAsia"/>
                <w:lang w:eastAsia="zh-CN"/>
              </w:rPr>
              <w:t>参考文件</w:t>
            </w:r>
          </w:p>
          <w:p w:rsidR="00B82E92" w:rsidRPr="00B82E92" w:rsidRDefault="0048727F" w:rsidP="00B82E92">
            <w:pPr>
              <w:ind w:firstLineChars="200" w:firstLine="480"/>
              <w:rPr>
                <w:lang w:eastAsia="zh-CN"/>
              </w:rPr>
            </w:pPr>
            <w:hyperlink r:id="rId9" w:history="1">
              <w:bookmarkStart w:id="5" w:name="lt_pId019"/>
              <w:r w:rsidR="00B82E92">
                <w:rPr>
                  <w:rStyle w:val="Hyperlink"/>
                  <w:rFonts w:hint="eastAsia"/>
                  <w:lang w:eastAsia="zh-CN"/>
                </w:rPr>
                <w:t>世界</w:t>
              </w:r>
              <w:r w:rsidR="00B82E92">
                <w:rPr>
                  <w:rStyle w:val="Hyperlink"/>
                  <w:lang w:eastAsia="zh-CN"/>
                </w:rPr>
                <w:t>电信标准化全会</w:t>
              </w:r>
              <w:r w:rsidR="00B82E92">
                <w:rPr>
                  <w:rStyle w:val="Hyperlink"/>
                  <w:rFonts w:hint="eastAsia"/>
                  <w:lang w:eastAsia="zh-CN"/>
                </w:rPr>
                <w:t>第</w:t>
              </w:r>
              <w:r w:rsidR="00B82E92" w:rsidRPr="00E30820">
                <w:rPr>
                  <w:rStyle w:val="Hyperlink"/>
                  <w:lang w:eastAsia="zh-CN"/>
                </w:rPr>
                <w:t>44</w:t>
              </w:r>
              <w:r w:rsidR="00B82E92">
                <w:rPr>
                  <w:rStyle w:val="Hyperlink"/>
                  <w:rFonts w:hint="eastAsia"/>
                  <w:lang w:eastAsia="zh-CN"/>
                </w:rPr>
                <w:t>号</w:t>
              </w:r>
              <w:r w:rsidR="00B82E92">
                <w:rPr>
                  <w:rStyle w:val="Hyperlink"/>
                  <w:lang w:eastAsia="zh-CN"/>
                </w:rPr>
                <w:t>决议</w:t>
              </w:r>
              <w:r w:rsidR="00B82E92">
                <w:rPr>
                  <w:rStyle w:val="Hyperlink"/>
                  <w:rFonts w:hint="eastAsia"/>
                  <w:lang w:eastAsia="zh-CN"/>
                </w:rPr>
                <w:t>（</w:t>
              </w:r>
              <w:r w:rsidR="00B82E92">
                <w:rPr>
                  <w:rStyle w:val="Hyperlink"/>
                  <w:rFonts w:hint="eastAsia"/>
                  <w:lang w:eastAsia="zh-CN"/>
                </w:rPr>
                <w:t>2016</w:t>
              </w:r>
              <w:r w:rsidR="00B82E92">
                <w:rPr>
                  <w:rStyle w:val="Hyperlink"/>
                  <w:rFonts w:hint="eastAsia"/>
                  <w:lang w:eastAsia="zh-CN"/>
                </w:rPr>
                <w:t>年</w:t>
              </w:r>
              <w:r w:rsidR="00B82E92">
                <w:rPr>
                  <w:rStyle w:val="Hyperlink"/>
                  <w:lang w:eastAsia="zh-CN"/>
                </w:rPr>
                <w:t>，哈马马特，修订版</w:t>
              </w:r>
              <w:bookmarkEnd w:id="5"/>
            </w:hyperlink>
            <w:r w:rsidR="00B82E92">
              <w:rPr>
                <w:rStyle w:val="Hyperlink"/>
                <w:rFonts w:hint="eastAsia"/>
                <w:lang w:eastAsia="zh-CN"/>
              </w:rPr>
              <w:t>）</w:t>
            </w:r>
          </w:p>
          <w:p w:rsidR="00B40A53" w:rsidRPr="009164A9" w:rsidRDefault="00B40A53" w:rsidP="009164A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794"/>
                <w:tab w:val="left" w:pos="1191"/>
                <w:tab w:val="left" w:pos="1588"/>
              </w:tabs>
              <w:spacing w:before="0" w:after="0"/>
              <w:rPr>
                <w:caps/>
                <w:sz w:val="24"/>
                <w:szCs w:val="22"/>
                <w:lang w:val="fr-FR" w:eastAsia="zh-CN"/>
              </w:rPr>
            </w:pPr>
          </w:p>
        </w:tc>
      </w:tr>
    </w:tbl>
    <w:p w:rsidR="00B40A53" w:rsidRDefault="00B40A53" w:rsidP="00B40A53">
      <w:pPr>
        <w:tabs>
          <w:tab w:val="clear" w:pos="794"/>
          <w:tab w:val="clear" w:pos="1191"/>
          <w:tab w:val="clear" w:pos="1588"/>
          <w:tab w:val="clear" w:pos="1985"/>
          <w:tab w:val="center" w:pos="8222"/>
        </w:tabs>
        <w:rPr>
          <w:szCs w:val="22"/>
          <w:lang w:val="fr-FR" w:eastAsia="zh-CN"/>
        </w:rPr>
      </w:pPr>
    </w:p>
    <w:p w:rsidR="00B82E92" w:rsidRPr="00BD4A95" w:rsidRDefault="00B82E92" w:rsidP="003613BB">
      <w:pPr>
        <w:pStyle w:val="Heading1"/>
        <w:keepNext w:val="0"/>
        <w:keepLines w:val="0"/>
        <w:snapToGrid w:val="0"/>
        <w:spacing w:after="120"/>
        <w:ind w:left="709" w:hanging="709"/>
        <w:rPr>
          <w:lang w:val="fr-FR" w:eastAsia="zh-CN"/>
        </w:rPr>
      </w:pPr>
      <w:r w:rsidRPr="00BD4A95">
        <w:rPr>
          <w:lang w:val="fr-FR" w:eastAsia="zh-CN"/>
        </w:rPr>
        <w:t>1</w:t>
      </w:r>
      <w:r w:rsidRPr="00BD4A95">
        <w:rPr>
          <w:lang w:val="fr-FR" w:eastAsia="zh-CN"/>
        </w:rPr>
        <w:tab/>
      </w:r>
      <w:r w:rsidR="003613BB">
        <w:rPr>
          <w:rFonts w:hint="eastAsia"/>
          <w:lang w:eastAsia="zh-CN"/>
        </w:rPr>
        <w:t>背景</w:t>
      </w:r>
    </w:p>
    <w:p w:rsidR="00B82E92" w:rsidRPr="008E6FCE" w:rsidRDefault="00B82E92" w:rsidP="007F1E85">
      <w:pPr>
        <w:snapToGrid w:val="0"/>
        <w:spacing w:after="120"/>
        <w:jc w:val="both"/>
        <w:rPr>
          <w:lang w:eastAsia="zh-CN"/>
        </w:rPr>
      </w:pPr>
      <w:r w:rsidRPr="00BD4A95">
        <w:rPr>
          <w:lang w:val="fr-FR" w:eastAsia="zh-CN"/>
        </w:rPr>
        <w:t>1.1</w:t>
      </w:r>
      <w:r w:rsidRPr="00BD4A95">
        <w:rPr>
          <w:lang w:val="fr-FR" w:eastAsia="zh-CN"/>
        </w:rPr>
        <w:tab/>
      </w:r>
      <w:bookmarkStart w:id="6" w:name="lt_pId023"/>
      <w:r w:rsidR="008E6FCE">
        <w:rPr>
          <w:lang w:val="fr-FR" w:eastAsia="zh-CN"/>
        </w:rPr>
        <w:t>2014</w:t>
      </w:r>
      <w:r w:rsidR="008E6FCE">
        <w:rPr>
          <w:rFonts w:hint="eastAsia"/>
          <w:lang w:val="fr-FR" w:eastAsia="zh-CN"/>
        </w:rPr>
        <w:t>年</w:t>
      </w:r>
      <w:r w:rsidR="008E6FCE">
        <w:rPr>
          <w:lang w:val="fr-FR" w:eastAsia="zh-CN"/>
        </w:rPr>
        <w:t>全权代表大会（</w:t>
      </w:r>
      <w:r w:rsidRPr="00BD4A95">
        <w:rPr>
          <w:lang w:val="fr-FR" w:eastAsia="zh-CN"/>
        </w:rPr>
        <w:t>PP-14</w:t>
      </w:r>
      <w:r w:rsidR="008E6FCE">
        <w:rPr>
          <w:rFonts w:hint="eastAsia"/>
          <w:lang w:val="fr-FR" w:eastAsia="zh-CN"/>
        </w:rPr>
        <w:t>）</w:t>
      </w:r>
      <w:r w:rsidR="008E6FCE">
        <w:rPr>
          <w:lang w:val="fr-FR" w:eastAsia="zh-CN"/>
        </w:rPr>
        <w:t>修订了</w:t>
      </w:r>
      <w:r w:rsidR="003613BB" w:rsidRPr="004F448E">
        <w:rPr>
          <w:spacing w:val="-4"/>
          <w:lang w:val="en-US" w:eastAsia="zh-CN"/>
        </w:rPr>
        <w:t>有关</w:t>
      </w:r>
      <w:r w:rsidR="008E6FCE" w:rsidRPr="008E6FCE">
        <w:rPr>
          <w:rFonts w:hint="eastAsia"/>
          <w:spacing w:val="-4"/>
          <w:lang w:val="fr-FR" w:eastAsia="zh-CN"/>
        </w:rPr>
        <w:t>“</w:t>
      </w:r>
      <w:r w:rsidR="00155B93">
        <w:rPr>
          <w:rFonts w:hint="eastAsia"/>
          <w:spacing w:val="-4"/>
          <w:lang w:val="en-US" w:eastAsia="zh-CN"/>
        </w:rPr>
        <w:t>缩小</w:t>
      </w:r>
      <w:r w:rsidR="003613BB" w:rsidRPr="004F448E">
        <w:rPr>
          <w:spacing w:val="-4"/>
          <w:lang w:val="en-US" w:eastAsia="zh-CN"/>
        </w:rPr>
        <w:t>发展中国家和发达国家之间标准化工作差距</w:t>
      </w:r>
      <w:r w:rsidR="008E6FCE" w:rsidRPr="008E6FCE">
        <w:rPr>
          <w:rFonts w:hint="eastAsia"/>
          <w:spacing w:val="-4"/>
          <w:lang w:val="fr-FR" w:eastAsia="zh-CN"/>
        </w:rPr>
        <w:t>”</w:t>
      </w:r>
      <w:r w:rsidR="003613BB" w:rsidRPr="004F448E">
        <w:rPr>
          <w:spacing w:val="-4"/>
          <w:lang w:val="en-US" w:eastAsia="zh-CN"/>
        </w:rPr>
        <w:t>的第</w:t>
      </w:r>
      <w:r w:rsidR="003613BB" w:rsidRPr="00BD4A95">
        <w:rPr>
          <w:spacing w:val="-4"/>
          <w:lang w:val="fr-FR" w:eastAsia="zh-CN"/>
        </w:rPr>
        <w:t>123</w:t>
      </w:r>
      <w:r w:rsidR="003613BB" w:rsidRPr="004F448E">
        <w:rPr>
          <w:spacing w:val="-4"/>
          <w:lang w:val="en-US" w:eastAsia="zh-CN"/>
        </w:rPr>
        <w:t>号决议</w:t>
      </w:r>
      <w:r w:rsidR="008E6FCE">
        <w:rPr>
          <w:rFonts w:hint="eastAsia"/>
          <w:spacing w:val="-4"/>
          <w:lang w:val="fr-FR" w:eastAsia="zh-CN"/>
        </w:rPr>
        <w:t>，</w:t>
      </w:r>
      <w:r w:rsidR="008E6FCE">
        <w:rPr>
          <w:spacing w:val="-4"/>
          <w:lang w:val="fr-FR" w:eastAsia="zh-CN"/>
        </w:rPr>
        <w:t>并</w:t>
      </w:r>
      <w:r w:rsidR="00155B93">
        <w:rPr>
          <w:rFonts w:hint="eastAsia"/>
          <w:lang w:val="en-US" w:eastAsia="zh-CN"/>
        </w:rPr>
        <w:t>认识到</w:t>
      </w:r>
      <w:r w:rsidR="003613BB" w:rsidRPr="00BD4A95">
        <w:rPr>
          <w:lang w:val="fr-FR" w:eastAsia="zh-CN"/>
        </w:rPr>
        <w:t>，</w:t>
      </w:r>
      <w:r w:rsidR="008E6FCE">
        <w:rPr>
          <w:rFonts w:hint="eastAsia"/>
          <w:lang w:val="en-US" w:eastAsia="zh-CN"/>
        </w:rPr>
        <w:t>落实</w:t>
      </w:r>
      <w:r w:rsidR="003613BB" w:rsidRPr="00CE57C3">
        <w:rPr>
          <w:lang w:val="en-US" w:eastAsia="zh-CN"/>
        </w:rPr>
        <w:t>国际电联</w:t>
      </w:r>
      <w:r w:rsidR="003613BB">
        <w:rPr>
          <w:rFonts w:hint="eastAsia"/>
          <w:lang w:val="en-US" w:eastAsia="zh-CN"/>
        </w:rPr>
        <w:t>无线电通信部门</w:t>
      </w:r>
      <w:r w:rsidR="003613BB" w:rsidRPr="00BD4A95">
        <w:rPr>
          <w:rFonts w:hint="eastAsia"/>
          <w:lang w:val="fr-FR" w:eastAsia="zh-CN"/>
        </w:rPr>
        <w:t>（</w:t>
      </w:r>
      <w:r w:rsidR="003613BB" w:rsidRPr="00BD4A95">
        <w:rPr>
          <w:lang w:val="fr-FR" w:eastAsia="zh-CN"/>
        </w:rPr>
        <w:t>ITU-R</w:t>
      </w:r>
      <w:r w:rsidR="003613BB" w:rsidRPr="00BD4A95">
        <w:rPr>
          <w:rFonts w:hint="eastAsia"/>
          <w:lang w:val="fr-FR" w:eastAsia="zh-CN"/>
        </w:rPr>
        <w:t>）</w:t>
      </w:r>
      <w:r w:rsidR="003613BB">
        <w:rPr>
          <w:rFonts w:hint="eastAsia"/>
          <w:lang w:val="en-US" w:eastAsia="zh-CN"/>
        </w:rPr>
        <w:t>和国际电联电信标准化部门</w:t>
      </w:r>
      <w:r w:rsidR="003613BB" w:rsidRPr="00BD4A95">
        <w:rPr>
          <w:rFonts w:hint="eastAsia"/>
          <w:lang w:val="fr-FR" w:eastAsia="zh-CN"/>
        </w:rPr>
        <w:t>（</w:t>
      </w:r>
      <w:r w:rsidR="003613BB" w:rsidRPr="00BD4A95">
        <w:rPr>
          <w:rFonts w:hint="eastAsia"/>
          <w:lang w:val="fr-FR" w:eastAsia="zh-CN"/>
        </w:rPr>
        <w:t>ITU-T</w:t>
      </w:r>
      <w:r w:rsidR="003613BB" w:rsidRPr="00BD4A95">
        <w:rPr>
          <w:rFonts w:hint="eastAsia"/>
          <w:lang w:val="fr-FR" w:eastAsia="zh-CN"/>
        </w:rPr>
        <w:t>）</w:t>
      </w:r>
      <w:r w:rsidR="003613BB" w:rsidRPr="00CE57C3">
        <w:rPr>
          <w:lang w:val="en-US" w:eastAsia="zh-CN"/>
        </w:rPr>
        <w:t>建议书是朝着</w:t>
      </w:r>
      <w:r w:rsidR="00155B93">
        <w:rPr>
          <w:rFonts w:hint="eastAsia"/>
          <w:lang w:val="en-US" w:eastAsia="zh-CN"/>
        </w:rPr>
        <w:t>缩小</w:t>
      </w:r>
      <w:r w:rsidR="003613BB" w:rsidRPr="00CE57C3">
        <w:rPr>
          <w:lang w:val="en-US" w:eastAsia="zh-CN"/>
        </w:rPr>
        <w:t>发达国家和发展中国家之间的标准化工作差距迈进的基本步骤</w:t>
      </w:r>
      <w:r w:rsidR="008E6FCE">
        <w:rPr>
          <w:rFonts w:hint="eastAsia"/>
          <w:lang w:val="en-US" w:eastAsia="zh-CN"/>
        </w:rPr>
        <w:t>。</w:t>
      </w:r>
      <w:bookmarkStart w:id="7" w:name="lt_pId024"/>
      <w:bookmarkEnd w:id="6"/>
      <w:r w:rsidR="00155B93">
        <w:rPr>
          <w:rFonts w:hint="eastAsia"/>
          <w:lang w:val="en-US" w:eastAsia="zh-CN"/>
        </w:rPr>
        <w:t>大会</w:t>
      </w:r>
      <w:r w:rsidR="00155B93">
        <w:rPr>
          <w:lang w:val="en-US" w:eastAsia="zh-CN"/>
        </w:rPr>
        <w:t>进一步责成秘书长和三个局的主任</w:t>
      </w:r>
      <w:r w:rsidR="00155B93">
        <w:rPr>
          <w:rFonts w:hint="eastAsia"/>
          <w:lang w:val="en-US" w:eastAsia="zh-CN"/>
        </w:rPr>
        <w:t>就</w:t>
      </w:r>
      <w:r w:rsidR="007F1E85">
        <w:rPr>
          <w:rFonts w:hint="eastAsia"/>
          <w:lang w:val="en-US" w:eastAsia="zh-CN"/>
        </w:rPr>
        <w:t>此</w:t>
      </w:r>
      <w:r w:rsidR="00155B93">
        <w:rPr>
          <w:lang w:val="en-US" w:eastAsia="zh-CN"/>
        </w:rPr>
        <w:t>决议</w:t>
      </w:r>
      <w:r w:rsidR="00155B93">
        <w:rPr>
          <w:rFonts w:hint="eastAsia"/>
          <w:lang w:val="en-US" w:eastAsia="zh-CN"/>
        </w:rPr>
        <w:t>的</w:t>
      </w:r>
      <w:r w:rsidR="00155B93">
        <w:rPr>
          <w:lang w:val="en-US" w:eastAsia="zh-CN"/>
        </w:rPr>
        <w:t>后续工作和落实开展密切合作，同时实施旨在推动缩小发展中国家和发达国家</w:t>
      </w:r>
      <w:r w:rsidR="00155B93">
        <w:rPr>
          <w:rFonts w:hint="eastAsia"/>
          <w:lang w:val="en-US" w:eastAsia="zh-CN"/>
        </w:rPr>
        <w:t>之间</w:t>
      </w:r>
      <w:r w:rsidR="00155B93">
        <w:rPr>
          <w:lang w:val="en-US" w:eastAsia="zh-CN"/>
        </w:rPr>
        <w:t>标准化工</w:t>
      </w:r>
      <w:proofErr w:type="gramStart"/>
      <w:r w:rsidR="00155B93">
        <w:rPr>
          <w:lang w:val="en-US" w:eastAsia="zh-CN"/>
        </w:rPr>
        <w:t>作差距</w:t>
      </w:r>
      <w:proofErr w:type="gramEnd"/>
      <w:r w:rsidR="00155B93">
        <w:rPr>
          <w:lang w:val="en-US" w:eastAsia="zh-CN"/>
        </w:rPr>
        <w:t>的举措。</w:t>
      </w:r>
      <w:bookmarkEnd w:id="7"/>
    </w:p>
    <w:p w:rsidR="00B82E92" w:rsidRDefault="00B82E92" w:rsidP="007F1E85">
      <w:pPr>
        <w:snapToGrid w:val="0"/>
        <w:spacing w:after="120"/>
        <w:jc w:val="both"/>
        <w:rPr>
          <w:rFonts w:eastAsia="Arial Unicode MS" w:cstheme="minorHAnsi"/>
          <w:szCs w:val="24"/>
          <w:lang w:eastAsia="zh-CN"/>
        </w:rPr>
      </w:pPr>
      <w:r>
        <w:rPr>
          <w:rFonts w:eastAsia="Arial Unicode MS" w:cstheme="minorHAnsi"/>
          <w:szCs w:val="24"/>
          <w:lang w:eastAsia="zh-CN"/>
        </w:rPr>
        <w:t>1.2</w:t>
      </w:r>
      <w:r>
        <w:rPr>
          <w:rFonts w:eastAsia="Arial Unicode MS" w:cstheme="minorHAnsi"/>
          <w:szCs w:val="24"/>
          <w:lang w:eastAsia="zh-CN"/>
        </w:rPr>
        <w:tab/>
      </w:r>
      <w:bookmarkStart w:id="8" w:name="lt_pId026"/>
      <w:r w:rsidR="003613BB" w:rsidRPr="002814CD">
        <w:rPr>
          <w:rFonts w:hint="eastAsia"/>
          <w:lang w:val="en-US" w:eastAsia="zh-CN"/>
        </w:rPr>
        <w:t>理事会第</w:t>
      </w:r>
      <w:r w:rsidR="003613BB" w:rsidRPr="002814CD">
        <w:rPr>
          <w:rFonts w:hint="eastAsia"/>
          <w:lang w:val="en-US" w:eastAsia="zh-CN"/>
        </w:rPr>
        <w:t>1353</w:t>
      </w:r>
      <w:r w:rsidR="003613BB" w:rsidRPr="002814CD">
        <w:rPr>
          <w:rFonts w:hint="eastAsia"/>
          <w:lang w:val="en-US" w:eastAsia="zh-CN"/>
        </w:rPr>
        <w:t>号决议认识到，电信和</w:t>
      </w:r>
      <w:r w:rsidR="00155B93">
        <w:rPr>
          <w:rFonts w:hint="eastAsia"/>
          <w:lang w:val="en-US" w:eastAsia="zh-CN"/>
        </w:rPr>
        <w:t>信息</w:t>
      </w:r>
      <w:r w:rsidR="00155B93">
        <w:rPr>
          <w:lang w:val="en-US" w:eastAsia="zh-CN"/>
        </w:rPr>
        <w:t>通信技术（</w:t>
      </w:r>
      <w:r w:rsidR="003613BB" w:rsidRPr="002814CD">
        <w:rPr>
          <w:rFonts w:hint="eastAsia"/>
          <w:lang w:val="en-US" w:eastAsia="zh-CN"/>
        </w:rPr>
        <w:t>ICT</w:t>
      </w:r>
      <w:r w:rsidR="00155B93">
        <w:rPr>
          <w:rFonts w:hint="eastAsia"/>
          <w:lang w:val="en-US" w:eastAsia="zh-CN"/>
        </w:rPr>
        <w:t>）</w:t>
      </w:r>
      <w:r w:rsidR="003613BB" w:rsidRPr="002814CD">
        <w:rPr>
          <w:rFonts w:hint="eastAsia"/>
          <w:lang w:val="en-US" w:eastAsia="zh-CN"/>
        </w:rPr>
        <w:t>是发达</w:t>
      </w:r>
      <w:r w:rsidR="003613BB">
        <w:rPr>
          <w:rFonts w:hint="eastAsia"/>
          <w:lang w:val="en-US" w:eastAsia="zh-CN"/>
        </w:rPr>
        <w:t>国家</w:t>
      </w:r>
      <w:r w:rsidR="003613BB" w:rsidRPr="002814CD">
        <w:rPr>
          <w:rFonts w:hint="eastAsia"/>
          <w:lang w:val="en-US" w:eastAsia="zh-CN"/>
        </w:rPr>
        <w:t>和发展中国家实现可持续发展不可或缺的</w:t>
      </w:r>
      <w:r w:rsidR="00155B93">
        <w:rPr>
          <w:rFonts w:hint="eastAsia"/>
          <w:lang w:val="en-US" w:eastAsia="zh-CN"/>
        </w:rPr>
        <w:t>要</w:t>
      </w:r>
      <w:r w:rsidR="00927D38">
        <w:rPr>
          <w:rFonts w:hint="eastAsia"/>
          <w:lang w:val="en-US" w:eastAsia="zh-CN"/>
        </w:rPr>
        <w:t>素，并责成秘书长与各局主任协</w:t>
      </w:r>
      <w:r w:rsidR="003613BB" w:rsidRPr="002814CD">
        <w:rPr>
          <w:rFonts w:hint="eastAsia"/>
          <w:lang w:val="en-US" w:eastAsia="zh-CN"/>
        </w:rPr>
        <w:t>作，确定国际电联为支持发展中国家</w:t>
      </w:r>
      <w:r w:rsidR="007F1E85">
        <w:rPr>
          <w:rFonts w:hint="eastAsia"/>
          <w:lang w:val="en-US" w:eastAsia="zh-CN"/>
        </w:rPr>
        <w:t>利用</w:t>
      </w:r>
      <w:r w:rsidR="003613BB" w:rsidRPr="002814CD">
        <w:rPr>
          <w:rFonts w:hint="eastAsia"/>
          <w:lang w:val="en-US" w:eastAsia="zh-CN"/>
        </w:rPr>
        <w:t>电信和</w:t>
      </w:r>
      <w:r w:rsidR="003613BB" w:rsidRPr="002814CD">
        <w:rPr>
          <w:rFonts w:hint="eastAsia"/>
          <w:lang w:val="en-US" w:eastAsia="zh-CN"/>
        </w:rPr>
        <w:t>ICT</w:t>
      </w:r>
      <w:r w:rsidR="003613BB">
        <w:rPr>
          <w:rFonts w:hint="eastAsia"/>
          <w:lang w:val="en-US" w:eastAsia="zh-CN"/>
        </w:rPr>
        <w:t>实现可持续发展而</w:t>
      </w:r>
      <w:r w:rsidR="00155B93">
        <w:rPr>
          <w:rFonts w:hint="eastAsia"/>
          <w:lang w:val="en-US" w:eastAsia="zh-CN"/>
        </w:rPr>
        <w:t>将</w:t>
      </w:r>
      <w:r w:rsidR="003613BB">
        <w:rPr>
          <w:rFonts w:hint="eastAsia"/>
          <w:lang w:val="en-US" w:eastAsia="zh-CN"/>
        </w:rPr>
        <w:t>开展</w:t>
      </w:r>
      <w:r w:rsidR="00155B93">
        <w:rPr>
          <w:rFonts w:hint="eastAsia"/>
          <w:lang w:val="en-US" w:eastAsia="zh-CN"/>
        </w:rPr>
        <w:t>的</w:t>
      </w:r>
      <w:r w:rsidR="003613BB" w:rsidRPr="002814CD">
        <w:rPr>
          <w:rFonts w:hint="eastAsia"/>
          <w:lang w:val="en-US" w:eastAsia="zh-CN"/>
        </w:rPr>
        <w:t>新活动</w:t>
      </w:r>
      <w:r w:rsidR="00155B93">
        <w:rPr>
          <w:rFonts w:hint="eastAsia"/>
          <w:lang w:val="en-US" w:eastAsia="zh-CN"/>
        </w:rPr>
        <w:t>。</w:t>
      </w:r>
      <w:bookmarkEnd w:id="8"/>
    </w:p>
    <w:p w:rsidR="00B82E92" w:rsidRDefault="00B82E92" w:rsidP="007F1E85">
      <w:pPr>
        <w:snapToGrid w:val="0"/>
        <w:spacing w:after="120"/>
        <w:jc w:val="both"/>
        <w:rPr>
          <w:rFonts w:eastAsia="Arial Unicode MS" w:cstheme="minorHAnsi"/>
          <w:szCs w:val="24"/>
          <w:lang w:eastAsia="zh-CN"/>
        </w:rPr>
      </w:pPr>
      <w:r>
        <w:rPr>
          <w:rFonts w:eastAsia="Arial Unicode MS" w:cstheme="minorHAnsi"/>
          <w:szCs w:val="24"/>
          <w:lang w:eastAsia="zh-CN"/>
        </w:rPr>
        <w:t>1.3</w:t>
      </w:r>
      <w:r>
        <w:rPr>
          <w:rFonts w:eastAsia="Arial Unicode MS" w:cstheme="minorHAnsi"/>
          <w:szCs w:val="24"/>
          <w:lang w:eastAsia="zh-CN"/>
        </w:rPr>
        <w:tab/>
      </w:r>
      <w:bookmarkStart w:id="9" w:name="lt_pId028"/>
      <w:r w:rsidR="007F1E85">
        <w:rPr>
          <w:rFonts w:eastAsia="Arial Unicode MS" w:cstheme="minorHAnsi"/>
          <w:szCs w:val="24"/>
          <w:lang w:eastAsia="zh-CN"/>
        </w:rPr>
        <w:t>2016</w:t>
      </w:r>
      <w:r w:rsidR="007F1E85" w:rsidRPr="007F1E85">
        <w:rPr>
          <w:rFonts w:hint="eastAsia"/>
          <w:lang w:eastAsia="zh-CN"/>
        </w:rPr>
        <w:t>年</w:t>
      </w:r>
      <w:r w:rsidR="007F1E85" w:rsidRPr="007F1E85">
        <w:rPr>
          <w:lang w:eastAsia="zh-CN"/>
        </w:rPr>
        <w:t>世界电信标准化全会</w:t>
      </w:r>
      <w:r w:rsidR="007F1E85">
        <w:rPr>
          <w:rFonts w:hint="eastAsia"/>
          <w:lang w:eastAsia="zh-CN"/>
        </w:rPr>
        <w:t>（</w:t>
      </w:r>
      <w:r>
        <w:rPr>
          <w:rFonts w:eastAsia="Arial Unicode MS" w:cstheme="minorHAnsi"/>
          <w:szCs w:val="24"/>
          <w:lang w:eastAsia="zh-CN"/>
        </w:rPr>
        <w:t>WTSA-16</w:t>
      </w:r>
      <w:r w:rsidR="007F1E85" w:rsidRPr="007F1E85">
        <w:rPr>
          <w:rFonts w:hint="eastAsia"/>
          <w:lang w:eastAsia="zh-CN"/>
        </w:rPr>
        <w:t>）</w:t>
      </w:r>
      <w:r w:rsidR="00155B93" w:rsidRPr="00155B93">
        <w:rPr>
          <w:rFonts w:asciiTheme="minorEastAsia" w:eastAsiaTheme="minorEastAsia" w:hAnsiTheme="minorEastAsia" w:cstheme="minorHAnsi" w:hint="eastAsia"/>
          <w:szCs w:val="24"/>
          <w:lang w:eastAsia="zh-CN"/>
        </w:rPr>
        <w:t>修订了</w:t>
      </w:r>
      <w:r w:rsidR="00155B93" w:rsidRPr="00155B93">
        <w:rPr>
          <w:rFonts w:asciiTheme="minorEastAsia" w:eastAsiaTheme="minorEastAsia" w:hAnsiTheme="minorEastAsia" w:cstheme="minorHAnsi"/>
          <w:szCs w:val="24"/>
          <w:lang w:eastAsia="zh-CN"/>
        </w:rPr>
        <w:t>关于</w:t>
      </w:r>
      <w:r w:rsidR="00155B93">
        <w:rPr>
          <w:rFonts w:asciiTheme="minorEastAsia" w:eastAsiaTheme="minorEastAsia" w:hAnsiTheme="minorEastAsia" w:cstheme="minorHAnsi" w:hint="eastAsia"/>
          <w:szCs w:val="24"/>
          <w:lang w:eastAsia="zh-CN"/>
        </w:rPr>
        <w:t>设立</w:t>
      </w:r>
      <w:r w:rsidR="00155B93">
        <w:rPr>
          <w:rFonts w:asciiTheme="minorEastAsia" w:eastAsiaTheme="minorEastAsia" w:hAnsiTheme="minorEastAsia" w:cstheme="minorHAnsi"/>
          <w:szCs w:val="24"/>
          <w:lang w:eastAsia="zh-CN"/>
        </w:rPr>
        <w:t>区域组并向区域组提供协助的第</w:t>
      </w:r>
      <w:r w:rsidR="00155B93" w:rsidRPr="00155B93">
        <w:rPr>
          <w:rFonts w:asciiTheme="minorHAnsi" w:eastAsiaTheme="minorEastAsia" w:hAnsiTheme="minorHAnsi" w:cstheme="minorHAnsi"/>
          <w:szCs w:val="24"/>
          <w:lang w:eastAsia="zh-CN"/>
        </w:rPr>
        <w:t>54</w:t>
      </w:r>
      <w:r w:rsidR="00155B93">
        <w:rPr>
          <w:rFonts w:asciiTheme="minorEastAsia" w:eastAsiaTheme="minorEastAsia" w:hAnsiTheme="minorEastAsia" w:cstheme="minorHAnsi" w:hint="eastAsia"/>
          <w:szCs w:val="24"/>
          <w:lang w:eastAsia="zh-CN"/>
        </w:rPr>
        <w:t>号</w:t>
      </w:r>
      <w:r w:rsidR="00155B93">
        <w:rPr>
          <w:rFonts w:asciiTheme="minorEastAsia" w:eastAsiaTheme="minorEastAsia" w:hAnsiTheme="minorEastAsia" w:cstheme="minorHAnsi"/>
          <w:szCs w:val="24"/>
          <w:lang w:eastAsia="zh-CN"/>
        </w:rPr>
        <w:t>决议，</w:t>
      </w:r>
      <w:r w:rsidR="007F1E85">
        <w:rPr>
          <w:rFonts w:asciiTheme="minorEastAsia" w:eastAsiaTheme="minorEastAsia" w:hAnsiTheme="minorEastAsia" w:cstheme="minorHAnsi" w:hint="eastAsia"/>
          <w:szCs w:val="24"/>
          <w:lang w:eastAsia="zh-CN"/>
        </w:rPr>
        <w:t>并且</w:t>
      </w:r>
      <w:r w:rsidR="007F1E85" w:rsidRPr="007F1E85">
        <w:rPr>
          <w:rFonts w:ascii="STKaiti" w:eastAsia="STKaiti" w:hAnsi="STKaiti" w:cstheme="minorHAnsi"/>
          <w:szCs w:val="24"/>
          <w:lang w:eastAsia="zh-CN"/>
        </w:rPr>
        <w:t>做出决议</w:t>
      </w:r>
      <w:r w:rsidR="00927D38">
        <w:rPr>
          <w:rFonts w:asciiTheme="minorEastAsia" w:eastAsiaTheme="minorEastAsia" w:hAnsiTheme="minorEastAsia" w:cstheme="minorHAnsi" w:hint="eastAsia"/>
          <w:szCs w:val="24"/>
          <w:lang w:eastAsia="zh-CN"/>
        </w:rPr>
        <w:t>支持</w:t>
      </w:r>
      <w:r w:rsidR="00155B93">
        <w:rPr>
          <w:rFonts w:asciiTheme="minorEastAsia" w:eastAsiaTheme="minorEastAsia" w:hAnsiTheme="minorEastAsia" w:cstheme="minorHAnsi"/>
          <w:szCs w:val="24"/>
          <w:lang w:eastAsia="zh-CN"/>
        </w:rPr>
        <w:t>在研究组下设立区域组。</w:t>
      </w:r>
      <w:bookmarkEnd w:id="9"/>
    </w:p>
    <w:p w:rsidR="00B82E92" w:rsidRDefault="00B82E92" w:rsidP="00C15D78">
      <w:pPr>
        <w:snapToGrid w:val="0"/>
        <w:spacing w:after="120"/>
        <w:jc w:val="both"/>
        <w:rPr>
          <w:rFonts w:eastAsia="Arial Unicode MS" w:cstheme="minorHAnsi"/>
          <w:szCs w:val="24"/>
          <w:lang w:eastAsia="zh-CN"/>
        </w:rPr>
      </w:pPr>
      <w:r>
        <w:rPr>
          <w:lang w:eastAsia="zh-CN"/>
        </w:rPr>
        <w:lastRenderedPageBreak/>
        <w:t>1.4</w:t>
      </w:r>
      <w:r>
        <w:rPr>
          <w:lang w:eastAsia="zh-CN"/>
        </w:rPr>
        <w:tab/>
      </w:r>
      <w:bookmarkStart w:id="10" w:name="lt_pId030"/>
      <w:r w:rsidRPr="00155B93">
        <w:rPr>
          <w:rFonts w:eastAsia="Arial Unicode MS" w:cstheme="minorHAnsi"/>
          <w:szCs w:val="24"/>
          <w:lang w:eastAsia="zh-CN"/>
        </w:rPr>
        <w:t>WTSA-16</w:t>
      </w:r>
      <w:r w:rsidR="00C15D78" w:rsidRPr="00C15D78">
        <w:rPr>
          <w:rFonts w:asciiTheme="minorEastAsia" w:eastAsiaTheme="minorEastAsia" w:hAnsiTheme="minorEastAsia" w:cstheme="minorHAnsi" w:hint="eastAsia"/>
          <w:szCs w:val="24"/>
          <w:lang w:eastAsia="zh-CN"/>
        </w:rPr>
        <w:t>修订了</w:t>
      </w:r>
      <w:r w:rsidR="00C15D78" w:rsidRPr="00C15D78">
        <w:rPr>
          <w:rFonts w:asciiTheme="minorEastAsia" w:eastAsiaTheme="minorEastAsia" w:hAnsiTheme="minorEastAsia" w:cstheme="minorHAnsi"/>
          <w:szCs w:val="24"/>
          <w:lang w:eastAsia="zh-CN"/>
        </w:rPr>
        <w:t>第</w:t>
      </w:r>
      <w:r w:rsidR="00C15D78" w:rsidRPr="00C15D78">
        <w:rPr>
          <w:rFonts w:asciiTheme="minorHAnsi" w:eastAsiaTheme="minorEastAsia" w:hAnsiTheme="minorHAnsi" w:cstheme="minorHAnsi"/>
          <w:szCs w:val="24"/>
          <w:lang w:eastAsia="zh-CN"/>
        </w:rPr>
        <w:t>44</w:t>
      </w:r>
      <w:r w:rsidR="00C15D78" w:rsidRPr="00C15D78">
        <w:rPr>
          <w:rFonts w:asciiTheme="minorEastAsia" w:eastAsiaTheme="minorEastAsia" w:hAnsiTheme="minorEastAsia" w:cstheme="minorHAnsi" w:hint="eastAsia"/>
          <w:szCs w:val="24"/>
          <w:lang w:eastAsia="zh-CN"/>
        </w:rPr>
        <w:t>号</w:t>
      </w:r>
      <w:r w:rsidR="00C15D78" w:rsidRPr="00C15D78">
        <w:rPr>
          <w:rFonts w:asciiTheme="minorEastAsia" w:eastAsiaTheme="minorEastAsia" w:hAnsiTheme="minorEastAsia" w:cstheme="minorHAnsi"/>
          <w:szCs w:val="24"/>
          <w:lang w:eastAsia="zh-CN"/>
        </w:rPr>
        <w:t>决议及其《</w:t>
      </w:r>
      <w:r w:rsidR="00C15D78" w:rsidRPr="00C15D78">
        <w:rPr>
          <w:rFonts w:asciiTheme="minorEastAsia" w:eastAsiaTheme="minorEastAsia" w:hAnsiTheme="minorEastAsia" w:cstheme="minorHAnsi" w:hint="eastAsia"/>
          <w:szCs w:val="24"/>
          <w:lang w:eastAsia="zh-CN"/>
        </w:rPr>
        <w:t>行动</w:t>
      </w:r>
      <w:r w:rsidR="00C15D78" w:rsidRPr="00C15D78">
        <w:rPr>
          <w:rFonts w:asciiTheme="minorEastAsia" w:eastAsiaTheme="minorEastAsia" w:hAnsiTheme="minorEastAsia" w:cstheme="minorHAnsi"/>
          <w:szCs w:val="24"/>
          <w:lang w:eastAsia="zh-CN"/>
        </w:rPr>
        <w:t>计划》</w:t>
      </w:r>
      <w:r w:rsidR="00C15D78">
        <w:rPr>
          <w:rFonts w:asciiTheme="minorEastAsia" w:eastAsiaTheme="minorEastAsia" w:hAnsiTheme="minorEastAsia" w:cstheme="minorHAnsi" w:hint="eastAsia"/>
          <w:szCs w:val="24"/>
          <w:lang w:eastAsia="zh-CN"/>
        </w:rPr>
        <w:t>，</w:t>
      </w:r>
      <w:r w:rsidR="00C15D78">
        <w:rPr>
          <w:rFonts w:asciiTheme="minorEastAsia" w:eastAsiaTheme="minorEastAsia" w:hAnsiTheme="minorEastAsia" w:cstheme="minorHAnsi"/>
          <w:szCs w:val="24"/>
          <w:lang w:eastAsia="zh-CN"/>
        </w:rPr>
        <w:t>以便进一步解决发达国家和发展中国家</w:t>
      </w:r>
      <w:r w:rsidR="00C15D78">
        <w:rPr>
          <w:rFonts w:asciiTheme="minorEastAsia" w:eastAsiaTheme="minorEastAsia" w:hAnsiTheme="minorEastAsia" w:cstheme="minorHAnsi" w:hint="eastAsia"/>
          <w:szCs w:val="24"/>
          <w:lang w:eastAsia="zh-CN"/>
        </w:rPr>
        <w:t>（包括</w:t>
      </w:r>
      <w:r w:rsidR="00C15D78">
        <w:rPr>
          <w:rFonts w:asciiTheme="minorEastAsia" w:eastAsiaTheme="minorEastAsia" w:hAnsiTheme="minorEastAsia" w:cstheme="minorHAnsi"/>
          <w:szCs w:val="24"/>
          <w:lang w:eastAsia="zh-CN"/>
        </w:rPr>
        <w:t>最不发达国家、小岛屿发展中国家和经济</w:t>
      </w:r>
      <w:r w:rsidR="00C15D78">
        <w:rPr>
          <w:rFonts w:asciiTheme="minorEastAsia" w:eastAsiaTheme="minorEastAsia" w:hAnsiTheme="minorEastAsia" w:cstheme="minorHAnsi" w:hint="eastAsia"/>
          <w:szCs w:val="24"/>
          <w:lang w:eastAsia="zh-CN"/>
        </w:rPr>
        <w:t>转型</w:t>
      </w:r>
      <w:r w:rsidR="00C15D78">
        <w:rPr>
          <w:rFonts w:asciiTheme="minorEastAsia" w:eastAsiaTheme="minorEastAsia" w:hAnsiTheme="minorEastAsia" w:cstheme="minorHAnsi"/>
          <w:szCs w:val="24"/>
          <w:lang w:eastAsia="zh-CN"/>
        </w:rPr>
        <w:t>国家</w:t>
      </w:r>
      <w:r w:rsidR="00C15D78">
        <w:rPr>
          <w:rFonts w:asciiTheme="minorEastAsia" w:eastAsiaTheme="minorEastAsia" w:hAnsiTheme="minorEastAsia" w:cstheme="minorHAnsi" w:hint="eastAsia"/>
          <w:szCs w:val="24"/>
          <w:lang w:eastAsia="zh-CN"/>
        </w:rPr>
        <w:t>）</w:t>
      </w:r>
      <w:r w:rsidR="00C15D78">
        <w:rPr>
          <w:rFonts w:asciiTheme="minorEastAsia" w:eastAsiaTheme="minorEastAsia" w:hAnsiTheme="minorEastAsia" w:cstheme="minorHAnsi"/>
          <w:szCs w:val="24"/>
          <w:lang w:eastAsia="zh-CN"/>
        </w:rPr>
        <w:t>之间</w:t>
      </w:r>
      <w:r w:rsidR="00C15D78">
        <w:rPr>
          <w:rFonts w:asciiTheme="minorEastAsia" w:eastAsiaTheme="minorEastAsia" w:hAnsiTheme="minorEastAsia" w:cstheme="minorHAnsi" w:hint="eastAsia"/>
          <w:szCs w:val="24"/>
          <w:lang w:eastAsia="zh-CN"/>
        </w:rPr>
        <w:t>存在</w:t>
      </w:r>
      <w:r w:rsidR="00C15D78">
        <w:rPr>
          <w:rFonts w:asciiTheme="minorEastAsia" w:eastAsiaTheme="minorEastAsia" w:hAnsiTheme="minorEastAsia" w:cstheme="minorHAnsi"/>
          <w:szCs w:val="24"/>
          <w:lang w:eastAsia="zh-CN"/>
        </w:rPr>
        <w:t>的标准化工作差距</w:t>
      </w:r>
      <w:r w:rsidR="00C15D78">
        <w:rPr>
          <w:rFonts w:asciiTheme="minorEastAsia" w:eastAsiaTheme="minorEastAsia" w:hAnsiTheme="minorEastAsia" w:cstheme="minorHAnsi" w:hint="eastAsia"/>
          <w:szCs w:val="24"/>
          <w:lang w:eastAsia="zh-CN"/>
        </w:rPr>
        <w:t>问题。</w:t>
      </w:r>
      <w:r w:rsidRPr="00C15D78">
        <w:rPr>
          <w:rFonts w:asciiTheme="minorEastAsia" w:eastAsiaTheme="minorEastAsia" w:hAnsiTheme="minorEastAsia" w:cstheme="minorHAnsi"/>
          <w:szCs w:val="24"/>
          <w:lang w:eastAsia="zh-CN"/>
        </w:rPr>
        <w:t xml:space="preserve"> </w:t>
      </w:r>
      <w:bookmarkEnd w:id="10"/>
    </w:p>
    <w:p w:rsidR="00B82E92" w:rsidRDefault="00B82E92" w:rsidP="007F1E85">
      <w:pPr>
        <w:snapToGrid w:val="0"/>
        <w:spacing w:after="120"/>
        <w:jc w:val="both"/>
        <w:rPr>
          <w:rFonts w:eastAsia="Arial Unicode MS" w:cstheme="minorHAnsi"/>
          <w:szCs w:val="24"/>
          <w:lang w:eastAsia="zh-CN"/>
        </w:rPr>
      </w:pPr>
      <w:r>
        <w:rPr>
          <w:rFonts w:eastAsia="Arial Unicode MS" w:cstheme="minorHAnsi"/>
          <w:szCs w:val="24"/>
          <w:lang w:eastAsia="zh-CN"/>
        </w:rPr>
        <w:t>1.5</w:t>
      </w:r>
      <w:r>
        <w:rPr>
          <w:rFonts w:eastAsia="Arial Unicode MS" w:cstheme="minorHAnsi"/>
          <w:szCs w:val="24"/>
          <w:lang w:eastAsia="zh-CN"/>
        </w:rPr>
        <w:tab/>
      </w:r>
      <w:bookmarkStart w:id="11" w:name="lt_pId032"/>
      <w:r w:rsidR="00703CFC" w:rsidRPr="00703CFC">
        <w:rPr>
          <w:rFonts w:asciiTheme="minorHAnsi" w:eastAsiaTheme="minorEastAsia" w:hAnsiTheme="minorHAnsi" w:cstheme="minorHAnsi"/>
          <w:szCs w:val="24"/>
          <w:lang w:eastAsia="zh-CN"/>
        </w:rPr>
        <w:t>本报告介绍了各区域组根据</w:t>
      </w:r>
      <w:r w:rsidR="00703CFC" w:rsidRPr="00703CFC">
        <w:rPr>
          <w:rFonts w:asciiTheme="minorHAnsi" w:eastAsiaTheme="minorEastAsia" w:hAnsiTheme="minorHAnsi" w:cstheme="minorHAnsi"/>
          <w:szCs w:val="24"/>
          <w:lang w:eastAsia="zh-CN"/>
        </w:rPr>
        <w:t>WTSA-16</w:t>
      </w:r>
      <w:r w:rsidR="00703CFC" w:rsidRPr="00703CFC">
        <w:rPr>
          <w:rFonts w:asciiTheme="minorHAnsi" w:eastAsiaTheme="minorEastAsia" w:hAnsiTheme="minorHAnsi" w:cstheme="minorHAnsi"/>
          <w:szCs w:val="24"/>
          <w:lang w:eastAsia="zh-CN"/>
        </w:rPr>
        <w:t>第</w:t>
      </w:r>
      <w:r w:rsidR="00703CFC" w:rsidRPr="00703CFC">
        <w:rPr>
          <w:rFonts w:asciiTheme="minorHAnsi" w:eastAsiaTheme="minorEastAsia" w:hAnsiTheme="minorHAnsi" w:cstheme="minorHAnsi"/>
          <w:szCs w:val="24"/>
          <w:lang w:eastAsia="zh-CN"/>
        </w:rPr>
        <w:t>44</w:t>
      </w:r>
      <w:r w:rsidR="00703CFC" w:rsidRPr="00703CFC">
        <w:rPr>
          <w:rFonts w:asciiTheme="minorHAnsi" w:eastAsiaTheme="minorEastAsia" w:hAnsiTheme="minorHAnsi" w:cstheme="minorHAnsi"/>
          <w:szCs w:val="24"/>
          <w:lang w:eastAsia="zh-CN"/>
        </w:rPr>
        <w:t>号决议的</w:t>
      </w:r>
      <w:r w:rsidR="007F1E85">
        <w:rPr>
          <w:rFonts w:asciiTheme="minorHAnsi" w:eastAsiaTheme="minorEastAsia" w:hAnsiTheme="minorHAnsi" w:cstheme="minorHAnsi" w:hint="eastAsia"/>
          <w:szCs w:val="24"/>
          <w:lang w:eastAsia="zh-CN"/>
        </w:rPr>
        <w:t>“</w:t>
      </w:r>
      <w:r w:rsidR="00703CFC" w:rsidRPr="00703CFC">
        <w:rPr>
          <w:rFonts w:asciiTheme="minorHAnsi" w:eastAsiaTheme="minorEastAsia" w:hAnsiTheme="minorHAnsi" w:cstheme="minorHAnsi"/>
          <w:szCs w:val="24"/>
          <w:lang w:eastAsia="zh-CN"/>
        </w:rPr>
        <w:t>责成</w:t>
      </w:r>
      <w:r w:rsidR="007F1E85">
        <w:rPr>
          <w:rFonts w:asciiTheme="minorHAnsi" w:eastAsiaTheme="minorEastAsia" w:hAnsiTheme="minorHAnsi" w:cstheme="minorHAnsi" w:hint="eastAsia"/>
          <w:szCs w:val="24"/>
          <w:lang w:eastAsia="zh-CN"/>
        </w:rPr>
        <w:t>”</w:t>
      </w:r>
      <w:r w:rsidR="007F1E85">
        <w:rPr>
          <w:rFonts w:asciiTheme="minorHAnsi" w:eastAsiaTheme="minorEastAsia" w:hAnsiTheme="minorHAnsi" w:cstheme="minorHAnsi"/>
          <w:szCs w:val="24"/>
          <w:lang w:eastAsia="zh-CN"/>
        </w:rPr>
        <w:t>部分所</w:t>
      </w:r>
      <w:r w:rsidR="00703CFC" w:rsidRPr="00703CFC">
        <w:rPr>
          <w:rFonts w:asciiTheme="minorHAnsi" w:eastAsiaTheme="minorEastAsia" w:hAnsiTheme="minorHAnsi" w:cstheme="minorHAnsi"/>
          <w:szCs w:val="24"/>
          <w:lang w:eastAsia="zh-CN"/>
        </w:rPr>
        <w:t>开展工作的有效性。</w:t>
      </w:r>
      <w:bookmarkEnd w:id="11"/>
    </w:p>
    <w:p w:rsidR="00B82E92" w:rsidRDefault="00B82E92" w:rsidP="007F1E85">
      <w:pPr>
        <w:snapToGrid w:val="0"/>
        <w:spacing w:after="120"/>
        <w:jc w:val="both"/>
        <w:rPr>
          <w:rFonts w:eastAsia="Arial Unicode MS" w:cstheme="minorHAnsi"/>
          <w:szCs w:val="24"/>
          <w:lang w:eastAsia="zh-CN"/>
        </w:rPr>
      </w:pPr>
      <w:r w:rsidRPr="00E1016D">
        <w:rPr>
          <w:rFonts w:eastAsia="Arial Unicode MS" w:cstheme="minorHAnsi"/>
          <w:szCs w:val="24"/>
          <w:lang w:eastAsia="zh-CN"/>
        </w:rPr>
        <w:t>1.6</w:t>
      </w:r>
      <w:r w:rsidRPr="00E1016D">
        <w:rPr>
          <w:rFonts w:eastAsia="Arial Unicode MS" w:cstheme="minorHAnsi"/>
          <w:szCs w:val="24"/>
          <w:lang w:eastAsia="zh-CN"/>
        </w:rPr>
        <w:tab/>
      </w:r>
      <w:bookmarkStart w:id="12" w:name="lt_pId034"/>
      <w:r w:rsidR="006B7516" w:rsidRPr="006B7516">
        <w:rPr>
          <w:rFonts w:asciiTheme="minorEastAsia" w:eastAsiaTheme="minorEastAsia" w:hAnsiTheme="minorEastAsia" w:cstheme="minorHAnsi" w:hint="eastAsia"/>
          <w:szCs w:val="24"/>
          <w:lang w:eastAsia="zh-CN"/>
        </w:rPr>
        <w:t>最后</w:t>
      </w:r>
      <w:r w:rsidR="007F1E85" w:rsidRPr="006B7516">
        <w:rPr>
          <w:rFonts w:asciiTheme="minorEastAsia" w:eastAsiaTheme="minorEastAsia" w:hAnsiTheme="minorEastAsia" w:cstheme="minorHAnsi" w:hint="eastAsia"/>
          <w:szCs w:val="24"/>
          <w:lang w:eastAsia="zh-CN"/>
        </w:rPr>
        <w:t>第</w:t>
      </w:r>
      <w:hyperlink r:id="rId10" w:history="1">
        <w:r w:rsidR="007F1E85" w:rsidRPr="00E1016D">
          <w:rPr>
            <w:rStyle w:val="Hyperlink"/>
            <w:rFonts w:eastAsia="Arial Unicode MS" w:cstheme="minorHAnsi"/>
            <w:szCs w:val="24"/>
            <w:lang w:eastAsia="zh-CN"/>
          </w:rPr>
          <w:t>C17/INF/9</w:t>
        </w:r>
      </w:hyperlink>
      <w:r w:rsidR="007F1E85" w:rsidRPr="006B7516">
        <w:rPr>
          <w:rFonts w:asciiTheme="minorEastAsia" w:eastAsiaTheme="minorEastAsia" w:hAnsiTheme="minorEastAsia" w:cstheme="minorHAnsi"/>
          <w:szCs w:val="24"/>
          <w:lang w:eastAsia="zh-CN"/>
        </w:rPr>
        <w:t>号</w:t>
      </w:r>
      <w:r w:rsidR="007F1E85" w:rsidRPr="006B7516">
        <w:rPr>
          <w:rFonts w:asciiTheme="minorEastAsia" w:eastAsiaTheme="minorEastAsia" w:hAnsiTheme="minorEastAsia" w:cstheme="minorHAnsi" w:hint="eastAsia"/>
          <w:szCs w:val="24"/>
          <w:lang w:eastAsia="zh-CN"/>
        </w:rPr>
        <w:t>情况</w:t>
      </w:r>
      <w:r w:rsidR="007F1E85" w:rsidRPr="006B7516">
        <w:rPr>
          <w:rFonts w:asciiTheme="minorEastAsia" w:eastAsiaTheme="minorEastAsia" w:hAnsiTheme="minorEastAsia" w:cstheme="minorHAnsi"/>
          <w:szCs w:val="24"/>
          <w:lang w:eastAsia="zh-CN"/>
        </w:rPr>
        <w:t>通报文件</w:t>
      </w:r>
      <w:r w:rsidR="007F1E85">
        <w:rPr>
          <w:rFonts w:asciiTheme="minorEastAsia" w:eastAsiaTheme="minorEastAsia" w:hAnsiTheme="minorEastAsia" w:cstheme="minorHAnsi" w:hint="eastAsia"/>
          <w:szCs w:val="24"/>
          <w:lang w:eastAsia="zh-CN"/>
        </w:rPr>
        <w:t>对</w:t>
      </w:r>
      <w:r w:rsidR="006B7516" w:rsidRPr="006B7516">
        <w:rPr>
          <w:rFonts w:asciiTheme="minorEastAsia" w:eastAsiaTheme="minorEastAsia" w:hAnsiTheme="minorEastAsia" w:cstheme="minorHAnsi"/>
          <w:szCs w:val="24"/>
          <w:lang w:eastAsia="zh-CN"/>
        </w:rPr>
        <w:t>本文件</w:t>
      </w:r>
      <w:r w:rsidR="007F1E85">
        <w:rPr>
          <w:rFonts w:asciiTheme="minorEastAsia" w:eastAsiaTheme="minorEastAsia" w:hAnsiTheme="minorEastAsia" w:cstheme="minorHAnsi" w:hint="eastAsia"/>
          <w:szCs w:val="24"/>
          <w:lang w:eastAsia="zh-CN"/>
        </w:rPr>
        <w:t>做了</w:t>
      </w:r>
      <w:r w:rsidR="007F1E85">
        <w:rPr>
          <w:rFonts w:asciiTheme="minorEastAsia" w:eastAsiaTheme="minorEastAsia" w:hAnsiTheme="minorEastAsia" w:cstheme="minorHAnsi"/>
          <w:szCs w:val="24"/>
          <w:lang w:eastAsia="zh-CN"/>
        </w:rPr>
        <w:t>补充，该文件</w:t>
      </w:r>
      <w:r w:rsidR="006B7516">
        <w:rPr>
          <w:rFonts w:asciiTheme="minorEastAsia" w:eastAsiaTheme="minorEastAsia" w:hAnsiTheme="minorEastAsia" w:cstheme="minorHAnsi" w:hint="eastAsia"/>
          <w:szCs w:val="24"/>
          <w:lang w:eastAsia="zh-CN"/>
        </w:rPr>
        <w:t>含</w:t>
      </w:r>
      <w:r w:rsidR="007F1E85">
        <w:rPr>
          <w:rFonts w:asciiTheme="minorEastAsia" w:eastAsiaTheme="minorEastAsia" w:hAnsiTheme="minorEastAsia" w:cstheme="minorHAnsi" w:hint="eastAsia"/>
          <w:szCs w:val="24"/>
          <w:lang w:eastAsia="zh-CN"/>
        </w:rPr>
        <w:t>有</w:t>
      </w:r>
      <w:r w:rsidR="006B7516" w:rsidRPr="006B7516">
        <w:rPr>
          <w:rFonts w:asciiTheme="minorHAnsi" w:eastAsiaTheme="minorEastAsia" w:hAnsiTheme="minorHAnsi" w:cstheme="minorHAnsi"/>
          <w:szCs w:val="24"/>
          <w:lang w:eastAsia="zh-CN"/>
        </w:rPr>
        <w:t>ITU-T</w:t>
      </w:r>
      <w:r w:rsidR="006B7516">
        <w:rPr>
          <w:rFonts w:asciiTheme="minorEastAsia" w:eastAsiaTheme="minorEastAsia" w:hAnsiTheme="minorEastAsia" w:cstheme="minorHAnsi"/>
          <w:szCs w:val="24"/>
          <w:lang w:eastAsia="zh-CN"/>
        </w:rPr>
        <w:t>区域组</w:t>
      </w:r>
      <w:r w:rsidR="007F1E85">
        <w:rPr>
          <w:rFonts w:asciiTheme="minorEastAsia" w:eastAsiaTheme="minorEastAsia" w:hAnsiTheme="minorEastAsia" w:cstheme="minorHAnsi" w:hint="eastAsia"/>
          <w:szCs w:val="24"/>
          <w:lang w:eastAsia="zh-CN"/>
        </w:rPr>
        <w:t>的</w:t>
      </w:r>
      <w:r w:rsidR="006B7516">
        <w:rPr>
          <w:rFonts w:asciiTheme="minorEastAsia" w:eastAsiaTheme="minorEastAsia" w:hAnsiTheme="minorEastAsia" w:cstheme="minorHAnsi"/>
          <w:szCs w:val="24"/>
          <w:lang w:eastAsia="zh-CN"/>
        </w:rPr>
        <w:t>情况介绍。</w:t>
      </w:r>
      <w:bookmarkEnd w:id="12"/>
    </w:p>
    <w:p w:rsidR="00B82E92" w:rsidRDefault="00B82E92" w:rsidP="007F1E85">
      <w:pPr>
        <w:pStyle w:val="Heading1"/>
        <w:keepNext w:val="0"/>
        <w:keepLines w:val="0"/>
        <w:snapToGrid w:val="0"/>
        <w:spacing w:before="600" w:after="120"/>
        <w:ind w:left="709" w:hanging="709"/>
        <w:rPr>
          <w:rFonts w:eastAsia="Arial Unicode MS"/>
          <w:lang w:eastAsia="zh-CN"/>
        </w:rPr>
      </w:pPr>
      <w:r>
        <w:rPr>
          <w:lang w:eastAsia="zh-CN"/>
        </w:rPr>
        <w:t>2</w:t>
      </w:r>
      <w:r>
        <w:rPr>
          <w:lang w:eastAsia="zh-CN"/>
        </w:rPr>
        <w:tab/>
      </w:r>
      <w:bookmarkStart w:id="13" w:name="lt_pId036"/>
      <w:r w:rsidR="0085009C">
        <w:rPr>
          <w:rFonts w:hint="eastAsia"/>
          <w:lang w:eastAsia="zh-CN"/>
        </w:rPr>
        <w:t>区域组</w:t>
      </w:r>
      <w:r w:rsidR="0085009C">
        <w:rPr>
          <w:lang w:eastAsia="zh-CN"/>
        </w:rPr>
        <w:t>的历史和即将到来的</w:t>
      </w:r>
      <w:r w:rsidR="0085009C">
        <w:rPr>
          <w:rFonts w:hint="eastAsia"/>
          <w:lang w:eastAsia="zh-CN"/>
        </w:rPr>
        <w:t>50</w:t>
      </w:r>
      <w:r w:rsidR="0085009C">
        <w:rPr>
          <w:rFonts w:hint="eastAsia"/>
          <w:lang w:eastAsia="zh-CN"/>
        </w:rPr>
        <w:t>周年</w:t>
      </w:r>
      <w:bookmarkEnd w:id="13"/>
      <w:r w:rsidR="007F1E85">
        <w:rPr>
          <w:rFonts w:hint="eastAsia"/>
          <w:lang w:eastAsia="zh-CN"/>
        </w:rPr>
        <w:t>纪念</w:t>
      </w:r>
    </w:p>
    <w:p w:rsidR="00B82E92" w:rsidRDefault="006B7516" w:rsidP="007F1E85">
      <w:pPr>
        <w:shd w:val="clear" w:color="auto" w:fill="FFFFFF"/>
        <w:snapToGrid w:val="0"/>
        <w:spacing w:after="120"/>
        <w:ind w:firstLineChars="200" w:firstLine="480"/>
        <w:jc w:val="both"/>
        <w:rPr>
          <w:lang w:eastAsia="zh-CN"/>
        </w:rPr>
      </w:pPr>
      <w:bookmarkStart w:id="14" w:name="lt_pId037"/>
      <w:r>
        <w:rPr>
          <w:rFonts w:hint="eastAsia"/>
          <w:lang w:eastAsia="zh-CN"/>
        </w:rPr>
        <w:t>明年</w:t>
      </w:r>
      <w:r>
        <w:rPr>
          <w:lang w:eastAsia="zh-CN"/>
        </w:rPr>
        <w:t>，即</w:t>
      </w:r>
      <w:r>
        <w:rPr>
          <w:rFonts w:hint="eastAsia"/>
          <w:lang w:eastAsia="zh-CN"/>
        </w:rPr>
        <w:t>2018</w:t>
      </w:r>
      <w:r>
        <w:rPr>
          <w:rFonts w:hint="eastAsia"/>
          <w:lang w:eastAsia="zh-CN"/>
        </w:rPr>
        <w:t>年</w:t>
      </w:r>
      <w:r>
        <w:rPr>
          <w:lang w:eastAsia="zh-CN"/>
        </w:rPr>
        <w:t>，</w:t>
      </w:r>
      <w:r>
        <w:rPr>
          <w:rFonts w:hint="eastAsia"/>
          <w:lang w:eastAsia="zh-CN"/>
        </w:rPr>
        <w:t>国际电联</w:t>
      </w:r>
      <w:r>
        <w:rPr>
          <w:lang w:eastAsia="zh-CN"/>
        </w:rPr>
        <w:t>将</w:t>
      </w:r>
      <w:r>
        <w:rPr>
          <w:rFonts w:hint="eastAsia"/>
          <w:lang w:eastAsia="zh-CN"/>
        </w:rPr>
        <w:t>迎来</w:t>
      </w:r>
      <w:r>
        <w:rPr>
          <w:lang w:eastAsia="zh-CN"/>
        </w:rPr>
        <w:t>区域</w:t>
      </w:r>
      <w:proofErr w:type="gramStart"/>
      <w:r>
        <w:rPr>
          <w:lang w:eastAsia="zh-CN"/>
        </w:rPr>
        <w:t>组</w:t>
      </w:r>
      <w:r w:rsidR="007F1E85">
        <w:rPr>
          <w:rFonts w:hint="eastAsia"/>
          <w:lang w:eastAsia="zh-CN"/>
        </w:rPr>
        <w:t>设</w:t>
      </w:r>
      <w:r>
        <w:rPr>
          <w:lang w:eastAsia="zh-CN"/>
        </w:rPr>
        <w:t>立</w:t>
      </w:r>
      <w:proofErr w:type="gramEnd"/>
      <w:r>
        <w:rPr>
          <w:rFonts w:hint="eastAsia"/>
          <w:lang w:eastAsia="zh-CN"/>
        </w:rPr>
        <w:t>50</w:t>
      </w:r>
      <w:r>
        <w:rPr>
          <w:rFonts w:hint="eastAsia"/>
          <w:lang w:eastAsia="zh-CN"/>
        </w:rPr>
        <w:t>周年</w:t>
      </w:r>
      <w:r>
        <w:rPr>
          <w:lang w:eastAsia="zh-CN"/>
        </w:rPr>
        <w:t>。</w:t>
      </w:r>
      <w:bookmarkStart w:id="15" w:name="lt_pId038"/>
      <w:bookmarkEnd w:id="14"/>
      <w:r>
        <w:rPr>
          <w:rFonts w:hint="eastAsia"/>
          <w:lang w:eastAsia="zh-CN"/>
        </w:rPr>
        <w:t>1968</w:t>
      </w:r>
      <w:r>
        <w:rPr>
          <w:rFonts w:hint="eastAsia"/>
          <w:lang w:eastAsia="zh-CN"/>
        </w:rPr>
        <w:t>年</w:t>
      </w:r>
      <w:r>
        <w:rPr>
          <w:lang w:eastAsia="zh-CN"/>
        </w:rPr>
        <w:t>，</w:t>
      </w:r>
      <w:r w:rsidR="007F1E85">
        <w:rPr>
          <w:rFonts w:hint="eastAsia"/>
          <w:lang w:eastAsia="zh-CN"/>
        </w:rPr>
        <w:t>第</w:t>
      </w:r>
      <w:r w:rsidR="007F1E85">
        <w:rPr>
          <w:rFonts w:hint="eastAsia"/>
          <w:lang w:eastAsia="zh-CN"/>
        </w:rPr>
        <w:t>3</w:t>
      </w:r>
      <w:r w:rsidR="007F1E85">
        <w:rPr>
          <w:rFonts w:hint="eastAsia"/>
          <w:lang w:eastAsia="zh-CN"/>
        </w:rPr>
        <w:t>研究组</w:t>
      </w:r>
      <w:r>
        <w:rPr>
          <w:rFonts w:hint="eastAsia"/>
          <w:lang w:eastAsia="zh-CN"/>
        </w:rPr>
        <w:t>针对</w:t>
      </w:r>
      <w:r>
        <w:rPr>
          <w:lang w:eastAsia="zh-CN"/>
        </w:rPr>
        <w:t>四个不同区域</w:t>
      </w:r>
      <w:r>
        <w:rPr>
          <w:rFonts w:hint="eastAsia"/>
          <w:lang w:eastAsia="zh-CN"/>
        </w:rPr>
        <w:t>（即</w:t>
      </w:r>
      <w:r>
        <w:rPr>
          <w:lang w:eastAsia="zh-CN"/>
        </w:rPr>
        <w:t>，非洲区域、欧洲和地中海区域、拉丁美洲和加勒比区域，及</w:t>
      </w:r>
      <w:r>
        <w:rPr>
          <w:rFonts w:hint="eastAsia"/>
          <w:lang w:eastAsia="zh-CN"/>
        </w:rPr>
        <w:t>亚洲</w:t>
      </w:r>
      <w:r>
        <w:rPr>
          <w:lang w:eastAsia="zh-CN"/>
        </w:rPr>
        <w:t>和大洋洲区域</w:t>
      </w:r>
      <w:r>
        <w:rPr>
          <w:rFonts w:hint="eastAsia"/>
          <w:lang w:eastAsia="zh-CN"/>
        </w:rPr>
        <w:t>）</w:t>
      </w:r>
      <w:r w:rsidR="007F1E85">
        <w:rPr>
          <w:rFonts w:hint="eastAsia"/>
          <w:lang w:eastAsia="zh-CN"/>
        </w:rPr>
        <w:t>率先</w:t>
      </w:r>
      <w:r>
        <w:rPr>
          <w:lang w:eastAsia="zh-CN"/>
        </w:rPr>
        <w:t>设立了区域组</w:t>
      </w:r>
      <w:r>
        <w:rPr>
          <w:rFonts w:hint="eastAsia"/>
          <w:lang w:eastAsia="zh-CN"/>
        </w:rPr>
        <w:t>。</w:t>
      </w:r>
      <w:bookmarkStart w:id="16" w:name="lt_pId039"/>
      <w:bookmarkEnd w:id="15"/>
      <w:r>
        <w:rPr>
          <w:rFonts w:hint="eastAsia"/>
          <w:lang w:eastAsia="zh-CN"/>
        </w:rPr>
        <w:t>下图</w:t>
      </w:r>
      <w:r>
        <w:rPr>
          <w:lang w:eastAsia="zh-CN"/>
        </w:rPr>
        <w:t>简要介绍了从</w:t>
      </w:r>
      <w:r>
        <w:rPr>
          <w:rFonts w:hint="eastAsia"/>
          <w:lang w:eastAsia="zh-CN"/>
        </w:rPr>
        <w:t>1968</w:t>
      </w:r>
      <w:r>
        <w:rPr>
          <w:rFonts w:hint="eastAsia"/>
          <w:lang w:eastAsia="zh-CN"/>
        </w:rPr>
        <w:t>年</w:t>
      </w:r>
      <w:r>
        <w:rPr>
          <w:lang w:eastAsia="zh-CN"/>
        </w:rPr>
        <w:t>至今</w:t>
      </w:r>
      <w:r>
        <w:rPr>
          <w:lang w:eastAsia="zh-CN"/>
        </w:rPr>
        <w:t>ITU-T</w:t>
      </w:r>
      <w:r>
        <w:rPr>
          <w:lang w:eastAsia="zh-CN"/>
        </w:rPr>
        <w:t>各区域组的设立史。</w:t>
      </w:r>
      <w:bookmarkEnd w:id="16"/>
    </w:p>
    <w:p w:rsidR="00B82E92" w:rsidRPr="003613BB" w:rsidRDefault="003613BB" w:rsidP="00050110">
      <w:pPr>
        <w:pStyle w:val="FigureNo"/>
        <w:rPr>
          <w:i/>
          <w:iCs/>
          <w:lang w:eastAsia="zh-CN"/>
        </w:rPr>
      </w:pPr>
      <w:r w:rsidRPr="003613BB">
        <w:rPr>
          <w:rFonts w:hint="eastAsia"/>
          <w:lang w:eastAsia="zh-CN"/>
        </w:rPr>
        <w:t>图</w:t>
      </w:r>
      <w:r w:rsidR="00B82E92" w:rsidRPr="003613BB">
        <w:rPr>
          <w:i/>
          <w:iCs/>
        </w:rPr>
        <w:fldChar w:fldCharType="begin"/>
      </w:r>
      <w:r w:rsidR="00B82E92" w:rsidRPr="003613BB">
        <w:rPr>
          <w:lang w:eastAsia="zh-CN"/>
        </w:rPr>
        <w:instrText xml:space="preserve"> SEQ Figure \* ARABIC </w:instrText>
      </w:r>
      <w:r w:rsidR="00B82E92" w:rsidRPr="003613BB">
        <w:rPr>
          <w:i/>
          <w:iCs/>
        </w:rPr>
        <w:fldChar w:fldCharType="separate"/>
      </w:r>
      <w:r w:rsidR="00B82E92" w:rsidRPr="003613BB">
        <w:rPr>
          <w:noProof/>
          <w:lang w:eastAsia="zh-CN"/>
        </w:rPr>
        <w:t>1</w:t>
      </w:r>
      <w:r w:rsidR="00B82E92" w:rsidRPr="003613BB">
        <w:rPr>
          <w:i/>
          <w:iCs/>
          <w:noProof/>
        </w:rPr>
        <w:fldChar w:fldCharType="end"/>
      </w:r>
      <w:r>
        <w:rPr>
          <w:rFonts w:hint="eastAsia"/>
          <w:lang w:eastAsia="zh-CN"/>
        </w:rPr>
        <w:t>：</w:t>
      </w:r>
      <w:r w:rsidR="0085009C">
        <w:rPr>
          <w:lang w:eastAsia="zh-CN"/>
        </w:rPr>
        <w:t>区域组的历史</w:t>
      </w:r>
      <w:r w:rsidR="0085009C">
        <w:rPr>
          <w:rFonts w:hint="eastAsia"/>
          <w:lang w:eastAsia="zh-CN"/>
        </w:rPr>
        <w:t>（</w:t>
      </w:r>
      <w:r w:rsidR="0085009C" w:rsidRPr="003613BB">
        <w:rPr>
          <w:lang w:eastAsia="zh-CN"/>
        </w:rPr>
        <w:t>1968-2016</w:t>
      </w:r>
      <w:r w:rsidR="0085009C">
        <w:rPr>
          <w:rFonts w:hint="eastAsia"/>
          <w:lang w:eastAsia="zh-CN"/>
        </w:rPr>
        <w:t>年）</w:t>
      </w:r>
    </w:p>
    <w:p w:rsidR="00B82E92" w:rsidRDefault="00B82E92" w:rsidP="00B82E92">
      <w:pPr>
        <w:shd w:val="clear" w:color="auto" w:fill="FFFFFF"/>
        <w:spacing w:line="400" w:lineRule="atLeast"/>
        <w:jc w:val="center"/>
      </w:pPr>
      <w:r w:rsidRPr="007C2FC8">
        <w:rPr>
          <w:noProof/>
          <w:lang w:val="en-US" w:eastAsia="zh-CN"/>
        </w:rPr>
        <w:drawing>
          <wp:inline distT="0" distB="0" distL="0" distR="0" wp14:anchorId="7B1368B7" wp14:editId="32A52433">
            <wp:extent cx="4974819" cy="290830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6487" cy="290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516" w:rsidRDefault="006B7516" w:rsidP="00050110">
      <w:pPr>
        <w:pStyle w:val="Figurelegend"/>
        <w:spacing w:before="60"/>
        <w:rPr>
          <w:lang w:eastAsia="zh-CN"/>
        </w:rPr>
      </w:pPr>
      <w:r w:rsidRPr="006B7516">
        <w:rPr>
          <w:rFonts w:hint="eastAsia"/>
          <w:lang w:eastAsia="zh-CN"/>
        </w:rPr>
        <w:t>图中</w:t>
      </w:r>
      <w:r w:rsidRPr="006B7516">
        <w:rPr>
          <w:lang w:eastAsia="zh-CN"/>
        </w:rPr>
        <w:t>文字：</w:t>
      </w:r>
    </w:p>
    <w:p w:rsidR="00385E65" w:rsidRDefault="006B7516" w:rsidP="00050110">
      <w:pPr>
        <w:pStyle w:val="Figurelegend"/>
        <w:spacing w:before="60"/>
        <w:rPr>
          <w:lang w:eastAsia="zh-CN"/>
        </w:rPr>
      </w:pPr>
      <w:r>
        <w:rPr>
          <w:rFonts w:hint="eastAsia"/>
          <w:lang w:eastAsia="zh-CN"/>
        </w:rPr>
        <w:t xml:space="preserve">50 </w:t>
      </w:r>
      <w:r>
        <w:rPr>
          <w:lang w:eastAsia="zh-CN"/>
        </w:rPr>
        <w:t>Y</w:t>
      </w:r>
      <w:r w:rsidR="004F1D7E">
        <w:rPr>
          <w:lang w:eastAsia="zh-CN"/>
        </w:rPr>
        <w:t xml:space="preserve">ears </w:t>
      </w:r>
      <w:r>
        <w:rPr>
          <w:lang w:eastAsia="zh-CN"/>
        </w:rPr>
        <w:t xml:space="preserve"> 50</w:t>
      </w:r>
      <w:r>
        <w:rPr>
          <w:rFonts w:hint="eastAsia"/>
          <w:lang w:eastAsia="zh-CN"/>
        </w:rPr>
        <w:t>年</w:t>
      </w:r>
      <w:r>
        <w:rPr>
          <w:rFonts w:hint="eastAsia"/>
          <w:lang w:eastAsia="zh-CN"/>
        </w:rPr>
        <w:t xml:space="preserve">    </w:t>
      </w:r>
      <w:r w:rsidR="00385E65">
        <w:rPr>
          <w:lang w:eastAsia="zh-CN"/>
        </w:rPr>
        <w:t>ITU-T SG2  ITU-T</w:t>
      </w:r>
      <w:r w:rsidR="00385E65">
        <w:rPr>
          <w:lang w:eastAsia="zh-CN"/>
        </w:rPr>
        <w:t>第</w:t>
      </w:r>
      <w:r w:rsidR="00385E65">
        <w:rPr>
          <w:rFonts w:hint="eastAsia"/>
          <w:lang w:eastAsia="zh-CN"/>
        </w:rPr>
        <w:t>2</w:t>
      </w:r>
      <w:r w:rsidR="00385E65">
        <w:rPr>
          <w:rFonts w:hint="eastAsia"/>
          <w:lang w:eastAsia="zh-CN"/>
        </w:rPr>
        <w:t>研究组</w:t>
      </w:r>
      <w:r w:rsidR="00385E65">
        <w:rPr>
          <w:rFonts w:hint="eastAsia"/>
          <w:lang w:eastAsia="zh-CN"/>
        </w:rPr>
        <w:t xml:space="preserve">  </w:t>
      </w:r>
      <w:r w:rsidR="00385E65">
        <w:rPr>
          <w:lang w:eastAsia="zh-CN"/>
        </w:rPr>
        <w:t>ITU-T SG3  ITU-T</w:t>
      </w:r>
      <w:r w:rsidR="00385E65">
        <w:rPr>
          <w:lang w:eastAsia="zh-CN"/>
        </w:rPr>
        <w:t>第</w:t>
      </w:r>
      <w:r w:rsidR="00385E65">
        <w:rPr>
          <w:lang w:eastAsia="zh-CN"/>
        </w:rPr>
        <w:t>3</w:t>
      </w:r>
      <w:r w:rsidR="00385E65">
        <w:rPr>
          <w:rFonts w:hint="eastAsia"/>
          <w:lang w:eastAsia="zh-CN"/>
        </w:rPr>
        <w:t>研究组</w:t>
      </w:r>
      <w:r w:rsidR="00385E65">
        <w:rPr>
          <w:rFonts w:hint="eastAsia"/>
          <w:lang w:eastAsia="zh-CN"/>
        </w:rPr>
        <w:t xml:space="preserve">  </w:t>
      </w:r>
      <w:r w:rsidR="00385E65">
        <w:rPr>
          <w:lang w:eastAsia="zh-CN"/>
        </w:rPr>
        <w:t>ITU-T SG5  ITU-T</w:t>
      </w:r>
      <w:r w:rsidR="00385E65">
        <w:rPr>
          <w:lang w:eastAsia="zh-CN"/>
        </w:rPr>
        <w:t>第</w:t>
      </w:r>
      <w:r w:rsidR="00385E65">
        <w:rPr>
          <w:rFonts w:hint="eastAsia"/>
          <w:lang w:eastAsia="zh-CN"/>
        </w:rPr>
        <w:t>5</w:t>
      </w:r>
      <w:r w:rsidR="00385E65">
        <w:rPr>
          <w:rFonts w:hint="eastAsia"/>
          <w:lang w:eastAsia="zh-CN"/>
        </w:rPr>
        <w:t>研究组</w:t>
      </w:r>
      <w:r w:rsidR="00385E65">
        <w:rPr>
          <w:rFonts w:hint="eastAsia"/>
          <w:lang w:eastAsia="zh-CN"/>
        </w:rPr>
        <w:t xml:space="preserve"> </w:t>
      </w:r>
    </w:p>
    <w:p w:rsidR="00385E65" w:rsidRDefault="00385E65" w:rsidP="00050110">
      <w:pPr>
        <w:pStyle w:val="Figurelegend"/>
        <w:spacing w:before="60"/>
        <w:rPr>
          <w:lang w:eastAsia="zh-CN"/>
        </w:rPr>
      </w:pPr>
      <w:r>
        <w:rPr>
          <w:lang w:eastAsia="zh-CN"/>
        </w:rPr>
        <w:t xml:space="preserve">ITU-T </w:t>
      </w:r>
      <w:proofErr w:type="gramStart"/>
      <w:r>
        <w:rPr>
          <w:lang w:eastAsia="zh-CN"/>
        </w:rPr>
        <w:t>SG12  ITU</w:t>
      </w:r>
      <w:proofErr w:type="gramEnd"/>
      <w:r>
        <w:rPr>
          <w:lang w:eastAsia="zh-CN"/>
        </w:rPr>
        <w:t>-T</w:t>
      </w:r>
      <w:r>
        <w:rPr>
          <w:lang w:eastAsia="zh-CN"/>
        </w:rPr>
        <w:t>第</w:t>
      </w:r>
      <w:r>
        <w:rPr>
          <w:rFonts w:hint="eastAsia"/>
          <w:lang w:eastAsia="zh-CN"/>
        </w:rPr>
        <w:t>12</w:t>
      </w:r>
      <w:r>
        <w:rPr>
          <w:rFonts w:hint="eastAsia"/>
          <w:lang w:eastAsia="zh-CN"/>
        </w:rPr>
        <w:t>研究组</w:t>
      </w:r>
      <w:r>
        <w:rPr>
          <w:rFonts w:hint="eastAsia"/>
          <w:lang w:eastAsia="zh-CN"/>
        </w:rPr>
        <w:t xml:space="preserve">  </w:t>
      </w:r>
      <w:r>
        <w:rPr>
          <w:lang w:eastAsia="zh-CN"/>
        </w:rPr>
        <w:t>ITU-T SG13  ITU-T</w:t>
      </w:r>
      <w:r>
        <w:rPr>
          <w:lang w:eastAsia="zh-CN"/>
        </w:rPr>
        <w:t>第</w:t>
      </w:r>
      <w:r>
        <w:rPr>
          <w:rFonts w:hint="eastAsia"/>
          <w:lang w:eastAsia="zh-CN"/>
        </w:rPr>
        <w:t>13</w:t>
      </w:r>
      <w:r>
        <w:rPr>
          <w:rFonts w:hint="eastAsia"/>
          <w:lang w:eastAsia="zh-CN"/>
        </w:rPr>
        <w:t>研究组</w:t>
      </w:r>
      <w:r>
        <w:rPr>
          <w:rFonts w:hint="eastAsia"/>
          <w:lang w:eastAsia="zh-CN"/>
        </w:rPr>
        <w:t xml:space="preserve">  </w:t>
      </w:r>
      <w:r>
        <w:rPr>
          <w:lang w:eastAsia="zh-CN"/>
        </w:rPr>
        <w:t>ITU-T SG17  ITU-T</w:t>
      </w:r>
      <w:r>
        <w:rPr>
          <w:lang w:eastAsia="zh-CN"/>
        </w:rPr>
        <w:t>第</w:t>
      </w:r>
      <w:r>
        <w:rPr>
          <w:lang w:eastAsia="zh-CN"/>
        </w:rPr>
        <w:t>17</w:t>
      </w:r>
      <w:r>
        <w:rPr>
          <w:rFonts w:hint="eastAsia"/>
          <w:lang w:eastAsia="zh-CN"/>
        </w:rPr>
        <w:t>研究组</w:t>
      </w:r>
      <w:r>
        <w:rPr>
          <w:rFonts w:hint="eastAsia"/>
          <w:lang w:eastAsia="zh-CN"/>
        </w:rPr>
        <w:t xml:space="preserve">  </w:t>
      </w:r>
    </w:p>
    <w:p w:rsidR="006B7516" w:rsidRDefault="006B7516" w:rsidP="00050110">
      <w:pPr>
        <w:pStyle w:val="Figurelegend"/>
        <w:spacing w:before="60"/>
        <w:rPr>
          <w:lang w:eastAsia="zh-CN"/>
        </w:rPr>
      </w:pPr>
      <w:r>
        <w:rPr>
          <w:lang w:eastAsia="zh-CN"/>
        </w:rPr>
        <w:t xml:space="preserve">SG3-RG AFR (TAF) </w:t>
      </w:r>
      <w:r>
        <w:rPr>
          <w:rFonts w:hint="eastAsia"/>
          <w:lang w:eastAsia="zh-CN"/>
        </w:rPr>
        <w:t>第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研究组</w:t>
      </w:r>
      <w:r>
        <w:rPr>
          <w:lang w:eastAsia="zh-CN"/>
        </w:rPr>
        <w:t>非洲区域组（</w:t>
      </w:r>
      <w:r>
        <w:rPr>
          <w:rFonts w:hint="eastAsia"/>
          <w:lang w:eastAsia="zh-CN"/>
        </w:rPr>
        <w:t>TAF</w:t>
      </w:r>
      <w:proofErr w:type="gramStart"/>
      <w:r>
        <w:rPr>
          <w:lang w:eastAsia="zh-CN"/>
        </w:rPr>
        <w:t>）</w:t>
      </w:r>
      <w:r>
        <w:rPr>
          <w:rFonts w:hint="eastAsia"/>
          <w:lang w:eastAsia="zh-CN"/>
        </w:rPr>
        <w:t xml:space="preserve">  </w:t>
      </w:r>
      <w:r>
        <w:rPr>
          <w:lang w:eastAsia="zh-CN"/>
        </w:rPr>
        <w:t>SG3</w:t>
      </w:r>
      <w:proofErr w:type="gramEnd"/>
      <w:r>
        <w:rPr>
          <w:lang w:eastAsia="zh-CN"/>
        </w:rPr>
        <w:t xml:space="preserve">-RG EURM (TEUR) </w:t>
      </w:r>
      <w:r>
        <w:rPr>
          <w:rFonts w:hint="eastAsia"/>
          <w:lang w:eastAsia="zh-CN"/>
        </w:rPr>
        <w:t>第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研究组</w:t>
      </w:r>
      <w:r>
        <w:rPr>
          <w:lang w:eastAsia="zh-CN"/>
        </w:rPr>
        <w:t>欧洲地中海区域组</w:t>
      </w:r>
    </w:p>
    <w:p w:rsidR="004F1D7E" w:rsidRDefault="004F1D7E" w:rsidP="00050110">
      <w:pPr>
        <w:pStyle w:val="Figurelegend"/>
        <w:spacing w:before="60"/>
        <w:rPr>
          <w:lang w:eastAsia="zh-CN"/>
        </w:rPr>
      </w:pPr>
      <w:r>
        <w:rPr>
          <w:lang w:eastAsia="zh-CN"/>
        </w:rPr>
        <w:t xml:space="preserve">SG3-RG LAC (TAL) </w:t>
      </w:r>
      <w:r>
        <w:rPr>
          <w:rFonts w:hint="eastAsia"/>
          <w:lang w:eastAsia="zh-CN"/>
        </w:rPr>
        <w:t>第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研究组</w:t>
      </w:r>
      <w:r>
        <w:rPr>
          <w:lang w:eastAsia="zh-CN"/>
        </w:rPr>
        <w:t>拉美加勒比区域组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TAL</w:t>
      </w:r>
      <w:proofErr w:type="gramStart"/>
      <w:r>
        <w:rPr>
          <w:rFonts w:hint="eastAsia"/>
          <w:lang w:eastAsia="zh-CN"/>
        </w:rPr>
        <w:t>）</w:t>
      </w:r>
      <w:r>
        <w:rPr>
          <w:rFonts w:hint="eastAsia"/>
          <w:lang w:eastAsia="zh-CN"/>
        </w:rPr>
        <w:t xml:space="preserve">  </w:t>
      </w:r>
      <w:r>
        <w:rPr>
          <w:lang w:eastAsia="zh-CN"/>
        </w:rPr>
        <w:t>SG3</w:t>
      </w:r>
      <w:proofErr w:type="gramEnd"/>
      <w:r>
        <w:rPr>
          <w:lang w:eastAsia="zh-CN"/>
        </w:rPr>
        <w:t xml:space="preserve">-RG AO (TAS) </w:t>
      </w:r>
      <w:r>
        <w:rPr>
          <w:rFonts w:hint="eastAsia"/>
          <w:lang w:eastAsia="zh-CN"/>
        </w:rPr>
        <w:t>第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研究组</w:t>
      </w:r>
      <w:r>
        <w:rPr>
          <w:lang w:eastAsia="zh-CN"/>
        </w:rPr>
        <w:t>亚洲大洋洲区域组（</w:t>
      </w:r>
      <w:r>
        <w:rPr>
          <w:rFonts w:hint="eastAsia"/>
          <w:lang w:eastAsia="zh-CN"/>
        </w:rPr>
        <w:t>TAS</w:t>
      </w:r>
      <w:r>
        <w:rPr>
          <w:lang w:eastAsia="zh-CN"/>
        </w:rPr>
        <w:t>）</w:t>
      </w:r>
    </w:p>
    <w:p w:rsidR="004F1D7E" w:rsidRDefault="004F1D7E" w:rsidP="00050110">
      <w:pPr>
        <w:pStyle w:val="Figurelegend"/>
        <w:spacing w:before="60"/>
        <w:rPr>
          <w:lang w:eastAsia="zh-CN"/>
        </w:rPr>
      </w:pPr>
      <w:r>
        <w:rPr>
          <w:rFonts w:hint="eastAsia"/>
          <w:lang w:eastAsia="zh-CN"/>
        </w:rPr>
        <w:t>SG3</w:t>
      </w:r>
      <w:r>
        <w:rPr>
          <w:lang w:eastAsia="zh-CN"/>
        </w:rPr>
        <w:t xml:space="preserve">-RG ARB </w:t>
      </w:r>
      <w:proofErr w:type="gramStart"/>
      <w:r>
        <w:rPr>
          <w:rFonts w:hint="eastAsia"/>
          <w:lang w:eastAsia="zh-CN"/>
        </w:rPr>
        <w:t>第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研究组</w:t>
      </w:r>
      <w:r>
        <w:rPr>
          <w:lang w:eastAsia="zh-CN"/>
        </w:rPr>
        <w:t>阿拉伯区域组</w:t>
      </w:r>
      <w:r>
        <w:rPr>
          <w:rFonts w:hint="eastAsia"/>
          <w:lang w:eastAsia="zh-CN"/>
        </w:rPr>
        <w:t xml:space="preserve">  </w:t>
      </w:r>
      <w:r>
        <w:rPr>
          <w:lang w:eastAsia="zh-CN"/>
        </w:rPr>
        <w:t>SG3</w:t>
      </w:r>
      <w:proofErr w:type="gramEnd"/>
      <w:r>
        <w:rPr>
          <w:lang w:eastAsia="zh-CN"/>
        </w:rPr>
        <w:t xml:space="preserve">-RG RCC/CIS </w:t>
      </w:r>
      <w:r>
        <w:rPr>
          <w:rFonts w:hint="eastAsia"/>
          <w:lang w:eastAsia="zh-CN"/>
        </w:rPr>
        <w:t>第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研究组区域通信</w:t>
      </w:r>
      <w:r>
        <w:rPr>
          <w:lang w:eastAsia="zh-CN"/>
        </w:rPr>
        <w:t>联合体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独联体</w:t>
      </w:r>
      <w:r>
        <w:rPr>
          <w:lang w:eastAsia="zh-CN"/>
        </w:rPr>
        <w:t>国家区域组</w:t>
      </w:r>
    </w:p>
    <w:p w:rsidR="004F1D7E" w:rsidRDefault="004F1D7E" w:rsidP="00050110">
      <w:pPr>
        <w:pStyle w:val="Figurelegend"/>
        <w:spacing w:before="60"/>
        <w:rPr>
          <w:lang w:eastAsia="zh-CN"/>
        </w:rPr>
      </w:pPr>
      <w:r>
        <w:rPr>
          <w:rFonts w:hint="eastAsia"/>
          <w:lang w:eastAsia="zh-CN"/>
        </w:rPr>
        <w:t>SG</w:t>
      </w:r>
      <w:r>
        <w:rPr>
          <w:lang w:eastAsia="zh-CN"/>
        </w:rPr>
        <w:t xml:space="preserve">2-RG ARB </w:t>
      </w:r>
      <w:proofErr w:type="gramStart"/>
      <w:r>
        <w:rPr>
          <w:rFonts w:hint="eastAsia"/>
          <w:lang w:eastAsia="zh-CN"/>
        </w:rPr>
        <w:t>第</w:t>
      </w:r>
      <w:r>
        <w:rPr>
          <w:lang w:eastAsia="zh-CN"/>
        </w:rPr>
        <w:t>2</w:t>
      </w:r>
      <w:r>
        <w:rPr>
          <w:rFonts w:hint="eastAsia"/>
          <w:lang w:eastAsia="zh-CN"/>
        </w:rPr>
        <w:t>研究组</w:t>
      </w:r>
      <w:r>
        <w:rPr>
          <w:lang w:eastAsia="zh-CN"/>
        </w:rPr>
        <w:t>阿拉伯区域组</w:t>
      </w:r>
      <w:r>
        <w:rPr>
          <w:rFonts w:hint="eastAsia"/>
          <w:lang w:eastAsia="zh-CN"/>
        </w:rPr>
        <w:t xml:space="preserve">  SG</w:t>
      </w:r>
      <w:r>
        <w:rPr>
          <w:lang w:eastAsia="zh-CN"/>
        </w:rPr>
        <w:t>2</w:t>
      </w:r>
      <w:proofErr w:type="gramEnd"/>
      <w:r>
        <w:rPr>
          <w:lang w:eastAsia="zh-CN"/>
        </w:rPr>
        <w:t xml:space="preserve">-RG EA </w:t>
      </w:r>
      <w:r>
        <w:rPr>
          <w:rFonts w:hint="eastAsia"/>
          <w:lang w:eastAsia="zh-CN"/>
        </w:rPr>
        <w:t>第</w:t>
      </w:r>
      <w:r>
        <w:rPr>
          <w:lang w:eastAsia="zh-CN"/>
        </w:rPr>
        <w:t>2</w:t>
      </w:r>
      <w:r>
        <w:rPr>
          <w:rFonts w:hint="eastAsia"/>
          <w:lang w:eastAsia="zh-CN"/>
        </w:rPr>
        <w:t>研究组东非</w:t>
      </w:r>
      <w:r>
        <w:rPr>
          <w:lang w:eastAsia="zh-CN"/>
        </w:rPr>
        <w:t>区域组</w:t>
      </w:r>
      <w:r>
        <w:rPr>
          <w:rFonts w:hint="eastAsia"/>
          <w:lang w:eastAsia="zh-CN"/>
        </w:rPr>
        <w:t xml:space="preserve">  SG</w:t>
      </w:r>
      <w:r>
        <w:rPr>
          <w:lang w:eastAsia="zh-CN"/>
        </w:rPr>
        <w:t xml:space="preserve">2-RG AMR </w:t>
      </w:r>
      <w:r>
        <w:rPr>
          <w:rFonts w:hint="eastAsia"/>
          <w:lang w:eastAsia="zh-CN"/>
        </w:rPr>
        <w:t>第</w:t>
      </w:r>
      <w:r>
        <w:rPr>
          <w:lang w:eastAsia="zh-CN"/>
        </w:rPr>
        <w:t>2</w:t>
      </w:r>
      <w:r>
        <w:rPr>
          <w:rFonts w:hint="eastAsia"/>
          <w:lang w:eastAsia="zh-CN"/>
        </w:rPr>
        <w:t>研究组美洲</w:t>
      </w:r>
      <w:r>
        <w:rPr>
          <w:lang w:eastAsia="zh-CN"/>
        </w:rPr>
        <w:t>区域组</w:t>
      </w:r>
      <w:r>
        <w:rPr>
          <w:rFonts w:hint="eastAsia"/>
          <w:lang w:eastAsia="zh-CN"/>
        </w:rPr>
        <w:t xml:space="preserve">  </w:t>
      </w:r>
    </w:p>
    <w:p w:rsidR="004F1D7E" w:rsidRDefault="004F1D7E" w:rsidP="00050110">
      <w:pPr>
        <w:pStyle w:val="Figurelegend"/>
        <w:spacing w:before="60"/>
        <w:rPr>
          <w:lang w:eastAsia="zh-CN"/>
        </w:rPr>
      </w:pPr>
      <w:r>
        <w:rPr>
          <w:rFonts w:hint="eastAsia"/>
          <w:lang w:eastAsia="zh-CN"/>
        </w:rPr>
        <w:t>SG</w:t>
      </w:r>
      <w:r>
        <w:rPr>
          <w:lang w:eastAsia="zh-CN"/>
        </w:rPr>
        <w:t xml:space="preserve">5-RG AP </w:t>
      </w:r>
      <w:proofErr w:type="gramStart"/>
      <w:r>
        <w:rPr>
          <w:rFonts w:hint="eastAsia"/>
          <w:lang w:eastAsia="zh-CN"/>
        </w:rPr>
        <w:t>第</w:t>
      </w:r>
      <w:r>
        <w:rPr>
          <w:lang w:eastAsia="zh-CN"/>
        </w:rPr>
        <w:t>5</w:t>
      </w:r>
      <w:r>
        <w:rPr>
          <w:rFonts w:hint="eastAsia"/>
          <w:lang w:eastAsia="zh-CN"/>
        </w:rPr>
        <w:t>研究组亚太</w:t>
      </w:r>
      <w:r>
        <w:rPr>
          <w:lang w:eastAsia="zh-CN"/>
        </w:rPr>
        <w:t>区域组</w:t>
      </w:r>
      <w:r>
        <w:rPr>
          <w:rFonts w:hint="eastAsia"/>
          <w:lang w:eastAsia="zh-CN"/>
        </w:rPr>
        <w:t xml:space="preserve">  SG</w:t>
      </w:r>
      <w:r>
        <w:rPr>
          <w:lang w:eastAsia="zh-CN"/>
        </w:rPr>
        <w:t>5</w:t>
      </w:r>
      <w:proofErr w:type="gramEnd"/>
      <w:r>
        <w:rPr>
          <w:lang w:eastAsia="zh-CN"/>
        </w:rPr>
        <w:t xml:space="preserve">-RG AMR </w:t>
      </w:r>
      <w:r>
        <w:rPr>
          <w:rFonts w:hint="eastAsia"/>
          <w:lang w:eastAsia="zh-CN"/>
        </w:rPr>
        <w:t>第</w:t>
      </w:r>
      <w:r>
        <w:rPr>
          <w:lang w:eastAsia="zh-CN"/>
        </w:rPr>
        <w:t>5</w:t>
      </w:r>
      <w:r>
        <w:rPr>
          <w:rFonts w:hint="eastAsia"/>
          <w:lang w:eastAsia="zh-CN"/>
        </w:rPr>
        <w:t>研究组美洲</w:t>
      </w:r>
      <w:r>
        <w:rPr>
          <w:lang w:eastAsia="zh-CN"/>
        </w:rPr>
        <w:t>区域组</w:t>
      </w:r>
      <w:r>
        <w:rPr>
          <w:rFonts w:hint="eastAsia"/>
          <w:lang w:eastAsia="zh-CN"/>
        </w:rPr>
        <w:t xml:space="preserve">  SG</w:t>
      </w:r>
      <w:r>
        <w:rPr>
          <w:lang w:eastAsia="zh-CN"/>
        </w:rPr>
        <w:t xml:space="preserve">5-RG ARB </w:t>
      </w:r>
      <w:r>
        <w:rPr>
          <w:rFonts w:hint="eastAsia"/>
          <w:lang w:eastAsia="zh-CN"/>
        </w:rPr>
        <w:t>第</w:t>
      </w:r>
      <w:r>
        <w:rPr>
          <w:lang w:eastAsia="zh-CN"/>
        </w:rPr>
        <w:t>5</w:t>
      </w:r>
      <w:r>
        <w:rPr>
          <w:rFonts w:hint="eastAsia"/>
          <w:lang w:eastAsia="zh-CN"/>
        </w:rPr>
        <w:t>研究组</w:t>
      </w:r>
      <w:r>
        <w:rPr>
          <w:lang w:eastAsia="zh-CN"/>
        </w:rPr>
        <w:t>阿拉伯区域组</w:t>
      </w:r>
      <w:r>
        <w:rPr>
          <w:rFonts w:hint="eastAsia"/>
          <w:lang w:eastAsia="zh-CN"/>
        </w:rPr>
        <w:t xml:space="preserve">  </w:t>
      </w:r>
    </w:p>
    <w:p w:rsidR="004F1D7E" w:rsidRDefault="004F1D7E" w:rsidP="00050110">
      <w:pPr>
        <w:pStyle w:val="Figurelegend"/>
        <w:spacing w:before="60"/>
        <w:rPr>
          <w:lang w:eastAsia="zh-CN"/>
        </w:rPr>
      </w:pPr>
      <w:r>
        <w:rPr>
          <w:lang w:eastAsia="zh-CN"/>
        </w:rPr>
        <w:t xml:space="preserve">SG5-RG AFR </w:t>
      </w:r>
      <w:proofErr w:type="gramStart"/>
      <w:r>
        <w:rPr>
          <w:rFonts w:hint="eastAsia"/>
          <w:lang w:eastAsia="zh-CN"/>
        </w:rPr>
        <w:t>第</w:t>
      </w:r>
      <w:r>
        <w:rPr>
          <w:lang w:eastAsia="zh-CN"/>
        </w:rPr>
        <w:t>5</w:t>
      </w:r>
      <w:r>
        <w:rPr>
          <w:rFonts w:hint="eastAsia"/>
          <w:lang w:eastAsia="zh-CN"/>
        </w:rPr>
        <w:t>研究组</w:t>
      </w:r>
      <w:r>
        <w:rPr>
          <w:lang w:eastAsia="zh-CN"/>
        </w:rPr>
        <w:t>非洲区域组</w:t>
      </w:r>
      <w:r>
        <w:rPr>
          <w:rFonts w:hint="eastAsia"/>
          <w:lang w:eastAsia="zh-CN"/>
        </w:rPr>
        <w:t xml:space="preserve">  </w:t>
      </w:r>
      <w:r>
        <w:rPr>
          <w:lang w:eastAsia="zh-CN"/>
        </w:rPr>
        <w:t>SG12</w:t>
      </w:r>
      <w:proofErr w:type="gramEnd"/>
      <w:r>
        <w:rPr>
          <w:lang w:eastAsia="zh-CN"/>
        </w:rPr>
        <w:t xml:space="preserve">-RG AFR </w:t>
      </w:r>
      <w:r>
        <w:rPr>
          <w:rFonts w:hint="eastAsia"/>
          <w:lang w:eastAsia="zh-CN"/>
        </w:rPr>
        <w:t>第</w:t>
      </w:r>
      <w:r>
        <w:rPr>
          <w:lang w:eastAsia="zh-CN"/>
        </w:rPr>
        <w:t>12</w:t>
      </w:r>
      <w:r>
        <w:rPr>
          <w:rFonts w:hint="eastAsia"/>
          <w:lang w:eastAsia="zh-CN"/>
        </w:rPr>
        <w:t>研究组</w:t>
      </w:r>
      <w:r>
        <w:rPr>
          <w:lang w:eastAsia="zh-CN"/>
        </w:rPr>
        <w:t>非洲区域组</w:t>
      </w:r>
      <w:r>
        <w:rPr>
          <w:rFonts w:hint="eastAsia"/>
          <w:lang w:eastAsia="zh-CN"/>
        </w:rPr>
        <w:t xml:space="preserve">  </w:t>
      </w:r>
      <w:r>
        <w:rPr>
          <w:lang w:eastAsia="zh-CN"/>
        </w:rPr>
        <w:t xml:space="preserve">SG13-RG AFR </w:t>
      </w:r>
      <w:r>
        <w:rPr>
          <w:rFonts w:hint="eastAsia"/>
          <w:lang w:eastAsia="zh-CN"/>
        </w:rPr>
        <w:t>第</w:t>
      </w:r>
      <w:r>
        <w:rPr>
          <w:lang w:eastAsia="zh-CN"/>
        </w:rPr>
        <w:t>13</w:t>
      </w:r>
      <w:r>
        <w:rPr>
          <w:rFonts w:hint="eastAsia"/>
          <w:lang w:eastAsia="zh-CN"/>
        </w:rPr>
        <w:t>研究组</w:t>
      </w:r>
      <w:r>
        <w:rPr>
          <w:lang w:eastAsia="zh-CN"/>
        </w:rPr>
        <w:t>非洲区域组</w:t>
      </w:r>
    </w:p>
    <w:p w:rsidR="004F1D7E" w:rsidRPr="004F1D7E" w:rsidRDefault="004F1D7E" w:rsidP="00050110">
      <w:pPr>
        <w:pStyle w:val="Figurelegend"/>
        <w:spacing w:before="60"/>
        <w:rPr>
          <w:lang w:eastAsia="zh-CN"/>
        </w:rPr>
      </w:pPr>
      <w:r>
        <w:rPr>
          <w:lang w:eastAsia="zh-CN"/>
        </w:rPr>
        <w:t xml:space="preserve">SG17-RG AFR </w:t>
      </w:r>
      <w:r>
        <w:rPr>
          <w:rFonts w:hint="eastAsia"/>
          <w:lang w:eastAsia="zh-CN"/>
        </w:rPr>
        <w:t>第</w:t>
      </w:r>
      <w:r>
        <w:rPr>
          <w:lang w:eastAsia="zh-CN"/>
        </w:rPr>
        <w:t>17</w:t>
      </w:r>
      <w:r>
        <w:rPr>
          <w:rFonts w:hint="eastAsia"/>
          <w:lang w:eastAsia="zh-CN"/>
        </w:rPr>
        <w:t>研究组</w:t>
      </w:r>
      <w:r>
        <w:rPr>
          <w:lang w:eastAsia="zh-CN"/>
        </w:rPr>
        <w:t>非洲区域组</w:t>
      </w:r>
    </w:p>
    <w:p w:rsidR="004F1D7E" w:rsidRDefault="004F1D7E" w:rsidP="00050110">
      <w:pPr>
        <w:pStyle w:val="Figurelegend"/>
        <w:spacing w:before="60"/>
        <w:rPr>
          <w:lang w:eastAsia="zh-CN"/>
        </w:rPr>
      </w:pPr>
      <w:r>
        <w:rPr>
          <w:lang w:eastAsia="zh-CN"/>
        </w:rPr>
        <w:t xml:space="preserve">30 </w:t>
      </w:r>
      <w:proofErr w:type="gramStart"/>
      <w:r>
        <w:rPr>
          <w:lang w:eastAsia="zh-CN"/>
        </w:rPr>
        <w:t>Years  30</w:t>
      </w:r>
      <w:r>
        <w:rPr>
          <w:rFonts w:hint="eastAsia"/>
          <w:lang w:eastAsia="zh-CN"/>
        </w:rPr>
        <w:t>年</w:t>
      </w:r>
      <w:proofErr w:type="gramEnd"/>
      <w:r>
        <w:rPr>
          <w:rFonts w:hint="eastAsia"/>
          <w:lang w:eastAsia="zh-CN"/>
        </w:rPr>
        <w:t xml:space="preserve">   Resolution 26 </w:t>
      </w:r>
      <w:r>
        <w:rPr>
          <w:lang w:eastAsia="zh-CN"/>
        </w:rPr>
        <w:t>–</w:t>
      </w:r>
      <w:r>
        <w:rPr>
          <w:rFonts w:hint="eastAsia"/>
          <w:lang w:eastAsia="zh-CN"/>
        </w:rPr>
        <w:t xml:space="preserve"> Assistance </w:t>
      </w:r>
      <w:r>
        <w:rPr>
          <w:lang w:eastAsia="zh-CN"/>
        </w:rPr>
        <w:t xml:space="preserve">to regional groups of Study Group 3 </w:t>
      </w:r>
      <w:r>
        <w:rPr>
          <w:rFonts w:hint="eastAsia"/>
          <w:lang w:eastAsia="zh-CN"/>
        </w:rPr>
        <w:t>第</w:t>
      </w:r>
      <w:r>
        <w:rPr>
          <w:rFonts w:hint="eastAsia"/>
          <w:lang w:eastAsia="zh-CN"/>
        </w:rPr>
        <w:t>26</w:t>
      </w:r>
      <w:r>
        <w:rPr>
          <w:rFonts w:hint="eastAsia"/>
          <w:lang w:eastAsia="zh-CN"/>
        </w:rPr>
        <w:t>号</w:t>
      </w:r>
      <w:r>
        <w:rPr>
          <w:lang w:eastAsia="zh-CN"/>
        </w:rPr>
        <w:t>决议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– </w:t>
      </w:r>
      <w:r>
        <w:rPr>
          <w:rFonts w:hint="eastAsia"/>
          <w:lang w:eastAsia="zh-CN"/>
        </w:rPr>
        <w:t>向</w:t>
      </w:r>
      <w:r>
        <w:rPr>
          <w:lang w:eastAsia="zh-CN"/>
        </w:rPr>
        <w:t>第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研究组区域组</w:t>
      </w:r>
      <w:r>
        <w:rPr>
          <w:lang w:eastAsia="zh-CN"/>
        </w:rPr>
        <w:t>提供协助</w:t>
      </w:r>
    </w:p>
    <w:p w:rsidR="004F1D7E" w:rsidRPr="004F1D7E" w:rsidRDefault="004F1D7E" w:rsidP="00050110">
      <w:pPr>
        <w:pStyle w:val="Figurelegend"/>
        <w:spacing w:before="60"/>
        <w:rPr>
          <w:lang w:eastAsia="zh-CN"/>
        </w:rPr>
      </w:pPr>
      <w:r>
        <w:rPr>
          <w:lang w:eastAsia="zh-CN"/>
        </w:rPr>
        <w:t xml:space="preserve">Resolution 54 – Creation of regional groups </w:t>
      </w:r>
      <w:r>
        <w:rPr>
          <w:rFonts w:hint="eastAsia"/>
          <w:lang w:eastAsia="zh-CN"/>
        </w:rPr>
        <w:t>第</w:t>
      </w:r>
      <w:r>
        <w:rPr>
          <w:rFonts w:hint="eastAsia"/>
          <w:lang w:eastAsia="zh-CN"/>
        </w:rPr>
        <w:t>54</w:t>
      </w:r>
      <w:r>
        <w:rPr>
          <w:rFonts w:hint="eastAsia"/>
          <w:lang w:eastAsia="zh-CN"/>
        </w:rPr>
        <w:t>号</w:t>
      </w:r>
      <w:r>
        <w:rPr>
          <w:lang w:eastAsia="zh-CN"/>
        </w:rPr>
        <w:t>决议</w:t>
      </w:r>
      <w:r>
        <w:rPr>
          <w:lang w:eastAsia="zh-CN"/>
        </w:rPr>
        <w:t xml:space="preserve">- </w:t>
      </w:r>
      <w:r>
        <w:rPr>
          <w:rFonts w:hint="eastAsia"/>
          <w:lang w:eastAsia="zh-CN"/>
        </w:rPr>
        <w:t>设立</w:t>
      </w:r>
      <w:r>
        <w:rPr>
          <w:lang w:eastAsia="zh-CN"/>
        </w:rPr>
        <w:t>区域组</w:t>
      </w:r>
      <w:r>
        <w:rPr>
          <w:rFonts w:hint="eastAsia"/>
          <w:lang w:eastAsia="zh-CN"/>
        </w:rPr>
        <w:t xml:space="preserve">    </w:t>
      </w:r>
      <w:proofErr w:type="gramStart"/>
      <w:r>
        <w:rPr>
          <w:lang w:eastAsia="zh-CN"/>
        </w:rPr>
        <w:t>Today</w:t>
      </w:r>
      <w:proofErr w:type="gramEnd"/>
      <w:r>
        <w:rPr>
          <w:lang w:eastAsia="zh-CN"/>
        </w:rPr>
        <w:t xml:space="preserve"> </w:t>
      </w:r>
      <w:r w:rsidR="007F1E85">
        <w:rPr>
          <w:rFonts w:hint="eastAsia"/>
          <w:lang w:eastAsia="zh-CN"/>
        </w:rPr>
        <w:t>如今</w:t>
      </w:r>
    </w:p>
    <w:p w:rsidR="004F1D7E" w:rsidRPr="004F1D7E" w:rsidRDefault="004F1D7E" w:rsidP="004F1D7E">
      <w:pPr>
        <w:shd w:val="clear" w:color="auto" w:fill="FFFFFF"/>
        <w:spacing w:line="400" w:lineRule="atLeast"/>
        <w:rPr>
          <w:sz w:val="18"/>
          <w:szCs w:val="14"/>
          <w:lang w:eastAsia="zh-CN"/>
        </w:rPr>
      </w:pPr>
    </w:p>
    <w:p w:rsidR="00B82E92" w:rsidRPr="003613BB" w:rsidRDefault="003613BB" w:rsidP="00050110">
      <w:pPr>
        <w:pStyle w:val="FigureNo"/>
        <w:rPr>
          <w:i/>
          <w:iCs/>
          <w:lang w:eastAsia="zh-CN"/>
        </w:rPr>
      </w:pPr>
      <w:bookmarkStart w:id="17" w:name="lt_pId043"/>
      <w:r w:rsidRPr="0085009C">
        <w:rPr>
          <w:rFonts w:hint="eastAsia"/>
        </w:rPr>
        <w:lastRenderedPageBreak/>
        <w:t>图</w:t>
      </w:r>
      <w:r w:rsidR="00B82E92" w:rsidRPr="0085009C">
        <w:t>2</w:t>
      </w:r>
      <w:bookmarkStart w:id="18" w:name="lt_pId044"/>
      <w:bookmarkEnd w:id="17"/>
      <w:r>
        <w:rPr>
          <w:rFonts w:hint="eastAsia"/>
        </w:rPr>
        <w:t>：</w:t>
      </w:r>
      <w:r w:rsidR="00B82E92" w:rsidRPr="003613BB">
        <w:t>1968</w:t>
      </w:r>
      <w:r w:rsidR="00385E65">
        <w:rPr>
          <w:rFonts w:hint="eastAsia"/>
        </w:rPr>
        <w:t>年</w:t>
      </w:r>
      <w:r w:rsidR="00385E65">
        <w:t>-</w:t>
      </w:r>
      <w:r w:rsidR="00B82E92" w:rsidRPr="003613BB">
        <w:t>2017</w:t>
      </w:r>
      <w:r w:rsidR="00385E65">
        <w:rPr>
          <w:rFonts w:hint="eastAsia"/>
        </w:rPr>
        <w:t>年</w:t>
      </w:r>
      <w:r w:rsidR="00385E65">
        <w:rPr>
          <w:rFonts w:hint="eastAsia"/>
        </w:rPr>
        <w:t>3</w:t>
      </w:r>
      <w:proofErr w:type="spellStart"/>
      <w:r w:rsidR="00385E65">
        <w:rPr>
          <w:rFonts w:hint="eastAsia"/>
        </w:rPr>
        <w:t>月区域组</w:t>
      </w:r>
      <w:r w:rsidR="00385E65">
        <w:t>数量的</w:t>
      </w:r>
      <w:r w:rsidR="00385E65">
        <w:rPr>
          <w:rFonts w:hint="eastAsia"/>
        </w:rPr>
        <w:t>变化</w:t>
      </w:r>
      <w:proofErr w:type="spellEnd"/>
      <w:r w:rsidR="00385E65">
        <w:t>。</w:t>
      </w:r>
      <w:bookmarkStart w:id="19" w:name="lt_pId045"/>
      <w:bookmarkEnd w:id="18"/>
      <w:r w:rsidR="00050110">
        <w:br/>
      </w:r>
      <w:r w:rsidR="00385E65">
        <w:rPr>
          <w:rFonts w:hint="eastAsia"/>
          <w:lang w:eastAsia="zh-CN"/>
        </w:rPr>
        <w:t>所标年份</w:t>
      </w:r>
      <w:r w:rsidR="00385E65">
        <w:rPr>
          <w:lang w:eastAsia="zh-CN"/>
        </w:rPr>
        <w:t>指整个研究</w:t>
      </w:r>
      <w:r w:rsidR="00385E65">
        <w:rPr>
          <w:rFonts w:hint="eastAsia"/>
          <w:lang w:eastAsia="zh-CN"/>
        </w:rPr>
        <w:t>期</w:t>
      </w:r>
      <w:r w:rsidR="00385E65">
        <w:rPr>
          <w:lang w:eastAsia="zh-CN"/>
        </w:rPr>
        <w:t>，如，</w:t>
      </w:r>
      <w:r w:rsidR="00B82E92" w:rsidRPr="003613BB">
        <w:rPr>
          <w:lang w:eastAsia="zh-CN"/>
        </w:rPr>
        <w:t>ITU-T</w:t>
      </w:r>
      <w:r w:rsidR="00385E65">
        <w:rPr>
          <w:rFonts w:hint="eastAsia"/>
          <w:lang w:eastAsia="zh-CN"/>
        </w:rPr>
        <w:t>第</w:t>
      </w:r>
      <w:r w:rsidR="00B82E92" w:rsidRPr="003613BB">
        <w:rPr>
          <w:lang w:eastAsia="zh-CN"/>
        </w:rPr>
        <w:t>2</w:t>
      </w:r>
      <w:r w:rsidR="00385E65">
        <w:rPr>
          <w:rFonts w:hint="eastAsia"/>
          <w:lang w:eastAsia="zh-CN"/>
        </w:rPr>
        <w:t>、第</w:t>
      </w:r>
      <w:r w:rsidR="00B82E92" w:rsidRPr="003613BB">
        <w:rPr>
          <w:lang w:eastAsia="zh-CN"/>
        </w:rPr>
        <w:t>3</w:t>
      </w:r>
      <w:r w:rsidR="00385E65">
        <w:rPr>
          <w:rFonts w:hint="eastAsia"/>
          <w:lang w:eastAsia="zh-CN"/>
        </w:rPr>
        <w:t>和</w:t>
      </w:r>
      <w:r w:rsidR="00385E65">
        <w:rPr>
          <w:lang w:eastAsia="zh-CN"/>
        </w:rPr>
        <w:t>第</w:t>
      </w:r>
      <w:r w:rsidR="00B82E92" w:rsidRPr="003613BB">
        <w:rPr>
          <w:lang w:eastAsia="zh-CN"/>
        </w:rPr>
        <w:t>12</w:t>
      </w:r>
      <w:r w:rsidR="00385E65">
        <w:rPr>
          <w:rFonts w:hint="eastAsia"/>
          <w:lang w:eastAsia="zh-CN"/>
        </w:rPr>
        <w:t>研究</w:t>
      </w:r>
      <w:proofErr w:type="gramStart"/>
      <w:r w:rsidR="00385E65">
        <w:rPr>
          <w:rFonts w:hint="eastAsia"/>
          <w:lang w:eastAsia="zh-CN"/>
        </w:rPr>
        <w:t>组</w:t>
      </w:r>
      <w:r w:rsidR="00385E65">
        <w:rPr>
          <w:lang w:eastAsia="zh-CN"/>
        </w:rPr>
        <w:t>设立</w:t>
      </w:r>
      <w:proofErr w:type="gramEnd"/>
      <w:r w:rsidR="00385E65">
        <w:rPr>
          <w:lang w:eastAsia="zh-CN"/>
        </w:rPr>
        <w:t>于</w:t>
      </w:r>
      <w:r w:rsidR="00B82E92" w:rsidRPr="003613BB">
        <w:rPr>
          <w:lang w:eastAsia="zh-CN"/>
        </w:rPr>
        <w:t>2004-2008</w:t>
      </w:r>
      <w:r w:rsidR="00385E65">
        <w:rPr>
          <w:rFonts w:hint="eastAsia"/>
          <w:lang w:eastAsia="zh-CN"/>
        </w:rPr>
        <w:t>年</w:t>
      </w:r>
      <w:r w:rsidR="00385E65">
        <w:rPr>
          <w:lang w:eastAsia="zh-CN"/>
        </w:rPr>
        <w:t>研究</w:t>
      </w:r>
      <w:r w:rsidR="00927D38">
        <w:rPr>
          <w:rFonts w:hint="eastAsia"/>
          <w:lang w:eastAsia="zh-CN"/>
        </w:rPr>
        <w:t>期</w:t>
      </w:r>
      <w:r w:rsidR="00385E65">
        <w:rPr>
          <w:lang w:eastAsia="zh-CN"/>
        </w:rPr>
        <w:t>等。</w:t>
      </w:r>
      <w:bookmarkEnd w:id="19"/>
    </w:p>
    <w:p w:rsidR="00B82E92" w:rsidRDefault="00AF45A3" w:rsidP="00B82E92">
      <w:pPr>
        <w:jc w:val="center"/>
        <w:rPr>
          <w:lang w:eastAsia="zh-CN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FD3787" wp14:editId="76483DBC">
                <wp:simplePos x="0" y="0"/>
                <wp:positionH relativeFrom="column">
                  <wp:posOffset>5363839</wp:posOffset>
                </wp:positionH>
                <wp:positionV relativeFrom="page">
                  <wp:posOffset>2172832</wp:posOffset>
                </wp:positionV>
                <wp:extent cx="700814" cy="353085"/>
                <wp:effectExtent l="0" t="0" r="4445" b="889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814" cy="3530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45A3" w:rsidRPr="004B30AB" w:rsidRDefault="00995C1C" w:rsidP="00AF45A3">
                            <w:pPr>
                              <w:spacing w:before="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ask-title2"/>
                                <w:rFonts w:cs="Arial" w:hint="eastAsia"/>
                                <w:color w:val="333333"/>
                              </w:rPr>
                              <w:t>*</w:t>
                            </w:r>
                            <w:r w:rsidR="00AF45A3">
                              <w:rPr>
                                <w:rFonts w:hint="eastAsia"/>
                                <w:sz w:val="18"/>
                                <w:szCs w:val="14"/>
                                <w:lang w:eastAsia="zh-CN"/>
                              </w:rPr>
                              <w:t>截至</w:t>
                            </w:r>
                            <w:r w:rsidR="00AF45A3">
                              <w:rPr>
                                <w:rFonts w:hint="eastAsia"/>
                                <w:sz w:val="18"/>
                                <w:szCs w:val="14"/>
                                <w:lang w:eastAsia="zh-CN"/>
                              </w:rPr>
                              <w:t>2017</w:t>
                            </w:r>
                            <w:r w:rsidR="00AF45A3">
                              <w:rPr>
                                <w:sz w:val="18"/>
                                <w:szCs w:val="14"/>
                                <w:lang w:eastAsia="zh-CN"/>
                              </w:rPr>
                              <w:br/>
                            </w:r>
                            <w:r w:rsidR="00AF45A3">
                              <w:rPr>
                                <w:rFonts w:hint="eastAsia"/>
                                <w:sz w:val="18"/>
                                <w:szCs w:val="14"/>
                                <w:lang w:eastAsia="zh-CN"/>
                              </w:rPr>
                              <w:t>年</w:t>
                            </w:r>
                            <w:r w:rsidR="00AF45A3">
                              <w:rPr>
                                <w:rFonts w:hint="eastAsia"/>
                                <w:sz w:val="18"/>
                                <w:szCs w:val="14"/>
                                <w:lang w:eastAsia="zh-CN"/>
                              </w:rPr>
                              <w:t>3</w:t>
                            </w:r>
                            <w:r w:rsidR="00AF45A3">
                              <w:rPr>
                                <w:rFonts w:hint="eastAsia"/>
                                <w:sz w:val="18"/>
                                <w:szCs w:val="14"/>
                                <w:lang w:eastAsia="zh-CN"/>
                              </w:rPr>
                              <w:t>月</w:t>
                            </w:r>
                            <w:r w:rsidR="00AF45A3">
                              <w:rPr>
                                <w:rFonts w:hint="eastAsia"/>
                                <w:sz w:val="18"/>
                                <w:szCs w:val="14"/>
                                <w:lang w:eastAsia="zh-CN"/>
                              </w:rPr>
                              <w:t>30</w:t>
                            </w:r>
                            <w:r w:rsidR="00AF45A3">
                              <w:rPr>
                                <w:rFonts w:hint="eastAsia"/>
                                <w:sz w:val="18"/>
                                <w:szCs w:val="14"/>
                                <w:lang w:eastAsia="zh-CN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D3787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422.35pt;margin-top:171.1pt;width:55.2pt;height:27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YoVGgIAABMEAAAOAAAAZHJzL2Uyb0RvYy54bWysU9tu2zAMfR+wfxD0vthJly0z4hRdug4D&#10;ugvQ7gNoWY6FSaImKbG7ry8lJ2m3vQ3Tg0BJ5OHhIbW+HI1mB+mDQlvz+azkTFqBrbK7mn+/v3m1&#10;4ixEsC1otLLmDzLwy83LF+vBVXKBPepWekYgNlSDq3kfo6uKIoheGggzdNLSY4feQKSj3xWth4HQ&#10;jS4WZfmmGNC3zqOQIdDt9fTINxm/66SIX7suyMh0zYlbzLvPe5P2YrOGaufB9UocacA/sDCgLCU9&#10;Q11DBLb36i8oo4THgF2cCTQFdp0SMtdA1czLP6q568HJXAuJE9xZpvD/YMWXwzfPVFvzxWvOLBjq&#10;0b0cI3uPI6Mr0mdwoSK3O0eOcaR76nOuNbhbFD8Cs7jtwe7klfc49BJa4jdPkcWz0AknJJBm+Iwt&#10;5YF9xAw0dt4k8UgORujUp4dzbxIXQZdvy3I1J4qCni6WF+VqmTNAdQp2PsSPEg1LRs09tT6Dw+E2&#10;xEQGqpNLyhVQq/ZGaZ0PadzkVnt2ABqUZrc4gv/mpS0bav5uuVhmYIspPA+QUZGmWCtT81WZVgqH&#10;KmnxwbbZjqD0ZBMRbY/iJD0mZeLYjFMfcmFJuQbbB5LL4zS19MvI6NH/4mygia15+LkHLznTnyxJ&#10;nsb7ZPiT0ZwMsIJCax45m8xtzN8g8bR4Ra3oVJbpKfORI01eVu/4S9JoPz9nr6e/vHkEAAD//wMA&#10;UEsDBBQABgAIAAAAIQAajIga5QAAAAsBAAAPAAAAZHJzL2Rvd25yZXYueG1sTI/BSsNAEIbvgu+w&#10;jOBF7CYxtWnMpoilFASR1op422bHJJjdDdlts/bpHU/1ODMf/3x/sQi6Y0ccXGuNgHgSAUNTWdWa&#10;WsDubXWbAXNeGiU7a1DADzpYlJcXhcyVHc0Gj1tfMwoxLpcCGu/7nHNXNailm9geDd2+7KClp3Go&#10;uRrkSOG640kU3XMtW0MfGtnjU4PV9/agBbi43YXNaXxdh/f15+nlY9k/3yyFuL4Kjw/APAZ/huFP&#10;n9ShJKe9PRjlWCcgS9MZoQLu0iQBRsR8Oo2B7Wkzn2XAy4L/71D+AgAA//8DAFBLAQItABQABgAI&#10;AAAAIQC2gziS/gAAAOEBAAATAAAAAAAAAAAAAAAAAAAAAABbQ29udGVudF9UeXBlc10ueG1sUEsB&#10;Ai0AFAAGAAgAAAAhADj9If/WAAAAlAEAAAsAAAAAAAAAAAAAAAAALwEAAF9yZWxzLy5yZWxzUEsB&#10;Ai0AFAAGAAgAAAAhALLBihUaAgAAEwQAAA4AAAAAAAAAAAAAAAAALgIAAGRycy9lMm9Eb2MueG1s&#10;UEsBAi0AFAAGAAgAAAAhABqMiBrlAAAACwEAAA8AAAAAAAAAAAAAAAAAdAQAAGRycy9kb3ducmV2&#10;LnhtbFBLBQYAAAAABAAEAPMAAACGBQAAAAA=&#10;" fillcolor="#f8f8f8 [3214]" stroked="f">
                <v:textbox inset="0,0,0,0">
                  <w:txbxContent>
                    <w:p w:rsidR="00AF45A3" w:rsidRPr="004B30AB" w:rsidRDefault="00995C1C" w:rsidP="00AF45A3">
                      <w:pPr>
                        <w:spacing w:before="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Style w:val="ask-title2"/>
                          <w:rFonts w:cs="Arial" w:hint="eastAsia"/>
                          <w:color w:val="333333"/>
                        </w:rPr>
                        <w:t>*</w:t>
                      </w:r>
                      <w:r w:rsidR="00AF45A3">
                        <w:rPr>
                          <w:rFonts w:hint="eastAsia"/>
                          <w:sz w:val="18"/>
                          <w:szCs w:val="14"/>
                          <w:lang w:eastAsia="zh-CN"/>
                        </w:rPr>
                        <w:t>截至</w:t>
                      </w:r>
                      <w:r w:rsidR="00AF45A3">
                        <w:rPr>
                          <w:rFonts w:hint="eastAsia"/>
                          <w:sz w:val="18"/>
                          <w:szCs w:val="14"/>
                          <w:lang w:eastAsia="zh-CN"/>
                        </w:rPr>
                        <w:t>2017</w:t>
                      </w:r>
                      <w:r w:rsidR="00AF45A3">
                        <w:rPr>
                          <w:sz w:val="18"/>
                          <w:szCs w:val="14"/>
                          <w:lang w:eastAsia="zh-CN"/>
                        </w:rPr>
                        <w:br/>
                      </w:r>
                      <w:r w:rsidR="00AF45A3">
                        <w:rPr>
                          <w:rFonts w:hint="eastAsia"/>
                          <w:sz w:val="18"/>
                          <w:szCs w:val="14"/>
                          <w:lang w:eastAsia="zh-CN"/>
                        </w:rPr>
                        <w:t>年</w:t>
                      </w:r>
                      <w:r w:rsidR="00AF45A3">
                        <w:rPr>
                          <w:rFonts w:hint="eastAsia"/>
                          <w:sz w:val="18"/>
                          <w:szCs w:val="14"/>
                          <w:lang w:eastAsia="zh-CN"/>
                        </w:rPr>
                        <w:t>3</w:t>
                      </w:r>
                      <w:r w:rsidR="00AF45A3">
                        <w:rPr>
                          <w:rFonts w:hint="eastAsia"/>
                          <w:sz w:val="18"/>
                          <w:szCs w:val="14"/>
                          <w:lang w:eastAsia="zh-CN"/>
                        </w:rPr>
                        <w:t>月</w:t>
                      </w:r>
                      <w:r w:rsidR="00AF45A3">
                        <w:rPr>
                          <w:rFonts w:hint="eastAsia"/>
                          <w:sz w:val="18"/>
                          <w:szCs w:val="14"/>
                          <w:lang w:eastAsia="zh-CN"/>
                        </w:rPr>
                        <w:t>30</w:t>
                      </w:r>
                      <w:r w:rsidR="00AF45A3">
                        <w:rPr>
                          <w:rFonts w:hint="eastAsia"/>
                          <w:sz w:val="18"/>
                          <w:szCs w:val="14"/>
                          <w:lang w:eastAsia="zh-CN"/>
                        </w:rPr>
                        <w:t>日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0110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98469E" wp14:editId="75D9D910">
                <wp:simplePos x="0" y="0"/>
                <wp:positionH relativeFrom="column">
                  <wp:posOffset>1864674</wp:posOffset>
                </wp:positionH>
                <wp:positionV relativeFrom="page">
                  <wp:posOffset>4734962</wp:posOffset>
                </wp:positionV>
                <wp:extent cx="1384790" cy="330200"/>
                <wp:effectExtent l="0" t="0" r="635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790" cy="3302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110" w:rsidRPr="004B30AB" w:rsidRDefault="00050110" w:rsidP="00050110">
                            <w:pPr>
                              <w:spacing w:before="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4"/>
                                <w:lang w:eastAsia="zh-CN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sz w:val="18"/>
                                <w:szCs w:val="14"/>
                                <w:lang w:eastAsia="zh-CN"/>
                              </w:rPr>
                              <w:t>54</w:t>
                            </w:r>
                            <w:r>
                              <w:rPr>
                                <w:rFonts w:hint="eastAsia"/>
                                <w:sz w:val="18"/>
                                <w:szCs w:val="14"/>
                                <w:lang w:eastAsia="zh-CN"/>
                              </w:rPr>
                              <w:t>号</w:t>
                            </w:r>
                            <w:r>
                              <w:rPr>
                                <w:sz w:val="18"/>
                                <w:szCs w:val="14"/>
                                <w:lang w:eastAsia="zh-CN"/>
                              </w:rPr>
                              <w:t>决议</w:t>
                            </w:r>
                            <w:r>
                              <w:rPr>
                                <w:rFonts w:hint="eastAsia"/>
                                <w:sz w:val="18"/>
                                <w:szCs w:val="1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4"/>
                                <w:lang w:eastAsia="zh-CN"/>
                              </w:rPr>
                              <w:t xml:space="preserve">- </w:t>
                            </w:r>
                            <w:r>
                              <w:rPr>
                                <w:rFonts w:hint="eastAsia"/>
                                <w:sz w:val="18"/>
                                <w:szCs w:val="14"/>
                                <w:lang w:eastAsia="zh-CN"/>
                              </w:rPr>
                              <w:t>设立</w:t>
                            </w:r>
                            <w:r>
                              <w:rPr>
                                <w:sz w:val="18"/>
                                <w:szCs w:val="14"/>
                                <w:lang w:eastAsia="zh-CN"/>
                              </w:rPr>
                              <w:t>区域组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8469E" id="Text Box 23" o:spid="_x0000_s1027" type="#_x0000_t202" style="position:absolute;left:0;text-align:left;margin-left:146.8pt;margin-top:372.85pt;width:109.05pt;height:2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HEAGwIAABQEAAAOAAAAZHJzL2Uyb0RvYy54bWysU9tu2zAMfR+wfxD0vjiXdkuNOEWXrsOA&#10;7gK0+wBalmNhkqhJSuzs60vJSdptb8P0IFASeUgeHq2uB6PZXvqg0FZ8NplyJq3ARtltxb8/3r1Z&#10;chYi2AY0Wlnxgwz8ev361ap3pZxjh7qRnhGIDWXvKt7F6MqiCKKTBsIEnbT02KI3EOnot0XjoSd0&#10;o4v5dPq26NE3zqOQIdDt7fjI1xm/baWIX9s2yMh0xam2mHef9zrtxXoF5daD65Q4lgH/UIUBZSnp&#10;GeoWIrCdV39BGSU8BmzjRKApsG2VkLkH6mY2/aObhw6czL0QOcGdaQr/D1Z82X/zTDUVny84s2Bo&#10;Ro9yiOw9DoyuiJ/ehZLcHhw5xoHuac651+DuUfwIzOKmA7uVN95j30loqL5ZiixehI44IYHU/Wds&#10;KA/sImagofUmkUd0MEKnOR3Os0m1iJRysbx4d0VPgt4WiykNP6eA8hTtfIgfJRqWjIp7mn1Gh/19&#10;iKkaKE8uKVlArZo7pXU+JL3JjfZsD6SUejs/gv/mpS3rK351Ob/MwBZTeFaQUZFkrJWp+HKaVgqH&#10;MpHxwTbZjqD0aFMh2h7ZSYSM1MShHsZBXKTgRF2NzYH48jjKlr4ZGR36X5z1JNmKh5878JIz/ckS&#10;50nfJ8OfjPpkgBUUWvHI2WhuYv4HqU6LNzSLVmWanjMfayTpZfaO3yRp++U5ez1/5vUTAAAA//8D&#10;AFBLAwQUAAYACAAAACEAadRE4eQAAAALAQAADwAAAGRycy9kb3ducmV2LnhtbEyPTUvDQBCG74L/&#10;YRnBi7SbVNvYmE0RixQKIv0Q8bbNjkkwOxuy2yb21zue9DYfD+88ky0G24gTdr52pCAeRyCQCmdq&#10;KhXsd8+jexA+aDK6cYQKvtHDIr+8yHRqXE8bPG1DKTiEfKoVVCG0qZS+qNBqP3YtEu8+XWd14LYr&#10;pel0z+G2kZMomkmra+ILlW7xqcLia3u0Cnxc74fNuX9dDW+rj/PL+7Jd3yyVur4aHh9ABBzCHwy/&#10;+qwOOTsd3JGMF42Cyfx2xqiC5G6agGBiGsdcHHgyTxKQeSb//5D/AAAA//8DAFBLAQItABQABgAI&#10;AAAAIQC2gziS/gAAAOEBAAATAAAAAAAAAAAAAAAAAAAAAABbQ29udGVudF9UeXBlc10ueG1sUEsB&#10;Ai0AFAAGAAgAAAAhADj9If/WAAAAlAEAAAsAAAAAAAAAAAAAAAAALwEAAF9yZWxzLy5yZWxzUEsB&#10;Ai0AFAAGAAgAAAAhAFXkcQAbAgAAFAQAAA4AAAAAAAAAAAAAAAAALgIAAGRycy9lMm9Eb2MueG1s&#10;UEsBAi0AFAAGAAgAAAAhAGnUROHkAAAACwEAAA8AAAAAAAAAAAAAAAAAdQQAAGRycy9kb3ducmV2&#10;LnhtbFBLBQYAAAAABAAEAPMAAACGBQAAAAA=&#10;" fillcolor="#f8f8f8 [3214]" stroked="f">
                <v:textbox inset="0,0,0,0">
                  <w:txbxContent>
                    <w:p w:rsidR="00050110" w:rsidRPr="004B30AB" w:rsidRDefault="00050110" w:rsidP="00050110">
                      <w:pPr>
                        <w:spacing w:before="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8"/>
                          <w:szCs w:val="14"/>
                          <w:lang w:eastAsia="zh-CN"/>
                        </w:rPr>
                        <w:t>第</w:t>
                      </w:r>
                      <w:r>
                        <w:rPr>
                          <w:rFonts w:hint="eastAsia"/>
                          <w:sz w:val="18"/>
                          <w:szCs w:val="14"/>
                          <w:lang w:eastAsia="zh-CN"/>
                        </w:rPr>
                        <w:t>54</w:t>
                      </w:r>
                      <w:r>
                        <w:rPr>
                          <w:rFonts w:hint="eastAsia"/>
                          <w:sz w:val="18"/>
                          <w:szCs w:val="14"/>
                          <w:lang w:eastAsia="zh-CN"/>
                        </w:rPr>
                        <w:t>号</w:t>
                      </w:r>
                      <w:r>
                        <w:rPr>
                          <w:sz w:val="18"/>
                          <w:szCs w:val="14"/>
                          <w:lang w:eastAsia="zh-CN"/>
                        </w:rPr>
                        <w:t>决议</w:t>
                      </w:r>
                      <w:r>
                        <w:rPr>
                          <w:rFonts w:hint="eastAsia"/>
                          <w:sz w:val="18"/>
                          <w:szCs w:val="14"/>
                          <w:lang w:eastAsia="zh-CN"/>
                        </w:rPr>
                        <w:t xml:space="preserve"> </w:t>
                      </w:r>
                      <w:r>
                        <w:rPr>
                          <w:sz w:val="18"/>
                          <w:szCs w:val="14"/>
                          <w:lang w:eastAsia="zh-CN"/>
                        </w:rPr>
                        <w:t xml:space="preserve">- </w:t>
                      </w:r>
                      <w:r>
                        <w:rPr>
                          <w:rFonts w:hint="eastAsia"/>
                          <w:sz w:val="18"/>
                          <w:szCs w:val="14"/>
                          <w:lang w:eastAsia="zh-CN"/>
                        </w:rPr>
                        <w:t>设立</w:t>
                      </w:r>
                      <w:r>
                        <w:rPr>
                          <w:sz w:val="18"/>
                          <w:szCs w:val="14"/>
                          <w:lang w:eastAsia="zh-CN"/>
                        </w:rPr>
                        <w:t>区域组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82E92" w:rsidRPr="006A393D">
        <w:rPr>
          <w:lang w:eastAsia="zh-CN"/>
        </w:rPr>
        <w:t xml:space="preserve"> </w:t>
      </w:r>
      <w:r w:rsidR="00B82E92">
        <w:rPr>
          <w:noProof/>
          <w:lang w:val="en-US" w:eastAsia="zh-CN"/>
        </w:rPr>
        <w:drawing>
          <wp:inline distT="0" distB="0" distL="0" distR="0" wp14:anchorId="046A8BC7" wp14:editId="0680FD34">
            <wp:extent cx="6120765" cy="3577634"/>
            <wp:effectExtent l="0" t="0" r="0" b="3810"/>
            <wp:docPr id="3" name="Picture 3" descr="cid:image001.jpg@01D2B2A3.03902F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2B2A3.03902F4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7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E65" w:rsidRDefault="00385E65" w:rsidP="00385E65">
      <w:pPr>
        <w:rPr>
          <w:sz w:val="18"/>
          <w:szCs w:val="14"/>
          <w:lang w:eastAsia="zh-CN"/>
        </w:rPr>
      </w:pPr>
    </w:p>
    <w:p w:rsidR="00B82E92" w:rsidRDefault="00B82E92" w:rsidP="0085009C">
      <w:pPr>
        <w:pStyle w:val="Heading1"/>
        <w:keepNext w:val="0"/>
        <w:keepLines w:val="0"/>
        <w:snapToGrid w:val="0"/>
        <w:spacing w:before="600" w:after="120"/>
        <w:ind w:left="709" w:hanging="709"/>
        <w:rPr>
          <w:rFonts w:eastAsia="Arial Unicode MS"/>
          <w:lang w:eastAsia="zh-CN"/>
        </w:rPr>
      </w:pPr>
      <w:r>
        <w:rPr>
          <w:lang w:eastAsia="zh-CN"/>
        </w:rPr>
        <w:t>3</w:t>
      </w:r>
      <w:r>
        <w:rPr>
          <w:lang w:eastAsia="zh-CN"/>
        </w:rPr>
        <w:tab/>
      </w:r>
      <w:bookmarkStart w:id="20" w:name="lt_pId047"/>
      <w:r w:rsidR="0085009C">
        <w:rPr>
          <w:rFonts w:hint="eastAsia"/>
          <w:lang w:eastAsia="zh-CN"/>
        </w:rPr>
        <w:t>截至</w:t>
      </w:r>
      <w:r w:rsidR="0085009C">
        <w:rPr>
          <w:rFonts w:hint="eastAsia"/>
          <w:lang w:eastAsia="zh-CN"/>
        </w:rPr>
        <w:t>2017</w:t>
      </w:r>
      <w:r w:rsidR="0085009C">
        <w:rPr>
          <w:rFonts w:hint="eastAsia"/>
          <w:lang w:eastAsia="zh-CN"/>
        </w:rPr>
        <w:t>年</w:t>
      </w:r>
      <w:r w:rsidR="0085009C">
        <w:rPr>
          <w:rFonts w:hint="eastAsia"/>
          <w:lang w:eastAsia="zh-CN"/>
        </w:rPr>
        <w:t>3</w:t>
      </w:r>
      <w:r w:rsidR="0085009C">
        <w:rPr>
          <w:rFonts w:hint="eastAsia"/>
          <w:lang w:eastAsia="zh-CN"/>
        </w:rPr>
        <w:t>月</w:t>
      </w:r>
      <w:r w:rsidR="0085009C">
        <w:rPr>
          <w:rFonts w:hint="eastAsia"/>
          <w:lang w:eastAsia="zh-CN"/>
        </w:rPr>
        <w:t>30</w:t>
      </w:r>
      <w:r w:rsidR="0085009C">
        <w:rPr>
          <w:rFonts w:hint="eastAsia"/>
          <w:lang w:eastAsia="zh-CN"/>
        </w:rPr>
        <w:t>日</w:t>
      </w:r>
      <w:r w:rsidR="0085009C">
        <w:rPr>
          <w:lang w:eastAsia="zh-CN"/>
        </w:rPr>
        <w:t>的区域组</w:t>
      </w:r>
      <w:r w:rsidR="0085009C">
        <w:rPr>
          <w:rFonts w:hint="eastAsia"/>
          <w:lang w:eastAsia="zh-CN"/>
        </w:rPr>
        <w:t>情况</w:t>
      </w:r>
      <w:r w:rsidR="0085009C">
        <w:rPr>
          <w:lang w:eastAsia="zh-CN"/>
        </w:rPr>
        <w:t>和</w:t>
      </w:r>
      <w:r>
        <w:rPr>
          <w:lang w:eastAsia="zh-CN"/>
        </w:rPr>
        <w:t>2013 – 2016</w:t>
      </w:r>
      <w:bookmarkEnd w:id="20"/>
      <w:r w:rsidR="0085009C">
        <w:rPr>
          <w:rFonts w:hint="eastAsia"/>
          <w:lang w:eastAsia="zh-CN"/>
        </w:rPr>
        <w:t>年召开</w:t>
      </w:r>
      <w:r w:rsidR="0085009C">
        <w:rPr>
          <w:lang w:eastAsia="zh-CN"/>
        </w:rPr>
        <w:t>的区域组会议</w:t>
      </w:r>
    </w:p>
    <w:p w:rsidR="00B82E92" w:rsidRPr="00BC78CD" w:rsidRDefault="00171B96" w:rsidP="0063012A">
      <w:pPr>
        <w:ind w:firstLineChars="200" w:firstLine="480"/>
        <w:rPr>
          <w:shd w:val="clear" w:color="auto" w:fill="FFFFFF"/>
          <w:lang w:eastAsia="zh-CN"/>
        </w:rPr>
      </w:pPr>
      <w:bookmarkStart w:id="21" w:name="lt_pId197"/>
      <w:bookmarkStart w:id="22" w:name="lt_pId050"/>
      <w:r>
        <w:rPr>
          <w:rFonts w:eastAsiaTheme="minorEastAsia" w:hint="eastAsia"/>
          <w:lang w:val="en-US" w:eastAsia="zh-CN"/>
        </w:rPr>
        <w:t>截至</w:t>
      </w:r>
      <w:r>
        <w:rPr>
          <w:rFonts w:eastAsiaTheme="minorEastAsia" w:hint="eastAsia"/>
          <w:lang w:val="en-US" w:eastAsia="zh-CN"/>
        </w:rPr>
        <w:t>201</w:t>
      </w:r>
      <w:r w:rsidR="00901549">
        <w:rPr>
          <w:rFonts w:eastAsiaTheme="minorEastAsia"/>
          <w:lang w:val="en-US" w:eastAsia="zh-CN"/>
        </w:rPr>
        <w:t>7</w:t>
      </w:r>
      <w:r>
        <w:rPr>
          <w:rFonts w:eastAsiaTheme="minorEastAsia" w:hint="eastAsia"/>
          <w:lang w:val="en-US" w:eastAsia="zh-CN"/>
        </w:rPr>
        <w:t>年</w:t>
      </w:r>
      <w:r w:rsidR="00901549">
        <w:rPr>
          <w:rFonts w:eastAsiaTheme="minorEastAsia" w:hint="eastAsia"/>
          <w:lang w:val="en-US" w:eastAsia="zh-CN"/>
        </w:rPr>
        <w:t>3</w:t>
      </w:r>
      <w:r>
        <w:rPr>
          <w:rFonts w:eastAsiaTheme="minorEastAsia" w:hint="eastAsia"/>
          <w:lang w:val="en-US" w:eastAsia="zh-CN"/>
        </w:rPr>
        <w:t>月</w:t>
      </w:r>
      <w:r w:rsidR="00901549">
        <w:rPr>
          <w:rFonts w:eastAsiaTheme="minorEastAsia" w:hint="eastAsia"/>
          <w:lang w:val="en-US" w:eastAsia="zh-CN"/>
        </w:rPr>
        <w:t>1</w:t>
      </w:r>
      <w:r w:rsidR="00901549">
        <w:rPr>
          <w:rFonts w:eastAsiaTheme="minorEastAsia" w:hint="eastAsia"/>
          <w:lang w:val="en-US" w:eastAsia="zh-CN"/>
        </w:rPr>
        <w:t>日</w:t>
      </w:r>
      <w:r>
        <w:rPr>
          <w:rFonts w:eastAsiaTheme="minorEastAsia"/>
          <w:lang w:val="en-US" w:eastAsia="zh-CN"/>
        </w:rPr>
        <w:t>，</w:t>
      </w:r>
      <w:r>
        <w:rPr>
          <w:rFonts w:eastAsiaTheme="minorEastAsia" w:hint="eastAsia"/>
          <w:lang w:val="en-US" w:eastAsia="zh-CN"/>
        </w:rPr>
        <w:t>ITU</w:t>
      </w:r>
      <w:r>
        <w:rPr>
          <w:rFonts w:eastAsiaTheme="minorEastAsia"/>
          <w:lang w:val="en-US" w:eastAsia="zh-CN"/>
        </w:rPr>
        <w:t>-T</w:t>
      </w:r>
      <w:r>
        <w:rPr>
          <w:rFonts w:eastAsiaTheme="minorEastAsia" w:hint="eastAsia"/>
          <w:lang w:val="en-US" w:eastAsia="zh-CN"/>
        </w:rPr>
        <w:t>共有</w:t>
      </w:r>
      <w:r w:rsidR="00901549">
        <w:rPr>
          <w:rFonts w:eastAsiaTheme="minorEastAsia" w:hint="eastAsia"/>
          <w:lang w:val="en-US" w:eastAsia="zh-CN"/>
        </w:rPr>
        <w:t>1</w:t>
      </w:r>
      <w:r w:rsidR="00901549">
        <w:rPr>
          <w:rFonts w:eastAsiaTheme="minorEastAsia"/>
          <w:lang w:val="en-US" w:eastAsia="zh-CN"/>
        </w:rPr>
        <w:t>8</w:t>
      </w:r>
      <w:r>
        <w:rPr>
          <w:rFonts w:eastAsiaTheme="minorEastAsia" w:hint="eastAsia"/>
          <w:lang w:val="en-US" w:eastAsia="zh-CN"/>
        </w:rPr>
        <w:t>个</w:t>
      </w:r>
      <w:r>
        <w:rPr>
          <w:rFonts w:eastAsiaTheme="minorEastAsia"/>
          <w:lang w:val="en-US" w:eastAsia="zh-CN"/>
        </w:rPr>
        <w:t>区域组</w:t>
      </w:r>
      <w:r>
        <w:rPr>
          <w:rFonts w:eastAsiaTheme="minorEastAsia" w:hint="eastAsia"/>
          <w:lang w:val="en-US" w:eastAsia="zh-CN"/>
        </w:rPr>
        <w:t>：七个</w:t>
      </w:r>
      <w:r>
        <w:rPr>
          <w:rFonts w:eastAsiaTheme="minorEastAsia"/>
          <w:lang w:val="en-US" w:eastAsia="zh-CN"/>
        </w:rPr>
        <w:t>非洲区域组（第</w:t>
      </w:r>
      <w:r>
        <w:rPr>
          <w:rFonts w:eastAsiaTheme="minorEastAsia" w:hint="eastAsia"/>
          <w:lang w:val="en-US" w:eastAsia="zh-CN"/>
        </w:rPr>
        <w:t>2</w:t>
      </w:r>
      <w:r>
        <w:rPr>
          <w:rFonts w:eastAsiaTheme="minorEastAsia" w:hint="eastAsia"/>
          <w:lang w:val="en-US" w:eastAsia="zh-CN"/>
        </w:rPr>
        <w:t>、</w:t>
      </w:r>
      <w:r>
        <w:rPr>
          <w:rFonts w:eastAsiaTheme="minorEastAsia" w:hint="eastAsia"/>
          <w:lang w:val="en-US" w:eastAsia="zh-CN"/>
        </w:rPr>
        <w:t>3</w:t>
      </w:r>
      <w:r>
        <w:rPr>
          <w:rFonts w:eastAsiaTheme="minorEastAsia" w:hint="eastAsia"/>
          <w:lang w:val="en-US" w:eastAsia="zh-CN"/>
        </w:rPr>
        <w:t>、</w:t>
      </w:r>
      <w:r>
        <w:rPr>
          <w:rFonts w:eastAsiaTheme="minorEastAsia" w:hint="eastAsia"/>
          <w:lang w:val="en-US" w:eastAsia="zh-CN"/>
        </w:rPr>
        <w:t>5</w:t>
      </w:r>
      <w:r>
        <w:rPr>
          <w:rFonts w:eastAsiaTheme="minorEastAsia" w:hint="eastAsia"/>
          <w:lang w:val="en-US" w:eastAsia="zh-CN"/>
        </w:rPr>
        <w:t>、</w:t>
      </w:r>
      <w:r>
        <w:rPr>
          <w:rFonts w:eastAsiaTheme="minorEastAsia" w:hint="eastAsia"/>
          <w:lang w:val="en-US" w:eastAsia="zh-CN"/>
        </w:rPr>
        <w:t>11</w:t>
      </w:r>
      <w:r>
        <w:rPr>
          <w:rFonts w:eastAsiaTheme="minorEastAsia" w:hint="eastAsia"/>
          <w:lang w:val="en-US" w:eastAsia="zh-CN"/>
        </w:rPr>
        <w:t>、</w:t>
      </w:r>
      <w:r>
        <w:rPr>
          <w:rFonts w:eastAsiaTheme="minorEastAsia" w:hint="eastAsia"/>
          <w:lang w:val="en-US" w:eastAsia="zh-CN"/>
        </w:rPr>
        <w:t>12</w:t>
      </w:r>
      <w:r>
        <w:rPr>
          <w:rFonts w:eastAsiaTheme="minorEastAsia" w:hint="eastAsia"/>
          <w:lang w:val="en-US" w:eastAsia="zh-CN"/>
        </w:rPr>
        <w:t>、</w:t>
      </w:r>
      <w:r>
        <w:rPr>
          <w:rFonts w:eastAsiaTheme="minorEastAsia" w:hint="eastAsia"/>
          <w:lang w:val="en-US" w:eastAsia="zh-CN"/>
        </w:rPr>
        <w:t>13</w:t>
      </w:r>
      <w:r>
        <w:rPr>
          <w:rFonts w:eastAsiaTheme="minorEastAsia" w:hint="eastAsia"/>
          <w:lang w:val="en-US" w:eastAsia="zh-CN"/>
        </w:rPr>
        <w:t>和</w:t>
      </w:r>
      <w:r>
        <w:rPr>
          <w:rFonts w:eastAsiaTheme="minorEastAsia" w:hint="eastAsia"/>
          <w:lang w:val="en-US" w:eastAsia="zh-CN"/>
        </w:rPr>
        <w:t>17</w:t>
      </w:r>
      <w:r>
        <w:rPr>
          <w:rFonts w:eastAsiaTheme="minorEastAsia" w:hint="eastAsia"/>
          <w:lang w:val="en-US" w:eastAsia="zh-CN"/>
        </w:rPr>
        <w:t>研究组</w:t>
      </w:r>
      <w:r>
        <w:rPr>
          <w:rFonts w:eastAsiaTheme="minorEastAsia"/>
          <w:lang w:val="en-US" w:eastAsia="zh-CN"/>
        </w:rPr>
        <w:t>）；三个美洲区域组（第</w:t>
      </w:r>
      <w:r>
        <w:rPr>
          <w:rFonts w:eastAsiaTheme="minorEastAsia" w:hint="eastAsia"/>
          <w:lang w:val="en-US" w:eastAsia="zh-CN"/>
        </w:rPr>
        <w:t>2</w:t>
      </w:r>
      <w:r>
        <w:rPr>
          <w:rFonts w:eastAsiaTheme="minorEastAsia" w:hint="eastAsia"/>
          <w:lang w:val="en-US" w:eastAsia="zh-CN"/>
        </w:rPr>
        <w:t>、</w:t>
      </w:r>
      <w:r>
        <w:rPr>
          <w:rFonts w:eastAsiaTheme="minorEastAsia" w:hint="eastAsia"/>
          <w:lang w:val="en-US" w:eastAsia="zh-CN"/>
        </w:rPr>
        <w:t>3</w:t>
      </w:r>
      <w:r>
        <w:rPr>
          <w:rFonts w:eastAsiaTheme="minorEastAsia" w:hint="eastAsia"/>
          <w:lang w:val="en-US" w:eastAsia="zh-CN"/>
        </w:rPr>
        <w:t>和</w:t>
      </w:r>
      <w:r>
        <w:rPr>
          <w:rFonts w:eastAsiaTheme="minorEastAsia" w:hint="eastAsia"/>
          <w:lang w:val="en-US" w:eastAsia="zh-CN"/>
        </w:rPr>
        <w:t>5</w:t>
      </w:r>
      <w:r>
        <w:rPr>
          <w:rFonts w:eastAsiaTheme="minorEastAsia" w:hint="eastAsia"/>
          <w:lang w:val="en-US" w:eastAsia="zh-CN"/>
        </w:rPr>
        <w:t>研究组</w:t>
      </w:r>
      <w:r>
        <w:rPr>
          <w:rFonts w:eastAsiaTheme="minorEastAsia"/>
          <w:lang w:val="en-US" w:eastAsia="zh-CN"/>
        </w:rPr>
        <w:t>）；三个阿拉伯区域组（第</w:t>
      </w:r>
      <w:r>
        <w:rPr>
          <w:rFonts w:eastAsiaTheme="minorEastAsia" w:hint="eastAsia"/>
          <w:lang w:val="en-US" w:eastAsia="zh-CN"/>
        </w:rPr>
        <w:t>2</w:t>
      </w:r>
      <w:r>
        <w:rPr>
          <w:rFonts w:eastAsiaTheme="minorEastAsia" w:hint="eastAsia"/>
          <w:lang w:val="en-US" w:eastAsia="zh-CN"/>
        </w:rPr>
        <w:t>、</w:t>
      </w:r>
      <w:r>
        <w:rPr>
          <w:rFonts w:eastAsiaTheme="minorEastAsia" w:hint="eastAsia"/>
          <w:lang w:val="en-US" w:eastAsia="zh-CN"/>
        </w:rPr>
        <w:t>3</w:t>
      </w:r>
      <w:r>
        <w:rPr>
          <w:rFonts w:eastAsiaTheme="minorEastAsia" w:hint="eastAsia"/>
          <w:lang w:val="en-US" w:eastAsia="zh-CN"/>
        </w:rPr>
        <w:t>和</w:t>
      </w:r>
      <w:r>
        <w:rPr>
          <w:rFonts w:eastAsiaTheme="minorEastAsia" w:hint="eastAsia"/>
          <w:lang w:val="en-US" w:eastAsia="zh-CN"/>
        </w:rPr>
        <w:t>5</w:t>
      </w:r>
      <w:r>
        <w:rPr>
          <w:rFonts w:eastAsiaTheme="minorEastAsia" w:hint="eastAsia"/>
          <w:lang w:val="en-US" w:eastAsia="zh-CN"/>
        </w:rPr>
        <w:t>研究组</w:t>
      </w:r>
      <w:r>
        <w:rPr>
          <w:rFonts w:eastAsiaTheme="minorEastAsia"/>
          <w:lang w:val="en-US" w:eastAsia="zh-CN"/>
        </w:rPr>
        <w:t>）；两个亚太区域组（</w:t>
      </w:r>
      <w:r>
        <w:rPr>
          <w:rFonts w:eastAsiaTheme="minorEastAsia" w:hint="eastAsia"/>
          <w:lang w:val="en-US" w:eastAsia="zh-CN"/>
        </w:rPr>
        <w:t>第</w:t>
      </w:r>
      <w:r>
        <w:rPr>
          <w:rFonts w:eastAsiaTheme="minorEastAsia" w:hint="eastAsia"/>
          <w:lang w:val="en-US" w:eastAsia="zh-CN"/>
        </w:rPr>
        <w:t>3</w:t>
      </w:r>
      <w:r>
        <w:rPr>
          <w:rFonts w:eastAsiaTheme="minorEastAsia" w:hint="eastAsia"/>
          <w:lang w:val="en-US" w:eastAsia="zh-CN"/>
        </w:rPr>
        <w:t>和</w:t>
      </w:r>
      <w:r>
        <w:rPr>
          <w:rFonts w:eastAsiaTheme="minorEastAsia" w:hint="eastAsia"/>
          <w:lang w:val="en-US" w:eastAsia="zh-CN"/>
        </w:rPr>
        <w:t>5</w:t>
      </w:r>
      <w:r>
        <w:rPr>
          <w:rFonts w:eastAsiaTheme="minorEastAsia" w:hint="eastAsia"/>
          <w:lang w:val="en-US" w:eastAsia="zh-CN"/>
        </w:rPr>
        <w:t>研究组</w:t>
      </w:r>
      <w:r>
        <w:rPr>
          <w:rFonts w:eastAsiaTheme="minorEastAsia"/>
          <w:lang w:val="en-US" w:eastAsia="zh-CN"/>
        </w:rPr>
        <w:t>）</w:t>
      </w:r>
      <w:r w:rsidR="00901549">
        <w:rPr>
          <w:rFonts w:eastAsiaTheme="minorEastAsia" w:hint="eastAsia"/>
          <w:lang w:val="en-US" w:eastAsia="zh-CN"/>
        </w:rPr>
        <w:t>；</w:t>
      </w:r>
      <w:r w:rsidR="00901549">
        <w:rPr>
          <w:rFonts w:eastAsiaTheme="minorEastAsia"/>
          <w:lang w:val="en-US" w:eastAsia="zh-CN"/>
        </w:rPr>
        <w:t>一个</w:t>
      </w:r>
      <w:r>
        <w:rPr>
          <w:rFonts w:eastAsiaTheme="minorEastAsia"/>
          <w:lang w:val="en-US" w:eastAsia="zh-CN"/>
        </w:rPr>
        <w:t>区域通信</w:t>
      </w:r>
      <w:r>
        <w:rPr>
          <w:rFonts w:eastAsiaTheme="minorEastAsia" w:hint="eastAsia"/>
          <w:lang w:val="en-US" w:eastAsia="zh-CN"/>
        </w:rPr>
        <w:t>联合</w:t>
      </w:r>
      <w:r>
        <w:rPr>
          <w:rFonts w:eastAsiaTheme="minorEastAsia"/>
          <w:lang w:val="en-US" w:eastAsia="zh-CN"/>
        </w:rPr>
        <w:t>体</w:t>
      </w:r>
      <w:r w:rsidR="00901549">
        <w:rPr>
          <w:rFonts w:eastAsiaTheme="minorEastAsia" w:hint="eastAsia"/>
          <w:lang w:val="en-US" w:eastAsia="zh-CN"/>
        </w:rPr>
        <w:t>和</w:t>
      </w:r>
      <w:r>
        <w:rPr>
          <w:rFonts w:eastAsiaTheme="minorEastAsia" w:hint="eastAsia"/>
          <w:lang w:val="en-US" w:eastAsia="zh-CN"/>
        </w:rPr>
        <w:t>独联体</w:t>
      </w:r>
      <w:r>
        <w:rPr>
          <w:rFonts w:eastAsiaTheme="minorEastAsia"/>
          <w:lang w:val="en-US" w:eastAsia="zh-CN"/>
        </w:rPr>
        <w:t>国家（</w:t>
      </w:r>
      <w:r w:rsidR="00901549">
        <w:rPr>
          <w:rFonts w:eastAsiaTheme="minorEastAsia" w:hint="eastAsia"/>
          <w:lang w:val="en-US" w:eastAsia="zh-CN"/>
        </w:rPr>
        <w:t>RCC</w:t>
      </w:r>
      <w:r w:rsidR="00901549">
        <w:rPr>
          <w:rFonts w:eastAsiaTheme="minorEastAsia"/>
          <w:lang w:val="en-US" w:eastAsia="zh-CN"/>
        </w:rPr>
        <w:t>/</w:t>
      </w:r>
      <w:r>
        <w:rPr>
          <w:rFonts w:eastAsiaTheme="minorEastAsia" w:hint="eastAsia"/>
          <w:lang w:val="en-US" w:eastAsia="zh-CN"/>
        </w:rPr>
        <w:t>CIS</w:t>
      </w:r>
      <w:r>
        <w:rPr>
          <w:rFonts w:eastAsiaTheme="minorEastAsia"/>
          <w:lang w:val="en-US" w:eastAsia="zh-CN"/>
        </w:rPr>
        <w:t>）</w:t>
      </w:r>
      <w:r>
        <w:rPr>
          <w:rFonts w:eastAsiaTheme="minorEastAsia" w:hint="eastAsia"/>
          <w:lang w:val="en-US" w:eastAsia="zh-CN"/>
        </w:rPr>
        <w:t>区域组</w:t>
      </w:r>
      <w:r w:rsidR="00901549">
        <w:rPr>
          <w:rFonts w:eastAsiaTheme="minorEastAsia" w:hint="eastAsia"/>
          <w:lang w:val="en-US" w:eastAsia="zh-CN"/>
        </w:rPr>
        <w:t>（第</w:t>
      </w:r>
      <w:r w:rsidR="00901549">
        <w:rPr>
          <w:rFonts w:eastAsiaTheme="minorEastAsia" w:hint="eastAsia"/>
          <w:lang w:val="en-US" w:eastAsia="zh-CN"/>
        </w:rPr>
        <w:t>3</w:t>
      </w:r>
      <w:r w:rsidR="00901549">
        <w:rPr>
          <w:rFonts w:eastAsiaTheme="minorEastAsia" w:hint="eastAsia"/>
          <w:lang w:val="en-US" w:eastAsia="zh-CN"/>
        </w:rPr>
        <w:t>研究组）；一个</w:t>
      </w:r>
      <w:r w:rsidR="00901549">
        <w:rPr>
          <w:rFonts w:eastAsiaTheme="minorEastAsia"/>
          <w:lang w:val="en-US" w:eastAsia="zh-CN"/>
        </w:rPr>
        <w:t>区域通信联合体区域组（</w:t>
      </w:r>
      <w:r w:rsidR="00901549">
        <w:rPr>
          <w:rFonts w:eastAsiaTheme="minorEastAsia" w:hint="eastAsia"/>
          <w:lang w:val="en-US" w:eastAsia="zh-CN"/>
        </w:rPr>
        <w:t>第</w:t>
      </w:r>
      <w:r w:rsidR="00901549">
        <w:rPr>
          <w:rFonts w:eastAsiaTheme="minorEastAsia" w:hint="eastAsia"/>
          <w:lang w:val="en-US" w:eastAsia="zh-CN"/>
        </w:rPr>
        <w:t>11</w:t>
      </w:r>
      <w:r w:rsidR="00901549">
        <w:rPr>
          <w:rFonts w:eastAsiaTheme="minorEastAsia" w:hint="eastAsia"/>
          <w:lang w:val="en-US" w:eastAsia="zh-CN"/>
        </w:rPr>
        <w:t>研究组</w:t>
      </w:r>
      <w:r w:rsidR="00901549">
        <w:rPr>
          <w:rFonts w:eastAsiaTheme="minorEastAsia"/>
          <w:lang w:val="en-US" w:eastAsia="zh-CN"/>
        </w:rPr>
        <w:t>）</w:t>
      </w:r>
      <w:r w:rsidR="00901549">
        <w:rPr>
          <w:rFonts w:eastAsiaTheme="minorEastAsia" w:hint="eastAsia"/>
          <w:lang w:val="en-US" w:eastAsia="zh-CN"/>
        </w:rPr>
        <w:t>；</w:t>
      </w:r>
      <w:r w:rsidR="00901549">
        <w:rPr>
          <w:rFonts w:eastAsiaTheme="minorEastAsia"/>
          <w:lang w:val="en-US" w:eastAsia="zh-CN"/>
        </w:rPr>
        <w:t>以及一个</w:t>
      </w:r>
      <w:r w:rsidR="00901549">
        <w:rPr>
          <w:rFonts w:eastAsiaTheme="minorEastAsia" w:hint="eastAsia"/>
          <w:lang w:val="en-US" w:eastAsia="zh-CN"/>
        </w:rPr>
        <w:t>欧洲</w:t>
      </w:r>
      <w:r w:rsidR="00901549">
        <w:rPr>
          <w:rFonts w:eastAsiaTheme="minorEastAsia"/>
          <w:lang w:val="en-US" w:eastAsia="zh-CN"/>
        </w:rPr>
        <w:t>和地中海</w:t>
      </w:r>
      <w:r w:rsidR="00901549">
        <w:rPr>
          <w:rFonts w:eastAsiaTheme="minorEastAsia" w:hint="eastAsia"/>
          <w:lang w:val="en-US" w:eastAsia="zh-CN"/>
        </w:rPr>
        <w:t>海域区域组</w:t>
      </w:r>
      <w:r>
        <w:rPr>
          <w:rFonts w:eastAsiaTheme="minorEastAsia"/>
          <w:lang w:val="en-US" w:eastAsia="zh-CN"/>
        </w:rPr>
        <w:t>（</w:t>
      </w:r>
      <w:r>
        <w:rPr>
          <w:rFonts w:eastAsiaTheme="minorEastAsia" w:hint="eastAsia"/>
          <w:lang w:val="en-US" w:eastAsia="zh-CN"/>
        </w:rPr>
        <w:t>第</w:t>
      </w:r>
      <w:r>
        <w:rPr>
          <w:rFonts w:eastAsiaTheme="minorEastAsia" w:hint="eastAsia"/>
          <w:lang w:val="en-US" w:eastAsia="zh-CN"/>
        </w:rPr>
        <w:t>3</w:t>
      </w:r>
      <w:r>
        <w:rPr>
          <w:rFonts w:eastAsiaTheme="minorEastAsia" w:hint="eastAsia"/>
          <w:lang w:val="en-US" w:eastAsia="zh-CN"/>
        </w:rPr>
        <w:t>研究组</w:t>
      </w:r>
      <w:r>
        <w:rPr>
          <w:rFonts w:eastAsiaTheme="minorEastAsia"/>
          <w:lang w:val="en-US" w:eastAsia="zh-CN"/>
        </w:rPr>
        <w:t>）</w:t>
      </w:r>
      <w:r>
        <w:rPr>
          <w:rFonts w:eastAsiaTheme="minorEastAsia" w:hint="eastAsia"/>
          <w:lang w:val="en-US" w:eastAsia="zh-CN"/>
        </w:rPr>
        <w:t>。</w:t>
      </w:r>
      <w:bookmarkEnd w:id="21"/>
      <w:r w:rsidR="009C5D2A">
        <w:rPr>
          <w:rFonts w:eastAsiaTheme="minorEastAsia" w:hint="eastAsia"/>
          <w:lang w:val="en-US" w:eastAsia="zh-CN"/>
        </w:rPr>
        <w:t>2017</w:t>
      </w:r>
      <w:r w:rsidR="009C5D2A">
        <w:rPr>
          <w:rFonts w:eastAsiaTheme="minorEastAsia" w:hint="eastAsia"/>
          <w:lang w:val="en-US" w:eastAsia="zh-CN"/>
        </w:rPr>
        <w:t>年</w:t>
      </w:r>
      <w:r w:rsidR="009C5D2A">
        <w:rPr>
          <w:rFonts w:eastAsiaTheme="minorEastAsia" w:hint="eastAsia"/>
          <w:lang w:val="en-US" w:eastAsia="zh-CN"/>
        </w:rPr>
        <w:t>3</w:t>
      </w:r>
      <w:r w:rsidR="009C5D2A">
        <w:rPr>
          <w:rFonts w:eastAsiaTheme="minorEastAsia" w:hint="eastAsia"/>
          <w:lang w:val="en-US" w:eastAsia="zh-CN"/>
        </w:rPr>
        <w:t>月</w:t>
      </w:r>
      <w:r w:rsidR="009C5D2A">
        <w:rPr>
          <w:rFonts w:eastAsiaTheme="minorEastAsia"/>
          <w:lang w:val="en-US" w:eastAsia="zh-CN"/>
        </w:rPr>
        <w:t>又新设立五个区域组，</w:t>
      </w:r>
      <w:r w:rsidR="0080135D">
        <w:rPr>
          <w:rFonts w:eastAsiaTheme="minorEastAsia" w:hint="eastAsia"/>
          <w:lang w:val="en-US" w:eastAsia="zh-CN"/>
        </w:rPr>
        <w:t>使</w:t>
      </w:r>
      <w:r w:rsidR="009C5D2A">
        <w:rPr>
          <w:rFonts w:eastAsiaTheme="minorEastAsia"/>
          <w:lang w:val="en-US" w:eastAsia="zh-CN"/>
        </w:rPr>
        <w:t>区域组数量合计达到</w:t>
      </w:r>
      <w:r w:rsidR="009C5D2A">
        <w:rPr>
          <w:rFonts w:eastAsiaTheme="minorEastAsia" w:hint="eastAsia"/>
          <w:lang w:val="en-US" w:eastAsia="zh-CN"/>
        </w:rPr>
        <w:t>23</w:t>
      </w:r>
      <w:r w:rsidR="009C5D2A">
        <w:rPr>
          <w:rFonts w:eastAsiaTheme="minorEastAsia" w:hint="eastAsia"/>
          <w:lang w:val="en-US" w:eastAsia="zh-CN"/>
        </w:rPr>
        <w:t>个</w:t>
      </w:r>
      <w:r w:rsidR="0080135D">
        <w:rPr>
          <w:shd w:val="clear" w:color="auto" w:fill="FFFFFF"/>
          <w:lang w:eastAsia="zh-CN"/>
        </w:rPr>
        <w:t xml:space="preserve"> </w:t>
      </w:r>
      <w:r w:rsidR="00B82E92" w:rsidRPr="005D5202">
        <w:rPr>
          <w:shd w:val="clear" w:color="auto" w:fill="FFFFFF"/>
          <w:lang w:eastAsia="zh-CN"/>
        </w:rPr>
        <w:t xml:space="preserve">– </w:t>
      </w:r>
      <w:r w:rsidR="0080135D">
        <w:rPr>
          <w:rFonts w:hint="eastAsia"/>
          <w:shd w:val="clear" w:color="auto" w:fill="FFFFFF"/>
          <w:lang w:eastAsia="zh-CN"/>
        </w:rPr>
        <w:t>其中</w:t>
      </w:r>
      <w:r w:rsidR="0080135D">
        <w:rPr>
          <w:shd w:val="clear" w:color="auto" w:fill="FFFFFF"/>
          <w:lang w:eastAsia="zh-CN"/>
        </w:rPr>
        <w:t>四个为</w:t>
      </w:r>
      <w:r w:rsidR="00B82E92" w:rsidRPr="005D5202">
        <w:rPr>
          <w:shd w:val="clear" w:color="auto" w:fill="FFFFFF"/>
          <w:lang w:eastAsia="zh-CN"/>
        </w:rPr>
        <w:t>ITU-T</w:t>
      </w:r>
      <w:r w:rsidR="0080135D">
        <w:rPr>
          <w:rFonts w:hint="eastAsia"/>
          <w:shd w:val="clear" w:color="auto" w:fill="FFFFFF"/>
          <w:lang w:eastAsia="zh-CN"/>
        </w:rPr>
        <w:t>第</w:t>
      </w:r>
      <w:r w:rsidR="0080135D">
        <w:rPr>
          <w:rFonts w:hint="eastAsia"/>
          <w:shd w:val="clear" w:color="auto" w:fill="FFFFFF"/>
          <w:lang w:eastAsia="zh-CN"/>
        </w:rPr>
        <w:t>20</w:t>
      </w:r>
      <w:r w:rsidR="0080135D">
        <w:rPr>
          <w:rFonts w:hint="eastAsia"/>
          <w:shd w:val="clear" w:color="auto" w:fill="FFFFFF"/>
          <w:lang w:eastAsia="zh-CN"/>
        </w:rPr>
        <w:t>研究组下设</w:t>
      </w:r>
      <w:r w:rsidR="0080135D">
        <w:rPr>
          <w:shd w:val="clear" w:color="auto" w:fill="FFFFFF"/>
          <w:lang w:eastAsia="zh-CN"/>
        </w:rPr>
        <w:t>区域组</w:t>
      </w:r>
      <w:bookmarkStart w:id="23" w:name="lt_pId051"/>
      <w:bookmarkEnd w:id="22"/>
      <w:r w:rsidR="0063012A">
        <w:rPr>
          <w:rFonts w:hint="eastAsia"/>
          <w:shd w:val="clear" w:color="auto" w:fill="FFFFFF"/>
          <w:lang w:eastAsia="zh-CN"/>
        </w:rPr>
        <w:t>：</w:t>
      </w:r>
      <w:hyperlink r:id="rId14" w:history="1">
        <w:r w:rsidR="00EC28B5" w:rsidRPr="0085009C">
          <w:rPr>
            <w:rStyle w:val="Hyperlink"/>
            <w:rFonts w:hint="eastAsia"/>
            <w:lang w:eastAsia="zh-CN"/>
          </w:rPr>
          <w:t>拉丁美洲</w:t>
        </w:r>
        <w:r w:rsidR="00EC28B5" w:rsidRPr="0085009C">
          <w:rPr>
            <w:rStyle w:val="Hyperlink"/>
            <w:lang w:eastAsia="zh-CN"/>
          </w:rPr>
          <w:t>区域组</w:t>
        </w:r>
        <w:r w:rsidR="00EC28B5" w:rsidRPr="0080135D">
          <w:rPr>
            <w:rStyle w:val="Hyperlink"/>
            <w:rFonts w:hint="eastAsia"/>
            <w:color w:val="auto"/>
            <w:u w:val="none"/>
            <w:lang w:eastAsia="zh-CN"/>
          </w:rPr>
          <w:t>（</w:t>
        </w:r>
        <w:r w:rsidR="00B82E92" w:rsidRPr="0080135D">
          <w:rPr>
            <w:rStyle w:val="Hyperlink"/>
            <w:color w:val="auto"/>
            <w:u w:val="none"/>
            <w:lang w:eastAsia="zh-CN"/>
          </w:rPr>
          <w:t>RG-LATAM</w:t>
        </w:r>
        <w:r w:rsidR="00EC28B5" w:rsidRPr="0080135D">
          <w:rPr>
            <w:rStyle w:val="Hyperlink"/>
            <w:rFonts w:hint="eastAsia"/>
            <w:color w:val="auto"/>
            <w:u w:val="none"/>
            <w:lang w:eastAsia="zh-CN"/>
          </w:rPr>
          <w:t>）</w:t>
        </w:r>
      </w:hyperlink>
      <w:r w:rsidR="00EC28B5">
        <w:rPr>
          <w:rFonts w:hint="eastAsia"/>
          <w:lang w:eastAsia="zh-CN"/>
        </w:rPr>
        <w:t>；</w:t>
      </w:r>
      <w:bookmarkStart w:id="24" w:name="lt_pId052"/>
      <w:bookmarkEnd w:id="23"/>
      <w:r w:rsidR="00B82E92" w:rsidRPr="005F1881">
        <w:fldChar w:fldCharType="begin"/>
      </w:r>
      <w:r w:rsidR="00B82E92" w:rsidRPr="005F1881">
        <w:rPr>
          <w:lang w:eastAsia="zh-CN"/>
        </w:rPr>
        <w:instrText xml:space="preserve"> HYPERLINK "http://www.itu.int/en/ITU-T/studygroups/2017-2020/20/sg20rgafr/Pages/default.aspx" </w:instrText>
      </w:r>
      <w:r w:rsidR="00B82E92" w:rsidRPr="005F1881">
        <w:fldChar w:fldCharType="separate"/>
      </w:r>
      <w:r w:rsidR="00EC28B5">
        <w:rPr>
          <w:rStyle w:val="Hyperlink"/>
          <w:rFonts w:hint="eastAsia"/>
          <w:lang w:eastAsia="zh-CN"/>
        </w:rPr>
        <w:t>非洲</w:t>
      </w:r>
      <w:r w:rsidR="00EC28B5">
        <w:rPr>
          <w:rStyle w:val="Hyperlink"/>
          <w:lang w:eastAsia="zh-CN"/>
        </w:rPr>
        <w:t>区域组</w:t>
      </w:r>
      <w:r w:rsidR="00B82E92" w:rsidRPr="005F1881">
        <w:fldChar w:fldCharType="end"/>
      </w:r>
      <w:r w:rsidR="00EC28B5">
        <w:rPr>
          <w:rFonts w:hint="eastAsia"/>
          <w:lang w:eastAsia="zh-CN"/>
        </w:rPr>
        <w:t>（</w:t>
      </w:r>
      <w:r w:rsidR="00B82E92" w:rsidRPr="00031455">
        <w:rPr>
          <w:lang w:eastAsia="zh-CN"/>
        </w:rPr>
        <w:t>RG-AFR</w:t>
      </w:r>
      <w:r w:rsidR="00EC28B5">
        <w:rPr>
          <w:rFonts w:hint="eastAsia"/>
          <w:lang w:eastAsia="zh-CN"/>
        </w:rPr>
        <w:t>）</w:t>
      </w:r>
      <w:r w:rsidR="00EC28B5">
        <w:rPr>
          <w:lang w:eastAsia="zh-CN"/>
        </w:rPr>
        <w:t>；</w:t>
      </w:r>
      <w:bookmarkStart w:id="25" w:name="lt_pId053"/>
      <w:bookmarkEnd w:id="24"/>
      <w:r w:rsidR="0080135D">
        <w:rPr>
          <w:rFonts w:asciiTheme="majorBidi" w:eastAsiaTheme="minorEastAsia" w:hAnsiTheme="majorBidi" w:cstheme="majorBidi"/>
          <w:szCs w:val="24"/>
          <w:shd w:val="clear" w:color="auto" w:fill="FFFFFF"/>
          <w:lang w:eastAsia="zh-CN"/>
        </w:rPr>
        <w:fldChar w:fldCharType="begin"/>
      </w:r>
      <w:r w:rsidR="0080135D">
        <w:rPr>
          <w:rFonts w:asciiTheme="majorBidi" w:eastAsiaTheme="minorEastAsia" w:hAnsiTheme="majorBidi" w:cstheme="majorBidi"/>
          <w:szCs w:val="24"/>
          <w:shd w:val="clear" w:color="auto" w:fill="FFFFFF"/>
          <w:lang w:eastAsia="zh-CN"/>
        </w:rPr>
        <w:instrText xml:space="preserve"> HYPERLINK "http://www.itu.int/en/ITU-T/studygroups/2017-2020/20/sg20rgarb/Pages/default.aspx" </w:instrText>
      </w:r>
      <w:r w:rsidR="0080135D">
        <w:rPr>
          <w:rFonts w:asciiTheme="majorBidi" w:eastAsiaTheme="minorEastAsia" w:hAnsiTheme="majorBidi" w:cstheme="majorBidi"/>
          <w:szCs w:val="24"/>
          <w:shd w:val="clear" w:color="auto" w:fill="FFFFFF"/>
          <w:lang w:eastAsia="zh-CN"/>
        </w:rPr>
        <w:fldChar w:fldCharType="separate"/>
      </w:r>
      <w:r w:rsidR="003F3226" w:rsidRPr="0080135D">
        <w:rPr>
          <w:rStyle w:val="Hyperlink"/>
          <w:rFonts w:asciiTheme="majorBidi" w:eastAsiaTheme="minorEastAsia" w:hAnsiTheme="majorBidi" w:cstheme="majorBidi"/>
          <w:szCs w:val="24"/>
          <w:shd w:val="clear" w:color="auto" w:fill="FFFFFF"/>
          <w:lang w:eastAsia="zh-CN"/>
        </w:rPr>
        <w:t>阿拉伯区域组</w:t>
      </w:r>
      <w:r w:rsidR="003F3226" w:rsidRPr="0080135D">
        <w:rPr>
          <w:rStyle w:val="Hyperlink"/>
          <w:rFonts w:asciiTheme="majorBidi" w:eastAsiaTheme="minorEastAsia" w:hAnsiTheme="majorBidi" w:cstheme="majorBidi" w:hint="eastAsia"/>
          <w:color w:val="auto"/>
          <w:szCs w:val="24"/>
          <w:u w:val="none"/>
          <w:shd w:val="clear" w:color="auto" w:fill="FFFFFF"/>
          <w:lang w:eastAsia="zh-CN"/>
        </w:rPr>
        <w:t>（</w:t>
      </w:r>
      <w:r w:rsidR="00B82E92" w:rsidRPr="0080135D">
        <w:rPr>
          <w:rStyle w:val="Hyperlink"/>
          <w:color w:val="auto"/>
          <w:u w:val="none"/>
          <w:lang w:eastAsia="zh-CN"/>
        </w:rPr>
        <w:t>RG-ARB</w:t>
      </w:r>
      <w:r w:rsidR="003F3226" w:rsidRPr="0080135D">
        <w:rPr>
          <w:rStyle w:val="Hyperlink"/>
          <w:rFonts w:hint="eastAsia"/>
          <w:color w:val="auto"/>
          <w:u w:val="none"/>
          <w:lang w:eastAsia="zh-CN"/>
        </w:rPr>
        <w:t>）</w:t>
      </w:r>
      <w:r w:rsidR="0080135D">
        <w:rPr>
          <w:rFonts w:asciiTheme="majorBidi" w:eastAsiaTheme="minorEastAsia" w:hAnsiTheme="majorBidi" w:cstheme="majorBidi"/>
          <w:szCs w:val="24"/>
          <w:shd w:val="clear" w:color="auto" w:fill="FFFFFF"/>
          <w:lang w:eastAsia="zh-CN"/>
        </w:rPr>
        <w:fldChar w:fldCharType="end"/>
      </w:r>
      <w:r w:rsidR="003F3226">
        <w:rPr>
          <w:rFonts w:hint="eastAsia"/>
          <w:lang w:eastAsia="zh-CN"/>
        </w:rPr>
        <w:t>；</w:t>
      </w:r>
      <w:bookmarkStart w:id="26" w:name="lt_pId054"/>
      <w:bookmarkEnd w:id="25"/>
      <w:r w:rsidR="00B82E92" w:rsidRPr="0085009C">
        <w:fldChar w:fldCharType="begin"/>
      </w:r>
      <w:r w:rsidR="00B82E92" w:rsidRPr="0085009C">
        <w:rPr>
          <w:lang w:eastAsia="zh-CN"/>
        </w:rPr>
        <w:instrText xml:space="preserve"> HYPERLINK "http://www.itu.int/en/ITU-T/studygroups/2017-2020/20/sg20rgeecat/Pages/default.aspx" </w:instrText>
      </w:r>
      <w:r w:rsidR="00B82E92" w:rsidRPr="0085009C">
        <w:fldChar w:fldCharType="separate"/>
      </w:r>
      <w:r w:rsidR="003F3226" w:rsidRPr="0085009C">
        <w:rPr>
          <w:rStyle w:val="Hyperlink"/>
          <w:rFonts w:hint="eastAsia"/>
          <w:lang w:eastAsia="zh-CN"/>
        </w:rPr>
        <w:t>东欧</w:t>
      </w:r>
      <w:r w:rsidR="003F3226" w:rsidRPr="0085009C">
        <w:rPr>
          <w:rStyle w:val="Hyperlink"/>
          <w:lang w:eastAsia="zh-CN"/>
        </w:rPr>
        <w:t>、中亚和外高加索区域组</w:t>
      </w:r>
      <w:r w:rsidR="00B82E92" w:rsidRPr="0085009C">
        <w:fldChar w:fldCharType="end"/>
      </w:r>
      <w:r w:rsidR="003F3226">
        <w:rPr>
          <w:rFonts w:hint="eastAsia"/>
          <w:lang w:eastAsia="zh-CN"/>
        </w:rPr>
        <w:t>（</w:t>
      </w:r>
      <w:r w:rsidR="00B82E92" w:rsidRPr="00031455">
        <w:rPr>
          <w:lang w:eastAsia="zh-CN"/>
        </w:rPr>
        <w:t>RG-EECAT</w:t>
      </w:r>
      <w:r w:rsidR="003F3226">
        <w:rPr>
          <w:rFonts w:hint="eastAsia"/>
          <w:lang w:eastAsia="zh-CN"/>
        </w:rPr>
        <w:t>）；</w:t>
      </w:r>
      <w:bookmarkStart w:id="27" w:name="lt_pId055"/>
      <w:bookmarkEnd w:id="26"/>
      <w:r w:rsidR="0080135D">
        <w:rPr>
          <w:rFonts w:hint="eastAsia"/>
          <w:lang w:eastAsia="zh-CN"/>
        </w:rPr>
        <w:t>以及</w:t>
      </w:r>
      <w:r w:rsidR="00B82E92" w:rsidRPr="00BC78CD">
        <w:rPr>
          <w:shd w:val="clear" w:color="auto" w:fill="FFFFFF"/>
          <w:lang w:eastAsia="zh-CN"/>
        </w:rPr>
        <w:t>ITU-T</w:t>
      </w:r>
      <w:r w:rsidR="0080135D">
        <w:rPr>
          <w:rFonts w:hint="eastAsia"/>
          <w:shd w:val="clear" w:color="auto" w:fill="FFFFFF"/>
          <w:lang w:eastAsia="zh-CN"/>
        </w:rPr>
        <w:t>第</w:t>
      </w:r>
      <w:r w:rsidR="0080135D">
        <w:rPr>
          <w:rFonts w:hint="eastAsia"/>
          <w:shd w:val="clear" w:color="auto" w:fill="FFFFFF"/>
          <w:lang w:eastAsia="zh-CN"/>
        </w:rPr>
        <w:t>17</w:t>
      </w:r>
      <w:r w:rsidR="0080135D">
        <w:rPr>
          <w:rFonts w:hint="eastAsia"/>
          <w:shd w:val="clear" w:color="auto" w:fill="FFFFFF"/>
          <w:lang w:eastAsia="zh-CN"/>
        </w:rPr>
        <w:t>研究组</w:t>
      </w:r>
      <w:r w:rsidR="0080135D">
        <w:rPr>
          <w:shd w:val="clear" w:color="auto" w:fill="FFFFFF"/>
          <w:lang w:eastAsia="zh-CN"/>
        </w:rPr>
        <w:t>下的阿拉伯区域组</w:t>
      </w:r>
      <w:r w:rsidR="0080135D">
        <w:rPr>
          <w:rFonts w:hint="eastAsia"/>
          <w:shd w:val="clear" w:color="auto" w:fill="FFFFFF"/>
          <w:lang w:eastAsia="zh-CN"/>
        </w:rPr>
        <w:t>（</w:t>
      </w:r>
      <w:r w:rsidR="00B82E92" w:rsidRPr="00BC78CD">
        <w:rPr>
          <w:shd w:val="clear" w:color="auto" w:fill="FFFFFF"/>
          <w:lang w:eastAsia="zh-CN"/>
        </w:rPr>
        <w:t>RG-ARB</w:t>
      </w:r>
      <w:r w:rsidR="0080135D">
        <w:rPr>
          <w:rFonts w:hint="eastAsia"/>
          <w:shd w:val="clear" w:color="auto" w:fill="FFFFFF"/>
          <w:lang w:eastAsia="zh-CN"/>
        </w:rPr>
        <w:t>）</w:t>
      </w:r>
      <w:r w:rsidR="0080135D">
        <w:rPr>
          <w:shd w:val="clear" w:color="auto" w:fill="FFFFFF"/>
          <w:lang w:eastAsia="zh-CN"/>
        </w:rPr>
        <w:t>。</w:t>
      </w:r>
      <w:bookmarkEnd w:id="27"/>
    </w:p>
    <w:p w:rsidR="00163795" w:rsidRDefault="00C424B5" w:rsidP="006A134C">
      <w:pPr>
        <w:shd w:val="clear" w:color="auto" w:fill="FFFFFF"/>
        <w:snapToGrid w:val="0"/>
        <w:spacing w:after="120"/>
        <w:ind w:firstLineChars="200" w:firstLine="480"/>
        <w:jc w:val="both"/>
        <w:rPr>
          <w:b/>
          <w:color w:val="800000"/>
          <w:spacing w:val="-2"/>
          <w:sz w:val="22"/>
          <w:highlight w:val="yellow"/>
          <w:shd w:val="clear" w:color="auto" w:fill="FFFFFF"/>
          <w:lang w:eastAsia="zh-CN"/>
        </w:rPr>
      </w:pPr>
      <w:r>
        <w:rPr>
          <w:rFonts w:hint="eastAsia"/>
          <w:lang w:eastAsia="zh-CN"/>
        </w:rPr>
        <w:t>通过激励发展中国家</w:t>
      </w:r>
      <w:r w:rsidRPr="004E5FF5">
        <w:rPr>
          <w:rFonts w:hint="eastAsia"/>
          <w:lang w:eastAsia="zh-CN"/>
        </w:rPr>
        <w:t>有效参与</w:t>
      </w:r>
      <w:r w:rsidRPr="004E5FF5">
        <w:rPr>
          <w:rFonts w:hint="eastAsia"/>
          <w:lang w:eastAsia="zh-CN"/>
        </w:rPr>
        <w:t>ITU-T</w:t>
      </w:r>
      <w:r>
        <w:rPr>
          <w:rFonts w:hint="eastAsia"/>
          <w:lang w:eastAsia="zh-CN"/>
        </w:rPr>
        <w:t>研究组</w:t>
      </w:r>
      <w:r w:rsidR="006A134C">
        <w:rPr>
          <w:rFonts w:hint="eastAsia"/>
          <w:lang w:eastAsia="zh-CN"/>
        </w:rPr>
        <w:t>的</w:t>
      </w:r>
      <w:r w:rsidR="006A134C">
        <w:rPr>
          <w:lang w:eastAsia="zh-CN"/>
        </w:rPr>
        <w:t>工作</w:t>
      </w:r>
      <w:r>
        <w:rPr>
          <w:rFonts w:hint="eastAsia"/>
          <w:lang w:eastAsia="zh-CN"/>
        </w:rPr>
        <w:t>以及增加来自发展中国家的文稿数量并提高文稿</w:t>
      </w:r>
      <w:r w:rsidRPr="004E5FF5">
        <w:rPr>
          <w:rFonts w:hint="eastAsia"/>
          <w:lang w:eastAsia="zh-CN"/>
        </w:rPr>
        <w:t>质量</w:t>
      </w:r>
      <w:r>
        <w:rPr>
          <w:rFonts w:hint="eastAsia"/>
          <w:lang w:eastAsia="zh-CN"/>
        </w:rPr>
        <w:t>，</w:t>
      </w:r>
      <w:r w:rsidRPr="004E5FF5">
        <w:rPr>
          <w:rFonts w:hint="eastAsia"/>
          <w:lang w:eastAsia="zh-CN"/>
        </w:rPr>
        <w:t>最终可</w:t>
      </w:r>
      <w:r w:rsidR="00D97DC0">
        <w:rPr>
          <w:rFonts w:hint="eastAsia"/>
          <w:lang w:eastAsia="zh-CN"/>
        </w:rPr>
        <w:t>形成</w:t>
      </w:r>
      <w:r>
        <w:rPr>
          <w:rFonts w:hint="eastAsia"/>
          <w:lang w:eastAsia="zh-CN"/>
        </w:rPr>
        <w:t>标准，</w:t>
      </w:r>
      <w:r w:rsidRPr="004E5FF5">
        <w:rPr>
          <w:rFonts w:hint="eastAsia"/>
          <w:lang w:eastAsia="zh-CN"/>
        </w:rPr>
        <w:t>ITU-T</w:t>
      </w:r>
      <w:r>
        <w:rPr>
          <w:rFonts w:hint="eastAsia"/>
          <w:lang w:eastAsia="zh-CN"/>
        </w:rPr>
        <w:t>研究组</w:t>
      </w:r>
      <w:r w:rsidR="006A134C">
        <w:rPr>
          <w:rFonts w:hint="eastAsia"/>
          <w:lang w:eastAsia="zh-CN"/>
        </w:rPr>
        <w:t>下</w:t>
      </w:r>
      <w:r>
        <w:rPr>
          <w:rFonts w:hint="eastAsia"/>
          <w:lang w:eastAsia="zh-CN"/>
        </w:rPr>
        <w:t>的区域组已</w:t>
      </w:r>
      <w:r w:rsidRPr="004E5FF5">
        <w:rPr>
          <w:rFonts w:hint="eastAsia"/>
          <w:lang w:eastAsia="zh-CN"/>
        </w:rPr>
        <w:t>证明</w:t>
      </w:r>
      <w:r>
        <w:rPr>
          <w:rFonts w:hint="eastAsia"/>
          <w:lang w:eastAsia="zh-CN"/>
        </w:rPr>
        <w:t>这是</w:t>
      </w:r>
      <w:r w:rsidR="00D97DC0">
        <w:rPr>
          <w:rFonts w:hint="eastAsia"/>
          <w:lang w:eastAsia="zh-CN"/>
        </w:rPr>
        <w:t>帮助</w:t>
      </w:r>
      <w:r>
        <w:rPr>
          <w:rFonts w:hint="eastAsia"/>
          <w:lang w:eastAsia="zh-CN"/>
        </w:rPr>
        <w:t>缩小</w:t>
      </w:r>
      <w:r w:rsidRPr="004E5FF5">
        <w:rPr>
          <w:rFonts w:hint="eastAsia"/>
          <w:lang w:eastAsia="zh-CN"/>
        </w:rPr>
        <w:t>标准化</w:t>
      </w:r>
      <w:r>
        <w:rPr>
          <w:rFonts w:hint="eastAsia"/>
          <w:lang w:eastAsia="zh-CN"/>
        </w:rPr>
        <w:t>工</w:t>
      </w:r>
      <w:proofErr w:type="gramStart"/>
      <w:r>
        <w:rPr>
          <w:rFonts w:hint="eastAsia"/>
          <w:lang w:eastAsia="zh-CN"/>
        </w:rPr>
        <w:t>作差距</w:t>
      </w:r>
      <w:proofErr w:type="gramEnd"/>
      <w:r w:rsidR="00D97DC0">
        <w:rPr>
          <w:rFonts w:hint="eastAsia"/>
          <w:lang w:eastAsia="zh-CN"/>
        </w:rPr>
        <w:t>的</w:t>
      </w:r>
      <w:r w:rsidR="00D97DC0" w:rsidRPr="004E5FF5">
        <w:rPr>
          <w:rFonts w:hint="eastAsia"/>
          <w:lang w:eastAsia="zh-CN"/>
        </w:rPr>
        <w:t>有效机制</w:t>
      </w:r>
      <w:r>
        <w:rPr>
          <w:rFonts w:hint="eastAsia"/>
          <w:lang w:eastAsia="zh-CN"/>
        </w:rPr>
        <w:t>。</w:t>
      </w:r>
    </w:p>
    <w:p w:rsidR="00B82E92" w:rsidRDefault="006A134C" w:rsidP="00163795">
      <w:pPr>
        <w:shd w:val="clear" w:color="auto" w:fill="FFFFFF"/>
        <w:snapToGrid w:val="0"/>
        <w:spacing w:after="120"/>
        <w:ind w:firstLineChars="200" w:firstLine="480"/>
        <w:jc w:val="both"/>
        <w:rPr>
          <w:shd w:val="clear" w:color="auto" w:fill="FFFFFF"/>
          <w:lang w:eastAsia="zh-CN"/>
        </w:rPr>
      </w:pPr>
      <w:r>
        <w:rPr>
          <w:rFonts w:hint="eastAsia"/>
          <w:lang w:eastAsia="zh-CN"/>
        </w:rPr>
        <w:t>有关</w:t>
      </w:r>
      <w:r w:rsidR="00163795">
        <w:rPr>
          <w:rFonts w:hint="eastAsia"/>
          <w:lang w:eastAsia="zh-CN"/>
        </w:rPr>
        <w:t>区域组</w:t>
      </w:r>
      <w:r w:rsidR="00163795" w:rsidRPr="00EF5E70">
        <w:rPr>
          <w:rFonts w:hint="eastAsia"/>
          <w:lang w:eastAsia="zh-CN"/>
        </w:rPr>
        <w:t>和会议</w:t>
      </w:r>
      <w:r>
        <w:rPr>
          <w:rFonts w:hint="eastAsia"/>
          <w:lang w:eastAsia="zh-CN"/>
        </w:rPr>
        <w:t>情况</w:t>
      </w:r>
      <w:r w:rsidR="00163795"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重要</w:t>
      </w:r>
      <w:r>
        <w:rPr>
          <w:lang w:eastAsia="zh-CN"/>
        </w:rPr>
        <w:t>数字和</w:t>
      </w:r>
      <w:r w:rsidR="00163795">
        <w:rPr>
          <w:rFonts w:hint="eastAsia"/>
          <w:lang w:eastAsia="zh-CN"/>
        </w:rPr>
        <w:t>统计数据如下图所示。</w:t>
      </w:r>
    </w:p>
    <w:p w:rsidR="0063012A" w:rsidRDefault="0063012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caps/>
          <w:lang w:eastAsia="zh-CN"/>
        </w:rPr>
      </w:pPr>
      <w:r>
        <w:rPr>
          <w:lang w:eastAsia="zh-CN"/>
        </w:rPr>
        <w:br w:type="page"/>
      </w:r>
    </w:p>
    <w:p w:rsidR="00B82E92" w:rsidRPr="00031455" w:rsidRDefault="00163795" w:rsidP="0063012A">
      <w:pPr>
        <w:pStyle w:val="FigureNo"/>
        <w:rPr>
          <w:b/>
          <w:noProof/>
          <w:color w:val="800000"/>
          <w:sz w:val="22"/>
          <w:highlight w:val="yellow"/>
          <w:lang w:eastAsia="zh-CN"/>
        </w:rPr>
      </w:pPr>
      <w:r w:rsidRPr="00387897">
        <w:rPr>
          <w:lang w:eastAsia="zh-CN"/>
        </w:rPr>
        <w:lastRenderedPageBreak/>
        <w:t>图</w:t>
      </w:r>
      <w:r>
        <w:rPr>
          <w:lang w:eastAsia="zh-CN"/>
        </w:rPr>
        <w:t>3</w:t>
      </w:r>
      <w:r w:rsidRPr="00387897">
        <w:rPr>
          <w:lang w:eastAsia="zh-CN"/>
        </w:rPr>
        <w:t>：</w:t>
      </w:r>
      <w:r w:rsidRPr="00387897">
        <w:rPr>
          <w:lang w:eastAsia="zh-CN"/>
        </w:rPr>
        <w:t>2013-2016</w:t>
      </w:r>
      <w:r w:rsidRPr="00387897">
        <w:rPr>
          <w:lang w:eastAsia="zh-CN"/>
        </w:rPr>
        <w:t>年的各研究组区域组会议：总数量、持续时间和参与情况</w:t>
      </w:r>
    </w:p>
    <w:p w:rsidR="00B82E92" w:rsidRDefault="00B82E92" w:rsidP="00B82E92">
      <w:pPr>
        <w:spacing w:before="0" w:line="360" w:lineRule="auto"/>
        <w:rPr>
          <w:sz w:val="16"/>
          <w:szCs w:val="16"/>
          <w:lang w:eastAsia="zh-CN"/>
        </w:rPr>
      </w:pPr>
    </w:p>
    <w:p w:rsidR="00163795" w:rsidRPr="008060CD" w:rsidRDefault="00163795" w:rsidP="00163795">
      <w:pPr>
        <w:spacing w:before="0" w:line="360" w:lineRule="auto"/>
        <w:jc w:val="center"/>
        <w:rPr>
          <w:sz w:val="16"/>
          <w:szCs w:val="16"/>
          <w:lang w:eastAsia="zh-CN"/>
        </w:rPr>
      </w:pPr>
      <w:r>
        <w:rPr>
          <w:noProof/>
          <w:lang w:val="en-US" w:eastAsia="zh-CN"/>
        </w:rPr>
        <mc:AlternateContent>
          <mc:Choice Requires="wpg">
            <w:drawing>
              <wp:inline distT="0" distB="0" distL="0" distR="0" wp14:anchorId="40835E9C" wp14:editId="0AD1653C">
                <wp:extent cx="3738880" cy="1312545"/>
                <wp:effectExtent l="57150" t="133350" r="280670" b="306705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8880" cy="1312545"/>
                          <a:chOff x="0" y="0"/>
                          <a:chExt cx="3738880" cy="1312545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3738880" cy="1312545"/>
                            <a:chOff x="0" y="0"/>
                            <a:chExt cx="3738880" cy="1312545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0" y="0"/>
                              <a:ext cx="3738880" cy="1312545"/>
                              <a:chOff x="0" y="0"/>
                              <a:chExt cx="3738880" cy="1312545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Picture 37"/>
                              <pic:cNvPicPr>
                                <a:picLocks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38880" cy="13125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92100" dist="139700" dir="2700000" algn="tl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</pic:spPr>
                          </pic:pic>
                          <wps:wsp>
                            <wps:cNvPr id="12" name="Text Box 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3416" y="1043426"/>
                                <a:ext cx="953669" cy="13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1549" w:rsidRPr="001220C6" w:rsidRDefault="00901549" w:rsidP="00163795">
                                  <w:pPr>
                                    <w:spacing w:before="20"/>
                                    <w:rPr>
                                      <w:color w:val="14314C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B75350">
                                    <w:rPr>
                                      <w:rFonts w:hint="eastAsia"/>
                                      <w:color w:val="14314C"/>
                                      <w:sz w:val="14"/>
                                      <w:szCs w:val="14"/>
                                    </w:rPr>
                                    <w:t>区域组会议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0" rIns="0" bIns="0" anchor="t" anchorCtr="0">
                              <a:spAutoFit/>
                            </wps:bodyPr>
                          </wps:wsp>
                        </wpg:grpSp>
                        <wps:wsp>
                          <wps:cNvPr id="13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0015" y="1043426"/>
                              <a:ext cx="953669" cy="13716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01549" w:rsidRPr="001220C6" w:rsidRDefault="00901549" w:rsidP="00163795">
                                <w:pPr>
                                  <w:spacing w:before="20"/>
                                  <w:rPr>
                                    <w:color w:val="14314C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 w:rsidRPr="00B75350">
                                  <w:rPr>
                                    <w:rFonts w:hint="eastAsia"/>
                                    <w:color w:val="14314C"/>
                                    <w:sz w:val="14"/>
                                    <w:szCs w:val="14"/>
                                  </w:rPr>
                                  <w:t>总天数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0" rIns="0" bIns="0" anchor="t" anchorCtr="0">
                            <a:spAutoFit/>
                          </wps:bodyPr>
                        </wps:wsp>
                      </wpg:grp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748810" y="1054646"/>
                            <a:ext cx="953669" cy="13716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1549" w:rsidRPr="001220C6" w:rsidRDefault="00901549" w:rsidP="00163795">
                              <w:pPr>
                                <w:spacing w:before="20"/>
                                <w:rPr>
                                  <w:color w:val="14314C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 w:rsidRPr="00B75350">
                                <w:rPr>
                                  <w:rFonts w:hint="eastAsia"/>
                                  <w:color w:val="14314C"/>
                                  <w:sz w:val="14"/>
                                  <w:szCs w:val="14"/>
                                </w:rPr>
                                <w:t>与会者人数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32400" tIns="0" rIns="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835E9C" id="Group 8" o:spid="_x0000_s1028" style="width:294.4pt;height:103.35pt;mso-position-horizontal-relative:char;mso-position-vertical-relative:line" coordsize="37388,1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xCMKgAQAAHgQAAAOAAAAZHJzL2Uyb0RvYy54bWzsWNtu4zYQfS/QfyD0&#10;7lg3XxFnkXUuWGDbBpst+kxLtEQsJaokFTst+u+dGUpyEgdIugVSdLEGIg9JkZw5c+aQzum7faXY&#10;nTBW6noVRCdhwESd6VzWxSr49fPVaB4w63idc6VrsQruhQ3enf34w+muWYpYl1rlwjBYpLbLXbMK&#10;Suea5Xhss1JU3J7oRtQwuNWm4g6aphjnhu9g9UqN4zCcjnfa5I3RmbAWei/8YHBG62+3InO/bLdW&#10;OKZWAfjm6GnoucHn+OyULwvDm1JmnRv8K7youKxh02GpC+44a408WqqSmdFWb91Jpqux3m5lJigG&#10;iCYKn0RzbXTbUCzFclc0A0wA7ROcvnrZ7Oe7G8NkvgogUTWvIEW0K5sjNLumWMIb16a5bW5M11H4&#10;Fka735oKvyEOtidQ7wdQxd6xDDqTWTKfzwH7DMaiJIon6cTDnpWQm6N5WXn5wsxxv/EY/RvcGRqD&#10;311ki8eRLb6dyCKA9WHSoP1/y1ojsyX8ddwG64jbL2sAzHKtEUG3SPWqNSpuvrTNCMqw4U5upJLu&#10;niQFCg6dqu9uZHZjfONQJlHUQw7DuCtLZgg6TsG3/ByOMX3U2RcLQ+PHY9R8tPpGyeZKKoWlhHYX&#10;B8jUkzJ/BgovIRc6aytRO6+JRigISde2lI0NmFmKaiOgxM2HHLzPQI8d1HljZO1ItKBUP1qHu2PR&#10;kmz9Gc/Pw3ARvx+tJ+F6lIazy9H5Ip2NZuHlLA3TebSO1n/h7ChdtlZArFxdNLJzHXqPnH9Wozo1&#10;9+pHKsruOGk1AkcO9d/kInQhQuirdUa4rERzC+B9Aq33c4YBQvoALqbBgo7hjH+jXIP+QJaNdddC&#10;VwwNABh8IET5HXjrvelfwV1Vjc9aY7L9qO8RdFJ1OdCtE+a2zHdso1rziUPi4kUchVDrucRdomQx&#10;8y1gSAwmfALGVQEnsFOQb+1+k668LXkDaQ7JIWuKzVoZD25CH++oakrue6cTXKeD0L9O0A/++EQc&#10;XCV4PaBkAr4ovXCQ257C0HodD/AYf+4IpCDAU1z2QRHGfRF+Rsa+13sWxV766DU8rZjbQz+g5eNv&#10;qBpZrdclrwtxbozelYLn4F9EQXc74FS/HUbGNrufdA4o8tZpWugJcaI4SaNpwPBsC9Mkjae4mC8k&#10;PP0Wk2Q6hQPIH36zaNoj3K/T0+OVDLJaybzXCroliSGtm8LHqtoKnPZJnT9MKl6q8HVK5KOVVM12&#10;6Gw8oSAHhvJlJYGNTMkKbgieaRQfQndZ52Q7LpW3oTKQ0HAu267S0HL7zR5eRHOj83tAFRhKtwW4&#10;OIJRavNHwHZwCVsF9veWo5KrDzVkJpkStR01gOOmNza9wesMpgPvoQDIXDtodZxvziFrV5IK8bB7&#10;5x+QlKzuBvFWzE2OmZv8N8xNIJ/R5Dt1X6Iu3Y5JIw4cejWDZ/AjBYj7LTEYKOPvnAftpQs9ogMS&#10;/XbaG8/S+RyvwCS+k3SafhffZ8WXGDycj/9Ug+P0DRgMP2/B9Ue/nx+2KazDPwzO/gY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AiFK3vcAAAABQEAAA8AAABkcnMvZG93bnJldi54&#10;bWxMj0FLw0AQhe+C/2EZwZvdpNIaYjalFPVUBFtBvE2TaRKanQ3ZbZL+e0cv9vJgeMN738tWk23V&#10;QL1vHBuIZxEo4sKVDVcGPvevDwkoH5BLbB2TgQt5WOW3NxmmpRv5g4ZdqJSEsE/RQB1Cl2rti5os&#10;+pnriMU7ut5ikLOvdNnjKOG21fMoWmqLDUtDjR1taipOu7M18DbiuH6MX4bt6bi5fO8X71/bmIy5&#10;v5vWz6ACTeH/GX7xBR1yYTq4M5detQZkSPhT8RZJIjMOBubR8gl0nulr+vwHAAD//wMAUEsDBAoA&#10;AAAAAAAAIQB47Y2LUOYAAFDmAAAUAAAAZHJzL21lZGlhL2ltYWdlMS5wbmeJUE5HDQoaCgAAAA1J&#10;SERSAAADRwAAAOEIBgAAAXQQ/nsAAAABc1JHQgCuzhzpAAAABGdBTUEAALGPC/xhBQAAAAlwSFlz&#10;AAAh1QAAIdUBBJy0nQAA5eVJREFUeF7snQl8E0X7x4vQ1ve+/u8tN3IqoIAIoigCbZO0XC2UJqVp&#10;gQrIXeiRpFbkeBFEjh7QpPQAQSgoqHhxpeVsC4giIKAIInLflAItsP95trNxkz45m6RJOr/P5/tJ&#10;dneOnZ3jmdmdnfWrjSIy9P9S5BQfjNYVD6O76lz78pWvlRXEHty9QvEPuqvOFSBLLwDopnsUnVPM&#10;mYM6cbvKCuI4c1An7tXzC37zeGgWh+HXP7MxdeUaYRljCnXqNmEZYwp16hY1kmSOwzJHjL80Yxt1&#10;7lzJc/SVphny3Jgso20B6sXlwjIEY19+7E3qxeXCMgWDOneusMwAmkre4F6cmme0L1K7swP15lJh&#10;GSLQNCTVaJt6canEmVB86KxRpoDE2wD15jyJM6F95DyjTHly0EyjbYB6c5nEGWCKKmkiup96dZnE&#10;GQCZtH7rV1zuxj08aCb1Xvhn6tU5EmfA8Kxt/O+Tg2dxbYbM5kut+Dig0BY/oF5dItMMaBai4c9j&#10;tmY8v21akwDq1WUSZwBkUumxCwawTAKoV+fINBOEjMEySIB6dYlMMwDO45WoRMN/LJMA6t2p0mg0&#10;T8Ov+OKLm7uVW4+ZzaRAaWYFH4ijIpG3S0tL46sklgnAy4kF6H4BPiAnKjU1tQv8pqX5PSa++EIm&#10;CRlkLpPKcuXd+ICcKOGcxBdfnElwLuJjpvCBOCqIXDgBhVb/yDQDIHLTfabwATlRcD6k4LSA/2gm&#10;2AAfkJMkvkYg8cU3lfiYKdS7fRIiF58Algm2QL3XWtg5YZlgjdIC5UPqvdYyPacAScZPWCZYgw/M&#10;XokjF04AhGWCNeRLi4ZS7w4rJSWlrblzwjLCGtRrrWR6PgkJCfztKGJnrmMZYQ0+UFtlGrkAPexQ&#10;RlGvDgs7H4AedntGRURENMTOZ8qUKX+tdpH2GJYRlvDru+jJar82CItcgDrhhWWGOeQ5eoebGOw8&#10;xFBnvLDMMAf14pCw8xBDnfn5SzMXYxliDurNsrAIMahzg0jHYhmWOWKoU7uFxW+KSqV6ljo3CMsY&#10;U6hTu0Ti6oydgynjxo37PfViEJYxYgJlGY+oU1yJiYkdhAiOHDnCwe+sWbOeO3XqFAf88ssv7wrH&#10;xVDvqOS64nu1ySgIv3Xr1pyAZM3OH+/du3dF2DY9F4Ck4wnqHZU4k3bnxs2iu20WFqc1SI+0EfVe&#10;QwGhme+JM4ruxiUEKFwAaeHue7t3744uv1/FxX/xFSddvwe9KBhJSUl/osEaJM8pfpv+tVUNIKwh&#10;BV8sAuCcQgp3XYPf8OUfq4mh5t47csbmc6JhGqksX1lF/9okcXhvv/22IW69Xs8BX331Fb9P2AZg&#10;++rVqwW9evXiysvLtwt+kpOTW9NgjWQ2owSPH3zwQXBxcbFRJh0/fpy7e/dupeDGEaZPn/4HGpXN&#10;EvuvrKz8sUOHDnyC7967d10oSNHLVseI3dkDjcYugb8dO3ZErlq1yqgm8+eyaR8X9UkZv0/YBmD7&#10;xs2bXMyn+3k/U2e+00vwJwZrso0kOIRABhd8Ohd+IZNgH9SgGzduGJ2Uo5DMakOjtChx0wvw50Nr&#10;MvwP+2Avfz7Hrtx8IHbnCDRKqzL1J74e8J8UcKPtdevW1bhesH9k1ooI0/2m0Ch/lfjgokWLOAAC&#10;g9/Fixf3hP0VFRUl4pOqLTRqsxK73bhxo1Qct/B/xIgRXPn9SqecU+/evc3aDBDW5RafExSgiI2l&#10;hoIM24DpeScWHbL5fGnU1cIcdO7cma9JpJk5B4F3796dk67d+Qhz6wikprSj0dcQGbi2F7v9/OiZ&#10;nUItAib9b/5L1+9Vcov2fW9zgm2BRo8Kcy/OAIB0Drqa7oPtocs3JMLv0Ss37T5fPnJivFphB90B&#10;fwKIMLfugAxEf0NPoYZM3cbGxnICsA2Z0KVLF1Kwd/EF+YUXXuBr0ZANJfxxsXtxgbMGGrk74U8A&#10;EebWHQg3bjFh7t0BH7larW4u3gl3toX/r4xQx4qPCYjdiJmUkNzddF9ycmo3030C/AkgErsR4hJ+&#10;W8pSvxYft8TzESlTsP3miI+P96enUEOYe3dAozc+gRYSzfEpU1TPdw1PfUN8gSADuoZr0gR3sK9v&#10;tDq6SbD6Qtgo1aAmIZpycAP7x01V92odqvkY3I2fnPJC42D1rQFxmoGCP/gFu0OjryFSog03U8Xn&#10;QJrmbpBJjUM09yAO8bEEEneTYM2j7hGaJNjXOixl9UtRqnjYN12l6vqkTKOPjFcHC34waPSoTN0O&#10;G60KaS7RnBszOfVFCHPYmNSQxv1V90Oi1cMmTUruAfHC+YLbZOoH3DULVv0ijdWEDx6pCn1pmCoe&#10;0jElUfU8uY5V4vAFaPR1U0po1GaF+XE1NGpz4gfWzmToaxoJtl/g15u1VJgjV0GjtCrMr6ugUVoU&#10;5s+V0GiNhTl0NjQqm4WF4WxoVDaJNNNPYWE4k6SkpE40OvOCaoZ5dhRiY5rRoB0Wad9bYGE7Cjmn&#10;Gneo7RHx/5gzM4yE1RHCpME7Rwpt0VtyXdH7dNMjVJI/4uOSXGUa3axz+UuzngqUZR5sJMnoTne5&#10;R+LHDmKidEVLqBO3qjQvbqf40YMY6sTtEj92MIU6cZ2wzDGFOnWLsIwxhTp1m7CMMYU6db6wDOmn&#10;Xl1jH3XucpXmxXTGMgWDenG5sAwxB/XiPCl0xSfEGQGDMuH/q6pVhv8C1JtLhWWGQFM65Vi8j3pz&#10;qcSZ0Dwm3yhTTOfdUS/Ok2kmiBFnmADJ1B3Uq8skzgCgKGek4T9k0pqFrxkdp95cKnEmQCYJk/VP&#10;nrvJlR2/YJRJAPXmHJlmwiuJK/jMwTJIgHp1mcQZsHjmOP43Z94YPoNMa5EA9eoSBYZkfCfOAMgk&#10;YbJ+wdbv0Ezyl6bHU++OKyYm5nH4xTJBYNA7m9D9AB+Ik0XGE3+HX9MMWLc43vDfXCZ9tjg4kA/E&#10;FeoS7y/OAHFzBxP2sUwCqG/HBYMs+I3SFp01zYCo7O1G2xh8IE6WcE7iiw+ZApkkZI65TAL4QJwo&#10;4XxA4osvzqRL1++YzSSrU7gsCSZFiE/ANAOay9L4i2G63xTq3SmC8xHOaVf+iP5YJlglL/YaH5iT&#10;JD4n8cWfv+4A31kQS3xcDB+QIxIiF05gmK6oHZYJ1vDjuAZ8gLXUhAkTAoXzSUxM5N8HQjPBBvgA&#10;nSDTawTCMsEWqHfbJY4c0Gg0z8B+ua5oJpYR1uADraVMz4nurtOMMndOWCZYg3q1XaaRA3AzkR62&#10;2JHAIJl7inp1SFBIsHOih2GC4yYsIyxBvTos7HwAeti1GYVFLIY68xuerW+LZYg5qDeHhJ2HACk8&#10;bakzu2sV9Wa30tLSLN6Rp854YZlhDn9Jejr1Zl4wwRyL1BSYuEi9GIRljCnUqV3C4segzg0qy4l7&#10;BssYMcWZwxxanQSLH4M6N8hflr4dyxwx1Kl5CYFfuHCBu3jxIj8XQJisDwjHxQhjKUzR2uIxtc2k&#10;9u3b81OjBCBO4f8vv/yCnhP1iopkzglxRtHdNguLzxqCTTcnmzNKHKhcLje6IDBZHxC7sQS8GkKD&#10;NZK9GSWEB5P1Hz58yCkUCu7y5ct5ubm5hnMT3Fhj2rRp/6LBGlQYEdHQ3owSwnvvvfcMcZeWlhpN&#10;zq+oqDgk3gby8/M5eMFA2AZIs/lbGqxBAdKMvfRvTQkeIeEhhbsuizOpqKiI27p1a7jgxhFoNDaL&#10;JOh3Yv9wHsKkQvgPvL7la6NE2wNMZaNR2SzBrxC/+HyEyfkRORtUZWVl3OgvDvDb4KaysvLsoA+r&#10;567DpEkhHFNIFOaHK4KjEydOJF0tv2OIGH4hEgC2w1ZuzhPcOgqN0qrEfs6dO7dYOJ+ffvppHvyP&#10;+XTfQ2FfbaFRWpXYD8QtziSYnE8y43vYhkxav349V1VVVW7q53Z5udVzxl4+M0R+/fr1j8QT9oWT&#10;AEy3awON1qySkpKMutziuA8cOMAtWLDAcHHE7moDjdqsTN2Lz0mhXTsS/sO+T078wk8zhu2+ffsa&#10;mrhbt25tguOjl2SHCGFYwug1GMwB0LVrVz7w5557jo/8Qvldp10QgEaPytTtllPVnRiBrWQbJuw7&#10;q9AI0OhRmboVZxK8DSnsSz/wA7dnz54o2H7//fe5NWvWcNu2bYvg3a/ZdUnwbwsk2uqJKdhBd8BH&#10;bkaYe3dAo68hU3emk++zsrL4glz54CGfaTdv3nwA20uXLuWGrPh03uHDhw3uAdPwLIGegLvgIzcj&#10;zL07oNHXEObWXdQ4AbirLd42pWmwpqLTQNX8tmHqtehx4t80jD5yzSjxtgAfuRkJbppJ1N83DdJc&#10;EfvDaDtAtQ7bD8BcbWw/Bo2+hjC37qLGCTQLUV8NH62SPjtEPQu2u4ar0p6UqbcbJtuTTIJMaC1V&#10;b4ZtmJQOE8/hVwij8yD1vDHjU14U9gmZBpPUe0SoJgru+MjNSHADtJZptjwTrn5r7NTEni9GpY4R&#10;9j8Ror7bV6GO7RCmyodMeipMk0WMbVc4Jj6fpsHqn4jx7t44SHVfIk8ZKuzHqI4dl9hdp0GaBcrx&#10;6j6dBqkWTZiQ2LO5RH0K4m4crL4rH6vuD25gkn6zYM25JkGqO92HpiQI59R1iGqmEA5cm77D1bHx&#10;49QvtZCqjobFqgYJxwB4u5BG7/6SAr03GjUqGAxj/lwJjdqsMD+2AJmE7bcFGnW1YO4x5shV0Ggt&#10;CvPnKkj6bZoGjfl1FTRKYyUnJ/8Nc+xsaHQ2CfPvbNIsLIKBCQvD2dCoLAsWI8Q8Owq5EAE0aIcE&#10;N3GxcB0F0keDdlhqtboxFrajTJ061bXrhduimDz9n8V3xM2i01+kXuqlygri7orv0pvjs8XyP1Iv&#10;9U4BIelDTJ8cYARKM+xekshjhVYWO6DB+LSwimIPNBifVoAscypWWWzFZR81cLWwSuEwPmqlsEpR&#10;G2iwvqXgxYFYxXAUu9bmrGuhlUEE3AsJnlHI/1do9fz2U/L5NdyZQoP3CWEVwRnQ4H1CjYKWvIhV&#10;BlhwverBQ7Pcr3xQw4+YRpLM72gUniusAggMWrCJC5v7EXqs5wSt2+eV15VK82N+wSqBLUyYMolc&#10;J/Ov9gClBXFdaVReLawSAFCR4GUITMd+vs7/mns5QgyNxjOFFX6BDsONv+bTIvRNTqErMmy3GvCW&#10;0XFz0Ki8VljhFzM37XW+oqxd+OvrVprkCfxHbeC/pUokUFoQs5pG55Xyl2TOxgo/IFSkZ8a9X4Nm&#10;I6ormC0VCaDReZ6wgi8GCgG8etaDWCDY7jUph/9tJnmDG760+otMthCfvd/sgmeeLqzgA7q5YwyV&#10;RXhnEa4XWKBf/1v4lg0CjdLr1EiWuQ4r+IBQkYYmLud6jHiHezFuodFxeyoSQKOsW8H9dfqXF1bo&#10;TRmy8DOumfQN3kK1CZ/DFwzMnTWG64okNFqPFqydKl5sdm9+7Hms0ANCRYGKJP4QlPiYsG0rNFqP&#10;l2lZwgo9IFQk0/3Ctbl5+65dFQmgUdaNhAdVRrMsibBCbwp06SIzt9hlhTCicvTHabQeKbg2wnWi&#10;u3hhBR7Yqh3FszcvjtPrRhq2xcd25eJ+LUGj9UhFREQECNcoJSXln3Q3LLewECv0UJGu3iivwZmL&#10;twxu7K1IgJ+f+WVdXSYh4QIa+s1BQVihdyU0Wo+S6TUC6CFeWIF3JTRaj9L06dP/Y3qNoGLRw35+&#10;QQubYYXeVfhLMhbQmF0r+ByIacLFUGe8orRFOqzQuwoarUcIuzYC5LB4XcgGWKF3FS5dC8ZOYddG&#10;DHXGK1CScR8r+K7AX5ZxjkbrGhGr8ySWYFOIO6O3nRVZu/+BFXxXQKOsU2HXBIM6Nwgr+K6gJC9m&#10;Oo2yzoRdDwzT91QDZJlarPC7AhqlcyXu69sD9W5Q1LKip7EK4ExoVHUi7BpYg3ir8X4sVgGcSWl+&#10;zGkalduFXQNrkAplWKNDUIAkaylWAZwJjco5whJmL8RKmX15Qp5T/ANWIWqDYsWXv6PBu0Uko/+I&#10;pdteaHA1tCcv5gWsQtQWGrzbhKXZXswuFhCRFoBVhtpCQ6+dsIQ4CxK8XQurReuK1NHa4nKs4mBE&#10;ZRclUq8uFRk32tTlFcjIyOiVnZ2Nfm7RFIVCYVeDsD87/v9K8uMuYZXGHNSry4WlzxmQRtr6hyJM&#10;1EiatTFQmvEAqzgY1JtjMj1h8Vd3+Xfc6ecy4bum4v0ClZWOfwURPtbgyHdO5Tr9m+LKpMgpukAP&#10;uUTC+b722mtcv379jBCuA7ySDhVH2P7qwnXuwIVrhuNRH5feF6fdHuB2sb0vVenTej9eWmBc2egh&#10;lwjGOdi5uwvoFsbHx9dYE8ia/KXGK3T5STJqrHVkVaYns2vXLj7ThQ/YAqYV6fb9KocrTm0Qr3GH&#10;aVjm5lq/JIYJOxcB4RotPXiSvybr168PEvZt+/bY0pUrV74qbDt7kRAMGONOmDDB7e8wwaut4vOA&#10;dZWEdGNpFx8TgAVeBq7avAaOwxJAmBshnKqqKqPGXuBaxT2bvj9MKl0TeuqoGsnSe9C/lpWcnPwX&#10;08AnTZpkdLLCyQkVaefOnVHCPjF37917KA7H3ZCLYliB1NnC4hN4+umn+fRfv3ufm/z2u4ZlI8rL&#10;y7eZXiOyr9YfmK4tNElOF3aDChZSg3IkpN9cRRrw3tZN4v0CQkUK31j9JViMwSu+WCb8Hz9+PO++&#10;d+/e3MDVW9eL3dkDGZc1pcmyLtKyG30XGbh7964h0RjSNTvPm/oBDMdNLlRdQpNZa2FhC4SFhfHp&#10;rqioIIVhs2FdFlj6CfafuXmHmzx79guwD5ZVhH2k21evrhFgrnwI+8X07NnT4Obo0aM1jgPanQd1&#10;4nAAYp3uCMedWQ4t3TiDfqzNS44YTo5aJJ1Ox29HRkYaEgZUVlZxoau3bTD1X9fQJDskLDyBzMxM&#10;Pt1gwYPX7TKyxrNmzeI/gm4KrE/nSY2NAE2uQ8LCM0VIv7W0C+5OXcdXbhQaI7A4EcuhqKV2OXny&#10;pFrwB+NR6dpdx8V+nAWxuMZr1sKnozGH5hi9MDtMtqaoJDEtjV94D5g2Y94LoWt2npAW7rwpW7vz&#10;52kz5vQQ+/E0aNLtEhaOL0OTbZegcGFhCQgF3JQo7drR586dS8eODRkyxPCRf2FfaGiosRv60f95&#10;8+YZ7RcTsX5nifhcnAVNev0rIABNul3CwvFlYB4cTbrNwsIRE521Ok6hWzvWlJFLcgcLbsLzPpsd&#10;+n7xQUC+bFWNpRFHZr43TLam+CsZGVYMLPiiRpcOC59nWWG8qVtnQJPOKpKtwsLxZYh1+TdNus3C&#10;wvF1aNJ5PYY5AJoEaR7AOx5SpToCtptJVfvbhanzhHc/Og5UL4T9sF4mbPccqp4g+O0WrlHD2p+8&#10;vxDV1aZS9fEOAzXLwB3si5uQ+gqsb9lYoroJ22GjVIPI9o1WUs022J6UkNz92SGaVJKhXWF90NET&#10;UnvD/iYQV7DmyjODNbNhOzk5tRuE2ThYfQu2YW3Rl6JU8U0l6uOwP3x0qhT2i6HptkumYQhAHC1D&#10;1Dvgf0upepeQPqB3lHp0S1nq1/C/cYjmHpzr+MkpLzwzRD0H3MFapHCsRbDqKGwLC8e2kKr3Ng9W&#10;n2otVX3SPUKTJITXJCj1wcBRqgHwH9IIv+Cvj0KlFNy0kqi3tg1LXQv7AcG9vdBk2yVrXTs4H/iF&#10;dVBNjwkMG5Nq0yLpQLP+avRml5hmwapfxk9L5W/wAJAH4uMYsK4qtt+UGuMk+KwO5hBDyCDsWG1p&#10;LtEcwfbbC5xfkyA1evudJtkhYeF5IqTwnMD22wopD0/QJNstLDwBWEy4SYjqF6hI0IhCPgkrSzcL&#10;Uf/SQpp6FCpS6EjN4MZBmltwfNxUdS9hoWEA/IWNSuUXD4ZFh/l9Qao74AYWFe4+WJ0sLqPE/S1Y&#10;iHjI6NSQka8nvQwNLexv3E9zTygn0AhPSVQ9Xx1W6oNmEtXhhOTU7hC3ZIT5hZRpko2Vlpb2D8yx&#10;L0GTWith4foSNJm1EmmpHZrk7E3QpJqXNfPsjZBkOeWDqSI1wOLxZhz5cpQ1YfF4OzRp9gl7SOst&#10;wG19mgyXSvw1Ym8D+1aeq4TF7y3QJHiW5Mu2vxqtKy5Q5BQfVGj1+VE5u22fflFPtDdX+WRJvjKv&#10;rCD2YGmusqA0f8RL9BCTSAGypVMCZBk7AmWZB+G/X++Mmp/T8yVF6fS7xbOyzaIrcskEU2/QvryY&#10;l8Uzss1RWqDcTr3USwVKbHv9gTh1dne+7hSl1Y9GK4wVqPd6ocIIP/6zw/ayNy9mCA2iXshfln4S&#10;qzCWgEpHvXuvFLriKqyS2Eqkbq9haSZfFenCSbBKYiulBXF3aVA+LayS2AMNxvsk1+krscphL+EL&#10;1v6GBulz2p0z4iWscthLab7yHg3SJ4VVDEegwXmPorRFn2OVwlFosD4nrFI4TF6sjgbrU8IqRG2g&#10;wXqHsMpgSlDaWq7ba5noMVMUWv0jGrTPCK0MtYQG7TNqGJQehlWG2hAgy1xOg/dsyXOKHmKVQaBr&#10;fCY/dUOu1fPboXM38tum7kyhwfuEvspVPolVhNpSkhfrUw0OVhGAV19bgn4XSeDA0TOoPwEavGcL&#10;qwQCwTPWcT1ezzba12rgW/w64PWpMmGVwFbgOgEfZ4xGjx9Oa1+rjyp7jCIKG2KVAJBNXIruF9i0&#10;41vuyA/n0GMCNBbPlHxZsRSrAALmKsvT8ne4YRmbueC06q/4mUOerZ9Lo/JqYRXAVuAatpKq0WMC&#10;NBqvFlb4BYSKhAn2g0WyXpHSxMtGe5YU2cWnsQogYM3qtAibge4XQ6PyamGF3xbg+n2xdBS3eVn1&#10;1ynMUbI8dgqNymuFFX4BoSLlbtxTA9hvS0UCaFSeJ6zgi2kqMa5IphWrpQ0VSaHVn6HReaVK82JG&#10;Y4VfDFwXwHTfNu1I7k3VBKP95qDRea2wgi8gVCTsi32w3+aKFLy4PY3Os4QVfDFCxek5Qcd/oa9T&#10;zELDPtmcDdyQdz8zcm8OGp1XqqQgbiVW8AXgeuzIGcmteGeMoTLB71ZSiWaQSiTss07sWRqlVwor&#10;+AJCRSo9dqEGsN/WigTQ6DxLWKEXo9D+elOh04h3+d8nh8zi7+AJ+22FRul1KstXvoUX/OoKU5wT&#10;x702fjK//VnWKH4fWCLhP2Dqzxw0Sq8UVugFhIoEn70E1hafMDpuT0V6XJahp1HWraZPn96G/vUj&#10;3a6bWKEXMyxjS41KY7ptC1FZW1rQaD1e8MIk/QvLBTfCCr1A9NiphsqS+/YY/nfem6+TijTa7ooE&#10;0Gi9TmihpwgVSUz6R99wK7ce47GrIhFolHUnUkD+LykpybBYXrS2eABW6E2BwgDfjoVvyMKXza3d&#10;rTMHjdbjZfo+C1bgAeW46kokVBb4HRA7jYt7farDFWlnVtRfaLQeLXijVrykMlbgBbCKdOnaLf7a&#10;NJe+wf1uwFK7KlKgLLOKRls3wl56wgq8KTBGEv7DMyTxMXsgfufRaD1WwtvGvXv3Nix0jxV4oMsQ&#10;lVFlEf7XpiIBNFqPVo2y1DvtcazQA+YqUsvQNO63YdXb9lQkgMbqfoElcrQiAfAR5mHpm2tVkQAa&#10;rcdKuEbi1WbKcpXjsAK/O/fXDy7DtvC/OGckV5JvfMweSvJiMmnUHinhGpmWJazAA/Dh5eaS1Bof&#10;Yxa7sbciATRa90qcePgEC93NCyvwpgita1PJG+hxe6DRepzE1wigu3lhBd6V0Gg9TmR4YPSBNnht&#10;nx7y85dmjMYKPGCLMH8WCc7oRaN2j8QJF6CHeMl1RZexAu8qaLSephqLo5guLoIVeFdRkh9zh0br&#10;UTK9RgA9xAst8C6ERut6kRYEXUwSBovUCS+swLsSGq3HCLtGAD3Mqyw/7ghW6F0FjdZjBN+1wq4R&#10;fFqIOuGFFXhXESDJKqLRulZYwgUSEhKMPtOIFXhXEb58x99ptHUu0qj8G7s+AtQZr7IC5S2s0LsK&#10;Gq1HCLs2AtRJtbpk+2OF3lXQWF0nUkD+iyVaDHVqEFboXQWNss6FXRcxGo3maeqUV1me8kes0LuC&#10;3QXR5r/t40Zh18UU6rRa7V3zoWUUqYvXecASi0GdG4QVeleg0BV/SKOsM8GNF+yamAKfhKReeJUV&#10;xEzGCr4roFHWqbBrgkGdG4QWfBfg9/wC1yxxYGsBEaDeDIrSFUVhhd/Z0OjqTNi1MAexTE9SbwZh&#10;Bd/ZlObFbqTR1Ymwa2EJ6s0gf1mG3asJOQKNzrnCEmiN4OBgw61MQVHa4rtYBXAWxCrdplG5XXDD&#10;BbsOlsA+o7g3XzkJqwDOhEbldk2ZMuWv2HWwBvVuJKzwO5OGkkwpjco5whJmK6QL04kGYySFTl+B&#10;VQRnQKNwq9LS0hph6bcVGoyRSvJiorFK4AxK8uLu02jcKizttjJ58uSa32sKXhyIVQJnQWOpvSIi&#10;IgKwRNkLCQp9IxHutmGVobbQ4N0mLM32kpiYaHQTQlBamt9jWGWoLeQiuXUlUtLYOGUdeRpcDTWS&#10;ZozFKkNt8JdmnKPB105YQmoDDdasBmV9+Y/aLiwJyLVFL9IgXS74RCSWVkdJSEiw+lWIvXkxn2CV&#10;w15ocG4RllZHMX1uiclfskSBVQ57ocE5LltudztKSkqKfauokq6TIqfoAlZpzEF9ulxY+swxY8aM&#10;bvn5+a/MmzfPpo9V0yhsVmm+cmFpQexdrNJglObHuWVxfixtzkI8IdgWNZKl9wiUZVzDKo05qFfH&#10;ZHrCN2/e3Hz06FHu1KlT3OnTp/nPTgJ3797l95ki9muJ5OTkViQ6h7oZ8pzio1glAqK0ReupM5dJ&#10;o9F0Onv27LvYV7SBjz76yHAdZDJZjeNLdXkvi6+FJUjXyKEVgvYXxCSXFCgfYhUJoM5cKbOfVnU2&#10;U6dO/T8ap30KWtosQJZxDqtEAHHhWDcYO0lxAXj06JGhgISEhBgVDgEJ/aS7I6jV6sbiCYw2qoFc&#10;V3xWXJnofpcJzvXYsWOJ/fr148S0a9eOvwbQ8ICbpUuX8tvffvstl/PNKa64uJjfHjZsmM0NjinE&#10;qrc3nU1ii8ryY5cYVaY85VF6yCXCzt2dkGv0DzLWb0hPxyb5h6Q/bfrVC3rIPpmezC+//PIQMv7S&#10;pUt8AcAqUvwXXxkRsn4X+g3X2pCUlNTEpovCcQ3kOUX3XFmZxOc1JP/T/w0p+GKRAFwP4LUvv+Kv&#10;k7A9+MO9husG2126dOFkq7Z/JOxzBsRKtrO1gpFu4DJXWiVS2f9uen7379///u233+bLknj/d999&#10;N02v13OmrF+/Pkhwgx2/devWfeH4nDlzul24cIEbPXo0FxQUxJWWlpptqIiFt8l6+QctexYqkr8k&#10;cyTdZZtMn4fMnTv3Ocj0rKwsixVJun6P2ZN2JaRr+Dd66m4TVGbsXICqqqpyuB4vvPACF7KuujER&#10;LFJRURF/jUjX+BFsV1Q94CKXf5Qo9u8KrH3WsrQgriv961SJz2H+/PndX3vtNf46iK+FABkiHBSO&#10;iSn49ieDO+z47NmzLR5v27Ytp1KldRXcmAPesXPEwqPCnofk5ubyJzT4wxKLFQm6LTA2qqio2Cv2&#10;704SExPd8qEyLG6BNm3a8Ndj3/lrRgXllVde4fcLXL58uc4aH3u7Oo6IWKOnxHEGBwfz6X748CH/&#10;a64irTz8Exe9aZ8B8TWC40uWLDE6PlBk5fv3788t3Pc97+deZZXhWv+v5Jjd1xmGFzQp9ss0sAMH&#10;DsTBiZw7d44bsHrbFksVyRRxOHWBo4NzayLhPoHFB5SXl+8Q0m9aSXJycoyuz1NPPcUtXLjQprt3&#10;rmLatGktabKcLtO4SBfsU7gm1ipS9sEfzZYdOA4VafLst1/EjisyV41Qpf1qfYRrrdlxpFblkSbJ&#10;NsHzC9MA+vTpw5+IUCiwijRtxowecBxQfrqfPw48FLmpS2jynCYsDoEePXrwaa988JCTLyscJewP&#10;Dw/n99+quMtJ1+58dPHiRX4bbkqI/dcVpHH4K02eU4TFIWCtIm3evJlbt24dVLiHq1ev7id2A8cH&#10;DRrEHz948CBHGq4i8XExpIt9BdwDpo2aI9jy7IoX5lk4EYx58+ahJ1dQUMAfh4Rix+sC0kg45YPP&#10;5GLyi5lgHDp0aLxwbUwzDttvzm1dYXNBsS6Lt7utVSRTfrh247zgBjs+Z84c9PoJxyvuV3Ky1duL&#10;MTeOQNOIy1wBWbRoEScmNjaWPznSJeEq7t5FE9C9e3fejdhqeQLQZ6fJdVhYuAITJ07k071z505O&#10;um7HVfExIVMX7jvBPxI4ffr0HGGfp1QkwBmVCQtXjLmKBMC1EPjhh5O8uw4dOnCj52X254+vLTos&#10;HP/wxFn+ODDggz1Gd4hhrAT7Z8yY4ZLrS5KJL8KPOcYw7dotW7bsJSExkZGRhoQB0lo8R3IVRP40&#10;yXYLChkWJgC3XYV0DxINfgVIV46/S2fKlYr7nHTV1k9M3dcl2Ix0W2XpbqaApYokhnTxBgvXKXTN&#10;zhOYG+H4grIThrDefPNNfh/c3HBFJRKgSf5VycnJLTCHGDdu3HjUqVMnI2uzePFi/sQFNmzY4NIE&#10;1BaabLuFhSVmy6mLXN6h02YbkMEf7Cm/dOced/1eJXf65h3+GsnWFv+Aua1r4uPjHWpwsLBMMVeR&#10;4DmSePv27du8O3geJFtTfBSmVomPw/MlocwJ5W3r1q38Nlgkd5RBmuxqYQ4sIVuj3x26qkgv3jdg&#10;5db3Qgp3XZYW7rwZtmqbR7WwpjhyN2/KlCm/wcLyZWjS7RIWjsC0adP4Qm7KV19VP7R+7rnn+O3Q&#10;0FCj42uPnuGmzn2nV2Vl5UXYFm7oCHzyySdcyJodFRCGeL+YuLg4l1QqmuxqYQ58GXjyT5NusxIT&#10;EztgYfkyNOl2CQtHAOYdwhjblAsXL/KFnFSUa8KzJmDSpEnc/NITxMJXW+3du3dHT5061XAcrM7Z&#10;WxVGPQAsfIAMQTiFdu1IwZ2zgOeuNOn1ryIBNOk2CwvD16FJt1kwNxILR4xCt3YshnB88tvvvhi6&#10;ZvsO2Zqd58NWb9sg9iswaOUXOaRLfDL0/aKDYxZmGaYPAWC5sPABsTtnkZSU9CeafFZIbBEWhq9D&#10;k26z4NUYLBxfRqVS/ZcmnxUSW4SF4evQpNusCCe9Te1NTJ8+/Q80+eYLyasK1QhYn7tbuFqDHR83&#10;Ud0L2y/QR64yPNkX1voWH7eG4L7TINWi5sGaH02PA/aGCZCWsy1Nus2CcRUWlrV0dR6sXojtN0cr&#10;qXo7tt+U5hL1KfF2k2CN0x810KTbJSwcX4aMkX59noQ5AKAitQhOPS1VqiOaBqkuk0Ixt/2A1OXJ&#10;9PjzkZopzSSaHzoOUqfHT1K/FDMu5dXGwZrKYWNUIU1CUs4IFelVeXIM/EJYg0ZrwsZPTnkBMv7X&#10;cFSToTB2GaKeQ0xl1+ZS1VHYzxfS/pprTYI0D6AiNQ3SVECYshjVEDjeXKL6SlyIW4ZoSmG7uST1&#10;8KtydQyEJRwTQ5Js90ta8BYmFhbEkZioeq5NqGZNS6l6n7BfPlbdv0mIplxckToPVL3Nn5805Rhs&#10;91dqohr319xrIdEch2sxfExqELkuF5pJ1N/3iFBNBDetQ9Ufghv4P3CUakBycmq36jT+WpFgH1zP&#10;IWM0sqcGaLStperNI19Xv5ycnNxNcGMvjj5LwsISaBmi3vFSlCpenGcY1o4LPDtIPQvbL6a9TP0+&#10;/A59TSMR9g2I0wwU/puj8yD1PGy/KTTZ1YJZrpgjqEjw2zpU87HQ4rWSpGwbMzmVnzAIFekJUnGe&#10;CFZdh4oE+5qEqKvgQjQOVleJLRIpVGcgg6EiwTa4iYxXB/P/JeqfYRsqElSyNjL1JsFN0xD1bfgP&#10;FUk4h6GvJUsmTUruARVbfNE7DlDP4/0Eq66OmZximNQIBV34D9Bk2y1xGAJCRWoSpC5/IkTNF3go&#10;wE2CVVVwvuKKFDRCPRzOr2Wwaj/4g4rULERz5UlZtRWSxmrCSTgPnwhS3ReufXCMJrJ5iPoX+D98&#10;jCpowoTEnnCNxRUpbmzKKxAXhP1EiOYG7IP/5hoSW3DFcySoSOTcf4Jz66tQx8K+VhLNTth+luQl&#10;nG+3CE0qbL84TDVe6PE0C1Kdh31COPHj1C/BdRJXpPah6gJwM2lacg+hXA2JTZYJFQkapyakTE6a&#10;ltoD3DUO0VRC4wXlDY43CVFdhP2hSs1g2IaK1CxEfdXaNaTJ/lWYIwyS8T+KE+VMoCJh++0FLrK5&#10;c4R3TmiS7RYsLYaF6Ym0DtOsxvbbCk2yQ8LCA6AiwW9jiermgJFJoeOmqnsJFanHUE0CHOs4QJPB&#10;F3TiZsoU1fOR49TBLWWpxeL87Dk0ZQJsiysSVBLYRxqw2y1l1fFMSVQ93zY05b3xk1NfgIoEx9uE&#10;qjbw4ZOKBJYJGsGY+OmvNpVoLsF+xesp/CTZNlLNRtLD+aZZsPq6EIcpsEYfTfKvIqa8Xjwnocl1&#10;WFiYvkZiYuITNLkOCQvT1XQPr66ItgIVCdtvDzS5NYU59iVIF7bW794Qq9QMC9uXoEmtlbBwfQma&#10;TPPCPPkKNIm1Fha2r0CTWGulpaX9HgvfF5g2bdq/aDItC/PszTh6B8qSyCDU7nW+PR2aNKcJ1tLA&#10;4vFmSL7XXDbZkrBAvBFYxYYmyemCi4rF6W24oqERqcYnQL0VSEt1kuwUTMjDAvQGSAVqT5PhcpGC&#10;+DR2Dt4ATYLLRcqSQ1+h8AQcXnQSE0xIhCWdsIg8AVKY29XFslymAgsI54KdY11DLGhnkodN7V3i&#10;19kileq3nnqNAJj54rRluXxCadxj8pyiMIVOf028+qotROXoK6O0218PX7DHNV9uY/IqlRZE/60s&#10;X5lmtEKtjZTkx1wqyR/Rn+Pc+/UPJg9V8OInAiRZS8Wr+NpKQGjmHn9ZurPWVmFypXqn6R9X6IrL&#10;MAPjDIhhOxddsLMJjY7Jh0UMUI/S/DibP+phLyV5MVv2Zzs2C4vJu+Qfkh71uDTzIWZgnEGgJHM2&#10;jYrJE2T6/Ql3AB/ujMjQ/56eApMPaF/+iJaY8XA1pQWxh+gpMPmIGkqX9MWMh6sJDM2YT0+Byd2S&#10;6/QPMWPhbobl6ZvRU2LyQpXmxUzEDIW7KclXPqSnxOSlCgjJyMYMhbsJlKYfo6fE5GqREdENzDDU&#10;NeTU2DMCL9Je3ch/YoahrinNj7lAT5HJS9RIlt0LMwx1jb9s8SJ6ikzOVrhO3wozBJ6EPGfHq/R0&#10;mTxY8MlczBh4EqfyYh6np8vkwQqQZFzGjIGnECjLuEtPlclZitLqZ2EGwB6Gpm/mmsve5BfOwmgu&#10;S+PdYH7tYXh2ERsue7BK8mLvYwbAE9lXEDOBnjaTBwozAOb4fN9prraCzzZiYduCX+881sFxhiK1&#10;RUOxht9WuoxK5w3OM3GLOYWuyLA/bO5Gfn+L0Dc5ebaeP9ZjfDa/r92wuUZh2EuUtugKPX0mD1JZ&#10;XuwVrOF3JSlJE7hmIRqeppSVC15D3WKU5ivfp6fP5EHCGn1LFB86y8kmLuWax+Sjx60B2vPNj/y3&#10;tADMjTX8+i/pRE+fyVFhDb6t8CMfaRp6zJTQORu4ZtRtq7C3eL+mbuxBrtNX0iQweYDIyGgy1uC7&#10;g7GTJvPlSaAoZyTqzix5yqM0GUweoEBZ1iKswbeEqUG6evMOd+nabaucPHeTdw86cPQMV3b8Anfk&#10;h3NGYduDvyRTQZPBZK+idTvysMbeFp4bm2W3UYlatp1rKqn2A37bR75dw4290KQw1bHQht7FpCRN&#10;pEZIw32xbCQdJaWibq2Sp6yiSWGqY2ENvTVMDdLfIrQ28YeBy3j3zjJIQIAsayVNCpM9whp4W2k5&#10;YAbXauBM9BgQmbWVG7zg0xr724bP4X87jnjXboNmjnDdFzVXh2Zym3YVRPdAG3k7SUsZz5eJjzNG&#10;o8cF1MnVhggM0OdLR/H70lQTarhzhLQ0v18/IMPkdjWULJFijbw1aoyQbt21id1Hqo2PMw0S4B+a&#10;cZYmiclWYY27rbyStIJvFMTPjZ4cNJPrPb2Ak83ZwB8DQv+3kev2WibXTPaGkX841jl2kdG+2hCl&#10;LR5Ak8XkZpUUxMzFGndb+V/a64by8s5bv/5f/a7xs6DZqdUGCwzRNm31bbkZ6gkG92K3taE0L8a2&#10;tZKZnK5AaeYnWANvDVODpEr/iBs1Y5VVnH3LzhSaLCZbhDXs9tB+2Fy+IYjM3GLYJzQOw7O2GW0L&#10;x+XZ2/ltmOwg7HMa2uK3adKY3Ki9ebH5WMNujcUzx/FlAQzMDvrcZ3du9bF1i+LJsepbcFMTJvG/&#10;sC0YoqRE4XbdrwjhOoO9y6N70eQxuVGBIenfYg27NUwNkvKdLTV4Kn5VDX8CrjJIgJ+f6LOtTNUf&#10;K6B/jYQ26nYyaMGnhgahT/JKfl8UMTqm7iQz1xvcBaWtrXHcWShyivQ0eUwu0JQpU2osiLs7NzoI&#10;a9QtAcYIDFFxTvX2iLFT+bKxbnE8v/3FsupbcduJAQJDtF3360SFz7JGG8qSGOG4syAjv+k0iUxO&#10;lrkvvvqHZI7AGnVrmBqkjI+/qUFY2ic1/Am40iABJGnsxX4QXar8KbppJLmu6H2sUXcE4RYedgyA&#10;Yx0VC9BjzkauLb5Ok8jkREFZSkhIaEo3jYQ16LYgGCIBwSC9EpXIb89MHc9vR4xO4OJen8r/d5dB&#10;4slT7qNJZHKSkpKS/gRlCT4XQncZCWvQrWFqkCxx6dottPxcv1XhMoME+AUvrvV3TL1awrczALrL&#10;WBzXAGvQHQVGQeZeju2bssroeZOrkecUsbXLnCTTj3fR3UaC93nQBt0CXYaoapQTU4Mkpk4MEqEk&#10;X3mHJpOpllKpVP8VypFGo3mS7jZSgGTJYaxBt4SjBqkVaa8u3bjD/Tas+pgrDRIQIMtKo8msXxI3&#10;IAB80IkeMlLU8uKRWIPuCC0HVL9fZA7Mj6uRZX/8W5pUJgcEt+hMy5K5DySX5cdewxp0c3QbklKj&#10;jHiiQRKgyWRyUMnJya1Ny1JERERDethIWGNuCTBIL8a+y929X2WV81ducm0HvsVdvHanRjiuNkhA&#10;YOiSMprMeqGGppkuMGnSpD9TN0aKyi7OxRpze+msXMQ3DM2kb3CdYhbywMuwsM8lkxhsJCJ7C/vO&#10;kgOaMGHC37FyBJj7omdZXtwDrDH3FWgymewUfAkWK0cAdVJDWGNujXfWf8U9GTaDu1f5ADVG1nj4&#10;8JHLDRLgL8n0/UV+p0+f/h8sw8WYa0jk2duSscbcEcS9VgBz426GaYtepEllskEajaYNVn7EUKc1&#10;VJLrPevZOcLGt8P+QJPKZIOwsiOGlLVnqNMaCpRmuezje3WONOMBTabvyZYGRCAtLe2P1FsNyXM8&#10;4ztIrkCRsyOfJpPJgrAyYw5zt1z2r4xNxhpzX2FvTkwkTSqTBWFlxhzUSw0FSNIL0AbdR/C5aeGJ&#10;iYlPYxlsCbVa3Zx6ryH5Mv10rEH3BeTZ+qs0mUyIsLJijeTk5L9Q7zVUFwuuuou9eTGf0GQymYh0&#10;VAKwsmIN6h1VoDTjFtag+wJ+fRb8lybTuwXDXSxjbYWMlsxaZ7muWIs16t6OQlfM1i1DpFKpnsXK&#10;iK3QYGqIdAEblBTEXscadW+nNE/5PU0mE9WECRP+iJUPWzE3+45X77THA2VZ97BG3dsJkGUOpKn0&#10;TmGZ6QikADxNg0Q1XLdNgjXs3oxCW+S792/tVwOsXDgCGS21omGiKs2P3Yw17N5Mab7yFk1evVdS&#10;UlIzrFw4Ahg2Giwqf1nmD1jD7s34SzJn0+R5jxwdDlvD3Au0gnqnpTVS6IoOYg28txJRWIg+A6kv&#10;Gjdu3O+xslBboGGiUaDanxfTtqRAWYk18N4KTVq9FWk/OmJlobZMnz7d4iSSgOAMCda4eysB0oxd&#10;NGmer/j4eP4tZ1diadaLoODFnwUqsvWlWCPvbYzQbe1Ik1WvJH5J0VVY6+SAylYonirNi/OJmXlf&#10;LQ//O01WvVJtHx3YwtSpUxvT6MwqMGRJH1+YmRcoyyynSfJc2TKt29mQnq5N7/Aocot7KrTFD7AG&#10;3xuIyi5KpEmpF4L79Fh+uwp4PgVLxtDoLaosPy4Na+y9h9jeNCn1QrV99mgv8E4Tidb6zLTeaY0a&#10;SbM2Yg2+t0BT4nkixsjmad2uAApdQkLCP+jpWFW4bs9f5dn6D7DG31ORZ2//mJ6+TwueGWJ57C6g&#10;LGGLtJrTvvwRLUvzlVfxxt8z2ZsXk0xP36eF5a87IWXZns+GN2gUsuQFrOH3ZPz6zf8dPX/PkLt7&#10;ILYAjRo9PbsEt/qidUVvYAbBE1Boi07TU/VJeWhZMj+ryoJ25cT9oWRFzBbMIHgCJfmx3vMswE65&#10;6jl2baAdHQc+1pn2mJ8ko2mAdMkZzCB4An693/k/erJ1K+zCeyKkUXnG3EuStZFcq58M7w7Jc4rv&#10;YQbEVdDofUpYvnki9LmT05frL10Zk1qap7xdkue+lSQgLhq9z4jkj9klpTwNtVpt9bmT3Qp5pzW8&#10;rBsYmnEnUJZZhRkQVwDPx+gZ1I2wC+xtwKoQlt51cqaisreGyLVFO+Xa4iuYkbEXvzTOJ96ghuWi&#10;IC9WrFjR5/r169z58+ftorKy8oxpvgKHDh2aUFFRwX377bfczJkzufDwcG748OHc8uXLuQsXLnC3&#10;b98umTNnTnfMr72Q3m9n+rkCt3xXpiQvJro0P/ZQSb7yBmZo7IUE6RPfw0lISGiO5Y83QTrPbcx9&#10;j8n5yvb3l2bN8pemn3HG+1PwRV0asPtkutw/xkcffSSbMWMG17p16xo8evSIG5L/6Syx+x07dgwf&#10;OHAg6h6jqqqKG7Ty8yxxGM4G7v/CytEkvY+TZLulwiqWbQ0lRmufQqu/jxkhU4Zn6z1jqOygxC8p&#10;XrlyZSWW19YghoyTrt/DCeHcvXv3YOfOnWu46969e419wN3KKm7C24tfEfy7AlKG2sPtGmq03KLS&#10;3BGjeKNVoHyIGSFT9me7qxF0jRITEztg197XIKOqljDV3G1Gq9/83/lLMtP9QzN+woyQKYGyDPet&#10;NmPLW87ffffdNLlcbqjwEonEqAEAgyQt3H1P7Gf37t3RISEhBjeDBw/moqOjzXL97n1OUrjrkTiM&#10;ugaWOyINz5+pAXO6onKLh0Xp9D+ZGqVh2cU9qROvEhh702v40YGji+bsPc6ZY/2xsxwZURmVpzM3&#10;7xgM0unTp+eIjVFsbCw3ees3/HHp2qJvwt7bsvqdnYfL2rdvb3Dz7LPPcu8dOcONyFypMD2fuoCU&#10;n44whZj8/hGehdDL5VQRQzW2LC/2oqlROpQVZXaZJU8W3JLHriXGqlWr+gLYMU8nIyOjV1FRUcTB&#10;gwfjgS+//HIQ5k4gJSWlPSlH/wEDRn7RhatrpVYTAgOkWYVkZGQ0lR1uF1IXrhNpcJtiiRZz+fLl&#10;5S+99JKhsl+9Xc5dunTJsA3YYpBu36/iGxGFbu14c4j9exNJSUnPwLW0dZqxJSlyi/socvRX5dri&#10;yXSXV8iRWZlwSw86I+KyVH7vPl9OhuV9nAxufvzxx7Ru3boZjg8YMICbu/cYN37eEkMDdPjw4fHt&#10;2rUzuBk2bBgXvWkfF7pqm15w4y3A8yyVSvVv0tjU+rtapfkjhpLR1L2ygti+dJdXCLsuYkh+J5w4&#10;ceKRkN8CpGE3GlmbAiNtUz/meO6557iCb3/iRi7JHSwO4+jRo6h7jNmzZ3Mh63fdF/v/6quvRhK4&#10;p59+GvUjAOX56tWrD2pzC5qMMNvBTOWYmJjadqgbBIRmrgiUuHC1cNIDsTocrqio2CvueR65fJPP&#10;8NoYJLGb+gLMxoElbmCVAnr5fUqk8TT77RlzkIrWbfHixUbl6PRPP/FlJGz1tg1it6QcHn7++eeN&#10;3L7++uvc/fv3z5MepdH+srIybsSm/TUaAl8BRg6koXnCJb3jOhZMUsLSLADGoG3btkb5LcZeg0T2&#10;mUWr1XKvb/6aG7R6WyHZNoQB5Uvw37NnT9SvwE+0PJP/Bv8PHz6sEvz369ePW7BgAffJJ59wb775&#10;piFcMfCYJHTdrmviMJwFPMKAzg+59HX7vBEe2GInKIZU9svCRYHGYNXRM/zFHff2olcdMUjmiI+P&#10;h4blMqlgXcX+6wtw/5hkidc+gMbSZAt79uwxKgcrV67ky5d0bfEPmHtg15lLV2bNmmXkT2DatGnV&#10;HabCXY+GLt+QiPn3ZWCUTkZX/6TZ4nWCESGWLoHly5f3Dg0N5Rvoq3fucvKP93GkcTcqA/YapOyD&#10;P3Ky1friuPQVkRgj01dEmIYhNkhLlizhwjeWcIql7ykx/8CYhdkhYv+k3I/IOPD9Ob6sEwav+FI7&#10;emFOGBybt3aT4plnnjGED3Tp0oVbfug0Nzj/iwxxOK4EDJVj09kdEPTWsZMQc+XKlQfCBRkxYgQ3&#10;a893fEVPTEt7Do7bYpCWLVv2EsyYOnbsGN9TuHHjBg8ZanOLFi0y8g/AbRntNz9WisOoj5DC8LS3&#10;9H6x87eFs2fPPhTnvUKh4CI/KuMkhTtuYu5JQ3IoODjYqLx899133JWK+xwpZ0b7gcuXrzyaNmNO&#10;Dyys+oS1hWc9RVOnTv0/7PwxpGuKDsuzC1+D/84wSAPe27oJc2sOzCBNnv32i5hbe/nggw+CO3Xq&#10;ZAgfUCqV3JANJdzggk/nYn7cAdgMeCRBs8t5wiIzpbKy8mfhYsTFxXGVDx5yd6secA8ePKgQOHjw&#10;oNFFA4NUUVn1iPi9iIWJkb524yB4HmAajmTdznpvlASgILhvuqh9ws7XFkijUCnOc2D2nmNcyPrd&#10;DzD3pPNjZLyggxP6AYykdj6aPPtdviGYnJkbevr0aaMwf/jhB062pvikaXj1FfiGGc06jxIxmq2x&#10;87WF2hokc4wfPx5ePTiBhSE2SOZ46qmnuJKSEu7cuXNLsDDMsWrVKqNw4JbgqiPVd6Yw93UFGYm3&#10;pdnnmGDZFCxgDJJpRhfFHubMmWPXxTN9hsCPtDzs4nsKMLuGZmediozeHF6tm3RmborzGyj75arF&#10;PM/NzTVyf490jjD3po0TPFtiZakm0Mlx1Uw/ewXPw7BztBV7DdLXX389Bt5jA4jB4UDwukl5eTn4&#10;MQoLmDt3Lhf54a4D4jCI32/A//3793m/IAjr5s2bXIcOHWqEUXHvPhepWzdRHIYpJLxvYWao2N+R&#10;I0e4AR/s5ULW4R01TwDKEslG+96dhOmBWGCWGLRqixYy1hzoLTt6TJi6XVpayt9WIZl268MPP5SR&#10;zH1u1qxZz82fP7872VcOD6XFYXTs2JF7c9dRLnidbz6MdhZk6Oz8N8FtFDFGf8XOyRZIpT0lzm+A&#10;jKr5MoO5FyAV/6ipP7ivDi/HQoMAM5ZMH3T37duXy/zqpMe9RuBp0GytE2HnYy/2GiRrXLl+/WNx&#10;eMB3V25xA1Zt+QhzjwHGTey/f//+pF37jhu3YFmwqdvLly/nwGsMYveDBg3i9Kcv8ekYsHrz+6Z+&#10;PBWarZblqvWfrD1DIoan62effWbkxhwwvIUeh0xkzBiWoT0TtyohIeF32LnYwtWrVz8EIwJ5DcB7&#10;RRV37/GVLm5R3hDMj5jMzMyexHg9HDduHO8fK0cwTRcmSnx14TofbsjaXXewsBjGkHx1/rMBK8LO&#10;wxGcbZDgnTdxeEDZuavwGOEG5h4DRk5i/7A4wPgtX3ODVn6xVHDzzTffvK7T6Yzcvfrqq9xBWnZJ&#10;fOhKJZ4O6bBaXgwb8+QM4P2Rj46ffbjph/PcysPV9zil63bfNXUnKdxxRvf1Ke6H6+Xc5Yp7Bk7d&#10;KOe0ZD/vj/e76xJpZOvlLLvaQLPZLcLit5eBK7aukb2/4xDP6m1bklNTu2HuLBG/WBcqW1O0T7p2&#10;50XJut23BWRrik8Pem/LaswPwzLwHIdms8s1adKkP2PnYAsXL15cduPGjQ0CpgZp69at3Bc/XoTJ&#10;U/zxI0eOGG6Vff/992qYZg13bcho/dz+/ftHE/fhpBMTQ8JdChOvxGEB8LwI2qdB7325HMIgxuZ4&#10;WFgYf4fo1q1bn8NqNBBGaWlpDBmt/7h9+3Yj/23atOEulN/lw5iSlvY8hAFLaYndANYE8Qrp8HTM&#10;fj7InpkrDO8E1vmi2e1SQSHD4mf4DjSrXS4Y3WPx28KQIUNqNOaW+Pzzz3ljAH5Pnjyp7tOnD+rO&#10;lMmTJ3N76bNN6DgJ8RNDdhxzbwoYIjBOycWH+TBiM1YOBf/z5s3rYe59I0vAKGv0F19xyvS8GtPQ&#10;PRGa1cbCHDJ8C3hfgGa3S4XFzfAtoANLs9ulwuK2lU2bNkmhYbaViI0lBoMkEFK4+xbM6iw6c5k3&#10;Osev3eZ/Yakp+Sf7ePfw6EAYFZkSk74iMuqj0kdZB05yu89e4d99AyCMd/d9z/sHQtbtrMCWroJn&#10;6di5WkL56X7+tZuxLl6f0VnAO2U0u38V5pDhe9DsdqmweBm+hUveMzFRcnLyX7C4Gb4FLFdEs/xX&#10;YQ4ZvgfNbpcKi5fhW7hj9ibpOTv8/IjhPZCOx99olv8qWEoEc+wqGodoKtsP1ORgx2wlKFod3TRY&#10;U4Ed81aaBGtcNnMwJSWlI81ul6o29/0dofMg1dstZalfY8dqS7uwlNWtpOrt2DFH6RWpmtg0JJV7&#10;doiKbBofGzM59cUmQeqHpvs9DRi90Ox2qbC4Gb4F6XjUXMzVkeHxqwrViGYh6qvwv/0AdQGpuLvg&#10;f5tQ9WdQ4ZqEqG+Om6juBfuahmjKYR8QHKOJbBKkefB8pGYKHGsuUZ/ijwVpKsZPTnkhfpL6pcZB&#10;msrmktRzsL9ruCZN7A4qLDnfbn3kqlFigxRP4oLjoyek9hb2hY9WSQeN1oQ1DVH93DQ4teKV4erY&#10;5yLUKmj4wW3LEBXfkDWWqG4+H6maDP9hf9go1aAuQ9RznpSpv2gapL4D7oeO1EiEcCclJHevPhfN&#10;rYGjVAMEf50GpCxoHqz5EbY7hKXmwb7GIeq7w8eogmBfG5l6k+BvzOSUF8n5X4BtIDFR9ZxgkBoH&#10;q291HaJWVR+rvsbDRqtC4LoJ7uMmpL7SSqIu47cl6p/BjSWmT5/+H5rdLhXEg8VvDpgxKaQftqFM&#10;8WkKVl+GfG4SorkhpBmONw9Wn+e3SXmB7c6D1QtNDRLp8NxrF6r5ENwR9/wKDM2lKceeIXkK/2F/&#10;f6Umqq9CHUvi+Z7P4xB11fMRKVPgWJOQ1Evgru0A1brmEtVXjYPU96HcxU9Kegn2t5CpvubdBav4&#10;1Ua6R2iSSPi7YV8CKRuwj/cv1WyEfQApd9O6DdHMELYHxKQMFNyRfNwF+1oEq44KZYBch29hH2xD&#10;GYP/Q1+rLoONQ1R3h4xKljWXaI7A/uYh1Wl0FzSrXS53d27MEfl6aj+4ztgxR4GyTfP3AnbcEZ4e&#10;qFrSRKLhy66YkGj1MGefv7OgWV1TmGNL8AYpSHPtxeHq14ReHTT2kHCBZlLVocEjU0OhUkED0zgk&#10;lV/qB46BQWolTd3XYaA6D/ZJiaFqFqS+DgZJuHgD4jQDoaGA/xCHEC4YKVODFKJMHtakv4Z/U1k+&#10;Vt3/SYm6qLVUvbnaIFWHJxQCwQ+EPWFCYk9zBgkqPOx7Llz9htD4AIJBEtw3D0451i5Ures8SD0P&#10;DNKAeM1A2C/QLFhztvswTZLRPtLgCP6Tk6unNMN/+AWD1HGAep6wD65D58Gqd6ERJgbqdtsw9Vo4&#10;1j08JQGONwlOvQXblqDZ7BZh8ZtDbJCaEcPae7h6LOzvMlg1mzS0p+C/cF2E/wIvRqWOMWeQgkao&#10;hwvux01V9zJnkJqFaK7APtL52N4hTJUvHJfGasLBIAkjpPYDUpeTMvxTu7A31gvxA61IB4w3SCHq&#10;X8CdwAvDNZPAvbANbqH8QcfqpShVvLCfN7q0/vAjJEOnRFMpxPGkTKMfqFQNgGOtQ9UftwzR8LO5&#10;nh2sSoPjYLSF8FyNWq12y2xNUG3ejWwZot7RcaBmoXA94Topx6v7QJ6Ten0O9nUapFrUSqLZCde9&#10;cX/NPegogrtnhqhmQNsAfidMVfccNiY1hL/OwZpy2PfCMBX/+Zs2oSlrqq+/ugo6v9DukDboEnRg&#10;niMdSuFcuvLtR3UnuGl/Fd955P8TWgZrigV3TYJUd9oPVOXwx0gnCfa1G6guENx2HKheaPAbpL7c&#10;LER1WDjWVJJ6hrRZb5I69D24aR6Uchr2k85VeXicSgr/YT/cnSLpPwDbpF3iVwZvKtH8wLsl5/hi&#10;pGrMlETV89CWNgtWX4f9bUI1a14anjoO/gMdB6nTOw7WLBT8CJ1Je7G4wC/HcQ0wT+YQj5D6KzQj&#10;4OTgP/TchROH7acGpBouKACjoGoDUD1C6hKumQ3724dqVsC2OYP01EDNCtjfIUydDQYpHAwNcsvu&#10;6YGaZeCuSVAqb5zEBkkAtrF9YMBaSDUHxQYJetimPVCxQSLnkiL8FwwS72Zaag/TeEZOUr9suq9D&#10;aOoqYRsyF34xg9QiRPOd4BeAQkBGffwIK2Zc6qtCeBiwVD/NZreIDMOtflVYwHSE1Fqm3gHbr0Sq&#10;Rwtu2oZqPoZ98B9G4tCAt5aqPgGD1G2YRm2LQaren3qvRYjqWGtZarGtBumZQeo5jYNVd6FcwDEA&#10;RirgBkassI0ZJGDYGBXfkJGO1nlhn6lBAiYkqnuCu7FTE3sKZaCfQqOEfS8OV40HgwT7Wg9QfQD7&#10;BH/QOYFtaECEfa6GZrHb5OiSQWCQOg3SLID/cI0ASwZJuK49hmoSSLvG52ULaerRjgM0GYJBgn2T&#10;piX3gDYpcpw6WAgXIPl2AQyS4E7AtBMMd0xGj03p/ewg9SxiEPjzEACD1D1ckwD/m4ek/vjsINXM&#10;FhLNcXE8cAx+hTxvL1O/3yxYxZ9v1yGqmWCQnh+aPJkYE0OZGzxSFSr4BYP060hbfVfxWko/cWef&#10;GKdLELbgXvE6HK9uS1tIVUehjYP/gOAHjLawzx5oFptX7969bW5IGN4BPBym2etWwee6sfNheCdw&#10;+4xmrdvliFEinctNnYeoZwnbcIdm0qRp/KruraSabU1DNGeCYtXDW8s0m+DRAhyHYzD6IYaCv3vR&#10;SqLeAw0wb2iCNWdaBKsPEmNkuFNS3SlUXxb8Ro9V9xX+myJ2B3QZrNbACEfsRjBI4O65Yeppwn7Y&#10;5m8nU//wK741DNtPhqg+gg5aS4mqDPbBoxHY/9QAVQY8xhD8gkGC272wHTc2lZ8azncKyfbQ15Il&#10;LSSqYxC24D5mXMqrTUjHF/4DsL/XUNU4foRE/nciHTbhmK3YXZbAAxYQw7sgWVnn305iZcn7cdc7&#10;bJakVqtbYufG8C5IB/kpmqX2CVaMxgJkeD7Qo6TZ6BEiRsnur8QyPIOJEyd6zIf84PMq2DkyvAOn&#10;3K1x9B4uo26g2eaRws6X4ZnU+js2LtS0adP+hZ0zwzNxyUQYYpg6YJEx6h7SeDg2DK4jwS0gLB2M&#10;uoeUpb/TbPJ4kRGTxU+ZM+oWWByXZpVL1YDdzqt7IA/IENi+D155mGA2HklHRyx9DPfhrnfUXKnk&#10;5OS/YWljuJcJEybUfYeGFIa/uHu1h/oE3DadMmXKX+nl9lmBgSUG6p9sIoTrINe4LXyvil5ynxXM&#10;8iTtUgvsGjCcAylLrQg1V1pgsiSuQdSyoqcVOv2UaF1xgVxXtFORU3wQgG3YP1xX/Fy/+V/6fCVl&#10;qp0O5sX8ubQgukdprjKJUFBWEHsQKC1Q6mF7X75y/N6C6HacB8xuZPJwhS76Z0NJ5iv+0qwZAbL0&#10;gkBZ5sFqsgph+zFJxnC/oKXNqGsmb1VE9pYmCl2RNjqnmLMXua54Z5R2V2caFFM91z5d1AsleTHf&#10;lhXEcfZSkq9cXKKVP0GDYqrXSnusYUi6LECaeeXx0CzOHoiRqmokyZroJ8uu+ZkGJs9UpLZoqFyn&#10;f4gZGUdQaIvSaNBM9UhpaX6PlebFrcYMjCMQo/RwX4FyAA2eqT4pePEfAyRZRZiRcYQAWcZVMpry&#10;qslL9UrEaIxwphEyhYT9Jo2Kyce1Ny92FWZQnEKesqosPy6MRsXky+oS7x8gydyDGRRn4C9Nv+gn&#10;zWpBY2Oqa8myP/4tMRQ/YQbE2Si0+vvhS7f+l0bN5GMqyR/RH0YwqBFxOrGH9Wm9G9GomXxM/sHp&#10;MZgBcQX+0sxlNFqmutJwXZEEMxquJkqrn0VPgclHVJar3I4bDdeyvyC6Fz0FJh9RI0n6GcxouJJA&#10;WcZdv75z/0RPgcmdkmuLVJihcBdy3fbP6KkweblK85WnMUPhLkoLYkbTU2HycgXK0u9ixsJd+PXP&#10;dPkXe5lEUuTo8zED4W7kuuJD9JSYvFRlebE3MQPhbkpXKOfRU2LyUgXKsqowA+FuAiSZ7egpMblS&#10;xBBNwwxDXSHPLv6UnhqTl6k0L/YiZhjqigP5sbH01Ji8THCbDDMMdYVf32x2y86Vki8r7o8ZhLom&#10;aun2/9FTZPIS7c2NPYwZhLoGXqilp8jkJQqQpF/GDEJd49c7jU2QcYVg1hxmCDwFhfZLt32umal2&#10;Ks1XJmGGwFMojPBz61d7mRxXYGjmeswQeAIBkozL9DSZnCm5tvgKZgQ8BYVOX0FPlcmDtT874k+Y&#10;AfAo8uOO0NNl8mT1W9IcMwKeREBwZig9WyZnaLh2ixwzAI4wPGsr90riCq7ba5lc7+n53NAlX6Lu&#10;HEGeo19MT5nJQ1WSF1uOGgCPI9qjPpjIVFOB0oz7mAHwNOjpMjlDWMNvL11Gp3NNQ1LN0km5CPVn&#10;L73T9GwVWw9VWX5sCN7wex7EaD6ip83kgWoUmpmINfzmcIYWfPAVGrY1/CUZv9DTZqqNhi/dVqsX&#10;WxXaIoPBaRM+m4tato1T6Iqqj5HfqGXbuaei5hvcRGZurRGGXWiLvqWnzuRhct/qCk4iVzmNnjqT&#10;hylQmvUQa/jNUbT/BFdZ9YCrevDQIdoOeovL+uQQGrYt0NNmqo3QBt8OBCMjGCDT/S8l5PHbcFzY&#10;B7fyxG7tJTxrWxt6+kweorIcxVNog+9i+ikSuWYhGlKuqmkhUaPuzAELttIkMHmIGgZnhmINviXA&#10;GF26UYEes0ar2BXck2Fvco8ePeJZW3QcdWeJAFlmOT19JkcUlrPrD1hjbyuCccGOCUhnf8i7kc3Z&#10;wG8LfkyNl73QJDB5iErzlXqssXclUxImGcqTQKdBKahbs+THsMkMHqZASeZhrMG3RG2NUQtpGn+r&#10;7u28L7nC4hOoO2v491/SiSaByV5F5eiXYQ29LYTN+4iv/MMytqDHTWkuS+MNUyQZFYG/3nTE5CjD&#10;lxWxWSweJLShdwMl+XFGxqhXZBLqzhJfz+/HPvroQcIaemuIjdHVW3e5S9duW+X6rWr3YIzgNt3y&#10;L45w6zZ/5bAxCpRmPKBJYLJXWCNvK81ITwIqP3bMHOAeRkRtI+bY7RcDvjBLk8JUhypbFdUCa+Rd&#10;TbUhgttzqVyXIcn879DRCahba9CkMNWxGoYu6YM19NYQG6ML1+/woxxbBO6dZYwAf0lmOk0Kkx1q&#10;gDXwtgIVX3geZCsdoxdw0lkf8IB/GCVh7mxFrtPn0LQw1aFK82KUWAPvSsSGqHdUIrfynTH8/1ma&#10;8ah7a5ToorrQ5DDVoQKlmYuxRt4aYmP0x0HLuL9FaG0C3DvTGAEkGayTbI/is/f7Yw28rUDFl2v1&#10;6DFz9E9dwz0bt4T/D/6Hptf+HSTFiq/ZLZY6Vml+7AGsgbeX3bn4flP25sVxzQVDNPzX23JTp00y&#10;cmcPbKq3Z8hflvkD1sBbw/Q2Xe7GPVb5fNcR3r2zjVGgNOMrmhwmW6TI2T4Ea9xtxZoxah/5do19&#10;wzI2c11GZ/D/wX/E4i9quLEXhVZ/hiaJqY6ENe72socYGCgTL5NRDnZcAAxRC0m1IQqKrnYLo6SV&#10;C16r4dZeSvOVbKRdx8Iad1sQG6PDp6/wBskWwL2zjRHg1zv7/2iSmKxJoStegDXutgKNARgX7NiA&#10;eR/zx6Uz16PHwYjBcWeMjICojG1NabKY6kBYw24PYGCaUQMD9BiajLorIe5aStS8m7DYaYb9sO0M&#10;YwTQJDHVkbCG3RbExqiFsoB7Ztz7NgHuXWGM/KWZF2iSmKxJoS3aijXstgINwNPRCwzbg97ZxO/j&#10;j0mqG5VmkjcM7xe9mvKewe1LU3P5fVHZ2w37agtNFlMdCGvUbQUMTHNqiGLGTuW6DEnh/3cLN56i&#10;DaOfNrJqQzQoTmyIqv06yxiV5sV8T5PFVAfCGnZbML1NN2rGKqvMz9/Cu3eFMQL8QzKH0WQxWZI8&#10;u+g01qjbypMDZ/KNgLAtrMQgrLYAa9LBb5vw6plzkZm/TgGHad5iv85ArtMraNKY3CysUbeFUmJg&#10;WkmrDczYSZMN+18YVj0zrvNgFW+EgLah1e6GiAyRYMQAZxkjoEQrf4ImjcnNwhp1WxAbow93/cCV&#10;HrtgE+DeVcbocWnmQ5osJkuS64p+wBp1WxFutXVWLjTs6z0tn98HBgm2e0zQ8ttPy98xuHn+9Wx+&#10;H4ykhH3OgiaNyc3CGnRbMDVEO5f/eqyPPLG6LA1QGQxR+Khfp23DSguwT8CpxqhAeYMmjcnNQht1&#10;GxAboyD1R5zynS01MPUj4DJjRPCXpmfSpDGZExnJbMIadHvoNWU53xC8ODWX3xZuyYlvv8F2ZFb1&#10;qKifZjW/3XHEu4bjzkSuLdpCk8fkRmENujXahan4sjB2crUh2pEzkjdOYjchI6bzbgCxIXpmcPWt&#10;PDHONEZASW50HE0ekxuFNei2YHqbrseId4w4eOxMDT8CrjRGgF/7tACavPqtiIgI9EJE6bbHYw26&#10;vQi34VoPnsWPlsLmbjQ6Hvq/6u32w+fx7lqGzaj1UkCWoMljcoHi4+PRTy1jjbk1YGTzOjVExcQQ&#10;QdkwNUbAgNhpRoYIeGZwtSET42xjVJoXy96md6HS0tLQ2WZYY24LYmOUtHw3l/HxNzUw9SPgamMU&#10;IE3fS5NXv5WUlISulxSRUfh7rDF3hB7jq2+9Bb2xBj0evvhz/nhHxa8THlxFlLboCk0ik5OlUqme&#10;pX+NVJqvvIA16Lawa3n1bDhAbIzA4IjdbdWONDom+BFwtjECSLrW0yQyOVHQQU5JSWlPN40UIMm8&#10;jjXo1hAbI0v8buBSbuXWY0Z8sOsHlxojwC8oq34v7kx6H39NTU3tQnq0/nSXWLVagcEUaBDMrcgQ&#10;+r8N/HHsmCsI1xazT5Q7WWq1ujmUJbpppNK8mAlYY26Nvbm/GiJAbIxgu8OAaoMEL8PCS67CMXcZ&#10;I+BwIX5ngclxQTkixqgj3TQSMUZarDG3hq3GqNfUdVznYf+rUX7eXbmNGzzzU5cZo0BZ5k2axPop&#10;6MlCxickJKCrFGANuaMImdpq4Ftcu6FzuQ7D5/Evvj45aJbhGObPFch1RfdoEpmcJKEs0U0jHVih&#10;aIU15NYQyoWAqTECWsvUXEtp9aw54Zg7jRFb1du5ev311/8G5Uij0aBf2m0oW9wfa8ytURtjlPfR&#10;Xm743C+4Pw1e5jJjBDwmyRhKk1m/RHqyjSHTgeTk5FZ0t5HkOcVHscbcEWAqN6yuIM5kgU4xC7kh&#10;Cz9D/bkKRfb2RJpMploKbqkIZWnSpEl/pruNhDbkVjAtJ5gxEiMcc6sxIuwqiO5Kk8lUSwnlCKC7&#10;TNUAa8it4agx+rj4EBes/og/5mpj9Lg0q35O9RZnurmMH5i+5W9YQ+4IIW+u5ULpN4tMGbLoc+7F&#10;qbX7ZIS9yHP0bI6/EwS3eMXlyNxzo7K8mH1YQ24JsTEBPNUYlRbE3qXJZKqFSKemrbgsTZky5a/0&#10;kJH8ZZmn0cbcAo4Yo893H+FeTdpgOOZyY0QIqG9TvU0zHSC70S9aYg25I0Qs+aJGAyGmr3o16s+V&#10;RGqLt9NkMjkoYnw6I2Wphspyop/BGnJLmJaR2hijNQvjDcddQWmBcipNKpODEm71CpibxOAvyRiO&#10;NeSWAGMEX2m9e7/KIvcqH3Cdhs7hdn99knt6zGqjMNxhjAC/ntP/QJPq25owYUKgOMMFzE2llGcX&#10;LcUackeBd4zgs+ID5n3CfyIiapnzlvxxhN5p+kY0qUx2CnquWFkih9Al8rFG3BLbtCO5rdpRBmBb&#10;OCbeLyAc227Bn6tgq3rXTjCr17QcmRtlg7BG3BKVVQ+4qzfKuZWbSrntZcf5/+a4fusO1yquoEYY&#10;7jJG/pLM+rHkFNaTFaBOTOWUWXXCigywHl2rQTP550TtIufy27Df3KKqroat6u24THuyAlDGqBMj&#10;leTFRGMNuc+QH1tIk8pknxpi5Qgwf6suaxHWkFuj5NAp/guu2KjIFtxhjAC/EG1rmlTfFBn9/BnL&#10;cAEzU7z95Mv1k7GG3F76JK80unUi0H3sUtS9u4hc9mV3mlQmG6VWq5tiZUiAOqshGEGgDbmP8Nli&#10;+R9pUplsFMycw8oQQI6h70GCAmUZj7CG3BLO0Nqi42jYzoYm0zeFZbYYc9MpQfKcoodYQ24vbYca&#10;T5tsHT4bdedOFNlF7G16O4WVHzGk49OCOjVSSf6I/lgj7jOsiD1Lk8pkg6ZNm/YvrPyI6d27N3or&#10;vZE0YzzWiPsKASHpMppU31JiYuITWEabYi7jIzO2dcAacl9Brit+kyaVyYqwCTAY1HkNleXH7kUb&#10;ch+hNH/ESzSpTFaElRtTSMcGfQEW5C/NOIc15L4CSaLPfaK8AZbJ5qB+akiuK3ofa8h9Bb+0NHRG&#10;IdOvMjcBBoM0IuhsKFBJvrISa8h9BZpMJguC9xuxcoORlJSErnsICpRmPMAacl8gQJb5Pk2mb0ij&#10;0bTDMtgcljJeoSv+GWvIfQEyOvqMJpPJjIiBMTsBBsPcSFufPfz/sEbcZ8hXTqNJZUJEytFjWHkx&#10;h6WZdX6vprfGGnJfwa/V4kCaUu+WPT1ZMdQ7qihtUTnWmPsCkbqt/6TJZDIR6cnyS7XYg7mZdaCS&#10;Fco+aEPuIxxOY+vWmVNKSspTWHmxhFqtbkm911AjWdbrWEPuCwTIMq7RZHq3sEy1BUuTGSIKCwMU&#10;Wv19rDH3dthUb/PCyoktECNmdppqSV7sSKwh9wVKCmJ30WQyiQRrYWLlxBamTzf/Qqi/dMkSrDH3&#10;Bfx6L/burwuTobDFqdzWsNQTCV+w5ze+apDkOcX9aTKZqMRrGToCjKpoUDW0b6VyFNaY+wLFywb9&#10;myaTicrSVG5biIiIaEiDqiH/kPTFWGPuC9AkeqewjLQXYtDQlRlAwYs/C4zW6m9iDbo3w6Z6G8ve&#10;+/vmmDJlym9okDVUujxahjXm3k5pnvI2TSIT0eTJk/+NlQ17sHTXBtRIkqXBGnNv5zHJEgVNoneJ&#10;9GT578s4g7i4OItrJUXp9D9hjbo3o9AVp9Dk1XvZOwHGEsSwmV1+Sb90WLOSAuVDrFH3apbH9qZJ&#10;rPfCyoQjpJj53pGgwNAlfbAG3ZsJ9NJVve2aym0Llnq1oGhdcQHWqHszMPKjyau3cnQCjDlgVpSl&#10;2yyFEX4NS/Jj7qCNuhdDkuZz74vYK7jtj5UJRyGdpA40aFy9/vcXrFH3Zvwl6V/S1HmHoNeAZV5t&#10;Ib3a39MoUEVpiwdgjbq3Itdur/eretf2/j6GNYMEKsuLXYU16t5Kab5yIU1avZTpp0acBczKo1GY&#10;UdpjAaFZZVjD7q2QLpvFuuMxgvc6sExzFuY+nmZQWtpjvvQu0rDM4sY0ZfVOycnJf8HKgLMgnRuL&#10;U5/LCuz/7IQnU2jFAPuySKfmaawMOAMIm0ZjVg2lGeFYw+6NBEgyL9BkebawzHI2pGf7XxqdWSl0&#10;Rf0UWv0jrIH3JuRa/S2apHonLO+djaWpuiDSDWxQUhCrwxp376N+rls3bty432N570xgBE+isnwr&#10;tH1aQIA0cxfWwHsb/rJ08y8Be4IceSnRUWB9MhqtRRGDtBxr5L2JYTr9yzQ59UZqK6tyOxOYNk6j&#10;Nav9q4b/X2mB8he8kfce9mfLfkuTVG8Et2WxfHcF1p5tgwKCF7cPlGZVYI28txAozaygyfFMuTPT&#10;ARIfvF1vdT23iLTCAHl28adYQ+8t0KTUFzllKrc9WL/3X62SFYrmMF0aa+i9AWJQK2lS6oVIvv4T&#10;y29XAjOJafQW1Sh48fOPh2ZWYY29N+AvzZhBk+JZIsPUJ7GMcQcTJ060aQmdmDz943JtURbW2Hs6&#10;Ct2OeTQZPi9X3t+3BHSm0tLSHqenYVF78kf8tyw/9gTW4Hs6u5ePCKfJ8Hlh+ewOSBk2+x2kGgpJ&#10;b01GSrexBt+T8dip3liGuBO7Mt+PayDXbXkZa/Q9mYjCwz6/1pirJ8DYAilL7ejpWJU+L+bxsryY&#10;mVij76mQ0ZFXvi9ir2AZKCx/3QV0bmBkRk/HuqRZfwmQZKzBGn5PxV+W5VkzfhMTE+ukJ4uRlJTU&#10;jJ6WTYJ3eeTZRZOwxt/TGK4t9vkH0O6+1WsJmM1HT8sm7c+O+NPeXOWHmAHwNErzY7fR0/ZJeUKn&#10;RoB0bmByg32fhwle/PfHpZnfYwbA0/Dr+bbFSUBuU0RERACWAXUJNGhWp4Bjgmnh2uLmUdlF5zFj&#10;4An0TtPbdBvJGwV5huVnXQINibnPUFjS/uwu/iXLY8M99TPncF70VH1SntSpESBlyeoUcFTBiwMD&#10;JJlqzBB4Av7SzF/omdatSKbb9X0ZdwIFUqFQ/I6eqsOS67bHKLT6Ysw4uBuYrk5Py+eE5aGnQEbc&#10;9vduTcSl+T1WUhA7c29+3BnMQLibvfmxPrlCPMxow/LQU7B1soxFvZr+t4DQ9ExPmQDRMCS9Hz2z&#10;ulFdzFRxFGKYrL6bZK+GZ3/RVr68eIU8R39HoSuuwoyHKwhfuvU5ego+o7S0tDq9v28P1tZKdER7&#10;c5X9SlbEFJXlxVaU5cU9wIyHK9idPdymVyS8SVieeSKOjrqtqZE0Y7y/NONiYGjWvUBZxiPMeLgC&#10;Gn3dCLvAng4xoB1dUQDEitJtf0GuK/okWqe/Fq0tfoAZlNrgi6MjLK+cxeLFi3suW7bspZycnFcy&#10;MjJ6EcPXFXNnL8nJya1IWC79VHxZTsyQfXnKr0oKlDcwY1Jb9ubGltOofEIkP/6F5ZWnM23atH+R&#10;03fl+oENAmQZyQHSzAuBssxyzJjUFmIAZ9G43CuoiNhF9SZIz6QNrFlFk+RSdcne7x+lLfofMSRn&#10;5DnF9zAjYw+KbP0aGrTXi+RDJ8iPysrKa+fPn+fs4fr169y6dev6m+btkiVLXqioqNh34cIFjhgh&#10;btiwYVx4eDg3c+ZM7uuvv+bu3bvHlZWVxZr6cxQYeVtb785Z2pUT+Z/SvBHLS/OVv5TlKaswI2MP&#10;JfkjptCgvV5Y3ngbSUlJf3J1J0dQQ2l6kL8sU0+M1BXMwNiLn5+bl5yCC4VdRDHQG4UK/+OPP3JH&#10;jhzhjh07xp0+fZq7S4S5v3LlykpoXE6dOmWV8vJyDgujNsCQGVaQIGlz6ahJrGHLtrUEoyLXOjZh&#10;ggTh9SsxixewhPLSunVruyk89jM3dt5ig0HasWNHJJQ5zK2Y119/nbt9+/YOwZ+zgNmlsASNu4wT&#10;aN/y2O4leXFbyvJir2AGxxo0GK9WSkpKeyw/vJnp06c/SdokmLTktrruH5IxOlCWfjRQlnEXMziW&#10;CJRlbaLBuEeksnXALpwY0rDcwhoAcmG5oRv2XFGZ3CqpqqpC3WOMGTOGG/nZAY70Rp1yu8UcsOQ8&#10;Od/fu2v0FJGh/z28lAujJ8z4mBKlK/qJevVaiSfAnDlzBs1va3x68gIX9r6+CMKYM2dONzLiqeGm&#10;c+fOXMeOHWvsj42N5RaVHNklnIMrgIk0pBw1IeXot+4yUHqt/AmYZl6SH3MJMz6mkFHWBurVW+X2&#10;VTvqAriLQMrTv91poBoGZ0gCZBmlgdKM+5gBMsWv9zy45eh6QeOMXSQxn3zySdjUqVNrVHwAjFHE&#10;xlIuLj1viNgPMUZ3MPcY0ICM23yQi85aHScOwx2Q829LemB/h4aF/HfpUDoya8szcl1RkaXnToqs&#10;3f+gzr1OCQkJ/xBfW1IGuH79+lmkb9++NcrDkv0/cLL3iw9BGJWVlXfFx8D9jXuV3LpjZ7mPT5zj&#10;bt+v4nr16mXk/+79Sm5o3kcJ4nNxNTASh2VjYDq7OxqWsuWxfUvyY8swQySwK8f5EzPcJewa1xeS&#10;kpI6wfqKsOgvfP+LXhKXKSAkI9VfmnUGM0RAgCT9MnXqWkElwi6ImLt37xoqepcuXYwqvq3GKDo6&#10;2iyrVq3iwj7Yy8mzC8eJw6hL4BYBKQz/gQJB0uj0W338UkY5xR/A5AWxMZJri69TJ14nGDGIryFM&#10;Lpiz9zhniVu3bhmVp3fffZeL+riMC121dQ2E8fDhw0fi4+XE+EjX7+GkhbvvDXhfvy1sjX7r7fLy&#10;h2I3hw8f5t2Iz6UugVszpDP3f3TRTacbqdL06L+VFSi/NDVGZCR1nDrxKtmzKnd+fv4rpP3ou3Dh&#10;wh7YcU/no48+kpGRf9zXX389dvfu3dHz5s2zmA7SFrUgCB0ep6uhLH2IvzT9lKlBcvlUb5jxgSVY&#10;zPfff68W9zyhtyuu+LYYo5dffpmL/+Irs0Rv2kcal12PxszPDhGH4YnAkiTQsJB0O221ZHluUTeF&#10;bnuZYJCGa7fL6SGvEdwCxa7XuLczXh1S8MUijCW7v/105MiRRuXpVnkFb0jGvpvJPzM6evSo0fFT&#10;18s56drd98RxVFRUHBG78TRjhAGGG64ZrApBypLTloUqzY0OKs2POSIYpJJc5Yv0kNfItFODcejQ&#10;ofHwzPrtt9/myc3N5c6ePfsu5laAlJN7er2es4X79+9fM/WflZX1Ijwzx9xjHD9+fJppGMCePXtG&#10;wOSevXv3cpMnT+aCgoK4Z599lgsLC+NWrlwJz9Arv/nmm9cxvxjkenUmo6kmMFHCebeNuQb+sow5&#10;4udM9IBrhCXMlCtXrhgqOemxcGuP/mzYBmw1RtA4hOd/rFHo1o7HiNauHS32700kJia2g1tUtR5S&#10;p3GPKXKKV8E7TnSPt8ihz9KTEfd1cVmSyWTcdP23RobkwYMHRiOjm3fukI7LzlPicC5fvvxA7Kb8&#10;TrVBE7vxBqARJvWpBRio2jYq8GmJkvzYj0sKlPfoLq8Q3J7Cro0AjICIoTiBPTZY+93P3MAVX67C&#10;/GVmZvYEg2XqxxzwvFO6budNcRgnTpxIxNya4/tr5dywvI/fEIcBRs7cIw8xMEv00tWrH4r92gO8&#10;1E1oBgaKXNZajcYbBWf2DpBlXgqQpKvpLucK7m9jiRADM5OEi9OmTRvuQvldbu7e40YXzR5j9Noi&#10;nUTsxleBngpUKngORS+33Ypepu9K/3q8HJn1BM8hZ8+ebVSW+AYAOi25H6cJ7kg5MpoI89xzz3FX&#10;K+5VkXLHT3YhZbQEnj0Jx+Pi4riUIs8fGdmKRqPpQK7vPx19l47j/Brsyh/Rkm56vCyNin744YdU&#10;MmLg2yJxmRAAYxS6Zpse8wvGiBgy1B+GUBbFYThijCSFu6sE/1Bmhw4dirrFWLRoEZfyeQl/u9oZ&#10;kHLUFu7qkMvskHEKCElvTf86T+Si2LToYFFRkeHCrF27ln+uw4yR/ZBC0NENL8HVicDgYmm2RkVF&#10;xQlxOXrqqae43EOn+HIinpk5Y8aMbrt27TK4E9wePHgQ3i26KZVKDftffPFF7puLN/gwIgo+Id5r&#10;xuvtEOPUhtQ5+9dp9AKRtLXD0gzcunVrs1KpNCoHpthjjOA9NbLfLHcqao6uTY2R4BYD2sXsg9Xl&#10;mWzz/sEYtWvXzuB/ypQp/G259957j5NIJIb9Ys7druBGLskdLIThTODdUngmTi9/3YhkutVVuSsr&#10;Ky8JF6RDhw7c/vPX+Au76/Cx+eKLZYsxgmm48D4RGDe4T/rTTz9xJPyzFy9ezBH7qQ9Azy8xMfEJ&#10;mhVeLxgFYum0RF5e3svQuRGXo+3bt3MDSGcHJiWYut/31VejPv30UyP3pqS9+SZ35PJNvoxK1+46&#10;ZxqGL0I6OU+RBu2vNCu8WqQdsdhBvnHjhiGvYSR8+fJlLiIiwqgM2GOM9u/fzz+rNgdfjqwYox+u&#10;l6N+BcD/gPe2bxb8gzGCkXvhunXcwQvXuVGfHzDEA+c+ceJEQ9gC0FaGrNtZIT4PVwAdgQkTJvyR&#10;Zod7ZMtMlTVr1gQlJCQYLsi58+erL1rhzlMkQ5LFF8sWY2QOuOWye/du7ueff54v9ltfIAWgEzwf&#10;oFnjdSJ5bzSV21bKy8u3mN5qgcoJZWzC7AW9MT9vb/hy3P379438iLl69Sqn3nGECyncddn0nbf6&#10;AEyscedLuc5WUlISv2qHOWBGb6dOnfiX7bMP/sglFh3mRzfiMmCvMYLyFpe+ItIcU2fO7CkOw9QY&#10;Hb96m5Os2/EL5ldA7B+4cOlSvvwTauzW7LqkWLp2JJT5ybPnvUDSWCkOH4AJPODWNBxXAhNrSJa4&#10;/i6OpXuyAg8ePDAYEnixcPH+7/kLolKldbXDGNn80iuEsf3IsSVi//UJyBNSGZvQLPIaYWmxxltv&#10;vdWltLTUKP8XLlrEjSA9SUnhziuYn+zs7N737t2reuWVV4z8mQK3PW7evIk2RvUF6OCQ+vR7mkVe&#10;IXjIjqVFzIEDB+JXf3vmrgwaccKs4m/KnGGMMLfmwIyRbO2O05hbS4St2v6lMrNgmOl+0tk6Kg4f&#10;OHfunNuNkQDcQXPZe06mLyVinDx5Mll8/7LqwQP+Ygx8f9sGOG6rMSIX9rtvv/2WH2ZeunSJg2E2&#10;9F5JoeKeeeYZg3+Bn38+yw3N/SRFHEZ9w5uMki0TYDDOnj272DT/r9Hp3MqsgihT97Am3S+//GLk&#10;HmZ1Xq24x1dUuAUsPgYPiL85d/lr03DqG3D7lNRNp71+4EqRRs/qu44AvIcYtkq/dercd3rt27dv&#10;lLcaI3NUEonDB+7cr6wzYyQARsnpq9ZgEZlChoqGabKwTE/UJ2VcyPrdD4TjthojQPp+0TG4kGKg&#10;Z7PxxDlu0qRJhjCA1157jZu05eAj0zDqI1A5Sceh1t9tcpXgdhB23rYAzw7F+a5QKPjba+Yq3EMi&#10;sXt4QRom0fBlad3ueyW/XOXXpBO72bBhA6f4YMeXWHj1DZjpSLPNI0U6NU2x87ZGbY3RnDlzYEFe&#10;A3D7D979IR3nfMw/YGqMYGKNOAzocMOz8JKSErtXklmxYkUfWABYHH7Pnj25eSXVZR3z425Iu9SG&#10;ZlvtBAFhEZgyfvx4w8Woqqri7lY94O6RPw8ePKig3BdfMHjoBm6Ii7u2rpqcOGvW86aLaMIzhJxv&#10;TnFR2rVjMD/1EadlvpMFD86x87XGoUOHJvTu3dso32HUDJUtIu+TN03dQ4MjHvl069aN+/LUBf4F&#10;6QGrN78PbhLT0p47e+P2qaefftrgDspS9tenuLH/W9LXNMz6itsfTtso7FxtobbGyBxQxmDleFgZ&#10;wTQMU2NkDrizBI8pTP1bghixE6bPUYVbdENWbs7G/NQFcPemVrfu4B0FLGBT3n///f7w4qH4gtjD&#10;txevV0ZnvB+NhW3KrVu3PjX1X/jdWW7gqs15mPv6CoySaDZ6hODWD3aetkB6jkajHJjAUvDtad64&#10;YO7v379vtLICjICgcoauKT4odvfFF18MNB0dlZy7SsoS/gJkfQWm8tJs9AiRsm12Krc1HDFGy5cv&#10;N3JviePHj3Npy/KCxWHYaoyAtm3bchX371eK/Ztj//79o998800j/3DnKJXeMUhUpT2H+atLkpKS&#10;mtFstE/QoGEBmgJridXKGF2+yUlsnFZbUVFxQOwXpo+nHzjJDXh/6ybMfX0GeiMkGz3iHSU4F+wc&#10;rbF58+bB4lE3sGXLFr6yha3auhHzQ0bPp8TuYbkUcD8pdYbR+l27du1SjBgxwihsaJikq/VHxO4Y&#10;/GohHWhW1qliYmIex87PVuw1RsCjR4840u7ArTTuwYMHHGzDHRpY4gd7kfb2vUouYcaM7oJ/MGjg&#10;VwgDBOHcuXOHfw/T1H+fPn24hK2HLBok+EgkvMgr9geG7OiV6tcUhuRvehvz5wnYfQs4IiIiAAvI&#10;HLD8D7z5awnxhXv++ecN+zO/OkmMUfWMqAULFjxvGrYAHPvhhx+Mwpk+fTr32pcHyZD0c48ZknoS&#10;nmCQYEVq7NxsoaqqymhUBAjvriXOnGs0hVbg2rVra0wbiTuVVVzcO9lhgptZs2Z1Nb11PHz4cG7c&#10;5q8tNkz1GZhGTbO0zkQ6yBanclvDEWMEQHnDOHm9vMZkGPiQY8j6PYbn5cDk2W+/iPkP/WAPb9jE&#10;/oF7VQ+4KO069NEDlN3Lly8bLXcF3K+qXgw4ZN0ul79fVFvghX6apdaFBWANSeGuR6YXW8DcCgzC&#10;8YGrtq0pLy/fQXo+fK+BGLfVc+fOfU7g/PnzC6EnIQ4DuF1ezvs3l3GMami21omw87EFeDir1WqN&#10;8nv+/Pnc4A17OcmaXT9hfgTWrFlTo7KuXr2a75nCe0fwBrvpcbjnD2VJsWx9PBYmo/q9JJqtbhdM&#10;zsHOyR4cNUaW+PDDD43Cg+WqBny41+bJA4cPH04wXUkBOvdQFk3dknazK4ywxG4BeJ8K3EMbbOrH&#10;U4FJKDRrzcveUZEt2DKbjjQUx8RuBg4cyEVGRtb47owAzNqbsfuo2WcHjF+BHiXNXreqNqMiUh4u&#10;mub51Yr7fKUbsXTlcMyPAOltnoRlfkz9mwNW+BhDRtgQNhlN1ruXX+2hrmZskjbD7lU7THGFMTJ9&#10;qRqe2wy0wxjB0lWJiYlGYVy8eBE1RtCZErsDrt+4wc82BkM0aeb8l0z9eDJElqd+Y55qiy3GiFj8&#10;r8RuLAEvKn76w3neEIWv/NziEvCMauhih24Vdh628vPPP/PryQnADEx+OnfhHsMikpYo+/nyKZgS&#10;DreEsTIEYY4ePZq7R0biwz8u4yt/pPaDyVhYDGNo9rpN8L4Kdh724gpjZPq5kvz8fP72G+YWY/v2&#10;7cNguR9xGDdvVj/7Ebt7+PChkRvgGhnND/xgL+923IJlRhMnvAH6GMG8ME+15bvvvpveo0cPfmkO&#10;4J133uHCN5QYGaMNGzZIrl+//hC+0wENhemFb9++PT9aqnzwkHtjZ/WMkdC1+gPieBiWIdnr0q/S&#10;ilWb94qAnTt3Rm05dZETmLr9EN/5GJL/6f8w9xiy1du2vFN6gjtz8w53/V6lAVhJftvpi9wQUgah&#10;HME7cQptoRILg1ETd8/WhFlY2HnYi73GiBiKIdh0bQFYkoyUc6Pw4L0hsSH58ccfU7Va7Ytif2LI&#10;yOq02D/w9QXjMIibGsuknT9/wfCoY1R6/iBxmN4EKUv45BhY8wzz4AyKj/2Yu4mMZoCEbaRhIRfR&#10;dGVZ+DjamC8OPNL/dIn7iTQglyvu8ZwnjQc8uBYWCSSNx8PBKz5fKPbLsA58ooJmtctFej3/xs7B&#10;HqJ0H0yUvb/jkICjs4QGrfw8G9ZIlKzbfVsA1viSrik6Ep31nk2vFTCModnsFmHx2wI8dyTGYYMA&#10;PJc2/RwDTELY/fOFc4IbsX94dkPaRP7LwpcvX84tKioaunXr1nAyGppMDMQNeAlWHBasrr2dtF2C&#10;IYFJV2+88Qa/2HNVVdXdkydPqsH/jh07IsGQwXNK03foYFKX/BMyUl+3uxzC+Oabb8Z17drVyA28&#10;OGtNer2+xhp3ngrNZmNhDp3JoBVfamVrikoA0sOdh7kBhus+HM+7W7vzZ9KI3ARCCnddC12749v6&#10;vvxPbaFZ7XJhcTN8h9p8d8se1eYWXWVl5c/iRtwWNn132rAKh+mSUn379uVCQkKM9okRJh6ErCk+&#10;C/5hWSpT4xcaGsp1797daJ8ALHl16kb1pKzYjPyhEAZMJcfcWgMWHxiZtSpCSIsnk4Z9tRhzyPAt&#10;aFa7XFjcDN9Bo9E8TbPapYLPXWDx2wKMELCG2hJfnrrIDVi1rRD8w0ofmBtTYCUPmHQQsbH6ti+s&#10;8AH+YWSUlJSE+jEFjNSl8upZcdD5FtLgqDG6ffu2YYTm6aAvVmMOGb4FPMuh2e0y2bp6B8O7odnt&#10;UpFecwssbluoqKjYFxsby9kDv4JBYfEP4P+nn356G77eOnLkSHShZniG/fnnn/Mvm/IrgxfuejRq&#10;sXaA+Bzu379//KOPPuIGDRpUwz88G4c4weh9cPyX6lHVup33xZ8zIaOtlRC/6XlaA56LeosxgqXC&#10;aHb/Kswhw7cglftxmt0uE+nN/gaLm+Fb0Ox2qbB4bYWU9a6TPy/bOvqLrzhbgQZ84HtfFghhDMn/&#10;ZNZrZP+Kb3/i9v5ylTt29Rb31YXrHDzXTttV/d0gQFK445eJM+f2EscvIFtTfDKl+DD3xY8X+DCO&#10;X7vN/24gBkh4pQAwN5Fixue7l2DnagkwjuLFqj0ZlUrVmWZ3tWq71AbDO4APJdIsd5lq834Rw3ug&#10;2e1SYfHaQ3JqajeFbu1Ye8DCUSwrjB+wcvP7oe8XH5QU7jojW7PjBP/se8Wn86bNmGO01BRG8owZ&#10;3YbmfpQSulr/BYQhW7PzPPyGvb99c6RufQLmRwx2ntaw5bw8BZrd1Xr99df/hjli+BbueN/IGTPp&#10;GJ4PzW6XCouX4XvQ7K4WGdL+C3PE8C0gn2mWu0wkjiZY3Azfgma3S4XFy/A9aHZXy5XvGDE8B8hn&#10;muUuE+vY1A9odrtUWLwM34Nmd7VcsSYdw/MghsLl74ckJSX9CYub4VvQ7HapsHgZvgfN7l+FOXIV&#10;shjVkKYhqbWeetgkSPNg4CiV0XRKb6aNTPNhsxDNt9gxZ0CMUc0XzJysuphN1yRY82jcVDU6m6k2&#10;JBOcUU5NaRasOdskSP0QO9ZcojnyTLj6LeyYJ0Gz26UiHRubvqvG8F7QhZwxh9ZoHKK5B5UVAMOA&#10;ucFITFQ910euGYUdsweI19QYNQ5R3xXOCRAfcybNglVXIfyOA1SLhH3QwMC+KYkqs99mMqWVVLOt&#10;tVS9Gf6Hj1ZJB8RpBpq6cRbEGLl8fTp71qVLSE7uJs4rYPz4lBdM3T0p0+xuG6bhX0bEAH+uMEaw&#10;ijeEjR1zlOix6r5N+puvK2CMng1PnYsd8yRodrtU8KkBLG6G70DapJof3MMcWgOMkWAMoNImJ6d2&#10;gwrcOFhTCdtCI9txoGYhbANNgtVVw0arQoRK3jNSM0VoxFsGqQ7BviYh6is9IlUTYV/j/hr+2/Av&#10;RqWOEcJoG6paJ8QpNkYwqoDKLGxDz1Zw1yFMld+0v+oOvy1R/Vwdlvr2pGmpPeImpL4C23BMqlRH&#10;kPj51aHhvFpINQfhWHOJ6jDsEwBj1C40uYAYYf6DVi9HqUc2DVb/BG4FY0SO3eL9Sn89J+HatJKm&#10;bhsySiOD/9Xbmm1tB2jeay3TbIHzadxfdZ+c30U49nxkyhTw21Kaul9w3zQo9ZpyvLoP/IeRQfjo&#10;VKkQhzloVrtcWNyWaBOa+mmLENUx+N9xgDpdSGNbmbpQOlIdIWy3CUvd0GmQZoGw3WmwZj74gf9i&#10;YzQgLnUIufYXmoZoyiEP4dqMn5z6AriD40Nf00iEzhPkx5My9XY41jxEfYT4OQP/JbEpQwVjRM7t&#10;a/iFvAE/fBkh/mEfnA/s491JU78iZZB/aVJAyG8IV3AHkDJmeNOeN8rBqRVwrmT/RTBGMeNSX20c&#10;ksr7bSbR/PDMIM3/moSoboN7KGskzy9IR2nC+bBI/iteT+knhOdqSG/2SZrVLhVpqP6IxV8XNCFl&#10;6YVhqvHYMUcRyp3i9VSn5R2UhcEjVaE19pPy2m6A2vAOlacwderUmmtmYg6tAcaoeXDqWVLRLkHF&#10;gX2Q6CGx0/nVbuFCC79QsaHB7RqhVgmNMO+eXLzhY1KDwHA0CVI9HDM+5UUwRs2DqxsncBc2SjVI&#10;aGxGTlK/DH6EY2Jj1DhYdXfQ6OQwyNwWwamnAcFdC4lmL/zvMECjBQNT/Z8YqGDVCUvG6FV5cgx2&#10;uwaMUbchmiTYP2GquieE03u4ZhRsgzFqHqL5DgwquG0apLozYWpiT3J+VUNik42ujXhk1D5Us0Yw&#10;RnB89ISU3t0i1MnQoIl76cJvS6m6BAoYHINzgH3mIG6MXy5zobD4LSEYI0gH5C1cvzGTU14U0ike&#10;GUEjDb/hcalScTmoYYxIpyeZNPJtQlPWQH5bMkbPDUlRQbmD4/LR6v4dB6rehvIsXPMBMSkD4yak&#10;GMoIlIu4sSmvwAhf2Ae/z4erpsN/AWjAnh+mmc6XbWJI2oUl52EjIygD0DCBu2Yh6qtgjKBjB+Hz&#10;4dB0/ppe1dWOYSlzSefkUMdB6nng1p7ReG0hWeyuFeAfw+K3hek0754IUt+HbcjzxkEai5/0tgS5&#10;9hXONkZwfuMm1n5ED+FApxr+w50VKLembqCdrG0ZgXImlEFnQfK45teoJ0yYEIg5tgQYoz4KlZJU&#10;7FtPhmk+h31wYcTAPmJk7pAe4xWoxGCIBGMkVHYhPAhn+ChVEBij9mHqTCE86B0/KVN9JIQp+IFf&#10;o5FRsPp6twhNElw0+Vh1f7E7wTC0lGi+IT3qJfC/j4KMZoLUly0ZIyGT4fiECYmGBl8wRsSQbGod&#10;qvlYHBdkOjQq8F9g/OSUFyAjxfvAvSVjBPtMz4eMvi4LBSKBpBPcwXafKJXFzyCQXqbbvmlk75pi&#10;gjGakKju2Zg2HgCkbcoU1fNiY9RSqtknXD/hGsGvqTEi+cqPgrsOUc0kHZFvLBkj4daocPzVaHUM&#10;/Dctn/B/0rTkHvArRjgGZU5wCwj5BrQLU30AeY0ZI+g0dR2sSoP/wm26Z8JT3sLi6BFRfccAtqGc&#10;wX/IfygnQniuhmazW4TFbwuCMWolUZW9GJk8RmyMIM+Hj1EFwX9ww19Hifpcp4Gqd/jrGaSpaCFR&#10;H4f/LULVReCOXOOKVhL1HtgHI24hHuGxQJPg1At8eKTctR+QXCDOe4B0TG6AOyjf0BZAO1QdFtxR&#10;Su4GbqBTTup4OdkHcM9HVN8Rgfh4v+S8YfvpgZplrUJS9LCvuQRG89XhCB11aD8mJSR059sLsj84&#10;RhMJ/5+PVE1+MUr9Omknv4W2G9yGKN8YBgYRzqs6HDU/+oa0kusxH9xAx676PKrjgX3V2+rbsN2a&#10;1F/YdgSazTWFObaEcJsuMTHRqIdIEnsK/rcmFbB6xKN+OGZy6otQkWG/eGQEvz0jUyYoXkvtB4mE&#10;3iBmjKDxbytTr3wmXDNb7FdsjLqHq6fCvuixyX2F48KvYIw6D9IseKK/im/wnghR3WwTptpACiN/&#10;/iNf5zPzglHjH6S6OnSkRiKEJSAYo7BY1SA4Bj1b2A//oXC3DNF8Swr/Ddj39AD1YqHX37S/6mfY&#10;J9xqhAZKGKlZMkZQuKC3DtcR9gOtZan8baNWoZrPWkk0O4X9GO54XiRSA+wczGE6Mhr5etLLvYar&#10;xsH1h+NgjMgocBf8JyPQ290Gq5OfDFNvFK4R/FozRkLjxN8ilmiO22OMWoSov4EyKhyH3zahqhXw&#10;v6VEXSbsMzVGcA5N+2uuwX9IFzQKmDFqG6r+mBwvh9t1kGYwRk9K1EUw2o6MVweDX3AnGaEeDvE0&#10;D1afh21yXfglZFqFqPe0C1WvEsJzNTSP3aLp06f/BzsHawj5DSPsJ/pr7tlijFoEaY4L+56LUE/j&#10;84qWQZIHFaQeLxXukvQanjK2mUR16MXIlNfhOHSEYbQMeS6EI9AhVKVtEZL6NfzvNFi1hIRluGMj&#10;dHYBMEawD8rdS1GqeCHfBTekHSiHW7RgjJoFqa8L/sThwH9oP4jfG/0Vajnsg8457BeMkVA32g9I&#10;Xd40SMOvMi6MwsEowbUBY9Q8SDhP9e1XFOpY8choQLxmIPHLl21rd2XMYXHBXXLQrtkrRs+MSGaR&#10;UQn5C5mt5p+VEMs6mz9G/gs0C9ZcAQsO/+GY+DhkAmxjxkj430am2ST4FccvRgivL7mAwrZgjICO&#10;AzQZsA+eTwj7nh2ieRv2kQahu9gYQSMH+wV3AoIxgv9wXBKr4Zd9h/9QuOF/S1l1L76tLOU9wV9j&#10;ieom7Os0SGX4UBxsP0UK7FODNFnmjBH0nmCfQPMQzQFh9NecFm5L0Cx2m7BzMIf4mVFCQnJ3SBMp&#10;Q3eF44JReGag+h3h/7PEyMAvHAfDYs0Ywf+X5Kpx4Afyx1ZjBJUvODaFfzYDxwRIR4bvEfeJ0vAj&#10;UvhvaowA8A/HhFG1uQkMzSTqn5uFaM61k6k+ECYwUGNWIfSIhbS/MDyVv10UFKOOhm1SzkqFcFwN&#10;zJakWewu2dWxERCMEfwnHb59vUj9t2aMwGgI+yZNSu4hvlVM8tFwmw7yqnuEOll4pivAP8Mlefbc&#10;UI3Rp27gWSIYEPjfj5QtuGsC//l4EGME/6G+Q9nhHwGI4ugdpR4NYYnzXBwO/K82RuoqaGfFbgwj&#10;I1LOYN8ritT4ZsSgvDxc/ZoQPhA5Th0Mxqg1KYvgrklI6g24i2R6m65DmCYf3EP6hH32AIsq0zxG&#10;5VDGW0LxWko/cUKbSTT7MHeeCBgjcWGpS2DILr6OTw9I4R+c2wK8+0Pz121iC6Y6n7GkYRI3BnUB&#10;zV63KiUlpT12LpYQGyN4Hkg6j9cFY0SuYTnpDC7qMEDzHrix1Rg1CVZVwUgV9sHdHWiwG5NRF3SE&#10;Og5UZyYkp3bHjBFM1YcOCLiDcNqEaTYa4kGMUd9odXRjScpF0iGrUoxJ6gPGU+jAmzNGwm1a+M8b&#10;I2IoidH7HuJ8VaEaAfsNIyPyPzI+mYy4VXeayzS7nyEd4yYhmkvDxqTyE8vMGSOhMwRhwshISc6t&#10;nzxF8YQDz+Jg2j7NXvOyd3TE8GxIAbL8rXkXipUl3yLNDctJYXLksyT87bRg9WVhu41UsxEmFQnb&#10;cKx/dEoU3FWA0XgzScrhp8LU/Bek4diUKYnPj5uY1EsIo4lEc2YUTHIh272Gp44TwmktU2+CfW1D&#10;Vbm83xDNme7D1FOF4wLPDFbNBncdaRxAdTy/TioQjBHcchXiBVpLNF+CcYFb+/BsuONA1bvCc2ag&#10;29BUDbgHY0GM7vnRE1J7w344FyEcMhr6EW59CyMjuK3fPFh1VAijZYjq62bB6l9aSlX7YQLYkzLN&#10;5+Q8+Nl3zYPVJ8Ggwf82oZrPiJH7Bf5D2OLztAdSlv5Ks9e87HlPhOH5kEz/M81at4vE/VvsnBje&#10;Cc3WOpEjoyNvQ3ybzlWIb9PVFdBJpdlqXcnJya2wQBjeBfrhKjeLFLx22LkxvIsFCxa4+1lRDcEo&#10;Hzs3hndBsrLmdG5LYhnv/dCsrHNh58bwHkinpi3NyjoVfAIFOz+G90A6p/a/MO3Ie0cMz6EuJi2Y&#10;EylLHvMmPcM+7Lql4gbVh9t1vkqtyhJbgdk7SUhI+AfNQo8RaUT+iZ0rw7MhWWffLRU3iLRLnbBz&#10;ZXg2NPscl6MvnTHqBlJRm9Gs8zglJye3wM6Z4ZmkuWGVd0cFvWzsnBmeCcky53Rq2L1a72DatGl1&#10;MvXWHiUmJj6BnTvDc4DnxcQQWXwh0RNEDBIbIXk49Nacc0fXCQkJv8MiY3gGnvSMyJrICOlvWBoY&#10;dQ808CSLPO7WnDmxZ0iei6tn8zYgPdunsYgZdQPJ8I6QL9XZ4z2C99lID7wzliZG3QCjVpo9XiV7&#10;F+ZluB63PbcmQ3h2266OgVspcPuUZonXij2TrHtgNEQ6Bx77fMhWsVFS3UM6NB2IfXDnoszVYrdb&#10;6gboCdIs8BnB8y4srQzXAUaINByP0yzwCcHSQcQotcXSy3Ad0BGIj4/3p9lQd4ICrVarW2InyXAO&#10;cH19reHARNL4W9aYuA4YUZPr+3dyqd3fe3Wzxo4d+5ekpCQ2685FwOQEj+4YwxANGhTSeDYmJ9uO&#10;wJ4x2QFcL2iM4f49TBqB60kvbb0TPFcaN27c78k1aAZliT1jsg+4ZjCdHu7fw0vs9LLWS5EyFAAN&#10;J2mXmsN1wa4XwzxwzaAewqOB+l6WmKwoIkP/e0WOPjJKV7SE/JbKdUU/kN+rCm3Rg+icYs5eFFr9&#10;I7lOf4f8npHn6L8Zvmz7h3Jt8eThS4vsX86DiYmp3iktze+xslxlz7IVypQ9ucrtZflxR0rylOdK&#10;C2LvlhXEcY5QmqesKimIuUT+nygpUJbuzYuds395rGzPgvA6XzuRiYnJCyTL/m2ANCvCX5a5MECW&#10;WeIvzfqebF8JlGVWPR6axdlLoCzjUWBoxh0S3s8kjEONpJkbA6QZCX79sz1iGT0mpnqh3mn6RlFa&#10;vUyeXfwpGQCdjdYW3ccGN66GDJgeKnT6awpd0UF59o43BqZv+Rs9RSYmpnqm3TmKp8rylYtLcpU/&#10;kAHMbdNBjRu5W5Ife2ZfvvL9kpwRr3Be+OYLExOTMxTRsGFQelAjWcZH/MBFmnEfG9y4mkBp1sNA&#10;aeb1AEnWN/7S9Jl+vRbDtA0mJqbaCAZD8mX6UWRA9BMZkFRiAxWPAgZMy4q0w9/Re/2bUExMTLh2&#10;5cV0LimILSvJV95BBigeRUle3H0yYDu6J3dkKDl1NlhiYvJJpT3mL8uIflyafqquBkL2wA+YpJl5&#10;fv2yPG55eyYmj1Tkoq3/jNYV71DoiqvQAYiXwE/Ny9b/EqXb/gJNGhMTkxfqs8XBgWW5I2aV5cVW&#10;lOTFPsIGId4CGdBV7s0bsWrPgufZVDwmJm9Wr8V/9w/J0Ds6Jc6TIAO7c37S9JdpypiYmEDt0woD&#10;5Nri7TCgwAYa3g6kK0pbdEWRu7snTTITE5OHC97p2ZsfU4kNMnwBMlB6WFagfE+f1tvjP5/CxMRU&#10;rcDQjM9guho2yPB24B2mAEn6rYZBWX1pcpmY6p0aROqK+kVlF9/FBhQ+jU6fExFR2JBeByYmJg9R&#10;qXZYa1g4ARtM+DIlBcobJctj29PLwMTE5Dlq0DAo/eVASVYFNqDwZQKlGav8WF+JqT4oIq0wQLG8&#10;eDk6aKhnkIHh9+FLt/6XXhomJqY6ECxcUJIXE40NGuoje3OVSfuzu9T9RzKYmOqzumT7+0syMrBB&#10;Q33DX5Zx0q9/ZmN6ZZiYfEfx2fv95bpiLTZIqO8odMUnolbt/Au9VExMTG5SaYEyChsgMKoHSVxh&#10;BLtry8TkTvVOaxQYkrkQGyTUd/xl6Sf9er/DFrxi8gGlpT02bNn2YdiggGGCrigvfMEe9qI0E5OL&#10;tWel/NnSfOU9bFDA+JXSvNiK0pwRL3EcW+mOicm14ho0lC0ZiA0KGMYEwHQ7WfZv6YVjYvIuRaZv&#10;/k+UrvgsOhBgoCh0+gq5tuhFegmZmJicqMOFEb8vyYv5FhsIMMxTWqDcD9eOXkYmJiZnSpLxL39p&#10;+hlsIMDACZRl3msYsiSEXkEmJu+QIkcfKdcV3cMGAAzryLOLltJLycTE5ATt0Ea3LsuLvYh1/hnW&#10;KclX3tibF8OW22VicqIayjJDA6WZ9W6xBWfRSJq5Ar7zRC8nE5NnSpb28W+jcoo/xzr8DPuQZ+sv&#10;RWfvbEIvLRMTk4MqXaHUVC9djXf8GXaQr1zClv9mYqqlWk0IbCTLXId1+Bn2ESDNvO4XvLglvbJM&#10;TJ4l6MgrdPprWEff3Si0em7gvI+5lxNXcB1HvMs1k7zBNQ1JNY8klXtK/g73UkIuFzb3IzIw2Y6G&#10;627kuuLbUcs2P00vMRMTkx3amRX1l5L8mGNoJ5/hMHsLlMVkgPQ4vcxMTEz2SLr0v4HSjKtYR7+2&#10;PBW/ihu5cGudE/POFq7ZiHz0HF1BoCyz3L/fws70CjMxeYaisnb+hQxIjmAdfHcRtWwb90rSCq7l&#10;gLdqDH5aDXyL6xSzkOsWn8E9/3o2GQTlcT3Ga7nnxmRxz8Qt5p4cPKuGn2bSN7heU5aTcOt2oEQG&#10;nPeHZ+sj6aVmYmKyUaV5sRuxzj3DGcQe3qML/yu91ExMTLbo+QW/CZRl7cc6+M6g+NBZrmj/Cb4P&#10;I0/J40bPWOVWIqbncG0HvcUdOHqGy/rkEHqOrgI+jusvWTKSXmkmprpVROHhAIVu+wmsY+8OIpZ8&#10;yXVWLjIa2LSPfJvrq17NRSFPgBTaIm7QO59wgxd8yvtV6IoMx8B98IxC7mnFAqPwnpLP54a8+5lR&#10;OO6GnPdb9JIzMTFZUGGEX8PS/NhP8U6971KSH8d9tnQUtylzFLdqwWtcwfwx3JJZ47h333qd25I9&#10;CvVTG0rzlbfLViieopediYnJktqnBQRKMr/DOvbOQhgcySYu5a7cvMu9NG0913bUSrfwSuKHHEgY&#10;HG058BM3Yv4WAx3iV6Hn7Gz8ZenvkKvNVthkqjtFRBQ2lGuL3sc6865Gnq3nXpicYxjAwNS5XpOX&#10;c8OXbkXdCwzL3ML1np7PdR+7lOs6OoNrHT672r/0De75ccu4IQurB0FyrZ57NeU9fr8QR7fXMvl4&#10;TcN0Bwqt/hEhk156JiYmMyIDo7ElBb7/jtGs1PGGtskSbUPV3NpF8WgYtYVfqGF5bHd66ZmYmMwo&#10;QJapxTrzzkQ8OLp0o4JrHuO+qW2tYlfwgyNoc9oPnsn1jHnHwPHTF7jC4hOoP6cjy3gUIMnIpZed&#10;icn9kmcXdZPr9JVYZ97ViJ8WPa14hxuWsRl1Zyvw1OiVxBX8+0ctwmZwfZLf458ywbQ6mH4nxNUm&#10;4n+1jqs2ROn0uyMy9GxZXSYmRCVa+RNlBbF3sY68r7E5eyQ3YuxUrntECtc7KolrLtEY2ikx3cKT&#10;uS+XOf/JkZh9+bFTaBYwMTGZKKD/kraBsvRKtDPvRCwNjhK0O7n0j75xKq9nFBnCFwZHwpOjvUfP&#10;c6cv3uTWbf6KO/LDOfcNjiiBssxDfn2z/0SzgInJPQrL2fgHha74NtaBdyXw5Kbd0P8ZDH/3cctQ&#10;d44C0+xeSSzgw24TPocbvnQbv7+f5n1DnC1C3+Qisyw/oXIl8H5Xv/lf/o5mBRMTE1FhWvuA0ry4&#10;nVjn3VfZuTyOGz1hMtfCzMAIeFWeyO3Nw/07lbzYBTQrmJiYBPWb/7tAScYtrAPvbCwNjq7eusu9&#10;PMr4FYTaEJmcy508d9MQvungaPkXR7iy4xfqbHAEkAHScbj+NCeYmFwv+bIiFdZxdzX9Un8dpLQc&#10;MMNl09wGvbOJf4LUatBMLnzxF/ygCRZ0EOLu9loW/2QJ8+sOFDr9ucFZO1vQ7GBiqvcqyYt5nnTQ&#10;K9COu4+xhwx2Jk6ZxLWSqg1tUtMQDTcwbhq3+t14o8HS2ElT0DBcQWl+bCHNDiYmJqJGIVmvYx13&#10;V2BpcCRJ/ZiLmvulU+mXstEQvicOjoAASeYVP2kWezeSyQ2Cd410RUVYp93VdFIuNBj9QQs+Rd04&#10;AxgMvTBJx8fTc4KO3wcDMZh2B/tghTt4f8nUnzshg7P7imU7gmmuMDHVa5XlxWRhHXZfAp4ATeAH&#10;RcZPigaQQdFW7UjejV43knthaDK/v7VMxW1eWr3fXZTkKc+xleyYmKrlL8v8HOu0uwJLg6P1O7/n&#10;ByvOJG/zUUP4njo4AgKlmfcDpOlhNEuYmFyjgelb/qbQFj/AOuyuBpblBqPfMmwGv2gC5sYag9/d&#10;ZNMTJ+nsD/m42kfOM+x7OvrXlewiFn9h5L4uUGj196NytkXQrGFiqpfS58U8XlKgrMQ663XFGykT&#10;uL7yRKe87yM8KWppMigKVU7nttFBkcFtrrHfuqA0X3k6O7uLP80eJqb6KZhSF5pVhXXYXYG1aXWj&#10;ZqziQsZnOYWkxRs9flqdmEBZRqW/JENJc4aJyfmS64pTsY66O2gzpHp1OXjvx5HBEaxSB/47kkEO&#10;dtwUWHxB/H5Ru8i3ef+wil3EkrofHAnItUVzaPYwMdU7leSPGI510uuC+TNe556UGU93g0URNiwZ&#10;jbq3BDwpmjhlco1B0ZCRCVxRjvGgKE01gY935YLXjPbXGXmxFfvyYl6gWcTEVO/USJYxHeuouwpL&#10;g6MWygKu/ej3nIr4Q6+ePjgS8JdlptPsYWJyruTa4hVYB90dwHLaQgehr3oV6gaAKW+wNHf4os8N&#10;+7qK3hkCOscsNAywopZu57qPy7I4VW7g/E8MftsNm1unizKYAkt9y7OLP6BZxMRUr1SWr5yGdtDd&#10;yMKZY00GRTXpMEDN5c8fg/oXU5ofx2mSJ9ZYaAHeKdLrjN2+qZ5gNM3OYwZHBHiatzcnjk1nYaqX&#10;CgjJyMY66K7C0uDo8Omr/NMjZ7Ln6C+G8L1lcARLfQdKsj6mWcTE5DzBamlYB90dhP5vI9dU8uu3&#10;hwa/W/O9o6Hpm7nW9AlT89A0fvobfBhW8NMhar4hjBZhb3Khc0iY9BjQ/401NcIcTgZC7SPnGty8&#10;lJBn9AFZTyFKp9/WJT6bTWdhqlcqKYjVYZ1zd6B7ewzXymRQFD9hCrebTm9bTQYr7cKMj7cm7rVz&#10;x9YICwZFbyRPqDEoksYggyLVhBpPlABPGhwBpQXKh4SpNKuYmOqNAmTp+9EOuouwNq0uq3AHN0v3&#10;hVNYuanUq6bVmRIgydzDVrJjcqrk2UWnsY65u+iTtNLQEXhy0EzUzbCMLYbFE8QEzVjLH49Y8mWN&#10;Y0DIjMIaYQHtIn5dPhw+HuuJAyMBha64KlK39580u5iYfF4lBXErsY65K1m1IL7G9LkpCRO5EjLA&#10;wdx/sHg018ZkENVCouYWzxzHD4pgsNOMhCE+HhSdyC+wIA4nKXGi2W8aAZ42OBIoyYuFJ9vsy/VM&#10;9UaBIRnfYR1zV2FpcPS7AUu5Pwxc5lQgTCF8bxscAYGyzCq/vun/odnFxFQ7KbT6YqxT7k5C3lpv&#10;1CHoMT67xoAFBkCtB88yuIFvFYmPw3LdzURPofqbHIfw+qpXG44D8M6SJw+MBOAbVDF5+sdpljEx&#10;+bRK8pXvYB1yZwODmLWL4rmWRoMTNTdx6qQa7qaQfesWxxvtBz7NGsW1DVMRf+YGOBquT1QiV5xj&#10;HN7khMmI25p46uAIKF0R+ynNMiYmn5e/LPMLrFPuKqw9OXr46BH38KFlHhE3ax0YyHjj4AgIDM24&#10;49cv6x80y5iYHJd8+c65WIe8LnhGafxRs2dHLuGilm03DGDgvSD4HtKAtz+u4VcAPvYqnbme/w/+&#10;YCW7nuO1RuHC946GiN5f8hbkOUVsvj+Tz6ukQBmHdcadzeCRCaJ2Qc29PmWy0XF+VbnJk6rbDKka&#10;HRwJwNLbPYYmEbfCIEnDvTI8qcb0OeCzrNHcM4NhQPVrm2QOTx4c8eTFHt+qi2RPtpl8Xv7SpW9i&#10;HXJXYWlwdOVmBffNiZ+5sm9PmWXf4VPczfK73Jqi40bh2oK3Do4E/CUZw2m2MTFVKyEhoalarW5O&#10;N61q+LItPbCOeF0Biyo8pfh1iW2BsLkbUffmgMUYTMNoNXAmF2pnOJ5GlG5bFM06JiavUO/evRtp&#10;NJqnk5KS/kR3WdTe3OFPoh1xF7Bm0WgufdY4o327cuO4mHHigRM+OOqnSOTeWxDPPwkS9unJICl8&#10;VAK3XfvrPvFxwKcGR4TSAuW9Eq38CZp9TExeocTExCeSk5Nb0U3rCl78DNYRdxWWBkeuxtsHR0Bg&#10;SGYszTmm+i5S0VukpqZ2SUlJaR8REdGQ7raoiIjChsN1+gNYR7wuUWiLuK7xv65m90ryStSdOWCa&#10;neAXvqc0LH0z6s7bgJXsyLV5i2YfE5NHKy0t7THSCXka2iXy3+b54KUFMeuwjrgr2bF8JKccN9XQ&#10;bojBBkevRCUaji+aaTzAAmAq3dDRCVzc61ON9vva4AgozYu5XZar7Eazj4nJoyX0leCmDdy8obut&#10;KkCWtRvriLsCVwyOek1dx1U9eMid+uUK98PPly2yrfQY137wTO7r42e5nM8Pe93gCAgMyVhIs46p&#10;nuoxMiBqC5WdDo46ko6Ize+oyLN3vIF1xOsa6azqD7cCnWIW8stvw3LesIJdZOYWbvjSbQZgyh3s&#10;h9XsBi/4lHspId/g94WJOWj43owip3hH8OLPAmkWMjF5nBISEn6nUqk6C+2SPXdpy1Yoe5bkK+9h&#10;HXFnA98YihmLD4oErA2OqtFwM9QT+JXtRk+YYthfHwZHAqV5sRNJ9rGFGpg8VqQdai20SdA+kb7S&#10;b+khq2oUkjkJ64S7AlcNji5du8V1HvbrolQYrULTuGXrdnC3Ku5z8re/5P40eJlXDo6AAFnmQb/e&#10;eeyd7fomUrEDNBrNM0JlFyD7bX4pbdhSfTOsA17XwBQ7/kOxyEp1ttJqwFtG30fyJcgAaW9EYWEA&#10;zUYmJo/RlClT/mraJkFHhByyqeNcslj+x9L8mCNYB9zZdBlifaBi2+AIpz4NjoDSfOUMkoVsgMTk&#10;UYqPj/c301f6F3ViXcGLn8A64K6gLgZHrULf5LLX7+RulN/jRszfbPDnzYMjIECSeYDkHbuZXF80&#10;YcKEwKSkpE6mlR2AjoitU+tAw5duGyHPKXqIdcI9iYHzPuG/XdRr8nKu50Qd90zsYu7517P57VfV&#10;q/hvJ8EiDJhfX0SRoz8Xri22+R0zJiZXKyEh4R+k/XkWa5fgri11ZlV7l0f3KslXPsQ64M6EDY6c&#10;z958ZSFXaLv9YWJypWBg5Ky+UkBI1pDHpVkPsU64M3Hn4KilLI1779MyflAUMeuzGv68fXAEBMoy&#10;bvhJMtvRbGTyVWF3Zk0hjUET6tyqeqfpG0VpizZgHfC6RDb716l18JFXmF7Xc4KW65PyHheUttbA&#10;q6pVZICUw3WOXcS/YyT4gYETFq4vAUt9R2bu6EizkomprtSAtDnNsLZITFpa2h+pe6sqy42b5OoB&#10;EhscuYaSPOW3JSvlNuc1E5MrBAvBmLtZIwDtFnVuixoEyDJWYh1wZyIeHF2/fY+LmvsFF6z+qFZM&#10;zCoyGhy1JX2ltV/u567evMtJUz9BzwPwhcERECDLKveXvfsszUcmX9OECRP+jlVwU+Blw4iICJun&#10;XUUu2vpP6GhjHfC6ZPiybZxk5gdc93HLuKfk87knB8/iWobNMOpENJe9yS/R3SFqHtctPpPrn7qG&#10;i8zciobnk2iLy6O0ehnNSiYmd6uBWq1uibVDptjz7tGeBeG/KVsRsw/rfDuL1yZO4VpIzH+IFXD3&#10;4Ag+DCuLmc4vJy72622U5Mcc02f0/j3NTiYmt2rq1Kn/h7VBpsBTpZiYGNvfSwle/PdASeZtrAPu&#10;LITBEbQHPWPe4V4etcgpPD/iHa496Sut33qQ+/nSLS4szfygSMBXBkdAoCzjrr8scxjNSSZfEemA&#10;NLZ2F0QMGSB1IN5snv89LH1La7lWfwntgNcBMEWux3gt/2HYoDfWcIMXbOIXYDDndsjCz/iPyvaa&#10;spz/TpKvvm9kDrmu6A0/P47N92dypxomJia2w9ofc0A7Rv1aVWFhRMOSPOVXWOeb4R2U5kT3oNnJ&#10;xOQWTZ8+/T/29JVSUlKeIt5st519Fvw3QJZ+DuuAO4Mg9UZu8YavDew7cZErOXSKezJsBnf9VgVX&#10;sOWo0XF7eTFhPRovhi8NjgTIIGmun1/aYzQ3mbxYDchApw1Wqa0By1bSMGzS8Gx926hs/S2s810X&#10;vDApp8adVVtoO/R/9er9IwG5Tp9Bs5KJyaWC9x5hdUys3bEEdFpgajANxqr0eTF/LiuIPYx1vBme&#10;D6w8WFoQHUSzk4nJlWpABkZPYu2ONUgf60nwXx2MdQUGL2sZKMu8iXW+nc07678yDI6SF2/kFr63&#10;3e0MSdD5zOAIaCjNyKFZyeStEi/V7QjTpk2zfUUWosicXf+JytH/iHW+6wpYotvaynW+9E2j2iDX&#10;FX0RPmXtb2h2MjE5XWlpaY+TzgT6krMtEL/PwGqbNDibVJIf+wHW+WZ4PiUFyodl+cppNCuZmFwi&#10;MjBy6CayADxxokHZJmnWXwJl6Uexzrcz6TR2NZecu9sjgPeXsHP0RgKkmbv8eub8geYmk7fI0Tuz&#10;GCqV6r80WJsUvmDtb6K0RZuwznddMeDtj7jnXsvk3y8yGhSR7a6jMvgpdZi/+ohCqz8pzdr0F5qd&#10;TExOU3Jy8t+wNsZeSJvUedy4cTa/k8Kl+T1Wmhc7H+t8M7yD0ryY1fvju/jTLGVicorg/Wrhg9O1&#10;xZ7FrHj1Tnu8kSzrA6zzzfB8/KUZp/xenfM3mptMnq60tLTfQucBq7yOYu8UO3ISjyly9NOwzjfD&#10;81Foi04PTP+QVXompwmeQtszl98a8ARp0qRJf6bB26SSXGUfrOPN8A5K8pWf06xkYqq14uPjnd5X&#10;ggVmaPC2qkFgSMZ4rPPN8HzIAOmcX/9Mm9+FZaojkYHRn5OSkmp8sMwZ2LNalCCYZjdcqz+CdcAZ&#10;no1CW/xgeNZ2Nt+fqdZKSEhoirUptQUGW7CyFI3GZu3Ni83HOt8Mz6e0IPaHAzmR9k1hYmIy0fTp&#10;0//g7IGRAOkrwXfZ7FvgKHjx3/0lWWVYB5zh4UgzHgRIs8JoTjJ5mmDOK1ZRnQk0JnYtXUkVuWy7&#10;VJ6jv4N1whmei0Krvy/XbhtKs5GJyV7BgjAdsLbEmaSlpcGTbbs6I2W5ysalecqjWAec4dmU5Mde&#10;37t0mD3fmGFiMgieYmPtiDOBvtKUKVPsfn+3oSTzlUBJ5nW0E87wWAJlGZX+kgwlzUYmTxHMdYW7&#10;qFgldTYwnQW+Zk+jtkNcA7muODlaW/wA64gzPBd5Niz1zcRkn0hbYddS3bWBxNUJ3rWkUdusklzl&#10;i6UFcZewTjjDcynJjS0vy1X0pNnIxGSTEhMTn3BXXwniSUlJ+SeN2h41aCTJmBgoS6/EOuIMz8U/&#10;NGM+zUOmOtZj8AgXq5iuBCp9WlpaW3oOdql3mr5RlK54AdYJZ3gu8pzij2kWMjFZFNwxhTunWNvh&#10;SqBdIti1gAyII52RshXK0NK8mNtYR5zhmZTkxT4qy1dOotnIxGRJNn9w2tmQAVJ7eg72qXdaI39p&#10;+sxAaeZDrCPO8Ez8pZmbaQ4y1ZEec9aKdI4CnZHJkyf/m56PXYooLGwYpStagnXEGZ6HQqt/pNAV&#10;f0azj4kJFTy9gafLWHvhLuApkiNTWmCQRAZIr5YUxF7HOuMMz4Nf6jtX+RbNQiYmTA08oa/kyI0b&#10;XhERDf0lGXMCZRmPsM44w/Pwl2Vtp7nH5E717t27UV1XdjGk0neGFxzp6dmrBsN1+lisQ87wQHT6&#10;i/Jlnzs0IGbybSUnJ//FVQvCOAJpI+Hptn0vRlOVrZS3KSuIPYt1yBmeR0n+iI8L09rb9f0rpnqh&#10;Bs5aqtsZQPtI+BM9N7vlL02PxDrjDM8jQJZZ7tf/HbaSnbsUHx//J7gLgVW8ugYGbI7M+xc0YKm+&#10;WZSu+CzaKWd4DHKd/trA9C1sqW8mg9w5l99e7P4UgUh71ob/BjreWIec4VmU5Cm/T0vza0Szjqme&#10;i65I55FtEhkgOfR0W9Dj/TMbB0jSz2Cdcobn4C/Nuu7Xa/bfabYxuUpwxwGraJ4GGSQ9RQZxtfpg&#10;n1yrnyzXFd/DOueMukeh01cM0+lfptnFVI8FAyOsHfA0SPtZqxXOSlbK25flKy/w77ognXNG3VOS&#10;q/zhYN4Au75/xeR7goER1gZ4GrW9oQwiHfD4AFnGXaxzzqh7YCW7gODMUJpdTM4WzFfFKpcno9Fo&#10;nq5txQ/L2fUHeU5RYbS26D7WSWfUMVr9GJpVTPVPsFR3G6zuezL0SZJD0+0E7c9XTiKDpHI2UPJM&#10;SvJinqdZxVTP5I6lup0NDJJq8ySJV8f5vwuQpRcESjPuY510Rt0SIFkyheYUk7NEOiBPYhXKW4B3&#10;kuB9BJKUWnVIFPO//N1w3fYP5boi9kTJg4jSFSXSLGKqP4KXnJ/C6ru3QM6/fW2fcBdG+DUsW6FM&#10;25unvIJ10hl1RJ6yqiQ/pgvNJqZ6orpakc5ZwGI29MPWteor+cmyfxsQkvl+IHui5FEEStNn0hxi&#10;qq28fWBkSkJCQvOIiIiGNHkOKyZN/3hU9rYFCl3RZazDznAvcm3xZ+0LC9kL0fVA8DTYk15yri3w&#10;kvSkSZNgKlbtOiREsCQ46ZQfg8452mlnuJXS/LgkmjVMPi5vHxiZAk+4YfEtmjzH1WpxoH9oxqwA&#10;acZFtuJd3eMvydzp1zTtcZo7TPYK7miSgVEnrNL4AvCiJH2a5BTJtUUvDs8u1kdri25inXeG65Fn&#10;b/8qfMGe2k0NYPJokYHRH7H67CtMnz69TW2nAgvamRX1F9JBzyotiD1bCktOI513huvZVxCzUp/m&#10;hE4mk0eK9pV85mYNxpQpU/5Kk1trNQrL6O4vzdhGBko3sM47w/UEyDIPwdM9miVMtioiIiIA5qBi&#10;lcTXoIOk1rWebytWWtpj8mXF0uHZRXqFrugG1pFnuAa5ruiHyPTN/6E5weRDgqcrMO0Dq8e+BkwF&#10;hm+4OeXOLVWJdlTz0oKY3JKCuJPsXSX3UpIf+zHH1f7JIJNnqT4MjMSQtLZJS0tzZqe6QcOQ9H6P&#10;S9NhsHQN68gzXAMZIP3sF7y4Jc0HJmuCFenqSwcEY/r06U/GxMQ4/ZHjsMzixvKcojkKrf6IQldc&#10;hXXsGc4hSru9MnLZ9u700jP5gEi9/A9WX+sD0B4nJCT8g1yGx6qvhnN0YnFw4N78WEVpfuzmknzl&#10;HaxTz3AeJXnKc/tWytk32nxEdKnuzlidrQ84/aayIOmC//pLMt8KlGUeIlRhHXuGk5ClVzaSZr1I&#10;rzyTOYEBxipBfQSeKJFOyZNpaWm/p5fH6YrK2dZUkVM8jQyYvlTksCdMzoRc19tRy7a+Qi81kxdL&#10;rVY3x+pofYS0SZ1goEjaJZe8X7c/u4t/SV7MQDJYyivJj/0O6+QzHIdc13O7cuLYk20vFyxagNXP&#10;+ogw+wYGi+TSuObpaPDiJwKkWZP9ZVmfB8oyrqIdfYZDBEoy7rClvi0IpnBAIccKP6P620nQIDpj&#10;MQcrahCp3dZBnr19nFyrX1X9pIktI+4ocm3xdHpdmbxQcIMCq48MQ6ekxbhx41x2A0fQwbyYP+8r&#10;UA4oyYtdUFqg3F6WF8tWx3OQkvyYO3sKovvSS8vkZZo4ceI/WV/JPLBYTlpa2v8RXP6eXYBsSdtG&#10;sozXAkIzVwTK0r8NlGXdwwYADOv4SzPf9PNLc+rsBG9XA19bZcUdkIrfmi7o4NbCJF+sfyJSW9yH&#10;DJgmyrP12Qpt0dboHP2P2MCAUU1Ujn6Znx/H5vt7keC9R9IBqbdTVhwBnipNnTq1MWmb3PqiLUzP&#10;g2Wry/JiogkzyQBqTVl+3Ndl+TG3sMEBg5IbN45eQibvEPSV2FNsOyHtUhtY0MENN5aN1Tf9Pw2l&#10;S18OlGaMD5BkLPWXZWzxD804iQ0MGNUESNPzyJVjfSUi+FZIW6xAM2wH7iLBYIlcy7/X9rslzhPX&#10;AKbtDddtfU6RsyNSodsxRZ5T9C4ZTG2S5+i/qW/faorSFm2gF4bJwwV3HOvLgjCuBAZLpDPXFFb4&#10;o5e2zrU/O+JPZTlxbUryR/QvK1DGleUrU0rzYnL35cVtIYOqn9BBhK+SF/dgX0HMm/TSMHm2vPKD&#10;054IXEd4hcNz+kpkMCDLbtIoZFlXf2l6ZCNp5qRAScaCQEn6x4GyzK8DJZkV2EDCV/GXpH/p18Vj&#10;8sb9goIJU8WwwsuoPdC5g7tMsMAFudxeMRIfWLDlb/Lsom7RuiIJGUBNIIOKt8kg6gtFTvF3poMN&#10;b4Sk5Wz44s/+TpPL5IGCjjybsuIa4LomJia2I4PPf8GTOXrJPVrwkdtiraL5nryYF/bmxUSW5cVM&#10;J4Mo3d4CZXFpXuxFdNDhZcBKdh9ny9iyuh4qeOJB7Hl7rE4xag/pI3WC6cHe1Ffy66/7q780q0tA&#10;SFYIPJkKlGXNDQzN+CxQmn4UG3B4G/6SjAt+fRb9k6a2/kihUPyOjN7r7Yp0dQXcySXAIg//cta3&#10;TOpKvfX6RtHZW5oolu/oPjxbH6nI1qcodEXrCN/JdfqH2ODEE4jS6X8Ky9kIL44yeZjgnT7xwGjD&#10;hg1BZ86cmXvu3LnFruLs2bOLjh07lvzhhx+GiOuqLZB63HXXrl0KEs6SW7dufX737t2v7t+//x3h&#10;x8rKysuES+T/cdhXUVFRev369U+J20U7duwYjoVXF9Cn3u3hCRP5dcqHaOtSu3LC/gBPpvblj3gF&#10;nkyRAdT80gLlppKCmEvYwMRTKMlVlp5ZG86+0eZhio+P/y3rK7kfoa9E2qd/u2L1YLcqorChX//M&#10;xo2kS57zlywdGiDJTAqQZq4NlKUfJYMqj12Nj5zjL37Biz1m1oHLBSuKOKuyb9myZcj333+vPn/+&#10;fDYx/J/cvHlzC3Djxo2PLl68mE32Z544cSJ548aNUsy/JUpKSqJJpyXJmXz99ddjoEODxVeXkHPq&#10;SPKkTVJSUhPooBB86qW4gelb/iZfuqO9PKe4PxmcTInWFhWSwdQZbPDiDuQ5RfeicopfoqfH5AGC&#10;FdjEAyOor2RwwUVHR3Pdu3d3Gc8//zwXEhLC/fLLL492H/thyaT/zX9JXDdNgXaJDIIOkHauMj8/&#10;nz+/Hj16cG3atOFat25tlZ49e3KjRo3iyGCMu3PnTgVpNz9fv359EBZXXQJ5QdqkDvA+6rRp0/7l&#10;kiV761AcGQTuWyb/94H8mC6ly2MHleXHpcGS5mV5sRXY4MUt5MeeKM2L+Rc9RaY6VkJCwu9IPWDv&#10;PXoQMGhKSUlpCzdz4J1vt7/H5Gr1X/BXMnhqB99+Cgjhp/etaSTLPI0NXtxFQ0lGMD073xUYOazA&#10;2cvp06dnX7lypSouLo7r06cP9+yzzxp1Dtq1a8d17dqVe+6557i+fftyy5cv56qqqu6/o8vth4Un&#10;5tNPP5WRTtHF9PR07uWXX+a6devmNBYtWsQ9ePDg7tSVH8ZhcXsi0DhDJwUGT2TQBIMnWAXGu++k&#10;IIrI0P9++NLNTw7P3t57uHZ7klxXvCVKW1yODW6cgTxHXxm1rGgwjZ6pDkWMXCvTcn/p0qV8MmAx&#10;Gli4kpUrV3KfnrzASdfv4Qbnf5Zhej4HDhyIvX///vX33nuPb++wMByhX79+3A8//MCdvXpz34ys&#10;Ao8bJJmDtEdPE9rB4AkGtnQZX19b6ajBHt3Iv+7JVT69NzdaUpavfKesIPYbeFcIHdw4gZIC5Z3S&#10;guiuNH6mOhLpgP8dK/cMzwXrK/naTR1e/eb/LjB4WctGkoyXGkkzEvxlmV8EyDLLTQc1zgK+NQXv&#10;YtHYfU/wVEJ8Z9YRSGHrevny5TU///wzP/DBjD0G8cc9evSIi9hYyoUU7rwz8l1dKBY+sHv37mgy&#10;kLoDd3OxsGpDTEwMB3ejx285yEkK91S9tkgnwc7BGyENAtxReQruqpC8bkY6nH/z+sfRIoUv2POb&#10;YUv1zeRa/fNRy/QaMrg5jg167EJb/CBKVzSRRsFUByKdavQl5/Pnzy+tqKjg2rdvj9ZlZ7Np0ybu&#10;o+/P8YMj2fvFh8TnQtq7eeR8HsANFswvADeEZsyYwe3du5c7evQoP+A5fPgwt3//fo4YaNSPAPj9&#10;6KOPuAMXrnNh7xcVTZs97wVx/N4K7aw8De9rwACY2AGfG0TBEudlK+PakAFNUGmBMrs0P+YCNuix&#10;BxggwTtWNAomNysxMfGJ2vaVGJ6LuK9E2iS+rxQe7kNTWnvnPe4nyWgK0/gCZBnJjUIyvsMGPfYQ&#10;KM16GCDNUNEYfEdwdw8rJPZCOislRUVFNk8hERAPjqSFu+/FpecNwcIHXDk4Gj9+PDw54mI+3U8G&#10;R7seDc9eOx47B18GGn3otJCGAabywV2WdrD8L9n+u7feZYGBU3T2zibDs7YHReuK8qK0xXfRwZAZ&#10;orRFhSQYtnylG2VtQZisrKwXKysrT9+8eZO7dOlSrSHxoW0CAFPd7ty7z43f/DUdHOlLhfM4ePBg&#10;/MOHDx8olUrUL7Bz507u6OWb3MjPD3ChxD+EIRD6wR5u8rZvuPLKKm7VqlWofwDO4aeffuLmlZzg&#10;Qtbs+FF8LeoDxEbwbRKUCQIMplqQffBuJsx598qpMyUr5X8sWx7bYm+uclhZXswn2EDIIrlxvtcZ&#10;8XCRvhJbqpvBg/WVSPnw6r4SP3Dqn9m4oTSrb4A0Uxcote+Jk78s83MSivf3lXr37u2UJXFnzZrV&#10;FebZf/HFF/xdTlPDvmbNGu7kyZM19gs4a3AET6tu377NkXNxjPuVnHrHEb7TAoOj6KzVXjO9rq6A&#10;BoI0Cs8Q4AVJ/i4wPIWEuy2evuJVRGFhQ0XW7n8Mz946UKEr2o8NjACFVv+IDKig0jO5QVBuoExh&#10;5c2UqTPn9pSt3XFaPOCwFRnhzM0K7oMPPqjRlgjAFLkjR45wn588b/A3LGfDNCF+WLThypUrjzC/&#10;wP/+9z/u7K0KLvLjMt5v8JriWwrdh2Onznynl4q+30jqUNdpM+b0qKyqujhw4EA0nKeeeoorKyvj&#10;Np74hQ9n8IrPM4VzYNSEtktwB5gfUNEnU/8guPyDuLXV4cKIgF05cf8pLYgbU5KnNLt8eUle7KN9&#10;ucps6o3JhYJ3V+DjpVhZcxTSbrxXWVn5M+nPXCC/l0T8cvPmzc0rVqyw+pqBJTZv3jz4xo0bhSSs&#10;z53F1atXP4RwsfgwtFrtixcuXFiMhVUb4NUN0u98DovTGjNmzOh28ODB0fDuO73+Vwk3Hzx4UEG4&#10;9/Dhw3vwS/aVE67fv3//jL3pxrDUVyLtkmevDgqLRvSb/4+GoVmygOCskkBZxiNscPQ42U8GSHrq&#10;y3sFRgPLRHsgA58gUoDuv/vuuzUMeqdOnbh9+/ZxlQ8e8ndnTY8LOGtwBO8g3b5fZejEOAwZGA16&#10;b8tq6LRg58BwHGgcyHWF6TSdiLHpAFMU6FQaT7nb0ECW/fFvo5ZufyFKW7RPPEiKyt5+VJH15T+o&#10;OyYXCFZ/gvKBlR1nQ4zjRmiX2rZtW6MtEYAbPltPXaxuF9bufCRbo9+dnDqjuxAGMfzp165dQ/0C&#10;0Ladv13BRW/ax0nX7Do/+t1lZhefIYba7OCoV69e3NmzZ7mZu7/jzyV01fYdWBgM+xF3WmAwRV/m&#10;/hvcPKTFss4FC0SQAdMfSvNjB5XkxxwzHigpP6TOmFwkUjY6YGXHHnJycl4iHfvt0PGGdgWeBmN1&#10;HYAZOB8dP3t+4KrNeZNnv/siFp45SJvT9fbt20WlpaXc008/zU89dhZBQUHc5cuXufWHjm98fe4i&#10;i4M3GEzcuXPnIdy0xsKqDXDD/fjF69/Jcz4YZ62fBrMMysvLt8Hg5+TJk48mT57Mv/MON5ywa48B&#10;11Emk0G+PIL8u379+sYFCxY8j8XnLKBdEveV4KkUyVt4Uu45T2aeX/CbRtKlzwVIM/aKB0lkgHTa&#10;L3jxE9SV92jcuHG/JyPWWq9IN3/+/O5koHILpqOZFiZ4ggQdj/cO/8TN3Xu8TgZHvvTOUH2CNgp8&#10;h0XorNTphyo5rgGsqKfQFunIgOlGZM6u/9AjTE7UxIkT/wn5jpUJZwOrZx46dKhGGyJmw4YN3Mnr&#10;5dyQDSV8eyJZs+sn4WmPwNdffz32IZG5QQ1AjDPfLo3+bP8FbHC0evXqfmRgdA0WpsH8AzA1r+SX&#10;q4a2LWz11vWm4TBci9AmAcRmtYKl5UmxrbOOSmFERMOdBdFNSvJiPy7Nj7m1Rxf+V3qIyUmq7c2a&#10;OXPmdIeOOUy9hWmz0MnG6rcpMDha+93PfF0PXbNNj4VtjszMzJ537949uHDhQjTs2gADnTNnznAF&#10;3/7En9uQ9z5fgp0DcOLEiUR42o2FU1tmz57NfX+tnD8H2Zrik1j8QEVFxV5yHlzHjh3RcBxlyJAh&#10;HMnXR1+fPV+UnJraDYvbHZj2leB9clJm4XtQdSSugZ/0f3/xD83IIAOm637932lMD3i+4C49dpHt&#10;5fDhwxPICPoBNlcflq49f/48p/vmR77wssERw5WQ8tMMBvy0iDN5oUgD/28sb10BMe7vkqbrkaU7&#10;t2Qwzt26V8mFfVDdloSs2XF2zDtZ6GpxsCDDrVu3Hlm7Ewkr3kE7d+PGjZ0ZGRm99Hp9JKxwBwvY&#10;mFvhrkuXLtzx48e5767cNJxL8Jqd1xNVaQ5NKWG4h+Tk5Nbw9IkUbfauopeK2JXfY3lrDXhCRDrl&#10;X5F+CqfT6dB6bQ1PHRy99NJLfN8u88AP/LkNWr2tEDsHwJWDI61Wyx04f40/BwCLn+RfV44I8+8M&#10;4AEAzBpYeeQMN/C9L3Oxc/A04J05OlOHSSwysvw7jDKxi2YP3333XQLpDKAGHVZ8u1/1gFMVHzYU&#10;3Hklx666a3BUUfmAS9t1lGfH4aMzL1++nAsfiiTnPLG0tFS5bNmyl5YsWfIC3NHBwmf4DvRx9BOk&#10;fMF8XtZJ8VBBg43lnys4efKkGtoiS3dwExISuJv37nNjvjzIt18h63Y9jF260uKHWfft2zeSDLju&#10;FxYWou9diunQoQNH2mJ+ARjsOAB3aL86eJC7fOcep/x0f3VbCtP61hYdHzt7wSvYOTA8H7jDSwZN&#10;LXxtVT5fEwxsHekrwRQu0g5wQ4cORes1LFbVu3dvbunSpdwzzzyDugFcOTiCFTLhVYe7pJ9mLxWE&#10;VWQwIPTtBqzamo+dA2BpcET6YNxD0ufD4rCFH67f5uSG9zh338Lih8ERyYubcL0hTrj20Edcv349&#10;d/fePe4eCedOZRV3+sYdruzcNf79Uwj7xs2b3JgxY2xaWEwikfDvuU/Y8jUX9t6Wtdh5eAPQV4Jp&#10;exMmTAgkxb9+9ZWgQcYuir3AF9zv3LmD3nWNioribpNOhfyTfXyhJZ2KB0PyP5lBKkmyOwZHtgCP&#10;V2NjY7n333+fu3LlCr90d3l5eRF8AR8qExYnw7cgDcHTpAMML2fDOwVs0FR3akAGCe2xPHIF3377&#10;7ThiLO+Z67gAYEhv3LjJTdt+iG/DJGt33VMsWxOLhYfxaek3M+7cr7wL7d2IESP4+fFYPOb4+OOP&#10;4WYnt/PnK9zAD/fy7z8CIYW7b0Xp3o/H4mR4P6Qj3pm0R/DtFfi8AmuT6lAwjRvLI1vYtm3b0Bs3&#10;bnDBwcGGOg2DoLlz53K3SCf6xr1K7rOT57mHDx9yw4YNM6r7Ylw9OMo+WD2rh/S3qqTrdpXbi2Td&#10;7tvStcVHLU0pszY4On71Nhe+sYS/+SRdtxuNxwbOxy3MG4jFD8C0uqtXr3Lldyr4G01v7jpanW4x&#10;63bfla7beVNSuPOKdO2Oi2Hrd10+cP7qna+++srqAAk+30DSyWV/fYoPa1jOh1Ox8/BWYKoe4Z/x&#10;8fH+pGr4XrtEKnutl+qGlUFg7iwUGGz+JlREqPhxnx3gC0nI+j0PhuV8wK/q5EmDIwy4k5uTkwN3&#10;AB4eI+cKq5lgcTN8F9IAPDVlypS/0kaAyfV6DF4yxfLCFXz++edhd+7cqbLUbsANnwek0/J2yQmD&#10;4Ry84kuzc+oxSDvYA95DghWn4CO18CFsLC5LvPLKKxwJg7t37x738bGzN1LyCiOxuBi+DQyYCP8l&#10;9pE9+XaTnPEUm9T9k/CO4Invv+du3a/ivvjxQvWNDtqmJG4/9MhTBkcD3tu6CQvDGdg6OILVRifP&#10;ftuuRSfsITl1Rrew9/Xb+Ou/duejkHW7rw1c+UVOYprlqckkH3+GG1zY+QvAKyQ//vgjN7+s2mYM&#10;XPXlKiwsX4LY7afhfUuv7ivB8pPQ6cMSaA8wMLp586aeDExqFA5Y6emTTz7hDl+6WV35+Tudu8tH&#10;LF01QvDvzMHR1q1bw8ng6Nprr73Gde7cmR+5w0pOQJ8+ffjVVAT69u3LT0+x9WU8uEvw2WefcUcu&#10;33yoWLFJQ0ZJbJBUT6Edk3/TjgmTE5WQkPA77Jq7Cr1eD23GddIWovUegPeFYIGGDcerl8qGpfwH&#10;rdycjYWHsWHDBgkxpj/BJwssPZnq3r0798Ybb3CLFy/mn1JZuzNJ2nAOBlmXbpYfzslb+SoWN6N+&#10;QNqjZ6HzTtok9nTJyaJ9Jac+xQ5dXfQ13yeC9mTdzkrZ+0X7lVnvRe3bt28UGxy5b3DkKHCDKzQ0&#10;FD1/AehnXr9+nRtLp2APXLk5BwvLl4G+0vTp0//jNX0lGNXBSWOJsYeVK1e+SgrJGZiniS15u2XL&#10;Fu7bSzf+v73zAI/iyPb99X3ffvfuvn33vg137+595AwOgA0mG2OMwowyEkIgMpJBQkSl6e6xHNb2&#10;woJtwIuJJpggEWywCSYjLAwsxhiMDdiYnCSBQCCEBNj9zr+mSzTjUp4RmlHV9/0+UE91VXV1ndPn&#10;VGRnhjiUQFbOuLfeec6chiudI4B1Qz+cv7jwkxOXCj88elZ/+8APDFvmUX3M1q9LGLvtsD7361P6&#10;3ovX9OzbRWwr3LIOa+TMmTOHHcoYtmrPCZyjIiqDpG6BqXijR4/+HbVVuU6gGoH00m+oDmtkq24A&#10;XVFcXJxD708o6wBT3zAivunHK0yHsbU9ZMgkp5V/jgbO8SDH69Tx48f1zp07C9OH4wVjAPPZM8/l&#10;6kPWH2CbK0B3XSm4ox88+NVD03BEwOHC3PZZ+7775+jJcs2RxGGUYIdHOdpdveAqW6miPGrnCA5L&#10;1oWr+tYzOfqBC9nnb968+Qnn2rVrSy5evDiVHKgYsu36Llq0qMq6pizn6N1332U2GcqQeTbnVu71&#10;6xt5GfLy8lahDHR/CtXDgFWrVtX4kgcqw/Jvvvmm3M4rKpu+l+qSfTeI/gvWjBelV5eArYRZOLXS&#10;VsLOXa4SdvKKN2ZkZPyiUcAQgMOD7WUn7TiiT9r29c9JOw/nf7L3wMS9e/cOM3P58uVZFXGO1Mxv&#10;9Yk7Dhev/OJLGwSzPIGIn/p+n+ClWxYFrdi1K2jF9k2hS7csAGFLN78T+cHHSgkL19mDlm79MGL1&#10;7gP7z+fkk9CxESdRWQBGoVCetzFUuiqrYPSUWS+K8pfUTSBbBEaVas05KJ4QbC7aEKaiLFmy5IW7&#10;d++ewfrCsj5yy5cvZwe1hhlbdgdm7P5GlJ4z0E/keB3HlFxRuoCeV79dfI9tEMM+oI6R9XvWjF1H&#10;B85ZGRc39d3eA1dnrtl9Pvv6lexstmBYlA6AMYVFxOO3H9b7Ldr4mqhMkrrLpEmTMKokR7orEciI&#10;+3VKSkpbUX26i0ftHFUEnFE5cuRIttwAHT9FRUWFZMMtXrNmjZ8oTxFlOUcVAZ3xQUFBbNtunNmE&#10;tVyFhYWHKE23Hs5/7NixpHv37t0t6/3ge4K6wRl2g3GGHb0nS8aeS6L06jKwlUjGMDX40dtKMEBE&#10;hawKJFxdsPNKcHCwsIFgSBFz+CtCefv7o+eUx7VarexU+nO5Vz8t69DEqkIG06myptiA06dP68u/&#10;Pcem1/RdtGGKKB2JBLu8pKam/s4QPxlKCdgJR1R/7gKOC31ID6JnTyTfnMmTJ+unbzjOy2COy6rd&#10;10ZOnRsgStMZ+livxlTj0hwv6LQ7xQ82qLFmZBWFLdk0V5QW+OrrbxJhNOEMDVF6AM+z4cfLut/q&#10;L+6Tc/WSKB1J3QZnGBobzshR7jICdqQT1Z+78QTnSASWKWRlZek37xRdyNjwWaQobzPVdY5EwI6c&#10;OXOmfqugoPCr49//VZRvVXnzzTc7kgP4IY5WKKvzHPoeu5J+n3dLD+RHPazMuj5y5oJQUboSB7CV&#10;4uPjH83xBmTwu/QQxRUrVviQkLGTgUWNxJ1QQ9W/yXWsYwpK37lZVL6qQkbNRziQTZQvB/vX84PO&#10;QlbIAxcl5YMD2KRB8svgikXOlQGHUxcUFJDfsqfM9YaJiYlsO9m4LYeYY4QdmEZP+YePKE0Rd+/e&#10;zS1r1Ahri05cu+lwjIio+R+NE6XDwWGwGLFOTk4WpgeWLFmibzmd7Uhz+a69onQkEg7ZBK3kaNIv&#10;Q02PYptxt3OEDaVI/+04fPiwHhoaWkJsbCxj/PjxOqYZk3OoY+12dHS03rt3b7YxlagszvTo0UPP&#10;zs3Vp+07dmbEjHlhojKALVu29MvPz78/YsQINgKEMmCnYJQBW2WjDGDs2LHsGjrFca6bKE9n4CSh&#10;jr7Jvl4Q8+FGVZR/ZcBuxcXFxd+vXbu2zB1Gcc4TNmDYfiZbDzZ2E7VkkGP0rnSMKgN2z8Y6P0Mc&#10;3RtIATYSFaK6kAFwY9y4ccKG4k4++OADfff5XKYcLBmfXxWVrSps3rw5sKio6P6gQYOE+QL0kMBI&#10;eWvvcZZ/6LKtpR50JpE4k5SU1Lxnz551fsod6oCMkGpvCFNZrl69+iHWEInWSHKweUv+7UJ9xCbH&#10;7pqW1Vl3+81dWan54nfu3NmPtZii9AF2v8M6x/mHT+uBqz/PV5Sypwnn5uYuxLoifIBF6eGjjdPp&#10;pxk7IwUs3/W1KB2JxBnIITZCMUSzToeUlJQGojqqKdztHHHS09NfnLz7SKb2+bc6gK4D/Y3zgcBw&#10;+nvs1sP65H0n9G1k8F+9fYflDQdIVC4OZhPdvHlTf3PfsfsRize8IsofYPbR+n2Hkl7OPFqIMoze&#10;coiVYdgGh94F2JQB117JOqavOn5B/yHvFjtmJT4+Xpi3mc8++0zffvrKzwHpuw5MfP31Sq8PnzFj&#10;Rrfr169/evr06Z/K2nwBo0ULFy5kB4NP2H64pOzW9F2Hx/x9xguitCXlQ7ZSS/Jd3GcruWKr7tLA&#10;Lkx5eXnp3+Xk5x/Jyderwtn82/qlS5eEjQ6Q4mbOyNHcB/esP3lZj+bnJWVk/oiyHD16NB7beONg&#10;L2rQG44cOTJm+vTpFRKIjIwMv+zs7PlkgNwtazcpgKkrZ6jM2GTCMa1u/WRRmhJJaaBXkuSyoSGi&#10;dTJomtZSVDfu4rXXXnsmJycHhz4zx0Qk2wAH92FEfPqXJ401QFk/RyxcR0mI0y0N+jCHkIHwE3bE&#10;FOUD4NBgdAk7Gt0suHMWjtuVK1dmnDp1Ko0cpxn4m8pyND8//ycsUhalAXCwLBk77MDCyHX7mV4M&#10;WbbN67eNlbgWjCTV5Y4bV533WB1qyjniDP7HsmERCz59hTN43sqXomeviB32jw+jR727IABEv79i&#10;aPS81WPCF65/45XtX269dfv2zxjREZWNs3TpUv3g5Tw9aM1eve/CT18X5c3B8ghzGQbOX5OAMoCY&#10;mfODUIYRM5dEDJqbERO5YK0atnz70iOX8y6jkwsb2ojyBxiNgpMGh6UynUVkkHeAPXjt2rVijGKJ&#10;0ubwGQbzDjvOMnJMv95zJ3LhJ9UesZI4wOwSQ0RdF2pK2Ee+OzcgaNmOjdaMzJPW9N3nK8PUL45f&#10;rciGDNitjh0IlpF1qeT+5bv2Yve6KVOmdCEj4ghfQ4AhYIz+YF4t5rUWFBTgQNc84rLBOXKkculf&#10;dkjXtGnTdB8fn1/kbQaGzI4dO/TD2TccQsCco935Y96SPQOSqkEOQntq3380xLVOBHdsi1sRTpw4&#10;oebm5t7r0KGDUL4BnAzogwXGhw6dHyFLP5snSq8ikJNjv3///k+YOiLKTwR6Ibt16yb8TQTi7t27&#10;Vz94xWGIMN2U/vnl2GmzK7w4WiIxg9ETEtU6tR04OqtEdVHT1LRzVBXOnj37Oo42EJWNg+l5P94o&#10;YGc4BazIPCRKpzps3749Ame9DRkyRJg/wHEI5OToU/Y7RtP7z1szVpSWmfPnz08uLCwswLTnsmYX&#10;YMohxWMd9YHQuQTs0+BlO9aUdfitpGqgQ5lspT8Z4lq9QI5RM1EmtQ0yRqq9lTdGiNDDumDBAmEa&#10;1QWHNV7JztFXfHeebbPLegcyPj+fMHm63DZXUm1IVltQO68T65HQOy2qA3dy8uRJLT8/v9TNYwDW&#10;H/3www/65lNXSo4eCEjfuae6H7pZs2b1uH7jxm7oOOgyUd6VBQ4UppVgY5qzZICMM0/lWJGVEycd&#10;I0k1wVS7iIiIOrEeyZ2zayqLJzhHmZmZA69duyYsG2fKlClsXTg6bPwzdrts6QMHU96wIVhZyzqw&#10;6Q3KiZ2OUVdhizdMF6UFjh49mkDpXX/vvffK3CAMx71gWt/Oszklh/eiEy1weeY/46fO7CNKW+I6&#10;YD9Uaz0SeqNFCddGXOEcgRs3bqwhI6hSva5lgY0mtmzZot8svKMvOXrWkT+MD+OcE+kYSVwJCf1T&#10;sbGxvzFE2CsDNqUQPbu7Ib1gv3fvHnMmsBGDM1icnHcjX1957IKj8wNGx4qd+0VpVZUJb0zu+frO&#10;r3dtIefrZvFdNpUYJ+VjXdJbb72ljxkzRshrr72mf/zxx2wnKEwJzCN9tPHHy7q6+2iJEwedZM3Y&#10;UxS5YL0qD6eWuApFUdqRzP6nIb5eGXDmiujZHxW13TnChjaFhYXfl9URjVk22OIbug5l9E/PPCtK&#10;qzqQLpyODq+yjjeA/iy6e1ePXOdYRxWxeMMvpvft27dvcHFx8aVPP/20zA0fsEsoDtzG8TR9jWMd&#10;GCt2fTv67Ypv1COpPrCVqrpG8jHcLEq0NrJp06awu3fvXj1z5ox+6NAh/eDBgyUcO3ZMz8u7rm87&#10;k+MwBMo5BHbdunUBO344veXk9Vt6we3brCeYGj9bJ/T+++/rpAh/wauvvqovWrSIGR+If6vgNhOA&#10;V/cc06NMixNBYPqunSPenh0oylsiqS4YOk5ISPgPQ469KkCZwdgSPXdNETn/oySzPAtZiR2Gdh0d&#10;99Y7z4vSqC4YiRo4K31k0Ipdn1tIn2FKxqD1B/TYz74SYl4g7YwlfdfR8MXr35CLfiXuhOT2/xli&#10;7HUhMTGxVtlK7nSOPvroowByBMinyNfv37+fd/Pmzc/2798/FDvYieKbWbt2rTUnJ2fxvXv3bmL9&#10;I6Ygi8oG6BumozNq6IYvWRmDlu/M4ukgrxs3bqzFUoc7d+4UEV+fPn36lTlz5nQ351caJ0+efJns&#10;xTOw69q3by/MH6B8GOHhG2cBrJ0yp4VdS0+cOFHmGlSMPmEHuq+uXCddbHSQEwEZu7+LmTHf5UfJ&#10;SCoGbKXUyh6Tomna46LEajsjp88NtqzKyuWNT4Rl5efnxr86pZvofjMx78wPClu6ZbY1PSsH92H4&#10;s9+6/frwjQd/AQ7pwo4oznkxVmXlhC/e9HeUTZSPROJqkpOTHzdE2asCpumInlfiAA4O9NbQWUsH&#10;iMBvcZPf7Z2c9tdnRfdLJO4Cna0kwl63Bol0bWvR87oTcjAWnTlz5idyVPTSwJb8ZW3kEhMTwzp8&#10;RfeCoqKiAmwy5Zz3pUuXpmP0o1OnTiwdnNeDqcY4GgVrs8lxgtNUQOQDctJ+Rnxy2PSkpCR2AL5z&#10;WZzBoazZBXdKHCMwcM6aOF4GLIEg5+ZKVFQUiw8npk+fPmya8IYNG9joDOVdxMtAFN6+fZuN7s+b&#10;N49t6Y1pxc75msFuo5cvX9Y/PHq2ZHQ9+MMtK8x1UVhYeAAj8qL7zSA/rF+vDlu3btVv3bq1z5y/&#10;pPpUylaiBvx/RIlIHKA3OG7ae36x0+cFjpjxQZiZ2Hfmh+C3ijhfEok7SUhI+C9DpL0ipD6iAxUl&#10;EolrUFW1viHOXhEwko0NcUTP6k50CuHh4UJD3FVg46hPfriEzt2Cwe8vG8zzJudoJpyPshyvqgIn&#10;4vyFC/rW09kl084sGVlFg2evHGZ+fqwVIucou7xdgatC27ZtmYOVXVCox20+VOKcBS7bunmS3d6J&#10;l+G9997rjqUa2HRBlI6rwa55OIZhxMaDujV995lUu5z67CpIjiu2SQN5UvVECUgkEs8BGzQYIu0V&#10;Ac8jek6JROI51NjBjDUQkpKS/gdTc0TP6U7gHOFgVZER7Sp2796tpxvT7gIydn/F8962bVs4pruR&#10;gyK8r7JgxCczc7deeKeInUFUsi4bZGRdGjV1pq/52YFxCO1OrA8v7cy2ytCuXTu22/C1a3n6ufzb&#10;jkO7eRlW7SkYMDcj3rkMoLi4+HpZxyO4EjiC2FlvgDFFOnpuxghRmSSVR9O01iTO5Y9qy6krEonn&#10;AzmOjY39lSHWHh2w41VKSkpb0XNKJBLPwZvWQz4qW+nIkSNjyUEh27yYTWNzBzgTkk8nC1yx4wtz&#10;/mlpaR1mL19uxeHTVwoKWXysQcKmWJmZmfqmTZvYESjYJAZMnz6dXcO0u9zcXDYCUnz3np514ao+&#10;avMhPcy8OQF28V2x6zjOLTLnKWL27PnPvbP36K6vLuexTROwBgk7y+EoBRzeinPbeBkA/kY5sCkN&#10;yotyZ98u0t/ce5wtmSjZnIawpGfdipr/0USFnlWUN5g6dWpXepYvzPXmNuj5phrbiQPzaJ6kepBz&#10;9CTppX8zxFoccHib6GaJROJZoEdzwoQJvzZE26ODnOorkXgHiYmJfzbE2qNDbbCVIuesHoMdJrnB&#10;7A78Mz6/Pvb1vwk3OoDjACcmcNmWdGx0hfhwMALXOMA6bYCtuPG32fkwY0nffa3/ok+08ZPf7lGW&#10;M1IaY96Y3KPfovVp1lVZl3mavAzBRhnwL79mzruElXvuhS7funLU1Fm+lV2TOfH1v3XFBjzCdF0N&#10;OY/By7auEZVDUjVgK5HD/1tDtMUhLi7ut6KbJRKJ5+EtW+hOnDjRY44VkEgkpUNGSD1DrD06YL2R&#10;6PkkDyCjswODHJ4SjGui+O6gNpRBUvshvfR7Q7TFgSL8WXSjRCLxPGw2238bou3RgfRSA9HzSSQS&#10;z0JV1caGWHt0gG4VPZ9EIvE8yFn+iyHa4kAC/1+iGyUSiecBeTZE26OD3CRGIvEOcIizIdYeHeRo&#10;tkTiPZTbkRwdHS2HiiUSL8FbFj/Hx8fLbbwlEi9A8ZLDYGNjY38jej6JROJ5VOQw2MdEN3oLqan2&#10;jtYRaoR1iNY/dpz6nChOTTEp1d7Jf6gaaRmm9ZuQrHQWxZE8WqLjbX38qK2Ex9g97hRrMkLapaWl&#10;/bsh1x4d6sL8/hHj1OehD0JG2oM9ZT58KjFwtOoDfdp3pBYgilObiBpl90VZUc8JE9WuojjO4F0E&#10;D9dCoAce9TfDG6jwmSK1P3i1rSSR1BVwVhlsDEOuSw/Y81uUgKvpHa0Mru+vFTX0t+tmmvgp370Q&#10;pY0kT87lh1xZB6kRDfzVew38tJ/bhKjzRHFqihcGKiPZM/tphSEjlWBRHACHzm+IOrBNsLq4ga/y&#10;E68neoYrL0SrI4aOUV8Q3VdbmUTvtYm/dow/RyNf7cKgmNQXneONGW/r1thP/ZHHo3axD3XhHM8V&#10;BI7QwnoP0oYHDrWFma+3tGpr0VYaWZUj5uuegM1ma4MdlQyx9uiArbzpeZ4SPWd1QFts5G//nrcx&#10;IT5q7pgxtgod6mwdpoWjHYXGaEGi38uiXZj6DvJrGmD/Om6iKtwdqrYBx6FVsLIK5W5mVXeI4tQG&#10;4Ag1tqgHUc5GFu1SE6t26Nl+9mRRXGdGjbf3aGzRvoUeeDrc/jdRHEnFqZAR4iGBdFIr0TNKJBLP&#10;geS4Ysee0AfvL6IEXA13jhr5q9e4cxA83BZCzks2PmItArXN5h5U9FL2GqDG9IiyjwG+g9Uo/ps5&#10;zouD1EE8Due5KHscRmqSk5Vnew5QRuHaoNHqQwZ5TIKtJ+Lxe/oMUoeYjXHc22Og+hJLa1Jqp8hR&#10;ij+P6zNIG2BOCwyJs/fmv4OeUepoc3rlOUd4lk79bJNYHAIfaHO8XtEvD2tm1fY0C9Q24m8YAMjn&#10;xWh1GMraJ1ob2nOAfRQ+7vyeQaNTX+zRX43nZeoz2BbNfwOl1U/cWLU7u2eAGg+nBdf6vaRZ8Dcv&#10;k89gbTDi8Prh9zozjn5r5KdcY4aKn/ZNA1/1p6b+2v4JEx6Mno2mZ0Ec/NbMomax5/fTTplH2FA/&#10;PoNsA/iz8Ofmv5vjmdsN7uG/oc7wG4wlloe/erB7fzXBd5ijbcHI7RGllLQ1Xj/8GR2/O9K1DlUj&#10;eLqcJGq/vD7N9Bpgj+VtG/VZ8hvVJ9qVczpVITU1tZkh0l4R8Dyi53QVeB8tA+0b0A6a+CvHzW0J&#10;bQgOtPkdYjSB/w5nBu8ZMor7m1q1TMSxjni5pE0weTHdD/k067eKOEeQQ7Q9tFl0Hvkaug66ZUS8&#10;+jyPBz3Ti+QBvyFffn1cor0Ly5/aGdcLMQl2pvcwMoLycDl+nnQdH10ZGKP6sPsI1ANPD/HNzhF0&#10;LPQa4iFNkTw6y0To8IcdSYxE8XzQ8YP/96YymeOYcZZvYNZd/eNUv04Raio6kxr4aPefDFanQy9y&#10;PSYC7wbp4BmGj7b1EjlHqMte0fbYknz7q/G8vnhbMcs5wO+oVzw/3iWu4T2UpEHvxdM6uyoDemgN&#10;cfaKgFEwer81fghsbcYs30PibL1FcWoLsPm47PUeqA03y2ptgdmRpBdQPpE+dYbbKHgmZxtXIob0&#10;UktDpMsOaWlpNTKXVuQc9Y9V/ZpalH/iY9sqyJ6Ba3jZzQPUHbiGXr+Wgeo2/I37YDy3C1WnIF6f&#10;wVp0PR+1CB/A5gHaTnIcttf30+4yg4PSxJQITP3A36Bzf20C7oOR09Bfy8HHr4nV/h3SZ/f6qsWs&#10;HFY1A0KD+8lxu4prbDTBov6AuFSOi7hG/57mTsHTfbXXUT78DpoGaPsdI1bKPeswWzjilOcchQxV&#10;glEulKNLpDbO+XdnYKiz9FA+youcin9S3hsDhih9UTcN/LUbKHdTi3a45BmN+nki0DGKNjzB3qu+&#10;RcnHtc79lfE8bRj+PN2gkUoorj3TV30T9c+um+ocz4h8Hg/SFvH7zZido6dDFTt/348HqXN4nJaB&#10;tnSWRog2G+8Xv3PnCO/iyRBlNq6Rc5XH67ixv3YK15pbFOZUo91QHWxzxFMvs3hUvkb+2lWU+6kQ&#10;5W0ontZB2uqGhkNO7+IK4rUL096B8dkmUEvH9RYB2laUi9WPn3oT11C+xhb7UaTZ0E/NddyvfM8V&#10;2BMh2nxWPxb1PNJsYlGOs7JQ/i0ClDWTJtk7tQ60L8Y1jKQhDuqQ0r3Zk4w9XhdVBWcDGSLtFQHb&#10;koue01WgzYico6f7Kq+z903vsrnVvhfvCc58A1/tfn0/5U6XcNs4OLStApR1Je3AeOeQEaSBEUhq&#10;84426Lj/G8Sr76MVwRlAnIo4R8HD7X35aDtGkVsEqruobWY28Ffu4VpLaq+IN2a8vVtjq421t/ZG&#10;GQAcJce92n2foY4OHXQqcD3Q0Fe9Dd3KOws4aLvNqNzUvm85rmnn4FygzrhzBCjdm5CHZiTTyAN6&#10;oUOY+jLygWPAncfGVu1b1EMzi/a54z7lnk+0OhDxOkVoKTw9ktvriNc6QF3B3wcHf5McsfeFd9Mi&#10;QN2NMja2qKfZ/X7qtX4jUi1wRlBHVOYCyGwzq/3LVoHaJwNjUlm9m2kXaptWkh7VLdOR9I7YNbqX&#10;O0cYYW7oq9xG+fk7hb5HvNaB6jJMx6X8rkJfdu6nloxQQa8hTlPSzai/FlblU8ffDp2MZ8A9oo4/&#10;b4B06h8McfaKgGnLcPhEz+pO0CHQmr4haDugmVXNMndIDh2lvkAydbu+r3a3pp3tyFF2f5KVQpSr&#10;W6QyRhSnNtB7oDIceo/ZSlR/LQOVj/F9F8WtCSDznSO1JHTOQq/y621D1KnQR2TrXIiMKb/jNGC4&#10;gm/EXegrdASJ4tQkcNTwXCIbt7ZQqbXZ2G5TlIgrKW1aXSNf9XpkTHJJI+jWTxnvHOdhtHPjxqV2&#10;eZIMafzd3KpswocTPRj0ETqAa8+Ga0lIy9k5QiOkjyWLQ07QanOj7DNQHULGcgHKEzVS8TU7R22C&#10;1H/weA7nij6eJGRYz4RrwxNsvdr31d6qJ3i+DuFaGuKU5xz1ik4dVt9XKW7kq+UFDUthDolZ8XBa&#10;WNUt+M3sHHXpr4zl6cDIx8cX19sEqAv4dYDeTpSbjKLchITkrlVxjmDwoBeVx20fovydlcNHyxs1&#10;Jqlk1Ipjdo469tVSUFfkuOXg7x4D7KN6R2uD6/mpd+v72a+gZ8fZOQqPUaxwYlgeAlBfGCGDkoGC&#10;EMVxoJ5Hu0GZYAThGurSPLpXlnP0VLDDKQfm+kF7QDtq6m//Gtc6Rqj0LaN2THWNvxtZlKP8vnah&#10;yuQGflT/dL2hRTmPthE0zFG/1YHkt6khyl4VyBBpLnpeV4B35uwcJSSrXRuRo4OPaNcIG+tM4bQN&#10;0WYgbmN/9TQf9STndg+utQrSVprjok08EarNQscBe9cm0OYRp1LOETkxZgO6g+HANSE5x71VcY7g&#10;tJtHw3iH1ONBSkknR+9BpBPpGsAUQtSZaFodjLeWFuVjI68rcIzQWcDvFYFOEtQ5d46oXi9yx1FE&#10;tyhtHOSN9PNl55FqLs/4F/oPPahwmuCsPTdAiTXH5SBeEz/7Geg03uEGSptW1yXCntjIX2EdY2bQ&#10;wYHnbx+qvIW/0XkGvfVshJqIv+v7q/ncyGkTrC7gU6UbWbSTkP+oUYovz8ObSE5Obm2IsVcF0rUN&#10;Rc/rTpht40+ONJx4crAhB038bJmQH/zO5dzsHEEGOoSrL8NZ5yOcwDJY60ffqFcw+gx5RhqIQzaT&#10;Df+HbYLfQa+B2nDcA3nrSvaT47pmN8ufs3OEjlnEQ9v2H6RG8ngcyMoLUcpInkeXSDXRbE+grB37&#10;qVqXSHsi/kY5O4TbX0ZHOo/jDGQIz8rTxCiK2bbrPsA+toVF+8RRR8r1Dn3Vv/bs79DDZkry7qdN&#10;wv3QuTxNPJdzfOvQlyP47yzfyIfz5fdjZBkj5vg/nAfosqZWZR/K05DsF5QHDgVG4tHxhmfpGmmf&#10;aJ45A73UMVxTeV7Q47jOdE2kquBav5dS2awB1BXSwOgT/kaHEX5HPcL+4mlyUMc8Xby3wKEPzxZ4&#10;LkqJ47oKHUGoI8TtGqlO5M+L9Z1k370KHQndSd+HjawNDH3QBuDIPcjH/vKo8bZf2IvuhvR+5WfY&#10;uHvtkWjkqF2oNhkNBB9vTAvBNTRM3ohHjSm98nqSgKE3jzUwA4zudCbniscRjRw1t6i78DeUjXlq&#10;F4QfvYZYE4OpFRV1jszGf+tAdTEaCwwWKgvr0UQDwX3lOUfIr7Gf7TvEaeKnHnI2FGDI47fynCPk&#10;T0bTXkdc5VOuQEGHcCUNdY1RFyg4s3PUOlCZy+N1jtAm4Bqe0dk5wohZbNyDhcpt6Jkd5dDOORst&#10;wNk5wjUoWDgJVJabSJMckOt8OpCzc+R4h2o2xbnz/ADbCHPaZrqRcwehJMPvRlntBrjaOcI1jJw9&#10;tEaM6rlloPpR2AglkN/HwQeiY7iq8Z71FlZtvVmpVgaS27YTJkz4tSHGXhUSEhL+zR1rjwDq29k5&#10;QnvDuje8u/Zhyhs8LgzpVsF25hQ09Vf+yduMyDkaPTG5K0Zc4BhheheuYcSygb9jFMbdzlFzq7qW&#10;x4POxTU8j6udo8YW5SvUC+JBxkmmWF009lO+Q122CXaMkjbyVS7yTgkRFXWO8AFnPb+kM8w9quMS&#10;U7tQPZxAGi2stuUoY0WcI0NPnoD+aRtqm8avw7hkbcBwjmCY8m8GlfFbbrC0DdNmIA6cI/zN4vnb&#10;drJ4Vu1bGAno7MLz8bQ5iItRKz76/WSgNts5jqdDsusVxwqIQk2vPeLOEdpK21BtGpwZyALJ+ha0&#10;Y5FzxOWcvjGXzA5421DlXcTFKCjaMozuhhb1Eq6BplbtANk7GdS2H3RI+mqFGCnH9xK6BN/iHv0V&#10;psfMzhG+f60C7Osc31GtgN3ro+WhsxnlfCJIm8Wu+am5iAN4p2IzP9se2GPQAdB3LB6uW9Ws1kHa&#10;cpFzgtFnPkOmiVXby9IMUlfy0d/WpA8Qr11fbRpGbx15awVtSF8/Har+FWUypwcDHyNwiAe90DJA&#10;24Q0Kf0buFavj1YUPlyxQu+R3G9CB0fJcwRo+xGnvo9SzPUY78AH6DRBvLbB6nS8A66zqC5uoTxP&#10;hqrvwznjuh22LOwP6DfUAbtGNjHejaNM9jNYUgL7gufBO7gxLQ+jSbgGHdg6SFmD+3i9oGMLOhqd&#10;yvX8lDtInz8Hnonl5a+dxGg32kgzi/oFzwN2HuJR+zmIem/or1xDpzYcKnY/ZnjRddJtBzEDAI4V&#10;2h/uIzvuFm8fzQPVz5pY7V+ZHXd3Q++7XVxc3G8NMa54cPc0FpFzBNoEq++jIZJBcRGVjGvtw9TX&#10;+DQ3M6j0p/tqkxEHIwVU4WwEwgw+it3725mzIHKOBpPn3MTv4WkkHAxlYloa4lVm5OiJYG0uewZT&#10;WpyKOkccGGVoRM7pcFoEap8gXmnOEUBjJIdEvPDcTz1rnvf/bLhigxI1x2EbI/jZr4icIygu52dt&#10;4KPcfnFA6iCephmRcwSBa2pVvuT3YyiZx3d2jnCtOwmYWWGaaRFo38yN1Q5hShoMEuc4aDdQkDyP&#10;juE2DUqe/w5niRl0JLT4uyojR6TgluBvnib7nfJtEaCuh7JkG1P4qg6F+FAc9V73frYEnnZlobzL&#10;PszMw4O7DqrGOxNNq2MOBX1And8TwNoi6AWeBtqqWRZaBtk/xnXufItwh3OEaz2ibC9h2p85L4y4&#10;NiJ5d7VzhHbNpwqagbHfPzaV9fCyuIEUV6AXzeWpqHMEOoYrKqsP5/RI7p4MVmfyeBVxjkDPKNvo&#10;X6RHhiB98M+zb40xcoQPvLOO5HDnCGDkkU+nZb/5azu5bpqQnPxsY1/tjPlegHRRzzwNb8BbDn4t&#10;LWAKs+i53YWzc4Rr6LXH9FpM3WSzK9CWqukcPW7qIOWd1DDqeecGevqxFAHXnwrW3sO10qbVvTQ+&#10;sRvprVzI+jOh6iuQSXQ8I54IODl9R6YGmJ2jZ/tpNp6eM3BQYFwjHjavMv+GNYnc1owZ7bAp4Qwh&#10;Ltl4l8wjVWbMzlGncG0Svw7ZpWe8Ap3QNkRhtorPEHUgOsygYxDfDJ8mz50jOE7cluG0IccBv5Ft&#10;dNFcHmfnqEf/1FFwRrFUADucmtMAZTlHpOMv8U5n0J3sRGZX+6kFvIMJI1aNrQqrx4ewaDlYv2l2&#10;jrA8gKeFEaQG/vYbDXzt97FRGK5B1zWxKt+hnsyj8cPpm0l6sSQPpNc2TJuO9a88Tk1A36SqHytg&#10;85BToPHC8eLRMM0CiakwbETCR7vJHS2JayhtWp0Eiteh0KDE+KJUo8eZjeBhbZJoVK260AeiiSG6&#10;Xh1SUlIaiJ5fIqltPBGqzYXM4/uEXl9RHG/GmE73mENyvTeQrVRjB+iLnCPwbD/FBuejpVVdW89f&#10;uSNyjrCOD515uIYOC77uzR3OETon+f2BQ5PDYIijDFgqwZ0j/A0jncdzpqLOEeB1gs4orOnl1ztG&#10;KGxmCsngKV72yjpH7ULUkim1IeS0wdmC0d8xTFEH0jces5bwvcf0ecSJjreTs6CyTjV3OEeYnmt2&#10;dDhljxyp19CpxeO2C7P9DTZcAz8le0R8yvOOaf7az9SGzvARHN9BLw9iDpQLnSMzaMtsDbmfegvv&#10;OdBpx2B34ZKlByRANbJ7XXWB8LcM0NabpzKhwT4Vqs4077AkcQ18tEU6R2IwVbChv8ZGGjkwkDB9&#10;ThS/umAabFpa2r8aYuvt4TE4gqJ6kEhqC9gZE8YfjJnukbbRzr97O2Q7tMM2/IbMen2oqc7k0pwj&#10;0KW/fWw9anP4zewcJZBR28SYDmqmmVX5Eoa+q52j+j5qcVOrcoTnA9B5jXUycMoQF1PjHmzy8jBN&#10;A+yZWHNTGeeIzQKyqGx9tTOY/WJ2JirrHMGxMKeHZ3mmr/IqngWzDJoFaGwKrYiKOEcBw20hfJob&#10;w2I/h5EhZ+cIU/Cf6au+Us9pJhWcHExtLMs5wnsG5vvQRvjyBGwCRr8LZ0lUyTkisEENTwNOEuxx&#10;bEpGjiNbvmEGewTURAcSyekTpJf+lyG21QueMoIkkdRFyDFqbohqnQpyBEkiqZ3AAElLS/OKc9Yq&#10;E+i5a2wESeJeSptW52mUNq2uLkK2UsW27a5MSE1N/YMoM4lE8ugwptJ5/bSV0oKqqvVF9SKRSB4N&#10;5CC0clnPrAeGCRMm/F5ULxLPInZsSvf6firbfMGTnSO2vh+bi9Vx54hsJexM557ZNcZuUU+IMpZI&#10;JDWHoihPk7D/zhDNOh1iY2P/U3sE541IJJKHSU5OrmeIZZ0OGDUjnfS4qI4kEknNQvL4R0M03Roe&#10;w2ImUQEkEon7sdlsberQ+qKKhn9Fj7WoviQSiXtJSUlpGxsb+xtDFmVwhMdIT8u1kRLJIwIdFDU+&#10;io2zVCjjtqICSSQS14PREWwba4igDIKA+pGjSBJJzYAR7MTExD8b4ieDIJCD9O/SVpJIag7YADiO&#10;yBDBRxPkAkSJxP1IA6RS4TG5WYNE4l4wKgJZc4icDOUFuW5bInE/SUlJ/0PiVnv0EgokKqhEIqk6&#10;2HCAxEsaIFULj5FTKacASyQuhIz8FnJab9WD4iHHo0gkngQ6REm8aq+thHnHJPztRIWXSCTlgyHh&#10;hISE/zBESgYXhPj4+D9gCpCoviUSSfmQQ4QeWRlcFOTSBImkesBWGjdu3P81RMpzAjZukAaJRFI+&#10;kJOJEyfW6S1wayLgUErsuCn1kkRSNpARot2kSZP+tyE+Mrgp4EiGlJQUuVZSIikH6CXSSW169uzp&#10;+eeoPfPMM7/CTlLSIJFIHgB5wBQVEhHpED2CgFFu6ShJJA+ALGia9qTcee7RBBh80laSSB4G8pCU&#10;lIQDXL3bVsLiclIAT0kFIKlLcMPD2FxBriOqRQFGiaqqDTHNReolSV3B0Elt09LSGslR69oXJk2a&#10;9CdpK0nqGmjvRrv/C4lB3bWVJk6c+Ed4hdIwkXgL3OhAuybD4/dGU5fBQwKcJShmeoet6d92Ui9J&#10;PB20YbTl5OTkx40dnaQz5GEB3xLMNpAOk8RbQDuGrUTAVqqRw1o9OsTGxv6KKupPWLdEiqCNoQzk&#10;Rg+SWgPmiJNAP4n2SR+sZmivhOfPg5Wh1IBF1DAsYaDQu38ceon+lWsFJLUCtEWjTaJttkJbDQ8P&#10;/7XRfGXwwoBvjvHtaYJvEb5J0laS1Ca4XkL7pHbajP79b9j4RhOuBeFf/uX/Ay4m57ZDfjP/AAAA&#10;AElFTkSuQmCCUEsBAi0AFAAGAAgAAAAhALGCZ7YKAQAAEwIAABMAAAAAAAAAAAAAAAAAAAAAAFtD&#10;b250ZW50X1R5cGVzXS54bWxQSwECLQAUAAYACAAAACEAOP0h/9YAAACUAQAACwAAAAAAAAAAAAAA&#10;AAA7AQAAX3JlbHMvLnJlbHNQSwECLQAUAAYACAAAACEA/MQjCoAEAAB4EAAADgAAAAAAAAAAAAAA&#10;AAA6AgAAZHJzL2Uyb0RvYy54bWxQSwECLQAUAAYACAAAACEAqiYOvrwAAAAhAQAAGQAAAAAAAAAA&#10;AAAAAADmBgAAZHJzL19yZWxzL2Uyb0RvYy54bWwucmVsc1BLAQItABQABgAIAAAAIQAIhSt73AAA&#10;AAUBAAAPAAAAAAAAAAAAAAAAANkHAABkcnMvZG93bnJldi54bWxQSwECLQAKAAAAAAAAACEAeO2N&#10;i1DmAABQ5gAAFAAAAAAAAAAAAAAAAADiCAAAZHJzL21lZGlhL2ltYWdlMS5wbmdQSwUGAAAAAAYA&#10;BgB8AQAAZO8AAAAA&#10;">
                <v:group id="Group 9" o:spid="_x0000_s1029" style="position:absolute;width:37388;height:13125" coordsize="37388,13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group id="Group 10" o:spid="_x0000_s1030" style="position:absolute;width:37388;height:13125" coordsize="37388,13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7" o:spid="_x0000_s1031" type="#_x0000_t75" style="position:absolute;width:37388;height:1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dlwHCAAAA2wAAAA8AAABkcnMvZG93bnJldi54bWxET01rg0AQvRf6H5Yp9CLJGg8lGDdSpIEe&#10;FGxakuvgTlTizoq7MfbfdwuF3ubxPifLFzOImSbXW1awWccgiBure24VfH0eVlsQziNrHCyTgm9y&#10;kO8fHzJMtb3zB81H34oQwi5FBZ33Yyqlazoy6NZ2JA7cxU4GfYBTK/WE9xBuBpnE8Ys02HNo6HCk&#10;oqPmerwZBWVVxZEZTvNSl29RkhTt9tzXSj0/La87EJ4W/y/+c7/rMH8Dv7+EA+T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XZcBwgAAANsAAAAPAAAAAAAAAAAAAAAAAJ8C&#10;AABkcnMvZG93bnJldi54bWxQSwUGAAAAAAQABAD3AAAAjgMAAAAA&#10;">
                      <v:imagedata r:id="rId16" o:title=""/>
                      <v:shadow on="t" color="#333" opacity="42598f" origin="-.5,-.5" offset="2.74397mm,2.74397mm"/>
                      <v:path arrowok="t"/>
                      <o:lock v:ext="edit" aspectratio="f"/>
                    </v:shape>
                    <v:shape id="Text Box 12" o:spid="_x0000_s1032" type="#_x0000_t202" style="position:absolute;left:1234;top:10434;width:9536;height:1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iztsMA&#10;AADbAAAADwAAAGRycy9kb3ducmV2LnhtbERPTWvCQBC9F/oflhF6KXVThSDRVawgWDxpc7C3ITsm&#10;wexs3N3G6K93BaG3ebzPmS1604iOnK8tK/gcJiCIC6trLhXkP+uPCQgfkDU2lknBlTws5q8vM8y0&#10;vfCOun0oRQxhn6GCKoQ2k9IXFRn0Q9sSR+5oncEQoSuldniJ4aaRoyRJpcGaY0OFLa0qKk77P6Pg&#10;Kz2vl5PfdNzdNts0PwR3+H53Sr0N+uUURKA+/Iuf7o2O80fw+CU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iztsMAAADbAAAADwAAAAAAAAAAAAAAAACYAgAAZHJzL2Rv&#10;d25yZXYueG1sUEsFBgAAAAAEAAQA9QAAAIgDAAAAAA==&#10;" fillcolor="#d8d8d8 [2732]" stroked="f">
                      <v:textbox style="mso-fit-shape-to-text:t" inset="1mm,0,0,0">
                        <w:txbxContent>
                          <w:p w:rsidR="00901549" w:rsidRPr="001220C6" w:rsidRDefault="00901549" w:rsidP="00163795">
                            <w:pPr>
                              <w:spacing w:before="20"/>
                              <w:rPr>
                                <w:color w:val="14314C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B75350">
                              <w:rPr>
                                <w:rFonts w:hint="eastAsia"/>
                                <w:color w:val="14314C"/>
                                <w:sz w:val="14"/>
                                <w:szCs w:val="14"/>
                              </w:rPr>
                              <w:t>区域组会议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shape id="Text Box 13" o:spid="_x0000_s1033" type="#_x0000_t202" style="position:absolute;left:13800;top:10434;width:9536;height:1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nPMMA&#10;AADbAAAADwAAAGRycy9kb3ducmV2LnhtbERPTWvCQBC9C/0PyxR6Ed20xSLRVVqxtD2JVkRvQ3ZM&#10;QrOzYXc1ib/eLQje5vE+ZzpvTSXO5HxpWcHzMAFBnFldcq5g+/s5GIPwAVljZZkUdORhPnvoTTHV&#10;tuE1nTchFzGEfYoKihDqVEqfFWTQD21NHLmjdQZDhC6X2mETw00lX5LkTRosOTYUWNOioOxvczIK&#10;PhZfu+40WjpaJiu6dD/9fXPoK/X02L5PQARqw118c3/rOP8V/n+JB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nnPMMAAADbAAAADwAAAAAAAAAAAAAAAACYAgAAZHJzL2Rv&#10;d25yZXYueG1sUEsFBgAAAAAEAAQA9QAAAIgDAAAAAA==&#10;" fillcolor="#d8d8d8 [2732]" stroked="f">
                    <v:textbox style="mso-fit-shape-to-text:t" inset="2mm,0,0,0">
                      <w:txbxContent>
                        <w:p w:rsidR="00901549" w:rsidRPr="001220C6" w:rsidRDefault="00901549" w:rsidP="00163795">
                          <w:pPr>
                            <w:spacing w:before="20"/>
                            <w:rPr>
                              <w:color w:val="14314C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B75350">
                            <w:rPr>
                              <w:rFonts w:hint="eastAsia"/>
                              <w:color w:val="14314C"/>
                              <w:sz w:val="14"/>
                              <w:szCs w:val="14"/>
                            </w:rPr>
                            <w:t>总天数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Text Box 15" o:spid="_x0000_s1034" type="#_x0000_t202" style="position:absolute;left:27488;top:10546;width:9536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9/sIA&#10;AADbAAAADwAAAGRycy9kb3ducmV2LnhtbERP22rCQBB9L/gPywi+1Y0Wg0ZXEaEghWK9gm9Ddkyi&#10;2dmQXTX267sFwbc5nOtMZo0pxY1qV1hW0OtGIIhTqwvOFOy2n+9DEM4jaywtk4IHOZhNW28TTLS9&#10;85puG5+JEMIuQQW591UipUtzMui6tiIO3MnWBn2AdSZ1jfcQbkrZj6JYGiw4NORY0SKn9LK5GgX7&#10;UfxztB/Ly7cZrA48/Prty/isVKfdzMcgPDX+JX66lzrMH8D/L+EAO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P3+wgAAANsAAAAPAAAAAAAAAAAAAAAAAJgCAABkcnMvZG93&#10;bnJldi54bWxQSwUGAAAAAAQABAD1AAAAhwMAAAAA&#10;" fillcolor="#d8d8d8 [2732]" stroked="f">
                  <v:textbox style="mso-fit-shape-to-text:t" inset=".9mm,0,0,0">
                    <w:txbxContent>
                      <w:p w:rsidR="00901549" w:rsidRPr="001220C6" w:rsidRDefault="00901549" w:rsidP="00163795">
                        <w:pPr>
                          <w:spacing w:before="20"/>
                          <w:rPr>
                            <w:color w:val="14314C"/>
                            <w:sz w:val="14"/>
                            <w:szCs w:val="14"/>
                          </w:rPr>
                        </w:pPr>
                        <w:proofErr w:type="spellStart"/>
                        <w:r w:rsidRPr="00B75350">
                          <w:rPr>
                            <w:rFonts w:hint="eastAsia"/>
                            <w:color w:val="14314C"/>
                            <w:sz w:val="14"/>
                            <w:szCs w:val="14"/>
                          </w:rPr>
                          <w:t>与会者人数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82E92" w:rsidRPr="0036049B" w:rsidRDefault="00163795" w:rsidP="0063012A">
      <w:pPr>
        <w:pStyle w:val="FigureNo"/>
        <w:rPr>
          <w:noProof/>
          <w:lang w:eastAsia="zh-CN"/>
        </w:rPr>
      </w:pPr>
      <w:r w:rsidRPr="00387897">
        <w:rPr>
          <w:lang w:eastAsia="zh-CN"/>
        </w:rPr>
        <w:t>图</w:t>
      </w:r>
      <w:r>
        <w:rPr>
          <w:lang w:eastAsia="zh-CN"/>
        </w:rPr>
        <w:t>4</w:t>
      </w:r>
      <w:r w:rsidRPr="00387897">
        <w:rPr>
          <w:lang w:eastAsia="zh-CN"/>
        </w:rPr>
        <w:t>：</w:t>
      </w:r>
      <w:r w:rsidRPr="00387897">
        <w:rPr>
          <w:lang w:eastAsia="zh-CN"/>
        </w:rPr>
        <w:t>2013-2016</w:t>
      </w:r>
      <w:r w:rsidRPr="00387897">
        <w:rPr>
          <w:lang w:eastAsia="zh-CN"/>
        </w:rPr>
        <w:t>年的</w:t>
      </w:r>
      <w:r w:rsidR="00927D38">
        <w:rPr>
          <w:rFonts w:hint="eastAsia"/>
          <w:lang w:eastAsia="zh-CN"/>
        </w:rPr>
        <w:t>各</w:t>
      </w:r>
      <w:r w:rsidRPr="00387897">
        <w:rPr>
          <w:lang w:eastAsia="zh-CN"/>
        </w:rPr>
        <w:t>研究组区域组会议：地点、数量和参与情况</w:t>
      </w:r>
    </w:p>
    <w:p w:rsidR="00B82E92" w:rsidRDefault="004F12C0" w:rsidP="00B82E92">
      <w:pPr>
        <w:keepNext/>
        <w:keepLines/>
        <w:shd w:val="clear" w:color="auto" w:fill="FFFFFF"/>
        <w:spacing w:line="400" w:lineRule="atLeast"/>
        <w:jc w:val="center"/>
        <w:rPr>
          <w:szCs w:val="24"/>
          <w:shd w:val="clear" w:color="auto" w:fill="FFFFFF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2D4779" wp14:editId="301BCC1E">
                <wp:simplePos x="0" y="0"/>
                <wp:positionH relativeFrom="column">
                  <wp:posOffset>4707462</wp:posOffset>
                </wp:positionH>
                <wp:positionV relativeFrom="page">
                  <wp:posOffset>4816444</wp:posOffset>
                </wp:positionV>
                <wp:extent cx="696595" cy="531495"/>
                <wp:effectExtent l="0" t="0" r="8255" b="190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531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549" w:rsidRDefault="00901549" w:rsidP="004B66BE">
                            <w:pPr>
                              <w:spacing w:before="0"/>
                              <w:rPr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ITU-T</w:t>
                            </w:r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第</w:t>
                            </w:r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7</w:t>
                            </w:r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研究组</w:t>
                            </w:r>
                          </w:p>
                          <w:p w:rsidR="00901549" w:rsidRDefault="00901549" w:rsidP="00163795">
                            <w:pPr>
                              <w:spacing w:before="0"/>
                              <w:rPr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2</w:t>
                            </w:r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次会议</w:t>
                            </w:r>
                          </w:p>
                          <w:p w:rsidR="00901549" w:rsidRPr="004B30AB" w:rsidRDefault="00901549" w:rsidP="00163795">
                            <w:pPr>
                              <w:spacing w:before="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58</w:t>
                            </w:r>
                            <w:proofErr w:type="spellStart"/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位与会者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D4779" id="Text Box 20" o:spid="_x0000_s1035" type="#_x0000_t202" style="position:absolute;left:0;text-align:left;margin-left:370.65pt;margin-top:379.25pt;width:54.85pt;height:4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UmtGAIAABIEAAAOAAAAZHJzL2Uyb0RvYy54bWysU8Fu2zAMvQ/YPwi6L07SJWiMOEWXrsOA&#10;rhvQ7gMYWY6FSaImKbGzrx8lx1nR3YbpIFAS+fj4SK1veqPZUfqg0FZ8NplyJq3AWtl9xb8/37+7&#10;5ixEsDVotLLiJxn4zebtm3XnSjnHFnUtPSMQG8rOVbyN0ZVFEUQrDYQJOmnpsUFvINLR74vaQ0fo&#10;Rhfz6XRZdOhr51HIEOj2bnjkm4zfNFLEr00TZGS64sQt5t3nfZf2YrOGcu/BtUqcacA/sDCgLCW9&#10;QN1BBHbw6i8oo4THgE2cCDQFNo0SMtdA1cymr6p5asHJXAuJE9xFpvD/YMXj8Ztnqq74nOSxYKhH&#10;z7KP7AP2jK5In86FktyeHDnGnu6pz7nW4B5Q/AjM4rYFu5e33mPXSqiJ3yxFFi9CB5yQQHbdF6wp&#10;DxwiZqC+8SaJR3IwQicip0tvEhdBl8vVcrFacCboaXE1e092ygDlGOx8iJ8kGpaMintqfQaH40OI&#10;g+voknIF1Kq+V1rnQxo3udWeHYEGZbcf6L/y0pZ1FV8t5osMbDGFEzKURkWaYq1Mxa+naQ1zlbT4&#10;aOvsEkHpwSbO2p7FSXoMysR+1+c+XI2a77A+kVoeh6GlT0ZGi/4XZx0NbMXDzwN4yZn+bEnxNN2j&#10;4UdjNxpgBYVWPHI2mNuYf0Fib/GWOtGorFJq2ZD5TJEGL+t8/iRpsl+es9efr7z5DQAA//8DAFBL&#10;AwQUAAYACAAAACEAK/2x9eAAAAALAQAADwAAAGRycy9kb3ducmV2LnhtbEyPT0vDQBDF70K/wzIF&#10;b3aTtKlpmk1RQQQRxOrB4zY7+YPZ2ZDdpvHbO5709ob3ePN7xWG2vZhw9J0jBfEqAoFUOdNRo+Dj&#10;/fEmA+GDJqN7R6jgGz0cysVVoXPjLvSG0zE0gkvI51pBG8KQS+mrFq32KzcgsVe70erA59hIM+oL&#10;l9teJlG0lVZ3xB9aPeBDi9XX8WwV3G9dM8XrT/vyXD/J3Wtt2AtKXS/nuz2IgHP4C8MvPqNDyUwn&#10;dybjRa/gdhOvOcoizVIQnMjSmNedWGySBGRZyP8byh8AAAD//wMAUEsBAi0AFAAGAAgAAAAhALaD&#10;OJL+AAAA4QEAABMAAAAAAAAAAAAAAAAAAAAAAFtDb250ZW50X1R5cGVzXS54bWxQSwECLQAUAAYA&#10;CAAAACEAOP0h/9YAAACUAQAACwAAAAAAAAAAAAAAAAAvAQAAX3JlbHMvLnJlbHNQSwECLQAUAAYA&#10;CAAAACEAFQVJrRgCAAASBAAADgAAAAAAAAAAAAAAAAAuAgAAZHJzL2Uyb0RvYy54bWxQSwECLQAU&#10;AAYACAAAACEAK/2x9eAAAAALAQAADwAAAAAAAAAAAAAAAAByBAAAZHJzL2Rvd25yZXYueG1sUEsF&#10;BgAAAAAEAAQA8wAAAH8FAAAAAA==&#10;" fillcolor="white [3212]" stroked="f">
                <v:textbox inset="0,0,0,0">
                  <w:txbxContent>
                    <w:p w:rsidR="00901549" w:rsidRDefault="00901549" w:rsidP="004B66BE">
                      <w:pPr>
                        <w:spacing w:before="0"/>
                        <w:rPr>
                          <w:color w:val="000000" w:themeColor="text1"/>
                          <w:sz w:val="12"/>
                          <w:szCs w:val="12"/>
                          <w:lang w:eastAsia="zh-CN"/>
                        </w:rPr>
                      </w:pPr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ITU-T</w:t>
                      </w:r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第</w:t>
                      </w:r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1</w:t>
                      </w:r>
                      <w:r>
                        <w:rPr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7</w:t>
                      </w:r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研究组</w:t>
                      </w:r>
                    </w:p>
                    <w:p w:rsidR="00901549" w:rsidRDefault="00901549" w:rsidP="00163795">
                      <w:pPr>
                        <w:spacing w:before="0"/>
                        <w:rPr>
                          <w:color w:val="000000" w:themeColor="text1"/>
                          <w:sz w:val="12"/>
                          <w:szCs w:val="12"/>
                          <w:lang w:eastAsia="zh-CN"/>
                        </w:rPr>
                      </w:pPr>
                      <w:r>
                        <w:rPr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2</w:t>
                      </w:r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次会议</w:t>
                      </w:r>
                    </w:p>
                    <w:p w:rsidR="00901549" w:rsidRPr="004B30AB" w:rsidRDefault="00901549" w:rsidP="00163795">
                      <w:pPr>
                        <w:spacing w:before="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>58</w:t>
                      </w:r>
                      <w:proofErr w:type="spellStart"/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位与会者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2D4779" wp14:editId="301BCC1E">
                <wp:simplePos x="0" y="0"/>
                <wp:positionH relativeFrom="column">
                  <wp:posOffset>4707462</wp:posOffset>
                </wp:positionH>
                <wp:positionV relativeFrom="page">
                  <wp:posOffset>4309450</wp:posOffset>
                </wp:positionV>
                <wp:extent cx="671830" cy="506730"/>
                <wp:effectExtent l="0" t="0" r="0" b="762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506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549" w:rsidRDefault="00901549" w:rsidP="00163795">
                            <w:pPr>
                              <w:spacing w:before="0"/>
                              <w:rPr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ITU-T</w:t>
                            </w:r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第</w:t>
                            </w:r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13</w:t>
                            </w:r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研究组</w:t>
                            </w:r>
                          </w:p>
                          <w:p w:rsidR="00901549" w:rsidRDefault="00901549" w:rsidP="00163795">
                            <w:pPr>
                              <w:spacing w:before="0"/>
                              <w:rPr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4</w:t>
                            </w:r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次会议</w:t>
                            </w:r>
                          </w:p>
                          <w:p w:rsidR="00901549" w:rsidRPr="004B30AB" w:rsidRDefault="00901549" w:rsidP="00163795">
                            <w:pPr>
                              <w:spacing w:before="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154</w:t>
                            </w:r>
                            <w:proofErr w:type="spellStart"/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位与会者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D4779" id="Text Box 19" o:spid="_x0000_s1036" type="#_x0000_t202" style="position:absolute;left:0;text-align:left;margin-left:370.65pt;margin-top:339.35pt;width:52.9pt;height:39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LOFwIAABIEAAAOAAAAZHJzL2Uyb0RvYy54bWysU1Fv2yAQfp+0/4B4X+xkSppacaouXadJ&#10;XTep3Q/AgGM04BiQ2Nmv34HjrOrepvGADrj77u67j83NYDQ5Sh8U2JrOZyUl0nIQyu5r+v35/t2a&#10;khCZFUyDlTU9yUBvtm/fbHpXyQV0oIX0BEFsqHpX0y5GVxVF4J00LMzASYuPLXjDIh79vhCe9Yhu&#10;dLEoy1XRgxfOA5ch4O3d+Ei3Gb9tJY9f2zbISHRNsbaYd5/3Ju3FdsOqvWeuU/xcBvuHKgxTFpNe&#10;oO5YZOTg1V9QRnEPAdo442AKaFvFZe4Bu5mXr7p56piTuRckJ7gLTeH/wfLH4zdPlMDZXVNimcEZ&#10;Pcshkg8wELxCfnoXKnR7cugYB7xH39xrcA/AfwRiYdcxu5e33kPfSSawvnmKLF6EjjghgTT9FxCY&#10;hx0iZKCh9SaRh3QQRMc5nS6zSbVwvFxdzdfv8YXj07JcXaGdMrBqCnY+xE8SDElGTT2OPoOz40OI&#10;o+vkknIF0ErcK63zIclN7rQnR4ZCafZj+a+8tCV9Ta+Xi2UGtpDCEZlVRkVUsVampusyrVFXiYuP&#10;VmSXyJQebaxZ2zM5iY+RmTg0Q57DcuK8AXFCtjyMosVPhkYH/hclPQq2puHngXlJif5skfGk7snw&#10;k9FMBrMcQ2saKRnNXcy/IFVv4RYn0arMUhrZmPlcIgov83z+JEnZL8/Z689X3v4GAAD//wMAUEsD&#10;BBQABgAIAAAAIQBmLqnv4AAAAAsBAAAPAAAAZHJzL2Rvd25yZXYueG1sTI9NS8NAEIbvQv/DMoI3&#10;u4ltkxizKSqIIIJYPXjcZicfNDsbsts0/vtOT3ocnpf3fabYzrYXE46+c6QgXkYgkCpnOmoUfH+9&#10;3GYgfNBkdO8IFfyih225uCp0btyJPnHahUZwCflcK2hDGHIpfdWi1X7pBiRmtRutDnyOjTSjPnG5&#10;7eVdFCXS6o54odUDPrdYHXZHq+Apcc0Ur37s+1v9Ku8/asMsKHVzPT8+gAg4h78wXPRZHUp22rsj&#10;GS96Bek6XnFUQZJmKQhOZOs0BrFntMk2IMtC/v+hPAMAAP//AwBQSwECLQAUAAYACAAAACEAtoM4&#10;kv4AAADhAQAAEwAAAAAAAAAAAAAAAAAAAAAAW0NvbnRlbnRfVHlwZXNdLnhtbFBLAQItABQABgAI&#10;AAAAIQA4/SH/1gAAAJQBAAALAAAAAAAAAAAAAAAAAC8BAABfcmVscy8ucmVsc1BLAQItABQABgAI&#10;AAAAIQBvhALOFwIAABIEAAAOAAAAAAAAAAAAAAAAAC4CAABkcnMvZTJvRG9jLnhtbFBLAQItABQA&#10;BgAIAAAAIQBmLqnv4AAAAAsBAAAPAAAAAAAAAAAAAAAAAHEEAABkcnMvZG93bnJldi54bWxQSwUG&#10;AAAAAAQABADzAAAAfgUAAAAA&#10;" fillcolor="white [3212]" stroked="f">
                <v:textbox inset="0,0,0,0">
                  <w:txbxContent>
                    <w:p w:rsidR="00901549" w:rsidRDefault="00901549" w:rsidP="00163795">
                      <w:pPr>
                        <w:spacing w:before="0"/>
                        <w:rPr>
                          <w:color w:val="000000" w:themeColor="text1"/>
                          <w:sz w:val="12"/>
                          <w:szCs w:val="12"/>
                          <w:lang w:eastAsia="zh-CN"/>
                        </w:rPr>
                      </w:pPr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ITU-T</w:t>
                      </w:r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第</w:t>
                      </w:r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13</w:t>
                      </w:r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研究组</w:t>
                      </w:r>
                    </w:p>
                    <w:p w:rsidR="00901549" w:rsidRDefault="00901549" w:rsidP="00163795">
                      <w:pPr>
                        <w:spacing w:before="0"/>
                        <w:rPr>
                          <w:color w:val="000000" w:themeColor="text1"/>
                          <w:sz w:val="12"/>
                          <w:szCs w:val="12"/>
                          <w:lang w:eastAsia="zh-CN"/>
                        </w:rPr>
                      </w:pPr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4</w:t>
                      </w:r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次会议</w:t>
                      </w:r>
                    </w:p>
                    <w:p w:rsidR="00901549" w:rsidRPr="004B30AB" w:rsidRDefault="00901549" w:rsidP="00163795">
                      <w:pPr>
                        <w:spacing w:before="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154</w:t>
                      </w:r>
                      <w:proofErr w:type="spellStart"/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位与会者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2D4779" wp14:editId="301BCC1E">
                <wp:simplePos x="0" y="0"/>
                <wp:positionH relativeFrom="column">
                  <wp:posOffset>4707462</wp:posOffset>
                </wp:positionH>
                <wp:positionV relativeFrom="page">
                  <wp:posOffset>3779822</wp:posOffset>
                </wp:positionV>
                <wp:extent cx="733425" cy="422910"/>
                <wp:effectExtent l="0" t="0" r="9525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229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549" w:rsidRDefault="00901549" w:rsidP="004B66BE">
                            <w:pPr>
                              <w:spacing w:before="0"/>
                              <w:rPr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ITU-T</w:t>
                            </w:r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第</w:t>
                            </w:r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2</w:t>
                            </w:r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研究组</w:t>
                            </w:r>
                          </w:p>
                          <w:p w:rsidR="00901549" w:rsidRDefault="00901549" w:rsidP="00163795">
                            <w:pPr>
                              <w:spacing w:before="0"/>
                              <w:rPr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4</w:t>
                            </w:r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次会议</w:t>
                            </w:r>
                          </w:p>
                          <w:p w:rsidR="00901549" w:rsidRPr="004B30AB" w:rsidRDefault="00901549" w:rsidP="00163795">
                            <w:pPr>
                              <w:spacing w:before="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215</w:t>
                            </w:r>
                            <w:proofErr w:type="spellStart"/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位与会者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D4779" id="Text Box 18" o:spid="_x0000_s1037" type="#_x0000_t202" style="position:absolute;left:0;text-align:left;margin-left:370.65pt;margin-top:297.6pt;width:57.75pt;height:33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7lcGQIAABIEAAAOAAAAZHJzL2Uyb0RvYy54bWysU8tu2zAQvBfoPxC817Idp00Ey0HqNEWB&#10;9AEk/YAVRVlESS5L0pbcr++SstwgvRXVgVhSu8PZmeX6ZjCaHaQPCm3FF7M5Z9IKbJTdVfz70/2b&#10;K85CBNuARisrfpSB32xev1r3rpRL7FA30jMCsaHsXcW7GF1ZFEF00kCYoZOWfrboDUTa+l3ReOgJ&#10;3ehiOZ+/LXr0jfMoZAh0ejf+5JuM37ZSxK9tG2RkuuLELebV57VOa7FZQ7nz4DolTjTgH1gYUJYu&#10;PUPdQQS29+ovKKOEx4BtnAk0BbatEjL3QN0s5i+6eezAydwLiRPcWabw/2DFl8M3z1RD3pFTFgx5&#10;9CSHyN7jwOiI9OldKCnt0VFiHOiccnOvwT2g+BGYxW0Hdidvvce+k9AQv0WqLJ6VjjghgdT9Z2zo&#10;HthHzEBD600Sj+RghE4+Hc/eJC6CDt9dXKyWl5wJ+rVaLq8X2bsCyqnY+RA/SjQsBRX3ZH0Gh8ND&#10;iIkMlFNKuiugVs290jpv0rjJrfbsADQo9W6k/yJLW9ZX/PqSaKQii6k8D5BRkaZYK1Pxq3n6xrlK&#10;WnywTU6JoPQYExFtT+IkPUZl4lAP2YfVpHmNzZHU8jgOLT0yCjr0vzjraWArHn7uwUvO9CdLiqfp&#10;ngI/BfUUgBVUWvHI2RhuY34FYyO35ESrskrJsvHmE0UavCze6ZGkyX6+z1l/nvLmNwAAAP//AwBQ&#10;SwMEFAAGAAgAAAAhAHz5r9/gAAAACwEAAA8AAABkcnMvZG93bnJldi54bWxMj01LxDAQhu+C/yGM&#10;4M1Nu2tjtzZdVBBBBHH14DHbTD+wmZQm263/3vGkx+F9eOd5y93iBjHjFHpPGtJVAgKp9ranVsPH&#10;++NVDiJEQ9YMnlDDNwbYVednpSmsP9EbzvvYCi6hUBgNXYxjIWWoO3QmrPyIxFnjJ2cin1Mr7WRO&#10;XO4GuU4SJZ3piT90ZsSHDuuv/dFpuFe+ndPNp3t5bp7k9rWxnEWtLy+Wu1sQEZf4B8OvPqtDxU4H&#10;fyQbxKDh5jrdMKoh22ZrEEzkmeIxBw1KpTnIqpT/N1Q/AAAA//8DAFBLAQItABQABgAIAAAAIQC2&#10;gziS/gAAAOEBAAATAAAAAAAAAAAAAAAAAAAAAABbQ29udGVudF9UeXBlc10ueG1sUEsBAi0AFAAG&#10;AAgAAAAhADj9If/WAAAAlAEAAAsAAAAAAAAAAAAAAAAALwEAAF9yZWxzLy5yZWxzUEsBAi0AFAAG&#10;AAgAAAAhAHabuVwZAgAAEgQAAA4AAAAAAAAAAAAAAAAALgIAAGRycy9lMm9Eb2MueG1sUEsBAi0A&#10;FAAGAAgAAAAhAHz5r9/gAAAACwEAAA8AAAAAAAAAAAAAAAAAcwQAAGRycy9kb3ducmV2LnhtbFBL&#10;BQYAAAAABAAEAPMAAACABQAAAAA=&#10;" fillcolor="white [3212]" stroked="f">
                <v:textbox inset="0,0,0,0">
                  <w:txbxContent>
                    <w:p w:rsidR="00901549" w:rsidRDefault="00901549" w:rsidP="004B66BE">
                      <w:pPr>
                        <w:spacing w:before="0"/>
                        <w:rPr>
                          <w:color w:val="000000" w:themeColor="text1"/>
                          <w:sz w:val="12"/>
                          <w:szCs w:val="12"/>
                          <w:lang w:eastAsia="zh-CN"/>
                        </w:rPr>
                      </w:pPr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ITU-T</w:t>
                      </w:r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第</w:t>
                      </w:r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1</w:t>
                      </w:r>
                      <w:r>
                        <w:rPr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2</w:t>
                      </w:r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研究组</w:t>
                      </w:r>
                    </w:p>
                    <w:p w:rsidR="00901549" w:rsidRDefault="00901549" w:rsidP="00163795">
                      <w:pPr>
                        <w:spacing w:before="0"/>
                        <w:rPr>
                          <w:color w:val="000000" w:themeColor="text1"/>
                          <w:sz w:val="12"/>
                          <w:szCs w:val="12"/>
                          <w:lang w:eastAsia="zh-CN"/>
                        </w:rPr>
                      </w:pPr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4</w:t>
                      </w:r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次会议</w:t>
                      </w:r>
                    </w:p>
                    <w:p w:rsidR="00901549" w:rsidRPr="004B30AB" w:rsidRDefault="00901549" w:rsidP="00163795">
                      <w:pPr>
                        <w:spacing w:before="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>215</w:t>
                      </w:r>
                      <w:proofErr w:type="spellStart"/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位与会者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2D4779" wp14:editId="301BCC1E">
                <wp:simplePos x="0" y="0"/>
                <wp:positionH relativeFrom="column">
                  <wp:posOffset>855213</wp:posOffset>
                </wp:positionH>
                <wp:positionV relativeFrom="page">
                  <wp:posOffset>4816444</wp:posOffset>
                </wp:positionV>
                <wp:extent cx="669925" cy="488315"/>
                <wp:effectExtent l="0" t="0" r="0" b="698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25" cy="488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549" w:rsidRDefault="00901549" w:rsidP="004B66BE">
                            <w:pPr>
                              <w:spacing w:before="0"/>
                              <w:rPr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ITU-T</w:t>
                            </w:r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第</w:t>
                            </w: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5</w:t>
                            </w:r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研究组</w:t>
                            </w:r>
                          </w:p>
                          <w:p w:rsidR="00901549" w:rsidRDefault="00901549" w:rsidP="00163795">
                            <w:pPr>
                              <w:spacing w:before="0"/>
                              <w:rPr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9</w:t>
                            </w:r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次会议</w:t>
                            </w:r>
                          </w:p>
                          <w:p w:rsidR="00901549" w:rsidRPr="004B30AB" w:rsidRDefault="00901549" w:rsidP="00163795">
                            <w:pPr>
                              <w:spacing w:before="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245</w:t>
                            </w:r>
                            <w:proofErr w:type="spellStart"/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位与会者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D4779" id="Text Box 17" o:spid="_x0000_s1038" type="#_x0000_t202" style="position:absolute;left:0;text-align:left;margin-left:67.35pt;margin-top:379.25pt;width:52.75pt;height:3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UNlGQIAABIEAAAOAAAAZHJzL2Uyb0RvYy54bWysU8tu2zAQvBfoPxC817Ld2rUFy0HqNEWB&#10;9AEk/YA1RVlESS5L0pbSr8+SstwgvRXVgVhSu8PZ2eHmqjeanaQPCm3FZ5MpZ9IKrJU9VPzHw+2b&#10;FWchgq1Bo5UVf5SBX21fv9p0rpRzbFHX0jMCsaHsXMXbGF1ZFEG00kCYoJOWfjboDUTa+kNRe+gI&#10;3ehiPp0uiw597TwKGQKd3gw/+TbjN40U8VvTBBmZrjhxi3n1ed2ntdhuoDx4cK0SZxrwDywMKEuX&#10;XqBuIAI7evUXlFHCY8AmTgSaAptGCZl7oG5m0xfd3LfgZO6FxAnuIlP4f7Di6+m7Z6qm2b3nzIKh&#10;GT3IPrIP2DM6In06F0pKu3eUGHs6p9zca3B3KH4GZnHXgj3Ia++xayXUxG+WKotnpQNOSCD77gvW&#10;dA8cI2agvvEmiUdyMEKnOT1eZpO4CDpcLtfr+YIzQb/erVZvZ4t8A5RjsfMhfpJoWAoq7mn0GRxO&#10;dyEmMlCOKemugFrVt0rrvEl2kzvt2QnIKPvDQP9Flrasq/h6QTRSkcVUng1kVCQXa2Uqvpqmb/BV&#10;0uKjrXNKBKWHmIhoexYn6TEoE/t9n+ewHDXfY/1IankcTEuPjIIW/W/OOjJsxcOvI3jJmf5sSfHk&#10;7jHwY7AfA7CCSiseORvCXcyvYGjkmibRqKxSGtlw85kiGS+Ld34kydnP9znrz1PePgEAAP//AwBQ&#10;SwMEFAAGAAgAAAAhAI6hrsDgAAAACwEAAA8AAABkcnMvZG93bnJldi54bWxMj01Lw0AQhu+C/2EZ&#10;wZvdNB9tjNkUFUSQglg9eNxmJx+YnQ3ZbRr/veNJjy/vwzvPlLvFDmLGyfeOFKxXEQik2pmeWgUf&#10;7083OQgfNBk9OEIF3+hhV11elLow7kxvOB9CK3iEfKEVdCGMhZS+7tBqv3IjEneNm6wOHKdWmkmf&#10;edwOMo6ijbS6J77Q6REfO6y/Dier4GHj2nmdfNr9S/Msb18bw11Q6vpqub8DEXAJfzD86rM6VOx0&#10;dCcyXgyck3TLqIJtlmcgmIjTKAZxVJAnWQqyKuX/H6ofAAAA//8DAFBLAQItABQABgAIAAAAIQC2&#10;gziS/gAAAOEBAAATAAAAAAAAAAAAAAAAAAAAAABbQ29udGVudF9UeXBlc10ueG1sUEsBAi0AFAAG&#10;AAgAAAAhADj9If/WAAAAlAEAAAsAAAAAAAAAAAAAAAAALwEAAF9yZWxzLy5yZWxzUEsBAi0AFAAG&#10;AAgAAAAhAF0dQ2UZAgAAEgQAAA4AAAAAAAAAAAAAAAAALgIAAGRycy9lMm9Eb2MueG1sUEsBAi0A&#10;FAAGAAgAAAAhAI6hrsDgAAAACwEAAA8AAAAAAAAAAAAAAAAAcwQAAGRycy9kb3ducmV2LnhtbFBL&#10;BQYAAAAABAAEAPMAAACABQAAAAA=&#10;" fillcolor="white [3212]" stroked="f">
                <v:textbox inset="0,0,0,0">
                  <w:txbxContent>
                    <w:p w:rsidR="00901549" w:rsidRDefault="00901549" w:rsidP="004B66BE">
                      <w:pPr>
                        <w:spacing w:before="0"/>
                        <w:rPr>
                          <w:color w:val="000000" w:themeColor="text1"/>
                          <w:sz w:val="12"/>
                          <w:szCs w:val="12"/>
                          <w:lang w:eastAsia="zh-CN"/>
                        </w:rPr>
                      </w:pPr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ITU-T</w:t>
                      </w:r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第</w:t>
                      </w:r>
                      <w:r>
                        <w:rPr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5</w:t>
                      </w:r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研究组</w:t>
                      </w:r>
                    </w:p>
                    <w:p w:rsidR="00901549" w:rsidRDefault="00901549" w:rsidP="00163795">
                      <w:pPr>
                        <w:spacing w:before="0"/>
                        <w:rPr>
                          <w:color w:val="000000" w:themeColor="text1"/>
                          <w:sz w:val="12"/>
                          <w:szCs w:val="12"/>
                          <w:lang w:eastAsia="zh-CN"/>
                        </w:rPr>
                      </w:pPr>
                      <w:r>
                        <w:rPr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9</w:t>
                      </w:r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次会议</w:t>
                      </w:r>
                    </w:p>
                    <w:p w:rsidR="00901549" w:rsidRPr="004B30AB" w:rsidRDefault="00901549" w:rsidP="00163795">
                      <w:pPr>
                        <w:spacing w:before="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>245</w:t>
                      </w:r>
                      <w:proofErr w:type="spellStart"/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位与会者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2D4779" wp14:editId="301BCC1E">
                <wp:simplePos x="0" y="0"/>
                <wp:positionH relativeFrom="column">
                  <wp:posOffset>855213</wp:posOffset>
                </wp:positionH>
                <wp:positionV relativeFrom="page">
                  <wp:posOffset>4309450</wp:posOffset>
                </wp:positionV>
                <wp:extent cx="622300" cy="441325"/>
                <wp:effectExtent l="0" t="0" r="635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441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549" w:rsidRDefault="00901549" w:rsidP="00163795">
                            <w:pPr>
                              <w:spacing w:before="0"/>
                              <w:rPr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ITU-T</w:t>
                            </w:r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第</w:t>
                            </w:r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3</w:t>
                            </w:r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研究组</w:t>
                            </w:r>
                          </w:p>
                          <w:p w:rsidR="00901549" w:rsidRDefault="006A134C" w:rsidP="00163795">
                            <w:pPr>
                              <w:spacing w:before="0"/>
                              <w:rPr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1</w:t>
                            </w:r>
                            <w:r w:rsidR="00901549">
                              <w:rPr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8</w:t>
                            </w:r>
                            <w:r w:rsidR="00901549"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次会议</w:t>
                            </w:r>
                          </w:p>
                          <w:p w:rsidR="00901549" w:rsidRPr="004B30AB" w:rsidRDefault="00901549" w:rsidP="00163795">
                            <w:pPr>
                              <w:spacing w:before="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645</w:t>
                            </w:r>
                            <w:proofErr w:type="spellStart"/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位与会者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D4779" id="Text Box 16" o:spid="_x0000_s1039" type="#_x0000_t202" style="position:absolute;left:0;text-align:left;margin-left:67.35pt;margin-top:339.35pt;width:49pt;height:34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D/FwIAABIEAAAOAAAAZHJzL2Uyb0RvYy54bWysU8Fu2zAMvQ/YPwi6L3bSNuiMOEWXrsOA&#10;rhvQ7gMYWY6FSaImKbGzrx8lx1nR3YbpIFAS+Ug+Pq1uBqPZQfqg0NZ8Pis5k1Zgo+yu5t+f799d&#10;cxYi2AY0Wlnzowz8Zv32zap3lVxgh7qRnhGIDVXvat7F6KqiCKKTBsIMnbT02KI3EOnod0XjoSd0&#10;o4tFWS6LHn3jPAoZAt3ejY98nfHbVor4tW2DjEzXnGqLefd536a9WK+g2nlwnRKnMuAfqjCgLCU9&#10;Q91BBLb36i8oo4THgG2cCTQFtq0SMvdA3czLV908deBk7oXICe5MU/h/sOLx8M0z1dDslpxZMDSj&#10;ZzlE9gEHRlfET+9CRW5PjhzjQPfkm3sN7gHFj8AsbjqwO3nrPfadhIbqm6fI4kXoiBMSyLb/gg3l&#10;gX3EDDS03iTyiA5G6DSn43k2qRZBl8vF4qKkF0FPl5fzi8VVzgDVFOx8iJ8kGpaMmnsafQaHw0OI&#10;qRioJpeUK6BWzb3SOh+S3ORGe3YAEsp2N5b/yktb1tf8/RWlTkEWU3gWkFGRVKyVqfl1mdaoq8TF&#10;R9tklwhKjzYVou2JnMTHyEwctkOew/XE+RabI7HlcRQtfTIyOvS/OOtJsDUPP/fgJWf6syXGk7on&#10;w0/GdjLACgqteeRsNDcx/4KxkVuaRKsyS2lkY+ZTiSS8TN7pkyRlvzxnrz9fef0bAAD//wMAUEsD&#10;BBQABgAIAAAAIQBbjdbC3wAAAAsBAAAPAAAAZHJzL2Rvd25yZXYueG1sTI9PS8NAEMXvgt9hGcGb&#10;3TQpSZpmU1QQQYRi9eBxm538wexsyG7T+O0dT3p7j/d485tyv9hBzDj53pGC9SoCgVQ701Or4OP9&#10;6S4H4YMmowdHqOAbPeyr66tSF8Zd6A3nY2gFj5AvtIIuhLGQ0tcdWu1XbkTirHGT1YHt1Eoz6QuP&#10;20HGUZRKq3viC50e8bHD+ut4tgoeUtfO6+TTvr40z3J7aAxnQanbm+V+ByLgEv7K8IvP6FAx08md&#10;yXgxsE82GVcVpFnOghtxErM4Kcg2eQyyKuX/H6ofAAAA//8DAFBLAQItABQABgAIAAAAIQC2gziS&#10;/gAAAOEBAAATAAAAAAAAAAAAAAAAAAAAAABbQ29udGVudF9UeXBlc10ueG1sUEsBAi0AFAAGAAgA&#10;AAAhADj9If/WAAAAlAEAAAsAAAAAAAAAAAAAAAAALwEAAF9yZWxzLy5yZWxzUEsBAi0AFAAGAAgA&#10;AAAhAPGKcP8XAgAAEgQAAA4AAAAAAAAAAAAAAAAALgIAAGRycy9lMm9Eb2MueG1sUEsBAi0AFAAG&#10;AAgAAAAhAFuN1sLfAAAACwEAAA8AAAAAAAAAAAAAAAAAcQQAAGRycy9kb3ducmV2LnhtbFBLBQYA&#10;AAAABAAEAPMAAAB9BQAAAAA=&#10;" fillcolor="white [3212]" stroked="f">
                <v:textbox inset="0,0,0,0">
                  <w:txbxContent>
                    <w:p w:rsidR="00901549" w:rsidRDefault="00901549" w:rsidP="00163795">
                      <w:pPr>
                        <w:spacing w:before="0"/>
                        <w:rPr>
                          <w:color w:val="000000" w:themeColor="text1"/>
                          <w:sz w:val="12"/>
                          <w:szCs w:val="12"/>
                          <w:lang w:eastAsia="zh-CN"/>
                        </w:rPr>
                      </w:pPr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ITU-T</w:t>
                      </w:r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第</w:t>
                      </w:r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3</w:t>
                      </w:r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研究组</w:t>
                      </w:r>
                    </w:p>
                    <w:p w:rsidR="00901549" w:rsidRDefault="006A134C" w:rsidP="00163795">
                      <w:pPr>
                        <w:spacing w:before="0"/>
                        <w:rPr>
                          <w:color w:val="000000" w:themeColor="text1"/>
                          <w:sz w:val="12"/>
                          <w:szCs w:val="12"/>
                          <w:lang w:eastAsia="zh-CN"/>
                        </w:rPr>
                      </w:pPr>
                      <w:r>
                        <w:rPr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1</w:t>
                      </w:r>
                      <w:r w:rsidR="00901549">
                        <w:rPr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8</w:t>
                      </w:r>
                      <w:r w:rsidR="00901549"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次会议</w:t>
                      </w:r>
                    </w:p>
                    <w:p w:rsidR="00901549" w:rsidRPr="004B30AB" w:rsidRDefault="00901549" w:rsidP="00163795">
                      <w:pPr>
                        <w:spacing w:before="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>645</w:t>
                      </w:r>
                      <w:proofErr w:type="spellStart"/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位与会者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2D4779" wp14:editId="301BCC1E">
                <wp:simplePos x="0" y="0"/>
                <wp:positionH relativeFrom="column">
                  <wp:posOffset>782785</wp:posOffset>
                </wp:positionH>
                <wp:positionV relativeFrom="page">
                  <wp:posOffset>3838669</wp:posOffset>
                </wp:positionV>
                <wp:extent cx="694690" cy="445770"/>
                <wp:effectExtent l="0" t="0" r="0" b="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690" cy="445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549" w:rsidRDefault="00901549" w:rsidP="00163795">
                            <w:pPr>
                              <w:spacing w:before="0"/>
                              <w:rPr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</w:pPr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ITU-T</w:t>
                            </w:r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第</w:t>
                            </w: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2</w:t>
                            </w:r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研究组</w:t>
                            </w:r>
                          </w:p>
                          <w:p w:rsidR="00901549" w:rsidRDefault="00901549" w:rsidP="00163795">
                            <w:pPr>
                              <w:spacing w:before="0"/>
                              <w:rPr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3</w:t>
                            </w:r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次会议</w:t>
                            </w:r>
                          </w:p>
                          <w:p w:rsidR="00901549" w:rsidRPr="004B30AB" w:rsidRDefault="00901549" w:rsidP="00163795">
                            <w:pPr>
                              <w:spacing w:before="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  <w:lang w:eastAsia="zh-CN"/>
                              </w:rPr>
                              <w:t>50</w:t>
                            </w:r>
                            <w:proofErr w:type="spellStart"/>
                            <w:r w:rsidRPr="004B30AB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位与会者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D4779" id="Text Box 202" o:spid="_x0000_s1040" type="#_x0000_t202" style="position:absolute;left:0;text-align:left;margin-left:61.65pt;margin-top:302.25pt;width:54.7pt;height:3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ViSGwIAABQEAAAOAAAAZHJzL2Uyb0RvYy54bWysU9uO2yAQfa/Uf0C8N3asXDZWnNU2260q&#10;bS/Sbj8AYxyjAkOBxE6/vgOO09X2rSoPaGBmDjNnDtvbQStyEs5LMBWdz3JKhOHQSHOo6Pfnh3c3&#10;lPjATMMUGFHRs/D0dvf2zba3pSigA9UIRxDE+LK3Fe1CsGWWed4JzfwMrDDobMFpFvDoDlnjWI/o&#10;WmVFnq+yHlxjHXDhPd7ej066S/htK3j42rZeBKIqirWFtLu013HPdltWHhyzneSXMtg/VKGZNPjo&#10;FeqeBUaOTv4FpSV34KENMw46g7aVXKQesJt5/qqbp45ZkXpBcry90uT/Hyz/cvrmiGwqWuQFJYZp&#10;HNKzGAJ5DwOJd8hQb32JgU8WQ8OADpx06tbbR+A/PDGw75g5iDvnoO8Ea7DCeczMXqSOOD6C1P1n&#10;aPAhdgyQgIbW6UgfEkIQHSd1vk4nFsPxcrVZrDbo4ehaLJbrdZpexsop2TofPgrQJBoVdTj8BM5O&#10;jz7EYlg5hcS3PCjZPEil0iEKTuyVIyeGUqkPY/mvopQhfUU3y2KZgA3E9CQhLQPqWEld0Zs8rlFZ&#10;kYsPpkkhgUk12liIMhdyIh8jM2GohzSJ9cR5Dc0Z2XIwyha/GRoduF+U9CjZivqfR+YEJeqTQcaj&#10;vifDTUY9GcxwTK1ooGQ09yH9g9i9gTucRCsTS3Fk48uXElF6ibzLN4nafnlOUX8+8+43AAAA//8D&#10;AFBLAwQUAAYACAAAACEAPnIqm+AAAAALAQAADwAAAGRycy9kb3ducmV2LnhtbEyPzU7DMBCE70h9&#10;B2uRuFGnSUkgxKkACSGhShWFA0c33vyo8TqK3TS8PcuJHmfn0+xMsZltLyYcfedIwWoZgUCqnOmo&#10;UfD1+Xp7D8IHTUb3jlDBD3rYlIurQufGnekDp31oBIeQz7WCNoQhl9JXLVrtl25AYq92o9WB5dhI&#10;M+ozh9texlGUSqs74g+tHvClxeq4P1kFz6lrplXybbfv9Zt82NWGvaDUzfX89Agi4Bz+Yfirz9Wh&#10;5E4HdyLjRc86ThJGFaTR+g4EE3ESZyAOfMnWGciykJcbyl8AAAD//wMAUEsBAi0AFAAGAAgAAAAh&#10;ALaDOJL+AAAA4QEAABMAAAAAAAAAAAAAAAAAAAAAAFtDb250ZW50X1R5cGVzXS54bWxQSwECLQAU&#10;AAYACAAAACEAOP0h/9YAAACUAQAACwAAAAAAAAAAAAAAAAAvAQAAX3JlbHMvLnJlbHNQSwECLQAU&#10;AAYACAAAACEA+vlYkhsCAAAUBAAADgAAAAAAAAAAAAAAAAAuAgAAZHJzL2Uyb0RvYy54bWxQSwEC&#10;LQAUAAYACAAAACEAPnIqm+AAAAALAQAADwAAAAAAAAAAAAAAAAB1BAAAZHJzL2Rvd25yZXYueG1s&#10;UEsFBgAAAAAEAAQA8wAAAIIFAAAAAA==&#10;" fillcolor="white [3212]" stroked="f">
                <v:textbox inset="0,0,0,0">
                  <w:txbxContent>
                    <w:p w:rsidR="00901549" w:rsidRDefault="00901549" w:rsidP="00163795">
                      <w:pPr>
                        <w:spacing w:before="0"/>
                        <w:rPr>
                          <w:color w:val="000000" w:themeColor="text1"/>
                          <w:sz w:val="12"/>
                          <w:szCs w:val="12"/>
                          <w:lang w:eastAsia="zh-CN"/>
                        </w:rPr>
                      </w:pPr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ITU-T</w:t>
                      </w:r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第</w:t>
                      </w:r>
                      <w:r>
                        <w:rPr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2</w:t>
                      </w:r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研究组</w:t>
                      </w:r>
                    </w:p>
                    <w:p w:rsidR="00901549" w:rsidRDefault="00901549" w:rsidP="00163795">
                      <w:pPr>
                        <w:spacing w:before="0"/>
                        <w:rPr>
                          <w:color w:val="000000" w:themeColor="text1"/>
                          <w:sz w:val="12"/>
                          <w:szCs w:val="12"/>
                          <w:lang w:eastAsia="zh-CN"/>
                        </w:rPr>
                      </w:pPr>
                      <w:r>
                        <w:rPr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3</w:t>
                      </w:r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次会议</w:t>
                      </w:r>
                    </w:p>
                    <w:p w:rsidR="00901549" w:rsidRPr="004B30AB" w:rsidRDefault="00901549" w:rsidP="00163795">
                      <w:pPr>
                        <w:spacing w:before="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2"/>
                          <w:szCs w:val="12"/>
                          <w:lang w:eastAsia="zh-CN"/>
                        </w:rPr>
                        <w:t>50</w:t>
                      </w:r>
                      <w:proofErr w:type="spellStart"/>
                      <w:r w:rsidRPr="004B30AB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位与会者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B82E92" w:rsidRPr="0036049B">
        <w:rPr>
          <w:noProof/>
          <w:szCs w:val="24"/>
          <w:shd w:val="clear" w:color="auto" w:fill="FFFFFF"/>
          <w:lang w:val="en-US" w:eastAsia="zh-CN"/>
        </w:rPr>
        <w:drawing>
          <wp:inline distT="0" distB="0" distL="0" distR="0" wp14:anchorId="1FAF96F8" wp14:editId="2E3F7E43">
            <wp:extent cx="4762500" cy="1783158"/>
            <wp:effectExtent l="0" t="0" r="0" b="762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4038" cy="178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E92" w:rsidRPr="00163795" w:rsidRDefault="006A134C" w:rsidP="004F12C0">
      <w:pPr>
        <w:pStyle w:val="FigureNo"/>
        <w:rPr>
          <w:rFonts w:ascii="STKaiti" w:hAnsi="STKaiti"/>
          <w:i/>
          <w:iCs/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>：</w:t>
      </w:r>
      <w:r w:rsidR="00AF32DC" w:rsidRPr="00387897">
        <w:rPr>
          <w:lang w:eastAsia="zh-CN"/>
        </w:rPr>
        <w:t>2013-2016</w:t>
      </w:r>
      <w:r w:rsidR="00AF32DC" w:rsidRPr="00387897">
        <w:rPr>
          <w:lang w:eastAsia="zh-CN"/>
        </w:rPr>
        <w:t>年的</w:t>
      </w:r>
      <w:r w:rsidR="005C2AC0">
        <w:rPr>
          <w:rFonts w:hint="eastAsia"/>
          <w:lang w:eastAsia="zh-CN"/>
        </w:rPr>
        <w:t>各</w:t>
      </w:r>
      <w:r w:rsidR="00AF32DC" w:rsidRPr="00387897">
        <w:rPr>
          <w:lang w:eastAsia="zh-CN"/>
        </w:rPr>
        <w:t>研究组区域组会</w:t>
      </w:r>
      <w:r>
        <w:rPr>
          <w:lang w:eastAsia="zh-CN"/>
        </w:rPr>
        <w:t>议：地点</w:t>
      </w:r>
      <w:r w:rsidR="00AF32DC" w:rsidRPr="00387897">
        <w:rPr>
          <w:lang w:eastAsia="zh-CN"/>
        </w:rPr>
        <w:t>和</w:t>
      </w:r>
      <w:r>
        <w:rPr>
          <w:rFonts w:hint="eastAsia"/>
          <w:lang w:eastAsia="zh-CN"/>
        </w:rPr>
        <w:t>日期</w:t>
      </w:r>
    </w:p>
    <w:p w:rsidR="00B82E92" w:rsidRDefault="004D5A04" w:rsidP="00B82E92">
      <w:pPr>
        <w:tabs>
          <w:tab w:val="left" w:pos="709"/>
        </w:tabs>
        <w:jc w:val="both"/>
        <w:rPr>
          <w:rFonts w:ascii="Times New Roman" w:hAnsi="Times New Roman"/>
          <w:szCs w:val="24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16F3E7" wp14:editId="1E97A762">
                <wp:simplePos x="0" y="0"/>
                <wp:positionH relativeFrom="column">
                  <wp:posOffset>3946525</wp:posOffset>
                </wp:positionH>
                <wp:positionV relativeFrom="paragraph">
                  <wp:posOffset>125730</wp:posOffset>
                </wp:positionV>
                <wp:extent cx="2135505" cy="431165"/>
                <wp:effectExtent l="0" t="0" r="0" b="698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431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A04" w:rsidRPr="004D5A04" w:rsidRDefault="004D5A04" w:rsidP="004D5A04">
                            <w:pPr>
                              <w:tabs>
                                <w:tab w:val="left" w:pos="709"/>
                              </w:tabs>
                              <w:spacing w:before="0"/>
                              <w:jc w:val="both"/>
                              <w:rPr>
                                <w:rFonts w:ascii="Times New Roman" w:hAnsi="Times New Roman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</w:pPr>
                            <w:r w:rsidRPr="004D5A04">
                              <w:rPr>
                                <w:rFonts w:ascii="Times New Roman" w:hAnsi="Times New Roman" w:hint="eastAsia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ITU-T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第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3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研究组区域</w:t>
                            </w:r>
                            <w:r w:rsidRPr="004D5A04">
                              <w:rPr>
                                <w:rFonts w:ascii="Times New Roman" w:hAnsi="Times New Roman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通信联合体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/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独联体</w:t>
                            </w:r>
                            <w:r w:rsidRPr="004D5A04">
                              <w:rPr>
                                <w:rFonts w:ascii="Times New Roman" w:hAnsi="Times New Roman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国家区域组（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SG3</w:t>
                            </w:r>
                            <w:r w:rsidRPr="004D5A04">
                              <w:rPr>
                                <w:rFonts w:ascii="Times New Roman" w:hAnsi="Times New Roman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 xml:space="preserve"> RG-RCC/CIS</w:t>
                            </w:r>
                            <w:r w:rsidRPr="004D5A04">
                              <w:rPr>
                                <w:rFonts w:ascii="Times New Roman" w:hAnsi="Times New Roman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）</w:t>
                            </w:r>
                          </w:p>
                          <w:p w:rsidR="004D5A04" w:rsidRPr="004D5A04" w:rsidRDefault="004D5A04" w:rsidP="004D5A04">
                            <w:pPr>
                              <w:tabs>
                                <w:tab w:val="left" w:pos="709"/>
                              </w:tabs>
                              <w:spacing w:before="0"/>
                              <w:jc w:val="both"/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</w:pP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2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015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年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12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月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4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日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（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阿塞拜疆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 xml:space="preserve"> 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巴库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）</w:t>
                            </w:r>
                          </w:p>
                          <w:p w:rsidR="004D5A04" w:rsidRPr="004D5A04" w:rsidRDefault="004D5A04" w:rsidP="004D5A04">
                            <w:pPr>
                              <w:spacing w:before="0"/>
                              <w:rPr>
                                <w:color w:val="000000" w:themeColor="text1"/>
                                <w:sz w:val="4"/>
                                <w:szCs w:val="4"/>
                                <w:lang w:eastAsia="zh-CN"/>
                              </w:rPr>
                            </w:pP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2016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年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8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月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3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-4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日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（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俄罗斯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联邦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 xml:space="preserve"> 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圣彼得堡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6F3E7" id="Text Box 14" o:spid="_x0000_s1041" type="#_x0000_t202" style="position:absolute;left:0;text-align:left;margin-left:310.75pt;margin-top:9.9pt;width:168.15pt;height:33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acGgIAABMEAAAOAAAAZHJzL2Uyb0RvYy54bWysU9tu3CAQfa/Uf0C8d21v4iix1hulm6aq&#10;lF6kpB+AMbZRgaHArr39+g54vY3St6o8oAFmzsycOWxuJ63IQTgvwdS0WOWUCMOhlaav6ffnh3fX&#10;lPjATMsUGFHTo/D0dvv2zWa0lVjDAKoVjiCI8dVoazqEYKss83wQmvkVWGHwsQOnWcCj67PWsRHR&#10;tcrWeX6VjeBa64AL7/H2fn6k24TfdYKHr13nRSCqplhbSLtLexP3bLthVe+YHSQ/lcH+oQrNpMGk&#10;Z6h7FhjZO/kXlJbcgYcurDjoDLpOcpF6wG6K/FU3TwOzIvWC5Hh7psn/P1j+5fDNEdni7C4pMUzj&#10;jJ7FFMh7mAheIT+j9RW6PVl0DBPeo2/q1dtH4D88MbAbmOnFnXMwDoK1WF8RI7MXoTOOjyDN+Bla&#10;zMP2ARLQ1DkdyUM6CKLjnI7n2cRaOF6ui4uyzEtKOL5dXhTFVZlSsGqJts6HjwI0iUZNHc4+obPD&#10;ow+xGlYtLjGZByXbB6lUOkS9iZ1y5MBQKU0/1//KSxky1vSmXJcJ2EAMTwrSMqCMldQ1vc7jmoUV&#10;yfhg2uQSmFSzjYUoc2InEjJTE6ZmSoO4WUhvoD0iXQ5m1eIvQ2MA94uSERVbU/9zz5ygRH0ySHmU&#10;92K4xWgWgxmOoTUNlMzmLqRvELs3cIej6GRiKc5sznwqEZWXyDv9kijtl+fk9ecvb38DAAD//wMA&#10;UEsDBBQABgAIAAAAIQA0QIEl3gAAAAkBAAAPAAAAZHJzL2Rvd25yZXYueG1sTI9PS8NAEMXvQr/D&#10;MgVvdpOWJk3MpmhBBBGK1YPHbXbyB7OzIbtN47d3POltHu/x5veK/Wx7MeHoO0cK4lUEAqlypqNG&#10;wcf7090OhA+ajO4doYJv9LAvFzeFzo270htOp9AILiGfawVtCEMupa9atNqv3IDEXu1GqwPLsZFm&#10;1Fcut71cR1Eire6IP7R6wEOL1dfpYhU8Jq6Z4s2nfX2pn2V2rA17Qanb5fxwDyLgHP7C8IvP6FAy&#10;09ldyHjRK0jW8ZajbGQ8gQPZNuXjrGCXpiDLQv5fUP4AAAD//wMAUEsBAi0AFAAGAAgAAAAhALaD&#10;OJL+AAAA4QEAABMAAAAAAAAAAAAAAAAAAAAAAFtDb250ZW50X1R5cGVzXS54bWxQSwECLQAUAAYA&#10;CAAAACEAOP0h/9YAAACUAQAACwAAAAAAAAAAAAAAAAAvAQAAX3JlbHMvLnJlbHNQSwECLQAUAAYA&#10;CAAAACEAr7iGnBoCAAATBAAADgAAAAAAAAAAAAAAAAAuAgAAZHJzL2Uyb0RvYy54bWxQSwECLQAU&#10;AAYACAAAACEANECBJd4AAAAJAQAADwAAAAAAAAAAAAAAAAB0BAAAZHJzL2Rvd25yZXYueG1sUEsF&#10;BgAAAAAEAAQA8wAAAH8FAAAAAA==&#10;" fillcolor="white [3212]" stroked="f">
                <v:textbox inset="0,0,0,0">
                  <w:txbxContent>
                    <w:p w:rsidR="004D5A04" w:rsidRPr="004D5A04" w:rsidRDefault="004D5A04" w:rsidP="004D5A04">
                      <w:pPr>
                        <w:tabs>
                          <w:tab w:val="left" w:pos="709"/>
                        </w:tabs>
                        <w:spacing w:before="0"/>
                        <w:jc w:val="both"/>
                        <w:rPr>
                          <w:rFonts w:ascii="Times New Roman" w:hAnsi="Times New Roman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</w:pPr>
                      <w:r w:rsidRPr="004D5A04">
                        <w:rPr>
                          <w:rFonts w:ascii="Times New Roman" w:hAnsi="Times New Roman" w:hint="eastAsia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ITU-T</w:t>
                      </w:r>
                      <w:r w:rsidRPr="004D5A04">
                        <w:rPr>
                          <w:rFonts w:ascii="Times New Roman" w:hAnsi="Times New Roman" w:hint="eastAsia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第</w:t>
                      </w:r>
                      <w:r w:rsidRPr="004D5A04">
                        <w:rPr>
                          <w:rFonts w:ascii="Times New Roman" w:hAnsi="Times New Roman" w:hint="eastAsia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3</w:t>
                      </w:r>
                      <w:r w:rsidRPr="004D5A04">
                        <w:rPr>
                          <w:rFonts w:ascii="Times New Roman" w:hAnsi="Times New Roman" w:hint="eastAsia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研究组区域</w:t>
                      </w:r>
                      <w:r w:rsidRPr="004D5A04">
                        <w:rPr>
                          <w:rFonts w:ascii="Times New Roman" w:hAnsi="Times New Roman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通信联合体</w:t>
                      </w:r>
                      <w:r w:rsidRPr="004D5A04">
                        <w:rPr>
                          <w:rFonts w:ascii="Times New Roman" w:hAnsi="Times New Roman" w:hint="eastAsia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/</w:t>
                      </w:r>
                      <w:r w:rsidRPr="004D5A04">
                        <w:rPr>
                          <w:rFonts w:ascii="Times New Roman" w:hAnsi="Times New Roman" w:hint="eastAsia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独联体</w:t>
                      </w:r>
                      <w:r w:rsidRPr="004D5A04">
                        <w:rPr>
                          <w:rFonts w:ascii="Times New Roman" w:hAnsi="Times New Roman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国家区域组（</w:t>
                      </w:r>
                      <w:r w:rsidRPr="004D5A04">
                        <w:rPr>
                          <w:rFonts w:ascii="Times New Roman" w:hAnsi="Times New Roman" w:hint="eastAsia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SG3</w:t>
                      </w:r>
                      <w:r w:rsidRPr="004D5A04">
                        <w:rPr>
                          <w:rFonts w:ascii="Times New Roman" w:hAnsi="Times New Roman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 xml:space="preserve"> RG-RCC/CIS</w:t>
                      </w:r>
                      <w:r w:rsidRPr="004D5A04">
                        <w:rPr>
                          <w:rFonts w:ascii="Times New Roman" w:hAnsi="Times New Roman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）</w:t>
                      </w:r>
                    </w:p>
                    <w:p w:rsidR="004D5A04" w:rsidRPr="004D5A04" w:rsidRDefault="004D5A04" w:rsidP="004D5A04">
                      <w:pPr>
                        <w:tabs>
                          <w:tab w:val="left" w:pos="709"/>
                        </w:tabs>
                        <w:spacing w:before="0"/>
                        <w:jc w:val="both"/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</w:pP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2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015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年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12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月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4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日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（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阿塞拜疆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 xml:space="preserve"> 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巴库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）</w:t>
                      </w:r>
                    </w:p>
                    <w:p w:rsidR="004D5A04" w:rsidRPr="004D5A04" w:rsidRDefault="004D5A04" w:rsidP="004D5A04">
                      <w:pPr>
                        <w:spacing w:before="0"/>
                        <w:rPr>
                          <w:color w:val="000000" w:themeColor="text1"/>
                          <w:sz w:val="4"/>
                          <w:szCs w:val="4"/>
                          <w:lang w:eastAsia="zh-CN"/>
                        </w:rPr>
                      </w:pP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2016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年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8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月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3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-4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日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（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俄罗斯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联邦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 xml:space="preserve"> 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圣彼得堡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A6D3CB" wp14:editId="6C17D1E9">
                <wp:simplePos x="0" y="0"/>
                <wp:positionH relativeFrom="margin">
                  <wp:posOffset>3222828</wp:posOffset>
                </wp:positionH>
                <wp:positionV relativeFrom="paragraph">
                  <wp:posOffset>2349450</wp:posOffset>
                </wp:positionV>
                <wp:extent cx="1731645" cy="570586"/>
                <wp:effectExtent l="0" t="0" r="1905" b="127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645" cy="5705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A04" w:rsidRPr="004D5A04" w:rsidRDefault="004D5A04" w:rsidP="004D5A04">
                            <w:pPr>
                              <w:tabs>
                                <w:tab w:val="left" w:pos="709"/>
                              </w:tabs>
                              <w:spacing w:before="0"/>
                              <w:jc w:val="both"/>
                              <w:rPr>
                                <w:rFonts w:ascii="Times New Roman" w:hAnsi="Times New Roman"/>
                                <w:color w:val="0000FF"/>
                                <w:sz w:val="6"/>
                                <w:szCs w:val="6"/>
                                <w:u w:val="single"/>
                                <w:lang w:eastAsia="zh-CN"/>
                              </w:rPr>
                            </w:pPr>
                          </w:p>
                          <w:p w:rsidR="004D5A04" w:rsidRPr="004D5A04" w:rsidRDefault="004D5A04" w:rsidP="004D5A04">
                            <w:pPr>
                              <w:tabs>
                                <w:tab w:val="left" w:pos="709"/>
                              </w:tabs>
                              <w:spacing w:before="0"/>
                              <w:jc w:val="both"/>
                              <w:rPr>
                                <w:rFonts w:ascii="Times New Roman" w:hAnsi="Times New Roman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</w:pPr>
                            <w:r w:rsidRPr="004D5A04">
                              <w:rPr>
                                <w:rFonts w:ascii="Times New Roman" w:hAnsi="Times New Roman" w:hint="eastAsia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ITU-T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第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3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研究组非洲</w:t>
                            </w:r>
                            <w:r w:rsidRPr="004D5A04">
                              <w:rPr>
                                <w:rFonts w:ascii="Times New Roman" w:hAnsi="Times New Roman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区域组（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SG3</w:t>
                            </w:r>
                            <w:r w:rsidRPr="004D5A04">
                              <w:rPr>
                                <w:rFonts w:ascii="Times New Roman" w:hAnsi="Times New Roman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 xml:space="preserve"> RG-AFR</w:t>
                            </w:r>
                            <w:r w:rsidRPr="004D5A04">
                              <w:rPr>
                                <w:rFonts w:ascii="Times New Roman" w:hAnsi="Times New Roman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）</w:t>
                            </w:r>
                          </w:p>
                          <w:p w:rsidR="004D5A04" w:rsidRPr="004D5A04" w:rsidRDefault="004D5A04" w:rsidP="004D5A04">
                            <w:pPr>
                              <w:tabs>
                                <w:tab w:val="left" w:pos="709"/>
                              </w:tabs>
                              <w:spacing w:before="0"/>
                              <w:jc w:val="both"/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</w:pP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2013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年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2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月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4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-7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日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（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埃及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 xml:space="preserve"> 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开罗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）</w:t>
                            </w:r>
                          </w:p>
                          <w:p w:rsidR="004D5A04" w:rsidRPr="004D5A04" w:rsidRDefault="004D5A04" w:rsidP="004D5A04">
                            <w:pPr>
                              <w:tabs>
                                <w:tab w:val="left" w:pos="709"/>
                              </w:tabs>
                              <w:spacing w:before="0"/>
                              <w:jc w:val="both"/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</w:pP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2014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年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2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月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20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-21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日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（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刚果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 xml:space="preserve"> 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布拉柴维尔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）</w:t>
                            </w:r>
                          </w:p>
                          <w:p w:rsidR="004D5A04" w:rsidRPr="004D5A04" w:rsidRDefault="004D5A04" w:rsidP="004D5A04">
                            <w:pPr>
                              <w:tabs>
                                <w:tab w:val="left" w:pos="709"/>
                              </w:tabs>
                              <w:spacing w:before="0"/>
                              <w:jc w:val="both"/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</w:pP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2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015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年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2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月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3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-5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日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（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圣多美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与普林西比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 xml:space="preserve"> 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圣多美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）</w:t>
                            </w:r>
                          </w:p>
                          <w:p w:rsidR="004D5A04" w:rsidRPr="004D5A04" w:rsidRDefault="004D5A04" w:rsidP="004D5A04">
                            <w:pPr>
                              <w:tabs>
                                <w:tab w:val="left" w:pos="709"/>
                              </w:tabs>
                              <w:spacing w:before="0"/>
                              <w:jc w:val="both"/>
                              <w:rPr>
                                <w:color w:val="000000" w:themeColor="text1"/>
                                <w:sz w:val="2"/>
                                <w:szCs w:val="2"/>
                                <w:lang w:eastAsia="zh-CN"/>
                              </w:rPr>
                            </w:pP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2016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年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1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月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19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-21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日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（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科特迪瓦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 xml:space="preserve"> 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阿比让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6D3CB" id="Text Box 22" o:spid="_x0000_s1042" type="#_x0000_t202" style="position:absolute;left:0;text-align:left;margin-left:253.75pt;margin-top:185pt;width:136.35pt;height:44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V2+GgIAABQEAAAOAAAAZHJzL2Uyb0RvYy54bWysU9tu2zAMfR+wfxD0vtjJljQz4hRdug4D&#10;ugvQ7gMYWY6FSaImKbGzrx8lJ2nRvQ3Tg0BJ5CF5eLS6HoxmB+mDQlvz6aTkTFqBjbK7mv94vHuz&#10;5CxEsA1otLLmRxn49fr1q1XvKjnDDnUjPSMQG6re1byL0VVFEUQnDYQJOmnpsUVvINLR74rGQ0/o&#10;RhezslwUPfrGeRQyBLq9HR/5OuO3rRTxW9sGGZmuOdUW8+7zvk17sV5BtfPgOiVOZcA/VGFAWUp6&#10;gbqFCGzv1V9QRgmPAds4EWgKbFslZO6BupmWL7p56MDJ3AuRE9yFpvD/YMXXw3fPVFPz2YwzC4Zm&#10;9CiHyD7gwOiK+OldqMjtwZFjHOie5px7De4exc/ALG46sDt54z32nYSG6pumyOJZ6IgTEsi2/4IN&#10;5YF9xAw0tN4k8ogORug0p+NlNqkWkVJevZ0u3s05E/Q2vyrny0VOAdU52vkQP0k0LBk19zT7jA6H&#10;+xBTNVCdXVKygFo1d0rrfEh6kxvt2QFIKdvdWP8LL21ZX/P389k8A1tM4VlBRkWSsVam5ssyrVFY&#10;iYyPtskuEZQebSpE2xM7iZCRmjhshzyIaQ5O1G2xORJfHkfZ0jcjo0P/m7OeJFvz8GsPXnKmP1vi&#10;POn7bPizsT0bYAWF1jxyNpqbmP9Bat/iDc2iVZmmp8ynGkl6mb3TN0nafn7OXk+fef0HAAD//wMA&#10;UEsDBBQABgAIAAAAIQDxI4mN4AAAAAsBAAAPAAAAZHJzL2Rvd25yZXYueG1sTI9NS8NAEIbvgv9h&#10;GcGb3W1rmiZmU1QQQQpi9eBxm518YHY2ZLdp/PeOJz0O78M7z1vsZteLCcfQedKwXCgQSJW3HTUa&#10;Pt6fbrYgQjRkTe8JNXxjgF15eVGY3PozveF0iI3gEgq50dDGOORShqpFZ8LCD0ic1X50JvI5NtKO&#10;5szlrpcrpTbSmY74Q2sGfGyx+jqcnIaHjW+m5frT7V/qZ5m91pazqPX11Xx/ByLiHP9g+NVndSjZ&#10;6ehPZIPoNSQqTRjVsE4Vj2Ii3aoViKOG2yTLQJaF/L+h/AEAAP//AwBQSwECLQAUAAYACAAAACEA&#10;toM4kv4AAADhAQAAEwAAAAAAAAAAAAAAAAAAAAAAW0NvbnRlbnRfVHlwZXNdLnhtbFBLAQItABQA&#10;BgAIAAAAIQA4/SH/1gAAAJQBAAALAAAAAAAAAAAAAAAAAC8BAABfcmVscy8ucmVsc1BLAQItABQA&#10;BgAIAAAAIQDhuV2+GgIAABQEAAAOAAAAAAAAAAAAAAAAAC4CAABkcnMvZTJvRG9jLnhtbFBLAQIt&#10;ABQABgAIAAAAIQDxI4mN4AAAAAsBAAAPAAAAAAAAAAAAAAAAAHQEAABkcnMvZG93bnJldi54bWxQ&#10;SwUGAAAAAAQABADzAAAAgQUAAAAA&#10;" fillcolor="white [3212]" stroked="f">
                <v:textbox inset="0,0,0,0">
                  <w:txbxContent>
                    <w:p w:rsidR="004D5A04" w:rsidRPr="004D5A04" w:rsidRDefault="004D5A04" w:rsidP="004D5A04">
                      <w:pPr>
                        <w:tabs>
                          <w:tab w:val="left" w:pos="709"/>
                        </w:tabs>
                        <w:spacing w:before="0"/>
                        <w:jc w:val="both"/>
                        <w:rPr>
                          <w:rFonts w:ascii="Times New Roman" w:hAnsi="Times New Roman"/>
                          <w:color w:val="0000FF"/>
                          <w:sz w:val="6"/>
                          <w:szCs w:val="6"/>
                          <w:u w:val="single"/>
                          <w:lang w:eastAsia="zh-CN"/>
                        </w:rPr>
                      </w:pPr>
                    </w:p>
                    <w:p w:rsidR="004D5A04" w:rsidRPr="004D5A04" w:rsidRDefault="004D5A04" w:rsidP="004D5A04">
                      <w:pPr>
                        <w:tabs>
                          <w:tab w:val="left" w:pos="709"/>
                        </w:tabs>
                        <w:spacing w:before="0"/>
                        <w:jc w:val="both"/>
                        <w:rPr>
                          <w:rFonts w:ascii="Times New Roman" w:hAnsi="Times New Roman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</w:pPr>
                      <w:r w:rsidRPr="004D5A04">
                        <w:rPr>
                          <w:rFonts w:ascii="Times New Roman" w:hAnsi="Times New Roman" w:hint="eastAsia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ITU-T</w:t>
                      </w:r>
                      <w:r w:rsidRPr="004D5A04">
                        <w:rPr>
                          <w:rFonts w:ascii="Times New Roman" w:hAnsi="Times New Roman" w:hint="eastAsia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第</w:t>
                      </w:r>
                      <w:r w:rsidRPr="004D5A04">
                        <w:rPr>
                          <w:rFonts w:ascii="Times New Roman" w:hAnsi="Times New Roman" w:hint="eastAsia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3</w:t>
                      </w:r>
                      <w:r w:rsidRPr="004D5A04">
                        <w:rPr>
                          <w:rFonts w:ascii="Times New Roman" w:hAnsi="Times New Roman" w:hint="eastAsia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研究组非洲</w:t>
                      </w:r>
                      <w:r w:rsidRPr="004D5A04">
                        <w:rPr>
                          <w:rFonts w:ascii="Times New Roman" w:hAnsi="Times New Roman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区域组（</w:t>
                      </w:r>
                      <w:r w:rsidRPr="004D5A04">
                        <w:rPr>
                          <w:rFonts w:ascii="Times New Roman" w:hAnsi="Times New Roman" w:hint="eastAsia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SG3</w:t>
                      </w:r>
                      <w:r w:rsidRPr="004D5A04">
                        <w:rPr>
                          <w:rFonts w:ascii="Times New Roman" w:hAnsi="Times New Roman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 xml:space="preserve"> RG-AFR</w:t>
                      </w:r>
                      <w:r w:rsidRPr="004D5A04">
                        <w:rPr>
                          <w:rFonts w:ascii="Times New Roman" w:hAnsi="Times New Roman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）</w:t>
                      </w:r>
                    </w:p>
                    <w:p w:rsidR="004D5A04" w:rsidRPr="004D5A04" w:rsidRDefault="004D5A04" w:rsidP="004D5A04">
                      <w:pPr>
                        <w:tabs>
                          <w:tab w:val="left" w:pos="709"/>
                        </w:tabs>
                        <w:spacing w:before="0"/>
                        <w:jc w:val="both"/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</w:pP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2013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年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2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月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4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-7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日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（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埃及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 xml:space="preserve"> 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开罗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）</w:t>
                      </w:r>
                    </w:p>
                    <w:p w:rsidR="004D5A04" w:rsidRPr="004D5A04" w:rsidRDefault="004D5A04" w:rsidP="004D5A04">
                      <w:pPr>
                        <w:tabs>
                          <w:tab w:val="left" w:pos="709"/>
                        </w:tabs>
                        <w:spacing w:before="0"/>
                        <w:jc w:val="both"/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</w:pP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2014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年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2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月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20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-21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日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（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刚果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 xml:space="preserve"> 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布拉柴维尔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）</w:t>
                      </w:r>
                    </w:p>
                    <w:p w:rsidR="004D5A04" w:rsidRPr="004D5A04" w:rsidRDefault="004D5A04" w:rsidP="004D5A04">
                      <w:pPr>
                        <w:tabs>
                          <w:tab w:val="left" w:pos="709"/>
                        </w:tabs>
                        <w:spacing w:before="0"/>
                        <w:jc w:val="both"/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</w:pP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2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015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年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2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月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3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-5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日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（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圣多美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与普林西比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 xml:space="preserve"> 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圣多美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）</w:t>
                      </w:r>
                    </w:p>
                    <w:p w:rsidR="004D5A04" w:rsidRPr="004D5A04" w:rsidRDefault="004D5A04" w:rsidP="004D5A04">
                      <w:pPr>
                        <w:tabs>
                          <w:tab w:val="left" w:pos="709"/>
                        </w:tabs>
                        <w:spacing w:before="0"/>
                        <w:jc w:val="both"/>
                        <w:rPr>
                          <w:color w:val="000000" w:themeColor="text1"/>
                          <w:sz w:val="2"/>
                          <w:szCs w:val="2"/>
                          <w:lang w:eastAsia="zh-CN"/>
                        </w:rPr>
                      </w:pP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2016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年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1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月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19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-21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日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（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科特迪瓦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 xml:space="preserve"> 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阿比让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05C684" wp14:editId="169D82D5">
                <wp:simplePos x="0" y="0"/>
                <wp:positionH relativeFrom="margin">
                  <wp:align>right</wp:align>
                </wp:positionH>
                <wp:positionV relativeFrom="paragraph">
                  <wp:posOffset>1215771</wp:posOffset>
                </wp:positionV>
                <wp:extent cx="1731645" cy="570586"/>
                <wp:effectExtent l="0" t="0" r="1905" b="127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645" cy="5705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A04" w:rsidRDefault="004D5A04" w:rsidP="004D5A04">
                            <w:pPr>
                              <w:tabs>
                                <w:tab w:val="left" w:pos="709"/>
                              </w:tabs>
                              <w:spacing w:before="0"/>
                              <w:jc w:val="both"/>
                              <w:rPr>
                                <w:rFonts w:ascii="Times New Roman" w:hAnsi="Times New Roman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</w:pPr>
                          </w:p>
                          <w:p w:rsidR="004D5A04" w:rsidRPr="004D5A04" w:rsidRDefault="004D5A04" w:rsidP="004D5A04">
                            <w:pPr>
                              <w:tabs>
                                <w:tab w:val="left" w:pos="709"/>
                              </w:tabs>
                              <w:spacing w:before="0"/>
                              <w:jc w:val="both"/>
                              <w:rPr>
                                <w:rFonts w:ascii="Times New Roman" w:hAnsi="Times New Roman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</w:pPr>
                            <w:r w:rsidRPr="004D5A04">
                              <w:rPr>
                                <w:rFonts w:ascii="Times New Roman" w:hAnsi="Times New Roman" w:hint="eastAsia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ITU-T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第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3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研究组亚洲</w:t>
                            </w:r>
                            <w:r w:rsidRPr="004D5A04">
                              <w:rPr>
                                <w:rFonts w:ascii="Times New Roman" w:hAnsi="Times New Roman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大洋洲区域组（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SG3</w:t>
                            </w:r>
                            <w:r w:rsidRPr="004D5A04">
                              <w:rPr>
                                <w:rFonts w:ascii="Times New Roman" w:hAnsi="Times New Roman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 xml:space="preserve"> RG-AO</w:t>
                            </w:r>
                            <w:r w:rsidRPr="004D5A04">
                              <w:rPr>
                                <w:rFonts w:ascii="Times New Roman" w:hAnsi="Times New Roman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）</w:t>
                            </w:r>
                          </w:p>
                          <w:p w:rsidR="004D5A04" w:rsidRPr="004D5A04" w:rsidRDefault="004D5A04" w:rsidP="004D5A04">
                            <w:pPr>
                              <w:tabs>
                                <w:tab w:val="left" w:pos="709"/>
                              </w:tabs>
                              <w:spacing w:before="0"/>
                              <w:jc w:val="both"/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</w:pP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2013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年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4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月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8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-10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日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（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日本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 xml:space="preserve"> 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东京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）</w:t>
                            </w:r>
                          </w:p>
                          <w:p w:rsidR="004D5A04" w:rsidRPr="004D5A04" w:rsidRDefault="004D5A04" w:rsidP="004D5A04">
                            <w:pPr>
                              <w:tabs>
                                <w:tab w:val="left" w:pos="709"/>
                              </w:tabs>
                              <w:spacing w:before="0"/>
                              <w:jc w:val="both"/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</w:pP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2014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年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9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月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1-2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日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（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缅甸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 xml:space="preserve"> 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仰光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）</w:t>
                            </w:r>
                          </w:p>
                          <w:p w:rsidR="004D5A04" w:rsidRPr="004D5A04" w:rsidRDefault="004D5A04" w:rsidP="004D5A04">
                            <w:pPr>
                              <w:tabs>
                                <w:tab w:val="left" w:pos="709"/>
                              </w:tabs>
                              <w:spacing w:before="0"/>
                              <w:jc w:val="both"/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</w:pP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2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015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年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9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月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2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9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日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-10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月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1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日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（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马来西亚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 xml:space="preserve"> 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吉隆坡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）</w:t>
                            </w:r>
                          </w:p>
                          <w:p w:rsidR="004D5A04" w:rsidRPr="004D5A04" w:rsidRDefault="004D5A04" w:rsidP="004D5A04">
                            <w:pPr>
                              <w:spacing w:before="0"/>
                              <w:rPr>
                                <w:color w:val="000000" w:themeColor="text1"/>
                                <w:sz w:val="2"/>
                                <w:szCs w:val="2"/>
                                <w:lang w:eastAsia="zh-CN"/>
                              </w:rPr>
                            </w:pP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9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月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20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-23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日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（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印度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 xml:space="preserve"> </w:t>
                            </w:r>
                            <w:r w:rsidRPr="004D5A04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新德里</w:t>
                            </w:r>
                            <w:r w:rsidRPr="004D5A04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5C684" id="Text Box 21" o:spid="_x0000_s1043" type="#_x0000_t202" style="position:absolute;left:0;text-align:left;margin-left:85.15pt;margin-top:95.75pt;width:136.35pt;height:44.9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FIuGgIAABQEAAAOAAAAZHJzL2Uyb0RvYy54bWysU9uO2yAQfa/Uf0C8N3bSJptacVbbbLeq&#10;tL1Iu/0ADDhGBYYCiZ1+/Q44Tlfbt6p+QAMezpw5c9hcD0aTo/RBga3pfFZSIi0Hoey+pj8e796s&#10;KQmRWcE0WFnTkwz0evv61aZ3lVxAB1pITxDEhqp3Ne1idFVRBN5Jw8IMnLT4swVvWMSt3xfCsx7R&#10;jS4WZbkqevDCeeAyBDy9HX/SbcZvW8njt7YNMhJdU+QW8+rz2qS12G5YtffMdYqfabB/YGGYslj0&#10;AnXLIiMHr/6CMop7CNDGGQdTQNsqLnMP2M28fNHNQ8eczL2gOMFdZAr/D5Z/PX73RImaLuaUWGZw&#10;Ro9yiOQDDASPUJ/ehQrTHhwmxgHPcc651+Dugf8MxMKuY3Yvb7yHvpNMIL98s3h2dcQJCaTpv4DA&#10;OuwQIQMNrTdJPJSDIDrO6XSZTeLCU8mrt/PVuyUlHP8tr8rlepXIFayabjsf4icJhqSgph5nn9HZ&#10;8T7EMXVKScUCaCXulNZ5k/wmd9qTI0OnNPuR/4ssbUlf0/fLxTIDW0jXs4OMimhjrUxN12X6RmMl&#10;MT5akVMiU3qMkbO2SD2pkwQZpYlDM+RBzC+qNyBOqJeH0bb4zDDowP+mpEfL1jT8OjAvKdGfLWqe&#10;/D0FfgqaKWCW49WaRkrGcBfzO0jtW7jBWbQqy5RojZXPHNF6WejzM0nefr7PWX8e8/YJAAD//wMA&#10;UEsDBBQABgAIAAAAIQCtE4aO3QAAAAgBAAAPAAAAZHJzL2Rvd25yZXYueG1sTI9LS8RAEITvgv9h&#10;aMGbO0nUfcRMFhVEkAVx9eBxNtN5YKYnZHqz8d/bnvTW3VVUf1VsZ9+rCcfYBTKQLhJQSFVwHTUG&#10;Pt6frtagIltytg+EBr4xwrY8Pyts7sKJ3nDac6MkhGJuDbTMQ651rFr0Ni7CgCRaHUZvWdax0W60&#10;Jwn3vc6SZKm97Ug+tHbAxxarr/3RG3hYhmZKrz/97qV+1pvX2onGxlxezPd3oBhn/jPDL76gQylM&#10;h3AkF1VvQIqwXDfpLSiRs1W2AnWQYZ3egC4L/b9A+QMAAP//AwBQSwECLQAUAAYACAAAACEAtoM4&#10;kv4AAADhAQAAEwAAAAAAAAAAAAAAAAAAAAAAW0NvbnRlbnRfVHlwZXNdLnhtbFBLAQItABQABgAI&#10;AAAAIQA4/SH/1gAAAJQBAAALAAAAAAAAAAAAAAAAAC8BAABfcmVscy8ucmVsc1BLAQItABQABgAI&#10;AAAAIQDSKFIuGgIAABQEAAAOAAAAAAAAAAAAAAAAAC4CAABkcnMvZTJvRG9jLnhtbFBLAQItABQA&#10;BgAIAAAAIQCtE4aO3QAAAAgBAAAPAAAAAAAAAAAAAAAAAHQEAABkcnMvZG93bnJldi54bWxQSwUG&#10;AAAAAAQABADzAAAAfgUAAAAA&#10;" fillcolor="white [3212]" stroked="f">
                <v:textbox inset="0,0,0,0">
                  <w:txbxContent>
                    <w:p w:rsidR="004D5A04" w:rsidRDefault="004D5A04" w:rsidP="004D5A04">
                      <w:pPr>
                        <w:tabs>
                          <w:tab w:val="left" w:pos="709"/>
                        </w:tabs>
                        <w:spacing w:before="0"/>
                        <w:jc w:val="both"/>
                        <w:rPr>
                          <w:rFonts w:ascii="Times New Roman" w:hAnsi="Times New Roman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</w:pPr>
                    </w:p>
                    <w:p w:rsidR="004D5A04" w:rsidRPr="004D5A04" w:rsidRDefault="004D5A04" w:rsidP="004D5A04">
                      <w:pPr>
                        <w:tabs>
                          <w:tab w:val="left" w:pos="709"/>
                        </w:tabs>
                        <w:spacing w:before="0"/>
                        <w:jc w:val="both"/>
                        <w:rPr>
                          <w:rFonts w:ascii="Times New Roman" w:hAnsi="Times New Roman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</w:pPr>
                      <w:r w:rsidRPr="004D5A04">
                        <w:rPr>
                          <w:rFonts w:ascii="Times New Roman" w:hAnsi="Times New Roman" w:hint="eastAsia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ITU-T</w:t>
                      </w:r>
                      <w:r w:rsidRPr="004D5A04">
                        <w:rPr>
                          <w:rFonts w:ascii="Times New Roman" w:hAnsi="Times New Roman" w:hint="eastAsia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第</w:t>
                      </w:r>
                      <w:r w:rsidRPr="004D5A04">
                        <w:rPr>
                          <w:rFonts w:ascii="Times New Roman" w:hAnsi="Times New Roman" w:hint="eastAsia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3</w:t>
                      </w:r>
                      <w:r w:rsidRPr="004D5A04">
                        <w:rPr>
                          <w:rFonts w:ascii="Times New Roman" w:hAnsi="Times New Roman" w:hint="eastAsia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研究组亚洲</w:t>
                      </w:r>
                      <w:r w:rsidRPr="004D5A04">
                        <w:rPr>
                          <w:rFonts w:ascii="Times New Roman" w:hAnsi="Times New Roman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大洋洲区域组（</w:t>
                      </w:r>
                      <w:r w:rsidRPr="004D5A04">
                        <w:rPr>
                          <w:rFonts w:ascii="Times New Roman" w:hAnsi="Times New Roman" w:hint="eastAsia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SG3</w:t>
                      </w:r>
                      <w:r w:rsidRPr="004D5A04">
                        <w:rPr>
                          <w:rFonts w:ascii="Times New Roman" w:hAnsi="Times New Roman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 xml:space="preserve"> RG-AO</w:t>
                      </w:r>
                      <w:r w:rsidRPr="004D5A04">
                        <w:rPr>
                          <w:rFonts w:ascii="Times New Roman" w:hAnsi="Times New Roman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）</w:t>
                      </w:r>
                    </w:p>
                    <w:p w:rsidR="004D5A04" w:rsidRPr="004D5A04" w:rsidRDefault="004D5A04" w:rsidP="004D5A04">
                      <w:pPr>
                        <w:tabs>
                          <w:tab w:val="left" w:pos="709"/>
                        </w:tabs>
                        <w:spacing w:before="0"/>
                        <w:jc w:val="both"/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</w:pP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2013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年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4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月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8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-10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日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（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日本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 xml:space="preserve"> 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东京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）</w:t>
                      </w:r>
                    </w:p>
                    <w:p w:rsidR="004D5A04" w:rsidRPr="004D5A04" w:rsidRDefault="004D5A04" w:rsidP="004D5A04">
                      <w:pPr>
                        <w:tabs>
                          <w:tab w:val="left" w:pos="709"/>
                        </w:tabs>
                        <w:spacing w:before="0"/>
                        <w:jc w:val="both"/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</w:pP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2014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年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9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月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1-2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日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（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缅甸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 xml:space="preserve"> 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仰光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）</w:t>
                      </w:r>
                    </w:p>
                    <w:p w:rsidR="004D5A04" w:rsidRPr="004D5A04" w:rsidRDefault="004D5A04" w:rsidP="004D5A04">
                      <w:pPr>
                        <w:tabs>
                          <w:tab w:val="left" w:pos="709"/>
                        </w:tabs>
                        <w:spacing w:before="0"/>
                        <w:jc w:val="both"/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</w:pP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2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015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年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9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月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2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9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日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-10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月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1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日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（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马来西亚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 xml:space="preserve"> 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吉隆坡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）</w:t>
                      </w:r>
                    </w:p>
                    <w:p w:rsidR="004D5A04" w:rsidRPr="004D5A04" w:rsidRDefault="004D5A04" w:rsidP="004D5A04">
                      <w:pPr>
                        <w:spacing w:before="0"/>
                        <w:rPr>
                          <w:color w:val="000000" w:themeColor="text1"/>
                          <w:sz w:val="2"/>
                          <w:szCs w:val="2"/>
                          <w:lang w:eastAsia="zh-CN"/>
                        </w:rPr>
                      </w:pP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9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月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20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-23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日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（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印度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 xml:space="preserve"> </w:t>
                      </w:r>
                      <w:r w:rsidRPr="004D5A04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新德里</w:t>
                      </w:r>
                      <w:r w:rsidRPr="004D5A04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08D2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B785F1" wp14:editId="209A4BC4">
                <wp:simplePos x="0" y="0"/>
                <wp:positionH relativeFrom="column">
                  <wp:posOffset>3810</wp:posOffset>
                </wp:positionH>
                <wp:positionV relativeFrom="paragraph">
                  <wp:posOffset>1507160</wp:posOffset>
                </wp:positionV>
                <wp:extent cx="1492301" cy="512064"/>
                <wp:effectExtent l="0" t="0" r="0" b="254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301" cy="5120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08D2" w:rsidRPr="00C408D2" w:rsidRDefault="00C408D2" w:rsidP="00C408D2">
                            <w:pPr>
                              <w:tabs>
                                <w:tab w:val="left" w:pos="709"/>
                              </w:tabs>
                              <w:spacing w:before="0"/>
                              <w:jc w:val="both"/>
                              <w:rPr>
                                <w:rFonts w:ascii="Times New Roman" w:hAnsi="Times New Roman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</w:pPr>
                            <w:r w:rsidRPr="00C408D2">
                              <w:rPr>
                                <w:rFonts w:ascii="Times New Roman" w:hAnsi="Times New Roman" w:hint="eastAsia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ITU-T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第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3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研究组拉美</w:t>
                            </w:r>
                            <w:r w:rsidRPr="00C408D2">
                              <w:rPr>
                                <w:rFonts w:ascii="Times New Roman" w:hAnsi="Times New Roman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加勒比区域组（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SG3</w:t>
                            </w:r>
                            <w:r w:rsidRPr="00C408D2">
                              <w:rPr>
                                <w:rFonts w:ascii="Times New Roman" w:hAnsi="Times New Roman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 xml:space="preserve"> RG-LAC</w:t>
                            </w:r>
                            <w:r w:rsidRPr="00C408D2">
                              <w:rPr>
                                <w:rFonts w:ascii="Times New Roman" w:hAnsi="Times New Roman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）</w:t>
                            </w:r>
                          </w:p>
                          <w:p w:rsidR="00C408D2" w:rsidRPr="00C408D2" w:rsidRDefault="00C408D2" w:rsidP="00C408D2">
                            <w:pPr>
                              <w:tabs>
                                <w:tab w:val="left" w:pos="709"/>
                              </w:tabs>
                              <w:spacing w:before="0"/>
                              <w:jc w:val="both"/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</w:pP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2013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年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3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月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19</w:t>
                            </w:r>
                            <w:r w:rsidRPr="00C408D2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-22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日</w:t>
                            </w:r>
                            <w:r w:rsidRPr="00C408D2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（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墨西哥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 xml:space="preserve"> 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墨西哥城</w:t>
                            </w:r>
                            <w:r w:rsidRPr="00C408D2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）</w:t>
                            </w:r>
                          </w:p>
                          <w:p w:rsidR="00C408D2" w:rsidRPr="00C408D2" w:rsidRDefault="00C408D2" w:rsidP="00C408D2">
                            <w:pPr>
                              <w:tabs>
                                <w:tab w:val="left" w:pos="709"/>
                              </w:tabs>
                              <w:spacing w:before="0"/>
                              <w:jc w:val="both"/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</w:pP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2014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年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3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月</w:t>
                            </w:r>
                            <w:r w:rsidRPr="00C408D2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13-14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日</w:t>
                            </w:r>
                            <w:r w:rsidRPr="00C408D2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（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哥斯达黎加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 xml:space="preserve"> 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圣约瑟</w:t>
                            </w:r>
                            <w:r w:rsidRPr="00C408D2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）</w:t>
                            </w:r>
                          </w:p>
                          <w:p w:rsidR="00C408D2" w:rsidRPr="00C408D2" w:rsidRDefault="00C408D2" w:rsidP="00C408D2">
                            <w:pPr>
                              <w:tabs>
                                <w:tab w:val="left" w:pos="709"/>
                              </w:tabs>
                              <w:spacing w:before="0"/>
                              <w:jc w:val="both"/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</w:pP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2</w:t>
                            </w:r>
                            <w:r w:rsidRPr="00C408D2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015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年</w:t>
                            </w:r>
                            <w:r w:rsidRPr="00C408D2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4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月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22</w:t>
                            </w:r>
                            <w:r w:rsidRPr="00C408D2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-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2</w:t>
                            </w:r>
                            <w:r w:rsidRPr="00C408D2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4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日</w:t>
                            </w:r>
                            <w:r w:rsidRPr="00C408D2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（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巴哈马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 xml:space="preserve"> 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拿骚</w:t>
                            </w:r>
                            <w:r w:rsidRPr="00C408D2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）</w:t>
                            </w:r>
                          </w:p>
                          <w:p w:rsidR="00C408D2" w:rsidRPr="00C408D2" w:rsidRDefault="00C408D2" w:rsidP="00C408D2">
                            <w:pPr>
                              <w:spacing w:before="0"/>
                              <w:rPr>
                                <w:color w:val="000000" w:themeColor="text1"/>
                                <w:sz w:val="4"/>
                                <w:szCs w:val="4"/>
                                <w:lang w:eastAsia="zh-CN"/>
                              </w:rPr>
                            </w:pP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2016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年</w:t>
                            </w:r>
                            <w:r w:rsidRPr="00C408D2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6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月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1</w:t>
                            </w:r>
                            <w:r w:rsidRPr="00C408D2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6-17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日</w:t>
                            </w:r>
                            <w:r w:rsidRPr="00C408D2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（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巴西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 xml:space="preserve"> 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巴西利亚</w:t>
                            </w:r>
                            <w:r w:rsidRPr="00C408D2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785F1" id="Text Box 7" o:spid="_x0000_s1044" type="#_x0000_t202" style="position:absolute;left:0;text-align:left;margin-left:.3pt;margin-top:118.65pt;width:117.5pt;height:40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u+SGgIAABIEAAAOAAAAZHJzL2Uyb0RvYy54bWysU9tu2zAMfR+wfxD0vviyphcjTtGl6zCg&#10;uwDtPkCW5ViYJGqSEjv7+lJynBbt2zA/CJRFHpKHh6vrUSuyF85LMDUtFjklwnBopdnW9Nfj3YdL&#10;SnxgpmUKjKjpQXh6vX7/bjXYSpTQg2qFIwhifDXYmvYh2CrLPO+FZn4BVhh87MBpFvDqtlnr2IDo&#10;WmVlnp9nA7jWOuDCe/x7Oz3SdcLvOsHDj67zIhBVU6wtpNOls4lntl6xauuY7SU/lsH+oQrNpMGk&#10;J6hbFhjZOfkGSkvuwEMXFhx0Bl0nuUg9YDdF/qqbh55ZkXpBcrw90eT/Hyz/vv/piGxrekGJYRpH&#10;9CjGQD7BSC4iO4P1FTo9WHQLI/7GKadOvb0H/tsTA5uema24cQ6GXrAWqytiZPYidMLxEaQZvkGL&#10;adguQAIaO6cjdUgGQXSc0uE0mVgKjynPrsqPeUEJx7dlUebnZykFq+Zo63z4IkCTaNTU4eQTOtvf&#10;+xCrYdXsEpN5ULK9k0qlS1Sb2ChH9gx10myn+l95KUOGml4ty2UCNhDDk360DChiJXVNL/P4TbKK&#10;ZHw2bXIJTKrJxkKUObITCZmoCWMzpjEU5cx6A+0B+XIwiRaXDI0e3F9KBhRsTf2fHXOCEvXVIOdR&#10;3bPhZqOZDWY4htY0UDKZm5C2ILZv4AZn0clEUxzalPlYIwovsXdckqjsl/fk9bzK6ycAAAD//wMA&#10;UEsDBBQABgAIAAAAIQCbWX3I3QAAAAgBAAAPAAAAZHJzL2Rvd25yZXYueG1sTI9NS8QwEIbvgv8h&#10;jODNTdtg162dLiqIIIK47mGP2Sb9wGZSmmy3/nvHkx5nnpd3nim3ixvEbKfQe0JIVwkIS7U3PbUI&#10;+8/nmzsQIWoyevBkEb5tgG11eVHqwvgzfdh5F1vBJRQKjdDFOBZShrqzToeVHy0xa/zkdORxaqWZ&#10;9JnL3SCzJMml0z3xhU6P9qmz9dfu5BAec9/OqTq4t9fmRW7eG8MsIl5fLQ/3IKJd4l8YfvVZHSp2&#10;OvoTmSAGhJxzCJlaKxCMM3XLmyOCStcbkFUp/z9Q/QAAAP//AwBQSwECLQAUAAYACAAAACEAtoM4&#10;kv4AAADhAQAAEwAAAAAAAAAAAAAAAAAAAAAAW0NvbnRlbnRfVHlwZXNdLnhtbFBLAQItABQABgAI&#10;AAAAIQA4/SH/1gAAAJQBAAALAAAAAAAAAAAAAAAAAC8BAABfcmVscy8ucmVsc1BLAQItABQABgAI&#10;AAAAIQB6wu+SGgIAABIEAAAOAAAAAAAAAAAAAAAAAC4CAABkcnMvZTJvRG9jLnhtbFBLAQItABQA&#10;BgAIAAAAIQCbWX3I3QAAAAgBAAAPAAAAAAAAAAAAAAAAAHQEAABkcnMvZG93bnJldi54bWxQSwUG&#10;AAAAAAQABADzAAAAfgUAAAAA&#10;" fillcolor="white [3212]" stroked="f">
                <v:textbox inset="0,0,0,0">
                  <w:txbxContent>
                    <w:p w:rsidR="00C408D2" w:rsidRPr="00C408D2" w:rsidRDefault="00C408D2" w:rsidP="00C408D2">
                      <w:pPr>
                        <w:tabs>
                          <w:tab w:val="left" w:pos="709"/>
                        </w:tabs>
                        <w:spacing w:before="0"/>
                        <w:jc w:val="both"/>
                        <w:rPr>
                          <w:rFonts w:ascii="Times New Roman" w:hAnsi="Times New Roman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</w:pPr>
                      <w:r w:rsidRPr="00C408D2">
                        <w:rPr>
                          <w:rFonts w:ascii="Times New Roman" w:hAnsi="Times New Roman" w:hint="eastAsia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ITU-T</w:t>
                      </w:r>
                      <w:r w:rsidRPr="00C408D2">
                        <w:rPr>
                          <w:rFonts w:ascii="Times New Roman" w:hAnsi="Times New Roman" w:hint="eastAsia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第</w:t>
                      </w:r>
                      <w:r w:rsidRPr="00C408D2">
                        <w:rPr>
                          <w:rFonts w:ascii="Times New Roman" w:hAnsi="Times New Roman" w:hint="eastAsia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3</w:t>
                      </w:r>
                      <w:r w:rsidRPr="00C408D2">
                        <w:rPr>
                          <w:rFonts w:ascii="Times New Roman" w:hAnsi="Times New Roman" w:hint="eastAsia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研究组拉美</w:t>
                      </w:r>
                      <w:r w:rsidRPr="00C408D2">
                        <w:rPr>
                          <w:rFonts w:ascii="Times New Roman" w:hAnsi="Times New Roman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加勒比区域组（</w:t>
                      </w:r>
                      <w:r w:rsidRPr="00C408D2">
                        <w:rPr>
                          <w:rFonts w:ascii="Times New Roman" w:hAnsi="Times New Roman" w:hint="eastAsia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SG3</w:t>
                      </w:r>
                      <w:r w:rsidRPr="00C408D2">
                        <w:rPr>
                          <w:rFonts w:ascii="Times New Roman" w:hAnsi="Times New Roman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 xml:space="preserve"> RG-LAC</w:t>
                      </w:r>
                      <w:r w:rsidRPr="00C408D2">
                        <w:rPr>
                          <w:rFonts w:ascii="Times New Roman" w:hAnsi="Times New Roman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）</w:t>
                      </w:r>
                    </w:p>
                    <w:p w:rsidR="00C408D2" w:rsidRPr="00C408D2" w:rsidRDefault="00C408D2" w:rsidP="00C408D2">
                      <w:pPr>
                        <w:tabs>
                          <w:tab w:val="left" w:pos="709"/>
                        </w:tabs>
                        <w:spacing w:before="0"/>
                        <w:jc w:val="both"/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</w:pP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2013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年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3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月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19</w:t>
                      </w:r>
                      <w:r w:rsidRPr="00C408D2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-22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日</w:t>
                      </w:r>
                      <w:r w:rsidRPr="00C408D2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（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墨西哥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 xml:space="preserve"> 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墨西哥城</w:t>
                      </w:r>
                      <w:r w:rsidRPr="00C408D2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）</w:t>
                      </w:r>
                    </w:p>
                    <w:p w:rsidR="00C408D2" w:rsidRPr="00C408D2" w:rsidRDefault="00C408D2" w:rsidP="00C408D2">
                      <w:pPr>
                        <w:tabs>
                          <w:tab w:val="left" w:pos="709"/>
                        </w:tabs>
                        <w:spacing w:before="0"/>
                        <w:jc w:val="both"/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</w:pP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2014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年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3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月</w:t>
                      </w:r>
                      <w:r w:rsidRPr="00C408D2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13-14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日</w:t>
                      </w:r>
                      <w:r w:rsidRPr="00C408D2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（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哥斯达黎加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 xml:space="preserve"> 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圣约瑟</w:t>
                      </w:r>
                      <w:r w:rsidRPr="00C408D2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）</w:t>
                      </w:r>
                    </w:p>
                    <w:p w:rsidR="00C408D2" w:rsidRPr="00C408D2" w:rsidRDefault="00C408D2" w:rsidP="00C408D2">
                      <w:pPr>
                        <w:tabs>
                          <w:tab w:val="left" w:pos="709"/>
                        </w:tabs>
                        <w:spacing w:before="0"/>
                        <w:jc w:val="both"/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</w:pP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2</w:t>
                      </w:r>
                      <w:r w:rsidRPr="00C408D2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015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年</w:t>
                      </w:r>
                      <w:r w:rsidRPr="00C408D2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4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月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22</w:t>
                      </w:r>
                      <w:r w:rsidRPr="00C408D2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-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2</w:t>
                      </w:r>
                      <w:r w:rsidRPr="00C408D2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4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日</w:t>
                      </w:r>
                      <w:r w:rsidRPr="00C408D2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（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巴哈马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 xml:space="preserve"> 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拿骚</w:t>
                      </w:r>
                      <w:r w:rsidRPr="00C408D2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）</w:t>
                      </w:r>
                    </w:p>
                    <w:p w:rsidR="00C408D2" w:rsidRPr="00C408D2" w:rsidRDefault="00C408D2" w:rsidP="00C408D2">
                      <w:pPr>
                        <w:spacing w:before="0"/>
                        <w:rPr>
                          <w:color w:val="000000" w:themeColor="text1"/>
                          <w:sz w:val="4"/>
                          <w:szCs w:val="4"/>
                          <w:lang w:eastAsia="zh-CN"/>
                        </w:rPr>
                      </w:pP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2016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年</w:t>
                      </w:r>
                      <w:r w:rsidRPr="00C408D2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6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月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1</w:t>
                      </w:r>
                      <w:r w:rsidRPr="00C408D2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6-17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日</w:t>
                      </w:r>
                      <w:r w:rsidRPr="00C408D2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（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巴西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 xml:space="preserve"> 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巴西利亚</w:t>
                      </w:r>
                      <w:r w:rsidRPr="00C408D2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C408D2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B3DE29" wp14:editId="1C5EC0E9">
                <wp:simplePos x="0" y="0"/>
                <wp:positionH relativeFrom="column">
                  <wp:posOffset>896569</wp:posOffset>
                </wp:positionH>
                <wp:positionV relativeFrom="paragraph">
                  <wp:posOffset>140437</wp:posOffset>
                </wp:positionV>
                <wp:extent cx="1836115" cy="431596"/>
                <wp:effectExtent l="0" t="0" r="0" b="698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115" cy="4315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08D2" w:rsidRPr="00C408D2" w:rsidRDefault="00C408D2" w:rsidP="00C408D2">
                            <w:pPr>
                              <w:tabs>
                                <w:tab w:val="left" w:pos="709"/>
                              </w:tabs>
                              <w:spacing w:before="0"/>
                              <w:jc w:val="both"/>
                              <w:rPr>
                                <w:rFonts w:ascii="Times New Roman" w:hAnsi="Times New Roman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</w:pPr>
                            <w:r w:rsidRPr="00C408D2">
                              <w:rPr>
                                <w:rFonts w:ascii="Times New Roman" w:hAnsi="Times New Roman" w:hint="eastAsia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ITU-T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第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3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研究组</w:t>
                            </w:r>
                            <w:r w:rsidRPr="00C408D2">
                              <w:rPr>
                                <w:rFonts w:ascii="Times New Roman" w:hAnsi="Times New Roman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阿拉伯区域组（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SG3</w:t>
                            </w:r>
                            <w:r w:rsidRPr="00C408D2">
                              <w:rPr>
                                <w:rFonts w:ascii="Times New Roman" w:hAnsi="Times New Roman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 xml:space="preserve"> RG-ARB</w:t>
                            </w:r>
                            <w:r w:rsidRPr="00C408D2">
                              <w:rPr>
                                <w:rFonts w:ascii="Times New Roman" w:hAnsi="Times New Roman"/>
                                <w:color w:val="0000FF"/>
                                <w:sz w:val="10"/>
                                <w:szCs w:val="10"/>
                                <w:u w:val="single"/>
                                <w:lang w:eastAsia="zh-CN"/>
                              </w:rPr>
                              <w:t>）</w:t>
                            </w:r>
                          </w:p>
                          <w:p w:rsidR="00C408D2" w:rsidRPr="00C408D2" w:rsidRDefault="00C408D2" w:rsidP="00C408D2">
                            <w:pPr>
                              <w:tabs>
                                <w:tab w:val="left" w:pos="709"/>
                              </w:tabs>
                              <w:spacing w:before="0"/>
                              <w:jc w:val="both"/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</w:pP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2013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年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10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月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29</w:t>
                            </w:r>
                            <w:r w:rsidRPr="00C408D2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-30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日</w:t>
                            </w:r>
                            <w:r w:rsidRPr="00C408D2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（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巴林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 xml:space="preserve"> 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麦纳麦</w:t>
                            </w:r>
                            <w:r w:rsidRPr="00C408D2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）</w:t>
                            </w:r>
                          </w:p>
                          <w:p w:rsidR="00C408D2" w:rsidRPr="00C408D2" w:rsidRDefault="00C408D2" w:rsidP="00C408D2">
                            <w:pPr>
                              <w:tabs>
                                <w:tab w:val="left" w:pos="709"/>
                              </w:tabs>
                              <w:spacing w:before="0"/>
                              <w:jc w:val="both"/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</w:pP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2014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年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11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月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24</w:t>
                            </w:r>
                            <w:r w:rsidRPr="00C408D2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-25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日</w:t>
                            </w:r>
                            <w:r w:rsidRPr="00C408D2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（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科威特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 xml:space="preserve"> 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科威特城</w:t>
                            </w:r>
                            <w:r w:rsidRPr="00C408D2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）</w:t>
                            </w:r>
                          </w:p>
                          <w:p w:rsidR="00C408D2" w:rsidRPr="00C408D2" w:rsidRDefault="00C408D2" w:rsidP="00C408D2">
                            <w:pPr>
                              <w:tabs>
                                <w:tab w:val="left" w:pos="709"/>
                              </w:tabs>
                              <w:spacing w:before="0"/>
                              <w:jc w:val="both"/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</w:pP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2</w:t>
                            </w:r>
                            <w:r w:rsidRPr="00C408D2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015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年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11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月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30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日</w:t>
                            </w:r>
                            <w:r w:rsidRPr="00C408D2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-12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月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2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日</w:t>
                            </w:r>
                            <w:r w:rsidRPr="00C408D2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（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巴林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 xml:space="preserve"> 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麦纳麦</w:t>
                            </w:r>
                            <w:r w:rsidRPr="00C408D2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）</w:t>
                            </w:r>
                          </w:p>
                          <w:p w:rsidR="00C408D2" w:rsidRPr="00C408D2" w:rsidRDefault="00C408D2" w:rsidP="00C408D2">
                            <w:pPr>
                              <w:spacing w:before="0"/>
                              <w:rPr>
                                <w:color w:val="000000" w:themeColor="text1"/>
                                <w:sz w:val="8"/>
                                <w:szCs w:val="8"/>
                                <w:lang w:eastAsia="zh-CN"/>
                              </w:rPr>
                            </w:pP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2016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年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7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月</w:t>
                            </w:r>
                            <w:r w:rsidRPr="00C408D2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26-29</w:t>
                            </w:r>
                            <w:r w:rsidRPr="00C408D2"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日</w:t>
                            </w:r>
                            <w:r w:rsidRPr="00C408D2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突尼斯</w:t>
                            </w:r>
                            <w:r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eastAsia"/>
                                <w:sz w:val="10"/>
                                <w:szCs w:val="10"/>
                                <w:lang w:eastAsia="zh-CN"/>
                              </w:rPr>
                              <w:t>突尼斯</w:t>
                            </w:r>
                            <w:r w:rsidRPr="00C408D2">
                              <w:rPr>
                                <w:rFonts w:ascii="Times New Roman" w:hAnsi="Times New Roman"/>
                                <w:sz w:val="10"/>
                                <w:szCs w:val="10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DE29" id="Text Box 2" o:spid="_x0000_s1045" type="#_x0000_t202" style="position:absolute;left:0;text-align:left;margin-left:70.6pt;margin-top:11.05pt;width:144.6pt;height:3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QtDGgIAABIEAAAOAAAAZHJzL2Uyb0RvYy54bWysU8Fu2zAMvQ/YPwi6L46TJWiNKEWXrsOA&#10;rhvQ7gNkWY6FSaImKbGzrx8lx1nR3Yb5IFAW+Ug+Pm5uBqPJUfqgwDJazuaUSCugUXbP6Pfn+3dX&#10;lITIbcM1WMnoSQZ6s337ZtO7Si6gA91ITxDEhqp3jHYxuqooguik4WEGTlp8bMEbHvHq90XjeY/o&#10;RheL+Xxd9OAb50HIEPDv3fhItxm/baWIX9s2yEg0o1hbzKfPZ53OYrvh1d5z1ylxLoP/QxWGK4tJ&#10;L1B3PHJy8OovKKOEhwBtnAkwBbStEjL3gN2U81fdPHXcydwLkhPchabw/2DF4/GbJ6phdEGJ5QZH&#10;9CyHSD7AQBaJnd6FCp2eHLrFAX/jlHOnwT2A+BGIhV3H7V7eeg99J3mD1ZUpsngROuKEBFL3X6DB&#10;NPwQIQMNrTeJOiSDIDpO6XSZTCpFpJRXy3VZrigR+PZ+Wa6u1zkFr6Zo50P8JMGQZDDqcfIZnR8f&#10;QkzV8GpySckCaNXcK63zJalN7rQnR446qfdj/a+8tCU9o9erxSoDW0jhWT9GRRSxVobRq3n6Rlkl&#10;Mj7aJrtErvRoYyHantlJhIzUxKEe8hjK5cR6Dc0J+fIwihaXDI0O/C9KehQso+HngXtJif5skfOk&#10;7snwk1FPBrcCQxmNlIzmLuYtSO1buMVZtCrTlIY2Zj7XiMLL7J2XJCn75T17/Vnl7W8AAAD//wMA&#10;UEsDBBQABgAIAAAAIQC7tgDj3QAAAAkBAAAPAAAAZHJzL2Rvd25yZXYueG1sTI9NS8QwEIbvgv8h&#10;jODNTdIti1ubLiqIIILs6sFjtpl+YDMpTbZb/73jSY8v78M7z5S7xQ9ixin2gQzolQKBVAfXU2vg&#10;4/3p5hZETJacHQKhgW+MsKsuL0pbuHCmPc6H1AoeoVhYA11KYyFlrDv0Nq7CiMRdEyZvE8eplW6y&#10;Zx73g8yU2khve+ILnR3xscP663DyBh42oZ31+tO/vjTPcvvWOO6SMddXy/0diIRL+oPhV5/VoWKn&#10;YziRi2LgnOuMUQNZpkEwkK9VDuJoYKs0yKqU/z+ofgAAAP//AwBQSwECLQAUAAYACAAAACEAtoM4&#10;kv4AAADhAQAAEwAAAAAAAAAAAAAAAAAAAAAAW0NvbnRlbnRfVHlwZXNdLnhtbFBLAQItABQABgAI&#10;AAAAIQA4/SH/1gAAAJQBAAALAAAAAAAAAAAAAAAAAC8BAABfcmVscy8ucmVsc1BLAQItABQABgAI&#10;AAAAIQDHlQtDGgIAABIEAAAOAAAAAAAAAAAAAAAAAC4CAABkcnMvZTJvRG9jLnhtbFBLAQItABQA&#10;BgAIAAAAIQC7tgDj3QAAAAkBAAAPAAAAAAAAAAAAAAAAAHQEAABkcnMvZG93bnJldi54bWxQSwUG&#10;AAAAAAQABADzAAAAfgUAAAAA&#10;" fillcolor="white [3212]" stroked="f">
                <v:textbox inset="0,0,0,0">
                  <w:txbxContent>
                    <w:p w:rsidR="00C408D2" w:rsidRPr="00C408D2" w:rsidRDefault="00C408D2" w:rsidP="00C408D2">
                      <w:pPr>
                        <w:tabs>
                          <w:tab w:val="left" w:pos="709"/>
                        </w:tabs>
                        <w:spacing w:before="0"/>
                        <w:jc w:val="both"/>
                        <w:rPr>
                          <w:rFonts w:ascii="Times New Roman" w:hAnsi="Times New Roman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</w:pPr>
                      <w:r w:rsidRPr="00C408D2">
                        <w:rPr>
                          <w:rFonts w:ascii="Times New Roman" w:hAnsi="Times New Roman" w:hint="eastAsia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ITU-T</w:t>
                      </w:r>
                      <w:r w:rsidRPr="00C408D2">
                        <w:rPr>
                          <w:rFonts w:ascii="Times New Roman" w:hAnsi="Times New Roman" w:hint="eastAsia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第</w:t>
                      </w:r>
                      <w:r w:rsidRPr="00C408D2">
                        <w:rPr>
                          <w:rFonts w:ascii="Times New Roman" w:hAnsi="Times New Roman" w:hint="eastAsia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3</w:t>
                      </w:r>
                      <w:r w:rsidRPr="00C408D2">
                        <w:rPr>
                          <w:rFonts w:ascii="Times New Roman" w:hAnsi="Times New Roman" w:hint="eastAsia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研究组</w:t>
                      </w:r>
                      <w:r w:rsidRPr="00C408D2">
                        <w:rPr>
                          <w:rFonts w:ascii="Times New Roman" w:hAnsi="Times New Roman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阿拉伯区域组（</w:t>
                      </w:r>
                      <w:r w:rsidRPr="00C408D2">
                        <w:rPr>
                          <w:rFonts w:ascii="Times New Roman" w:hAnsi="Times New Roman" w:hint="eastAsia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SG3</w:t>
                      </w:r>
                      <w:r w:rsidRPr="00C408D2">
                        <w:rPr>
                          <w:rFonts w:ascii="Times New Roman" w:hAnsi="Times New Roman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 xml:space="preserve"> RG-ARB</w:t>
                      </w:r>
                      <w:r w:rsidRPr="00C408D2">
                        <w:rPr>
                          <w:rFonts w:ascii="Times New Roman" w:hAnsi="Times New Roman"/>
                          <w:color w:val="0000FF"/>
                          <w:sz w:val="10"/>
                          <w:szCs w:val="10"/>
                          <w:u w:val="single"/>
                          <w:lang w:eastAsia="zh-CN"/>
                        </w:rPr>
                        <w:t>）</w:t>
                      </w:r>
                    </w:p>
                    <w:p w:rsidR="00C408D2" w:rsidRPr="00C408D2" w:rsidRDefault="00C408D2" w:rsidP="00C408D2">
                      <w:pPr>
                        <w:tabs>
                          <w:tab w:val="left" w:pos="709"/>
                        </w:tabs>
                        <w:spacing w:before="0"/>
                        <w:jc w:val="both"/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</w:pP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2013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年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10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月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29</w:t>
                      </w:r>
                      <w:r w:rsidRPr="00C408D2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-30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日</w:t>
                      </w:r>
                      <w:r w:rsidRPr="00C408D2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（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巴林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 xml:space="preserve"> 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麦纳麦</w:t>
                      </w:r>
                      <w:r w:rsidRPr="00C408D2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）</w:t>
                      </w:r>
                    </w:p>
                    <w:p w:rsidR="00C408D2" w:rsidRPr="00C408D2" w:rsidRDefault="00C408D2" w:rsidP="00C408D2">
                      <w:pPr>
                        <w:tabs>
                          <w:tab w:val="left" w:pos="709"/>
                        </w:tabs>
                        <w:spacing w:before="0"/>
                        <w:jc w:val="both"/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</w:pP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2014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年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11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月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24</w:t>
                      </w:r>
                      <w:r w:rsidRPr="00C408D2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-25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日</w:t>
                      </w:r>
                      <w:r w:rsidRPr="00C408D2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（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科威特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 xml:space="preserve"> 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科威特城</w:t>
                      </w:r>
                      <w:r w:rsidRPr="00C408D2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）</w:t>
                      </w:r>
                    </w:p>
                    <w:p w:rsidR="00C408D2" w:rsidRPr="00C408D2" w:rsidRDefault="00C408D2" w:rsidP="00C408D2">
                      <w:pPr>
                        <w:tabs>
                          <w:tab w:val="left" w:pos="709"/>
                        </w:tabs>
                        <w:spacing w:before="0"/>
                        <w:jc w:val="both"/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</w:pP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2</w:t>
                      </w:r>
                      <w:r w:rsidRPr="00C408D2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015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年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11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月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30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日</w:t>
                      </w:r>
                      <w:r w:rsidRPr="00C408D2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-12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月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2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日</w:t>
                      </w:r>
                      <w:r w:rsidRPr="00C408D2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（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巴林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 xml:space="preserve"> 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麦纳麦</w:t>
                      </w:r>
                      <w:r w:rsidRPr="00C408D2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）</w:t>
                      </w:r>
                    </w:p>
                    <w:p w:rsidR="00C408D2" w:rsidRPr="00C408D2" w:rsidRDefault="00C408D2" w:rsidP="00C408D2">
                      <w:pPr>
                        <w:spacing w:before="0"/>
                        <w:rPr>
                          <w:color w:val="000000" w:themeColor="text1"/>
                          <w:sz w:val="8"/>
                          <w:szCs w:val="8"/>
                          <w:lang w:eastAsia="zh-CN"/>
                        </w:rPr>
                      </w:pP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2016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年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7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月</w:t>
                      </w:r>
                      <w:r w:rsidRPr="00C408D2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26-29</w:t>
                      </w:r>
                      <w:r w:rsidRPr="00C408D2"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日</w:t>
                      </w:r>
                      <w:r w:rsidRPr="00C408D2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（</w:t>
                      </w:r>
                      <w:r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突尼斯</w:t>
                      </w:r>
                      <w:r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Times New Roman" w:hAnsi="Times New Roman" w:hint="eastAsia"/>
                          <w:sz w:val="10"/>
                          <w:szCs w:val="10"/>
                          <w:lang w:eastAsia="zh-CN"/>
                        </w:rPr>
                        <w:t>突尼斯</w:t>
                      </w:r>
                      <w:r w:rsidRPr="00C408D2">
                        <w:rPr>
                          <w:rFonts w:ascii="Times New Roman" w:hAnsi="Times New Roman"/>
                          <w:sz w:val="10"/>
                          <w:szCs w:val="10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B82E92" w:rsidRPr="00650DB3">
        <w:rPr>
          <w:noProof/>
          <w:lang w:val="en-US" w:eastAsia="zh-CN"/>
        </w:rPr>
        <w:drawing>
          <wp:inline distT="0" distB="0" distL="0" distR="0" wp14:anchorId="54DBA5D5" wp14:editId="0975BFE3">
            <wp:extent cx="6120765" cy="28968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2C0" w:rsidRDefault="004F12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sz w:val="28"/>
          <w:lang w:eastAsia="zh-CN"/>
        </w:rPr>
      </w:pPr>
      <w:r>
        <w:rPr>
          <w:lang w:eastAsia="zh-CN"/>
        </w:rPr>
        <w:br w:type="page"/>
      </w:r>
    </w:p>
    <w:p w:rsidR="00B82E92" w:rsidRDefault="00B82E92" w:rsidP="00C11621">
      <w:pPr>
        <w:pStyle w:val="Heading1"/>
        <w:keepNext w:val="0"/>
        <w:keepLines w:val="0"/>
        <w:snapToGrid w:val="0"/>
        <w:spacing w:after="120"/>
        <w:ind w:left="709" w:hanging="709"/>
        <w:rPr>
          <w:lang w:eastAsia="zh-CN"/>
        </w:rPr>
      </w:pPr>
      <w:r>
        <w:rPr>
          <w:lang w:eastAsia="zh-CN"/>
        </w:rPr>
        <w:lastRenderedPageBreak/>
        <w:t>4</w:t>
      </w:r>
      <w:r>
        <w:rPr>
          <w:lang w:eastAsia="zh-CN"/>
        </w:rPr>
        <w:tab/>
      </w:r>
      <w:bookmarkStart w:id="28" w:name="lt_pId068"/>
      <w:r w:rsidR="0085009C">
        <w:rPr>
          <w:rFonts w:hint="eastAsia"/>
          <w:lang w:eastAsia="zh-CN"/>
        </w:rPr>
        <w:t>与</w:t>
      </w:r>
      <w:r w:rsidR="0085009C">
        <w:rPr>
          <w:lang w:eastAsia="zh-CN"/>
        </w:rPr>
        <w:t>区域组会议</w:t>
      </w:r>
      <w:r w:rsidR="002B3A82">
        <w:rPr>
          <w:rFonts w:hint="eastAsia"/>
          <w:lang w:eastAsia="zh-CN"/>
        </w:rPr>
        <w:t>相继</w:t>
      </w:r>
      <w:r w:rsidR="00C11621">
        <w:rPr>
          <w:rFonts w:hint="eastAsia"/>
          <w:lang w:eastAsia="zh-CN"/>
        </w:rPr>
        <w:t>举办</w:t>
      </w:r>
      <w:r w:rsidR="0085009C">
        <w:rPr>
          <w:lang w:eastAsia="zh-CN"/>
        </w:rPr>
        <w:t>的论坛</w:t>
      </w:r>
      <w:r w:rsidR="0085009C">
        <w:rPr>
          <w:rFonts w:hint="eastAsia"/>
          <w:lang w:eastAsia="zh-CN"/>
        </w:rPr>
        <w:t>（</w:t>
      </w:r>
      <w:r>
        <w:rPr>
          <w:lang w:eastAsia="zh-CN"/>
        </w:rPr>
        <w:t>2013-2016</w:t>
      </w:r>
      <w:r w:rsidR="0085009C">
        <w:rPr>
          <w:rFonts w:hint="eastAsia"/>
          <w:lang w:eastAsia="zh-CN"/>
        </w:rPr>
        <w:t>年</w:t>
      </w:r>
      <w:r w:rsidR="0085009C">
        <w:rPr>
          <w:lang w:eastAsia="zh-CN"/>
        </w:rPr>
        <w:t>）</w:t>
      </w:r>
      <w:bookmarkEnd w:id="28"/>
    </w:p>
    <w:p w:rsidR="00B82E92" w:rsidRDefault="00B82E92" w:rsidP="004F12C0">
      <w:pPr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>4.1</w:t>
      </w:r>
      <w:r>
        <w:rPr>
          <w:lang w:eastAsia="zh-CN"/>
        </w:rPr>
        <w:tab/>
      </w:r>
      <w:bookmarkStart w:id="29" w:name="lt_pId072"/>
      <w:r w:rsidR="004F12C0">
        <w:rPr>
          <w:rFonts w:asciiTheme="minorHAnsi" w:hAnsiTheme="minorHAnsi" w:hint="eastAsia"/>
          <w:lang w:eastAsia="zh-CN"/>
        </w:rPr>
        <w:t>自</w:t>
      </w:r>
      <w:r w:rsidR="004F12C0">
        <w:rPr>
          <w:rFonts w:asciiTheme="minorHAnsi" w:hAnsiTheme="minorHAnsi" w:hint="eastAsia"/>
          <w:lang w:eastAsia="zh-CN"/>
        </w:rPr>
        <w:t>20</w:t>
      </w:r>
      <w:r w:rsidR="004F12C0">
        <w:rPr>
          <w:rFonts w:asciiTheme="minorHAnsi" w:hAnsiTheme="minorHAnsi" w:hint="eastAsia"/>
          <w:lang w:eastAsia="zh-CN"/>
        </w:rPr>
        <w:t>世纪</w:t>
      </w:r>
      <w:r w:rsidR="004F12C0">
        <w:rPr>
          <w:rFonts w:asciiTheme="minorHAnsi" w:hAnsiTheme="minorHAnsi" w:hint="eastAsia"/>
          <w:lang w:eastAsia="zh-CN"/>
        </w:rPr>
        <w:t>90</w:t>
      </w:r>
      <w:r w:rsidR="004F12C0">
        <w:rPr>
          <w:rFonts w:asciiTheme="minorHAnsi" w:hAnsiTheme="minorHAnsi" w:hint="eastAsia"/>
          <w:lang w:eastAsia="zh-CN"/>
        </w:rPr>
        <w:t>年代</w:t>
      </w:r>
      <w:r w:rsidR="004F12C0">
        <w:rPr>
          <w:rFonts w:asciiTheme="minorHAnsi" w:hAnsiTheme="minorHAnsi"/>
          <w:lang w:eastAsia="zh-CN"/>
        </w:rPr>
        <w:t>以来</w:t>
      </w:r>
      <w:r w:rsidR="004F12C0">
        <w:rPr>
          <w:rFonts w:asciiTheme="minorHAnsi" w:hAnsiTheme="minorHAnsi" w:hint="eastAsia"/>
          <w:lang w:eastAsia="zh-CN"/>
        </w:rPr>
        <w:t>，</w:t>
      </w:r>
      <w:r w:rsidR="009F6F01">
        <w:rPr>
          <w:rFonts w:asciiTheme="minorHAnsi" w:hAnsiTheme="minorHAnsi"/>
          <w:lang w:eastAsia="zh-CN"/>
        </w:rPr>
        <w:t>电信发展局和电信标准化局</w:t>
      </w:r>
      <w:r w:rsidR="004F12C0">
        <w:rPr>
          <w:rFonts w:asciiTheme="minorHAnsi" w:hAnsiTheme="minorHAnsi" w:hint="eastAsia"/>
          <w:lang w:eastAsia="zh-CN"/>
        </w:rPr>
        <w:t>一直</w:t>
      </w:r>
      <w:r w:rsidR="004F12C0">
        <w:rPr>
          <w:rFonts w:asciiTheme="minorHAnsi" w:hAnsiTheme="minorHAnsi"/>
          <w:lang w:eastAsia="zh-CN"/>
        </w:rPr>
        <w:t>借</w:t>
      </w:r>
      <w:r w:rsidR="009F6F01">
        <w:rPr>
          <w:rFonts w:asciiTheme="minorHAnsi" w:hAnsiTheme="minorHAnsi"/>
          <w:lang w:eastAsia="zh-CN"/>
        </w:rPr>
        <w:t>第</w:t>
      </w:r>
      <w:r w:rsidR="009F6F01">
        <w:rPr>
          <w:rFonts w:asciiTheme="minorHAnsi" w:hAnsiTheme="minorHAnsi" w:hint="eastAsia"/>
          <w:lang w:eastAsia="zh-CN"/>
        </w:rPr>
        <w:t>3</w:t>
      </w:r>
      <w:r w:rsidR="009F6F01">
        <w:rPr>
          <w:rFonts w:asciiTheme="minorHAnsi" w:hAnsiTheme="minorHAnsi"/>
          <w:lang w:eastAsia="zh-CN"/>
        </w:rPr>
        <w:t>研究组区域组</w:t>
      </w:r>
      <w:r w:rsidR="005E498C">
        <w:rPr>
          <w:rFonts w:asciiTheme="minorHAnsi" w:hAnsiTheme="minorHAnsi" w:hint="eastAsia"/>
          <w:lang w:eastAsia="zh-CN"/>
        </w:rPr>
        <w:t>会议</w:t>
      </w:r>
      <w:r w:rsidR="004F12C0">
        <w:rPr>
          <w:rFonts w:asciiTheme="minorHAnsi" w:hAnsiTheme="minorHAnsi" w:hint="eastAsia"/>
          <w:lang w:eastAsia="zh-CN"/>
        </w:rPr>
        <w:t>之</w:t>
      </w:r>
      <w:r w:rsidR="004F12C0">
        <w:rPr>
          <w:rFonts w:asciiTheme="minorHAnsi" w:hAnsiTheme="minorHAnsi"/>
          <w:lang w:eastAsia="zh-CN"/>
        </w:rPr>
        <w:t>机</w:t>
      </w:r>
      <w:r w:rsidR="004F12C0">
        <w:rPr>
          <w:rFonts w:asciiTheme="minorHAnsi" w:hAnsiTheme="minorHAnsi" w:hint="eastAsia"/>
          <w:lang w:eastAsia="zh-CN"/>
        </w:rPr>
        <w:t>联手举办</w:t>
      </w:r>
      <w:r w:rsidR="009F6F01">
        <w:rPr>
          <w:rFonts w:asciiTheme="minorHAnsi" w:hAnsiTheme="minorHAnsi"/>
          <w:lang w:eastAsia="zh-CN"/>
        </w:rPr>
        <w:t>区域性经济和</w:t>
      </w:r>
      <w:r w:rsidR="009F6F01">
        <w:rPr>
          <w:rFonts w:asciiTheme="minorHAnsi" w:hAnsiTheme="minorHAnsi" w:hint="eastAsia"/>
          <w:lang w:eastAsia="zh-CN"/>
        </w:rPr>
        <w:t>金融</w:t>
      </w:r>
      <w:r w:rsidR="009F6F01">
        <w:rPr>
          <w:rFonts w:asciiTheme="minorHAnsi" w:hAnsiTheme="minorHAnsi"/>
          <w:lang w:eastAsia="zh-CN"/>
        </w:rPr>
        <w:t>论坛。每年分别在非洲</w:t>
      </w:r>
      <w:r w:rsidR="009F6F01">
        <w:rPr>
          <w:rFonts w:asciiTheme="minorHAnsi" w:hAnsiTheme="minorHAnsi" w:hint="eastAsia"/>
          <w:lang w:eastAsia="zh-CN"/>
        </w:rPr>
        <w:t>、</w:t>
      </w:r>
      <w:r w:rsidR="00C11621">
        <w:rPr>
          <w:rFonts w:asciiTheme="minorHAnsi" w:hAnsiTheme="minorHAnsi" w:hint="eastAsia"/>
          <w:lang w:eastAsia="zh-CN"/>
        </w:rPr>
        <w:t>亚洲</w:t>
      </w:r>
      <w:r w:rsidR="00C11621">
        <w:rPr>
          <w:rFonts w:asciiTheme="minorHAnsi" w:hAnsiTheme="minorHAnsi"/>
          <w:lang w:eastAsia="zh-CN"/>
        </w:rPr>
        <w:t>-</w:t>
      </w:r>
      <w:r w:rsidR="00C11621">
        <w:rPr>
          <w:rFonts w:asciiTheme="minorHAnsi" w:hAnsiTheme="minorHAnsi"/>
          <w:lang w:eastAsia="zh-CN"/>
        </w:rPr>
        <w:t>大洋洲、阿拉伯国家</w:t>
      </w:r>
      <w:r w:rsidR="00C11621">
        <w:rPr>
          <w:rFonts w:asciiTheme="minorHAnsi" w:hAnsiTheme="minorHAnsi" w:hint="eastAsia"/>
          <w:lang w:eastAsia="zh-CN"/>
        </w:rPr>
        <w:t>以及</w:t>
      </w:r>
      <w:r w:rsidR="009F6F01">
        <w:rPr>
          <w:rFonts w:asciiTheme="minorHAnsi" w:hAnsiTheme="minorHAnsi"/>
          <w:lang w:eastAsia="zh-CN"/>
        </w:rPr>
        <w:t>拉美</w:t>
      </w:r>
      <w:r w:rsidR="00C11621">
        <w:rPr>
          <w:rFonts w:asciiTheme="minorHAnsi" w:hAnsiTheme="minorHAnsi" w:hint="eastAsia"/>
          <w:lang w:eastAsia="zh-CN"/>
        </w:rPr>
        <w:t>和</w:t>
      </w:r>
      <w:r w:rsidR="009F6F01">
        <w:rPr>
          <w:rFonts w:asciiTheme="minorHAnsi" w:hAnsiTheme="minorHAnsi"/>
          <w:lang w:eastAsia="zh-CN"/>
        </w:rPr>
        <w:t>加勒比四个区域</w:t>
      </w:r>
      <w:r w:rsidR="009F6F01">
        <w:rPr>
          <w:rFonts w:asciiTheme="minorHAnsi" w:hAnsiTheme="minorHAnsi" w:hint="eastAsia"/>
          <w:lang w:eastAsia="zh-CN"/>
        </w:rPr>
        <w:t>举办</w:t>
      </w:r>
      <w:r w:rsidR="00C11621">
        <w:rPr>
          <w:rFonts w:asciiTheme="minorHAnsi" w:hAnsiTheme="minorHAnsi" w:hint="eastAsia"/>
          <w:lang w:eastAsia="zh-CN"/>
        </w:rPr>
        <w:t>四场</w:t>
      </w:r>
      <w:r w:rsidR="004F12C0">
        <w:rPr>
          <w:rFonts w:asciiTheme="minorHAnsi" w:hAnsiTheme="minorHAnsi" w:hint="eastAsia"/>
          <w:lang w:eastAsia="zh-CN"/>
        </w:rPr>
        <w:t>此类</w:t>
      </w:r>
      <w:r w:rsidR="00C11621">
        <w:rPr>
          <w:rFonts w:asciiTheme="minorHAnsi" w:hAnsiTheme="minorHAnsi"/>
          <w:lang w:eastAsia="zh-CN"/>
        </w:rPr>
        <w:t>联合会议</w:t>
      </w:r>
      <w:r w:rsidR="009F6F01">
        <w:rPr>
          <w:rFonts w:asciiTheme="minorHAnsi" w:hAnsiTheme="minorHAnsi"/>
          <w:lang w:eastAsia="zh-CN"/>
        </w:rPr>
        <w:t>。</w:t>
      </w:r>
      <w:r w:rsidR="00C11621">
        <w:rPr>
          <w:rFonts w:asciiTheme="minorHAnsi" w:hAnsiTheme="minorHAnsi" w:hint="eastAsia"/>
          <w:lang w:eastAsia="zh-CN"/>
        </w:rPr>
        <w:t>通过</w:t>
      </w:r>
      <w:r w:rsidR="00C11621">
        <w:rPr>
          <w:rFonts w:asciiTheme="minorHAnsi" w:hAnsiTheme="minorHAnsi"/>
          <w:lang w:eastAsia="zh-CN"/>
        </w:rPr>
        <w:t>与国际电联各区域代表处</w:t>
      </w:r>
      <w:r w:rsidR="004F12C0">
        <w:rPr>
          <w:rFonts w:asciiTheme="minorHAnsi" w:hAnsiTheme="minorHAnsi" w:hint="eastAsia"/>
          <w:lang w:eastAsia="zh-CN"/>
        </w:rPr>
        <w:t>开展</w:t>
      </w:r>
      <w:r w:rsidR="00C11621">
        <w:rPr>
          <w:rFonts w:asciiTheme="minorHAnsi" w:hAnsiTheme="minorHAnsi"/>
          <w:lang w:eastAsia="zh-CN"/>
        </w:rPr>
        <w:t>协作，</w:t>
      </w:r>
      <w:r w:rsidR="004F12C0">
        <w:rPr>
          <w:rFonts w:asciiTheme="minorHAnsi" w:hAnsiTheme="minorHAnsi"/>
          <w:lang w:eastAsia="zh-CN"/>
        </w:rPr>
        <w:t>区域</w:t>
      </w:r>
      <w:r w:rsidR="004F12C0">
        <w:rPr>
          <w:rFonts w:asciiTheme="minorHAnsi" w:hAnsiTheme="minorHAnsi" w:hint="eastAsia"/>
          <w:lang w:eastAsia="zh-CN"/>
        </w:rPr>
        <w:t>性</w:t>
      </w:r>
      <w:r w:rsidR="004F12C0">
        <w:rPr>
          <w:rFonts w:asciiTheme="minorHAnsi" w:hAnsiTheme="minorHAnsi"/>
          <w:lang w:eastAsia="zh-CN"/>
        </w:rPr>
        <w:t>标准化论坛</w:t>
      </w:r>
      <w:r w:rsidR="004F12C0">
        <w:rPr>
          <w:rFonts w:asciiTheme="minorHAnsi" w:hAnsiTheme="minorHAnsi" w:hint="eastAsia"/>
          <w:lang w:eastAsia="zh-CN"/>
        </w:rPr>
        <w:t>（</w:t>
      </w:r>
      <w:r w:rsidR="004F12C0">
        <w:rPr>
          <w:rFonts w:asciiTheme="minorHAnsi" w:hAnsiTheme="minorHAnsi" w:hint="eastAsia"/>
          <w:lang w:eastAsia="zh-CN"/>
        </w:rPr>
        <w:t>RSF</w:t>
      </w:r>
      <w:r w:rsidR="004F12C0">
        <w:rPr>
          <w:rFonts w:asciiTheme="minorHAnsi" w:hAnsiTheme="minorHAnsi" w:hint="eastAsia"/>
          <w:lang w:eastAsia="zh-CN"/>
        </w:rPr>
        <w:t>）得以</w:t>
      </w:r>
      <w:r w:rsidR="00C11621">
        <w:rPr>
          <w:rFonts w:asciiTheme="minorHAnsi" w:hAnsiTheme="minorHAnsi" w:hint="eastAsia"/>
          <w:lang w:eastAsia="zh-CN"/>
        </w:rPr>
        <w:t>与</w:t>
      </w:r>
      <w:r w:rsidR="00C11621">
        <w:rPr>
          <w:rFonts w:asciiTheme="minorHAnsi" w:hAnsiTheme="minorHAnsi"/>
          <w:lang w:eastAsia="zh-CN"/>
        </w:rPr>
        <w:t>第</w:t>
      </w:r>
      <w:r w:rsidR="00C11621">
        <w:rPr>
          <w:rFonts w:asciiTheme="minorHAnsi" w:hAnsiTheme="minorHAnsi" w:hint="eastAsia"/>
          <w:lang w:eastAsia="zh-CN"/>
        </w:rPr>
        <w:t>3</w:t>
      </w:r>
      <w:r w:rsidR="00C11621">
        <w:rPr>
          <w:rFonts w:asciiTheme="minorHAnsi" w:hAnsiTheme="minorHAnsi" w:hint="eastAsia"/>
          <w:lang w:eastAsia="zh-CN"/>
        </w:rPr>
        <w:t>研究组</w:t>
      </w:r>
      <w:r w:rsidR="00C11621">
        <w:rPr>
          <w:rFonts w:asciiTheme="minorHAnsi" w:hAnsiTheme="minorHAnsi"/>
          <w:lang w:eastAsia="zh-CN"/>
        </w:rPr>
        <w:t>亚洲</w:t>
      </w:r>
      <w:r w:rsidR="00C11621">
        <w:rPr>
          <w:rFonts w:asciiTheme="minorHAnsi" w:hAnsiTheme="minorHAnsi"/>
          <w:lang w:eastAsia="zh-CN"/>
        </w:rPr>
        <w:t>-</w:t>
      </w:r>
      <w:r w:rsidR="005E498C">
        <w:rPr>
          <w:rFonts w:asciiTheme="minorHAnsi" w:hAnsiTheme="minorHAnsi"/>
          <w:lang w:eastAsia="zh-CN"/>
        </w:rPr>
        <w:t>大洋洲区域组</w:t>
      </w:r>
      <w:r w:rsidR="002B3A82">
        <w:rPr>
          <w:rFonts w:asciiTheme="minorHAnsi" w:hAnsiTheme="minorHAnsi" w:hint="eastAsia"/>
          <w:lang w:eastAsia="zh-CN"/>
        </w:rPr>
        <w:t>会议</w:t>
      </w:r>
      <w:r w:rsidR="005E498C">
        <w:rPr>
          <w:rFonts w:asciiTheme="minorHAnsi" w:hAnsiTheme="minorHAnsi"/>
          <w:lang w:eastAsia="zh-CN"/>
        </w:rPr>
        <w:t>、阿拉伯国家区域组</w:t>
      </w:r>
      <w:r w:rsidR="002B3A82">
        <w:rPr>
          <w:rFonts w:asciiTheme="minorHAnsi" w:hAnsiTheme="minorHAnsi" w:hint="eastAsia"/>
          <w:lang w:eastAsia="zh-CN"/>
        </w:rPr>
        <w:t>会议</w:t>
      </w:r>
      <w:r w:rsidR="005E498C">
        <w:rPr>
          <w:rFonts w:asciiTheme="minorHAnsi" w:hAnsiTheme="minorHAnsi"/>
          <w:lang w:eastAsia="zh-CN"/>
        </w:rPr>
        <w:t>以及拉美和加勒比区域组</w:t>
      </w:r>
      <w:r w:rsidR="002B3A82">
        <w:rPr>
          <w:rFonts w:asciiTheme="minorHAnsi" w:hAnsiTheme="minorHAnsi" w:hint="eastAsia"/>
          <w:lang w:eastAsia="zh-CN"/>
        </w:rPr>
        <w:t>会议</w:t>
      </w:r>
      <w:r w:rsidR="004F12C0">
        <w:rPr>
          <w:rFonts w:asciiTheme="minorHAnsi" w:hAnsiTheme="minorHAnsi" w:hint="eastAsia"/>
          <w:lang w:eastAsia="zh-CN"/>
        </w:rPr>
        <w:t>背靠背这些</w:t>
      </w:r>
      <w:r w:rsidR="004F12C0">
        <w:rPr>
          <w:rFonts w:asciiTheme="minorHAnsi" w:hAnsiTheme="minorHAnsi"/>
          <w:lang w:eastAsia="zh-CN"/>
        </w:rPr>
        <w:t>论坛</w:t>
      </w:r>
      <w:bookmarkEnd w:id="29"/>
      <w:r w:rsidR="004F12C0">
        <w:rPr>
          <w:rFonts w:asciiTheme="minorHAnsi" w:hAnsiTheme="minorHAnsi" w:hint="eastAsia"/>
          <w:lang w:eastAsia="zh-CN"/>
        </w:rPr>
        <w:t>。以</w:t>
      </w:r>
      <w:r w:rsidR="004F12C0">
        <w:rPr>
          <w:rFonts w:asciiTheme="minorHAnsi" w:hAnsiTheme="minorHAnsi"/>
          <w:lang w:eastAsia="zh-CN"/>
        </w:rPr>
        <w:t>区域成员提出的</w:t>
      </w:r>
      <w:r w:rsidR="004F12C0">
        <w:rPr>
          <w:rFonts w:asciiTheme="minorHAnsi" w:hAnsiTheme="minorHAnsi" w:hint="eastAsia"/>
          <w:lang w:eastAsia="zh-CN"/>
        </w:rPr>
        <w:t>对</w:t>
      </w:r>
      <w:r w:rsidR="004F12C0">
        <w:rPr>
          <w:rFonts w:asciiTheme="minorHAnsi" w:hAnsiTheme="minorHAnsi"/>
          <w:lang w:eastAsia="zh-CN"/>
        </w:rPr>
        <w:t>区域</w:t>
      </w:r>
      <w:r w:rsidR="004F12C0">
        <w:rPr>
          <w:rFonts w:asciiTheme="minorHAnsi" w:hAnsiTheme="minorHAnsi" w:hint="eastAsia"/>
          <w:lang w:eastAsia="zh-CN"/>
        </w:rPr>
        <w:t>性</w:t>
      </w:r>
      <w:r w:rsidR="004F12C0">
        <w:rPr>
          <w:rFonts w:asciiTheme="minorHAnsi" w:hAnsiTheme="minorHAnsi"/>
          <w:lang w:eastAsia="zh-CN"/>
        </w:rPr>
        <w:t>论坛</w:t>
      </w:r>
      <w:r w:rsidR="004F12C0">
        <w:rPr>
          <w:rFonts w:asciiTheme="minorHAnsi" w:hAnsiTheme="minorHAnsi" w:hint="eastAsia"/>
          <w:lang w:eastAsia="zh-CN"/>
        </w:rPr>
        <w:t>内容</w:t>
      </w:r>
      <w:r w:rsidR="004F12C0">
        <w:rPr>
          <w:rFonts w:asciiTheme="minorHAnsi" w:hAnsiTheme="minorHAnsi"/>
          <w:lang w:eastAsia="zh-CN"/>
        </w:rPr>
        <w:t>进行</w:t>
      </w:r>
      <w:r w:rsidR="004F12C0">
        <w:rPr>
          <w:rFonts w:asciiTheme="minorHAnsi" w:hAnsiTheme="minorHAnsi" w:hint="eastAsia"/>
          <w:lang w:eastAsia="zh-CN"/>
        </w:rPr>
        <w:t>调整</w:t>
      </w:r>
      <w:r w:rsidR="004F12C0">
        <w:rPr>
          <w:rFonts w:asciiTheme="minorHAnsi" w:hAnsiTheme="minorHAnsi"/>
          <w:lang w:eastAsia="zh-CN"/>
        </w:rPr>
        <w:t>以符合</w:t>
      </w:r>
      <w:r w:rsidR="004F12C0">
        <w:rPr>
          <w:rFonts w:asciiTheme="minorHAnsi" w:hAnsiTheme="minorHAnsi" w:hint="eastAsia"/>
          <w:lang w:eastAsia="zh-CN"/>
        </w:rPr>
        <w:t>其</w:t>
      </w:r>
      <w:r w:rsidR="004F12C0">
        <w:rPr>
          <w:rFonts w:asciiTheme="minorHAnsi" w:hAnsiTheme="minorHAnsi"/>
          <w:lang w:eastAsia="zh-CN"/>
        </w:rPr>
        <w:t>标准化工</w:t>
      </w:r>
      <w:proofErr w:type="gramStart"/>
      <w:r w:rsidR="004F12C0">
        <w:rPr>
          <w:rFonts w:asciiTheme="minorHAnsi" w:hAnsiTheme="minorHAnsi"/>
          <w:lang w:eastAsia="zh-CN"/>
        </w:rPr>
        <w:t>作需求</w:t>
      </w:r>
      <w:proofErr w:type="gramEnd"/>
      <w:r w:rsidR="004F12C0">
        <w:rPr>
          <w:rFonts w:asciiTheme="minorHAnsi" w:hAnsiTheme="minorHAnsi"/>
          <w:lang w:eastAsia="zh-CN"/>
        </w:rPr>
        <w:t>的</w:t>
      </w:r>
      <w:r w:rsidR="004F12C0">
        <w:rPr>
          <w:rFonts w:asciiTheme="minorHAnsi" w:hAnsiTheme="minorHAnsi" w:hint="eastAsia"/>
          <w:lang w:eastAsia="zh-CN"/>
        </w:rPr>
        <w:t>要求</w:t>
      </w:r>
      <w:r w:rsidR="004F12C0">
        <w:rPr>
          <w:rFonts w:asciiTheme="minorHAnsi" w:hAnsiTheme="minorHAnsi"/>
          <w:lang w:eastAsia="zh-CN"/>
        </w:rPr>
        <w:t>为基础，</w:t>
      </w:r>
      <w:r w:rsidR="004F12C0">
        <w:rPr>
          <w:rFonts w:asciiTheme="minorHAnsi" w:hAnsiTheme="minorHAnsi" w:hint="eastAsia"/>
          <w:lang w:eastAsia="zh-CN"/>
        </w:rPr>
        <w:t>力图</w:t>
      </w:r>
      <w:r w:rsidR="004F12C0">
        <w:rPr>
          <w:rFonts w:asciiTheme="minorHAnsi" w:hAnsiTheme="minorHAnsi"/>
          <w:lang w:eastAsia="zh-CN"/>
        </w:rPr>
        <w:t>在技术和政策</w:t>
      </w:r>
      <w:r w:rsidR="004F12C0">
        <w:rPr>
          <w:rFonts w:asciiTheme="minorHAnsi" w:hAnsiTheme="minorHAnsi" w:hint="eastAsia"/>
          <w:lang w:eastAsia="zh-CN"/>
        </w:rPr>
        <w:t>发展</w:t>
      </w:r>
      <w:r w:rsidR="004F12C0">
        <w:rPr>
          <w:rFonts w:asciiTheme="minorHAnsi" w:hAnsiTheme="minorHAnsi"/>
          <w:lang w:eastAsia="zh-CN"/>
        </w:rPr>
        <w:t>过程中</w:t>
      </w:r>
      <w:r w:rsidR="004F12C0">
        <w:rPr>
          <w:rFonts w:asciiTheme="minorHAnsi" w:hAnsiTheme="minorHAnsi" w:hint="eastAsia"/>
          <w:lang w:eastAsia="zh-CN"/>
        </w:rPr>
        <w:t>体现</w:t>
      </w:r>
      <w:r w:rsidR="004F12C0">
        <w:rPr>
          <w:rFonts w:asciiTheme="minorHAnsi" w:hAnsiTheme="minorHAnsi"/>
          <w:lang w:eastAsia="zh-CN"/>
        </w:rPr>
        <w:t>二者</w:t>
      </w:r>
      <w:r w:rsidR="004F12C0">
        <w:rPr>
          <w:rFonts w:asciiTheme="minorHAnsi" w:hAnsiTheme="minorHAnsi" w:hint="eastAsia"/>
          <w:lang w:eastAsia="zh-CN"/>
        </w:rPr>
        <w:t>之间</w:t>
      </w:r>
      <w:r w:rsidR="004F12C0">
        <w:rPr>
          <w:rFonts w:asciiTheme="minorHAnsi" w:hAnsiTheme="minorHAnsi"/>
          <w:lang w:eastAsia="zh-CN"/>
        </w:rPr>
        <w:t>更大</w:t>
      </w:r>
      <w:r w:rsidR="004F12C0">
        <w:rPr>
          <w:rFonts w:asciiTheme="minorHAnsi" w:hAnsiTheme="minorHAnsi" w:hint="eastAsia"/>
          <w:lang w:eastAsia="zh-CN"/>
        </w:rPr>
        <w:t>的</w:t>
      </w:r>
      <w:r w:rsidR="004F12C0">
        <w:rPr>
          <w:rFonts w:asciiTheme="minorHAnsi" w:hAnsiTheme="minorHAnsi"/>
          <w:lang w:eastAsia="zh-CN"/>
        </w:rPr>
        <w:t>关联性</w:t>
      </w:r>
      <w:r w:rsidR="004F12C0">
        <w:rPr>
          <w:rFonts w:asciiTheme="minorHAnsi" w:hAnsiTheme="minorHAnsi" w:hint="eastAsia"/>
          <w:lang w:eastAsia="zh-CN"/>
        </w:rPr>
        <w:t>。</w:t>
      </w:r>
    </w:p>
    <w:p w:rsidR="00B82E92" w:rsidRPr="007912A7" w:rsidRDefault="00B82E92" w:rsidP="00B74D06">
      <w:pPr>
        <w:keepNext/>
        <w:keepLines/>
        <w:snapToGrid w:val="0"/>
        <w:spacing w:after="120"/>
        <w:jc w:val="both"/>
        <w:rPr>
          <w:b/>
          <w:color w:val="800000"/>
          <w:sz w:val="22"/>
          <w:highlight w:val="cyan"/>
          <w:lang w:eastAsia="zh-CN"/>
        </w:rPr>
      </w:pPr>
      <w:r w:rsidRPr="001648FA">
        <w:rPr>
          <w:lang w:eastAsia="zh-CN"/>
        </w:rPr>
        <w:t>4.2</w:t>
      </w:r>
      <w:r w:rsidRPr="001648FA">
        <w:rPr>
          <w:lang w:eastAsia="zh-CN"/>
        </w:rPr>
        <w:tab/>
      </w:r>
      <w:r w:rsidR="009F6F01">
        <w:rPr>
          <w:rFonts w:hint="eastAsia"/>
          <w:lang w:eastAsia="zh-CN"/>
        </w:rPr>
        <w:t>在</w:t>
      </w:r>
      <w:r w:rsidR="004337C1">
        <w:rPr>
          <w:rFonts w:hint="eastAsia"/>
          <w:lang w:eastAsia="zh-CN"/>
        </w:rPr>
        <w:t>上一</w:t>
      </w:r>
      <w:r w:rsidR="009F6F01">
        <w:rPr>
          <w:rFonts w:hint="eastAsia"/>
          <w:lang w:eastAsia="zh-CN"/>
        </w:rPr>
        <w:t>研究期</w:t>
      </w:r>
      <w:r w:rsidR="004337C1">
        <w:rPr>
          <w:rFonts w:hint="eastAsia"/>
          <w:lang w:eastAsia="zh-CN"/>
        </w:rPr>
        <w:t>（</w:t>
      </w:r>
      <w:r w:rsidR="004337C1">
        <w:rPr>
          <w:rFonts w:hint="eastAsia"/>
          <w:lang w:eastAsia="zh-CN"/>
        </w:rPr>
        <w:t>2013-</w:t>
      </w:r>
      <w:r w:rsidR="004337C1" w:rsidRPr="00AC16BD">
        <w:rPr>
          <w:rFonts w:hint="eastAsia"/>
          <w:lang w:eastAsia="zh-CN"/>
        </w:rPr>
        <w:t>2016</w:t>
      </w:r>
      <w:r w:rsidR="004337C1" w:rsidRPr="00AC16BD">
        <w:rPr>
          <w:rFonts w:hint="eastAsia"/>
          <w:lang w:eastAsia="zh-CN"/>
        </w:rPr>
        <w:t>年</w:t>
      </w:r>
      <w:r w:rsidR="004337C1">
        <w:rPr>
          <w:rFonts w:hint="eastAsia"/>
          <w:lang w:eastAsia="zh-CN"/>
        </w:rPr>
        <w:t>）</w:t>
      </w:r>
      <w:r w:rsidR="009F6F01">
        <w:rPr>
          <w:rFonts w:hint="eastAsia"/>
          <w:lang w:eastAsia="zh-CN"/>
        </w:rPr>
        <w:t>中，共为</w:t>
      </w:r>
      <w:r w:rsidR="009F6F01" w:rsidRPr="00AC16BD">
        <w:rPr>
          <w:rFonts w:hint="eastAsia"/>
          <w:lang w:eastAsia="zh-CN"/>
        </w:rPr>
        <w:t>发展中国家或</w:t>
      </w:r>
      <w:r w:rsidR="009F6F01">
        <w:rPr>
          <w:rFonts w:hint="eastAsia"/>
          <w:lang w:eastAsia="zh-CN"/>
        </w:rPr>
        <w:t>在</w:t>
      </w:r>
      <w:r w:rsidR="009F6F01" w:rsidRPr="00AC16BD">
        <w:rPr>
          <w:rFonts w:hint="eastAsia"/>
          <w:lang w:eastAsia="zh-CN"/>
        </w:rPr>
        <w:t>发展中国家</w:t>
      </w:r>
      <w:r w:rsidR="009F6F01">
        <w:rPr>
          <w:rFonts w:hint="eastAsia"/>
          <w:lang w:eastAsia="zh-CN"/>
        </w:rPr>
        <w:t>举办了</w:t>
      </w:r>
      <w:r w:rsidR="009F6F01">
        <w:rPr>
          <w:rFonts w:hint="eastAsia"/>
          <w:lang w:eastAsia="zh-CN"/>
        </w:rPr>
        <w:t>12</w:t>
      </w:r>
      <w:r w:rsidR="002B3A82">
        <w:rPr>
          <w:rFonts w:hint="eastAsia"/>
          <w:lang w:eastAsia="zh-CN"/>
        </w:rPr>
        <w:t>场</w:t>
      </w:r>
      <w:r w:rsidR="009F6F01" w:rsidRPr="00AC16BD">
        <w:rPr>
          <w:rFonts w:hint="eastAsia"/>
          <w:lang w:eastAsia="zh-CN"/>
        </w:rPr>
        <w:t>区域</w:t>
      </w:r>
      <w:r w:rsidR="00B74D06">
        <w:rPr>
          <w:rFonts w:hint="eastAsia"/>
          <w:lang w:eastAsia="zh-CN"/>
        </w:rPr>
        <w:t>性</w:t>
      </w:r>
      <w:r w:rsidR="009F6F01" w:rsidRPr="00AC16BD">
        <w:rPr>
          <w:rFonts w:hint="eastAsia"/>
          <w:lang w:eastAsia="zh-CN"/>
        </w:rPr>
        <w:t>标准化论坛</w:t>
      </w:r>
      <w:r w:rsidR="009F6F01">
        <w:rPr>
          <w:rFonts w:hint="eastAsia"/>
          <w:lang w:eastAsia="zh-CN"/>
        </w:rPr>
        <w:t>（参见</w:t>
      </w:r>
      <w:r w:rsidR="00B74D06">
        <w:rPr>
          <w:rFonts w:hint="eastAsia"/>
          <w:lang w:eastAsia="zh-CN"/>
        </w:rPr>
        <w:t>下</w:t>
      </w:r>
      <w:r w:rsidR="009F6F01" w:rsidRPr="00AC16BD">
        <w:rPr>
          <w:rFonts w:hint="eastAsia"/>
          <w:lang w:eastAsia="zh-CN"/>
        </w:rPr>
        <w:t>图</w:t>
      </w:r>
      <w:r w:rsidR="009F6F01">
        <w:rPr>
          <w:rFonts w:hint="eastAsia"/>
          <w:lang w:eastAsia="zh-CN"/>
        </w:rPr>
        <w:t>）</w:t>
      </w:r>
      <w:r w:rsidR="00B74D06">
        <w:rPr>
          <w:rFonts w:hint="eastAsia"/>
          <w:lang w:eastAsia="zh-CN"/>
        </w:rPr>
        <w:t>和关于</w:t>
      </w:r>
      <w:r w:rsidR="00B74D06" w:rsidRPr="00AC16BD">
        <w:rPr>
          <w:rFonts w:hint="eastAsia"/>
          <w:lang w:eastAsia="zh-CN"/>
        </w:rPr>
        <w:t>ITU-T</w:t>
      </w:r>
      <w:r w:rsidR="00B74D06" w:rsidRPr="00AC16BD">
        <w:rPr>
          <w:rFonts w:hint="eastAsia"/>
          <w:lang w:eastAsia="zh-CN"/>
        </w:rPr>
        <w:t>工作方法</w:t>
      </w:r>
      <w:r w:rsidR="00B74D06">
        <w:rPr>
          <w:rFonts w:hint="eastAsia"/>
          <w:lang w:eastAsia="zh-CN"/>
        </w:rPr>
        <w:t>的辅导班</w:t>
      </w:r>
      <w:r w:rsidR="009F6F01" w:rsidRPr="00AC16BD">
        <w:rPr>
          <w:rFonts w:hint="eastAsia"/>
          <w:lang w:eastAsia="zh-CN"/>
        </w:rPr>
        <w:t>。论坛</w:t>
      </w:r>
      <w:r w:rsidR="00B74D06">
        <w:rPr>
          <w:rFonts w:hint="eastAsia"/>
          <w:lang w:eastAsia="zh-CN"/>
        </w:rPr>
        <w:t>涵盖</w:t>
      </w:r>
      <w:r w:rsidR="00B74D06">
        <w:rPr>
          <w:lang w:eastAsia="zh-CN"/>
        </w:rPr>
        <w:t>的主题范围较广，</w:t>
      </w:r>
      <w:r w:rsidR="009F6F01" w:rsidRPr="00AC16BD">
        <w:rPr>
          <w:rFonts w:hint="eastAsia"/>
          <w:lang w:eastAsia="zh-CN"/>
        </w:rPr>
        <w:t>包括人</w:t>
      </w:r>
      <w:r w:rsidR="00B74D06">
        <w:rPr>
          <w:rFonts w:hint="eastAsia"/>
          <w:lang w:eastAsia="zh-CN"/>
        </w:rPr>
        <w:t>体</w:t>
      </w:r>
      <w:r w:rsidR="009F6F01" w:rsidRPr="00AC16BD">
        <w:rPr>
          <w:rFonts w:hint="eastAsia"/>
          <w:lang w:eastAsia="zh-CN"/>
        </w:rPr>
        <w:t>暴露</w:t>
      </w:r>
      <w:r w:rsidR="00DB3DB6">
        <w:rPr>
          <w:rFonts w:hint="eastAsia"/>
          <w:lang w:eastAsia="zh-CN"/>
        </w:rPr>
        <w:t>于</w:t>
      </w:r>
      <w:r w:rsidR="009F6F01" w:rsidRPr="00AC16BD">
        <w:rPr>
          <w:rFonts w:hint="eastAsia"/>
          <w:lang w:eastAsia="zh-CN"/>
        </w:rPr>
        <w:t>电磁场</w:t>
      </w:r>
      <w:r w:rsidR="009F6F01">
        <w:rPr>
          <w:rFonts w:hint="eastAsia"/>
          <w:lang w:eastAsia="zh-CN"/>
        </w:rPr>
        <w:t>（</w:t>
      </w:r>
      <w:r w:rsidR="009F6F01">
        <w:rPr>
          <w:rFonts w:hint="eastAsia"/>
          <w:lang w:eastAsia="zh-CN"/>
        </w:rPr>
        <w:t>EMF</w:t>
      </w:r>
      <w:r w:rsidR="009F6F01">
        <w:rPr>
          <w:rFonts w:hint="eastAsia"/>
          <w:lang w:eastAsia="zh-CN"/>
        </w:rPr>
        <w:t>）、</w:t>
      </w:r>
      <w:r w:rsidR="009F6F01" w:rsidRPr="00AC16BD">
        <w:rPr>
          <w:rFonts w:hint="eastAsia"/>
          <w:lang w:eastAsia="zh-CN"/>
        </w:rPr>
        <w:t>服务质量</w:t>
      </w:r>
      <w:r w:rsidR="009F6F01">
        <w:rPr>
          <w:rFonts w:hint="eastAsia"/>
          <w:lang w:eastAsia="zh-CN"/>
        </w:rPr>
        <w:t>、</w:t>
      </w:r>
      <w:r w:rsidR="009F6F01" w:rsidRPr="00AC16BD">
        <w:rPr>
          <w:rFonts w:hint="eastAsia"/>
          <w:lang w:eastAsia="zh-CN"/>
        </w:rPr>
        <w:t>智能水管理</w:t>
      </w:r>
      <w:r w:rsidR="009F6F01">
        <w:rPr>
          <w:rFonts w:hint="eastAsia"/>
          <w:lang w:eastAsia="zh-CN"/>
        </w:rPr>
        <w:t>、</w:t>
      </w:r>
      <w:r w:rsidR="009F6F01" w:rsidRPr="00AC16BD">
        <w:rPr>
          <w:rFonts w:hint="eastAsia"/>
          <w:lang w:eastAsia="zh-CN"/>
        </w:rPr>
        <w:t>移动电话国际漫游</w:t>
      </w:r>
      <w:r w:rsidR="009F6F01">
        <w:rPr>
          <w:rFonts w:hint="eastAsia"/>
          <w:lang w:eastAsia="zh-CN"/>
        </w:rPr>
        <w:t>、</w:t>
      </w:r>
      <w:r w:rsidR="009F6F01" w:rsidRPr="00AC16BD">
        <w:rPr>
          <w:rFonts w:hint="eastAsia"/>
          <w:lang w:eastAsia="zh-CN"/>
        </w:rPr>
        <w:t>移动金融服务、数字身份和大数据</w:t>
      </w:r>
      <w:r w:rsidR="009F6F01">
        <w:rPr>
          <w:rFonts w:hint="eastAsia"/>
          <w:lang w:eastAsia="zh-CN"/>
        </w:rPr>
        <w:t>等</w:t>
      </w:r>
      <w:r w:rsidR="009F6F01" w:rsidRPr="00AC16BD">
        <w:rPr>
          <w:rFonts w:hint="eastAsia"/>
          <w:lang w:eastAsia="zh-CN"/>
        </w:rPr>
        <w:t>。</w:t>
      </w:r>
    </w:p>
    <w:p w:rsidR="00B82E92" w:rsidRPr="005A5B82" w:rsidRDefault="009F6F01" w:rsidP="00DB3DB6">
      <w:pPr>
        <w:pStyle w:val="FigureNo"/>
        <w:rPr>
          <w:noProof/>
          <w:highlight w:val="yellow"/>
          <w:lang w:eastAsia="zh-CN"/>
        </w:rPr>
      </w:pPr>
      <w:r w:rsidRPr="00387897">
        <w:rPr>
          <w:lang w:eastAsia="zh-CN"/>
        </w:rPr>
        <w:t>图</w:t>
      </w:r>
      <w:r w:rsidRPr="00387897">
        <w:rPr>
          <w:lang w:eastAsia="zh-CN"/>
        </w:rPr>
        <w:t>6</w:t>
      </w:r>
      <w:r w:rsidRPr="00387897">
        <w:rPr>
          <w:lang w:eastAsia="zh-CN"/>
        </w:rPr>
        <w:t>：关于缩小标准化差距的</w:t>
      </w:r>
      <w:r w:rsidRPr="00387897">
        <w:rPr>
          <w:lang w:eastAsia="zh-CN"/>
        </w:rPr>
        <w:t>ITU-T</w:t>
      </w:r>
      <w:r w:rsidRPr="00387897">
        <w:rPr>
          <w:lang w:eastAsia="zh-CN"/>
        </w:rPr>
        <w:t>区域性标准化论坛</w:t>
      </w:r>
    </w:p>
    <w:p w:rsidR="00B82E92" w:rsidRPr="00F62338" w:rsidRDefault="00F62338" w:rsidP="00DB3DB6">
      <w:pPr>
        <w:pStyle w:val="FigureNo"/>
        <w:rPr>
          <w:rFonts w:ascii="STKaiti" w:hAnsi="STKaiti"/>
          <w:b/>
          <w:i/>
          <w:iCs/>
          <w:color w:val="800000"/>
          <w:sz w:val="22"/>
          <w:szCs w:val="16"/>
          <w:lang w:eastAsia="zh-CN"/>
        </w:rPr>
      </w:pPr>
      <w:r w:rsidRPr="00F62338">
        <w:rPr>
          <w:rFonts w:ascii="STKaiti" w:hAnsi="STKaiti"/>
          <w:lang w:eastAsia="zh-CN"/>
        </w:rPr>
        <w:t>2013-2016</w:t>
      </w:r>
      <w:r w:rsidRPr="00F62338">
        <w:rPr>
          <w:rFonts w:ascii="STKaiti" w:hAnsi="STKaiti"/>
          <w:lang w:eastAsia="zh-CN"/>
        </w:rPr>
        <w:t>年按区域列出的会议和</w:t>
      </w:r>
      <w:r w:rsidR="00B74D06">
        <w:rPr>
          <w:rFonts w:ascii="STKaiti" w:hAnsi="STKaiti" w:hint="eastAsia"/>
          <w:lang w:eastAsia="zh-CN"/>
        </w:rPr>
        <w:t>参与</w:t>
      </w:r>
      <w:r w:rsidR="00B74D06">
        <w:rPr>
          <w:rFonts w:ascii="STKaiti" w:hAnsi="STKaiti"/>
          <w:lang w:eastAsia="zh-CN"/>
        </w:rPr>
        <w:t>情况</w:t>
      </w:r>
    </w:p>
    <w:p w:rsidR="00B82E92" w:rsidRDefault="00F62338" w:rsidP="00B82E92">
      <w:pPr>
        <w:keepNext/>
        <w:keepLines/>
        <w:jc w:val="center"/>
      </w:pPr>
      <w:r>
        <w:rPr>
          <w:noProof/>
          <w:szCs w:val="24"/>
          <w:shd w:val="clear" w:color="auto" w:fill="FFFFFF"/>
          <w:lang w:val="en-US" w:eastAsia="zh-CN"/>
        </w:rPr>
        <w:drawing>
          <wp:inline distT="0" distB="0" distL="0" distR="0" wp14:anchorId="46E40BD6" wp14:editId="35A6F85E">
            <wp:extent cx="6004800" cy="2145600"/>
            <wp:effectExtent l="0" t="0" r="0" b="7620"/>
            <wp:docPr id="1148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00" cy="21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E92" w:rsidRPr="001648FA" w:rsidRDefault="00B82E92" w:rsidP="00B82E92">
      <w:pPr>
        <w:jc w:val="center"/>
      </w:pPr>
    </w:p>
    <w:p w:rsidR="00B82E92" w:rsidRDefault="00B82E92" w:rsidP="0085009C">
      <w:pPr>
        <w:pStyle w:val="Heading1"/>
        <w:keepNext w:val="0"/>
        <w:keepLines w:val="0"/>
        <w:snapToGrid w:val="0"/>
        <w:spacing w:before="360" w:after="120"/>
        <w:ind w:left="709" w:hanging="709"/>
        <w:rPr>
          <w:lang w:eastAsia="zh-CN"/>
        </w:rPr>
      </w:pPr>
      <w:r w:rsidRPr="00716138">
        <w:rPr>
          <w:lang w:eastAsia="zh-CN"/>
        </w:rPr>
        <w:t>5</w:t>
      </w:r>
      <w:r w:rsidRPr="00716138">
        <w:rPr>
          <w:lang w:eastAsia="zh-CN"/>
        </w:rPr>
        <w:tab/>
      </w:r>
      <w:bookmarkStart w:id="30" w:name="lt_pId079"/>
      <w:r w:rsidR="0085009C">
        <w:rPr>
          <w:rFonts w:hint="eastAsia"/>
          <w:lang w:eastAsia="zh-CN"/>
        </w:rPr>
        <w:t>标准化</w:t>
      </w:r>
      <w:r w:rsidR="0085009C">
        <w:rPr>
          <w:lang w:eastAsia="zh-CN"/>
        </w:rPr>
        <w:t>工作方面的能力建设</w:t>
      </w:r>
      <w:bookmarkEnd w:id="30"/>
      <w:r>
        <w:rPr>
          <w:lang w:eastAsia="zh-CN"/>
        </w:rPr>
        <w:t xml:space="preserve"> </w:t>
      </w:r>
    </w:p>
    <w:p w:rsidR="00F62338" w:rsidRPr="00EF21AA" w:rsidRDefault="007F3E3D" w:rsidP="00DB3DB6">
      <w:pPr>
        <w:ind w:firstLineChars="200" w:firstLine="480"/>
        <w:rPr>
          <w:lang w:eastAsia="zh-CN"/>
        </w:rPr>
      </w:pPr>
      <w:bookmarkStart w:id="31" w:name="lt_pId086"/>
      <w:r>
        <w:rPr>
          <w:rFonts w:hint="eastAsia"/>
          <w:lang w:eastAsia="zh-CN"/>
        </w:rPr>
        <w:t>ITU-T</w:t>
      </w:r>
      <w:r w:rsidR="00F62338" w:rsidRPr="00EF21AA">
        <w:rPr>
          <w:rFonts w:hint="eastAsia"/>
          <w:lang w:eastAsia="zh-CN"/>
        </w:rPr>
        <w:t>第</w:t>
      </w:r>
      <w:r w:rsidR="00F62338" w:rsidRPr="00EF21AA">
        <w:rPr>
          <w:rFonts w:hint="eastAsia"/>
          <w:lang w:eastAsia="zh-CN"/>
        </w:rPr>
        <w:t>3</w:t>
      </w:r>
      <w:r w:rsidR="00F62338" w:rsidRPr="00EF21AA">
        <w:rPr>
          <w:rFonts w:hint="eastAsia"/>
          <w:lang w:eastAsia="zh-CN"/>
        </w:rPr>
        <w:t>研究组自</w:t>
      </w:r>
      <w:r w:rsidR="00F62338" w:rsidRPr="00EF21AA">
        <w:rPr>
          <w:rFonts w:hint="eastAsia"/>
          <w:lang w:eastAsia="zh-CN"/>
        </w:rPr>
        <w:t>2014</w:t>
      </w:r>
      <w:r>
        <w:rPr>
          <w:rFonts w:hint="eastAsia"/>
          <w:lang w:eastAsia="zh-CN"/>
        </w:rPr>
        <w:t>年初</w:t>
      </w:r>
      <w:r w:rsidR="00F62338" w:rsidRPr="00EF21AA">
        <w:rPr>
          <w:rFonts w:hint="eastAsia"/>
          <w:lang w:eastAsia="zh-CN"/>
        </w:rPr>
        <w:t>成功开展的能力建设</w:t>
      </w:r>
      <w:r>
        <w:rPr>
          <w:rFonts w:hint="eastAsia"/>
          <w:lang w:eastAsia="zh-CN"/>
        </w:rPr>
        <w:t>和</w:t>
      </w:r>
      <w:r>
        <w:rPr>
          <w:lang w:eastAsia="zh-CN"/>
        </w:rPr>
        <w:t>有效性</w:t>
      </w:r>
      <w:r>
        <w:rPr>
          <w:rFonts w:hint="eastAsia"/>
          <w:lang w:eastAsia="zh-CN"/>
        </w:rPr>
        <w:t>实践</w:t>
      </w:r>
      <w:r w:rsidR="00F62338" w:rsidRPr="00EF21AA">
        <w:rPr>
          <w:rFonts w:hint="eastAsia"/>
          <w:lang w:eastAsia="zh-CN"/>
        </w:rPr>
        <w:t>培训课程</w:t>
      </w:r>
      <w:r>
        <w:rPr>
          <w:rFonts w:hint="eastAsia"/>
          <w:lang w:eastAsia="zh-CN"/>
        </w:rPr>
        <w:t>已</w:t>
      </w:r>
      <w:r>
        <w:rPr>
          <w:lang w:eastAsia="zh-CN"/>
        </w:rPr>
        <w:t>扩展至</w:t>
      </w:r>
      <w:r w:rsidR="00F62338" w:rsidRPr="00EF21AA">
        <w:rPr>
          <w:rFonts w:hint="eastAsia"/>
          <w:lang w:eastAsia="zh-CN"/>
        </w:rPr>
        <w:t>其它研究组及其区域组。</w:t>
      </w:r>
      <w:r>
        <w:rPr>
          <w:rFonts w:hint="eastAsia"/>
          <w:lang w:eastAsia="zh-CN"/>
        </w:rPr>
        <w:t>这些</w:t>
      </w:r>
      <w:r>
        <w:rPr>
          <w:lang w:eastAsia="zh-CN"/>
        </w:rPr>
        <w:t>缩小标准化工作差距</w:t>
      </w:r>
      <w:r w:rsidR="0073355A">
        <w:rPr>
          <w:rFonts w:hint="eastAsia"/>
          <w:lang w:eastAsia="zh-CN"/>
        </w:rPr>
        <w:t>（</w:t>
      </w:r>
      <w:r w:rsidR="0073355A">
        <w:rPr>
          <w:rFonts w:hint="eastAsia"/>
          <w:lang w:eastAsia="zh-CN"/>
        </w:rPr>
        <w:t>BSG</w:t>
      </w:r>
      <w:r w:rsidR="0073355A">
        <w:rPr>
          <w:rFonts w:hint="eastAsia"/>
          <w:lang w:eastAsia="zh-CN"/>
        </w:rPr>
        <w:t>）</w:t>
      </w:r>
      <w:r>
        <w:rPr>
          <w:lang w:eastAsia="zh-CN"/>
        </w:rPr>
        <w:t>的</w:t>
      </w:r>
      <w:r w:rsidR="00F62338" w:rsidRPr="00EF21AA">
        <w:rPr>
          <w:rFonts w:hint="eastAsia"/>
          <w:lang w:eastAsia="zh-CN"/>
        </w:rPr>
        <w:t>实践培训课程</w:t>
      </w:r>
      <w:r>
        <w:rPr>
          <w:rFonts w:hint="eastAsia"/>
          <w:lang w:eastAsia="zh-CN"/>
        </w:rPr>
        <w:t>旨在帮助发展中国家开发</w:t>
      </w:r>
      <w:r w:rsidR="00F62338" w:rsidRPr="00EF21AA">
        <w:rPr>
          <w:rFonts w:hint="eastAsia"/>
          <w:lang w:eastAsia="zh-CN"/>
        </w:rPr>
        <w:t>制定国际标准</w:t>
      </w:r>
      <w:r>
        <w:rPr>
          <w:rFonts w:hint="eastAsia"/>
          <w:lang w:eastAsia="zh-CN"/>
        </w:rPr>
        <w:t>和</w:t>
      </w:r>
      <w:r>
        <w:rPr>
          <w:lang w:eastAsia="zh-CN"/>
        </w:rPr>
        <w:t>起草提交研究组会议文稿</w:t>
      </w:r>
      <w:r w:rsidR="00F62338" w:rsidRPr="00EF21AA">
        <w:rPr>
          <w:rFonts w:hint="eastAsia"/>
          <w:lang w:eastAsia="zh-CN"/>
        </w:rPr>
        <w:t>的</w:t>
      </w:r>
      <w:r w:rsidR="00DB3DB6">
        <w:rPr>
          <w:rFonts w:hint="eastAsia"/>
          <w:lang w:eastAsia="zh-CN"/>
        </w:rPr>
        <w:t>适</w:t>
      </w:r>
      <w:r>
        <w:rPr>
          <w:rFonts w:hint="eastAsia"/>
          <w:lang w:eastAsia="zh-CN"/>
        </w:rPr>
        <w:t>当</w:t>
      </w:r>
      <w:r w:rsidR="00F62338" w:rsidRPr="00EF21AA">
        <w:rPr>
          <w:rFonts w:hint="eastAsia"/>
          <w:lang w:eastAsia="zh-CN"/>
        </w:rPr>
        <w:t>技能和能力。课程侧重实践技能的培</w:t>
      </w:r>
      <w:r w:rsidR="00DB3DB6">
        <w:rPr>
          <w:rFonts w:hint="eastAsia"/>
          <w:lang w:eastAsia="zh-CN"/>
        </w:rPr>
        <w:t>养</w:t>
      </w:r>
      <w:r w:rsidR="00F62338" w:rsidRPr="00EF21AA">
        <w:rPr>
          <w:rFonts w:hint="eastAsia"/>
          <w:lang w:eastAsia="zh-CN"/>
        </w:rPr>
        <w:t>，以最大限度地提高发展中国家参与</w:t>
      </w:r>
      <w:r w:rsidR="00F62338" w:rsidRPr="00EF21AA">
        <w:rPr>
          <w:rFonts w:hint="eastAsia"/>
          <w:lang w:eastAsia="zh-CN"/>
        </w:rPr>
        <w:t>ITU-T</w:t>
      </w:r>
      <w:r w:rsidR="00F62338" w:rsidRPr="00EF21AA">
        <w:rPr>
          <w:rFonts w:hint="eastAsia"/>
          <w:lang w:eastAsia="zh-CN"/>
        </w:rPr>
        <w:t>标准化进程的有效性，涵盖的主题包括</w:t>
      </w:r>
      <w:r w:rsidR="0073355A" w:rsidRPr="00EF21AA">
        <w:rPr>
          <w:rFonts w:hint="eastAsia"/>
          <w:lang w:eastAsia="zh-CN"/>
        </w:rPr>
        <w:t>参与</w:t>
      </w:r>
      <w:r w:rsidR="00F62338" w:rsidRPr="00EF21AA">
        <w:rPr>
          <w:rFonts w:hint="eastAsia"/>
          <w:lang w:eastAsia="zh-CN"/>
        </w:rPr>
        <w:t>研究组</w:t>
      </w:r>
      <w:r w:rsidR="0073355A">
        <w:rPr>
          <w:rFonts w:hint="eastAsia"/>
          <w:lang w:eastAsia="zh-CN"/>
        </w:rPr>
        <w:t>工作</w:t>
      </w:r>
      <w:r w:rsidR="00F62338" w:rsidRPr="00EF21AA">
        <w:rPr>
          <w:rFonts w:hint="eastAsia"/>
          <w:lang w:eastAsia="zh-CN"/>
        </w:rPr>
        <w:t>、</w:t>
      </w:r>
      <w:r w:rsidR="0073355A">
        <w:rPr>
          <w:rFonts w:hint="eastAsia"/>
          <w:lang w:eastAsia="zh-CN"/>
        </w:rPr>
        <w:t>起草</w:t>
      </w:r>
      <w:r w:rsidR="00F62338" w:rsidRPr="00EF21AA">
        <w:rPr>
          <w:rFonts w:hint="eastAsia"/>
          <w:lang w:eastAsia="zh-CN"/>
        </w:rPr>
        <w:t>文稿、</w:t>
      </w:r>
      <w:r w:rsidR="0073355A">
        <w:rPr>
          <w:rFonts w:hint="eastAsia"/>
          <w:lang w:eastAsia="zh-CN"/>
        </w:rPr>
        <w:t>提交</w:t>
      </w:r>
      <w:r w:rsidR="00F62338" w:rsidRPr="00EF21AA">
        <w:rPr>
          <w:rFonts w:hint="eastAsia"/>
          <w:lang w:eastAsia="zh-CN"/>
        </w:rPr>
        <w:t>提案、赢得支持与建立共识的</w:t>
      </w:r>
      <w:r w:rsidR="0073355A">
        <w:rPr>
          <w:rFonts w:hint="eastAsia"/>
          <w:lang w:eastAsia="zh-CN"/>
        </w:rPr>
        <w:t>策略</w:t>
      </w:r>
      <w:r w:rsidR="00F62338" w:rsidRPr="00EF21AA">
        <w:rPr>
          <w:rFonts w:hint="eastAsia"/>
          <w:lang w:eastAsia="zh-CN"/>
        </w:rPr>
        <w:t>。</w:t>
      </w:r>
      <w:r w:rsidR="0073355A">
        <w:rPr>
          <w:rFonts w:hint="eastAsia"/>
          <w:lang w:eastAsia="zh-CN"/>
        </w:rPr>
        <w:t>图</w:t>
      </w:r>
      <w:r w:rsidR="0073355A">
        <w:rPr>
          <w:rFonts w:hint="eastAsia"/>
          <w:lang w:eastAsia="zh-CN"/>
        </w:rPr>
        <w:t>7</w:t>
      </w:r>
      <w:r w:rsidR="0073355A">
        <w:rPr>
          <w:rFonts w:hint="eastAsia"/>
          <w:lang w:eastAsia="zh-CN"/>
        </w:rPr>
        <w:t>中的</w:t>
      </w:r>
      <w:r w:rsidR="0073355A">
        <w:rPr>
          <w:lang w:eastAsia="zh-CN"/>
        </w:rPr>
        <w:t>五大领域列出了这些课程的内容。</w:t>
      </w:r>
    </w:p>
    <w:p w:rsidR="0073355A" w:rsidRPr="0070591C" w:rsidRDefault="0073355A" w:rsidP="00DB3DB6">
      <w:pPr>
        <w:pStyle w:val="FigureNo"/>
        <w:rPr>
          <w:i/>
          <w:lang w:eastAsia="zh-CN"/>
        </w:rPr>
      </w:pPr>
      <w:r w:rsidRPr="0070591C">
        <w:rPr>
          <w:lang w:eastAsia="zh-CN"/>
        </w:rPr>
        <w:lastRenderedPageBreak/>
        <w:t>图</w:t>
      </w:r>
      <w:r>
        <w:rPr>
          <w:rFonts w:hint="eastAsia"/>
          <w:lang w:eastAsia="zh-CN"/>
        </w:rPr>
        <w:t>7</w:t>
      </w:r>
      <w:r w:rsidRPr="0070591C">
        <w:rPr>
          <w:lang w:eastAsia="zh-CN"/>
        </w:rPr>
        <w:t>：</w:t>
      </w:r>
      <w:r w:rsidRPr="0070591C">
        <w:rPr>
          <w:lang w:eastAsia="zh-CN"/>
        </w:rPr>
        <w:t>BSG</w:t>
      </w:r>
      <w:r w:rsidRPr="0070591C">
        <w:rPr>
          <w:lang w:eastAsia="zh-CN"/>
        </w:rPr>
        <w:t>实践课程的</w:t>
      </w:r>
      <w:r>
        <w:rPr>
          <w:rFonts w:hint="eastAsia"/>
          <w:lang w:eastAsia="zh-CN"/>
        </w:rPr>
        <w:t>主要</w:t>
      </w:r>
      <w:r>
        <w:rPr>
          <w:lang w:eastAsia="zh-CN"/>
        </w:rPr>
        <w:t>内容</w:t>
      </w:r>
    </w:p>
    <w:p w:rsidR="00F62338" w:rsidRDefault="00F62338" w:rsidP="00F62338">
      <w:pPr>
        <w:spacing w:before="0"/>
        <w:jc w:val="center"/>
      </w:pPr>
      <w:r>
        <w:rPr>
          <w:noProof/>
          <w:lang w:val="en-US" w:eastAsia="zh-CN"/>
        </w:rPr>
        <mc:AlternateContent>
          <mc:Choice Requires="wpg">
            <w:drawing>
              <wp:inline distT="0" distB="0" distL="0" distR="0" wp14:anchorId="4223A397" wp14:editId="6C47BE48">
                <wp:extent cx="5731510" cy="1605915"/>
                <wp:effectExtent l="0" t="0" r="2540" b="0"/>
                <wp:docPr id="1120" name="Group 1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1605915"/>
                          <a:chOff x="0" y="0"/>
                          <a:chExt cx="5731510" cy="1605915"/>
                        </a:xfrm>
                      </wpg:grpSpPr>
                      <wpg:grpSp>
                        <wpg:cNvPr id="1121" name="Group 1121"/>
                        <wpg:cNvGrpSpPr/>
                        <wpg:grpSpPr>
                          <a:xfrm>
                            <a:off x="0" y="0"/>
                            <a:ext cx="5731510" cy="1605915"/>
                            <a:chOff x="0" y="0"/>
                            <a:chExt cx="5731510" cy="1605915"/>
                          </a:xfrm>
                        </wpg:grpSpPr>
                        <wpg:grpSp>
                          <wpg:cNvPr id="1122" name="Group 1122"/>
                          <wpg:cNvGrpSpPr/>
                          <wpg:grpSpPr>
                            <a:xfrm>
                              <a:off x="0" y="0"/>
                              <a:ext cx="5731510" cy="1605915"/>
                              <a:chOff x="0" y="0"/>
                              <a:chExt cx="5731510" cy="1605915"/>
                            </a:xfrm>
                          </wpg:grpSpPr>
                          <wpg:grpSp>
                            <wpg:cNvPr id="1123" name="Group 1123"/>
                            <wpg:cNvGrpSpPr/>
                            <wpg:grpSpPr>
                              <a:xfrm>
                                <a:off x="0" y="0"/>
                                <a:ext cx="5731510" cy="1605915"/>
                                <a:chOff x="0" y="0"/>
                                <a:chExt cx="5731510" cy="1605915"/>
                              </a:xfrm>
                            </wpg:grpSpPr>
                            <wpg:grpSp>
                              <wpg:cNvPr id="1124" name="Group 1124"/>
                              <wpg:cNvGrpSpPr/>
                              <wpg:grpSpPr>
                                <a:xfrm>
                                  <a:off x="0" y="0"/>
                                  <a:ext cx="5731510" cy="1605915"/>
                                  <a:chOff x="0" y="0"/>
                                  <a:chExt cx="5731510" cy="1605915"/>
                                </a:xfrm>
                              </wpg:grpSpPr>
                              <wpg:grpSp>
                                <wpg:cNvPr id="1132" name="Group 1132"/>
                                <wpg:cNvGrpSpPr/>
                                <wpg:grpSpPr>
                                  <a:xfrm>
                                    <a:off x="0" y="0"/>
                                    <a:ext cx="5731510" cy="1605915"/>
                                    <a:chOff x="0" y="0"/>
                                    <a:chExt cx="5731510" cy="1605915"/>
                                  </a:xfrm>
                                </wpg:grpSpPr>
                                <wpg:grpSp>
                                  <wpg:cNvPr id="1133" name="Group 1133"/>
                                  <wpg:cNvGrpSpPr/>
                                  <wpg:grpSpPr>
                                    <a:xfrm>
                                      <a:off x="0" y="0"/>
                                      <a:ext cx="5731510" cy="1605915"/>
                                      <a:chOff x="0" y="0"/>
                                      <a:chExt cx="5731510" cy="1605915"/>
                                    </a:xfrm>
                                  </wpg:grpSpPr>
                                  <wpg:grpSp>
                                    <wpg:cNvPr id="1134" name="Group 1134"/>
                                    <wpg:cNvGrpSpPr/>
                                    <wpg:grpSpPr>
                                      <a:xfrm>
                                        <a:off x="0" y="0"/>
                                        <a:ext cx="5731510" cy="1605915"/>
                                        <a:chOff x="0" y="0"/>
                                        <a:chExt cx="5731510" cy="1605915"/>
                                      </a:xfrm>
                                    </wpg:grpSpPr>
                                    <wpg:grpSp>
                                      <wpg:cNvPr id="1135" name="Group 1135"/>
                                      <wpg:cNvGrpSpPr/>
                                      <wpg:grpSpPr>
                                        <a:xfrm>
                                          <a:off x="0" y="0"/>
                                          <a:ext cx="5731510" cy="1605915"/>
                                          <a:chOff x="0" y="0"/>
                                          <a:chExt cx="5731510" cy="1605915"/>
                                        </a:xfrm>
                                      </wpg:grpSpPr>
                                      <wpg:grpSp>
                                        <wpg:cNvPr id="1136" name="Group 113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5731510" cy="1605915"/>
                                            <a:chOff x="0" y="0"/>
                                            <a:chExt cx="5731510" cy="1605915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1137" name="Picture 40" descr="说明: Developing the right skills 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3555" r="416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31510" cy="16059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  <wps:wsp>
                                          <wps:cNvPr id="1138" name="Text Box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4147" y="460005"/>
                                              <a:ext cx="813434" cy="16573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accent1">
                                                <a:lumMod val="50000"/>
                                              </a:schemeClr>
                                            </a:solidFill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901549" w:rsidRPr="0047633C" w:rsidRDefault="00901549" w:rsidP="00F62338">
                                                <w:pPr>
                                                  <w:spacing w:before="0"/>
                                                  <w:jc w:val="center"/>
                                                  <w:rPr>
                                                    <w:color w:val="404040" w:themeColor="text1" w:themeTint="BF"/>
                                                    <w:sz w:val="19"/>
                                                    <w:szCs w:val="19"/>
                                                  </w:rPr>
                                                </w:pPr>
                                                <w:proofErr w:type="spellStart"/>
                                                <w:r w:rsidRPr="00B75350">
                                                  <w:rPr>
                                                    <w:rFonts w:hint="eastAsia"/>
                                                    <w:color w:val="FFFFFF" w:themeColor="background1"/>
                                                    <w:sz w:val="19"/>
                                                    <w:szCs w:val="19"/>
                                                  </w:rPr>
                                                  <w:t>策略</w:t>
                                                </w:r>
                                                <w:proofErr w:type="spellEnd"/>
                                              </w:p>
                                            </w:txbxContent>
                                          </wps:txbx>
                                          <wps:bodyPr rot="0" vert="horz" wrap="square" lIns="0" tIns="0" rIns="0" bIns="0" anchor="t" anchorCtr="0">
                                            <a:spAutoFit/>
                                          </wps:bodyPr>
                                        </wps:wsp>
                                      </wpg:grpSp>
                                      <wps:wsp>
                                        <wps:cNvPr id="1139" name="Text Box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284648" y="460005"/>
                                            <a:ext cx="813434" cy="165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1">
                                              <a:lumMod val="50000"/>
                                            </a:schemeClr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901549" w:rsidRPr="0047633C" w:rsidRDefault="00901549" w:rsidP="00F62338">
                                              <w:pPr>
                                                <w:spacing w:before="0"/>
                                                <w:jc w:val="center"/>
                                                <w:rPr>
                                                  <w:color w:val="404040" w:themeColor="text1" w:themeTint="BF"/>
                                                  <w:sz w:val="19"/>
                                                  <w:szCs w:val="19"/>
                                                </w:rPr>
                                              </w:pPr>
                                              <w:proofErr w:type="spellStart"/>
                                              <w:r w:rsidRPr="00B75350">
                                                <w:rPr>
                                                  <w:rFonts w:hint="eastAsia"/>
                                                  <w:color w:val="FFFFFF" w:themeColor="background1"/>
                                                  <w:sz w:val="19"/>
                                                  <w:szCs w:val="19"/>
                                                </w:rPr>
                                                <w:t>文稿</w:t>
                                              </w:r>
                                              <w:proofErr w:type="spellEnd"/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>
                                          <a:spAutoFit/>
                                        </wps:bodyPr>
                                      </wps:wsp>
                                    </wpg:grpSp>
                                    <wps:wsp>
                                      <wps:cNvPr id="1140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389782" y="454395"/>
                                          <a:ext cx="981709" cy="16573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accent1">
                                            <a:lumMod val="50000"/>
                                          </a:schemeClr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901549" w:rsidRPr="0047633C" w:rsidRDefault="00901549" w:rsidP="00F62338">
                                            <w:pPr>
                                              <w:spacing w:before="0"/>
                                              <w:jc w:val="center"/>
                                              <w:rPr>
                                                <w:color w:val="404040" w:themeColor="text1" w:themeTint="BF"/>
                                                <w:sz w:val="19"/>
                                                <w:szCs w:val="19"/>
                                              </w:rPr>
                                            </w:pPr>
                                            <w:proofErr w:type="spellStart"/>
                                            <w:r w:rsidRPr="00B75350">
                                              <w:rPr>
                                                <w:rFonts w:hint="eastAsia"/>
                                                <w:color w:val="FFFFFF" w:themeColor="background1"/>
                                                <w:sz w:val="19"/>
                                                <w:szCs w:val="19"/>
                                              </w:rPr>
                                              <w:t>交流</w:t>
                                            </w:r>
                                            <w:proofErr w:type="spellEnd"/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1141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623941" y="454395"/>
                                        <a:ext cx="982344" cy="16573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1">
                                          <a:lumMod val="50000"/>
                                        </a:schemeClr>
                                      </a:solidFill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901549" w:rsidRPr="0047633C" w:rsidRDefault="00901549" w:rsidP="00F62338">
                                          <w:pPr>
                                            <w:spacing w:before="0"/>
                                            <w:jc w:val="center"/>
                                            <w:rPr>
                                              <w:color w:val="404040" w:themeColor="text1" w:themeTint="BF"/>
                                              <w:sz w:val="19"/>
                                              <w:szCs w:val="19"/>
                                            </w:rPr>
                                          </w:pPr>
                                          <w:proofErr w:type="spellStart"/>
                                          <w:r w:rsidRPr="00B75350">
                                            <w:rPr>
                                              <w:rFonts w:hint="eastAsia"/>
                                              <w:color w:val="FFFFFF" w:themeColor="background1"/>
                                              <w:sz w:val="19"/>
                                              <w:szCs w:val="19"/>
                                            </w:rPr>
                                            <w:t>协作</w:t>
                                          </w:r>
                                          <w:proofErr w:type="spellEnd"/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1142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824442" y="426346"/>
                                      <a:ext cx="830579" cy="16573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>
                                        <a:lumMod val="50000"/>
                                      </a:schemeClr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901549" w:rsidRPr="0047633C" w:rsidRDefault="00901549" w:rsidP="00F62338">
                                        <w:pPr>
                                          <w:spacing w:before="0"/>
                                          <w:jc w:val="center"/>
                                          <w:rPr>
                                            <w:color w:val="404040" w:themeColor="text1" w:themeTint="BF"/>
                                            <w:sz w:val="19"/>
                                            <w:szCs w:val="19"/>
                                          </w:rPr>
                                        </w:pPr>
                                        <w:proofErr w:type="spellStart"/>
                                        <w:r w:rsidRPr="00B75350">
                                          <w:rPr>
                                            <w:rFonts w:hint="eastAsia"/>
                                            <w:color w:val="FFFFFF" w:themeColor="background1"/>
                                            <w:sz w:val="19"/>
                                            <w:szCs w:val="19"/>
                                          </w:rPr>
                                          <w:t>共识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>
                                    <a:spAutoFit/>
                                  </wps:bodyPr>
                                </wps:wsp>
                              </wpg:grpSp>
                              <wps:wsp>
                                <wps:cNvPr id="114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147" y="678788"/>
                                    <a:ext cx="841375" cy="7853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01549" w:rsidRPr="00B75350" w:rsidRDefault="00901549" w:rsidP="00F62338">
                                      <w:pPr>
                                        <w:spacing w:before="0"/>
                                        <w:jc w:val="both"/>
                                        <w:rPr>
                                          <w:color w:val="404040" w:themeColor="text1" w:themeTint="BF"/>
                                          <w:sz w:val="14"/>
                                          <w:szCs w:val="14"/>
                                          <w:lang w:eastAsia="zh-CN"/>
                                        </w:rPr>
                                      </w:pPr>
                                      <w:r w:rsidRPr="00B75350">
                                        <w:rPr>
                                          <w:rFonts w:hint="eastAsia"/>
                                          <w:color w:val="FFFFFF" w:themeColor="background1"/>
                                          <w:sz w:val="14"/>
                                          <w:szCs w:val="14"/>
                                          <w:lang w:eastAsia="zh-CN"/>
                                        </w:rPr>
                                        <w:t>依据关键目标</w:t>
                                      </w:r>
                                      <w:r w:rsidRPr="0073355A">
                                        <w:rPr>
                                          <w:rFonts w:hint="eastAsia"/>
                                          <w:b/>
                                          <w:bCs/>
                                          <w:color w:val="FFFFFF" w:themeColor="background1"/>
                                          <w:sz w:val="14"/>
                                          <w:szCs w:val="14"/>
                                          <w:lang w:eastAsia="zh-CN"/>
                                        </w:rPr>
                                        <w:t>选择</w:t>
                                      </w:r>
                                      <w:r w:rsidRPr="00B75350">
                                        <w:rPr>
                                          <w:rFonts w:hint="eastAsia"/>
                                          <w:color w:val="FFFFFF" w:themeColor="background1"/>
                                          <w:sz w:val="14"/>
                                          <w:szCs w:val="14"/>
                                          <w:lang w:eastAsia="zh-CN"/>
                                        </w:rPr>
                                        <w:t>正确的策略，是筹备</w:t>
                                      </w:r>
                                      <w:r w:rsidRPr="00B75350">
                                        <w:rPr>
                                          <w:rFonts w:hint="eastAsia"/>
                                          <w:color w:val="FFFFFF" w:themeColor="background1"/>
                                          <w:sz w:val="14"/>
                                          <w:szCs w:val="14"/>
                                          <w:lang w:eastAsia="zh-CN"/>
                                        </w:rPr>
                                        <w:t>ITU-T</w:t>
                                      </w:r>
                                      <w:r w:rsidRPr="00B75350">
                                        <w:rPr>
                                          <w:rFonts w:hint="eastAsia"/>
                                          <w:color w:val="FFFFFF" w:themeColor="background1"/>
                                          <w:sz w:val="14"/>
                                          <w:szCs w:val="14"/>
                                          <w:lang w:eastAsia="zh-CN"/>
                                        </w:rPr>
                                        <w:t>研究组会议的一个最根本要素。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114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84648" y="678788"/>
                                  <a:ext cx="841375" cy="8187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01549" w:rsidRPr="00B75350" w:rsidRDefault="00901549" w:rsidP="0073355A">
                                    <w:pPr>
                                      <w:spacing w:before="0"/>
                                      <w:jc w:val="both"/>
                                      <w:rPr>
                                        <w:color w:val="404040" w:themeColor="text1" w:themeTint="BF"/>
                                        <w:sz w:val="14"/>
                                        <w:szCs w:val="14"/>
                                        <w:lang w:eastAsia="zh-CN"/>
                                      </w:rPr>
                                    </w:pPr>
                                    <w:r w:rsidRPr="0073355A">
                                      <w:rPr>
                                        <w:rFonts w:hint="eastAsia"/>
                                        <w:b/>
                                        <w:bCs/>
                                        <w:color w:val="FFFFFF" w:themeColor="background1"/>
                                        <w:sz w:val="14"/>
                                        <w:szCs w:val="14"/>
                                        <w:lang w:eastAsia="zh-CN"/>
                                      </w:rPr>
                                      <w:t>起草</w:t>
                                    </w:r>
                                    <w:r w:rsidRPr="00B75350">
                                      <w:rPr>
                                        <w:rFonts w:hint="eastAsia"/>
                                        <w:color w:val="FFFFFF" w:themeColor="background1"/>
                                        <w:sz w:val="14"/>
                                        <w:szCs w:val="14"/>
                                        <w:lang w:eastAsia="zh-CN"/>
                                      </w:rPr>
                                      <w:t>结构良好、表达有效的文稿（包括具体的提案），是在</w:t>
                                    </w:r>
                                    <w:r w:rsidRPr="00B75350">
                                      <w:rPr>
                                        <w:rFonts w:hint="eastAsia"/>
                                        <w:color w:val="FFFFFF" w:themeColor="background1"/>
                                        <w:sz w:val="14"/>
                                        <w:szCs w:val="14"/>
                                        <w:lang w:eastAsia="zh-CN"/>
                                      </w:rPr>
                                      <w:t>ITU-T</w:t>
                                    </w:r>
                                    <w:r w:rsidRPr="00B75350">
                                      <w:rPr>
                                        <w:rFonts w:hint="eastAsia"/>
                                        <w:color w:val="FFFFFF" w:themeColor="background1"/>
                                        <w:sz w:val="14"/>
                                        <w:szCs w:val="14"/>
                                        <w:lang w:eastAsia="zh-CN"/>
                                      </w:rPr>
                                      <w:t>研究组中</w:t>
                                    </w:r>
                                    <w:r w:rsidR="0073355A">
                                      <w:rPr>
                                        <w:rFonts w:hint="eastAsia"/>
                                        <w:color w:val="FFFFFF" w:themeColor="background1"/>
                                        <w:sz w:val="14"/>
                                        <w:szCs w:val="14"/>
                                        <w:lang w:eastAsia="zh-CN"/>
                                      </w:rPr>
                                      <w:t>发挥</w:t>
                                    </w:r>
                                    <w:r w:rsidRPr="00B75350">
                                      <w:rPr>
                                        <w:rFonts w:hint="eastAsia"/>
                                        <w:color w:val="FFFFFF" w:themeColor="background1"/>
                                        <w:sz w:val="14"/>
                                        <w:szCs w:val="14"/>
                                        <w:lang w:eastAsia="zh-CN"/>
                                      </w:rPr>
                                      <w:t>最大效用的一项至关重要的技能。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s:wsp>
                            <wps:cNvPr id="11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62709" y="678788"/>
                                <a:ext cx="841375" cy="8185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1549" w:rsidRPr="00B75350" w:rsidRDefault="00901549" w:rsidP="0073355A">
                                  <w:pPr>
                                    <w:spacing w:before="0"/>
                                    <w:jc w:val="both"/>
                                    <w:rPr>
                                      <w:color w:val="404040" w:themeColor="text1" w:themeTint="BF"/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 w:rsidRPr="00B75350">
                                    <w:rPr>
                                      <w:rFonts w:hint="eastAsia"/>
                                      <w:color w:val="FFFFFF" w:themeColor="background1"/>
                                      <w:sz w:val="14"/>
                                      <w:szCs w:val="14"/>
                                      <w:lang w:eastAsia="zh-CN"/>
                                    </w:rPr>
                                    <w:t>有效</w:t>
                                  </w:r>
                                  <w:r w:rsidRPr="0073355A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lang w:eastAsia="zh-CN"/>
                                    </w:rPr>
                                    <w:t>交流</w:t>
                                  </w:r>
                                  <w:r w:rsidRPr="00B75350">
                                    <w:rPr>
                                      <w:rFonts w:hint="eastAsia"/>
                                      <w:color w:val="FFFFFF" w:themeColor="background1"/>
                                      <w:sz w:val="14"/>
                                      <w:szCs w:val="14"/>
                                      <w:lang w:eastAsia="zh-CN"/>
                                    </w:rPr>
                                    <w:t>和表达对任何与会代表和项目而言都是一项关键技能，以便通过互动交流，分享</w:t>
                                  </w:r>
                                  <w:r w:rsidR="0073355A">
                                    <w:rPr>
                                      <w:rFonts w:hint="eastAsia"/>
                                      <w:color w:val="FFFFFF" w:themeColor="background1"/>
                                      <w:sz w:val="14"/>
                                      <w:szCs w:val="14"/>
                                      <w:lang w:eastAsia="zh-CN"/>
                                    </w:rPr>
                                    <w:t>技巧</w:t>
                                  </w:r>
                                  <w:r w:rsidRPr="00B75350">
                                    <w:rPr>
                                      <w:rFonts w:hint="eastAsia"/>
                                      <w:color w:val="FFFFFF" w:themeColor="background1"/>
                                      <w:sz w:val="14"/>
                                      <w:szCs w:val="14"/>
                                      <w:lang w:eastAsia="zh-CN"/>
                                    </w:rPr>
                                    <w:t>和技术。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s:wsp>
                          <wps:cNvPr id="11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6869" y="667568"/>
                              <a:ext cx="841473" cy="83025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5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01549" w:rsidRPr="00B75350" w:rsidRDefault="0073355A" w:rsidP="00F62338">
                                <w:pPr>
                                  <w:spacing w:before="0"/>
                                  <w:jc w:val="both"/>
                                  <w:rPr>
                                    <w:color w:val="404040" w:themeColor="text1" w:themeTint="BF"/>
                                    <w:sz w:val="14"/>
                                    <w:szCs w:val="14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 w:themeColor="background1"/>
                                    <w:sz w:val="14"/>
                                    <w:szCs w:val="14"/>
                                    <w:lang w:eastAsia="zh-CN"/>
                                  </w:rPr>
                                  <w:t>培训</w:t>
                                </w:r>
                                <w:r w:rsidR="00901549" w:rsidRPr="00B75350">
                                  <w:rPr>
                                    <w:rFonts w:hint="eastAsia"/>
                                    <w:color w:val="FFFFFF" w:themeColor="background1"/>
                                    <w:sz w:val="14"/>
                                    <w:szCs w:val="14"/>
                                    <w:lang w:eastAsia="zh-CN"/>
                                  </w:rPr>
                                  <w:t>课程将涵盖</w:t>
                                </w:r>
                                <w:r w:rsidR="00901549" w:rsidRPr="0073355A">
                                  <w:rPr>
                                    <w:rFonts w:hint="eastAsia"/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  <w:lang w:eastAsia="zh-CN"/>
                                  </w:rPr>
                                  <w:t>学习</w:t>
                                </w:r>
                                <w:r w:rsidR="00901549" w:rsidRPr="00B75350">
                                  <w:rPr>
                                    <w:rFonts w:hint="eastAsia"/>
                                    <w:color w:val="FFFFFF" w:themeColor="background1"/>
                                    <w:sz w:val="14"/>
                                    <w:szCs w:val="14"/>
                                    <w:lang w:eastAsia="zh-CN"/>
                                  </w:rPr>
                                  <w:t>如何以协作精神来讨论提案以期达成目标。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11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24442" y="667568"/>
                            <a:ext cx="841473" cy="83025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1549" w:rsidRPr="00B75350" w:rsidRDefault="00901549" w:rsidP="0073355A">
                              <w:pPr>
                                <w:spacing w:before="0"/>
                                <w:jc w:val="both"/>
                                <w:rPr>
                                  <w:color w:val="404040" w:themeColor="text1" w:themeTint="BF"/>
                                  <w:sz w:val="14"/>
                                  <w:szCs w:val="14"/>
                                  <w:lang w:eastAsia="zh-CN"/>
                                </w:rPr>
                              </w:pPr>
                              <w:r w:rsidRPr="0073355A"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  <w:lang w:eastAsia="zh-CN"/>
                                </w:rPr>
                                <w:t>获得支持</w:t>
                              </w:r>
                              <w:r w:rsidRPr="00B75350">
                                <w:rPr>
                                  <w:rFonts w:hint="eastAsia"/>
                                  <w:color w:val="FFFFFF" w:themeColor="background1"/>
                                  <w:sz w:val="14"/>
                                  <w:szCs w:val="14"/>
                                  <w:lang w:eastAsia="zh-CN"/>
                                </w:rPr>
                                <w:t>、达成国际共识，是</w:t>
                              </w:r>
                              <w:r w:rsidRPr="00B75350">
                                <w:rPr>
                                  <w:rFonts w:hint="eastAsia"/>
                                  <w:color w:val="FFFFFF" w:themeColor="background1"/>
                                  <w:sz w:val="14"/>
                                  <w:szCs w:val="14"/>
                                  <w:lang w:eastAsia="zh-CN"/>
                                </w:rPr>
                                <w:t>ITU-T</w:t>
                              </w:r>
                              <w:r w:rsidRPr="00B75350">
                                <w:rPr>
                                  <w:rFonts w:hint="eastAsia"/>
                                  <w:color w:val="FFFFFF" w:themeColor="background1"/>
                                  <w:sz w:val="14"/>
                                  <w:szCs w:val="14"/>
                                  <w:lang w:eastAsia="zh-CN"/>
                                </w:rPr>
                                <w:t>标准制定过程中的一个至关重要的组成部分，</w:t>
                              </w:r>
                              <w:r w:rsidR="0073355A">
                                <w:rPr>
                                  <w:rFonts w:hint="eastAsia"/>
                                  <w:color w:val="FFFFFF" w:themeColor="background1"/>
                                  <w:sz w:val="14"/>
                                  <w:szCs w:val="14"/>
                                  <w:lang w:eastAsia="zh-CN"/>
                                </w:rPr>
                                <w:t>培训</w:t>
                              </w:r>
                              <w:r w:rsidRPr="00B75350">
                                <w:rPr>
                                  <w:rFonts w:hint="eastAsia"/>
                                  <w:color w:val="FFFFFF" w:themeColor="background1"/>
                                  <w:sz w:val="14"/>
                                  <w:szCs w:val="14"/>
                                  <w:lang w:eastAsia="zh-CN"/>
                                </w:rPr>
                                <w:t>课程也将涵盖这些方面的问题。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23A397" id="Group 1120" o:spid="_x0000_s1046" style="width:451.3pt;height:126.45pt;mso-position-horizontal-relative:char;mso-position-vertical-relative:line" coordsize="57315,16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B60/ngUAALYpAAAOAAAAZHJzL2Uyb0RvYy54bWzsWl1u4zYQfi/QOxB6&#10;z1o/1I+NOIusk10ssG2D7vYAtERbQiRRJenYadEr9Lm36EvPVPQYnSElxYlSJEiBxOv4IQ5JUeTM&#10;8CP1fSMdv91UJbniUhWinjreG9chvE5FVtTLqfPTl/dHiUOUZnXGSlHzqXPNlfP25NtvjtfNhPsi&#10;F2XGJYFBajVZN1Mn17qZjEYqzXnF1BvR8BouLoSsmIaqXI4yydYwelWOfNeNRmshs0aKlCsFrWf2&#10;onNixl8seKp/WCwU16ScOmCbNr/S/M7xd3RyzCZLyZq8SFsz2BOsqFhRw6T9UGdMM7KSxWCoqkil&#10;UGKh36SiGonFoki58QG88dw73nyQYtUYX5aT9bLpwwShvROnJw+bfn91IUmRwdp5PgSoZhWskpmY&#10;mBYI0LpZTqDfB9l8bi5k27C0NfR5s5AV/gdvyMaE9roPLd9okkJjGAde6MEEKVzzIjcce6ENfprD&#10;Cg3uS/PzB+4cdROP0L7enL7S233jnzfwz0Mb9sY/f+Cfv1f+BQP/gr3yjw78o/vkXzDAJ7Ts0f4L&#10;BviEln3yb4DPYL/wGd7df4F5Ru3L8yGIBv5FXx0+myKdwF/LhaA04EIPc0a4S68kd9pBqkeNUTF5&#10;uWqOgLY1TBfzoiz0taGgQNDQqPrqokgvpK1s06og7sIOHXBeQoEHZVylwEP/+fOvv//4fULO+BUv&#10;RQMUluicE1ksc03UZVGWiuAa4Qw4qJ2CYQg+ifRSkVrMclYv+alqgOwCt8Leo9vdTfWWffOyaN7D&#10;4EjbsNxGAgy6QyzvCaYlrWciXVW81paFS15CUESt8qJRDpETXs05kEr5MfMMLwYe+ElpnA4ZoWHG&#10;v/rJqeuO/XdHs9CdHVE3Pj86HdP4KHbPY+rSxJt5s9/wbo9OVoqDv6w8a4rWVmgdWHsvDW4FgyXY&#10;hqiTK2bkAEbKGNT9NyZCE4YEbVUy/RGiiuIhCEM4HiBA1IvMqQ5XteQ6zbHjAmKJPe2I/QUT+JtY&#10;46oooNBkvv5OZMCz2UoLE57/Q6F7IgyokEp/4KIiWIDog0VmeHYFnlnbui5odS0QA9DOJmV9qwHG&#10;xBZjP1rcFsEBpMsg1VQHGag9bhlQqN0ncj7nrOFgJQ57a9uAcrRq5AtC5p3YkJYtmH4oRYjeQDNi&#10;Ho1XzZ0dIaVY55xlYKDdFe0UeKud71GLkVCPwhYG3UIj13Vb2YI2obBJvIDCY7DVNSBzzCPx6Wui&#10;RFlk3dY0MpjPSmkRy9IUdpz1tlxVgCHbHoJZRsrCtP0tBtO3Ritrsp4649APTby2Vr8qNKjwsqjA&#10;Hxyr1cUYvPM6MwDRrChtucMGRtNiA0t6M99YHdlyAjWZi+waFkkKgCKceJAlgEIu5C8OWYPinjrq&#10;5xXDY7j8WMMaQRfdFWRXmHcFVqdw69TRDrHFmYaa2678KWyk94WBOBpjZ4YIYAWwakqtSHw+AI93&#10;BMCen9CIwnY6QPiREG5pXwekVwthJCo7cQb7QTKOE9CPCOGQBuM7p/A48WIX9pvNLh1OYUixWWZ/&#10;gHCf9HthGhFEfjCmYM1/QtgP6IFIbBGJ+ADhDKirR/u82QtDmCY+pWgNQtiPAmoOGSvpDBcO3DA+&#10;nMJbEE4OELYQ7lOjLwzhGzEXxUmcmPXZAjD1ghhkPtKIOAmD+NWLufGzA7gWKOYWOybm8Mm8E0x4&#10;W8w9BOHES2IQ+zbx06WYugTQI3NEtzIIfXLhK8pHwFttCMBNVuAZxNyOQhgOtp2AsE8j36g1OGUf&#10;AeHQfinwilNqfvuZwjOKuR2FcP8G64VpRBCNoyQCqosQjuIwGhIJGgPnQSKRBK4fmtT1a4Zwn7t/&#10;tqzwjkK4fxv4whDeFnMHCONLjgdebPjtxxw7eArDx4HG/PZDRvz6cLtuXn/cfG558i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jlY443QAAAAUBAAAPAAAAZHJzL2Rvd25yZXYu&#10;eG1sTI9Ba8JAEIXvhf6HZQre6iYpiqbZiEjrSQpVofQ2ZsckmJ0N2TWJ/77bXupl4PEe732TrUbT&#10;iJ46V1tWEE8jEMSF1TWXCo6H9+cFCOeRNTaWScGNHKzyx4cMU20H/qR+70sRStilqKDyvk2ldEVF&#10;Bt3UtsTBO9vOoA+yK6XucAjlppFJFM2lwZrDQoUtbSoqLvurUbAdcFi/xG/97nLe3L4Ps4+vXUxK&#10;TZ7G9SsIT6P/D8MvfkCHPDCd7JW1E42C8Ij/u8FbRskcxElBMkuWIPNM3tPnPwAAAP//AwBQSwME&#10;CgAAAAAAAAAhAPuGUharBQQAqwUEABQAAABkcnMvbWVkaWEvaW1hZ2UxLnBuZ4lQTkcNChoKAAAA&#10;DUlIRFIAAAOsAAAA8wgGAAAAggub+wAAAARnQU1BAACxjwv8YQUAAAAJcEhZcwAADsQAAA7EAZUr&#10;DhsAAP+ySURBVHhe7P0FmB5XtiUKuu/r+WZ6+r3p6e65/W5331tsEnMyZwotsiyLIZnFmMyo5BSZ&#10;xGyosqvsApddYCgwlFFsySiDbJm5vGatfSIyU3K6rqvKLiul+L9vfRF/xIkTB/beZ69DcUls1joE&#10;CBAgQIAAAQIECBAgQIAA5xsCwhogQIAAAQIECBAgQIAAAc5LBIQ1QIAAAQIECBAgQIAAAQKclwgI&#10;a4AAAQIECBAgQIAAAQIEOC8RENYAAQIECBAgQIAAAQIECHBeIiCsAQIECBAgQIAAAQIECBDgvERA&#10;WAMECBAgQIAAAQIECBAgwHmJgLAGCBAgQIAAAQIECBAgQIDzEgFhDRAgQIAAAQIECBAgQIAA5yUC&#10;whogQIAAAQIECBAgQIAAAc5LBIQ1QIAAAQIECBAgQIAAAQKclwgIa4AAAQIECBAgQIAAAQIEOC8R&#10;ENYAAQIECBAgQIAAAQIECHBeIiCs3xgau85jPHRf9+Ff64mz7/nP9oyjO64AAb4BZDr0lMmz5Zrw&#10;wvjP+GH/Ftl1z5wTv3//rPf0uB4gwFeMv01+e8pkL/J7LnroTIAA/x6+SCZjzpExP5y7/iXk8N9F&#10;9/O96wTvBbIc4CtCt/x2o7dwAfo2AsL6D0K3EnmGPKOZBruR13TugfejFS6T9zJcWN0/qxHhc1G6&#10;b88yjP8sEcdndC0uo8Hd63rOpSFAgK8URgZ9GSMkk0QUz6OznTxKjk2G7bzJIPnV/ahsxePJt2SY&#10;z8bxaP99otnl1Li47X0G3XNhu+Tdi9/pTvd9vSda59I5xe2nP0CArwhO/mR7PfkVesrwufDDeDKp&#10;Z2KyJLvdtv9zYSnDpjN2vaHH/QABPg/nC/CccDZVMubO4yhn7pp3jzbUl6doymFUZhPtrf67MH8d&#10;+B4ezZexd7m02Hs8qA2IYhvgP+Pu9wzD6wEC9ALJiGTFyY7f9n8eMVndMt0tW/wfoM8iIKz/AEhZ&#10;5FTLmTHCmSXS2WYGOy6zDgkZNUStOfVRmS2IzG7lMy2mdOYAmRNOJ9+ea7X7MviKMyGjDol8PpHP&#10;K2x8Rr1BjYTCq/EJGoAAXznYCETnkJjm0LmRnKXzmkhobhMi8ujs8Hq85JPX4835kTy3M2y7yW9k&#10;djPh9CGWspyQ7hBPxDE+iyu7wSDHx4ioOey+s8PGKLua+lNFHZC8tzANnSSm7V6cbMhyahGZW4uI&#10;nHq+vwlx6dQr3Qv0IcBXCNn3eNrbhHTa33TKmclYk9cpI9Cue7Lszj0Zlj3PajV5le02xz5D/6kr&#10;fD7GnDHCs/8KL51xcdZ5R6ZBTtk5aQpwccP5HJRL2t8E+R70M2IoM/IZJEsJtIWOtPJelnyQeiRS&#10;fhPTZKfbEJHdhkja7Khs2vcuGf4ykGw3UU75LH2YGMp1gjpXzI+hXnTJsWsDFF622vlHAuU+8FkC&#10;fAFcB4izl+YbZMrfpYzJ1xAoS+6ctjirnja43sI5++p10vQSb4C+gYCw/gPgNx6CGWIz2moIeI0N&#10;SWxWDUHl4r2ehFUGXgbckVY+y3M5OM7YK4ziYiPjEV459PF0XqTA1gMvRycw/gG+BkimXe+7Ol1a&#10;EE95jKPMRlLWwukERbKhsIZEzojCkIiKsEZ2EVY3Cuv0geHoLHURVsp6NOU4kkQzivHoXXLa4+g8&#10;OYKsZ+kcUWdisin30i0SgFiR1XQRVkdujbDyfpTFI6dfZCDQhwBfLYywUl4dYZWddx2FcsYjec9k&#10;ncdo6oXJrTnptPU9CavpEZ116ogIQ4x12tQTah8kuwxLGY/k89G8ZqAcqw0xPfTSEiCA4NtnyaPs&#10;sMiqOjmcL0J5Su+grImQqkNQhLWOhLXBEdbMNoSRsEaJdHry1SWzvRw18yWm55GIFNFleyDfRfGq&#10;41Lnsr1OjklqTUfU8UgiTVvufCSRCt9GC2fnK8DFDZ+wmhxRzmQHRUxFUI2sqoPGSKtPWF3HnsIH&#10;hLXvIyCs/yBYA0KDbL2dhG+4ndPiGgb1qMuJl8G3aQxSTDox8aaAfE7P0JhH85oakwhz/OXcuPgd&#10;1DOvXkoZf75HjYjeHSDAVwRf1mz0NI3ndHJEKEUyo9M1mkknO0eyLGfbQaOtrle0EREamZWjIjKr&#10;6zxaBwtlVY67OeJ6PpfOPcPaSBPJQHS6c2TM8VE4OlaSf+mQntHMggT1uDKsnB85UC5uEVvpjmvo&#10;estTgAB/D8zGenIs+XTTKimXsvHqLKFuOHTLvWTYyaNstD+1zRFYc8wotxr9Uli3TERx8TnplaD4&#10;POettzQFuLjhnHs3YhlJexqRo84TksUsb6ZLVhuv8T+vm/2kXIrgSnYjcpwP0SWrGon9C0cbqdV/&#10;k29nnwXFmZhO+89z67xkmO5wBOXY5JzQTJuYTM2C0QwD5SGQ6wDngrZSNs9sIf9TriTn5pOY/HjQ&#10;f8kP71s42dTAVvZ5BIT1HwBfcWyE1TPoUih/aowIqxoMOdZxmbWEc1LkvNvaVB5l8P0RWpvyy7B6&#10;LoLE1Y1YdZNfTcdRo+NPD7aGJ0CArwiSJznlIoauI4VklbKpkU/15ieRWGqKpFuPTSeIMpik3nuG&#10;FVGNIKLsnte50gXG74PPxzNeI54iqHo3GyKNsrqp8mq02kkIBBJmvkezDKQ/PXXMdEfP85rTMZeH&#10;AAG+ajjSKUj21IHjCKvvYCmMG0WS0y577hx2wSes5rBbhyPvZdGJN8KqNsBNg5Nc2zOaXRAQ1gBf&#10;AGvzzWdwMqOOvzCS0EiboUX/QEuSzFcgOVVnHp36OMqcOhYlv7KVsqlO9lw8X/oouea5s+POd5EN&#10;9o8azRXiMmsMjvSqA1L+SyvbkoCwBvgiSC5p80y+nKzJXjpfWrKso6aji7g6/8EPa88FMtWnERDW&#10;rxmu4ZBBJkgy9d81FG3WeMjZ1jRF3ZfDnZhR7cGRVqeUisMhgf+T0qsxOr2S8dVaw6KRVq050eir&#10;60GlA8/3aF1rPOOxNAQI8BVB8iQHIz69FglZNYjJrUc4nWg5PnKsk1LoXKew8aDjEWnTzyi3aRr5&#10;rKG81iCMYcPYoITROfcRTkSow0UjAgwfm6r4qRckutHUn0iSXI0S6GgNUbqmm7V5RxFk6Ylz5N00&#10;oHoLrymY0iE3wit98nQyQICvEG6TGbdeSjAZk+yLaGq9oKBzhnNOPSEyKofd5FWkQaOyJLp6ljIf&#10;Y7IuudV/R1gF69ikLHcRYbUNgSMWoAe6bDTlR+tT1QGiTkLNzhJ8J17+g3Ue2nOuAzJeHeZep7kj&#10;nYTC/8Uj4R39Thndk622ThvCDx9P+XX7djhYx4zCaYpyQFgD/DtQh4pkLIH+r3VG25rrFoTlrENo&#10;7jrrmNF/zVaxDhINAjG8DRz1El+AvoOAsH7N6Go4SB4TMqvplNA5z+4g2hFpG8S4xsPWQLFhSWBD&#10;IefaGXs3PccfeTJHnbBwNPTx3miSlDMix40yWe++hdUzVGy7dnaaAgT4e2DyRNnSFK9oymBITjWG&#10;5ldhyNJaDF/WgJClDRi2rB4DVzVg0Ip6DFlZh2ErqjB0ZQVRhUErqzF4VR2PdQwj1GPwSmJVLcPW&#10;MGwNRqyow4jltRi6vIb3GPfKSgxdxufzKqhDmjng9EJpsYZI8u4589HZtSSrbrMlW/Pn6YIbefXS&#10;HyDAVwjJmCOdjrC6jcJo+2WzjVjSgeK5I5iSRTlPctRrjZiKrKqzUfE4eZasOntusk2H39Z585oR&#10;Vz4vwuqIABE4YwF6wNlo3/eQDNFemgy6ayKUXYRUhFKy5M1ocZ1/7p6bJeM6wL/4qGedLGqjR+tc&#10;MTmVHog8uGUb7r7rkHH+EGGzYiTnjti62TKSZ+UjkOkA58LJsuxnjNlP/idhdYNADQi3Nl+dMyKs&#10;bV44b/mEEMhUn0ZAWL9mWMPBBsB6E0lYNRoakrPBCGtUFhXKayBk5K3hMKPtoGe1GYEMe5KNvmoq&#10;DRsSKp2cdduwiQoZycZAI0mKXxswaVTVXdfUYBdPoKgBvkpIprT7b0gWSSUJ5vDKZgxtaMPAxmYM&#10;aFqHfs2NuLS1AZe1NOBy4rLWWqIO/Zoa0F9orsEVrVW4oqUKV7ZUo19LLY/ums7785l+zetwZVMj&#10;w/B/Wy0GravByPI6hOVU2CiAiGt4ToP1rEoH3EwFyXkt79XZPU0TMn1Sx49Ns+w9PwEC/D3QemnZ&#10;YH8zMVs/bY6/bDvDiDB02XevXbDrIrnapMZNafM7Gn2yKudesitS6kYLGgzWOcNrIgLmwAX2PcA5&#10;sM4OdWaIqBLaST2BspKUWY/R9CdG009IMpnivcxWPsMj5Ul2XR3otlM1ZVLX/9LRyCrl1z9qiUgi&#10;7XMS/RadR9HX0SaSPnmVDyQZ95cs6dwRWcZpsqx3B/IsyI70dv2iBcvDpgDT1tp6fsqJdcTYwI9m&#10;Esj3pUypQ1vXeV9+gtsjRmGC8uzLCAjr1wznmGgE1a1NtakL2fr8hlurZJsRpJN8arMDKph6OmXk&#10;49OqMXbBKkyenYmpM9MwbVYGrp6ZiilzcpC0YA2SSGRHSznTtVskjT2dnrh0ktX0ajYCtXy3I6y2&#10;8YcagqABCPBVwRxuTSVrwJDFVRjU3IohGzoRdt0mhG7agJBN6zFyUyeGX7ceo3gM4b1Rm9p5rY3H&#10;jQyzCSEb2xByXTtGXNeG4ZtbiDYMu64FQ69v4rVWhusgNjCOTgy8qRlX3lSPIVt4r30dQiuqMSRn&#10;DSLy621zkLAcTSmm7jBt8YSm3mtH1gg1atIN6oD/eQbXyxogwFcJ9eJL1hx0biNYIpbmIOm+61gM&#10;T+e1XG+jMJEJHiMpk5Fypiijbh0gHXkeo0gmdF2jBTbqZO2InHwXr8m1rge2PUCvoIxQxrQuWqQ0&#10;ZmEVRl2zAmHXLEbE1fkInZKH0KsXY9S0ZRg5bQVGTFuJ4bw/ctpyYqlh+DVLeFyCYdN7Pw7nccQ5&#10;R10PvToXYdNy+fxyDJ6+BiNnFiA6tQrRuR20yx1ME9Mn3TA5lozLT3Fpvhjl2XZY9uD/73nPP7+o&#10;YX6HOqcbEKONwtSp580E0KaP+pKGvlQQS1n3Z7fYffMDZH+dnQ58gL6LgLD+A2A9nRrdoYJFqSc9&#10;S99Acz2MWpOqnvNEjbTKaKeJvNZgUnoRVi5ejo5VGdi0Kg0bVqThulUpWF+4CGmZSzEutQhjs6oR&#10;l6Y1IFRexivjL2dHMAdJDo29X+kIjF6Arwg0+LZ2Oq8OA9ZU4sptHfju9Y24vL4SV1SU4nLiUuKy&#10;qipcUVqJ/sUVGFBWin7lJRhAstm/tAaDy2oxpLIB/arqcEV1LVGHS6vLcVkNw1SVY2hFDYaW1/O8&#10;Dt9rLMPl19Xgss4aDNqwDiM2NmBwZRkG5pSRsGr9tmYr6NvElH2my5/OJifIduIm3EhVoAMBvg7I&#10;0ZStVaeJ7LCcJRLWLNlhBzlZcpiiSVatI1E7tKa7Y5Q++ZSl2QH1iE2usL0HtOxDo03R3meg1PFi&#10;s2rUSanRVcZlsm2OPv8HTliAc0F/IIayI5mMmFeGaYsb0br7bmzcezc27/05Nu26Ext3/wwb9vwc&#10;nXt+iY69v0Q70cH7HXt/gfW8vn7vTx32fbljJ48b9tyFzXt+jE1E+7570HLgt2jY8XPEzVuFiLR6&#10;6kAnZdfrRJeMk1TbTDD/Wm95uYDRGznV0Yd/76KH2nTNYNGn7WhfNVtAMwFi1Imn0da0CkSnlNEn&#10;rmTYOsSpg5rylqjOaobX8iDzxQNb2WcRENZ/AFyvjpvipXNBTrVtbmBTcuqQQJKayPvR2nCGTsv8&#10;nELsql6Op5vm4mjTDDxVPwNHG6bjifZstJauwaQFy5Boiql1hNr9T86Seumdcy4F7VoPdRE2AgG+&#10;RqjhoEyFZNdhWEUTrtjehn/bVIl/LV+ByxtK8N32MvxrRxn+F/GvrRX4dnMlvtVajO80F2NAdSUu&#10;W1aAActKcPmSIvzPJavxfy9fjX9ZVYR/Wc3zlcvwvWWr0H9RKQblkQznV+BbK9YgdGM7vl9QiiH1&#10;TRhw4zoMvqEJA4tqMTSnzjZqSsppt8Y9Kt1b1yLnx4iqI6zqbdW6V3PiestTgAB/MyhTGW7DGPf9&#10;bJJPklRbspGtNap1iBBppQPlPkXWahuSxWV10Fl3o1/xabW2kd6UvFokLihCfGol5VWdLCKsmkbZ&#10;TVjdtHet09I0Ysp3MHMgQG+QrZOzTt8ifMYS/OR3R3Ditfdx/IXTeOG1d/Dcy294OIOTxImX38Qz&#10;r7zJo/svPMv7J4m/dOwJd+11PP/SaTxLHH/5XRx55UM8+/pH6Nx5O0bMXI0o7bfhp08jwDYK3Oym&#10;dV6EvkpPUqpz2wnfO49W56t376KH58/GyYame2uk09iu53bQf6ZPnDEP85clY1L6XP5fjdicNkSn&#10;8jnNalGHn/zji7RT5EJBQFj/AfAJqm2UoWtyLkgo3airGxVNTK+ig6I1Hy1ITKlCetYK3FmRjFcr&#10;wvFa0RC8XDwCrxUPwfHyRGwtW4zJc3KRkFaB+PxOc8ojaOwj6OC4Xne3HkSbMPWWngAB/i4YYV2H&#10;kNx1GF7Visu3NOE7myrwvbq1GHJDAy7dUY/v7SR2NPK8CZfubMG3dtbi0l31CNnQiiuXFmJgTiFi&#10;SlsQ3bQRoU3rMbyBWNfOczZGla0IWdyA8NxmhOY1o/+ySsS1bsbgZTUYuKwKV7Q2oN+WNgxd34mh&#10;xY0IzaxGTFo9SavIAhv5bJdG5/C7zWy08U1impuFEBDWAF8tuglrNO23raXuIqxaskFQVzRFPVS7&#10;XovUatpamjbaa6K9r0H8vEIsrd2KjTf/Ckvrt2BMWhnv19Keu+9tR+TIqT97hNWtew0Ia4AvAGVC&#10;tjBkYQkWFjTi2Ktv4+mjJ3DwyFE8eeg4njpygv+P4eDRI8RRPH3kGP8fJ466a/p/5BkeT1jYLzo+&#10;fQ4OMo4jfO7w4eM4fOIlPPL0CRw++gyeJxkOn7kcYZRrf7dsf98OkdaLlbAKPjHV0SewIq49yWwA&#10;gbY2TeuxW21GotZcR6eUYkrqtejYeA3u//VibL5uNq5On4GY1HIrw6S8dpu5GK8ORclZQFj7LALC&#10;+jXD70lMoKOiD2hLWTSFy4fbGKkJCXQ6YuyzHOuQmFyKrMzFuLtiAc6Uh+Cd4kF4vWggzhT2xwvV&#10;idhZvgxXz8/HuKwaRFARo7LVW68GoA4x6Vq/R8PPa5rTHyhngK8cdDY0WjRyUR2GVNbj0m31+PaN&#10;Vbi8uRwjNrfgyuYaXFlXhSG19Rha1YCBNfX4VnMZLr2pwda5XrasBCMW1yKxqBNxlRsQVdZBrEdM&#10;RRv/NyOhgCRTmylRN0LoqA8gYY0SmV3ZgGG5lbhiaRmGNrej/42d6NfRjBHFdRiWWcpGqY6kVWvD&#10;1QkkwipyoLS6ntVEzV6gkxQQ1gBfLc4mrPrMkk0J9jolY6grYbTNGlmKX9RpowPxxOiMGiRpCtus&#10;FVhZeyM27/spttz6M1x/4BdIL2pHzALKNOVYa18jctSWKD7tIk/5powHhDXAF4LyoNEofZVgxPxi&#10;rG7fisdOvoDDJ5/D08eJZ8/g8Mvv4uBLZ4jTOEwcefEMjrzwJo+v8/+rdu/pl97GoRdJdL/E8WDX&#10;/7dw+LnTOCY8/zqeJmk9dvhpfPDhxxgyIQ1xudIRybDsskur1hyqQ8ZtWNYjHxcJeo6s9hxVDQjr&#10;2ZBMJ9DGRqVq3T/b+rRCjEu+BhtaxuLlB+Lx9oND8eqDidjUPgET02Yglvcj0poQRdiaVpOtoEz7&#10;KgLC+jXDja5qnSoJq60v1ehUs9eY6GPeHQiV45FRiyQS0ImZZbax0pLk+bin6Bq8UTYSbxUNwitr&#10;B+Dt4gF4qTIGuwsWYsaU6Zi6cCWu0jbeKfq8TSNGZ6vHngY/nWRYjUHQQxfg6wCNvmR3WG45htfX&#10;47KdDfjnDYX4bmMZRq3vxKDyWgxcXI7QvFqEZ9dieH4lvltUiCs3kIRuvh4/WE7CmVuNEN4fuqQa&#10;w5bWYuQSks5FZRixhA3Mogpz8iOz2jAqtxn9lpcjpqUDI5dXIoQ6Ep7dgH75ZRiwqQ2Xbdaa1jYM&#10;LWVc6aVs9PXxe7eRmY7R5tg7Z0i65xy5c/ITIMDfBTnZWifV7OyuyZqmrDkHyzoOSVZDU+vtvvYu&#10;GJtZjdHJaxE1PR+lbTuw9eafYvuB27F1z37suPUulLRsIZktNbmNooMfkUNZztbnzOps3wN1vART&#10;ggN8ISgjtm4/px0DrlmD8k278eSJ5/Dsq2dQ17kVo2cvw+SsCkzMKcbk7AJMIaZmFWNqZimuzirk&#10;/7W8XkSUWLjJ2aV/4VjGI+Edp/B4dVYJZjKe2EkLcedvHsKzJ46SsL6P4ZMzqCdMn0ZTqS+y0Q5M&#10;K9Or3VztM2Q983KBQz6aSKo/utqTuPYkrwG8tluDPzwm5NSQrM5ES8sEvPjAaHz6m/+GT35+CT7+&#10;1X/DS78bi/b2SRiXMhPx2dVIymGZpms/gc/HGaDvICCsfxVE/roJoIS/J7rCyeD6UHhzXOTMtELf&#10;XtVc+sSMaiRkVSE0i444GxV9dD5p9hJMv3o68q8Zg5tyJ+PpiqvweslwnC4aitfLRuH9soF4o3QY&#10;Hi6fiOaFo5E5OQmTp863nvqwDDov6S18RwsbBBJVGrrELC1Mp8PUle7utHel86x73WECxQ7whaDc&#10;WGdLbhWGVFTj8h11+LcbK/HttloMaV+PwSWNGLKoCmF0sOU4hVHOr1xbjCGd9QhfvxHfW1yEoUur&#10;0D+/FP+avwb/a2kBvrW8hFiDby9Zgv55BXy2xvRFu2oPJMGNaWvHqNWU80x9ioFOOuX7yiVFCN3U&#10;ics3N2Dw5iYMLqvC8NwS20k1Id1Ni5cDpNFa+9yITcHvJT8BAnwOzhZ+oY0/C+oY8ZxtdY7wv40g&#10;EdajT3mNsY3BeLSOlGpEzlyBq1JWo33X7SSod2LH7gPYvWc3du3Zhj0334Ly1hswIb2Yz7pPMkSS&#10;sMZorwMikfHqm6wBYQ3wxXAyoTXSYXNLUdJyAw6ePIlX3/wIpY03IXTaakQsqEFkWjWiUisQk1KB&#10;2ORqxC6s43klYlJpc1OEcqLq3zkyfBcUVxWiFpYjPq0SA6/Kwu2/O4wjR4/j/U8/xoBxGYjOW29T&#10;3fUpnYR0fV+YOpGpPT60KSX15yKSZX9AQSQ1koTK9mDwrvvk1Q9zQUF13BNd95y/2u2zete9MCYb&#10;IvRpa5E081pUlSfijYcT8e6v/is++/U/Afddgj/z+OH9/4xXfh+DxtpxSGS42JS1iPOWVXTF1+O9&#10;Z/vIHs4JE+CbR0BYvzSc86FedFsHJyNCx+EsWBj1hMs59o56Ro5zVouNGEVmOcdFH8wenVGB0ekl&#10;GDt/Oa6euRAVy7Lx08aleLQpDYdqp+LZ4gi8WjQEp0tG4OWi4TbC+lbhlXipLAIHef+h5hzsq1uJ&#10;7LQ8TJiTj7hZyzE6k0RY08cy6uwTN1rz5LaNF4ntMX+f6ZJz5T6NQAOQwfu6buTajQp/sYN2YcBv&#10;FHq7F+AvQDJN2RmVU46QqjpcubUO/7K5HP+7pRYjNl2PwcWNGJxXiYg8TYdsQGhWJQlrCYau53Mb&#10;N+PyFWUYtKgUoxuvx/jrdyN+03bEbtyCpOu2Ytx1N2Bs3QZEL2K9qOOFcjsovwyhVWzIq9oxJJvO&#10;UFY9QukMDSI5/c7qtfj+jfW4dGsDBrbWYAiJb5x2WU1zHUTusw4eaSWU7r7WCPlkycfn7nty7Mvy&#10;xeTwfdWwMjTn2XV4uFF5XSM829j1X+Fl8w3euT3rwtookuRPdpcOuqayxSRXYuikTCyp7MSBn92P&#10;63fegpv23IZd+3+ErTt2Yv3GTuy75RZUtV2PSVkkDGk1tM+NjrDSlmtZSVJaI489CKvXJp2bl76E&#10;nvLto8tx/Bw+/3yAc0F5oQxqrV/YrBKUNN+Ao8+/gFNnPkBl626EziyjzJA45tAfyWkhCdB3WNWZ&#10;vp5+QRui5dxTtqJtuRFBkuBDu7TqqM+FxBn8e3yvnmF80TltfL4FV05ehB/94QQOHjuB9z/+FIOm&#10;5CBCO2Nn6UsJjqzqu8L2qSaPsF7oI6w9fQ6dJ+a24KplGxCvvLMcusrZykQ2xYXv1gsPKqe+WFZM&#10;szrZ3M79zJPkxvLh8umminv+qK4x/67d1jW27bn0a2dNR2XlBLzx2By8/5v/DPz2Enxy7yX4+B53&#10;xK8vwUe//b9w+k+zUVV5FeLnzGBcFYzDdVrr/S5O2dVGvlN+gvOD3Vpqpas7TF+3rxcKAsL6pSCj&#10;QaeXBtg+MSAhzq6xEdLEDKGSRreWDYTb4CWCxl7fh9Q0LnMoaPCjbTqwnIw2hGd3IjLvOoxLKUfy&#10;xAnYvWQKnu9YgOeqk3CqMh6nSkPxWulInC4jSofjtaJhOMPjm4UD8GbBlThT1A+ny0fhZHEsnqHS&#10;nqyfhj+1pqM2fQqumTEbCamlbGjUU1fnKV2LNRL6nE60Nv1IrTXjqHVVbtfKdiqp1pXIuWph41HH&#10;vGmXSuap1/Lou/Cn2Hy+Yeg9fIBeYAa/HiNzyzC8phaX3ViN/7m5At9qasSI9ddjSFk9+ucXYTiJ&#10;5kg63UNzinFpcSn6dzYjdPON+O6yEgxb1MB7dRiRWYeh6dUYkVKFUWnVCEkjCU6toKyqYZHeNSAs&#10;pwIjl1chsnYjoltvwODyWgypqsaV5dX4TlUF/rmxFJfeUI9+66sxrLgScebUU47T23jeZrKtHv2+&#10;OBol/RNp6omeOilnRjKso4PkWtcl04Fc/zVwn0eopW1vQDhtoZwpjfxoB98kypQ/WyUqu86gZ2Qz&#10;HSSvdWZX5eBHZ3WYXdXuvvG5dM5SqhF2zWpMSCnAdQd+gtvuvB3btt2IPbtvxv5bf4WCdXswds5i&#10;NN2wA7vu+BlKWq7HhIxSRGXUMA5vWjvbjwuRsPYm49Zh6hF+2+m7B3zHNsBfgpNVOeIhMwtQ0roN&#10;Tz/7Ap478x7K2hxhjcmgfaRsxdA3idXsL/oIEbymna7lr8hmRtFXiSKRjU4XiWiw719G8KhPiMWz&#10;DdA3r+UbKXx4eg3tdz2GpzVhlEZNKfuDJufijgeP4ujx5/D+R8CQibkI71mPaoeJLpsmOe5D9vmv&#10;ge9n9PQ5NKI6bnE7FlbuQmQK2y7abJWn2XWWkT/I4HSkR1lZG+zQp8rL0q3lPvKRGxGeS7/ab6eo&#10;79oDID6tDYlpnUiSv0r/Ooq+dXReE2WLPnd+FUanpWFFYTQ+PjIe7933/8LHv7kEn5GgCp+SsH7G&#10;/0Zgifd5/6MjE7C2LAFj0lKRSL9WnxeLIDlVOmIyq5FIXz0mhTY8XRuYUtY9HdDeF5qZZRuZXgCd&#10;ghcCAsL6pSDB9ggrlSiSRjsqp4YCXOWR1lpoUyUpXCSNfASFXZtk6NMfGsGMpsOclNWERBkWKkoc&#10;nY3RMxcjZ+5cPNqxBC/VT8Rra67Ee8X98GbxELxCsvpiaQheKNLOwCPxeskwnC4ajNOFA3GmZDBe&#10;Lw/BK8UheKkkwkZf3yrsz2dCcKhlDm6pzkJW8gKMm7sI8Vk1roFh4x+u7b/pQCXlyIGXk8v8sOHp&#10;JqxSVE1NprLyfqy+8XqBEVY1AvE5qo8GjF7UjtCFVXZd13QvIK5fEl6jM5JEckRVHS7b2ohvba7B&#10;t9bVY3BHJ/rV1dq3WAdV6XurFehfXo7vNFbi8s2tCLluEy5fVorQfDYEkktNgWLDkJirz3tQN6Qj&#10;0h06+eFqqEggIvNqMTy3AgNW12FgxTqMWkc9bKOcNm9CaPMGDGprwfAbO3HF+ioMKCy3BjA+vQWx&#10;6a08ap0UG8ILgLAq3Tqeq5OSWzlBTo617qneEBDWvxZ1LDc5SHRm8jYiLqedNrQJo2kHx6br26h1&#10;ZieiGE6wkWw5lJQvOe5x2hGYhDImhfLL65q2rh0so+csx9UZZajZcDMO/PR+bN17C3bt24rte7aR&#10;rP4ci4s3YOTUZZiSXYXazbux4457UdK+HeOyyii3lH86VF2ElWkQYb2QpgT7Mu7Lt4Pa3B6EVU6j&#10;jkRAWL8cugnrWhS3bceTz57Cs2++R9nagVEaYZWNZDkn2Giq/IEm81203lodL/ZN4ZwO+05wAv0e&#10;lXtkZh3lUf6N5J7kifY7MY92lr7Q+OwyTCShmLSYNpfhYkkGBl+VhR8/eAjHSFjfI2EdOjmPhJXv&#10;oB5pCrAjYGp7Vc8ixRdu3fb0L84lrAsqdiAqucKWs6g8DNKJC42wCkyvZiDKRxZhVceg8uVG2NmO&#10;ZXaQsFLuUusQt0hLIuoQRrIam9fGtrwCsbOScc99m3Hy4bl48Q8JePF3sXjjvh/go3v+o42sfnLv&#10;/wNn7r8Uz/8uBi/9McHC3f/H7UiYn2aDS+F8VzjLNiqngbKvPWCq7J2x6UQG5dzKnPKfzfRYmmhr&#10;+7iNvVAQENYvAecgUmDNgKgXyE3RUg+MDIZGJbWBQBwdZJ3bNAeRIyqGTXlJpxKSMCapx5IkaeLs&#10;LNy0ZBpe3jQbxyqoUCXheKWMBLQiHCcr4/F41UT8vnw6jlZOwKslo/By4RCcrhhJ8joYzxeOwFPl&#10;4/HHsok4UT8Zx8si8GrZCLxaPAwvkbQ+WzUaf6ycjrLsBUhcUOjIZ1odxjCtY9gghS1k48BGKIFp&#10;lJHQdGE587HqVcroZIO1kflqtenC5pB5ZXChwHfu1VAk5LI+eIxk+eieP1J17jMBzoE1lo0YkUsi&#10;WdWCK7eQsF5Xi2+vq8XgmzoxaEcTfrCjAd/d3YDvba/HZdt0bCSxXYeQ9jYMXFxEGasxRykktwHD&#10;SEpH5jVgRFYtRpEIhObWYVReDUYuqsWIRdW2adOQReXov7QMVy4pwcD8UpLlMoSmkjCnk8guL8Pw&#10;5mYMWt+AAeV8LrfeHCr3oXDXyLvGkMc+JtO+M+8TVWeLzgkj50/2xgirrum/8qzj58MH6AUsJzmJ&#10;kpnInE6E52xEqPYEMJJYi9jkcsSmksySkEZkVBtkO/Rfx4hUXtNnFDLqEZ9ShwQ6n2NSipCysgot&#10;m7biwC13Yt++23Hj9v3Ysu9WbNl/K9p234pxKYWImLMWcXz26rwKNF+/B7vvuAdFLdswgSQgKr0B&#10;kXTkpW/al0CjvNqkRu2NETgeLwQn35ftbsLq6qO73Q0I618LlZ8Ia+hfIKwxlC/JlfwEEdbYvHZE&#10;kijok0raHCye8p1om9zIvjQhnP9jl15Hu0v7mtnGNrQTI2cXI6tsE17/EDjzzjvQr3nnnYhYUITB&#10;E7Px498dPouwRuSQFMhmddnmHoT1Aq7bv4awWjj6mhciYbV6z9RGofyv/Enfs6r5XzNXNKLZgjBt&#10;UJfbjDDaWU0910BPAv3rpLRmjE1vxMipizD86vkYMW0WwqZNQG1JP+Dh7+EzTQd+6DuoK+2HkKnj&#10;MHTqTAyeNAeh0xYjiXZ5jGZIprJ8c1sRl6/Bi0ok5GkzPLdxabytp5Y/qM9Muh3Z9S3tqBylL7A7&#10;3zQCwvol4Dek8VQUTcWS4KrhjNBoq8hdphuhjGMDoAZCBiaO0HQyhU9Ka0BSBpVtQTlmzcnC5sJM&#10;ks2r8HLBZXiliCS0PAaH6q7B3eWzsWXFbBTNGoPia6Px27UTcLo8FKfLhuNU+XC8UtgfL1fF4K6V&#10;E7Bk9CBUJY/HLWXJeKhuNk7WjMWptYPwZukwhonH7+pSUZibgcnzlmB0BpUvtQaxKbUkZe2IoUOm&#10;T4DYNGYaD0uvOQWaOummDstxEzG/kBxeOfU9p0/65FXEVceeDUqAvwA1ljyOyKnHsKpm9LupCd/r&#10;rMZ3i8oxpL4JQ9saMaizEf03NGNgZwuGdbZhUEczBjfzucoWhC6qxMiFRRi3ph1JlZsRWb4e0VWb&#10;EF25ATGl6wnKZ0UnYmrWI6KKDlR1O6KrOxDBZ6Mr2hC6pA6RudSrdNUlie7SGoQ0tZKwrkO/8ioS&#10;ac0ckJPPxj2bTpcaHjZC9l1MhrcGv4/Ad06E3tLty7Rk18mzrqth1XXd//wzAT4PlaNG+uU0R9AG&#10;RmVRDll28WnlmJRdjvSiDmQUr0dqcSeSS9qRUtJm56nFut6G5OJmogV5lOG1tVuwbtOt2HnrL3Hb&#10;7T/F3n17sGcPse+HuHHfj7HpwN1YXHcdHak0thN0UHPYnqRVYGpeOZ/bgT0/vBsVbbswJq3SpmLa&#10;FE2lU/aJkEPryJs6Gy8cJ7+nrHfLu9pb/Xd1c6GTmq8SPmHtOcL6nBHWnQibWWKE1b4NT9IU58mS&#10;7Ho8fQJtChlH2Y9LrUD0ggokqQOMiCChCs/rRGhOOyLoL8RoY7zkSixcuw5PHTuO4wf/hNdffgE1&#10;G/cgfEEhCWtWQFg99PQv/POLk7Aqf/Q/6XMmUAa1Q7TNbtFSC9pDa7dzaffol8kHTdRMxpQS6zzR&#10;muyk7A2ITOtkG38jRmUSC2rQ2HA1Pn3oUnz6y0vsuK5xms2gG5W5BWGZNyAmYz3fQ7+W/ni8SPHC&#10;Qso45Zs+QXROHWWS/jH9GX1lQzY5lr5xAsta/rsjsI7Q9tYGB/jHISCsXwImpFQq9TQmpdFwyLmR&#10;gc2kQtG5ces/neK5zYocpGzqpUxKr7Fe+omz83H90hk40XgVThUNwvtVQ/B6yUg8VT4JOwpykLYw&#10;GwmzlmP8nGVYkpGOX1XOxqtlI/FiUX+cKhuBM6UD8HJFJG4umI+5M+dibMpaxM/Ix/KcDPy0Mg0v&#10;VCXZFOFTxWF4qTIRj1ZMRmHatRifsobklA5tOvOhTRbYMNmH7amEMVJOGgrbtdgMgtakuF1V1dt1&#10;IW2AYE6pd9SU4PCUGjvXyFQwuvpXgDIh+RieW4NhNc3ov6UVV7TUox8d+5GUqZFZlRiRUYmQ1GqE&#10;JVcjPLkKI+l8D0+voJNTz+u1iMqrRiLJZ3TteoxsaCfhXI9RjR0Iq2dD1LgeYQ2dGNHYhuGNrQhr&#10;7kA4z0fVsoFr3IiQVU10mrRusAXhdHIGLqnFCIYZQILcv7QGYUybphOqPt33MCXfNTalsy9uJqb0&#10;flGaLY+e7DrCqnM3LTggrF8e5kSxrDQlPcamQLYhLrkEc5ZW4cb9P8GtP74H+3/4M+y77U7s+dFP&#10;eH47br71DuI23HrrLbj5R7fhljt+jAM38/++W3HzrpuxZ8c+7Nu5Cwf278VNu/ajddttyK3dRhms&#10;wZDpq5CYT4c/n3LN9iEiswJXL6lAy+ad2H/b3ahq3oaJ1KGYVMprz2lqTKd0z83uUZovLJvly/rZ&#10;8q489kTPewG+CJKV7jWs2/H0sy/huTfeR0nHDoSSsMqBT5C9YLtvGzTluE5qLQUanVWNcdlVGGfH&#10;evo+tYhOq0GcrSVk+HxNEab/Q38obEE15q9txlPHn8XxYwfx2muvoHLjbhJWjbAGhNVHQFgdTL/N&#10;1jYjMU0jp/Kl1QFHOciuRXhmNSJJHqPkU6fWYczCDMxdvoz5LLRP2kVRTkM00r+og+Fpp1PKsa52&#10;LD55+N+ABy7BR3/4N/sfn1zG+x2IyWtHBN8puxnG5+NyirFg2QpMmE9/m/FE8L0h9EcismuoEyx7&#10;lrk6YuLSmTb+T9SRxFocoKtuAnwjCAjrl4BvIOTs2lQlGVv1bMtQdEH/Kcw8l+HVetdwQoo5Jr0S&#10;k+YsQVFuOv5YMxOvVYTgTNEVeKV0OB6pnYn23BmYNnUWJmgbeSpK/MJyZGYtwc/L5+N0eQjeLB2M&#10;08VD8Xbh5XilMgL7SjNxzdwsI1paKzVh/jJkzboWt6yZgcM1E/FSaSje0LdbK8NwV+lspCenYQyd&#10;r9jcDoSmrEN8NhUyrZ6NlRo0jTw5Zz6BxlIEWz2p6tH3pzb3ViZ9FcqPRlRHziu3tTe6pkZDjr5/&#10;v2f4AL2AMm2ENa8Sw6ob0W9LE65oq3c7Ay+m8V9aj9Al9YjIZ+OSz/JcxPCL6hCyuA6hy5owakUz&#10;RiyrwsCVxfj+yiJ8a00hvl1Ygn9bXYBvryrC99YWEyX4TmExvrW2gPfX8H8hvrtmLS7nM0OXVCGE&#10;cpvAxk7rrIYuI0lu7cTAjSSsxdqkRrraavdMhtnIyBFwsq3/veSpD8OX2TjqtZwbEVVN3zNHR7bp&#10;nPABeoMrKxHWOHVEptQhMbkA67YcwO5bbsfOnXuwc8deh107+X8bdu3cTlJ6E/bsvIHXbsD2HVt4&#10;vhO7t+/Ent23YvueO9B+3R7Ub9iOxdWdSEhejVFzi+msdnemRFGOY/Ia6TRV4qrsIrRetws33/Yz&#10;1DbfiAnJa+mMVVN22Y6YPDuSKvnWRkwiF06eLxabpXxeLHn9+2FyYYS10COs2nTpfZR1bDPCKhtp&#10;o/ayjZIt+gRauzpy1lqsXX8L9t37GLbe8QB2/OwxjNFoa7o6eBmehCHSmy4ZnUYSQMK6YG0rHjv6&#10;DI4cPYyXXzuN8g17ED7fI6wPeoT1Q2DIpICw9jy/2AirS7sGcuQv6xrtn+rf86f1VQtteheZRf9U&#10;I55z07BqZRyeeLQZ1yzKtg0Zo3Od/YtQOHW0LKDdbJyEjx/6Nj79zSX4+OFv8/9ViOV17d8Sqs6W&#10;PPrkOTqvwsSMVBx6tB2rVyQibk4aYnKqEJ5bh3CmwzYepQ+ujcbk42tvgoS0FhJrySzvXcDy2RcQ&#10;ENYvA3MKaGQ8R8GNPmpTk1pCCuemackJkYOsKbXhWZ0IydmA8MwOjEktR8asOfhZRRoOV1yF0xWR&#10;eL10CI7VTUL54nQkzczAWDossRm1SGSDMDa5CJmZy3BnZRZO1Y3FmaoonC6NwFvloXixfjx2li/B&#10;lNmZSEqrMAdrbGYtxs9fgbnzkrGnaAGeq0kkwe2PV0uG4pnGabhuybUkuHl0jtppILWRCJUxhcaP&#10;6fVHnnwC7tYPNVkDYtesDC4cJVUdCZNWXWeNhki/ruvcd/wD/DugnMhxHpFTgeHadGlbPS5dX43B&#10;ayoRVtGMITX1GFhbh4E1dRhc24BhNY0ktvUYWl2H/lUN6EeSO7y2if9rMaiWYeuI+gY7DuD//nx2&#10;AJ8dVMfn63mtugqDeT6woRZDGN/INWxcsmswVmvDqS9DFpVhZFMbBm5owgASVk1nj8to41FT27XT&#10;pYgt0y2icIE2OL4saz32+GXrKd+beS77FMj0l4PKifIhB1EEMb0O05bWoXn7AWzbewA7d+/Grh17&#10;SFJJWEled+zaxSOv7dpObOX9bRZm2/bd2Lr7FlR17kJKwQZMzWfd0HHXaFNURoVtbhNNG6tvqSZl&#10;VPNIu5+l72hXYXJ+BVo27cK+A7dj8427kVvUhKTUEtuDIFbTlOkw6VNpGolQGyTHzxysC6aOlQ8H&#10;3xZ3H3VfTn630x/Y638PLB/K8qizCOt7HmEttiVMkvME2Uu29THptCG0p0OnLcMNdz6AVz/4DCdf&#10;Oo3n3vwMk9JLEZdaaXbGRmL5XLyWOmUxfhLW1NL1eOLYSRw+eggvirBuPEDCWogh3girdgl+1whr&#10;Ln2oszddUjoDwno2YTXZvmAJq2Yr6rzBpuJG5rilaeoA0YimNvjSLJTIOclYXDAZJ34dj4+fmoj0&#10;JdcgnDKoJRQRLB99eimK5DKG9rWpYSI+euT7+Pi3l+CjR7+P5saJJKzFjFd+AP3ZXMlXg+3WnrFo&#10;Oj5+ehqevW8slhZPRdTcBUxbFW1zO4mzlvi1ES20tfLx1THjpi67z+oENuebREBYvwyoYFI0GRFH&#10;TmVs6mlcNK9dc+41ourWf8RIibKbEZrdgZDcTQjL3YD4+WvQuWwhDlVOxKnSKDxXFI5nG67G/rVz&#10;MOaaeYhR705eG0LokMSzARibVoMZqYWoWbUcB4rT8MO183Hb6vm4o3AO9pVkYMXSNUiYv5aNBZ0X&#10;OSx8lxaqJ6SUIjd1AX5ZPh3PVyeQ5I7EqfIwPFQ1DUsyMuxzNhEZDJu9kUZiA8L4rnimWSMy4VRG&#10;pV/5MWMo58h6lC6sRkQNhdY2LNl0t42y6prVqxoI77xn+AC9wBrLRozKrcBIks7LbqrBFZ2VGLS8&#10;BEMLKnFZVQW+W1+Jb3n4bm0lflBThsuJ7/H8u7U1+F5dFX5QW4HLaipwaXU5flBVhst471KF5fXv&#10;V/M/r/Xj/St4X89+v64clzZU49ISEthV+j4lZZW6M3xZJUY1NWPQpib0L9HUHupnhnpJHWF1uunk&#10;+UJ1iMyR5DGSOj5l9fWYXrSV5zW8F8jzl4OzAf43AKNSqjB7dSNat+/F9r17sXv3DuzZuYuElaR1&#10;1x4jrUZeRVx3bcOu3SKuu7Gd17Yd+CGSV9Vh5PQVJAUsf3WUyBG1NVpuBDyOzn4ir6kHX6NV4Zl1&#10;mJxXg6aNu7B7zy3Ys+8Att96FxYUUGaZFn2CRDu422Z4bHsEm/FjNvpCqGMvD3IKPQfct8W+c6/R&#10;Pa237On490Rgu88Fy4PO98iZRT0I6zskrNtJWAthO6nLbtAxj7YZV5oK34Bh0xaj85bf4NhLb+Lp&#10;w8dx6KV3MS6lyJV9fjvCMzQS24RE+g9xdPCHz6/B3MI2PPHMSRthPXX69W7COikbP/ndERw99iwJ&#10;62duhDUgrF3nFxthFVxetMkX/de8ZlsXrVl9mkmijmZNT4+am40Va8bg8K8m4e3f/Dd89PhQpK+Y&#10;iZD0doZfTxnajPCcTQjP2oRo+nNNjZNJWL+HT++7BB8+/F2sa5zE8qxCZNZmhNHfjcq5HhHpHQhN&#10;bUHa8mvx3p+G4Z0H/hlHfzMJBWtHI3pWipV5pHYLpp3VLMRo2uRo+hJmd0R6TZ96z1OAfwwCwvol&#10;4BsI2/VX0EJsKpw/xdB9GkZksxbxycUYnVKAuOQiOj1liFpYjMlzM3Fn6Ry8XhGGNwqH4cWSOPyx&#10;Lg2Lrk7CBCpKfFohwlPL3IhISi3GpK9jHDW4auFazElbjrkpyzF7wXLMWbgEszNWIyG5nM76OjYu&#10;dFa0HnBhtfUcqUdp+swFaMqcjKfqrsXLxaF4vXgAXmoYjeb8GZgyfwli5hdb2EjGHyFHKJ0g8Xab&#10;1Mgw1loPln0ugQ3IhdiIhCyoRF7nTzFqfgUba40mq9GWo3ThNpZfKSh7NsKaXYaQ6nr0v4loJRGd&#10;n4dRa6oworkZV7Y24gcdDfhBewMua6vHgNZqDGmuxoCWet5rwKXtJLod1ejfUmv3BjXz2FLDezXo&#10;11bD+GowmP+HNNXwXo27Z8/U44r2NgxbtwEj8+oQmlWJ4csrEcp3DtzYiH4ks+E51Et15KiXlA69&#10;5FjffRP6pCyrkRR6u0eYAyCwoY+mDZmy6jpcU3ATomgbegsf4Asg/SdUllG0sTNX1aJj1z7s3Lcb&#10;u3duwd6dJK07dpOoiqTuwe4de3muUdadJLQks7y2a89e3LR3PzIKKYPJpbYOKp5OfazWFOfIAXIE&#10;NcZ2Z9VsnHY6Ux0IT2vE1PxGNG3ahz17bmZc27Dnh3dgbdtNGE2bHJlBWaYjFat2ho5UfGYN49QG&#10;ORcCYVX6vTzIQWe+etpjt2SDsp1eh/GLOxHRQ6572uwvIrIXL1g25xDW5z3CGkbCqs9+uU3o1HHC&#10;8Cz3BJ4Pn7YIm3/4Wxw9dQZPHDmBJ194H+MyymlLmzA8tR5DZ63FiJlrMPzaAoSnNGBUSiPml2zE&#10;40efweEjB3Hq1ddIWPd3E9YHSViPirACQ4I1rGedX2xTgg2se3W8RaoDOXs99Vq+M/NoHXtsq+fl&#10;I2ftbDxx5xj8+bf/A5/pe6pPDML87Cj0n5aL0NkrMWrWSsrgUoTOWo7Qq+ejsWIkPn343/CpvsXK&#10;o/6H8HoI7yucwofOXo6h1+ZhesYofPDUEHxCcvvn+/47jt6ViOUF1yJmbo7NsNGSDe3GbvsZ0L6G&#10;Uyei8vpoWV9gCAjrl4BvIJyRVSMgxdL6VDnE+jZrE5IyKjGdhDI/NQ2V2cmozJqPsqxklKTNxMa8&#10;aXiyfDTOlA3Em0WD8Wp5DB5cPQEb5kWjLm0CKnNmoShvIZbm5WNe2mpMWFCGBG3uRMcmLq2MBLbc&#10;1pDEp1bZOhJthJSQ04TEeWsxL30JivIzUJE9H6VZC1G9cBJ2ZI7G40WjcbokBGeK3VrWXxVehbbM&#10;KajKnImyzLkoy05BQX4uFqYvxZj5y5GY7X32g8rp8uycfcv7BdaIBIT17wTlT1MSR+TVYFgVSeK2&#10;dRi+qRGZW25DQkkjhldVYFB9Oa5sKEU/on99KYbWFmN4dREG1+p/Oa7g9Ssai+3/4Doea0oxsL7Y&#10;wg6oL8HAuhIMqS3B0BqFKcGgOne9f20FItffgIFrGxFO5z80owpDF5chkiR20IZGDCitJmHVFEo1&#10;9o7EqXPJTXVX2l3j32u+zkdYo0kHxzvvLYzuG2Hl/YCw/m3QqJ7KOIryYR0cKVWYSRlr2U7Cup8k&#10;cvc2Etbt2LtjB0mqsJvklQSV2C0CS+zYQdK6V4R1LzKLahGXXIh4EtH4jDbWjTr/GhBB+6o1WEk5&#10;Gt1qRCSdNe3aHpnWjMk5Iqz7sXffrYzrRmw/cABlG7djbF4dIkh8NWMgjnZZSzjsUzuShz4/wur0&#10;UWTFwPzIYYyzziXn2GvpimYCqYM1te4WhPeQ695IQAAf8lXOJqwveoQ1nITVNvNSRwDlUp+1iUlv&#10;MMI64up8bLr11zj+ylt4/NhzePqlDzAhrRjh8wowbVU76rffgWrKafX1d2BB4Q0ksKVYWNCGp44e&#10;w/EjT+NVEtbKjfsQ1nOENSCsvcrqRUdYzc66ZQ02kpnSSZ+Wdo22LzqrClHzM7F87UQ8eudV+Oi+&#10;y4C7/wPwq0vwwQP/jHt3DMLem8Zh75Zx2L91PPbfMA633DQBB66PwsM3fwefPPB/GmHVUf91XfcV&#10;TuH3bh3D50fjZ9v74ZPf/0+LF7+8BB/f9x08dtcYrFwzAbHzc1jmVUwnfQiWfYymzWupjUZavfT3&#10;mq8A/xAEhPXLgoIqgdXIkk01zOowRGmaFknrVclrkL9gPu6ozsND5TPwp+JJ+FPpFDxROgHHShJw&#10;qmwUTpf2x+nCAXijNBTH10bjYPFoHK4ch4eLE/HHikn4eU0G1q1ehUmzFyFBip2tXnU6PpmVRJUZ&#10;dH3YW9N1E9OrcPWcLGxvLMJDtTPxeOkYPFo6GY+VTsVThWPxbFE0ThePwOvFw/BK6Qg8XxaDQ8Ux&#10;eLJkDJ4qvwqPFY3Hg9ULcUP5KkyblYbRfEekGhCRNn2Liu+xtVyW/wurEQkI698JyqYM+Ij8Bgyu&#10;XIcrt6zDoLY6LN//C3Q+eBAlv74fJfc/iKIHHkDxAzq/H+X3/QYVv/01Svm/4MHfYe3vHuTxQRQz&#10;nMLqWPjgAyj43QN2LH7gQZTe5+4V8bxQYR/4Har/8BjG1V2PKxeQDDAt8fktGJhXhtDmFiOsg0qq&#10;EJFNnTGCKrKgTzQ0IEnOmEdcnUz3EZgd6OGYCOeEUX4Cwvr3wSeskUQUyaR2EJ++sgFtO0ke99+M&#10;PTu3Yt+uHdizayfJ6naS1B3YLbJqI667sXPHTuzczqONsO5BRmEN4hasoS2Vk9lmnZsRfEckyao5&#10;mml1lN8mxNN5DxcZTV2HybkNaL6OhHX/rdjO9+2/8y4sa9xIGaZtptyqndEz2q1epNV2rfQc2t7y&#10;1Ccg4kIy739j1aA8afRFJJ+6a8tWWHYh80uwaP2dVjf+872RgAACZUK2IrOVhLXQPmvz9LMvkrC+&#10;2wthlRxJBxpt48URU/Ow+ZZf4ZlX38FjR57FoZc/xOT0QoRenYOVTTfh5bfew1OHT+DQyTMoX38r&#10;Bk1diZTCVhw6RsJ6+Em89sqrqNy0NyCs56A3Wb0YCavzoVkGtHtjUjvpe3bQNtYgMn05Fq5Jw30/&#10;moJP7v8WcM9/BH79H/Hne/8JH95D4vq7/0r8//Dnh/4bPv3Df8dn9/8z//8PfMbrf37gP+HPv7kE&#10;fyZh1fEz/nfheZ/h/szwnzz8X0lm/zvwe4b/+T8xfkLfbf31P+Hj+/8F990+CSmrMhCbusrzu0lY&#10;02ijs3nsUXcBvjkEhPVLwhkJNQIUXBp6fXs1RutBqWxapD1xwUqsTr4Wj3cuwvOVY/BKeSReLInE&#10;a2XheIXE8dWSkXiteDheLxiId0qG8X8oXigJw8uVkThVGY7ny8Px9LrZ2Fm5FFOmL6CTTcOlnuYM&#10;Ns6Z1YjJqUV0rqbqtiIidz3iUqtwzdRr8MB1BThamYjTZWF4pSSKxzic5nvfKA3Hq4V8b+FQvFYy&#10;FK8WD7Vvur7AdL1UFc80heF41VW4u6MI10y7lk5RGcJJ2mJzpZx09G3tlZfvC6wRCQjr3wmv0Rme&#10;V4uRtc24YnM9hjXru8R08kmUJpZcj9EFGzC+aDMmFG7CpIJNmFLQiasL2jCZxwmFvFe8ifc3YQJx&#10;FaHzscUbDeMIXRN0f1zxZobfjIlF12Fq8Q2IkR6k1yIhuw0ReU0YuLwKI1tJXDvqMLi4ko2hPnov&#10;2dVu12rs60n63G6ESruT6T4CpddzTORY9jbSas6MwOsBYf3boXWm8ZQT7Z4etbAcs1Y2on37Aezc&#10;ux+7t23F3p3bsFvrVQWSVreedT92ELt378We3btINHfgep7PX1WNkdeuIDGlrJKwRqqjMacZ4ayj&#10;ME0Plq3ltUi1JdlsQ9KbSVhr0bR5N7bt2Y9bbv8xNuy6DVcvqmA9EkyTv4uxlqXo82MmG0Sftc9M&#10;u/RTRMX2TPAIq+0YqtENy5sn29ThkHklyO/8sX0qy48jIKxfBL/9bsWIWcUkrNtIWJ8nYX3bNl0y&#10;wpreSvlzo13qNBB8wnodCeuxU2/iiSMncejF9zE5rQCR1y7CktpOnHrjDRw9dhyHT7yGquvuQP8p&#10;q5BctB4Hj5/EM0cP4eVXTqNsw76z17AGhLVXWb0YCavSH8W6l3xqt+DEvGZE5pQibP4C1G5YjJcf&#10;mYWPf0PCec8l+ET4LQmlyKjwq0tsFFVHI5s8fkb8mec6fvbr/2Ck9VPvv42i8tx/zq79liBJ/YRE&#10;+BPe0zs+/e3/Ey8+MhPVG1YgYmE6y7UcCXmqB9pq+sKJskkms73kKcA/DAFh/ZLoaTASNAKZ0YLY&#10;dPWca4S1FVctWIFV8ybh8eZkvEQy+k7pMLxRMhyniwfj9ZKBJKvD8FrhKJwpHoI3CgfgTPkwvLR2&#10;IF4uIpFUuJIhOFo9AftKUzHt6pnelK8mjKGx0nfR5IRrEXhEWgPCcjfyegNmTxyHRzsX40RphE39&#10;fYek9MzqgXizcDDeKBrGOEfilcJBPCoNg4gheKlwOE6VhOC9ssF4vjQav2pdhmumTEJCVjlCc2hI&#10;cuUE6dtTfC/RZTwvIASE9e+ENZaNGJpdhpHVjRi8pQWD163D4AVlGD6nEoPmVWAAy3bw/GoMm1eN&#10;4fMqMXIuw84tseOIueUYwvvC8HlVDOPOBy4oZxwVGDq/HMMYZui8cgzi+UBeG8Q6U9iQ2VWIWFBl&#10;n22JTGnAsKw69FtVgxGt7Ri6YR2GFFWxPt3Ofpq2HJnTYIjwjr0RvvMaauA9x+SLHBSzTQKvB4T1&#10;b4cR1qxqyg7Ljc7jnOXr0KbP2uy7Ffu1TnXHVuzYuQXbd99kR61j3Umyum0XSa02YNq+1TZn2nbg&#10;ZrTsuB0rWm/G9FUbEDKnGMNmrSEprUS8RlgzaW9sDWsjCSxJa2YHwmjXJ+VWo/WGvfat16YNWzAj&#10;pwgJqWWsV+fEus+qyUYRdPT6vG327Ig2LbSpwEZYHZG39WwMY98S1ig127vIheXIabsd4QuruuII&#10;COsXQTIi2+ET1q04+OxzeOHMWyjv2GprWDXCamWuESSGE2HVZ+6GTcnBpgP34pmXXsfTWpf60geY&#10;mFqAmNnLkV/VabsAHz5yCH86/ALKN/0QV169BgtIWJ84chxHDh3CqVfPoKznGtaAsBoCwtoNfSfc&#10;Pr3GY0QG/bBFFUjIyELaimvwx59OwwcP/gCf3v+f8d4v/wM+vu8SvE2i+eEf/m988uhl+OgP38en&#10;D12Jj34/EB8+2B8f/fFSfPLA/yBJ/Q9GRj+55z/Yf123+wxn4fncJw9dho9//7/w3r3/B/78wP+B&#10;Dxjvx/f9J4b7Ph6482osWDGTfn0+7XQV7TT9jOx6JFI/YjWAw3K2sg/wjSEgrF8GnqA6h5dOA416&#10;AhVNUwy1DknTGyYmL0VByhQ83TKP5HQI3lx1GYnpQLxe1A9vFPfDGRLHN0hO3ywjiSzoz+tX4u3S&#10;wXiP195eOQDvktCeqBiD20oWYsbMOYjV1t1sRDSlLEa96VJuOjpSdPVCT0wvR+akMXi6Mx/PFYfh&#10;rYIr8daay/B+6UB772niDZLYN4uVBpLYsqEk0ASvv8n3f7z2MpwqGIEHmvIxe+pEjM4qQxidh3AS&#10;ADm+iZp+Zj20F14DEhDWvxPWWDYibEkNhtU24rKb6vCD1mqEljZjUtt2jO28CaPbbsRYOkbj2rdh&#10;AjGu4yaM4fWkzu0etvH/Ft7bTmxh2C12fwzDjW+/ERNabsI4bTjD/4kMl9Tp4prSthMJK1vN6dc0&#10;yfD8ZvRbRlK8rhVD16/DwMIK6OPimiop59c5YWwgKcf+KFWfauCZ1q4R1i9wUMyZEZTPgLD+bVCZ&#10;Uj5sMxA5z2lNiJqzFvU33ILdB36C3dt3YbemApOs7tpzI3bwuHPnDm/t6m4S2B3QJ2527uL9HfrE&#10;zQFs23MHtu+/EztvuxslrTdiamYBRk1fhrjUaozhu+L1uRq+Oya3hU5bLSZkF6Nh4xbs/dHPUNGy&#10;BVelVpA404GVc58tu6y12Q2Ua83wcU5/z8+89DmwzKWT0ecQVm10orW6Iq3Kn9o/jbBq1Du34w6E&#10;LwgI678P+SayHV9EWEtY5h2IzeuAdlKP0NImlnlCbiNGXrMI19/6Kzx3ioT16SM48vKHGJ9aiGHX&#10;LEF27fV49Z138eTBp3D8uddRtuEA+k1dZp+1OXT8BA4fPIiXXnkT5RtuIWEt+hKEVcdzCeuF2Q4H&#10;hNUD0xujwZE0kkEtO0tl/tIakZRdg8SFWVi0bDwe/el0vEOi+fH9/2SE9c+Pfg/7W4egs24K1rdO&#10;Rcu6yWhvmo7WlllobboKd+/oj89IaD+8+xKAR/3Xdd1XOIXXcxvqr8YBxvPhg/9mOwq/8+tL8N4f&#10;LsPTP5+GpcvHIz4lh35vjW2sGsP0aQftGNooGxHua+V8ASIgrF8GFFRzZCi47vt3NBwkdraOiE5E&#10;TE4dxicvx+K0WXjkutU4UTcZL9WNwQt14/Fc7Vg8VxULbYD0+pqBeLV0CF6pGIkXS0Pwir6XWjsR&#10;r9YwfOVEPLkuGXvql2HCjLmIpOEKz25n/JoapV7QVhtd1Ye9te5pQkoR5kychIevq8SRxtk4VTcB&#10;p2rG4vnqRLxYN5bvCCUxvRLvlQ7C6SKNpkbguZpxeLF6HE43TMQr5bE42TADv9pcjalTZyA+vQwx&#10;+S102kiOSZLjNXefzn7fJ6x+A9idjxA6PAFh/TugxjKnEcOzK+ybqz/YXofvUY6+u7wQly4pxPdW&#10;r8Z316zBd1etwfdXOnyH5/+2pgj/e02J4V95/q9r1uL7KwrwPeL7q1YzjMN3iR+scMdvM65vMa5/&#10;W1OAb61ai8uWF2F4bjnlsp4OzjqMorwOWF6F0NYODNvQjEElNR5hbTHHXrpjTpFGbNj49zl59myP&#10;75w4B8XLgxpQc/xEWNWRxrCpdZiyejOuKbzRCKs5NwG+FKIpJ+oEicpso+PegYTkSlyVUoj123+M&#10;23/2W9x257245c6f4dY7b8fumzUFWLsDay3rThLUXdi+dw927tmFW265Dbfd+kPeP0Dyqk/hbMOu&#10;/Qew94c/R+11N2NSWglGTV2MRBLS0eoEZXsSnl6LyfnlaL5+Jwnrz1HRvBNXsX2JSlWHi5xWbYYn&#10;gtvAtqHdILJnS1R6ycv5D6XddSI5uGnBbg0r78tRZ32YbWb4GJZP6LxiLGr/sY2wRns60BsJCCCo&#10;fFTGzW4Na/s2HDz5EgnrOyhr24ZRs0sRndaM/lOW4QdjMnDZmEwMnLIE0SllGHF1Hq679V4S1jdw&#10;8OBRHDn1LsakrGH5r0FG7Q14/vUzOHzsGB4/8gKJ6QEMmrocyQXNOHj0KI4dPoQXT79NInsLIuYX&#10;k7DmGGE9RML6zkefkbDm04dqd3aY9WsybaTVdbw5guanv2d++j56k9WLlbBGyp6x3hMyO5CY3kl/&#10;s4N+J89p3xL1/dXlE/DkPRPw7h/+De/99hJ8+KeBWJodjfEzc5A0Px2jU3ORtDAPMfNzET93Hppr&#10;QvDR7/4nQBKqo/7reuw8F250Go/zMzB6RgYWZ4bj40cG4sP7L8G7D/0PHLxnDArXTsDo2QuRSFsU&#10;x3QkpLRhtPwHlndYRrVtlOc++3hOXgL8QxEQ1i8DCakcw0znBAsyJDIsIjkir2MyijEtZTFWLluJ&#10;5qLlWF+Qh02r07FhyTzcWrwQRyrH4fWCfjhTNhTPlkfgl2smYcfKeehcnoHONYuwflUWqguXY1bO&#10;EiSlFdBJUa9zm71LxDU0ZwNC8zYiJKsNkWmtSExpwMQFhcjIWYmOkrXoWJ2PtpW5fGc2ti6biYeK&#10;E/BWSX+8W3IlXigOw0PVs7B1xRxsXJ2B9QzTviQZ68vXYn7ackzOrjSHQJsuxTMvZjT1YWdrSPpi&#10;w6HGwGscuoy+em91rxEhyeUkrHeRsJYjgddiRNB5P06kpk/m9x8M6oNGLEMyqzGitgHf3l2Nb68v&#10;x+VZxRi5qAYDl5RgwJJiDM4vw/C8UowgwRyWV46Bi6px+dJqXEb0W1KBAYsqMXBxD+j/OdcUxsfA&#10;xSTIPIbl1tBhr2Vj14yI/HoMXF6KUa1NGLSxGQNL6+yj4rEZdOrVyaNPNOkzN+pkohy4Hv1e8nS+&#10;wmxPD0g+PSfGiKvW5loHmogNbUZqDQnrekwvvMG+u+wcwUCm/z2ojFR+cZoeSfuXkFVLm15DR70M&#10;8XS8YxaUIJp2IyGtFMOnpOD6PT+yT9js3bEVt+zej23b92LLzXehbcdtWFTegsLmzbjp5p9g/4/v&#10;wl4S2N379mPrzp3YyrA/+tlvUN26FTHTcxHJuLXONZokbWp+Leo2kgDf8UuUtGzB2AzaZc+OaRmK&#10;oE4XkdUIfeTeiB7vm1z0JWjEgsRURFwyLJiMdsPJrNNVmwpNBzeMdeATVj8uI7Qku/559zsC+Bg1&#10;ew3laScOn3wNL77+Pko7dmLo9ALEpNXi1gefxsvvf4pX3vwI9zz6DK5ZXo+hk1Jww62/wEkS1qeP&#10;nMChF9/C5MxVCJ2xFFm1N+HUG+/y+jE8ceIVElZturQC6bbp0iEcPfoEXnrtDZRuJGGdV4ZhE/NI&#10;WI/i4PHn8fZHIIFdTP3qpCxr40jqWWaNm4LP+tWGeNH6fJOWW1naJQOfz09fhS+ffie5zi9Wwiq7&#10;ZTOeWNdaVhdDmxadIX+3xb6AET0rDSvXjsGh307GO/f/F3zy+BXIX5aEyOQCykspiWU1YrKrEJVR&#10;RTlahbZ1ifj0j99261p5bGlMQlzKCtqNGraR+nxjOe077fjCIuQtTcRHT1yGtx78z3j6/rFYXZCI&#10;WL5PU38jNdOA6Yijr2/lT/srO6vZlX2yrC8wBIT1S8KMiPX8OsJqEKGU0onopVOBUsswJrUIo+et&#10;xNiZuZgyJxvTZmUic/Yc/KrwapypCsWrxf1xojQSD69Lw8LYoZg6IwVJs3MxkeHGLFyCyPRCKm81&#10;kmTIkkswad5STF6wBJPmL8HEuYswfv4yTEitxoScViqu1ppWImFGDibMXYJxM5Zh2uTZKJk3AY9W&#10;TMSbmh5ccClerh+L65dcizkz52PSrGxMmce4Zudg9LU5GJur0ah1fC8NqBwDwj4mTsV0zu7ny+L8&#10;hxoDz3k5i7DqmkdY1/8EoxaU9iCs+mi1V89nxRXgc6BsaJdg7Xg6rLYJ/7q9At/bXIWRy9dhdNFm&#10;RJe1IKKkCVHFrYgtIgEoYqNU1MH/GxBa2oGQ8jbeb0MkoeNfgsL40P+YkvWIzJfD24DRrNvIrDoM&#10;WVqCkJZm9N9AFJPMsmGJT5d+Mh22drWGjY4jrH2yftVI+jA7JHnmOcnq5wlrLQlrJ6YXkLCmSI+D&#10;Tph/HywfI050Ko2w1rE8aYO19CO1nmVKhyWzFWG2yV4TRk5bgp133Ycdu3dhz/Yt2L11B/bu/wma&#10;t9yK0cmrEDlnGaLnLkPYNVmYmrEKa+vaseXAj7Hrljux58Bt2LHnZuy8+UfYefu9WLBqHSLmrKEj&#10;VoEpOZVouYEk+MckrOu3YmxWOcJT1JnY6BFW2Wd9YkHf/aZ8i6xqyhrT3bfstEdYCesI5rWznHGT&#10;Vyez7p4jrBHzyklY7wjWsH5ZmL3oJqwHn3sDL5x+D8UkrEOuLUYsZeuWXzyA5198CadOPou7f/sI&#10;rl5Ug6ET03D9rffimVNv4+nDJ3D0xTOYlLkaITOXIrtmC15+/QMcPnyUhPVlR1gnr0Z6QTsJ6xEc&#10;O/oYTr12GuUbbzbCOnRiNu584AgOHT9phHWwCGvGBspyiyOsGTWsW22SRzmmbMuvutAJa8/zi52w&#10;Kn829T+zmWWiNdWtCKFsWN1fey1KS6/Cyfvi8c6RKVi4/Frer2N7XocILZNjmxeZ1oLoBQVoqh+D&#10;Pz/0LRth/fND38G6utGImr8WEbwfT1sZmlaL2Dz6A2l1SF42A28eZrwPRqOqZhxirp1GG1uHkLQO&#10;xt9p6VAdqKzlM3aX84Ulj30RAWH9kug2GBJaNbgaAXWOg3Me6EwT+vSA1uPEU7gTKOzRaVVIIqG8&#10;ec18vFQWhdOVoThVFYkT1WOxY8lkjJmRjqT8ViQqHJFA4htLpUpKKUVeZi46Fk3H9TlX4frsidia&#10;NxlteTORnrIY8bPW0MCV8j3VGJtTzedqbCezlPnZOLB4Ap6vHYvXiobijaKBeL5+HMoy5iBpXhEb&#10;KU1lbsBEOmSJaaV0wPQhe+YrrZ5xscHIdk5ZnJxgwjkQfQ3O0Nj5v0tY6dAHhPWvAxscTY0fzoZj&#10;YHU9vr2zCpdf34CRJKZjG7YgtmUzolo3Ibx9E8I6N2JU53qEdWxGZOt1iGzbiKi2TTySeP4ViGrf&#10;gEgise0GhC2jvrFRSUrtYN02YNiiUoQ0t6DfhhZcXlqNsBz11jdTzpVWTdmvscbRd5D7tiPEtJs8&#10;87yLsMqhDwjr345G2mw5JS1myyNUjurg4PW4NJZruuRGHSA8ys7OW4Vbf34/du3Wd1lJWLWGdc+P&#10;sLyqE1F06uO1uVImHSStIaYTGkNCGjVjBbLLN2Pz/ruxheR2q61x3Yv9P74TpZTpqFmLMTltNVo2&#10;bcXu2+5CSbsIqzZccrM/4kVYeS7b7eSX7UsG7X6GPuHkHNre83Y+ogdh5fnnnPEecPcCwvpXw0gM&#10;5TqnCSMof8WtO3Dw2VdJWN/tIqxxKTXYf9cDePa5U3jumedx12+ewORFjRh8VT423/IgTr70Hg4d&#10;OknC+hYmZRQhRDJcsw2vMY6jhw7j0DMvomLDLRg8eQ1SCjfg4LFnSFifxMuvvoqKjXsQQcIwdFIa&#10;7nzwSZLZ43j7409tSnBMxnr6K62EiIrqX+SAOmcjbPr6QquXjwvLbgWE1YOXdo1cxjN/sm3O16Rd&#10;kO+ZS9nIacRYlkXExDkoL5+Ixx9vxpzlSxGyoBqRsoO01WMyOpCY2o6EhaVobhiPDx5261I/euRb&#10;aGkcjwT6xwmpbRjLcHqndCF0YT2m5y/GU4/Xo7ZmAiInz8JokuC4XJZ1rkZ525mWVmdzrI5IWJkm&#10;s/0XmDz2RQSE9UvCGQmfxEmQ2RgYaRVBpaElIijs4TS4kSR9kTnazKAdoURcSgkKU2bjoapr8Uxp&#10;BF4uHYpXKsLwZPNcpMyajjELViMmTQ5SJxJFnFKrMSu/DLvqVuHwupl4tn4KTtRNwot1V+Fw0zxs&#10;KinANSlr6axUIjavke8lwc2qxcTZy1CZOR9HGmfglbIwvFY8Aq/UjsZPVo5H8rwU++5VVM5GhLNB&#10;SNSH66mI4VlMN99pa6FoBMKzO0lgmYZ07bRKZ/iccugbcIbGzgPC+tWDxl+EdUR+LYbWNeLSHXX4&#10;XkcNLs0qx5DcWlxB2b10cRl+sKgC31lSim8tK+KxmP+LcdniQt4v5P1C/GDJWly2qKjHsQCXLiro&#10;OvY8t6OezStGSH6z6Vo8CWsU0zJ0aTlCW1sxYFMLriivQijToLrUTteS4ejsWqa3ychI3294mPa/&#10;SFirA8L6V0O2nA4NZSOC9juctiCC8q1NgGLovAhxPFdZxqdWYkpGIfb95JfYuXsrdu3cgn17b8ZN&#10;O3+IpeUdiJ+7GqPpjMVpahltaXxOJ+2L9gNoRuicYkTMWIq1LVuw/eY7sW3vfuzauwu7f3gHGq7f&#10;h7mZy9Gx6XrcfMfPUNx0E8akl9Gh9Www5TxBnS3W/jg7pdEpI8bm9J+bp/MZAWH92kGZsLXvLOMR&#10;swqNsB5+9mU8//pb9h1WTQlOSKnEzXfdh+eee4mE9UUS1scxaXEjBpGwXnfLAySsb+PQ4WdwiMeJ&#10;JKzDZ5Kw1jrCevzQQRw+/hwqN+zHwClrsLBwE544/iyOHn0Kr7z6MgnrboQtWIshk9KNsGrN6zsf&#10;fUoCS8JKPyc2XftzONtknzbiuZMJXlObbfm4sOxWQFg9UDY1wmo2LL3ZOi40W9D8L+Y3gjZOPm2U&#10;iCb/J86dg3lLU0lMV5GottKPJWGlfx3H9j8mhT7zgiqsq5+ADx79Nj4iYX2fhLW5cRLieT0hbSOi&#10;F5IA53YggsQ4NmsD4pPXYv6ihUiafQ3ja0KYbD7fqU3H4iiXcfSP1YESp3aV6XL2SjIZtKPfNALC&#10;+mVBoyCiamTVnAY5DxJoCjahnqI4TWXRUY6jDDCFPSqnieSwBhNnJOP64lwcrp2MMySsLxcMwsnK&#10;eDzUkoP8GZMxekEBFYrPaqpMahkW5i7FT6pScboymsRzJF4sHIU3CwfgVHU8dhVm4dpZmRidXkEH&#10;q55GrwbTFi5Cbeo0PFwzD89XxOHVwkEkxiH4ffVsFGcvwFULVyCcChud20ZCSgMo54zvi6QCh5FU&#10;R1IhI3NaESqizYYjgYY03jeOfQ5qDLzGocvoB4T1K4M1lo0YlV2KkdW1uHJbA67sqMfgrBpbA6Lv&#10;+WrXyYisDspWK8Jz1vGam0YcRYIVlVPH8zqE5erYgHDvGJFLpzSb0DHHg3/Oo/s8TSPjakEYdS2a&#10;DU1ofgMGLC/FiLYmDNzYhH5lWuNaRR10u3jL0Q0IayDTfxnOIRRh1fdSIyhfETmaeuv2LNAUMY1y&#10;ijAmpJRjQvIK7P3JPdi2S7sEb8Ou3Tdjy847UFB3I+JnqyORZU6yqqlt4VqbRdIarhHaHNr23GYM&#10;v2Yp5i6txObdt2HLrv3YTsK7dd+tJMB7ccOmjdh/4IeobtuG8enltuuzbLXqUGnU0Sd7zpnqizY6&#10;IKxfP9TGi7C22S7BJSSsR7Tp0ukzJKxbMeKaNRjNdvC2O+/DC889j+dOnsSd9z2KSUtqMHhiFgnr&#10;fSSsb5CwHsOhU+9ifBYJ66wVyKrbgldff5uE9SkcPX6ChHUPBk5dhXlFm/GnZ57H4aNPk7CeQvnG&#10;vQhh+zp4UhYJ62ES2ZNnEVYRAxFTtSORtOluiih9GdpqbULWe576NgLC6sEIK9su2i77RKT8XuWT&#10;dk4+mDZZUwdiaG4TRtB3iGX7n5DONl2zXYgElkdEchXCUtiup9Lnnl2Mxtqx+Oix7+OD+0lYH/0O&#10;1tWOR9TsIsSk0adNrqEdraMNpz1Ja0dsstZP1yCOfvkwpiN0Ee18rgZtaOfT2vguElyR1kz5hGo/&#10;VVeBbTkfEBDWLwsaBbfJBY0JFc6MChtSOcUayRF0Hk/yE0cjZDvfMZx6OWOyapGYVoQZcxfgx6XJ&#10;OFk9AS8Xj8Dp8lEkrePwq/I5WLVwBmYvyMWE+aswfsFKpGfl4xfl8+xbrmcK+tlOv+8WXo5XKqOw&#10;pzgH02dnYUJqIcbMXYKU5FSsy74Gj9fMwMvViSSrGsENx8H6aWhZuhAT5+dTCavprGtHSubBCLcU&#10;kYoqR8rW44pktNqndDRybE6C5bOXsjjv0cPABIT1q4d0geUUllOFEVX1+P6WBlzRWo9hGdVI1HQu&#10;9WSyzG10Sp04lCN/fbR6Ut1aPIX56yH51WcwNC0ojroYml+DQcuLMKqlEYPWN6J/aQUJq5uSqemT&#10;8SbrJLsBYQ3wF+Fsne3IzqPkRYRKM2jU6681/ZKlxLRKRE/Pw76f3odt2hV4905s274PO/fdhXXX&#10;3Yqr6FhFpaoDpp1OUCcJsLOt6gSMIHSUXY2euxbjFqxGacs23LDnduw6cCv27NqF/STB+/f/EFVt&#10;2zEho5J6ok0/mCZre9zMBslxpJagiMjKWTWHtS/VMfPCcggI69cJV66RWR0kmqUkrNtx+FkS1tdf&#10;J2HdguHTVyMpuQy32AjrCzj+7Enccf9DmLikEoMmppKw/honT53BwcPHceil9yiLZRgxczWya0VY&#10;38HxgwdJWJ9F1fq9GDRlJeYXXUfCegqHjh4hYX3NvsM6akEZCWt2F2F998M/k7DmUWZJWNXhSPnV&#10;fgNCNNvmaHUuElqT33ue+jYCwiowL77NIrpGMe3c/ddXKvSJsVE5tRiZz7abZDKGchyRsg5jSGLH&#10;ZhVgSnYGFi67FimLJiE5LRFb112Bjx/5n/jwgUvw0cP/gu3N/ZCcnoTk/ElYsGw6puZmYWxGgfno&#10;MeosoQxG5DQjZHEtQvNqKXcis830T/Q5R7WlTJ98Di+dNhtAR79uAnwjCAjrlwWF1X1ewimXgcbD&#10;X1ckJFGYE2VAaIQ0dVhGOCaHgk7E5lIZF67E4tSF+EVVFk5UjcVrxcOIULxYGosj9dOxbdFkLFo4&#10;G3PnLMSilGT8smQ2zpSF4M3iAThdMhhv8Ph8VSJ2FeXgmsmzMT85H6vS5+MnqyfjxfpJeK08AqcL&#10;BuN06Qg8XTcVN65diJnJuYhIr0UMnR71MGmToVhN92VaNQqlNVna8EDrteQAqRExR8h6lvqqcqox&#10;8BqHgLB+9aDs67M2Idk1GFbVgu9sa8Gl7Y0YkVGOMaYTNZS3WoTnaVSUhMpAXaBuqPdUa0t1jJXz&#10;/u9ADUVPqH7icuXY0JnPrCY5pVO0rADhzeswvGMdBha7Edb4zDoksl71vWTJeSTfp84Ym9qjRtHP&#10;S58D0x4Q1q8czgl0HSpxcp6zKWOUc7chiOvAUzknZtQh9OpcbL3919iybz+2k2Tu3HkAO/f/BPUb&#10;9yFx3hrakzq2E1oPy/qQraU+aD8D1YNmskRTDhOJmIXViJ5dhOyiDtyw+xbs3ncA27ftxr5bfoqC&#10;uhswJqWc9alORtfu+LARYBFikmGTBc+p7S1f5ycCwvr1w5WrI6xlRlgPPf8innv9DZSu34qh09ci&#10;ngRp308fwNEXXsbh55/HbQ88jInLyklAk+2zNidOvYmnDp/EwRc/xFXplRh5LQlrzVa88tpHOPr0&#10;Mzhy7HkS1n0YPHmVEdZHjr+Kp4+cxKlX3kTpxpsdYZ1Mwvq7gwx7goT1Ewzl/xiT2ybrPBRp0KwG&#10;+RzOxnu6eAEiIKyef8U8xWtKeIYGR9wMqNgs+qH6QoXyaO0z7R6JZHhuBX2NWtoKlhfzmsh2P2lh&#10;MtbftAz3/Xg87ts/EL/fOwRHb//f+PD+/zc+/A0J6/3/Ccfu+Fc8uG8w7uf939wxBpu3r0Li/GSM&#10;1o7BlDXrlMytQ1hOCWIX1bAMaWOsvJVObeikpRZsW5neuPRWos06LvuWnb3wEBDWLwsKtAyFfdza&#10;hJvX1JDq3IO+2eS+58kwbIwVVo2yDHJkDglRTj3GzFyEZekZuL1sHp5ruRpvFI3Em2sH41RpKI7X&#10;TsR9VXOwZ/EU7MkZjT8VJeFVks9XCgfgZRLW02XDcKoiBvevnYgtaaNxoHABflc/Hy9WJ+FN3jtT&#10;MACvkLQ+WTcDWwrSMSc5E3EphVTMNjo42oVtHY2CnC/tgqlPfVQz3VV06vWJEBlDGRMprfKgfPdV&#10;5VRj4DUOXUZfdaJrAWH9u+E50CFsPIZVr8P3drTjBx1NGJxRjNh0NghZVQhnIxRCohpOQhVN46+p&#10;vpHUEcmgdqXWSKmms+tTSn8d6q0BC8+sRHhODYaSsPZfVkLC2omRbZ0YWFiHUWyIVI+abpRInZQT&#10;oGlmatw1MtyXGvjPQzoqeeZ5QFi/Msi2x1MurfORMhajsqW8ySa4EQDKrtnORoyavhzrttyObQdu&#10;xfadO7Fn116SzVtR27EVsbOXsn5qae81Y0X1oulsdLJIWrUvQJymGbP+tMZVU85iUmiH5xdi4apq&#10;bNpzO/b95LfYsOunWLC8GTHzaZ9IbFW3miXgIH2SHLuOxdgMOfvKQ1+q44Cwfv1guVIuNNI/YnYp&#10;itp34KlnX8AzZ95C0fptGD6zkL5BNW751eN46d1P8OyZ93Dno4cxeVklBk9ciO0//i1eefczHD/1&#10;Fp8BJtHRD5m5CnkN23DmI+DkC6/j5CtvofbGWzFw8hIsKLkeh0hknzl1Bq+//xkqb7oDI+eVkrDm&#10;4ccPHsJBEtb3PvkzBk3MQAxJqsipOg9tJoPWiGvafbob3XKk9cKzWQFh9eqVdZ+Q1kH51LekmQe2&#10;4zHZmhVVY/Y3nvmxtswGUurpm9XSbmrQRTMXqfsLV6K+fTle+dNCvPXgQHz84Hfw6W//Cz799T/h&#10;z7++BB/fcwn+fP9/JYH9Ft58gD7xYwvQuH414pJXMT76vLTr0dl6J89p5+PSu99re7nQxuqeOt01&#10;6BSrz9ykM72qjwtQLvsSAsL6JWGK5hkQ64mhA2OGgnAOhHq/PSNCQ6zeQ23RrQ2ZoumcRMpx1CcT&#10;0howLrkQ6SlzsWXlNTjVMA2vlUbi+bIwPF8SgtfKInCmgigLwaslw/BK6VC8WjacxyEkrSPwcuEI&#10;vLZmEN6tHIWXKyPxAsOfKhmOU8UMUxWDh6uuRduSNMxakItYTV/LUXo0jUzEWRuIyBjIGRPUs1VL&#10;Ra21kQONLohsmwPE/J3rPPQdyOh4jUOX0Zex0bWAsP7dMJlvQFhWOYaWVuOybW24bEMzhqyswqjF&#10;1QhZVo9hSwkeRy6pR+jieoxa0oCQxY0IXdRENPN/HUYsrfmbMGpFHYYvrcaQFfW4cmUNriypR0jb&#10;dRjRvAkDV68jYZXMy5kXiWMjz0YvVrMJ1BhJtnvLU5+B7JDkmecBYf3KoDKS/XM9/I6w6mhkiXbB&#10;HGwRTHU+LiBxqr4ee2+/k2R1B/Zt34p9e/ag86YduCa/GBEppUZW1UkpmRNZTSKJTSRhVSen5FI2&#10;1myt7JLscUohZq1uQuH6WzGvYD0SkivpRNEGq671jEYfGI9gIwCqcy9tfa9+A8L69cOVq8p45Jxi&#10;FHXuxBPPvYQTb7+Pwg07bNOl+LR61Gy5C3vvfgh7fv57NO6+C+PzqxBx7RJUdO7HLb98GDt+ej92&#10;/uIxjCehCJ29CnNKNuCHv3kSu+74NXb/7H7k1V+PEbPW4JpV7dj2iz9i512/wS33/hG59dsQkVyN&#10;wRPycNeDx3BQa1hJWAeQsKozRzIrRGkWgtYO2rrBFrgNeC7MdjggrF69Mk8J6W080i+2mSjMc46b&#10;MaUZUdZpYR0Y7QynTgzaOxJN60SU3cxYj6TZc3FDcwLe/EM8Pvj1fwN+9U/ALy+x77B+piP/v/+r&#10;/y/e+H08trUlInHWPESTdFr7Kb83W/tc1JI46wsdlD2tpVX50s7oPYJbU630ug6VvtcxeOEhIKxf&#10;ElI022DJerXVuy1HQ73uMhoyvJraQGMi5fMIk6174jOCHA+th4rKbeVzNRizcAXmzk1FQ84C/Kxk&#10;IY40zcQL1bF4o2go3lpzJd5eezneLO6P10lUT5cOxumSQXitZCReLx6Fdwoux4dF38V7xZeT1A7B&#10;iw1j8XjTPOwpTsOajDTMnLMYSfNLqJRMq0gy0yLDZqOsljbtnKopyyIeyp/npNF5Crdpk5rLz/zK&#10;OHj571tw5W/nXUafR7sWENa/GyYXlPUcEshVlehHsjrghlYM72zFgGaSyLZ6XNZaiyvaed5eS5BU&#10;tvHY1oArW5uJFvRjmCvb6/4m9GOcl7XV4FKeX9rJd2/qwMhNmzCsthVDltbaxkySW7fzpPRTsi4n&#10;mXVrjU5fhhpQyTPP1YCrcQ0I698JJy829Tdd9lIyIydJNt9BchNJ50nTcOXYTMooxc133Y09O7dh&#10;/7YbcfPO7di1Zz9WVtMpWljAsHXQzBrZHTmhjgjT/rCuRDhdG+EcIk2vj2Y9RqZWIC6tyr7JGqvP&#10;jNEO++2MprjbTBjCdbwoTZKFvli/AWH9uuHkmXLD48jpy1DWtgMHn3sVx994B2Wb9mLo1WswOrsd&#10;E3IaMCajEhPz6pGU6/yEeMrcGOKqnHqMzanAhNxGm4EVnlqFeIafRHmdnF2Nq7T0gscIySFt7Pjc&#10;akzktck8qoNmDN89fEI+7rr/GRw9fgrvfgL0n5hJwsq6N/2S/PPIdjeeRFVk1Ua6WN/nysGFgICw&#10;ev4V0+tG0tU+y6byKL9ZdpJyppH2WJFLIs6+wCF50fMsM8pKVNZ6xCcXYdKcibipjaT19yPx8X3/&#10;Fz77DUnrby6xkdaPfvt/4i1e39o5GpPnTLJPOEbzObWVisfex/Roqm+cPmVjBFmy7zoDNZtGgzyu&#10;fOULq9z7mp298BAQ1i8JCatPWF2vt8ifiCqND421fcTdc0I0Fz9BDgZhH8fWhkyaCkYF1ecSorTr&#10;GYlhkr63Oq8A6SlZ6Midgl8WXYVj9VPxcsMEvFIZg1dLR+J08RCcKR5IDMLrRSPxWlEITpeNwunq&#10;ULzWkIinqsdj34oJKM2Zi2kLFiNxYRnGpDUg0YwdDZ0MI5VNG0Zpww45uNFUVmcotCmOc9CUP62N&#10;CsnpZDgqrxo7I3C9l8f5Db8ueN5l9Hm0awFh/aoQna5NEUhYy6sweH0zht3Qjv7bWnD5ziZcsWsd&#10;jw24bFcdfrC7FpfyeNnORly6s5VowxU7mol1fyMacTmPl+0i+d3WgQHXtWFQYyMGrqrA8Kxy1qHW&#10;rTJ9dIg15UwENoJ6qnWs1kHThxr4z4PyafLM84CwfkVw5aMNwmLovMg2RmpmCu2lzUgx51KkssN9&#10;8otlGjlzOXbd8XPs2bMHe7fdRMK6A/v37MONe36MvOot5vg4UsZ4aH/VWaL2wqake/Umkqp3RNAu&#10;hRO2R4IcI3OqeM62wzlLansc4RXx9R0qgzpQvfT3HQSE9euGX6ZJRNTMVaho3Y6njp3Ci2c+wPKq&#10;DlwWuxCDrlqCwRMXYcCEPAyYtBj9pq7E5VevxhWT16D/pFW8tgT9JuZi4MQlGDRlBfpPW45+U5ag&#10;/4QlGMJn+03IwYCpS3DF1BW4cvIyDJqUj0ETshlvru0GPGLyInxv5DT85J6ncejw83jnI2DwtHzz&#10;M4yomvy7ejcfiXCE4fNycCEgIKwOlj+rY9k6N5CjkVat1bc8pmvjxk7a4g7aiDaE57QgjHC2WLZD&#10;Yfk/tRZTF07B9s6ROPPHULx33/8H7917Cd797X/Be3+KxK6NYbg6ZSrbwWpEpvM99AVkOwUN3rgB&#10;HPdZyhhCX/pQh4mIdKSIMt8tGyufPi6rprteAnxjCAjrl4SEVYTGSI0MBKFrMh5uhNU5I74xscXb&#10;XninAM10SpoRJkXN5bNpVJTUZiSSII5NLcG0ualITl6A/LQUVOfOw/41M/BU5UScLhmFM4UDSVYH&#10;40zRCJwqicIjZVdhx9LJqFicjLTUFMxLy8H4+Ytp8CvZQK1DQrJ64xl/tqZcOKdJZM03hjIOGkmN&#10;yJGTq6lmcnrX0XHSd2PX854UVen28tPnoMbAaxwCwvo1gLIucmQytA5Dc2swbHkNhq6qwaC1tei3&#10;phqD19Rg8OpK9F9bhiuKSnBloVCGKwuqiBoMXFuJAX8r1lRgwOoq9F9ThSGrGzBsZSOGLiZ51udy&#10;mB6NSmkXSjVA0kXXseQ6bPpiA382KJ8BYf2K4ZWPbCYJqzbnCqNttA2SdJ02WxvsxeTwnhFWOjtz&#10;ClB7/R7s+9Fd2LnnAHZs243t2/bhwJ0PoOr6OxGbWkm7S/vJeMIz6k323I6oIqbOPslZd5/OofPF&#10;cNoZM4JhY3iMY1jVq22ORyfN1bsIKuVZDp5INeGcN9m2vlTHAWH9umHlyHIbTdmInLEKJc27cPCZ&#10;13Ds5Cv49YOP4Na7/oAf/fIx/PDuR3DL3Q/h5l88hAP3PIL9v3wYt/zyEfzo3j/hlnsewi33Poyb&#10;7/4jbr1b1x/Crb95BAcY9ra7H+X/PzLMH3DzvYzjnodx2z38/7MHcZvC8Tk9rzXZjz39PI4cPoF3&#10;PgYGTiFhzSEZoIxLB5xfpSmitNckFfKZLlR7FRBWH9J/54/p84n6Lz/VyCFtrc1ySe+gXdMnFtsQ&#10;lttgXwPQ7tEaNIpkfmWLtUQjLmUVpiyciJ0bx+CDR2Lx3m++h/cfirH/kxdMQHzqasQybEye4uK7&#10;fcLKOMPoK/ifLtNRfnoXYZVdlX1S2yr7T/sTtKPfPALC+iXhGwnBzv1rMiYadZVjaKDi0chImeRY&#10;qAc8isoYrh6d3FZEeT332j5bxkjrW6P0mQ9N06WxikirxbgFK7E8Kx13F12L14pH4Y2iAfZZm7eL&#10;huHlykTcXjQXC2ZNR2xKKUaQZIbIgRIxZtzaqXhMqnZH5TUqnb5ZqVEmTfnVOlWlKSK7wwirnCgt&#10;Qk/M0C5pVF4aiIhsN8Iqktt3FVQGxmscAsL6NYANjsl1G2Lz2ilbbbY2W41wVDob4zQ6H6mtSEp1&#10;ZRrlybYD7xO6/rdCU9b06ZyohSRrKfzP9+n7xfbBb+2eap/T0RQftybKTW13BKFLjz+Xp74CyqfJ&#10;M88DwvoVwZWPrSeV7aajEp4j+ykZV/nVQ99gjUxjONrPhJxOxKRWYVJOESo27cJNN/+CjvoD2HXb&#10;vShu2YWp+bQn6bKp+gB+vX2U3o30a+qbOk18x1OOGm2tnCVLB6+pw0VtRDp1hs5cjNZvUdZtajDb&#10;DH9mjHOyNIOA/81p7Ut1HBDWrxuu3DT1UpuErcbapj04/OL7ePLgcRw78gxOHDmJkydexPETz+KZ&#10;Z5/HMyde4PkJPPPMETx3gvePM9wzx/DMcyfxzLHjePYZhjtxDCeeZZjjz+Hkyedx4uQJPnMMR59R&#10;2OOM7xm88OyzPD6HoydP4vDzz+IQzw8dOoGnn3gSb7z7CfpPzEV0/gbaaLXHsmVOrm1UzfwhyXrv&#10;eerrCAirD9o9+r1ql5PSa+l7aZM65sXyLZlgGMqESKvacu36H55fbvbUduylzxGSouno8rvlR9di&#10;+sKrsL+ThPWpRbjturGYtmA8fTvaUJZfHMONSq4y31vtoexsZE6N9/13r9PP/EO+l3ZUMqjORZ3b&#10;t9x5PNcuBfhmEBDWvwbqabHeFgmwjIeu+Qp2Nuw7pzQ4mualHVG1btQWldt1Z6w0TTc0rZoKSGVJ&#10;k1PP8FSqxORCZKXn4Jels/F2xUi8WTYAr5UMwuk1/fFyRRxuLc/AjJkLkKj1Tjnr+Uw7DQAdABku&#10;WweinSUVv9aIaP0eFVXTGmwkVQ6Ta9CcEipProfLOWe8Znnqy0qq8nVl3CcJ6zkNkF9XPdHz/t+D&#10;XuP6iw2gyseVURid6hjKSQJlT5/ySJRusLxjsjt4bKfTro0V5Iy7jTRs2pfnnKhX/YugkVEfvd1X&#10;nZkTqylkrNMk6o01LKzHGMJIAdOn3lj12jvSyvonXP1213HvZeqH6Q53/oBpYhnY+ddOWL0ykD34&#10;IpnQ9S8lLz56C/PNQ2UkB0rf09a5Zg64KeS67jZMSqSN1AYcEURSbjvC562h7JXS6SqlLS5GYkoB&#10;RmfpUzR0ruiIytER6YyzXVFJMEkydU1tiH1yiUfr4KTtURn7O1lH2JHv5bnsuE9WtatmrBx7PuM2&#10;YtJorOfgMu2fk+Ue9fJ5Ge++3v3fryMfPe99lbhYCWvv5as8nptv/7o7Pzu8weq2l+td4HXKlOKI&#10;1mZdC9bg2BngyLMv4ODTj+LQYw/h6NOP4emnHsXBg0/gqSeextGDT+OZQ4/jyFOP4eBTj+Mp3jt0&#10;6DGcOHQIx558CscOPo4nH/8jnjl4FIcffwqHnngEzxx9Eod4/cjBJ3H0qSdw/KmncPiJP/E/4z1E&#10;PPUnHH7yIE6/eApPHH4WI65dg+GpIgju0zYujZJvZ6ci7RMmrmPTz59fPj7OzesXXf+q4Md97vGv&#10;xflLWH058t77717/+2H5SV+HMaluGrgIZFQO2zPlRX4YbZzabuuczq6knatkePlo+h5rDUbntSFB&#10;hJV2UXZ6TNYaTEqejWvSrsXktLkYnbka2o3alnnQ1o5b0mG2OCFNNpTXs6uZDpJe8ykkh0qXK1tb&#10;QkQofaNTlQ7XyeiXs8JYHRh6lNFfqIfu8B4Uttfw3fFJDj733EWOi46w+sLmhKGHsPkwh4Jhu+CF&#10;09F6x3Uu4ZXBoVBT2B10LqPiw8VnmxsRCXR6RmfV0nkWOZJTr54dxpmvkakqjKbiyKmPo6KIsGZk&#10;LMKvKubhjdLBOFPwA7xRNhDvFF2JU2WR2FuWiamzUjHOCGiL56zLCdB3rToQSacmmu+Jo0LG8J3K&#10;b7exc3D/VSZ8jsbBn5KhHdkSMjSlWBuF9KJofQKqG9cg9B3C6uRFvcv6XqlvzFRX1glylkx+vl66&#10;5bobPePtxtnhXcdE932RH8n5We/znrEwZtxZZjzGa0o5w5pTzniiNaqU3WS9lho5ssZC5c44ZPQT&#10;jDxqfYp23PPqhbD3e3k00sW45cy6teJOv1wY91/nNj0oR9OJ6hCdVsf6Y8OncuMxMkc9qJRzxcdn&#10;3EiryILeybh15L2e7+0qB51bubgwPcuruxy+SXjloPNeCWvtV0RYXdmonmytpOSwR3kY+N85TSo3&#10;vcN7j84trIvD5MUHr52VHoXrgh+HDy/MX4OecfRIky/v58J/TmnSaJSIqWygbLbyJcJqNlG2Ns3t&#10;PRBOOdau75K/mKwa6kADItKr6GRX8Xq1Kw9Co6Nac2qfaTDZJWhr1XHTRVh5Tbpk9pjhoqhTIqwx&#10;uSwrtgXW2Wn14PRG05FdW6Pw6gSVkyebznxYWSs8wbikx3re3XPXnYy7o50rbisDnls4pyOu/jwo&#10;ToPOdU1hP//fj9Pi7XrWD+Pg7vVNwqq09ISfbx/d91w+uo8Cw3hlK/vjjzDqnl9Gftn4UL5deVIu&#10;1EnhnSusySbjsOngXfXT/axsnzrLNYtKm+ONnL0Cq9t34dQHwHt/Bj4mPvjoQ7z/2ad456M/44PP&#10;gHc/+gzvf/IJ3v3kM9sg6b1PeY3Ht975FB99zPA8f/dDhuX5u4znA4Z754NP8R6vv0+8o2sfwQv7&#10;Zz77AeP8FIwGp155G3NIKrTuMCJnvfkqvu0XRFCjaMsic6qZbuqa8unLpupV8ksZMBnukkWvPOy+&#10;Kz+/vLrrzS8T91/3zkXPMJ+/3x332cfPo/udveP8JaxMP+XIfA/998uX+ZTttnQoTVbeLi1daeyC&#10;/veCrrrqAdMLZ/9Gp2kWgAir6p55t3TQF+VR/qfZSfqx2iXYrW3twGjlOa3aOqrl56oMNINFfkcY&#10;n4mgjNg1xm95Y5hYyp02INPnadSZrp2C5ZMn8f2JfEZ2Wm2cRlbVWak9LxLTmzC2i7A69MyHXxZO&#10;D/nfu+/KR/lUOIZRGXgy45eJi8+Pi+mzowvn7K/grnXFFeDiIqyqeJ9M+qM1/gZK1oBSQHxBspFJ&#10;Qj3YNjKp3mwKkRuJ9ARODW6GDK+g+BneBEwK6RkbCZ16wWmIZGwT6BDJYYnMbkOI1kTJcDP8hHQS&#10;Whqv6PR1SEgpRV7uYvymYjY+rBiMjwu+i/fXfgcfrfwXvFMTii0lWZiSshSjtdsenfWJqRUYR2cq&#10;ImMjIrM28T0iX66Rt/d6effRm1I5ZXTK0dMwdoXpU5Chcsaq2+jL6Ora+UhYnSyZI8N6kNE0+aMh&#10;Ux06h9mNypgBp4x0OZ98XvLm11lP6J7Ihu8cmrzyGb+OZShFIt2IDRsJ6QFlQ06ObQBjTrtLhz3H&#10;+5pqq80Q3NE5HJInXyeck6QOEL3bc6ztXS7NZ+mc94y+i6ZOki6ywHRKP7Txgc7N6Sc0U8AcHS9e&#10;p28ubXbPa+jc+11+lSe9y71T9zSVUtMwmS7qtTp7NN0z3r5N7MpE79RUJE3ld3l3NuP80AU1asyL&#10;zr82wqp3qP5UVm2uAc/VJkKqa1cers5dA29OsWTLnpHMuM1UJM/RtEUaXbRR9R6Ey8qScfky5iBH&#10;nmXup6FX6J6rp88dCdlom67uQfLvy7vJoQf/v+6Z40HZ0EZzibTDCVoiQYdGyzTiKI+uvVBYpdul&#10;w9oR3leHiWRXsuPfc+9zsHTZO50MmVNiuuDuuzh17tLjj7KabljdubB6Tu2GjhYvrzv9UXjVP9sN&#10;2vpuwu2cOOmD4nWdkI7guk/2+GlnnEqf0kGdjtJGJ9p4ypd9wtkC/12EX752TXlmOimTfpvqOphc&#10;3jWLSM+4Nkdp93RfOiaZOSf/9lwPuHvK3xcTVn373D/3r3/V6JlGV7cqL5cX1Y/LG8NaGiQzhH+0&#10;Z9QOsXw10u7bIJah4pE9V4ez6a9XNjraCJP9dx2AboaIK0vZN621FhzZc3Ivv8PZwBb+b7Eyicms&#10;sd2nw+YVYuDVi3HFuGz0H5+NgeNzeEzHoPHJxEL+n4/+E1IwYFwWkYN+vN+P4QaMy0R/Xus/PqMH&#10;eG18mqEfz/vxmgun8Nnu/4Qsxqn3ZGHY5HxEzClielhP2SQMLA+nVz5cGbu2TOXLc3V4Etb+2dKl&#10;ckdefPtCuXRtB8vYdMrJXrccqV1w7Z+Ts+53+XWpcK5DTjJ0tiwqrOrSdMTXlR460x3Owb3zi+HL&#10;p+T1/CGsjE/lYfaZ5af/LN9ozc6j/Y/K6OSxzcmevlsqWbJ0eG0/49DR93d9+TWYjWD5Wzo922G2&#10;gGAc8mnUrqvOFcbZK/85pU11pXe5ulO+XR36ZaG6k33xbL70xurRy5tsrfec1SXT5uuenlcnZFIa&#10;bX6aOhWdrGjfAnV2K/+SK9lc7YfhnnMyIn01H8yecfe0kZjdZ56668jFo/I0mVF6VD5Mq+8jafMx&#10;B5UB80KdtYEn2grX0S774vLQXWcXLy5SwuoE+CznuUvJpGBSAhlWPmMCKIGh8FGYnTI54XPPUKkN&#10;ElYJJwmiFFL/FTcF3AmuUzabWkbSIUcwNKcDYSStGlFKorEaTQWJpXGISa3EjLTluKE4B481zsHh&#10;hpk41jwHzzZPx6NNC1C6ZiVi5q9lepiPnCZMSCsnYa0h+d1ErOd71TslY+AreTd6lkX3f0+ZPOXu&#10;CT9834LK3zUI5zthdeXMd0oWJV+ULefkyRhLTp1x18L/RBpJbb1ujqvVbXedOQN+NhS/yawv24Qf&#10;3m8wPkdYGcb1ViodroE5i7DS4dKovhFWvd8aTobtMsIObh2S37g4fVN4P81Ox1w+NU3SCGtmrTkn&#10;SoM2/oogHGFV48FG1PLiCKvvuFlcyhvT5DdGctbktPl57iJAlAWRYIVRvqwh8cozPoMEhe9X55LW&#10;eUdpl0DVgeW9O/096+6bgfKheuQ50/91EFarJ9aZm4bK8mTc6v0WETU7oXKX/WP5mJyw7t0UP031&#10;kzx0E1Y5nGcTVjmUnrPDsnUNtepS5ezpquVP+qp0e/Dskzvq/V79+0fZZx67nBez06o/1ZvTD5N5&#10;D77D6eufEVbmWTohkmGkw+uo9GXcpas7PteG6LqO+u/rs+77cO/phrvuh+uOy8ER1h55kPzyvfYe&#10;psMPp/y6slPa3H3bkZ5pFlFSHE4PnRMv50vOtmReMuPSrnJQnHK8pEdyUEVYtWumytk5k74N9euq&#10;u3wlA0qL6lnv8SGZ47OKQ/pkbaLy6sqrZ5t7dnl6jl4PuHuS7292hPXsenJp6iasLGfmWdet3ZXM&#10;sKy7Ozz0jOREdULnluUsG6sy1HXXGalnVQ+sT6/OHWEVmZI9cmWluFzdu2U8gmsvHPw2Q+lVPJrN&#10;lcjnEvg+tS+2+WNGO8IzNyAyg75CVjvTyWdMLhhHjnRZ36tcT1mhLGhPALOXDtJl+568B302T99R&#10;7Q4ju9lOe9HhIDsuh5/vjc5pQzzDJORp3aHyorR+HhrRki5avgnZIn3OKTGjiu11JeNX3plWlR/L&#10;wjpjKPtGqqwefDlSebh2wGyHyZr/Xr8uu8OeXcfdcLZC9dfz+Hm4eL4Yvcnq+UBYdZSd752wah2p&#10;6pRpySZZ1YwSKz9nw5UWB1e2fjl3QWkzm9YN/Vc+zrLBrDsja5IlHv32W/Xn4tI7FNYL773T3fPK&#10;yQfvWdl1Peug+NTBI93TsyKRSfLHqaP6rJK+sR2RQ1lVeNaDOrFdB7rklzJt8t1NWCWnXYRVxxzl&#10;1a8nL72SU0J2QX6GbIbS4XSXYWQbCfEM02GVAcu9m7AqL66cu+vs4sVFOCXYF3qhW5jPEngPcra6&#10;HC05b7rOsL7hcM9JsQgKm6+IEi7fUErxdN0Ekw2YCGtSmpRVitNu23Xru2TWw5NGwaWAxklgNf1s&#10;YRESZuYh5tpFiL42H3FTFyJpRjpiSbgic9sQu2gDQhlXgnq96KjYqJScdRoFLWSXkZfCXXzCrroR&#10;eN5l9GW8XJ2db4RV73Xfn5P8SL4kezSOajB6QM5nFzwZdXnr2XB0N2yK/4sIq92nXIoAKD4n7y6M&#10;ERA1/l5D6MfnPq/RDd/5jWK5Sv7dJmPq8ReZFYHhUXqjMrb3SkfUyLp3OwPtNUqKu0t/ZMw94sln&#10;eiOsTve68yUdVJq70+2FIfz069w1hgzvpcHyLh2lkxnjXYtVOTHtro70n+VqDaDi6667bwYu33bu&#10;lf9XT1hV5yx3NrBJGtFn2cmZNlmx+zwqDSqjHnAbYLjylw3yp9WabChuu+dg8qZ0dcmYHHY5AY70&#10;uFFur257O3qy032kbDBeOXBd9W/y6smvybrLixFWyZqgewalz+W9K4983kYXGa8cDNND751+Ofll&#10;oTw5/XDxdcX/Reh6r8K65xSfI91utMF1vHi6z3dYXuxZ1bc3SqrwLBPJpzlRvOemtnlpZnqlN5Y/&#10;vseNiOsdzAN1M4rkxDZyUjlaXlUvfA/1oZtw6XnpCdMqmdOxq+68fFi6XL12j3KJRKjd8+tB8OwA&#10;wyndumfv88pC573J4vlGWP08mByrzFT/0hGlQen18qnn5GvoOZWVylkOsUZxZIN03UYIeVQ4XTMy&#10;Ruh5c3Q9KF43widotMuXAdUFw8vJJqEQsZOzrXcbgSYpihGh894voqlPNLm9BiRbzrZJbyRzkSSx&#10;gj4D4uyk3utgdWF13BPd95Vml3bqOd9jnaFWhi6NVi70gSQvvemIlZ1sMeH0QDLqZNInudY2ZDq5&#10;9QmriJ5sjMi78mHh+c5z2z9f5vy6VJyuPB05Uf3p2d6e6w2ufv33/WWcj4S1S0bNfnu6zzSYbCmN&#10;LG+1rWZLPLvRrccu3366esqqD+fTMB7VLdEzzf7zlg7Khmyt2m9H5tT+y966+nfyozgoX17Zd5WN&#10;ZN8rs+4RXj3X81kHZxedHZc+6AsZ6uiT/y2yrA1JJXMK6757XcP0aqNSpkcyYbLNNKsM7L2SR23Q&#10;5892cPrg8sx8MU9GTFUOTL90vGd6XFmqjFyZ2j1C5/omrTqz/HapZ71drLi4CKspiYTGCbgJjwTH&#10;BMg1OqYEFFztBhmb2Uay2u5Bvc6Ko1sZJUh6VkIsQ+kEVUbSKaX15ChOvdfe4xy/BE84zakzJWAY&#10;CbsZKD5DRVOPTUiGpg1vwvCczRiefx0iFm1GeE4bwpiuiFw2Koxb7zXSYD1irrGLlsE3gsyjvdel&#10;83PlccFCRkHgeZfR59GunX+EVTIowykDFZcueZHjT3mT4+CNCJojIQfCM5o6SrZ88qp4XEPN9Hty&#10;6scvGfOh/Oua5M/l1dMFi0uET2RVusAy88rNjKnS5hldAx0nyZdveM2Qm+zqOemOg9LWTT68RsTu&#10;uXy7xonXZNQtXW6kTNeNADNtZxNWQenqbrj8vPll2RMuzTxa+nnNkwdHpqin6j3WTt2mS3qe4H1t&#10;8ODKhvZC+VJ56B6vnVuH/1goD8o/z3slrH//pkuuHKkTIqwsezdypzJ0DosvfyojfY5C0D1fnlzZ&#10;u3hst3GVG2H20eIhJH8WzslfzzpzdpXocdQ7le8vOjpCrPCKz727N1gY4tzrIlnWkWEyJR3znSsR&#10;DOXDOVDa3K7niJaTIdpuyrXpEeXF2ZEvAz+sS7OVGfMvmTfwv5Ntl6YuPVd4lRN1UOeuDLzy9eJz&#10;xFRy6+Rd8qu8ReQ0I4xtiDltzFN0JokJdcAc/S5yIrLqzTjgf/chfzq0SqPkTTqhdHSlx3PEPD0R&#10;iemZTjvndZuZoWsM6+uuX1/OaXPxniuLli+m6ZsmrL58ujTq3C9fwb/vh2V6JBs8d7bNkQCtz9R6&#10;vWjWnWYiyI66/SIcUTF50xp8PmMyzTi174U6ut27+V/ElHUjh1odCq5M9Q75FxqJVAe22n7NGGhC&#10;IqF11MqHL9MmV6ynWMqAkUrVjdUP5SKHkD9C+TH/QnlleGsLGI9N6z8Lilt2hmnOUb5JCmg/Ipke&#10;wZWX0ufSr1kEpv/e/+70u6PSLtlW2bmplk5WXTlLB0Wo3ewb2SmVqyO4IiPSY1du3baoG2fJHJ/V&#10;NR3lzxkB4bPWzjBfjrzrfb1A5cNyVXwu7cqj3uny2hvON8Lq4pEsMB7myWwY3+m3t5qtYXIpmWQ+&#10;jbSyXJQe1Z+91y9rweyPfJluOJuk9Dv4ts35Ay4uqwMvbzq3OmDZGiSnkr0eYfx7Kh8Xv7suKE/+&#10;M1aPJiM94md5uuclt6p36ZCWf2hmlUZgZQ9bmW+3PCQpo5pxNpjd1JIYv6Pb4qON1Ll1lCg/LB/Z&#10;AZ+46yj7YBuimg3wy4HnKjeGdZ2M6mxUe6o6Vnm6cvBh9RTAcNERVueICF5DL+GgQDqjIMGW0EgR&#10;ZJwlgGysNYLgE1YKtpvWywaEQq3nFZ8jrE7gTGmk5IR6GtWA+8qt7ztZoy6ht3UZGgXl83yH1nbE&#10;0JmwzTbUsFFYo+RQUBHCGVdEbgvC2ahoms9YNmr6dIKmHzljrWM1Gwztsqd3S1np8JvBU2PDtJ5b&#10;Hhcs/DrlOevRGX2Vgavn820Nqxkwvtd6pc1x6B6xcoZQzqfnyNDZkby5dRYy/s4oG2SI1YBZXH78&#10;yk9PdL9T8qj3+vrgnH5f5kVCKKemB5JryTdBR8Inq07eFUbly3uegXUOhytrxWmklHIckbWBWE8d&#10;6GT8rhFSw++m6ajB9MrCbwRk5Hne1UurtDKfzoFXw6M8u3cb9G4vbG+Qrro1KS6sOR76lJPSxPRJ&#10;X1yD4zckagCVBxFtz2Gyd/ll+02A77fy5jltxNdBWAV7RjaKdWkbxanMWKdOBp28qCz9ddU2KqK0&#10;SC74nJMjrVVrZ3nrnOWp8vdHM5hmf0qY4jUnxrPNGiG0OjO507nSpKNLQ29HORUmf4ynSyc8+ejS&#10;j78AkyXZS+qeOWbKI+PsIo6mi3JSJX+8ZjZf6WWbwuuuM8ZzlL7MOxVG8s2y0dHJvkt/t7zyPyGd&#10;cPnooeuC3q04mE6VrZYLOOLEa6wfI7X6T7n1R2o1o0eEVY6ZHH+n6yxnm6UjkuqIlU1pZRrMTjCM&#10;WwKguL18qxzU2cNyce2fykr5V5sjwuOlj2lxZaPPTWl6qdLswioO5Vfx+nm2d/SAuyf5/mYJq6C0&#10;9Eyf6kuw9JkMuryovNXGd8uB/lNPtDY6u4ZlpTXSgutUtnrm885WatMX7VLqHF3FYWSTeVNcIlHy&#10;Q/z36lzl665L1xXWpcOm9bN+zI/RUWXP5yTX8jHct36lq2ojBZY1ddnWoRvkfyg8baUcb9kXyZIH&#10;kRv/ugPTpzR6curOmQe+x4fiimbelD6TBTsqPOEdXdviEwh1KEp+KKd8h2AypnBMm5Mbr+y6ysGT&#10;J8ajkWbZG1++fH06F8q72t/uETqVPf//BVgYP6ylW/rLuL4A5yNh9cvO2T1XrkqDm4JdY0eNYqte&#10;1F66+lF6lBY9r3j0/1yZ98uQhN5snOw73yt5k0wpHKG4HMFz9WRtA+vedMLKwUH59u+7cnDy7xND&#10;/zm/jnvCfG2F5dFv/wXplJudSNDeSX9ky+XzqJN2NMnq6PQqe97NSmE50M9WeE1N13pqdRz577R3&#10;qD1kOsQPrGNJ5WNlK911ULmoXlUufmdRrDoF+X7FoXoxXfHg13dvdXix4SIkrHI2BAmfJ9RSCgql&#10;lNAplA8JmxTRg8VBJ00CSQXRuZQ10gimc3Q1KqF3SdBsKoAJoTMMMormOFBIzRHMrGI8lRZfgqYi&#10;8F4YhTmMhjaaDlNsrhRIRsRTFhluPSvFSKPS0Dm1KQNMh0ZVtVFIDBVPDU4X+TGDp/y7dF0cYJkY&#10;eN5l9GVode083HSJciYn2DW0Mmb6iLocSWfQzLkzg+86JmwEXQ4l615Out3vaiCcnJqsWtyS7W64&#10;6+5dyqsziorDe0blJZklHOkQdM2LS3JmjSodG6WNsNETxanyVWPjEVrTKXNOGb/lQ6TU9eT66RFZ&#10;Dafz3L225Ow0dzcGru78vLr4dK60uXxZQ6awPZ47F/7UVsmC6ZX00RpiOd4uH7qv8jEboLLmf4U9&#10;P3SIaTB55vnXRVhNNtRoOmfVER+WgdnMbvgEVOTT7zRzHWd8r/UYS6ecXrmyVFiNDlE2rB543ZM3&#10;lbfkxHXEeHVnz7mj7yC5eu792BOSDZMPyolz6CVf3bBrCuPJkYH20smCrlHPsmlPLa1eOtVxael1&#10;eZG99Z9zswG8eIgv9V7Vl517Mu05JzbCQdIoZ1EOt8mqhaHTqFGfs+Lke+w56aGXDobVM9IBOXNq&#10;l1RGlj/Td5WP01unD3JQ5ZzK6WPeFFb17uVFaXVkQWFd3di1DH3cn++jDEZb3TNu6ZFXhjZKyHp1&#10;Mxi0Fo4kmde0HtpkS3HYezzdJXTeUxbdPcn3N0xYPZ2w9HnnrjxkazwZ1HWWkznuzL9NJbej2mF1&#10;2KhDR200IT2xeFSurAvqtKtj+Q3SO5Ud4+J16bDKwOSK5evq15WZ1YVXT1bHvG5hvPTZO3jd6o/X&#10;9Bky91k9ERG1IRoJ0xrnZvohTbYEwJx36qAre9kVlx//PTrXMibLo8mfINlSJ6s6NpRGkVWmhe+O&#10;osw48ssjYeRV9yyfzJMRVcaheK0NUJk6uVDcrsPIyXQXwVe5My5HRphW3nedMsq7F4fd094INQZb&#10;392jzJyO9gLLr7NJ577LP++Kw3vG6pHvPEtmzsH5TFj9TjflyWyHRldJxmwzQsurC9dlm1UO0kur&#10;J6+urDwVz7lQebrn9ZzCd5ebrvGdvO63DX75On1y8N/Z89zyzWedzum8+55fVvaM0ueFMx9d+mA6&#10;obCuvbEd1ZVO2nj7FJ42Y7KZRc7+qpx9Wyvdic9kXWVp9JX3Lf3SIe04rGfU8afrer/kUh2E6phX&#10;54vk2dlTP01GWm0vEVcfKhMb1bZ3qo69vKqsLnJchITVh3O6nPPhhNxGCDwn0BxBkQMLp8bYCa2E&#10;SY289QJJ8TyhcoTV9RYpLhneCBp1KZJTHHfdEQDtfKew6oWpJKp5jc/QyYvO7UQYjX8EDYetIaES&#10;SJE0VSeG9zV9wGEdkmhgEtSgeMrnlNsZEaVD3xR0ziTfe25ZXNBQnQo87zL6zhCrzs47wsp3+k6P&#10;jJ6mhySmuWkiqmtzHK0x4FHhWaeaRma9eJ68uUaBYSycjKLy293IucZFYd37XDjqgeAZROXdwpkM&#10;SZZ8o+oaZDOkel7voz5Ivt1IgBxp15ipx17kRXDr1wjqkkZv4uk0aI2VYI2S0sFy19rrMK2/lpx7&#10;6Za++HpjzgLPrXGzZ7x8yuHpSnvPvLoycQ2Vji7d7sj/PfVc6SOiu3Td5U1HXYslaXGjTzUWn19n&#10;Fg/R879//vWC7zF55rmXB737qyWszrlQA+3vfqhOMEfi3LRGwXVc8JrqhGEkB9pRWDbR2SDZH1eH&#10;JhNy0hnWnBdz4j0H14igqyPX2ebq2mRPcsej1TPzrbr/oqNgDpfqgnDvYpyMV3LWE+YEK6zsg4Xn&#10;+xiP9Ez3TD4kp3LsTaakE9RHlbUcEn1mgTLRVR+C/17C3sv4XbrOea9kvOu9Cq+yFvmUw+gIqzpE&#10;zdEmkdR+BCpDR2YE1YmIrweVvemPmyqpelDdqH2R02U7i/N5xWsjAkQi82RTUc0hc+TYhWH9s33q&#10;eoeXJnNivXJwnQ3qVGvnkfk2AlbDcJIRyYrqQfl3eVMdRxu5ZdpsdF7ywzqxZ1VP3bqr856y6O5J&#10;vr95wvrF9kb3VafMN8uuy0nnNVce7p7ZNta3i8flX2Q+RjMRTA9cuZktIVxHg9Nrc7Ala7r3uTKT&#10;TLrOCT0vx1h6YyNOFp5hebSpu5ZWnVO2vQ4Zk0emxRzuND3j9iWw2S1pXp3zGdNzwvTc03cfapus&#10;rhW/0m16xGeURqXP8sU4vf9+fA5OJwTFZXlTWvWMheUzRmREoiivXr7dTB5et/QpfpWfZNbNhLB8&#10;MpxmsdloIeXeH6FTGfq6KR3qJlfSUS8NDGedR97zLg7pikuD4lBY1WPfJKyufMzualmA9FMdBMqX&#10;15YrDSbflAe/vfFlyW+X7f2ERtzNfprsy24I+u/k3t5r9U4b5tWT0G0fXbm7/DG85Z/XWAZ2n3Hq&#10;qPRa/fFd0h+3d4tXd778eGWldyqcdEJhFJfv07iOkm47Z3JjHaxuszOnfywbpdfawg6Lx/kMVdZG&#10;WLunWZCUHXvG5FTtpOTLxa9lR84ua7qxBiK88iBUB5ZnlZ9XH+66q1ubocDrf2sdX2i46AirGUeD&#10;M5YmOGaceaSSaseuKBo255zxnMdIHiN5zxlmjQ7RkDEOCVmEjGwOBZ0C74yqlEQNEgVcysVwumZC&#10;r15Ja5g0vdhTHPVmmtHlc3QsYqU4ilfp09QZE171srbTgSFJ5f+4NJFbNi657YhJkXMjQWf+qGwy&#10;GjImcqxsXQavmwG4qKA6EHgu42BGn0e7dr4RVtfouempTAPrX42hDJ/qT06kvueoOpUxtoaf9Z1I&#10;Q6nG23rD0yXLruFUAxFp+XCyYw2ryQeNrOJR4y75NEPoIEfYyZkMtJ5RWP6X3JpRZ5xqmBVeRt+e&#10;4X+TcaZPDSfjtBFW5Unv1fsJc0R4LZ4GPJ5pjcusZpmLAFK/lDbGofRaD706eJQWS4dkVw2j0uPy&#10;YWlUmhSnxesaP2ss/fcqDMNH6RnGLbip0mrQVN6MV0SU75e+dxEkpi9aaVJ5C8oPj05mFFbP6JqD&#10;X3/nnve83/O/f+3vB+Mxeea550Ao7q92SrDSq4ZecumcAPseKMtDxMGcRCsvli1tn+2QyIZcx6gc&#10;2Tymj3VqTg3ji1K5+jaUMutGWBRG9opHyb2mszKs+wyX6kPnDGdlx3M5ZtRlTTE1p5v1qg3qzBni&#10;dZM1QnXviJnyzrgkRxYvw/K5aN63+EyeaDstXpFDPaP7stFMdw7zaNM2RVhF/rQekGHV6045jk6v&#10;5H0SSaXV8uCRWdMx6avK3L3LCDDTpumV9i1AyVQaHV/ej2N8kjPrFDD5lzPjHGWNDjkHSG0E4yIk&#10;85JjxSm5V71LB8zxomNkTpu9W/mvJank8xo1Y77jbJoaQZmJ5/tlV6I0O0j1qfJimWjNo8rTnHjp&#10;jMrZ6l0jsDVsfxRO5aDRBObbbCfLI7MS8fqOItOseGW3lH5b+5ym8CS4avsYNoo2oO8RVlfuZkN4&#10;3jPNZn9UzyaHKn/qhcpIdan7LA8jtJJzXWO7LllQJ7RGnWMySebTWnlP91l3Vk+sC025Zzw260bO&#10;tGffTUZk/3l07QLve2UuvYjI6WS8jIvvkE2zdxHSN/kfsp2SwQjWZ6Q2fczWVO02hm9BEvMVLx8k&#10;h4456yiJ5d413VJ5V3vA5+2d5vcobUyX9E5lQrvQJUvMi8m40qZ88X2+jtgUdpWLytArU5Wz5NpG&#10;YSUXlm53383m4DOSZ5aD2TqSabP/ioPvlT7bSK7KimWpb91bvk23RVTde/13RTLNpkcWjvli/ZkN&#10;4T3pmvIjfdfu9dahoxkPWoalNDEOyZvZFuXf4nTxfhF6k9VvlrC6+GT3rLOE9S9/Vu2wkwvZfteZ&#10;GLagDKHzizBqXiFCF1D/+Ixkz8qeeffr2+RE5S2dVZlQliUPKksrL8qPjS6ynG2KOeVO9RXBd8sH&#10;kGwqf922lM+afFGntIzB6tYvE6aV/22qsq7b8y5vflk5XWV+PHsWz/fL9ps/o/ioD1Fa06/70i+W&#10;uWTL1y3zJfS8wtmGTOpcYr68zp4Yxcdr2ijVCC6vyfb6nVL6Jqyb/eJsgmynlYvSZ/H78uhgusM4&#10;zA5YpwGPXp4CXGyEtVd0C4sJh4SGDYoZTAqcHFj1lmjzAPXAhVNx3HU1BBRkKkFUdicFmkRDzpwE&#10;VvdNyCWoeodzSPSpDudUaIqUlE9TBai4MvJmGKnwUgI5dYpLAkuBjkmnUqQ1W295fFq1KVE4G594&#10;EtZoNmpGbGz9EhsZb9qaOYtmnGWYeub3YoAaA9cgdBt9Hu3a+UdYJTuhdDLCctSDJ+PKus+hk5Ct&#10;xrGa6apFojazYDpV93EMY2uLSAJicmTgnNFzxp5GVwaS0DU1qDKQzol3vaPm/MqAKrzkV3LKvOuz&#10;BmZwPfmT42A7WkqWFc4MO51Oyq16Iq0hYIOkRsAaJcqhW29FmIFmWObJphtJb5QmM9BqiJgGnifl&#10;qvzdFDkboWH6VC5GECjTis8aRpWV8unVqzPkPWD1JvAeGy7rPbc8EjzX2nCVj31ygk6H6l0Np+sB&#10;VcOsjgKVk9Mn6aLlQ06M4mCZy6lRo6t3q+H1v//o7IZLo879/37Ynvf8878dSpfkmedfG2F1UF2o&#10;zPwpi1YnzJNzIpoQRic7MncjwrLodOd2IGRBJUbOLkXInDKEzauyb0qbA816i9K3XCVTrL8Y2lfl&#10;w4gPyzeRjq++Q6l69AmrjcpYvhSO6aDtk+xIZvSJjqg0OpCqA6VVhIxHg+TcnEuPhDK8nrOwJndK&#10;uxxpvVskjOTAwvIZplP5dTIoO6yRTcah8lPaFJelSTKoUVbmy64zP8yLyT/fncTr0je9Q7uzWscH&#10;ISInx03x6Z1xaSSAikvEIbUKI+cW0Sks78qjnCbVrbVFWh4iB06OEOVX5NNGSRmvERWG1QwdyWiC&#10;ylfpNodHdUlnSm2OlRPTw3eq3ZA+azZPOOtI9R2xoAIhswoRzjTI1linAK9HZ1QzPVVWRiKssWmq&#10;E7VHfDfzZ9+tzaxi2mqYdo1Ke6Q4XUtelE7m1ydfGtmzdfgiJnov88Z3+A7muW2Vu6cy/6bXsLK8&#10;PHvy+TTrv7MTZoOtLVYdktQzvwnp1SzbMupFKUbNpsM/v4SyobpgnZLIR9ta7zb+Z5vOuGSnbf2b&#10;bCvzHst6jaaOhNOexuWvx8j5Veg3ZRn6T15KIlGBaOpeJOthxPQVvL4CA2dV0FFm2VGGzG/JZVpZ&#10;l9GMJzZnPdOojgPVP30S+hChtOeh9C+GzSrFoElLMXBaAUalMR8mg2yDpCcmp0wz5UlEUe2l7JC1&#10;RywL0w3Kp3RGn8iJZ3iTS+qpdCFRz6dVYWwey48+jO7pczvqhDffh2VhbQOhDq4Iyq6tIVcc1AHN&#10;JItVx0eqbFwz00PfR+/3SIob3aceUeZCWNYjWNYRabQZuSJhrCO2X9aRKzIm2WbezR7r/UyH30nr&#10;bJCDzk1f9TzTJJ2Mps7K9ume5MInYV3PmKz0jt5k9ZsirE7PWHdKs+yKytDilD9Km2BtfjOGzCrG&#10;sGvXYtbajUiv2UZsxYyC60z2QucxvZIRpkmfiHG2lL4K5Vd6n8S8JLLs4igD6mCPkdx4Zac6l/00&#10;e6u6kW5RppQG56/I1tRiNOVAM0UkczG5tFeSYbXvabSfyoPk2uqN50QC69fyxPhVd65eXDh1dto0&#10;Z94zkkydMx9FOs2yjpd/IjlU+TPt6shUPOqE0hp824SVz1k90w5Hmz1m3JIr2kR1aGoH7Gjm32Zl&#10;qr3z5Ff1Zp00jNd8MO9ZS6OXVmvrrO75DN8dzzikR37991aPFxsuKsLqFF3CKLhzNfCu95MKRaG1&#10;HhY28GrQJcAJUiIqizkEdGzVExOb24xwOtlxeXTENdRP510NmYimzWk3oVNcnkHndX9Ouwmr3sWj&#10;raVlmlwvoRRPjbiEk8pCo6+GP57vse+SMX5TegpyOOOOyGtHCOOJohIbQdHzmppApXI9sSI03cat&#10;t/K4cKH6EnjeZfRliJzyn38jrOrR1uY/PKpRonMfk63RGznlzvHViEYcZS2WdRyXu96cl+i8Tspi&#10;K+WC9az1zDSAZqBlnJVv5s2MujV0ciwdYZWxVZnYCBrfLcJm5SQj7cmqTftkOjQFMZzhounYhFOu&#10;5BTLaMv5iaPjIyciQbKpBovyrYZLMm+9ijnqwWyzhiEmm2ml0U/guxKZPuma5DlifiEi1Ws7dy0i&#10;U8qYfq/e1LjIwVba+X7lxW0kw/9Mk+XDK0PnLHrguY0EE3JQBOuR5TsVVmVgjqAcHa0TVpkScdkd&#10;Vv8iyW4aJRsU5tE+L8Qyj/BGr1wD+JfRla5zrvW897fD1Z2ds46+LsLq0qrn1TDLkWinDWph/dEW&#10;sfzMscxSR10HRs2vxuCpSzF3TQuW1G3F4todSC3eglHXFmDkjEKWq2wZy4H1F0EZ08iGnEbZV3M2&#10;CHNMZd9Yt1GM2xE8vl/pUZ3zGC/5phz7jbwR11TaR/5XOk0mFNaO/M/3xUuXGI8jm3yWz0TS6RxN&#10;vXEdLM5xjqWDpE4Xs8d8j+yn7LNb28T4NXIsuTVZY5y8pnRqhMnsPMtGeVE+5WREq4yYBns34/Db&#10;HRFv6+zQu+TIMd641ApMzq3Eytb9mFOwETFyXPWc7Lg5jyQWdLAjlB6SD7UBGs2QM2jr8giVjZFm&#10;1reIuUitIyXa7KyDeaDdYFzxOYxXjhTbuFDKdKgcf7UhKTW4emkrVrQdYBo2IDal3GyGK1fZhWor&#10;P+U9wkYltHO+dJ96743SykFTXlXuCutIl8ByZtlYvVnHlMKy7pg/3xk7yxnvAXdP5XoeEFbKq9Bb&#10;muUUKz+yQepASWIZJJI8hc1ajtBrFmH+mnYsadiJ/NqbkFLciUETMxFOu6fn40kYYzXKSXtjszyY&#10;10jWsRu5a2I5Sr5ZZtTDkQursaB0K/bc8yBu/PGvsLzlAAZdW4jJyzrRuucX2HX3gyi78ccYn8+0&#10;Ur5saqd1arIeVI60efJpYljfVm8irSSkiayXss234cDd96P9wK8xbdVmhKeSADKvGiWKExFQPukL&#10;JTBdNmpvPpJrP1VGNmJJ2dZMgSjeky8lHXcdUwwrvSGJ1OiZjczzKD0WKbDRJrVxyjOhDn6NUsku&#10;iJwkWJvTbGWVQHutTvx4dUIa8XDvjKDMj8+vR3rF9Vi8bq91FoSnVNFGMS62leGU9aj8DpJz5idP&#10;gwZOP5Uv6aXkU0e1XzbKK9tJnYmgfmsWndpKfUtW7UmEPSe9747jXNk9F+cXYZWOMn61g8yD2Vzd&#10;MxtLvaYNG37NYsosZe0XD+D3R07hyKkzePq5N/HYMy/hpjt+hWvXXIfQ+RXmn6jsRHzNDqlMCNk5&#10;s/GUGdlF2bqoVNkFte3V1BHKOWXUjbY62TGfhWWvTpIk83+p66xXxam8ikzLt9AMKr1DPoR13ik/&#10;XrukNBjx433lydoQQvowOkczZuTfdFC2NbuBPgBlUsur1LFi7Y/qXu9WxyfjEGHVFxvsW62aMq8y&#10;U7xWVs62+R3g6uSRHYxm3qIofyrPWOqZfLRY5lltj2RcMyQlR45fSIb0Xsm+BrV4ZPrjZKtJsLt8&#10;ogAXH2H1lV5G1I3y0CDQMPgfuPdHKW2nMApOEoV0LIVqNAXb1hNS2CIo3HF5akxoTBmPEVBTIBk5&#10;Cj2PUhJzFq2xrkdSRhVGZ1Tw6BRDZNRIKcNL0KNphDUS5abVMU6tnZNSSxktnXpXAw1nI8KlFIvk&#10;bNB5oOOlb0DZ+gtzqnVUL5mMmRRPitt7eVy4kIJ7St5l9GUMde38Iqyu4eA569gadRk4ObxyNCRP&#10;MpBMVxLlI3xeLQZNWYvLxq/AD8YuwaUTV6D/lOWIW1iKsZSlBDmMNMpGztjAmmwyfjUm5ljKuaUM&#10;qQyMsKqhEBkRYZPzSLkUYbWdp3PoIMpxkkPD5+UYxDFOOcRyQNUzril+cdQXW7thIyhOt+SAmGPL&#10;6874MhzLd8DUNbhy3GJcNibHnBmRq6mL6rB2w61Y1rwHo7MqWBdqwJxOSX/cTAHVHeOh7KvX3Scn&#10;bpRTaRPplgMsPWK+eIxQneZSp1kWcozk4MeoV1b6x/8aJZKDf+mExfjB+HwMnLLG8mTrvtXwMpxs&#10;gBoqa9yoW2pY1UjK2RDMWVFcTO+5vez6b/XrXfOv//1QuiXPPP+aCatGSiQPbu1QJ+ORbVTZa9SF&#10;zjCvj5hVhmtXtuGnDz+Bx0+8gJOvnsGJV97Ek8+dxj2PHUFWOQnYvGISoCraMDnjTKM1+KobdQB4&#10;ZZnLOmPd2oi+rinNrDsbJZK95H27Rsip1CiiTT1l/Yu46lzOrxxrtwGMRlYk/ywXym2E3s08+fWW&#10;IOfJnFP+Z57UMy/7arLH+OQQuQ5EpovXI/iMpoMqTsm0ZFs9/tY5Qt0I92Wd7w2ng2YOldLP+8qT&#10;HBLlXWkxORJ4HpJSj/E5dbjnT8fw3Fvv46Hn3sBSkhCNxqnc1R6EMQ1ReTpqpo7qRfXDtHrOvxt1&#10;lVwzTpWBdFgjsnxHGGU3VOtHqYMxJCCXj02n/cjAYJIcTWVTR1l4Si1mrGzGwy+8hmfe+RB3PHwM&#10;s1bRcZpfZroufTD9oW5oGl1E/kaEkrDGq8OWabBRLjladOa194IjWtJb2giWQxKf1QwRjRDrnq3L&#10;Up547NUZ7wF3T/J9/hJWk0nm1ciq5ZvllV6JUdPysXzdTvzwvkfw6MmXcOy1t3CE+vHUi6/itvt+&#10;j3lF6xE2t4B16WTH7BftvohaOPMbzrrXmjl1Wo9mfBr1Fjlt3f0r+L/bHzyK747JxILi6/H6x+7a&#10;74+8iGuXk2AlV1KHlG7qMZ1+LSdSh5xGt8bRGU6gTyKHOCqtFFcvoQw+ctief/MTYGndToycVWK+&#10;RQT1XkRNS5U0PVO21+RO9SUZpJ2Vzhh59MJrRMq+9apz2Svmw00vpQ6o/tVeSH9EHiUzkl2Gs45G&#10;kw3pIMtW75KusyzC1TlKnQmbV4bLxuXRdi/CMKZRHaPSk6HUmTUdu3Hs9Fs48dYHaN1/L+LSqk3v&#10;RlGXwrI7qUfrWa4iDIyb8Vq7S32Kp/67jl3XvtgsOdaJLdVhPkJ4jMpZTxnvpA2QvCsP8hsYju2K&#10;nj1Xds9Fb7L6zU0J5js00KL6MfnTe5km6qh81OGTslFz/T6cfP09fGZS8fnfnY89g/5TV7H+GJeV&#10;mWSA9SbbSlmQL2p+COtNeZL9kNyoMycmtZK2oYa2W++VXXBlbp3RTJ9N3aZNs5kIPFediEwq77Kd&#10;ZntYdkZQFVadLvQP1JmnTkt1TLo217XDSp91pFHm3XR415kuwjiaz4zlde0YLJlQp6r5GVZGajdc&#10;Z4ltwkTCqaV4kSKZLDcj6jbaqzIkKBeaNak44nJdB63Wuto+NYLXPmnGmviGbPZo+VbSCQ1C5G5A&#10;hAYvrAxVJswP0+JmygS4OAmrKQDPpQQ0ShI82zyCxkHrbTR1KWpOOYZMXIIrEzMxaEwW+sWnY+ik&#10;Jc6oGKFkHBT0GBrEMfxvU8+oUNYz771DiimFkkGRwGpHYAtnhohhdZ+Nia2joyDbVB0aQzPeukZl&#10;iaVCybmXc2cOeK7eS8ViXHEZ1bxGB09GQgLvN3qWVz0r51/H3svjwgXL2MDzLqMvw6Vr5xthdTKZ&#10;mFZFx47GjXJjBjNXjaXCNGM0jehlSWmYvawJt/36adz/+DHc99hhPPj4Uey+83cYn1KE8Bkr6JBo&#10;fShl2hp951R3jfpQ1l0jQDLA+FUmNnVWzibDy7hbbzdlTrIr+QvnUeu2NR1Njb4IccjM1Qi7djlG&#10;TV/mGqdcNugMK5Lhy796KG3avBoN9SwyXcOnLcLee/+A3z55DL879ixC55Vi6PQ16Nj/a7z04Sc4&#10;fOYDNN18H4Zcu9LKRCPE/lQdGWulz2YkUNe6Gm7TX72PaWRYt0GBg+JQWcSmVjHNazCS6Y1JLiFh&#10;kNPNMiGxj5q3Fg888wLufeootv3sfoy8dgXLSvoonfL0Snkwoq+p+Gf3dvqkVPruGkd3robUyJB3&#10;7asF4zR55vnXTlhFMGvpDMoJYSNqHWJ8D9+ZmFmFyLlrcfWiGhx/4y3Phfn87+DL72LOCr4/ucjq&#10;TPUaxQY/KotESXXG9BnJlOwp/dJXk0vWoaaAifhZp5zIIsOSuLkp347YiohKt93MFObVSJNmAzin&#10;yTm/tOt0AByZYN4YZ6JsKZ+Rfpi86d10kGLS6bhQzt16VYLvMtJsukDdkfOsmQPmlDN+jR7wvhxY&#10;jTpGErHKH/Mm4irSLaLsrzNXGsPUWUKdktMSktqEq5c3422vvN4larbdg+HXrqED5uKx0SO+O0ZT&#10;adXxmU+Hh05SvE0F5bvVdjCdcoDUpskJ1HIS7YOgjUJUd1ELyjE5uxK/fORJ3Pf0Yey69zgGT11C&#10;u0dyNKcYuVXr7f1yTg+f+RBZtdsRPpeElTbR1vlSX0Ty9Y7IvHaMYrnZiCrLyabWZW+wEawI00OW&#10;MfMtm2qzQ+jkRbO9kh5JflQ/6rC4UAirS7PaXslWPe11PQbT4a+4/hacfOsjfOiVa8/fB8QDx1/A&#10;4ClLGIfr4DOnXuSSZFJfCYiiUy4Z0RTh0bSh0oeB0wvQsvPnFsefidvvexrfHpON+cXX4fR77i2/&#10;P/gsZq1sQQjLKZzPR8h+U36TNB2Xci7ddrMk9N4mhJM8TF5Ui7v/+LQ9/8YHn2Fl/TaEzi6m070B&#10;YZq2LF1iPjWd36ZjUr6iSXZ9Z9qm0astMf+lDbEkhhFa9kR5EcGLpF6HppIkSzfoY0nvEqjXtg7d&#10;033NelFcWiKgtdRJPFdnh/Q0nOU8ekkbRsxag7yGnfjt0ZP4yaOHsXbjTzFybjnT14YB1xSjbe/P&#10;LA/63fbAkxhHWxWWSrudT6Jp5JntAm2IdFwdOzZtn++R/pv9UH0qf3xnJMm4dbwonXkk3MyL6xB1&#10;z6iTy0guw+q53uWmG73J6jdJWJUHzXRSfFrLLhsjohdy7SrkV27BiTfeg/pAPiX+dOI01jbehNn5&#10;lbjxtnvxEa8d//gjjM1nuVB+JEvqJAtLqcKgGQUYMqsEQ2aWIHQhfVTZAkJ67HeAjc4VKaVNobyr&#10;bR05uwDDZhVixNxS2jSWu2yqdE3+hTpF+H/U3GIMm7mWKMRQxq/lSOpMlL8TZ53TtLG0NSHzSjCU&#10;9nMU7VpESo2VcRxtlvwhmxVJGYjN7TR5tc44pj+UPs0IIoQ+oQZ7bCBInTQME2FEm3ZrTgH9iOUY&#10;ObOI6S1HhDpb8tQpwzLkM5ITG4mnXQ5XJ4q1A5STXL6DtjcpX3KsvRxoI1mv6ugYdvVyhE5fhVEz&#10;1iB0fhVCM1oQlruekLyy3WH5mDz8TXV84eHiJawUWn+E1UZZJVgChUgKO3vlRtz58DP407Mv4tET&#10;z+OJ517ErnuewKQ8ClCqGwnSHPvoeQUYOiUfIXPWmkOiHhRz9qgko2kU1YOnRtonkDJA1vtI42dT&#10;XqxHlU4y0yTBNyIhQ8W02Jz+bDpfdHyGXEtFvXY1IheUWG/rmIxyjNWmIGk0FjKYzJuMlyOrzBvf&#10;Z7tLUkHMwF1UUGPgNQ5dRp9Hu3Z+EtYxJADxdEa1LkK92a53XcSrAVeOScN1P7oHz5952xqPnr9P&#10;iIePP485JCmRlEGbzivZoeOoNWo2jdV7h3We+GAYW7/Kd9joEeXPeiEJ6zVkA6H7clSskSdRFFld&#10;3rwPddt+gvIb7sDQeSTKi1ponCXjlEE6M5pOaZ9lEFSWlO249DJMyi3HibfetgZQv5lFN2HItNXY&#10;8uP77L8c9W13P4oBUxcjXs4BHZAY9dDKIWf9qNHR2l6RVpu9wPdIz4xIMH1GVJlfkRkrWzlkKWV0&#10;WGpQsOEONO68F9csIQlPp/NMh2XkrLXIKN9k71YZHjr9JqYuplOcUmGflQplnsKpyyKt2r4+KbuC&#10;ZUA5YcNovfF8h97fVY889+Ff8/HVOtKM3+SZ5yzbr4+wKs0sd5aF7IpGz8JFVli+Gt2MS6YzcHUG&#10;Xvnwoy6n5tTb76CorgOzMpahcdMOvMT61m9x3XqEz15B+SbRpcMwfG6FOZmDZ6ylY7GatrOQtpIy&#10;JoeCzoEcWTmQsqWxJEk2Ksf0DJ5dSGdoLZ0hkt9ckU7ZORKz5Eo6MbTDdJTCaL9j2NhrZEQykUBZ&#10;sunDfD5JmwLRORlOOR5yzSqE0AGyzcv4bslY5MJSOul0IGauQPSCCjrLcmhooykz2oQpltBUMSPV&#10;JGkagR0jR0mdh5QNOSJhdMDV+65pk+rxF1kbncuyZL0MpWOidw6nw2MOSH47nWnmO7UUzTfux+8P&#10;PYcbbr8P05exnOezjaGDr7rTbq7DZ63AqJnL6LQtYzuw3JFIEWbLZyPCkqsxanYpRkxbgaHTljJc&#10;AR0eyjMdKFuvPmsVVlR2dtmPN4krE+ZhAp2p2PlFmJZVhutv/jkeOPw86rf/GPGpJAEaPVU7yfyP&#10;YVsTQrIwbNpKDJ25CsPnrLGROdtILUujTh3WVsWwvuS4qkyTWP4xtLEhM1Zi+IylCF1QYI5rVDrr&#10;l/cuDMLKOlanguwUr40mKRw+fQUW1e/EsTc+6LJ3j514DYvKWjBxXiZatt9i9fA6MYb2TCPf6vTQ&#10;+nAtjxg2fTFlZSkGX7Mc4SQx8jO0TlijiENmlqJt+10Wp+K4474n8S8JaZhfshlvvCNLRsL61DHM&#10;XNGMkJQ6RJnjS/1ZWME4l2PANDrms+lw0+kfs6iDuk29Tq3HhPx63PPIEXv+tXf/jFWN2zF00mKG&#10;K8Zg2unw+fQz1H4ynSrnBDrfNm2f7Y2mfw8nkRhFDKd8hDDu6FTNzKDsqb5ZRonU6XjJBvXaZrho&#10;FG8WSQr1X4QlkfUrOQubW4KRdOJHkMiHshwjSRKkoyIx+hzQyBnLsH6/I6XqCPjhg8/Q/1pKeSNB&#10;n1eD1KJO/Oy3D+H+x55BdtlGRC8ssXrRaG28iDvLQVNdw69dguFX5yOctkejeFrzKz9NbWASdTqJ&#10;+jWabZ7W3qojOYS2Z4RsD/VLo9VjaHuikquMtEaLEPdi989Fb7L6TRFWPw75qTYNPZ/ywvpUR0Ik&#10;9fxHv3nY2kXhkedex9j0EtarbFcpopNLMW1lM3b97jnqtWYmkZSmVaD/xGxMWtyA4hvuQumNP0fB&#10;5p9g8uIWXDkhx2bYSNY10yuERPLbCem4NCmdtnaZ1cWq9ltQvvVuLKzcjuEs61G0Z2p7rbOQtvN7&#10;DLto3W5Ubfs5qrb8AvnrbqZ9qqKMsX2iXMkHGHD1KoTNXoulLftRfv1dKNr4I0xdtA5XTlzEcNRf&#10;tmHqPFGnz3cSM3DFuEzELWSbMX0JCjfejqqtP8fsteuNFIfQ9mpUPjq/EyPnFGHAVZlY1rIH1Vt/&#10;ivLr7kB+/V6EzqukXK6jza9Dv6nL8G+xC3H5xMV8Rxt9iE6EEsNIxH+QuADfT1hAQryScsJypy4M&#10;umbN/5+9/4zS6si2RNEz3vtx3+hxu/t23z51zilfJW/xkN5n4r136R1p8B4yk/R4yMSDsJKQ8N7L&#10;IAMSIEAGIWEESHghQN5L88254tvpSBAqlUpQqj3G+mJ/sSNix45YsdaaYalD8zBm5mqMnbceBbPX&#10;o3fOPDSKK2Y9aG+B6dY2xSf/aJv0VqZfIWCl8iO5Butcd6+eHwrMnsMwYOJ8vP+dU+qewtGlXqVV&#10;u95GRCKFN4VUMMPmsXGOX/oM+pevIXPm01gq57tkeBXRCCs0IKq1QjqHyYSLAKkMCCk/KSsTRmRI&#10;GmoGmMjQGnHVyI6m0PgllKJt9hQUztuMact3oa1AKoVuc/XixGtKhabZOMXp0tL3sKFL0LHB2ft8&#10;3/hj6XplWD0M865G+DcIzZ+PpAx8yuE2AKwaddcGMTadT3yitcjp01i3U/AAhf2MlTvxCXnP40UZ&#10;Kk9ueh57j4tDYaMzq148gYbts2ncSOFpjfUkm04mEKfRHK01sp5OvY98L74M4PukFAQwBTYFFLTm&#10;JJRx1UuudYthmg5L4COD4r6oRLx+8TI+/B74nO/8Y3iqAxZSfFa+E22jC42EhWbRgCWP2vRMGmQN&#10;Og7Eqc9lYrhLPZR12g/Goxues/8fM80l2/bgwXZ9je+D+P0qB62TVe+qTfGhAWGjXMo/+d0MRX6T&#10;pjRrJMLt9CfgpmmI49GEhv3kZS/iDBuuxgCXPvOqTd9pTGMqgoomhoDWu45c+RiNOww0YKFOgmAa&#10;LdpMTYa4Rm4NwKvO5KqN8v0VBojvmfIlQBtJUGZrHsVbvnJxbeXvQfxu42fe/4yA1d5DMoWpkVby&#10;SKBNIZuG6NRyNCEoWrzOTU3USM+xsxfROjEHwd2G0+geTcNzONr0H4fSZS/QuJlhI9qRyYW4r2kK&#10;WqYUoHDuWpQ/sRXFC1ajT8Ec3N8ihYAkl7wp4FpKgDuMij4efw7rCT8aNPXbZ2H4zPWY+OTzGDFj&#10;LX7v1x6tU/NQr1UyOg8Yz3p+nkbHOkSlFuAhGs1RzK827Hi4bTb+GpGIuyMSENhlIBq1y8KYRzZj&#10;0rJdSC1ahD+F9kR0Sj7qMlzvUdMx7vHtGEbjKZoyNpgAUFPAmhNw3t82E3+IjMcfopIQmuD4pxn5&#10;L4JG5h3R9A/thXvb9LfZEDHUI3WY3p9DelubrNMyGc0ISgsWbMfYx19Axrhl+GNILwPQ0iNRyfl4&#10;qGlP/DGwM+6OTkUADaFo6hGNBgfE5uDhVqnoUzobEx/diImPb0a/iY/hN4272lSyEBrN97dIRnOW&#10;fcGsDZi4aAsmPboFGWMX0Sji9xJ4axTpnrDu6JE6CF98952N9r3HBvxv/9mQhlsSgmNHIarnCNwf&#10;0hV/CehAmdMHgQIcAjPMgz+B5v3Ne6Ff0TyMo3FV9uhmjJmzDE1TNMU/hd9L2ZFCfk8sZTn1xx9Z&#10;1g3aD8BDzVPROi2f370e457YgoS8Gbg7KpmyrlIHisfUNn4YsI69pQCryTzlS3qX7VH+amdaJ+ff&#10;fRgef2oPZC/I4H/1yEm0SBjB/I9GcPch5JkRCIsdjqW73iUAGkGZzbIjTz3cOhvtMwsxfuEGTF5M&#10;IjDtnF2KB5qnE9SWmvH8UIchmLl0M1N17W7Ty2/hz00zyLvluPqJxm2BvYeOoSsBa0BiiU3rfSAq&#10;BUkjJqOYdTZl5TMYM38D0goX4L8Ce7HMprKuxxNoTMCOPW9a/KtMpnNWPtokDKMxvQYz2Ia7DaIu&#10;Yj4EKjU7IVgylHKvbudheLj9ILaZtRhHY34y8z5s7CNo0iEDDbsNY13TRkkpps2Sh7tiUsj3sfDr&#10;OhgPNEvG+CdeQP78LWiVnkfQ0A8Pk497Di3HeKYz7bEdGMt22qX/JAKhfuQXjcpNwP96uBmKpy6w&#10;fH5JRfjkxhfx3+4MxYMEJVrL2Jhg9K6g9vhDkw6o30kzCNTpRlmQNYVhstn++1gep7F8pz66CX1L&#10;F6Ne236o33206yilvGzcewzubJaB3wf3RihtvIfYvtPHzMaExdtQxrJoQBnShN8QI/mrUT7qPMn8&#10;HwKttfHqLwlYxbsxTNs27NJId/YM+LFtxQ0rw+F3zloZ6+rVN48yfSR1wFT40y6QHeUXO8ZsJ/FD&#10;QK+haBo3FGufP4D3v/gSH379LT5i5Xz01Te4xP9b955AY8rPcILWxr0KMGDmdrz35Zd4/s0j6JI2&#10;jLrjKj5mnA+//g4ffPMtVu4+hNbZ/M7EPATH5aBFaj5eO30el7/8Bp8ynIX95jvsOnbK9IZGatWZ&#10;MKR8Bd779Ct8+MXX+JxhPuP7r/D9q194C/fTjpJ+rtN5FMrW7se5L77AC/tfQ3Sn3rj67Xd4/6tv&#10;cYVpfsT3z1/3HMtlLPX+BOscTRo5FcfOv48PmJ6+7fOvmQ+G233kFO4kkG4zcDLW7jmGs599hg27&#10;3kSXATMQkDAedboWUF4/g2MXP8DZzz9H4fxtNpLaiIB41Ox1OP3lV/yebyy9j/htl779HoWL16Fu&#10;19HWLrUkKdrsmb+n/XB7068KsJqikQAg44oBjAkIUgRWRYHxo9B96CQc+eg7M8ilEN754ArW7dyF&#10;9790cOHpN89T8eTYNOA7gruan0aH3rhwGXc070/jjoYGlZcB1rQCMpvAZxmNbRmxzvB2DOjyICCg&#10;xtGMbjP6GZiQEqTBpV6hB9sPxQpfb5fyM2f584ikUAlJnsK0ppmytOnNNCpt1z0KMDdqQABGw99G&#10;kGU0S5iSFNa27CapF1Fx3AYebmTN0qKrMCozV04uryo/PddmHyITlFLWyivJlauP9D6L80uQlIFP&#10;OdwGgNWtuZASk2GmIw7KWS/lNi2954CpOHjyQgVYXb7tRQS0SURw175o1HUYQuJG4Tz9V+w6gfrt&#10;BFhL+T1jUafTMBqOyfgdle7vgrrjzzSoZUSHETxqhFB1rd7xul2HoC6BXQB5Oih+NO5tlo4/BMfi&#10;t8HxuL/VYCpR7dRHHkvMx28eisGpK1etZ1vX//XXUALR4cwDjRIq0iAq+jodBsOvVz4a9czDX5pm&#10;4T9D01Cvaw4NsiI83CwNDwR3xgOh3QmC1Wudg4UrXW/5Z2TuRRuexx9oNP+eAOO3YUm4IyYTjbqM&#10;plFA5cU8y2hpTMVZh2CpQechLCf6Z4q/yxDI9Op1G4WHadD59RrNcigiwI7DuPkbqZDsFViyfice&#10;jEmgkTiU5Utjv1ch7o/qhftCu6JeDEFFcpFtvuCOjmLZdBqJP0Vm479CUkhxBOjxuK9VthkWGnG2&#10;dzOsdlat22GAjQ4Ekafub0lwQ7DyW9K9LTIQGKcNbBxfKbzXNpzr0bV84VH1Zwxr/Mz7WgFr6d8H&#10;sCpvbDuOJ8eRKMdo1IT3mYGIpKl4IDLJylRGuQyIGU/sIHjsZ3kLySi3NZ2NkyagEfOgGSKaenVv&#10;VCK27TuHj77/Hp8xnuSmOlt0/zKNj8iEPAK0MTT4h6CQwOjsF99bx2HS8LF46a2j1ukgUufNG2c/&#10;xX//w8NY+fQBi6+uG7nHrnyJrHGP0YAZhMbk69kbX8FFCs9LRGltk4bjxEcfW9grvjgbXj6OPzZq&#10;hfU0OPT/Kkl5evXMZ4gdOpc8QsDYJgNb3z6F0999b2FaZtNgjy1GNL8rKiHH3nuRtGbPGzRIhjL/&#10;Q/HIxp3WZssXr8KUBZvw3oefWdreu597+zP8Jbg7ZT/TIch+kobOJfo/e/wieuQ+TsORxne3keg6&#10;YDIOvHveykrfrVE5pXHm++8I5lMRHpuLg6eu8tn3+ITfqHAihTn4/tdoO7Acf2ZdvfzOGXzOONIh&#10;xKyW1pmvvsKRTz5H5oTlaJVahF1HLzNv32Ht/pNoPpigI3ki6nQfgfYDinHo/EX7TrX9T/ke3V9h&#10;Qk88ewh/CeyNpmybkTRe529+yXRn+dKNBLbP4NSnNPL436u7tXvOEPhkU/5QbxC0ip/F49UBq9cm&#10;qjwjP4o3flHAKpBN8oCqtQ+1OZLrYJ4E/9g89BoxC3veOVchs1MGjLTOM00r1VrjMMrooLgxbJ/a&#10;MGwa/HrQTmA9bnj5iJWrV4cqxy9Yry8cvYoH22T67IHBmP7YRj4hGGY9bnzpMH4X0wcJOTNx9WPF&#10;diOsXYdMwcM0zrPHPol33r9q6XxKEu9dZv2pLt64eBn3Ne9L+VSMtv0m4elXjln89y5+hL1HP8DF&#10;z2hM8794RflZ9uzbeJD6QR2fmuLesPNwZBYvqOA3hRNk/pLvuUSZm0AQHch22DytEE06DcCJTz+z&#10;9OIGj8PhS99ZOztLcJEz7Ql071uIk0zoMnnUS0vPlc/1B89Qxg7DX6gXLlJ2qNPlO8l0fscXBBtX&#10;vv0Gzxw5TYBTgJxHVlo7UzsZOmM5GscWQRss/VeTLpi7bh8+ZPrqHBUfe2V9+NKHSCtejPvbU4az&#10;TnoVPI4XTlyyb2nWsw+effWQ5VthlZ8PKQfihlPn9BxJueg6KzTCZ7aG8W1N3nF0qwFWzb7Tuk3Z&#10;HgEafcycjoc6j8CUx3eYnNB15dOv0SplBJqQP8OyphOwTrFOY/tOdbAnF6Bl+hise/FVX4zql5fO&#10;qucOI6DbUNRj+uXrXzM/leklyoeql/cvf85ShPUcgvti4vDqe2cr0ql6nfzwI9wV0ZNyciiyxs6z&#10;+qqemrtY3ZiwZAfrawRtphF4dPsh94DXpY9cJ0/Na0DpbNoYLvzR85LM117Hr36Iv4b2QOdBUwhe&#10;z5nfgbfeRe9BZbSlivFQu6FY89wbFXmfv+YlNGidjebJefbfkw9VrynLN9lMHNnxMeSpGJUxZY2T&#10;i/+iXxFglaE40UY6NXXLwAsbvwxtt7sin/UaiezcyT7WARZvfIaKIh11Og/Cn5olo/2Imeg3cxOB&#10;52QbDfifdwf7QgJvn7uA//ZQG5u3L4WqDZMa9xhMpu2HoIRi1KeB/cewBPxXYCz8KOgkJBrQ0L2D&#10;De7P/u1wV+O2uDOgKxtgEo2tYYjpqzUFJfiP8J5YuPF531uAyQs24AEqjfvbDDEALFIPXx0a9n+m&#10;Uf2ngB74c3AP3BUVT4UylIqeQk6Ag4oyhgBF2+v/PjwZd1LJ/aZJVxvF0NSYRm2z0KBtX+ZttPXi&#10;3ttmMMFBoSkmA7gG5sajQY/hDNcHjVpnuZ5ybdzB55paqrWSCm8HL0upyeittS5+bpJAdQrhVges&#10;UjZSAAEZ2s1QIzfaBECjWFPQgADgye27TOBJrL5LjelPXgyPy4V22NMunAEJJajTbjAadBqOGE1j&#10;JVhr3LEflmx65Roh/+TmF1jfSdCGEzYFMnYkShduweLN+9CjXxFiumbh5EVn9Ojauv8oQdwYNCaA&#10;6DhkPMY+sgZXaeR66U6csQiLNr6M3iPmwL/rcCTkzsaTLxxHypg56DWgFEevyOwAylY/h0adhmDE&#10;tE1YvOY5zHpyGxp0y0GT3nlYvPpZC/PJF99i0codKJ212P7rukKJPrDkcZvqGEBeasxv6zdxKRat&#10;fwFPbHkFfsy/lR3BaqvMKZi8cCeWbH4NWaUL0KhdKgaOX4L9NLy+8gHWV48ewdLVm9mudxOo58Ev&#10;YSwmLn0GC9a9jJFTViOkxwjyAwFgPPPWLgvjFm3B+4xbtRyff+M06rSIZ96HIyybSj6evJQ7Ayt3&#10;vIHM/Lnwb5OAlw69Y2GlKF8/9wlap45hWefRSNEI+iSbFqs1iJFap0z+dDs6k+98hoczTmoa8R4x&#10;3M8NWJkPt0OuM9DtTFv6aQaAtZXUqWhEgK5LRXvm6keIHzEFIbE5ll+3PnGq9chr7ZCmAf42oAv2&#10;vStz2cWp7dpJQzuQ5apR0NnLtlr5fULjtKYRIpCsZ6cuyHysvLx0t798EK3ScnFfm1Ss2e0Mqcuf&#10;fWfxvEv3MhhEJ8/LRK68ZEgp/fmb9xKEleLu8B7Ye/JMRUdND/J3/bhCM4ajUtwovdrnnmPvoimN&#10;t+CkHGx8+XXzr2mViJeUT7mDyJ/1ugxEs8wi7KSho+vI+Q+QQeO5UfcCxJBnXjl83PyVn6qX8v8H&#10;/17k26XOo8al1yrO48+8ivtapOHtSzLh5ck3f1s500FG+MBJS9Eus8RAhq59Jy+hy+gFaNhrDFpm&#10;jceRc++bf8086L/y8cSOQ7g3OgGt+03EppfdOsgv+bBSkjhD0iuK7sOnoUGvXIRrd2Iffxuv03X/&#10;3bpj8Z5AoD1Lm2BnQdYGWKuuJa/g4b8rObBqszik5/ROkm2SSP0ncjvQTqdcG4mS+ZsreO3MR9+i&#10;Q1YJ5XQRQgictC+ArX0kaJXsVsdOTEoRtuw64ItR/fJ4/+n9xxDUMw912g7GNA+wkja9fAx/jOmP&#10;+NHzCFjdW19+6x10HjINv4/OxK43nSyqenl5U3UvXLcHD7VKR6v+U7H5lWvD6vLqWVfvoZPQsHcB&#10;/JMKkTB0nM/32kv8Leo2YCzqteuPTgOm4AOCTfld/rCyUbz/5VeY+MhqLNvubBw9r3p5bXr4tIX4&#10;nV9ru1cY5adq2LevfI7W/Schf9ajPh9g5sqnbPTwry37Y/5KNxukNkAjv7dPX2QZzkJdgpSMcY/j&#10;6PsfWfo1mi++9jWCT4iYfxvc3ewerXG0pSiU2Safa+WhSv60Ne+++18SsGq5gzpotVxCnSEhfctx&#10;V8chmL3mafeRvDY+f4C6qtjWVdo50epcVxqKmzoWAd2HUd+XWViV1+mr36BvyULcGdoL057cCeLd&#10;iqthmyQEdCb/LnOzqhResvaxbQfwULNEzFvuprrr2vryIbRMyUXPwVPw/icKBex6+338Z6M2eLBp&#10;AkbPXo/xT76Ihp36oxll1NqX37Iwuhau2oE7Q7qg78QncYaA2OOTui1p6xJEPvqMk1Gqd8mo8Yu2&#10;4/7IJKzY+pL561q14xVE9MpHn6In8OHnjvs1evp/HmpKWyYDeYu3onDZi7i/bQbb2lS8fOi0hdn/&#10;xkl0G0RZkFiCe1pmYtXzb1bojdmPbcDDMYmYteoF+//xl9+gcM5q/KZ+SzTtU4zCJ3Yhaexy8kEh&#10;9U4hmlEHezvyV7cBfr30qwOsntJxhp8HWKUQpyCQADJ11ARjJl3zVmxGnTaZFM5ULBlT0IhGZn0q&#10;jfpdRiKFRsXCNc7Y1nXlsy8xb/VLmL7+dXQaOgvhibkoWLQVGw6eR0TvoZj02NMVwjchdzr+FNwN&#10;BQs2msFQ9fqANGjqctzLRtk0oxC5BKhvnXeGnq5X3j6LxZtexhO73kGdjoMJVovwcJtsTFtZCWp1&#10;KcboaUsJWgeacBTAadK5P1r2KbAROa8Rqe9o7uqdWLrlZTy+bb9NJZu54RUKgDMYOHUtjYMC22RB&#10;AqpOx4Eo5nesf/4Intz2Gup1GgltrGBrAwictfGNes5tJ1EBwRsI75+XpAx8xsvtAFgFNLO0FoMC&#10;KrmMgGk8jRiWZ8eh2LRzn6soXmPJT0G9S21tmzearTTUIaEpSToDs/2AyTROXe16/Fb1eocS+r42&#10;/dG8bxnua+pGyRTuyJmPKsJLwHv3G1/Yj4dbJmLF/vfMT89k81a9Xjj5uXV27DzkjO4TFz7A2++6&#10;HkcFffLZg3ggOgWvX3SGr647mqWjXsfhBKlOOX7FgJ/70vWMI+/KGjffwMEdkQn44JtKk6MVv7V+&#10;bKGtP+o+pLKj6ekDryNxdLltamIXjYwaWcZ/hvfBXa0H+f4Bh06fx70x6fBPGIOopNHYud8pNV2K&#10;W9PQebBtCvxoXATS8PbZMLjw6Vc4dEJjba78vPI6deUbtM4oQZPYAtbXJB9YJb+pZ9uMHRmwrEsZ&#10;HiRnnNQwUCpIckv8zPufeYTVdj6lIaZjW2SMuZHWsWhCRZ6YO1+fad93hPWtdUBB2tRKbYzt385g&#10;ZRoBiWNt84sBExbggy8rgVLsiFL8/+6sj6yhYyvKTyOE01a8hLtDe6Js6eZqdTZ36Qb8xz3BWLZ1&#10;v8/Hxbr42eeoH52E2Ox8+6/r6HsXkDRmJg35RKzeddDqzntH6SMr8G//z5/x6vGL1dJ/9Z1TqBPV&#10;FkPHVsr/F9+6gK7DZtJA6kVj6T2fL9Br9HTUI2DVVPDI5NHmp3e88NYJNEslYE3Iw7oXDpo/vnRv&#10;6Zc3Fb+pE4WXXz9jeZEdt2XfCdxFsBDTJx/b9jiAe+rCJfQvXog/hGVgxU43EqHwp69+gbDOGTYa&#10;PGHBKvP/TaNuSM5x67AfX/sMIrr2xX/cF4J+o8bj3GWNuQLHLn+HdhkFGDB2AdY/6wNFfPARMzBp&#10;3nIaT8+jddoYdBk4FuedXYg9R06j6/DpNjPjqVfdNFGNyh499wn8Wybgf9+renjZ/HUdff8SIuKG&#10;8jsKsfklF17XR3xP4ogJ+EO9FnjznUp5sGA7DdQOg2zWkQFO8pvxOl39N8CqjhKRD4x6I6yZ0wRY&#10;iyv41DP8a97/fakSsMqN0hFIfJf+C6y6Hand5kINOg/HzOVuUyRd6597A80zta55rK3D1rIGO4uY&#10;gDWGAKFRXBHiRk/xhSbA/eBj9MmZht/6tUJO2RJc+vQLePIwuvdI+LUfgrLH1tl/8dCq5w7hD+GZ&#10;iB81Fx/60MGuN48bYP1zs/7YdeQUPiZzjp+9Cg+Edcb/fW8YZjy5ycLpOsG6+yvbW4t+U7H9Vcfj&#10;4psvWFGZI8fjwfDOeP3EGas3+b/3CXA39dK9HfopKL6w3sDvsXrrc7gnuDPCOxEkH6wED0s27UZE&#10;fA5apxfgg68rwYPcTbtfw6Z972DMrOUonbMUF7/8HgXTV7Id9sR/PBCGR55Yz3w4kLtp7xsENT0x&#10;8bFt2Pv26YrRtDeOXrIR5+IlW3Ff6zRMWezahq7yJzZRVxajUffR+JD2mXeVLd2B/6rTDM16ZrG8&#10;Ky2wJ3a8hN+FJduo8RECWO/af+wDPBjSDS17Z/ry/z2+5k1ywWI0ii8y0GqbF0p+30DW1sarvyxg&#10;1VIf5iNFR2CNhz/97u04DIs3Vu5CvWbHPgOpDTLK4RdfiJgMZwtqJqAAa7PUfCx//tWKes2f/QT+&#10;GJ2OyOxp+H8bdsGu1yt5YcaK7biL5Th/9W77L35a9/Lb+N/126Bht9HoPXgSDvt09u63z6BNWqHN&#10;MLngA6wUZQiijLs/Jgn3t0yn7s2Bf+/R6JU3z+xmXRu3P4vgVj1Rr20f/N8PtMC651+r0N0tYwfS&#10;Vs7CMtqvuj775ltMXLTJBnoadh6F/kXzKgD2DsqxiF6j0X/ianyouee83rnwNZq0ScNd0fF4sF02&#10;6nQbCm162qbfZLx82E2h3nf4PXQZPA0BCcV4uOMAPL59r7UlXY+uehp3RcRiOnGCLtk8jxOs16EO&#10;eIg2WV3moXHvAugMa828CaKdKh36i9iltyj9agCrM/pU+RICNOJSCQyofARWBWQEFhrF5iIhb5ox&#10;k5hc9AgbWVCXftY4QpNLDPhpPvzrPttbvPjtd99WGPi65qzfi/aZRThy2fUx7379bZz+4GpFo04Y&#10;VIDNu9/w/XO98598QyFIV+loKkzJ7DXomV1kR0ToUuP+nBnyGp+uv0QkoU77gTh52ak0ieRPvv/e&#10;ptN4Sm7S0k22uUlgbA669SvFVRr8ysdlumc+c1N0vEv3r7z7CU5cccL96IUPEZ+/kIZ2EYJoeEYl&#10;jMZ5xvHycGdMtu3GGZLldvzUsToRVOISaDeza97PR65O7f52AKx8px+VnnYfDSNg1brkxgRCvYdO&#10;pbI8a3WvqxOVRVAsw9n3kGcp2ETiYZ3pGEKFt2CzUwbiqfeoix9Zvxvrdx+BOrW9ehu3eAuF4xDc&#10;0zTF/nvA6iP+bNl/Aut27jdelFLWlTJ6EobO3oLjVz4zvvr+OyfVtWbj9FffYMaGI2jcug827txr&#10;/t71GXlMY2ArntuP+s3jceCUM3x03dksBY26jKCh7ZSj3qX8vUFD4bFtL+HN985V5PelY5fRKns8&#10;7g7vjkNn3aitrjaDZ+PBWCrT+BJ0HjTW/FRWm146gDbpOXjsmZetLSgd5fvKt9/i/BdfWifRX5sP&#10;xIOtMnjnrn1HT+JOAp8GvXMw6XE3gvEt86RyXLJlN+ZveRXvE5BauZB2n/oYv22aRbkwCldlmfs+&#10;TGX5NMHuqmcOQM3IkwupedMREFdAA4X1RiNF07LNOKcxIODjNmAj71FBeQaKR9V5hs9/ZsDqvVNt&#10;2J2zqDZEIyuDec0oxcNdhqPgka2+LwNeP30Od4bHIyqTYXX8DI1yreXVt2lX0Afa9se2/UcqymL8&#10;3HUG+MMJlEK7D8XIEge6dK18djd+698Fk1buqJBhj298FmG9BsCfMuwPIT0q+OJD8tcdwd3QqGeu&#10;bRy0bP1T5v8xK2jYrE343xF98MTzvpFOXrMXr0MdGhzRfYpwl387ny/w9rtncU9EHPy6DrJ1sVtf&#10;cMDuEis/rXA+/hLSCbuOnqnIf9KImaz3MQinUdIiYZj5KU+7D79jxnkoQcj6XZXTzuL656J++74I&#10;7D0KKSOmGqtIwp74+Hv8njJcx9o8/7qbjvn2mYs2Q0FHQK3f/XpF22+e0JeG9wBo86f6vYfjfwfF&#10;Ijq7HA165OH/bdILd0YlIKBjBvzapaBpryw8tct1dF3mi3oPGo+/hseix4jpdvSJ+PcM/f/HQ01R&#10;r+swNOkxHHHDJ+PcR65k9x05YxuUtU4dTSD/XkUeGrZJsTXSWqf5+6CuFWldokE5dMJihNB43LC7&#10;ErD2LxhvccJ7DMag3DJcZvvR9ca5L3BXiwwbgVcb8ABrhc5Qe6A+sV3vawDWrF8EsIpcu1M+Kkel&#10;tC8F26LaHymavN+QQM4DlLpWv/gm45UggrZDhDZXSlNn1QTbHMzO/kwsxeqdjlfEFxMWr8dfY1IQ&#10;lT2B7aAb1r9YOVNmwbpXcE9oAsqXrLb/n3zzHbbsO049nIXkkTNx2Te98WXyoR1LRJ19R7MB+M/A&#10;WNRpnYEm7dMQ0XsQ/r+/ucvCqV4Pnj5P3uiNtoOmYZNvhFX+/YumoRGNcv8ug9FrUCkufvIZ5b7j&#10;hP/l14nyq8Tu5bPr0BHcE94DESmFNPwHID1vBs5ckhXDuj55ES3jB6N13BBrr2pDijNi0mL8MbAb&#10;7m2TjYY9RuDhdgPwO7b7ui1TENqjHxq06I34rBE4ccZ1dKgtRMePwl8DO2PyI0+a31dMaOX21/Bf&#10;jTvaelntBD95wQp7pmvG8q2o2zYLuY9spy5ypfjama/xP+u0QlSfEjTpNhiR3ZwOUJ6effMU66oU&#10;6YWP4OQFN0hw5L1L8GufZaP7/xXUCc8RIOv6imUxkjaENvDxdjG30yZuIGtr49VfCrAqjtLRUVM6&#10;AzUsw23Q+ECHoViwZod9o66nntuDKJ1CwHw0zS5DOPk4KmsKtENvQGIxWmWV4plDJ0wO7D3+HuJz&#10;p9O+KoZ2C6/XbQTGLdmAC19+bTz82KbncXd0LGas2mVpf85CX7LjIOoS2AXpaK1BU7Hr8EmTpc8e&#10;Oo2OBKt/CemNAyfc6KV3XaXsGjJ+Puq064smPUcjpXCm+esdr755BKs2PY3tuw9g2eadOEz+M5uF&#10;1L9oBh5qHmsgUtfVz75ETvkKNOk+krqyGPEjJuPAW8ct7Oa9h9C6bwnubJmKg2c0xFN5HT//KeX4&#10;FPgTsGrn4uYDyphfB7T3HD6NzkNmErCOw4MdBrJtH7COeKVZvnIbHuycg8C4Qgtb9dq080106FPK&#10;vOSQJ0qhXbjtrPAUljnL8l+A1dGvC7DS6NKIamQKjUOtexO4MoORyoPGYhMybRsK7j0ntQqi8pLh&#10;WTRrJZrHj0BQjyFo2Elro17DsfMX7LmmiXz13Xc4fvYiDr57BcPK16MzwearJ9w6FjGrVMk771/B&#10;Rf7p0bcQu984g0++/R5vnb2EGU8+jbHzVpmh4CmnxzZsQ7Neg7D+hYO2MFtpSNi//+lnOHXxEj6i&#10;8f17/+4oXfyMhdd15NwlTHtyC5Y/9TLj6M00iq5+j4SC+fhrWCz2v1s5wtUpfTT+9/2R2LHPGZLS&#10;Re9QSI9dshVzntzgAvEaM2cpwc1INOgyCpMWb6Mx6IwajS7XYYPUWYHaaEq9y8Gp2ihEgEpnNNKY&#10;rlEH/ziSMvAph1sdsJJ0vqMOXRfYj0phXpmPJoljkEjFf+hkJWDtSCHm15NhVM7k4+AMGo/pJdAB&#10;8JrKnZg3zwCariPnP0LH/hNwV0wi+aQDimctJx9/bfyobpQH2vStBtg+JpDLn/4YlX971KeQnr+8&#10;kgcGlMywNVT/9l+NcOKi15cJ/Nv/vAt/bdYHddsPQdvUAmzxjQaLh985fxW9++UjsmdftE4bRUOr&#10;G8Ho+Ypv0WipH4HGkrVueoyuvW8eRUCHPvhLYHv0GFiAo2ccv4o/40ZNZhpdcPz9SsCqnScbppWj&#10;Tlwxugwu9fkCz+x7Dc2TRuPfG7ZDfvmj+JSgWte8FVvwp6CO+E8a+9qsScaMdx04foptpCc6EYy8&#10;dNy9V4oueSjBTWQs/hqVhJ7Zhfjwi6/MX9dvwlPg32MUzvimpkoOzF2+DXfyW//QuDXmLF1r/rom&#10;LtkMnZEbSEBpm5ao/mSwyjin0SDDw3b49hkS1zd86H9DwPrTN11yxpGmI6kHni7vHWDlMxrbdbuP&#10;Qr8JT9h3qT41jTWEBmNIUr59i2SpP/Nhh8LTELqzWSYOnao0OpoR1DUk+Aymge/XuwgtYgf7ngDL&#10;niZgDeiG8ct3mMzU9djG5xGdMsYMq39n3ak2xRMffvuNzVTRbtrRbBvLtzlDSPJ6xKyN+G10Np4k&#10;GPBk6uwl6wg0h7OtT8ADEbE+XxqxJ87irxHJ/OZJNFKmYttLblTgIlktJXcW/hzSBbtOVALW2KFs&#10;f/Gss9gSxFBGe9dLBAoxCTl8NgabXnCjo7p6j5iAxvRrROOmLb9DbVB5eu8TAu7odMQkF+LZg29b&#10;2OMXLiF1zGy0pFG455gzlGQ6t8nWTBeWAfPeRO1dozrpkxEYW4CsSU/iUHWVZdf3rJyztO56DyxF&#10;vc6DkTpumbV9dUxq/EibI4X3K7PdNnv0L6Vuca1zD/VQ++wS9Mkpo665bPk9ePID24W8cTJ5o99s&#10;29119jK3+c/lzz5H/rTHEd5zFIG6A6xqI0MmLqRRN8TiZYyeiI99I+zH3/8Sd8SkmYEsfhZgtQ3n&#10;WL/G+7cgYHX2wwTaDz7AqvarPSKo97Q+O4K8rn0rGnXqi5nLNlXIua0HT6Kp7AvWf0wGbY+0EgRq&#10;46IBsyjjyT+M+9QrJyzsW6cuUs7NYdsYA38CFy0NKpq7GZc+cxJn0abX8GB0Kqb7ALF81zx/CH+K&#10;SEMSAetHnzmd//wbR9F54CQ06UV+iS/AhKUv4rTHvL7L48FD5y4YYG2dPQVPHTxlz8598j2yxy4x&#10;EGhH6PUYhNOX1XHuWtL/06A1ip5wclttdNWuY6ZPtJGff1y+nQG759BJe36RAdqmDkf7lBG4+o3r&#10;2FfZ/Pd7owiAaH/1of3A8oxOzMPEx7bj3HXyuea5A4iMHU0QPQDTfR2KEusbXzhC3dSXIKocD7Yb&#10;iEkLK0dYpz2+CQ+3TMMTO4/CVzTIn7cO2pRN07Mlf1sSeJ93bIm9x86hRdZ4JOdMwzvnnJ7bsftV&#10;dwZuxlQ81GMwJqxws+q+pO02qnydjd7qfE+Nnqvjwsnu2ulWA6yuk5T2mgB3ini8HPU6jsCs5ZVT&#10;gt95j2WSPMqO+tGu4aa3MibBn24A/VoQ+D/1ipNd+4+/i14jp6AJAZmdi0vAmjd7BT7wbbY4d/kW&#10;6xQuX+0Ao8TN0ucO46H2/dmmC6nDp+Clt08Zj+x88z10HFhmnZT+nbMof96jjeLagde2Nuw/Q90c&#10;h/S8cvuvt2g0U+mqU1qyTn3J73/9rf1PGTODtk0CVj3zCv+B+foGBY9sRn22Mw0QJIyaQj3lgOem&#10;fYfQcsBYNOL7oyl3X33vPIFydeZ8dPureEAby/WfTJvBdWTsPnwGHQfPhH/CeNzTui+e2P4SvpEg&#10;5jV3/Yu4s+No1I8vQWZuOa7S5vqcfORdF/gBA6eutCP/tGRLM5vC+5Szrv4FWD36lQFWKhzrHdXu&#10;qGUI6DPNhIx6PW1kg0KnMY3oVAKFsx984hb2V7neu/wp0kZPRVBsvm3w8m//50HzV7DD757H/+eP&#10;obineX/U6TgUscPL8AYNIV0ysLbsOY6HW2Si/YAZCOo2Et2yJ6Bv4WL8e+NuDD8ED7XLppE90MIr&#10;vWf2H0Kz9CL8jwZdMGf5MxWNtGjeChp0HXFnTDLqtEy30Vhdly59iJjeQ/C74B74HQ2+grLKtYCj&#10;Ji/An/060wByCukZCuEHmybRCCyBf+s48zv/0adIGFqG/8X8DJ6wyPx0rdq5h0J9LA26NBr1rrdT&#10;V7eMUVSGbFg0KLQrbXCqRlTYuCRk06i8tRbwbxGkfxeSMvAph1scsIovtX5ax3poxKap1gxTCdWL&#10;y0FPGoyvnfRNa+XVhkZRQK9yGktlJIEVHfxeRAA0EQE0LlJHTvSFpHBcudWmcEfTWIpMzEFM/Agc&#10;pTHsXXfHpJLclGBdb5++wDBDzUCp13EQxs1f6XsC9CucjuC4XNwbFYfjVyvXDf4upIdthy+lGxU/&#10;Cpuec9M1ZcQUPbIK97XOtFkJkemluCcyxXb6cyYP8CcqGk0Vnb/OTY/57LvvsWjdU3iwZQYBOeuD&#10;Bp6mI3tX/PCxuCOkIw5dqASszbInoSH5rlHSRHTuVwWw7nmdbakIddsNwXSto3F4FU9se54gYwii&#10;ssvQmOV8f8s+7gGvfQSsfyZQ7jt+sQEEXWuf34/mLGMddaMt+f/QuA1OXP64oi3qjM3G3UfirIax&#10;eB09cxZxzKfaRZNOgzB18RbbyVLXoi0vkw/HIpiAVccmCLhWrL3TqKtvzZ5cOx7L+LAqeTzD+38A&#10;YLWNwETMs86J1GZrOj5FUxr9aGgHE/jpUn2eufoxkocTPPUcwrwVQzskR+isQ422pk3FX5tm4PUT&#10;lVNqtWNvMA1GrYtqFDcerdNyfU9YR8+8jD8H90LZ8qfMINf1+JbdBIE5dizG7wksxV967xUK6Pui&#10;eiM4kTxO0LV0qzsi6QoNkRFTV+CPIUk2Jcy7Zj62EWGxo2yU4KEIJ/dMdpMvtRFQAEFoC/LG9n1u&#10;tPMSkV36mEfw57AeePbI2YrZKPEjCNi6aq3qZDRPrsz7XgLWVmxr0XEjK0ZpdfWgEdeAsiYwuQAd&#10;M9yGG7rOXv3GpqO1zR6Pp/e6KeinaCj3GVmG1pRVB446wPoum1yLtAIE9M6143K0g3Vo5jTKr7Ho&#10;V+rW7InFT3/yBfaznA+Qrn7qZve8/+l36D5wnB2RksqwWluq6yINeO1uLAM0kG0tYfBEGnDu2cv8&#10;1g7ZpUgbVUYA7da+bn7pVYTG51JvltvGK016jsQjK11n6SW+K3fKAgKboRUjy6qjQZOXGshs3HMY&#10;sgrKrLNH19HTH+IO7U5MwCd+rgCsnjF+SwJW5pP6IYJyI0oymrZEaKpmE03i/1LbOFG7xjbomI3S&#10;hevMWBaPvvX+Z2idRTmdlM/v1NFILG/aH37JkwhyJjG9Emzd7wDr6ycuIil3vk29DM2aSNkyDMOn&#10;LiOAdBUzd90BPNw8AxMXuBFWSZ11u4/gLzFZiB05i3zvhM3LR06h65CpuLdFFu0Od1SNrpOXPsBL&#10;x05i1yEHMMQzb5w5j7vDeqF938nYsteFPfvZ9+g74TE06c22wm+6M7gLjlXRHf/j4RYYs8SBGoGD&#10;hdsO4oF2fe0sTD/qsA4DyrHnsFsecpqZjEkaibbpI/AhAatwo7jgL6G9mfYU6EzWCMrXxesdENTz&#10;9z64gleOvoPDZy8YyBXLbtv9JoK7DEejDkMwe5lvyjUfrH/6IOp0GGTnvtbpkodJi9e7Z7xmPrkJ&#10;DzVNwJpdpyr0zvCy5WjQO588XI4myePRMrMUJ30qbf/RM2ibWUQ9Ogknz7gpwc8dOIKmabSTCNYe&#10;6DIA0za4GUyfffM98massx2PI6iDZe/80OY4txpgVcei9lDQFHzZPyJthKjlA+/RnvT0XO+BJWjY&#10;ZSj5nfnKno76SePRhG2zXo8CtKJuf/FVNzL/ztn3kZE3HQ2755LPp+He5lmYv5Jy3De6PX/V07in&#10;aSamrHQd2wKRjz3/Fu5r2486thg9hk7FnrddW9j99ru2vKlRrPYKyMF/BndFeuF8vHzsXVz97AuT&#10;25e//hrZ+TMRP8AtB1F+n9p1ACMmPYZRczdh5PztyJm/FSPnbMaYR19Evc4DUb9VMtb7Zt1c/vJr&#10;5D2yCQ26D0VAkgYIyvC6z97a8grrnfqrcSwxQac83E1dMqx8NXa/c8p2E9YXXfr8c/Si3dGG+mv3&#10;m8623nX4NDoMnoHG8bR5WmVhzdN78K0PlM5eugMP98pDI8q9B9sORIPWWZixbCeOnruAz751bXez&#10;gDJlhEZoQ7PJo6x7naf9N9XxPyH9+gCr1p+wkQmw+vsAq3pNbdc/MoXOndPW012zi7H6qb04cf6y&#10;NQ7v+picakAvYaztYKZLgv/E+5dtI6PIjJnwiy1B/OjpeO2EY/5TFz9Hu/QCNO6WQyNS04DGIqRj&#10;P/TOLrAF2Bv2ncJTb53HywSEvo5AbHn5VUSnFePeNoOwbIfrEdI1a/mz8I8vQCQNKxlS3nXu3Pto&#10;G9cffdiAuw0sxkzftCFdIybMw58atcOBk26U443jZ2ya1gPNkjByvJtOcfbzr5EzdwseIhDvNKiM&#10;xpdrgBc+/BRJNEZDug3HUQokXRephBq0TDQg4jYQYONKocGcrpG/yYiivw6v/xdg/WEyRUQetHUh&#10;yRMQoynWzG8DAo/Ow1kPFNDeFTuI9RDL8DR2dF6lKRySAEJAj+FIJVjyrpkrt+H+DkP5XTTCM0rw&#10;56AuZsx61z2t+uJuH2ATf79FQ7kVw+k4C535O2FJ5bS2fgXk6R4jcXd0HI4RsHrt4TfBPW3di9a/&#10;tKRBvZ7CWZcAQ87sVXi42wganm6tzN1RyXidoNi7/kTAoN1z565+0YS/AOviTS/YLr8COVrjtnB9&#10;ZU9v/DAaToEd8XaVEdZWfQnsY0vRmMCsJw1u73p67yE0I3B6oN1gTF32LA0l5//Ett0sv+EITCHI&#10;yyyrGGHW+/e+8y7+FNQBAyc/Yu1Z12PbdiE6neAsWWcu02Bhe3/7otSsu5r3p/LuNBRnP3QlcuJ9&#10;go1ighkpJZXhos342IcQ5q17wcC7bVyk3mqWibf5kvjADHSBVh9gFV9UpUrQKl75eQGryUHWqc7A&#10;0xl9Aq9mKBG8RojfmNc7I+PtuySvZIjOJr891DqZ8WmMp9BwJX827E2w0ruIfJNOY7xyhDVpZDke&#10;6j4KgQRdDXuXonPfYt8TYNnOPfhzQBeUP7Gloh6WbHkJTXVGMfP1H8FxBgZU4lep5O8I6Ayd7deM&#10;+V261RmTV774FrkzVuMvBLcrfL3pugRYg+NH8RvG4f4Il38Zz28SsN7RjICV7a9l/ynYsc8Z7hdY&#10;1Sl5cylne+OFk5VT1JNyZsCP36bzZMN6uynBuva9dQLNE/Nsx9fNVXbN7DVyMhpS5jRJGIN2fQoq&#10;DMGLH32NP4SmMO8T8exBZ/S9e+4SMnKmo0VKsa2H0qUybp2eZ2dwa/p/IAGSzpwN7JGLfSdcezh/&#10;5ROMKn8SD7CNNmmVZFP5dF345Ft0GzLeNndKL16Ar32N9wwRpaYRhxMYaVQsduh0vKfzqnjtpeHe&#10;noA1mfLnHeo/XRfZpht26Eu+Zf1nTcYDLVL5jW5Zy8VPP8eIKY8itOcIbNzl/ASmBk5+AvW65aEJ&#10;AXFmYTnBs+vYeffcxwSsyTS2KwGr7TjKehSvemtYbx3AyvYjXabZRCbPdM82QjklV2tatZ5PO3sG&#10;su5TCh7BW2cvV4CkzDGT0KTrQNu8JoSyWmcZ+ydMQP2uOYhKLsCOg240Uusp+5csQb2OBEEZ41Cn&#10;TR/MWfk0PtbaBF7z1h/AQy0yMPVRJ5vFjxt3HbYR1sSc2eQn1yGw9/AxdOxbgh4j5+Dd992SouNn&#10;LhF45OPO8J74t/942PxU228QFAqwts2ehB37HQ9e/YKAtWg26uocWAKJ1hlFlHGVcvffG7WlreBm&#10;jyhnO/Yfw90xybYMoEHPXPQcPhOH3nGy/sjl79CUPN8iZQTe//oby7NY8LfBvQhqdGwfZfewGfCJ&#10;ULx06C30GjCGMqANOvYZjbeYb11bn3uFNstI1O0wEDOe8C1H4Aese/oV3Nkik3poGgFlPkoWVuot&#10;beJTv3kiFm8+ULFZ0uzVu3FXq2w7cq1BrzFo22eMyRNdew+fRNOUfPTJm4YTPltn5/63qUtoL1Lm&#10;3ttxAMo3unb1JfXV6KnL0ajzAMofymCTy7cRYBVZe5tCHTLZ9JJki2YBNWcZaJTeu57Z9xZ6EJj5&#10;dyPI6jIYwUkFNhOx9+gZiInPqTjeTNdja3fCr0M2/DoPQnDn/jjyXuUgR/zQCbi/RRZm+kZY1Q2z&#10;4KnX8GDHgQihHuzabxxeIe/qeunNE2jXd7x1qMUVzUPLfiV4qFUa/vtdQdhGXlB1qjNj7Ozl6JqZ&#10;i6u++t114BA6pY6mzknAX2KSUE/H6fQaCn+dt0t7unG7Pli18zXj2wtffYPc+ZtQvxufUzbHjy7H&#10;G74ZbVv2voVWlI2RbPNphQvRlvb7vTHx+G93BeDA0QsW/+oXXyFnylI0jx+OXa+5Nnzq0sfILJ6D&#10;unxPNP2P+2aJ6VqwfDvup93ffPhspBXNtzXp9wd2ReuuaTh1znVO7jl2Dr1GzEZA72KbORRIWRuc&#10;4eqq1jr8ldGvC7Cy0nVmk4wqKQ2dU2kCQWBBRzZQQYan65ypKWgSV4T72w1E1xEz8ej2Xbj4caWh&#10;OmLGegQllODOUHesja6TFz/AX6NSrWdJu+jF06g5/K4T2i++egSd+o+1A5AFnOp3HkZGf8Seedfp&#10;K1dw5uqHFWBAm3C0oKC8v2U/rNxWucHF3OVP2zb0QRT2fwztYn4eyL3eNWLqAtwb3gOLNz6LT7V7&#10;Bq/ZFOZZeeNx+XP1hTP/H32OFllj0SixwKZhzFrhjhvRNbp0OvLKVuB9glpdmrrThABWIzA640/b&#10;o1sZppaRJrGRl/oEb/U6+MeRlIFPOdzigFU8qamgOrtU09RDU8oJWqajic5Cjc/Ftr2Va/Ae27gb&#10;QTT0w3UcAvlXB/UHUlFr455G3YYgeeR4X0hgOuv3XgFWKrSm6cWo2yrV1hr65Dr+2Kwv7mjrdnoV&#10;Rxwh/8aw3jRNrU6X4ZjwaGVPdd/COTar4O7I3jhKwOrx238G9YQdN0Nl05JKbotvhPWTL79B/tzl&#10;eKjrMD6fgKaZ43BPVBzeqPL+u6MS0aR7Lub6Ngv79PvvMH/j87iv9QADbo17DccTOyqnCyfw2+7w&#10;I2CtAhjbkF8DE8aicXwRgUCOz9e1nZg+xbi30wBMWL4DV7753t67YvsriIwfzTIfbztbe5tO6dpz&#10;/F38noB4wJSFZmzrWrHjJcSkFiKU/KJ1htp58Ijmifou8X69ToPxnu/cnBPvX0FG6Xw0YPvXbpPa&#10;gdlnQ2L2mucQzvavEVYbTdJOoYxvhosMDx9g9UBrVaoccRXPyDD6uQGrOkMmIoA85keSQRNBWRSZ&#10;WmyH6GvXX51vuv5FN3opI/SdDy5T4U+i4s/H/d2LUD+uBJ1Gz8fg6avg3z4Lm553Roaup/e8hsbd&#10;h+K+dgNsOuyaFw7aM9XsvHXP4p6QHpj+5NYKgLhowy6EM90gltHvw1Ns9E4l/iEN+fvDafgmj7NO&#10;RI3E6rry1XcYXr4Mf4hIxOoqU3N19qJ/3CiChgm4JzLB/PTeN949hz/E0Oil4dei31hs8W2AdI5V&#10;nZI3B3cR2G04+G4FXyzY+CIN9FgEJeZi+mq3blaXdmSNYD6DqRvWV3lv7KhJaBRL4JZQhDaZJRXt&#10;5+yHX+L3kRlso5PxFAGr8qKpiBn5s2xzkO2+fOgqnPk4GhP01O08GO37T8KQyQtYrpnw7a+G10+c&#10;QzjB+L3N0wl65uGoz1A8T8DaefA4Atb+iBs9je/gW77/3o75+S//LgSKhfCLK0CnIXPsbFZde956&#10;F10HTkSzuJHYf/TdCp2UNWYWmnQcxLxlokvfIsuvZMfxKx+hU1+28+QiAiiXZ7H9oClPoH7PQjSM&#10;LUJa/kzbYVzXqTNXcVd0CutBupZ6VyRj3PiPvEf+Mr6/hQCrOzd2qpHWKnrnyGqTMc12sePryD8B&#10;mjlBELp1X+Va3v00wpNGTbW1cupE1Lmn3YYvQL8JixFKo3XWispNmlZTRgWzjhsRHEX1GIDXjjtD&#10;WJfWTtdpnY1pPtmsmYZbXnwdd0SmIGn0LFz6xJXvgUNH0DZlFIHzIpy57OTlqh17cW/TeFsvGpfr&#10;1oyLdQ6cPY872Iba9JuEbb6OGl2PE4SE9R6F+9oMwqTHt+Hy199anUr6/ZF2T6s0t9mYrmPkNU11&#10;r99pCGkwJj22GZ/6tmZ/fOseBMXlEPTl4SIBht6pdv3bsASEZpVTB5ei9wg3pVP+j6zdgjuie6Bu&#10;l74omrcS531217Mv7kNo9yFoQJ0yYUnlcpWtL7+OP0iXpJfj3s75KH20cqfZ2UvXIbRTJgaPW4TP&#10;v/Tx3tVv7CzcB3WETbdBGD/HLW3QtfbZ/bizaQayShbgnfNuSvDOg2+jOWVeYPJU3Ee7bfxKp5M+&#10;J2DNKX8SjboOpXwsoz4RXzheqZ2HbkHAqnT5Di2F0CzDcOp/LS96uG0/5M5ahsvffmvtW9fxsx+g&#10;aMYCZI+ZgIVrnsIrpz6wo4NiKHMyCmdXyMYPPvqMwGwjhhZPIdA9ZJtm6Tp25RM80CLZRqRnLnOj&#10;6ZLjT75wBA9oSnBCMXoNmYx9bzoe3PPWKTRNGoO4wqV2TNHOwydY3oswqGQaXvNtzHSZ8mQgwWFQ&#10;10FY83zlnjD7j7yH3OmPIr1kOsoeW4vN5JE1e0/Dv8dQNOnUF4/uOGDfpSOVRs/bgEa0qQJiC5Ew&#10;ahZeP+nA6JY9byEidgSGzdpgwHrrvlcxcuo8DB03HUdZFpLhFz7/kiC8HBFsJ6ufrpwN9vTeVzBi&#10;fDkO+mZYejM1F63air9G98L8nW+b7Fy0ajtySsswb8kTuEj7X9e2fW+jLYFyWDJtFNaLzoCXffgv&#10;wOroVwNYRRIEOntSlW+AlSAlxBqrlCaNvuQSNOmVg0a98sw4Cs6cjoYErvc2TcRW3/EIuhZtf43C&#10;pQi/Dejk82GDpsH/x6h0hPWdbdNi4kaV29ooXXsOnUDH/uPhT2XmRwH1UHu3w56Y9sOvvred7TIL&#10;p2FMmTsQW5eM7qZJRbivBQFrlVGC+VRuTXrmI7TvTPyFikaXGtiVjz/B5IWrsGjzS1hIklG1cPMu&#10;PPbsK+hJQ6Vu82SMm/skPmYj/5QGfNXrxAefYeySLXigTT8DGA2o1PqOX4QPfGtn1mx8Gq8eO2cK&#10;S5dG7ALjdQTLBDuPVWfAqkzDUwn6VJa+aYT/Aqw3QSw3CSSbWk2eC0shT6YQ+GdOw4Ots2ykVOUu&#10;mffBF98ifmAp6rdORVDv0RSyJbi/9WC0yhqP1n0KETu0coR1+97Dtm6qXpeheKBlGgYSSHlTyz4l&#10;w9zXbhDu8I2wihsEWJsR/ARRIdbvNIy8tMae6coumgu/nkUEmQlU+G67f12/adjapvU27j4aTWm8&#10;b9jphLYODB8zZznq9BiJUCrU6D6lBKyxBpg94/eu6AQ7R3bBegdYpfDWPrcP9dtkox6p64CxOHjc&#10;jcpJOfSm0X9HUFccvvi55VdXZs5M8nUf1G2Xjbzpj/l8+e37DqNpn/G4p8NAlDy2lYrNvXXpmmfh&#10;3zEbdToPpyIop2KuXMP6CgHrH4I6IqV0ro0+6R1vnbmMTtlFaNihP5p0GUzjJx3vf/ZZxTf8NToT&#10;AT1H4vRVB0G0vje9cBYa9c63ncTHLtyOT3zoZO7aFyhfHGDVDove0Qae64DptSR/O0e5gi/p/iMA&#10;K90AGmH+faZa2gKrkWmFiGRdSmYGJxajedJwvO/NMeV1+YuvMG/VDuTR2Jm56hm8ctotWEgfORGx&#10;/fLx0TduLb6uxRuew6hJ87DhKdcZJ/83aQj0GDwZ9VukYFaVnUwfoxyLIhgKTi3Db0OTjVfEgx9/&#10;8x0eCOuBcAKAGJbtih0uLfUfjJ61hmETsbYKcJy7bCvlOwEry1xrj7zrzffO4y/NsuBH4Numfym2&#10;veLAxgfkg/QxM/Fg80SMf3QHPiJAVj61Lipnyiw86lszqyqW/8tvn2Q+Cwlki7HxpSqbLg0vRWAc&#10;22tcvq0rd12EAsRf47/CkhGdORFPe9PqaCj3LV2Au5qnYTINfxnG+lbthzTjifXILZtPg8itsQ3u&#10;0g973nZTFwUQ1uw8iKI5y3DobOX0zQuffI8ugybCv3cOAnsMM1miS3nOmTqf7W8n4kfPQJusSTjt&#10;y9i+I6fRa9g0PNA0BY9t31MBsD/47HuUz1+JfMZ764wz6NUW1j7/GssoHW37jseWl5zhqDwPm/oY&#10;GvXIpT7NR0bRPFz5yqV08vynuDMmlbw9BREZ5G3ym9upX3wqHU1DXPx/CwFWdSi5EwYEWt0IsFw9&#10;80CEOpGDM8tRh21/0ISFlBW+HgBe75z/yHh61JSF1Mu7cfDUh2YIR6UUotfwiRX1cuXTL7F8ywvI&#10;YxnvPngE3hK3E+cuwI/y7OG2gzD9CdeZrDLe8fIRAtYk2hsErD7U8Mqh4+jWT+v6yyiTnCH8CQOP&#10;X7gC4xavtWVEiquk3zhzAXeE9US7/hNtpNS79Gwl21Pp3BX2HV7nUfH8NWjYaQCadMyi3eDm0ooH&#10;DpBn8gkS5izfgtOX3IJqjVz2I1hsQnuiHfWTNnpUOgr/u9AEhGWWoVFcIXoOm4yrbMvyP//hp5i7&#10;cjOmPrEBFwgo5Kdr2wv7EN5zOBp0H0EgMs/nS9Bx+QqK5i7FhJXPw49yt+SRyqUsc5ZtQkSv4Qjr&#10;OQLntS2279pGHs0h+Fi0ZmvF2lad8pAzbSXubTUAmcULccwHWJ9nHbRMK0Jo4jg83Gkgpm/wrb8U&#10;YJ2+DI266HhBt2HR7QVYXZr2Dto/NsiQrpk/Tp/49ciz0eorvtH92q73KO+Dew5DJIHlsucOV4xU&#10;17yOXbxqR1mFpJSSdwZixmq3dEO8sPCZw3igXX/4x5egB8GfZzPvPXEJzdLHoe2A6bjgnUvnu5Qj&#10;xd1MGye0x2AEx+cibnQ53vatO67tErhu3Lkf6nXoh8de8C35II16ZDMadhuBoNhiJOcuwNvnnc56&#10;5rV3ERk3Cqkl8/G+rw1WvcQ2j1I2Nu44lHGLMGDcEtry1fOpa9Oz+/GZb5BoDgHqPTFJGL+8siO+&#10;6nWR/D6s7Ak7mtB0sOlu1v8P8NWviX5lgJXExqmR1OA+ZbaTWTCZIowgLSyNBllqAfpOXISRNLYb&#10;UjA+1GkUGvYqwF9De9EYrxwhmL32JRogufhjhAOM8j96/n38n8BY1O1VhAZsAIkEia/6pgTvefOE&#10;9Yr7J0+0kQedV+epsv1nP8a//dUPdzRPQZvUkT5fCtWXCViT83FP6/5YvHVPRQ/W1MUrUacdFVeX&#10;0QQBlSNEp2ik/CU4Dv/HLxl/juqP30Zk4f8Ep+A3oWl2WHNLKsbj7zvl9eyuVzByXDmV51yC5Lno&#10;NWgs7o1KsbNaIwjqgmn0RpF0BpeuizTEP/zsCxMSr134EI17jLYexygCPFtLSSFroMumTKmBSYn7&#10;BOIvQlIGPuVwqwNWkcqLZWjbzDOvUWlTWa7kTRq4PYZOoSC+ZEJa1743jmLSgtVIGj4F/cc+gbLH&#10;NmDH3jcxa9VziE4ahaO+nam1QcAS8k1i7mwawAux9+33KgzP2U9sQQMq2vtbp/l8tCP0JbRIL0JA&#10;cikadRqO8kWVGwZlFsxBw56FuDs6Fac/rhxhHFDMtCc8geSSxxEROwprnnXg4AoFd968NQSsBAf8&#10;vuiM8bg3Osl2pPRE+h0ErI1pgMz3TfvV92knyumPbkTWyDKsoNH2ha9jZf/pD9F+6CTc0yIZy6hs&#10;ZNzpyUs0JlLJu2Pnr8X5zxwYUjpb9xxGNMFH/S6jMGTKMrx3xSmhI8feReLgUpStfQ4Pdi/G/W1c&#10;x5Gug8dP4a7wHmg9oASbfYBFaa0jiE4bMxt9xizAthcP4HPfBgqvnHwffwhPshGS9646c/MU20lm&#10;8SyColw0pNFauuApKjF7hHnrdhGwFiFIIzCsbxkFqnvbLZj3VQGr7qvSP3yEleEdaNB5qmoX4xGd&#10;WkRjqoBgr9jX6zsZTboNw+CJj+IdAs3rXdp5OmX4ZDRolYqJj62tkKE1rw+++grDpjyCJl0HoXH7&#10;fjTuK3eqXLRhJ+uzkIZVGQ3dSp6VPLovtDuN/kmUlWOxmjJal2p71Kz1DJuC1S9UjnRNWrwKTXrm&#10;ICp7Gu4Id8s5dL1z6Qr+1DQdgTQe2wwYT/DoDJoP+AItsQjsNgDNEkbinQ+uNckOnzyLl/Y7kKbp&#10;+8GxI+FH3bB+TyVgTcuhXCSfBPcejdYZlZ1KWkf6x+hkxPQpwXO+I6Hevfwx+hTOZ3sbadNF17z4&#10;ZkWbqXk1aJeFgWPd8UJVrzOffIr3PnA8f4UF3pP8oDM/72rRr+KA+6r1kFe2BG1Yr9o5WNcB8nb3&#10;YTPRmHqsbd8J2HmwEsjUvLT2tjPbd1D3kWiRUYz1bCPeNVrGF8GKf2we0gvm2wi6ruOXvsfdLTIR&#10;RHkr/rfdgWWM+9qEpn4b35ueFu//woDV2icBaR83nVfH4hlo7VMJJNRG1cGjNb46Vzmox0iCzkU4&#10;/4nXPXHtJW3sF5uDQBrcs9e9WFE+Na/jZ84haTB1MmVzPdok4x6tHJFd9+Jx3Nk0E7F5C3DWJ+AP&#10;HD+LLoOmoE6H/lj5bGVnt3dd+fwrvPqGO9rjncsf4s7Q3mjfbwKeecPx4FsnT1GWVR7r4l0vE5QG&#10;dB1ou9FHJBUgcdQ0nPbtTFzz0hFVU5Y/jdDkMay3kWgWNxoeKNf1x9A4yi6dQ619G3Lx5CZ3NmfV&#10;69VjJ3GRdoeu7XveRgjbrvikUc8htmlY1evU1U/RPrME4+e5HYR1TX18E0ITCvFA24EEl6ts1+/a&#10;ro+/+daAbkhsLuVDLtvfQpy47PTcs6+/g9YpBYjiN9fv1BePbHH8LdmTM3MNAetgk792pM0PAItb&#10;EbDqGEKbKUc7LlLv1bn+5OOAZNqrtPOGT12M9Tv34OCxU3j93Qs49N4lvPjaUax46iXq+OW2VEhn&#10;+zdlPZYtexrbqTsPvnMWb7x7Hi+//S4e2/qCnc9ev9tI1jfTZn3E5s3HtOWbMXnpZtoOS2z3fH1r&#10;C7anvJlPYsbKLRg2YzWaZbI99c7HuPnLsefQURw6fhqHTl7A7rdOYtbq7eg0qJw2xGjKjxLbgT1h&#10;xFQs3/EC9r19Am+cOs+w57H/rRN44fWjmLhkE8Jjh0MbGmVMXEne3ITxS9YRSM8g4GW5p0xAh35T&#10;UThrJW2pbRg6+QnTOdrDYsqSVdjF9qLd5N88eca+a/Jj6wjU+d7EcfBPnET9OAEFs1di52tv4433&#10;LmDvkXcwd+U2tIgfgcJ5THPNNiTlz7BNujoPnoHHNj+NA0dPMo9n8CZxwo49b2DopMcQmqjNCktY&#10;Vqxn8pWwirOjf6wO/+ekX+GUYE1jpWGnXYLNICNDELBqXn6z9AKs3PkqLn//HZZtfxkFM1Yiq+AR&#10;M97PfHClwuDvMXwalUw+7op0U3Kl/N//+DNT0MNnrEPeMtP9AAD/9ElEQVTsqFnoMbAYh0653qJd&#10;b55C2+zJxtj+SRMJBvMrNg5599OvMGjifAyevAQ791caOU/tfYP5GYP7aLyVrXgOH/usFoHf7DHT&#10;sWDzK/hTYA8cPOV6M78iSNi27whGzVxnc+41wjBv/QuY8MQzaEZjpCNB8nEaQ7reOnIUZbOXYPqC&#10;JzF78ZO2I+yo6cvhTwPUtuDPdFMdJy7eaIJZl2c0jZz2GJrE5rM8ZyCaQE87JmozFptv36eM91rX&#10;I0H7C4E/IykDn3K4DQCr1gtqral2m4xkfpWXkGTlYxIadh+FvmPn4eIXldpW/KZzDbUWzLs2v3oe&#10;f4pKRuH8yulSMhDeufARzn/kNq7QdeDYGTRNHIGgxCIajek+Xyr8Kx+ibVYpjcF8NOw0FOWPVqaT&#10;WTIPjXoV4Z7mWXjurcqdft//4luc+OhrbHz1Ihp1yMK2V9y0Rqn6YhpVD5uSmswynog7wxPx5oXK&#10;9Rx/jEix9U5LtvvWBJGuktnkvnfpk2q7542esxyNE3LhF19EQ3qe8aLHlycJlgQjVDpv+s5+fYoG&#10;dksqcf/uOeg1tAzHLlQCqrd8ayn/2qwvAXtfu9f16qkzuDcqEf5xQzFi+uM2SuddJ9//CKcvfV7R&#10;Bt7nTXMaMTKgBUQu+x6c+vBj9Bu/EAG9c9Cw8whMXFpphD6yaZ/VrzaXiKTiljKSsaL6rwpYPYAq&#10;eVWVKhUW3X8AYFVHg3YA19EdAq/WMZXujlHSM+2OGsLvEahJGjUbs5ZtwQs0eDU6d4AKfdehk3h0&#10;y4sYQiXcLKWEhmsxGnQfjqE04tUzvufIefIijRrGWbbjJaQVz0SjHkOZX74nYQziKGML563G2IWr&#10;0W1YmRlT2qClbtdcFC5Yg4K5K8wQaEyDUc8iWJZJBEVFC9di5KxV6DBoBo3PMUjNfwTF5J/SBWvR&#10;cYjWDLOdEXQ07DIME5ZuQunspRhW9hjqdc/lt7nR5LTiBSh+ZAWNpuVo3Y9yg4ZJg85DkcH0Vzx7&#10;EHveOoNXT1zCoxufQ8LgcYjtX2RrvjPHzoV/fA4aJ+YigcbJWBrBpQvXo3UWDUOCjbDEAoSnFCOX&#10;31U8ZwVyZ69F/Z7DWYfFyCiZbx0v6mBplSUQN47lkYP2g6ZjyuPbCBpP4OWjF7HvnQ+wedchjJn+&#10;KOp1GESDbijG0nB84dA7fPY+th44icFly9CnaCHyH1mLYTNXoXk2wR7rr1ECeWPINKxi/P3HL+G1&#10;dy7aJklt++TT4CrGYL577CPL0H/CEsTQcNU5wfW6DkfngRMwkfWwc/8RGq7nCcwv4dk33kMJy7TL&#10;wDIEsJ1ppk1wWgm/exbG8bsLZ69Bx/7kkcRC8kkpWvSfbO24iOUxaCoN/V4sb3VuipdkiBsPi69k&#10;SN9ia1jJ/2pDHkBw5P5r6rxAhMKFSG7b1NApNDyLENJ9GLKK52Ih9fALr53E/qPncPD4GTx/6AQW&#10;bnie9fQYdVABZQLLnzyTO3MFVr/0Jl48/gFeOPY+Ze1ZzF/zFBKHMw+9hzNdbQIzFl1GzELe3GXI&#10;J/8nFS5Go97FaNa3DIPKl6FowUpkj10EretuGFuItqyf8hXP4sU3z+KA+IOGcWbeRCQPHUeQtgJD&#10;py2lET3C1nWnlD6K0kXr2fYmIiVvKja9+Drze4Ft9RwWb9mN9n3ZNpNy2daKKA9KDSykFi/EI2uf&#10;we7D5wiUL+LAkbNY+8wejJz+BNt8HvwS8qBzPkNiC5A/ezXGzFyKCYvXoHHXYdZuwzJo8BPQtsss&#10;wCNrniUwOIWDJy9h7XMHkTBsInR8SSn5e+D4x5hGIXlkKhr2GonMSY/jmVdP4iDb4R6W66yVzyCk&#10;xwj0Hj4VJUy/eCH5j6A9KGkcdCZ0o87DkVn6GBZu3MV2JNlzDnvfPos1z72KAROXELQQKCRRvrGd&#10;tuo7mXXzBAoWrUHa2MUELsW0dYoZZgTixsyhTFqFMXMlT+aw7kpZ5wKsPyxjby3A6nhaM+LUUa73&#10;2hpcyvuA9HIE9Cm399RpPwAtkqlHh0xA/KgZSMiZg57DpiE0LhcNugz3dbIzT9TNfrRVOvSdgMTR&#10;M2zAJm7kNARTF/r1Ig9Q7mp/mFDKXv+EEjzYbihl6kibdWKz8tTeE0ts1lXdDoNRv+tIRLE9BbFe&#10;GnUahC4DxiFheBlSc+eg++BJCOg5DH6yQ2lfaGOwMNZPE75fx4p1GzKR75+O5JxZ6Dl0Cjpqx2yd&#10;mcp6DNBUW9ZZ/XaDaLMMNpms5S5hmhKdVIjGtHsbtB8Iv26jbJ+QMPKEf6fh6NF/KtJypiF+xCT7&#10;/kYMFxRXhKiMMgSlis8o/+LHoE1/llPuTGIE2sM9BhMnFOChLiPxcMeBCCDfhlHHaI+bRl2HoPfo&#10;mYjLmU68MB2t+A1+1KU6N1htMThdMo58ZfX9Y/X3Py/9ugArG2QkAVkUmVPKUMfaqMfUNhehoIom&#10;kJyzonJN0keffYUT5y7ZeV/etWTbroqtzB9u1gMXfOs6NTPuQ96fpYVavuIFdM7KxRHfDouvnLqM&#10;ToNmIiiFyoyN8J4WaThNBKpkZWh/wHhnaOzq+sSX3jMH30QzCvE6XQcje9xivPfhpwaYRSfOOcP/&#10;j0G90D6rssfeRqm++AZvMs/a9VfX2xc/oZCdjYdbpmLuWgJf345tNa9zn36NRzY8i8a9RyGACqaR&#10;zrfKn4c3fZseeFfbjFwaDEUU7FPQlI1fgFVCM5DlaIeop+l82yksa5X7L9XQpAx8yuF2AKyaVs1y&#10;DKfy0oYe2o3P1kPZ0Uvl1iuYnj8NOw+4XvGa11MHjtFwWYi65MvI5HxMotFy/molmNUlXtv63F50&#10;o+D3o+EXnj0ND3QchKdpIOyhUbLyudcR3G0wmtpZYKMwaPJyvPT2ebxG4yEpT4Y4hT3rvX2/yTiu&#10;uZJVrvLVL1L4a3fMLdj33kfYsO84YvPnojHBbzjbWCTbWn0qgaVPH8Det97FK3zfvW2G0JgZhxHT&#10;luPV01ex7sXXMHLCIzh5qXIX4s+Y6YVrdrK9FqBhQhH8UwQ08jCeoKTq9d5HX2HUpLlm8B88+wkm&#10;LX0Kob1GI4LGcnD3wZi0aDXTqoJAed2l43iocPecuoR9Jz4g7+9BQwKAECrn8ISRyClbikNn3YyE&#10;qtdT+95G8pi5aNB1kBnpYeShhRv3WRtf9fJb6DBgPEIIuAJokGeNfxJb9p+y9IfNWo9gKkqtXxWA&#10;lyLyjBYDrzLORT7A6tpOVfL4hff/AMAqkKp8GHBQG2E6dkC+nut95NMAuiFs9+rM0NTPNoP5Xirz&#10;rjQouhAchtIQV4eLNuqx2SzkhQdZ5s0IoDoPKkPXIeXoTAqhIfFwzxxLT2uitWFbSFwOy3gk5V8O&#10;GsWVMK57fwifP9wtDw/Tv2GvfFujrXYdzLpoGFeKh7rmo063AjNUo5jvQBpLTbqMItAdgwbxNJpo&#10;kOl4hiim91DHoWjYaQQN7zE2PTFIz1LLUb8H0+gyAvXZ7powbBDlmabo1+04Ai0zJ6MLQWT3obNs&#10;vaofjeRAGk4PtR9sMjNEZyUTgDahodZI7+2ST5CsTjwHQoNoGD5M0F2v8yiWDcOrDjPHs01S1ncc&#10;TVBPoEPjJ5Llr/VlfnFj7eiaNtlT0Hn4bHQeMRdNWT91+L5obdqVpBk9A9GaRlnH4XPQvO90i1O3&#10;eyHLaQy/JZd6pxBhNML9GO8hgT1+qza66Tl4GlpmTSJgUAfkeBt9bthxCMsjz0Y/A1l+Ku8Atr2A&#10;nrk2nbn7YH7/sFloMWAG6vYgn4vHkmk4k5f9MgkMaIzW18ykLqON33Veox1zRL5/kOXxcNc81hu/&#10;UWmzPiX73Hm/jq/Ey7fkOazKG8solLyp9uSNrlrbkhzgu21DNRq5OrtYuzlLnjfsloOw+BJ06F9G&#10;nplGfp+EDoP47ZSldTqPNttDO8xGSmZ0H2lLBFoNm4c2I+aj7TACIspQGfzqHAqibg1IVafweDzY&#10;eRh5JYc6jLqYIM5fRjiN7AbdRrM9kv8pI0KypqNe/HjK4fHoPNQBjTYEnfV1rjyB5MOdhpI/KO/I&#10;WwF8bwNrP2NsZ9aG5P1maSU0+MvRbcQc2+hRuwbHZPqWBmToKJcpaNC7CIG9C9Bt6Az0YJvXtM6Y&#10;9EK2heGs+wLmlXpNdUijvl7nPGtDjbqOIMgptrNQ1TmuncebJFBWkzoPmY5uw2chhjZacO8x8CeP&#10;1e8wxORpRPIkAit+P8tVHSkdB05HjxGz6U5Fc9ZLOAFPEHn1oS7D8DDbVpNEykbycRT5PZigtQ7r&#10;QnXUkfKx65ApNvAgvqvD9h6QPg3+TN/kXjLLiG3gIYZvwPINp0wOo184v71xPNso5VJd6qHGCZR/&#10;GQRl/D4tfRGP1Mo7PqqNV3/ZNawk5lmz4cz24ftCaKMaYM0ot5kE4k91bofEF9IO0UZzLCvmOVD5&#10;EI8zXlPqhmjlNYntIkHLH/JNlmjZSAhtxEjyZ4R2g5Z+spmN/J85k/Ep+5WOOhH5neqMCKWOEKi1&#10;b2JbiqZdFsbyb6SOHcoW5cGvN3mBPKNle5IjEZShmm5s8oL5aUQ5oaN1mhAYNk4YyzosMXtHu3Jr&#10;3XwI7YjmrLfoFNdGNRU6mLwYSn7X+coxlHkadLE9RagPIpJmITx2Cprw24MJagWUVWaRKjMCWpWj&#10;yUmWpZaVqP0EsM2HMP/+apt8V2DqWDTNIlhPYbrUJcH89rqx5DPmT7Mu/ZIImhlG7SKC7SYstcAw&#10;hvTtL2GT3qr0KxthZeOh8o4iM7hRQQFWGilsFBrdCKWAUw/R4g27bSpb1evUx99g0pPbyeCMSybV&#10;WYoBvYai88BSuHFUd11hvAFTliOKhu+szXuxhwb8tJXP2WYlATrrKmMKG9xotErPw9tV5qgIiJYv&#10;3YqCWWux+9TnmLTiRXdsDA2SoNjRmLryhYozNnWd/wa4s3lf1O86GpkEFLvfrNwBtuq1ds9xRFG5&#10;qDdeIxvepLYte45hw8vHcFaLW3zXxU+/QHLRQhoUeWwsk9GYRvmSrZVTdfYcPYPIxBG2Dk/CJSZZ&#10;W/w7AWpTpSjopFRVnj+0nuPnJSkDn3K4LQCrRogI/mX4UOlqFoCEVSCFa2Mq+gB+g6ZhtyNvphfM&#10;RULuTCSNmY3k3BlG7WhI+hOgRVL5BxEkhMaOQo9hU5CWPwupudOQkVeGtNzpaJ6Sa6N/wfzG4Myp&#10;NArHoUVWKcHFZLTuy3KIzaPip+AngAijAG43YDo60b8ZjYfQlBLza0ADp+ewcvTJVW9nueUjhsoj&#10;OKEYzZnvzjTmW2ZTiNOoCdZUHRq02kFaRkAL5r8jAV3bfuNs2rlGHKMJDjvTr0UmDTLmuzuNntQx&#10;05GSN8WmnMXQiAmkERKawfyxjYYznaDY4UgtmonUvOnIKJhHI1qjPARCfZg2jZimmTQkdIxEKo25&#10;xDGI1sjPCKY5qhxpY6YhpXgBGsQWm4HSesBktB8wlUBEwJp8oO9PGoNglkUnGk8J+bMtTvqoKcgu&#10;nIs2GVRINIjCCExkpEbQIG9KRdNx0DS0IBALSaai4f/QpBICi/E0ECfTCON3MG8ytGW8mVHOejdD&#10;Ti7LVYrJjVz6ZNV1+ZD+PztgJTHNUJuWpOmOzB/btTpPgqjEbRYAlbGMpQDyqe0HkDEVTfg9jfiN&#10;QawzGY4CaBqlC6JRoJEnGbgBzKeOiAhhG9QolGZrmCGRybSt/THPlJWKqzU8YVnlfA9li76D7wik&#10;oaDNWkSBlKda0qHpeHoWzLwFpWlkgIYoDSMdPRLJMFHMu56FZs9gugSfSkvGn76T75Qxq432wgVM&#10;yasRZgixPghOg1g3miqszeRimI6m6gfSGNFSEe3mrXMkzaBleFdWMjglH1knlmcaKwaEZZBRLmqX&#10;WIa1TdOMDxRHa5gpA7LKGIbGHNOJIs8qDfXIa125vzpsEgspswiAmB8d3q/p+zIoo1UPfN6EIEht&#10;JYLvV7oyKCX3tNzAiO9ukDYNjdKnE6SOsc3ExJPKh0Cl8RHzGdKHxjtluZ82k6EMCiRICu0zHcEE&#10;T4GxBOisvwZxNFpl0PIbm7KuZGjr+AV1uGgGgY6O0y7yWhunDYlkdGqtn00DpayzNfssA2sLei9J&#10;YMJ4j89uNcBqfEl+0iwDLYERcHXLXqT/xEvUhfw2A97KB/nKrUHTpniTbFMZf5ZfgI4G0qiOztvm&#10;9+lMVsnK6JR8NKVs0SifH41Y/yQCTRr8AQb4+X7WS7T4lzwayPIM4jvNZqG/jkWznbyN5wQyCARk&#10;09BfnQLBzKemPQb0yiHPFLOeKIuYv3C2GW9UWx2k4g/JWL1PG5MFkd+CKEebEIQEMF3bKM7qs4Rp&#10;Ug6Tt5uQt4NZrxo109RQPxrrAg3aXTwyS+2YQI9p60gqrX2PyphuHRwtsvleylnteB2WxTJifjXN&#10;WjNQAnqJN1nHTDu0D4EN36OOT4GpUIIN6+BlmkHxpQiOY3jKEAGlSIIskxmSOfxmdZSJDzWrwUYP&#10;mb5kUYC+i3zsT7tKbVsz7fQtIXyHtwGYeEmyJYDlG0rZIf4N1nEjOvdcbU7gimBG7Vr1IXvyh4Bj&#10;bbz6y46wMr7S5nca3+hb+U6bkq82SL2uvKgDxja2Yzh1xASqrUofkxe0873tyUB9oGcqe8m/SOrg&#10;UMlCPotivUgWqg0HJReRj8Rz5BvJWsodnfUtXRUiHaP2wryo/TRlucaQf/R+nf1qZx5Ljoi3+T7b&#10;Z0byWyOk5E3xiekA8bxcpUU3JHMG/Cj3BVZDJdNpQ4QmU86y/mznb/E69Wgw82vHfKlziLovmP6m&#10;Axg2PJ1tj/yhEwb0fumQpmo/DOstiQtg3qQfw9j+1FEiuRooPlXHIr85LIv8R9tZx735K/9qN5nT&#10;EcA2EUr9F8lvaM6yi2a7iGA52Uw7pafy8HjiV06/uinBkTRiY6ggpOgNsLKBmnIkk6kXMJjGSDQV&#10;edfsQvQeWIzu/QvRfWAR2vcvNSXvT4Vi51GRsaOyJqNuj5HoOGIWOvQvQa9BNP5prDcVA5Ox1XPY&#10;kkasztDTGlkJFyl1MWwTxmudyTj98xE7oBC9+C5Ns/CnEI7Onm4NQo1BUy40shVGwdB1yER07ZeP&#10;zpmj0XUg888wIRkzENizAK35Tq1F7ZSVh84Mo7x071dqPegPdx6J0sd2QWumNM40fs4SAzVNaXRH&#10;9uyHJSvd9M8Prn6F3LkbUY+gRMbjQ20ysHhT5dEiueWLCbZHmCANprGv8+h0gLoZtxIqbFxGypcJ&#10;0l+qkUkZ+JRDhdCX4SO/W3ANK98pYR5FISlBFU0hrs0PJOzUSy6hFUnh1qR3ERqSHu5Virpx41Gv&#10;dzEBQhH8CFLMuJVyFoCgQPZPmkBQNhYNe7rRL/UKBjGcbeBjhj+/lcLY1n/QyA2gQtKoTgz/a+fL&#10;RmwTAQLLBHYRUkr0t2N0WLdqB9o1WOk20bEyCco/je1EPo+jYZ3E9iXDjkadyl1rm4PY3gKo4BpT&#10;KQekFfH7qLhS3RqR4IQxaJJIw4FpB7B91e06Eo17K+0CGkEyephXvtum7ciQ71OCBj1HkgrQuHsh&#10;/Hurd5KGHKkJ4wdJydH4i8gosXiaht8kdgIa9xqHej3zUbc3DcesWfCnER6QSKNH5cX3SHkF04AS&#10;mJFx1YRKtH5cqZ3bp1EEnS8XSkMyqi8BMsPpPFXxjnZZtBFolm+Yzh5Vm5AiY5lqx9igRJYd702x&#10;C5zSSLG1qwyn81jFA+4Qd32j+M/xoGSWya1qxGfGz7z/GQGrGYVU4NpRXUasgGAggYw6pSJpbKuj&#10;yowTKWEaCP58T2MCEM20sNFEygZ9s75HG+voWwUi1aGlESGNMmsETuAkgAasAKOM3Ai2AaWrkdvw&#10;bBkYUu7qPSffKl0ZDUxTBrvr5adCp0Ek8GpHrjAvEUqf4QyUsm7CaeiqB1xAMYR5j2B7knyKoPyO&#10;YrrhPuCrnn59VwzTkAGqdygvapuRknWMG0wwIeAVwjYUIH6Rkat88T3Gp3xnpMk+GVKUidIzSkuj&#10;Qyw7tQdNz5VRpE5PbXhiBiHLSEdKybB2O3ZqZMcBWTOyVIdsT1E09AMJVO37ZSirrNh2IlleKufQ&#10;lEK24zymqTOaKd9lyPG5ZLW+04+GV0OBeuomjSw4sC1jnOmwfFRHAqwyogJkUNGwDGScgNRpNqoW&#10;wbYnGS8QG66Og6QSNGdb1rFP2r9AFKH8p1Bn0V8gTGUqkCIj1HiKPBvCvAvcmuzje80Qv6UBK8uf&#10;eZYOUV4NuFpdOQAh4zTU9D6/Qc/5XzwlMBdM/tS3RlBuBGoEhWUdKXmVxDKjYS95Fk05qCmL2nFd&#10;6cpwVoei8R/rUDsLh6pjxdod8yKeYN2ofUfxnVGStSx3TX8VGBA/iH80VTKK5R0pA5w2icBARL/Z&#10;1l4k7yST9L4o8rM6EMOof8RnkkWaaSXg2kTTHQkq7dxY1oc6oez7ssrgx/QCBBTINyoHgWBr46xr&#10;dx47y4XfohFiKye2g2jmT+/RtHObgkoK0Sgo01aHXTTbQ5QMfR2PlTaNPMhyUzulcR+UxDywPKII&#10;gKXbI1iOkTr6Q+2N3yPd5vQEv53vjWEZRBPQWNsmcFBcPY8g8IwibxrQlBxX3gW4GE96UJ1G0pWh&#10;qj/ahloaEaJOIta70opmXtUZ5gCPgIX4g/+ZzvWoNl79JQGryTjGVceHdZ4qHfKCZL4RyyCIckOy&#10;TXzXlPUVRltBx1qps0ztO5zlqHYt2adRSeU9xPhHHS0EgZLdzLP4Up05UZmynymbJE9V37QVdCyQ&#10;LdNjGftRtmgQScBUa0S1l4oGXNQpZDYc82KzB+i6nfbpx3SCkgkOKZ+1W7NI7c5z7Z78GcB8BJMn&#10;o7KYX4LlcMpBm51A3rTONpWlvpG8H8TvCkwvZDzaENRBgcyP9m4Iz1Tno3iL3yl5rbxroID1aHs+&#10;qL5YDuIhfZNskUCWZQDz78+wUbS5Q5JyDAOEku/8+B1aM2wgW7M8KQM0QBCt9kKZKVkr28azCX7t&#10;9KsCrBKGdgg+mceUrgSRhIGUjcLRtR5HMlkAwYymYvrHFdCw0nSVPCpdCmAyqgwaY1j1mgh8xubw&#10;eT6CacQH9BxjoFcNyZ9hAmmshrKRhyb5DBAqDWNoKpRAgo+QuEKE8D3BcTnWeGUoymiX8aX8RDK/&#10;UXxPsK2hyGdauXZov3aJVcNuTMNBPdaashLQa5Qd/6DRoSDlid8QQQP/QQLPlTvfrNi46cmNT+GB&#10;iN74TYM2aJ88GBc/dk/e/+hzpE9YRiOdBjoFReeBY7HbtzmDrm78r2NP1PiD06eZEany0LRg5TM8&#10;lUYiBbjrsWee/kZB+tNJwk3E+wqhT9f8bjXASkHJPAQqnxTAWr8QQkNBytPOMGWYKPEleU896TLY&#10;/Smc1SOn9TMRNHhk3MiQsF0rKdy166im4gRRgIerd9N66lgGjGNxmabrLee3EjBF0fBoQoViOx2K&#10;x6UAKLj9GNYOdyfvRmcKwEjx6B3lDgDIOGJ+oqhwpcRjZBTwe4Io+AMpdEPTpGwo4JNkyDJNfSu/&#10;QVM7w7JlzFPp2VQY+mXLMGFdUGG7aWKqBykV1ouMbX6PzvnTlEqrRxlszLd25hQoVY9rKA0bjaC5&#10;0VsaROkCo5pJQYPb2jvzwbSDVcZMSzMenOHDuLzX6Jb15LOsRIH81lB+q+rJjGkquDAa8uogULuX&#10;0a9n2h07TGXFe/G+FJvK2viJZaKpQzYKwufWu6v6lLJWO1FY5qFSBrlwnjwS2X0F0e8fAVgZxwxz&#10;vV/psh7UwSfDW+AnmjJSnXIy0DU7IJr1IVkaxPACTgJhtjaJdaNOEZNlrIPgJH2rU/riUwNBrFOt&#10;uVMZa2qdGfpS4vQLoEyMIu+ZccP3hvBdwVTq0f3IFwwrmR5E/pLhqDzI6A5JpKHENNVDLmUfnsw8&#10;k2ciaCwIzKpjw4+GSyBlY4RNHeY7mWedaazvDuZ7reOBhobal4xfdSBGUu5pGq5GhQLVAZlB45Hx&#10;JMtlQKljyUZdxU8y4OgfRB4PzmB7FjgVyFNdkP/Ey+LZQBrwxuN8ZxSNf537J9AnA97xvzNS3UgY&#10;v036wIwmlofeq3bIb7JZLeStGOZJfB9OGSK+sc4R8r3iC0CHZ9HoZ1lG8ttt9JNGUVT2dLY91h3j&#10;a2qf2pqmWEseiZ8FtHX2cxRBtDbe0kicjWRT3stg05R9rVMNJLgIMkNQo2sCm+QZ1pfVNY3GUN7b&#10;t7DdGIjhc+NnvkPf74CNAwrXA6yZv9SUYPGF8qU6Yf1qNoat6+a95GYQyeSnnlP3CZirs0D8b6Of&#10;lA/WaZWtaYHUl/yvaZCamaDRFtW7M3L1LvGS+Ij/1Yb4XTZdUjpC9U7eVIeF+MSde662KjkgHlc4&#10;8oXSl+HLutBMhnDyaQh515/xbfRVI7vkJXVMa+aD6i2CfN2cvCr56k9et2P/CNLC2a4CqPcNIPFd&#10;6mxxHVqubGxqpuSm2i3z4U4JcMBKHTsawQwlz6ptq52L1F41/V4zN8Iz3Xn4Tj8LNDsAIz5Tx0Yo&#10;21BUtqZbagoxwbGBXcpU8q7WDhrg1PcxrDarcR0LvryxfQeps4RyXN8qmeV2plb5kSRzmFfJABtB&#10;Z3lKbrl6ZTsQjxI4y1/gXWv4td+E+FEgTvrQ9IX41L7Bvbc2qo1X/5GAVfGqk9qc9IPuyTviWdat&#10;+MZmTPD7ZOuFZs2wOg6jLI6xGQbSo+r0ct+tTsCoPrQHVR/8HnV2SP9rlFLyWTaAngcn6hnLTLzL&#10;+lX5R1NWaTZJBG1ek+9MTzrdzXyUPicfiCcYxsqMz8yfvKYOCbXBKLUVlQfLP0KdaJRLwWYvkB/p&#10;mjzlt0QyX5r1EaUylowmXwuIBvKdoeRzO6JP8pJhNXgQmcF6Zp0HMrxtPpg50wYC1Jmh/ERkSh5r&#10;KjHfwXpys3emGC9ZO1ZdyRZTeajNkTSDK1qnbCQUuzzJ/uC3mL6lzAwk77tZAsoz/ZQ3q98b89av&#10;hW5LwCoDrZqrhsd7NTz335ELrzBViA3AGUOavkpFbA2eDKheOOsVkkBmoyIj2U7CbGiaEiIBZRs2&#10;qZGwsQXRsJfxJoERSSNBjcr1tNNwUq8O36OpcjZljIJSh4qHUViaAa+eoEQ2cs3j1xEmTF95M+NE&#10;jZNhgyg4pBDE+Jpnb4YOSYBXI3DqxbdvyNCoB5ma/62nnvlTXjV1QQI3XFMcew9B+uiJ+OAzNyH4&#10;U3yP8198iTOff4EPvv4a3u59O145hjta9OG3a1R2GMY+vsGmEGvS8PMHj6EFDZbGWpfE75Myk1Eh&#10;QWFCwxq6hCobKN/rAGuNsidZXdm9r56s3iqfVbpe/f0tJGUg4n2F0KdrfrciYBWvTSeA4rspHGWc&#10;C4SqHqPIBzFU1E1pXEYyn4qjMnNAVmVO5cLwAQynnkTrRGB48ZvApgSplYHqi3xvgEyK2b5Z6TM9&#10;/veX0cJ8WG8p03fgksqIcSMotEPTaXSbQnfKxKZRKaz4kG1BPfzNxKckAUNNpZEhYO2GBq+UkRlu&#10;WVrPoe9VOxtnbSUwiW3FetjFPwKk/BY+D7Y2QEOZ7Uz51LepJ1L1qRHOABpgjalAI7KUTykhje5I&#10;eTpAFclyiGT7CGQ78ZNiIvgQwNOaMSmZSBk6Vg6ujCL4XaGSDbyXMS1AoDaotmfTtNOpdAk6pBQF&#10;nGU0ahqUwG40lZ3KU9PvXG+u6lbGJP2pNG1khGnpm9TTL0PF6kHfb89UPiLGI4kPVd4VBkoFMYzx&#10;M+9rBaylfyfAqrpweVDZ2Cgrv1X1IhmoTiqnmCcgRoqVRrEpcskv+mnU2qYCWn6d8R6SqLJUjzGB&#10;jsqYdWQjQCoTvkfgV3LDphiLz/hdkX3Ju+R9TRFu6pOltn6OxpMHWNVTLsNGO5xHKj3GC6FMDlbn&#10;hPIgY1zT3Cm/VGfqUAgiL4QICPNbNFoSoPqkEew6W2So8h22GYf4SkaTAAnTY/zgPsWI6CcjpIjP&#10;ZcAyH+JpjaDKcBNPMa8WnnnXpkqaniu+ciNmzmCyUQICSAOSLEMZ4AIgQeQxP+kd8mMEQY6mwccw&#10;j3qPRuRlFIkHlJ74zDoS6Cde0eZTCmsdAGqfKgt+i9atSkaoXm3KrmQEw0azLLQRSbDaAuuqGePE&#10;MJxAh0YRrUNBHVEEQFpKE5NZSN3FPCh/Wt/F7wo3ECs5Np15LjOeMWNXI28ECsqjjbzy3XomYCHZ&#10;oY4a8YrqXXLCgXI9l44mr8nQFF/75IgAa99yAVaWO8OK/rGAVeXsAE0kv0N6T2Us+W3ykHUuQ9MM&#10;VX5TsACWDF/pR30v+VDGr/RrtNqMRuw11Zplqc4MW8fHsvZ2SdbsAJP5JGuPJnPVblgerEOBJck7&#10;1bmN6rOeJQdMl8mf79K6zmYsZ40uaTq+TRfmvY6p0l4eGkHUqGuoeJd8pp2p1V79Gc7tScH3UtY2&#10;ZduQjDW5KNnOOoyWPuUz1as3u0E2jECI9mQQKHGAQG2Zdcn3xogXJRvIK8GpGrWlzJXdQL9IgSHG&#10;NT3B+pZui6ZeiUpnWyePCWjqO2RvRcneUjtjuuoA1awFbb6jwQbN1JB8NSAgXSX5QKCrDkiloV1Y&#10;VQcCuSbXpUMZXrPZnP5z9ot0oDp3NA1Z5ak0JfcjGc86HyTzWbZBBDHSq+Ld2nnHUW28+vcCrOZX&#10;Cykt5cuLIyBuekbvt/+yixSG5cnyt/XUkqOqd7bdQPKFv2Qx6zJa07i13EMdIuRbWyJCGSC9qB3c&#10;Q9VBLjtDsk7lpragNkP9rsEM2QHB6sAQL5DvxFuS/2ofkleqc5W9Oqk0qh5AHtG0XslKrVO1jnTW&#10;j94vPjdblzygNuM6T1hn0rV6F/lU+kWujdYyrI3kiufFGybHmZbaBt0Avlf51R4imk0jnR2exHT1&#10;DuOjMr6Xuov5kk6zTlgCVuvcZB1FsCxCU/he8bLypDDKr3hJ/OLrMNFyDm1C5nWUqzPb5AXzI942&#10;sE4dafspMJ7sBeXV4y3n+uqwqluNHD9cjyduZ7rtAKsqzIS1GJBKVj06Amo2f54MECpmUWOT4FF4&#10;X6NXL5iUjSlCIykfp4BknDgBQKXEtCvCyYj3GQNSnGIGEyZMryIdhvX81btuvW3ec1861uvui18R&#10;T++vIBdWhoV6tL08eO9U3jT1q6qAsrSYf5c/xtc38FulJEzhKw2SRp+i0orh130Qeg2fgt3vunWz&#10;VZfoaov4gWMX4v6YBCoTt0ajXvccLHx6nwvAK3fucvj3GsWGqTTZwCkMKvPjGpxrJBLEbKT6Du/b&#10;Sa4HSkpYSk1GvgSLgDcNHCpYTRmRa2EYr0Jo/03k8mD3FUJfZSm/Ww+wWv4oZMMF7DRSp2mnzJeU&#10;eHhisU0PsVFsClsDEPwOlbM3+uKl4XrlGU9thDxgax+uRwyvb1Vd6F515c78cqTRDVFl2Xn59PjX&#10;94xk6ZC0rtFAE/0qeFcC2Zem995q8av4iXctjkfiZz5XHqvm0+JVTcfCM675uzo0GSBhzngCoa5T&#10;oEralj7DK90bkcKontTm2N4cya96fAecZIh43+LiWt75HZJRWp9lxwjwXkaOnms6WSDLzckntVne&#10;s03ZGjkZEKz76orH917d/8yA1ZHikkwuOVftxBlPTs6KzHiwsndyQN9s+RQ/kmftGXlcfC6ZpzWt&#10;ntzy5IhIgFHGTiU/uLbs0nR58vxcXr3ykAz28iWD06Wnaa4uj67NODnvUeU3KFylP9+j+q54R02S&#10;v69cKsJUfq/zrxq2Zjref1/eScazKidf+9H3O7DG/Im3Kr69Oln5if+srLxvrT2sRxXlZPJDfq4O&#10;bEow/8twV35s5IB59dL0DFpLW3n25Vvy3+Q98+G1e9NBql/fd4hvLE3LA8Mav19bb95zjyrzOgH+&#10;cbUDVtkD3r3n/3OQRqBlc6iNuRFU5k9GMZ+p7tz3ubqvqq+Nn3xlqO8Ruemkis8yZDmYfGOZOfnl&#10;1ZHCOLJ73zO54gnz97lGvjAV/1kvMqBtZo7iKX98n4sjfnPl7fIg8MZ8MY542LNjXDt25X9t3hjW&#10;iPc13lsR1icHVC6VceS677Zvl04zP7nePUn1afqOcs6TIfoO+ekZw3h+Lk/yr4yv79R32Xuq5KFq&#10;HJdvl1/Vo+xIueJ9zeKRnaOOR9kHnrzyeNnJNb3TS5P3SvM65PGnZ7/q/u8CWK2NurZaVbZYHtn2&#10;ogTe+B51JjcjIAqjHmpBPrZRf9q20o1u35HqZPsO0CZxM+oE1uSvNu3+e/4im11CMOf9r0o28+m6&#10;z6SfxAd8H0l5kU1r71UHsUAun+vdJjOqxXXxqsZ19rSeyyUPU19XDeeRC+vS03eYHS29ZOGrhq3+&#10;TpGXXvX3uTLQ7CE9U3lWfYdHrgyrU9W8azCoMrzyQ3/xZgbTEb/Rtdl4mWV0yXOsW0/O2vf65G81&#10;XvknottyhFWN3VNUNrJCwGG9Jj6h44wn14CdYHJCxnqaJRD1vypJsCmeCbqazyrvXVqeYLrWv6pf&#10;TVKcHwpj71eYWt7p8uao2vu8sObv3lPhTxKDB6eXIpBANCC+EPe2ysLvw2Lx59BY/DGoJ37r3w13&#10;x6SgcbfhFJaarsB0WHZK4/52g/C78CT8V3As6nYeimZZfGeqNqWR4mbDYPpOgFfmyZW54vuUnq8B&#10;eXnzlIpT8qo3Rzadh8+9uq1Z5z+OFN+XRoXQVz7cO24pwGr1R5eGvPWYU3DGZKm3Wz3LE93UJ/V+&#10;Ko8+PldvtpUTw/94YvupxT+0Fr/rkXrEf0z46uTiVsZ3+VGa1cPVTlXfWz2d65HS1Tt/Sp49cml5&#10;eb4eXfMe1rF6kJtnUwnR2FWHUHRfjTROhn/SOGsnpnDYjtSeZOxq2qjN2mBdu7bukdqP+Flhfj7A&#10;KrpGzhhV+t+I1JacYekz5nzt0JtWaUcB0F8jRhr11Mil42t+r2S6Tw78FKqWBuVLVX+PKp5X8avp&#10;/w8j5dGXz4o8VPGrjf7m/NZIs7Y0KnnAk9/uvyfPzSVPmF8Ff1Q+q/Dzwhq5+I7fr2OM+8JXPhN/&#10;j0Vg719qhJX54HdU2Bu8j1H7lT//21pg6lcblU4TuFIYfgvbijoB7IxO5Y1kez6QrFPA99/79htR&#10;1bhyvbj6X1t4R9K37v7auMq7RniuH8cjF7b2NByQrB6+ZhrXvrd6WtXjVY3r/lfNq4tT/f/14zvy&#10;3lM9H1XfT3uEdaaRZB0r4jZpYjjpYAE71rt2xvXktOSYAX/GM5uTda33ON69PtXGqz8VsEpXVPO3&#10;uB7xudZJ8x3RBOJaFhGWUGxLxgK6DYV/j5Hw750L/5551yXtDh5gbm3Pavf/IfqhOC5dvddRzWdV&#10;/9ekvzU/f0u8H0s3k3cvTEXYXrkIiVc5aDf6XPj1VJ3xuZZFqM5JqmvZ2VUBq6iSHxzP/TPQbTrC&#10;KuI9BYpNDyEo06YCpigIqLyeYGfwqSHzGYWKyGvcvwaS0tTaFU2t0zQ33WsjDm2g0zSDjJxUhJb9&#10;NOfeN70vYwoF6QRoV1pN2VBvY5TCshyjKMxtqinTUthQgieNlkqg2qhphbJwBqruVe7V88Tnvrqx&#10;dZp0Zbyr/qxXU2EkgFW3UvK+Ov/xpEYs4v1tAFileLQOLUxHUrCMGms7ftUFn2tNgxkFLA/rGbc4&#10;U0hSnl6vnb6vSpr/oluOQpJKEJZcjBi2O41WNI7VUSJsczR81T5tvZ4Z8Wx75AfJKrWBa5UO742f&#10;ef8zA9ZryMd/ytP1yJ6LVykzdL6ddqxVO9eOkdb+mNfKb/DkhYxPN4tAZEYb821hxNt/i3szYW7k&#10;3kyYG7k3E+ZG7s2EuZF7M2Fu5Hr3N6Jr+MpXt9Xuq/pVhjNel/HPe/FNhc6qFs7xlNMb4whY838x&#10;wCpwbTtZa4ozZbWOO1L+lT9tqqYjWQLjcm0vikrSf+1P4faoCExw/j/k3kyYG7k3E+ZG7s2EuZF7&#10;M2Fu5N5MmBu5NxOmphtEVxSamIeQhDwExY9BhNb5EuzF+EBr7R0wngyrlH/Xo58HsOr9tL/InwLR&#10;Vdun5HB0pma1qLNbx82MQSfqhrErdqNw6U6UPLoDExZvxORFGzBp0cZ/0S1Ik1k/Exasw/gFdJds&#10;w7jF2zD5iefQbVg5opLyaJuXUHdSxxo/iU8ccBVVgtdKHrzd6TYDrBIYauwTbO2ArfOjINE8b1tT&#10;wDACQFpHpQ1i3NTISsFigsATOr8GYnloYxydfRWqDWokAMnIEm7BLK+m2rxDo6WaMpJMUJvEMtK6&#10;Fd/aBAurqagmtCcR3CldCk4ZwRpJkpCsIIEoCXWPJMBdmXv1YGSGq3ouaWDTDeb7bZ6+gVQ2Oglh&#10;a3y11f/NkuL70rgNAKubPqZ1mSyHLJalNh1i2QRQgYWmFCE0ucDO9gxJHIMwumFUqiIdSyEyPyrd&#10;MB3SfkNSGIWvzVUatcWpSt57rpdGbXGq0o3i/pT330xcUW1xPbe28DXpb3+/On5k0IaxPmU8xGSL&#10;HyfYNEObBcE25E3DVntyU0zVjly4SsVD1/iZ97UC1r/TsTY/gZQfa8d9aFz1kQEmYj6ZV8/oss3v&#10;6GqEw4i8H2myRsaVT177jEDn6j/L5rquF87nVosr90Zx5dYIXy2u3BvFlVsjfLW4cm8UV26N8NXi&#10;yr1RXLk1wleLK/dGceXWCC8yGe75XRvH68D48XT7AVaNrmkncx2npN2RtVZOR3KEpBQjdswCTFjx&#10;EooffZYg4GmMXfIUxokICMbLyHx0G/2fQvFjjkp+wL2ZMDdybybMjdybCXMj92bC3Mi9mTA3cm8m&#10;TO3us8hf8jRKn9iFtHFLEZ5caKOuIQlaQ+v4tCpPOBvHgdWbsR1+PsCqpQOyx3z6QqT/DKdBAI2w&#10;2o7MyUVoO3Aqhs/bjiGzN2D4rLUYVb4co6YtQw5J7mgfVfX7se7NhLme+0u//2bCXM/92fI+fQVG&#10;TluF0TNWY1j5SuTO24w2fYl74mm/avad7GbKSKtv2gECqiLjkx/gyduNbj/AyoaoueJaQK8du/xo&#10;lGmNqZRocNJ4BCaMtd3KtDuoR9qaW+vEPPfXQywHTb1LnoLA5MkISiKA1do53gugBsSXUphNZJkJ&#10;8JPBUxhWG+AofBIBFP3tvLVkGts0hGVcB5A0CuTH9DUSW5X0vkrSpiU6emKc2zmOJOEs0r2/dknj&#10;M00V1Bx9PwJXbf6hLcvV6H5I+N+YpAx8yoHp39KAVWSAg8R8hCQVIoKKsmk6lUu/sXacUvv+hejc&#10;vwidB+Sja39RHinXR3no1i8fPfqKCn6AFKbwBm5tcarSjeLKrS1OVbpRXLm1xalKPyWu6Hpx5dYW&#10;viZdL67c2sI76taPIDK7BB0GlyE6sxRR6aVsZ0Xke7fDoPGAeNTIx68idQKx/To+8fhSMlD8zPtb&#10;ErBScTI/AX1o4PeZCv8+2pBGMwhkaLnRUzujM1WbbZA0oirjTYaV2h/JrX/XCFalG/QDbs3wtfn9&#10;uDSq+/24uHKv9ftxaVT3+3Fx5V7r9+PSoJy26emUSdahVt11swD+Vr7SO24nwMp88FujMtUuSxHO&#10;NqadmGO0E3lyHkbOWo0tB89h1YvHsObFI1j3wltY/8JhrH/xTWx44RDdQ1i76zDWGL11Hfdm6OeI&#10;ezNp/JS4Hv2UNH5KXI9unMZqustZf8tfeg/rXr2MgiU70TyT8pW6OMLWKdcCWH1y2jpwJLflVy1M&#10;dfr5AKvkvPwVr5JML/ShTuBz23uEslb7Yvj1ykOj7iPRqMdoNOyZh4a9x9AleW7Ve7qN6NbvzTi1&#10;uNfE7eWjKn7Xiyu3WlzPreF3vbhyr4n7U95fS1y514srt2o4c2vxu15cudXC1/Z+/e9dgDrdctEo&#10;tggNehWgQWwhbWUNbmjTMidHPaoYVZVsJtWUp7c73VaA1TXUCbYxgHZI7Th0NpplTkTrflPQuu9k&#10;tCW1yZ5UjVr3I/WtJPVM/JqoddZEtMmYSIPZUVv+b5s1Ae37TUY7Pu/AstP/ShrPZ5PMbZs9gWUo&#10;0DQBrbJL0W6A0pyA5nzWuv9ktGJ5t+o3kTQJLem26evRBJY1w5jrSH7VqJ+Idac8Mi8teN924DTW&#10;rTNqf1pjkzLwKYdbHLB6PK2dILU2RzumhhO0qhxnbHgVzxz9DNsPXcL21y9i2xvn8dTrZ7Dj9bOk&#10;03ia9NRrZ0nn+P9fdKvStjcuYOvhj/DMqe/QZ8pK8lkBAglYY3T0B42ICkPGesadEWRA1QCreFe8&#10;4vElXc/vlgWsMqYmIzBjCsHQFLt3Pb5qg9qAyq1hd67z83Zlt00neO+ODOJ3+lz912ZsOkqsNtcL&#10;51yXZlW/G8Wt+S47i09Uxe/X+n5tsKe0BFAtjrl65kDctfV/M3R7AlZbkkHAbjuZazdqUox2nu41&#10;DA07ZKFhuz5o3DYDfm3T0aRtKinN56bQPw2N2qWS+tTipt8EXS+u3NrC16TrxZVbW/iqdKO4cmuL&#10;U5VuFFdubXGq0o3iyq0tTlW6UVy5LlyD9hmo36EvHm6dCb8ewxGTXmLLp8wm8Y1gVfIEeV/yuoJ8&#10;ftXCVKfaePWnA1bJ+FKSZrCQL2Xj+GynanJf+WfcppSvNs2ZMlbt2B2NNfUHyB1jV7tbW/iapHfU&#10;Fvdm3i2qLe6v5f1lRgGsp9CMGdSP0+BP2yBYO7BnTkOA9KsR0zRd78nM2uXp7U63HWC1Be7xo9Ft&#10;8ARMWbYTpYu3YPzjW1G8cAPGLdmCCY9tw/jFmzB+yWa6m+nnI4bT84mLfk20GZOXbMLkxet5vw4T&#10;Fq7HlCUbMYl+4xfRb/FGjKffpEc3YQpp0uINpHWMQ79Fay3eJMWl/4RFGxiHzx/bjIksx7Es7wks&#10;X0ebSBv4DjfvXu54pj2O7/HKX3WhOlF43U9aup11t9HqbcLj2zH+0a0omL+BALoE4Qk6P/anNDYp&#10;A59yuOUBq3ufzofUWpQo5UNbsyeORcfBs5CQtwRxo+cjYdQjRomj5iKJJDd5pHPjRs9F79w5/6Jb&#10;mHrlzkNC0RLWbwlCk/NpVIxFlI5WofEbQaBQYfxXNYLEu3KNVzy+pHtLA1b3LTpmoHJjtXEIIj8H&#10;JpTCP7EUfgkl8E+i61EyicC9SRIpeSyfMWxiCUIYTusDnVtEt/QGbvXw1ePKvVFcudXDV48r90Zx&#10;5VYPXz2u3BvFlVs9fPW4cm8UV2718NXjyr1RXLnVw4uCea+drYPji+kW0S1lHRbaOeN6bnXtq++a&#10;9V/1/7V0mwFWggO1IRvN0A6malOZNBL5PnfusPZgmEBdIj0y3jrUbRZBFbIzLo34THs3VHO9Z9cj&#10;L8z14uq9le+oel9JtcX9Me+/UdwbpVE1zI3SuBH9UNwbpVE1zPXTsHrj/2htPJlW4jsflPEkn+lq&#10;Vti1vCE+F/86uvZ5dfq5AGuYjpzT0V8611yglfznZkM4vrW0NMJKXtXMOrcZHtuU7B358bk6Gb0N&#10;woyq+VGvMJ3a3cpwFeGv8bteXH5Xzbhyr/GrPa5za76r+r1zrxe3lvdfE5d0nbjOrRrOR9ekcb24&#10;N36/S0/6exK0IWOodf5Ogc6iVUewHc9G1y0jkq0g3vJ4RfXr7j2e+2eg2w6wai1BZFIBWmWWImvs&#10;40jMm4e0wgVILpiH1PxHeD8fKflzkcb/aWPoVzDX/FMLHKXpPl9hF9Rw55P0rKZb06+2uDdKoza/&#10;m40r92biXi8Nfq/KoWAWv302UgtZFoVzkFQ4r4JSigmG+DyRz1N8lFo4k3FnoA/DprIs0wvmI53l&#10;mjqGIInvURmmF+idKs/5JPnp/fOQ7iPFc2Xv/FOZjxT+Tx/zCOuH8VVn9E8x/wX0m886XIAWfUoQ&#10;oR0XWc9/e2OTEPcph1scsHrGkB1lwbzq7FQdGC2FovXFAbEFCOyVj2C6IbFy8xFKw82I/vILJAXw&#10;W/5FtyqNsd0Yg+jaRh52JiiND/KjRlhtgyXjO48qecPdV+VJ8cYtDlhJmuYbSSAaSaDTksC808By&#10;dOw/EZ37jyeVokv/EnTtV0wqQecBJeg0oJhUgo6kznzWhf7d+iqM5xaje9+xN3Crh68et+QH4hZf&#10;E77qvXOvH9e51cNXj3t7vr97v9JKtz/DZJeiG+umR7+xaJNRTP4qtrrWtEPxYFWgWvX+Wrr9AKuM&#10;S5PP2niJ36adrt0GJ/pu9/0Kq/ya0clnlWvJ9PznJW9Uveb9v+hmSfVMmUWyGV6a6cQ6FVDVdFqv&#10;bqvxhfEu6111T7r2eXX6OQCrndIgu8Z0iNLUvQtvgEigVt+hWQG81zM7O1xAnP/VtuRX1a3pp9Hl&#10;G7k1w9fmd7Nx5d5s3OulUZvfzxG3tjRqxv2hNGqGq+kn0u7O4Tq7lTIwTDuRazdrPldHmfbz8YCq&#10;Ix+fGj/XxrO3N92GU4LVyNgIk8cjML6ExmAx/GOL6BY44z5Ou/UV0Dgk9db/Sj+Rf1wR/OIL4cd4&#10;17p8Zs+ruNf4XS+u3FrCX+N3vbhyawl/jd/14sqtEZ7UhELQjwBNzxsnFJGK0SixpJIS5MpPzwpI&#10;+WiSOIZxaGTHu/LyZ/oilbVfvNwSn39VtzJMQGxxtTL3SHUUzDqRG8h4AZqLT3L1V4KgeDVGV78/&#10;rbH5BLfubwPA6p2laOdPUnnKGLL1Y/bc5UcjVo4oxLx7tQW6nnD6F92iZHXlljLYBkN0K3q5TTFV&#10;MTY8UpgqSqiSFO82AKw0xGLSxiKwxzDkzN6I5c8dw/Jn38DKHXux9um9WP/0S9iwYxc2PLUL60lr&#10;nxbtxhr6r3n6ZaO1T+2hH4mu+7/3uq4XrsKtem/u9eM6t0b4anF/pe9nPa3e8RLW0dX/1dtewvpn&#10;92HjM/swf92LaNRtGOt6khlO4sGqBvk/FWAVWTvmN6ld6tsqyP03OUwycEDZHUpZrtERjcbqTEZr&#10;s7y/vkvy3Kr31dza47r1k7oXEPGF5b0L4/t/nbiVLslzq97XGvYGceXW5vdj0vgpceXW5ncTaQi4&#10;6pgar6OhouOBda//ThaLPL5wcvt6vFuTfjbAynxb3quRwjheVDjdu83vfCTdka5N8ASeaP9Uc6v7&#10;ueOLanevjSu3ut/14sq9Nq7c6n7Xiyv32rhyq/tdL67cH4or93px5V4b/lq/68WVe2346n6yFaJT&#10;S0hFRtq8MSqtlPHHktzuwFV5T25V8vjtn4Vus02XRDLkfQJFgoRkh/T7nqu31zPodRC2d++RW5fz&#10;66EwEb85XOvhNA8+vZxCrIzPSOkeyY/PLLzKjwLPiPGMtN7BkRRxOOOYgXyN6wvHd7n/11Ikhand&#10;830VPcEkHZDsdknlOyRwqymGH0tSBj7lUCH0lab8bs0RVu0M6+0Qq+93U0bc80rjSHlzCu0aYvh/&#10;0a1L4kMHTp2ruvR6UkUOsKp+9V/3moLmpndV5xk+N37m/S0MWNUTHJlWgqC40UgoWIBhM9dh+Iw1&#10;GFr2JEZq18NyumVPVFK5iH6kEeXLMLx8BWn5v+gXpmFlqovlGDFtBYZMYR1NX4nRM1ZhwJQV8Isd&#10;Y/VtR37Q9YzwG4NV0W0IWEX8Lo1aORCkdloL+fLgbA1nnzg5Lnk+3tkt17hKV+E8t+p9Vfc6caVD&#10;bCTNC3ezcW/2/deLU1tcubX51ZbGT3n/9eLKrc3vh9KQ6+yP4LSp5E2Rb30g60686sKI11nPTNcB&#10;VifHa+PdmvRzAtZryMK4eCoD401PpxgpHekXxVfaLozcqvdyI3z8fj23Zvja/G42rtybjXu9NGrz&#10;+zni1pZGzbg/lEbNcDX9KvxVh0YujEduZoCeu7qu+szZll68fw66/QCrNVT1GlUnJ0RIvHeHdlMg&#10;+FwTTHavZ78eEtOGp2i0YzIiUybRFVEASgim6Hwu372RnrEhkSJ9rhnUEqxqNHYv1/tf099zfcR3&#10;myKokp9qeVOvn69OTfCaAVOpGFx9Vob5cSRlIOK9BIMJfaUpv1sMsHpk+axBKieSlJR42erDlIz7&#10;78CMU2AmuBjHA0dVgVKlqzACxNdzq4evHlfujeLKrR6+ely5N4ort3r46nHl3nxcudf6XS+u3GvD&#10;X+t3vbhyrw1fcc/nOkrKGRPOdUaOUyhOqbi6NFK92gYavrr2eMSIPMD07P5WBawsEwGMSOYtPL0E&#10;fvG5aNhrFBr2zkWjuDGo1zOH//N9uyIW+O6rUM8CNOj9L/qlqWFsIeqzfkS6r9tjjPk3ii9mXRYi&#10;hLqlss4p6yWnqvDB9el2BKzSZb7ZL+pcrNBRLv8K482WMJfkyW8jfXOf8T575YfcmwlT6dquzRkk&#10;AzDy/+E4N3bdvXb2vl4Y9+xaf+fe6NnNuDcT5kbuzYSp6YoEWLVGuQxB2gCujwdanV1SlWcdT4hf&#10;nV6ujXdr0s8DWN294zGl7XitIo/2rKZ/JVXTUz636r1zPf12Pbd6+Nr8bjau3JuPW3satfn9PHGv&#10;TePauD+URvVw1/q5daqBfcorSDzp1rCqM8XJIvFEVR5xVCmb/lnothxhrahYNlY1bmvgbLB25hTJ&#10;Gq+Mex/Zc7kK8ysjzzCuSvaMwNWF0X9H1ZndlaNNH6HRXOk6A7nClV+t5NKuBLM16sRHEqZWhzLk&#10;qQy8EUYnUKvW+48hKQOfcmCjl3C4lQGrykvTc7R5Qlh6qd1b+Rr5yp0KVeDF9QZXkpWTypnPIjSd&#10;muWuTgrPaPLu9UxhIq/jXhPX45efksZPifsj3n9NXM+9ibj/kPcznQo+FJ+b6/E+nxn56tLqU67q&#10;2/PzwvjCGT/z/hYFrKIQbQJCXo7MZPmQdyMyaOSmlCBCZwwzv7auT6QRjfQy8rKo3EdlppT/Rb8s&#10;hWbQaDeDiUaRz3jXf92LbHaM8agzwL37HyaChCrGf1VDq6aB5Z6Jv395wKr8Cqxa3lUO/P4K4Ko2&#10;qJFm5YEgRN8SST9N7QtPlRzXt+lbb8a9mTA1w3rk+VWlmnF+yHX3WveoexsE8Pl7996z2tOoze/H&#10;uDcT5kbuzYSp7mpQI5j1p3qtbAOuvs0mIQ94ZPXtcxVXOkBUk3dr0s8HWJWWb7TU4nr580h5ZFrV&#10;aIojvUN6yGwI51a9/1vcmwlzI/dmwtzIvZkw13NvJsyN3JsJcyO3pp/q2uRun6qy2SeDeO+FqeA9&#10;8UAVqvD/J6HbErBaIybZNvNWMZ5RSKVBijBD00fytzgKy8Z5TWP+JycroxpkAkyu794jE7xyfUQh&#10;fnPki1+NmLYZ5k4gOuO/kjSC6+rL5cm5rFOr259aT16+eH8bANYwKqmwPsUkGmJ0tdtfiNFYKiSd&#10;ieh6ggVQrUeYeRY5RerK0Cmzmm5tfgp/I7dquNr8buTWfFdtfjebhv7X5ncjt+a7avO72bjyr/ns&#10;enFrhvNc98xrTzJ+PNll/E2+ryDjBfHe9ahKGIvP+1sUsJrCNVe7a+rIhQmIImANVwdMcimNMuWH&#10;bdHKReFkGAoQCajSZZ5liNkUR5+r/0r3eq4XrsKt4XejuHKrhWfejar43Siu3KrvMreG343iyq0W&#10;/hZ5v5aHuHxI5qhOJXf4nzwt8jZbUl3/OLB4ewLWijJj+/Ncl189q9LGeK/lSFEsH/G6zr8UMHLA&#10;Qjz/A+7NhKnmCkDStTw4Cmf+wqkrXBu7UdxaXCOXpskWAXHln/4uXZW1ZoBcJ43a/H6MezNhbuTe&#10;TJgarmSk6tLIZKZ425HJqCrPK+vZI6ZjaVV5VgvVxqt/P8BalXzxSS7P4k+64tcKKjPX8l8l/L/o&#10;ViNf3fG+NvJ4w93X9vyfi27PEdYUNlQZfyaM6eeRntNY1JmWGpWSUDDlymfB9Ncuf97on22O4CP9&#10;d/4eeX438+x6dIPwzFM1qi3M30DVv4nv1vdTgAXz3h0QXxlOxqQLQ1dEv2BRRXjGVTiW2w9RkMrX&#10;iIrcIwpD5+fSVD2473X1YoY88+PqUKS8unqsKtj/NvIEN+9vB8DKd7reen47yQOktqV5rUSFQ/LK&#10;sGLEVWUnY0KuLy1vLaxzFUYjJD7X+1/hXzW8j7x7c6uGrS0Nhrnm/VVdhVH64q3a0lC4m3z/Na6e&#10;V4krt1rcKt9fq1szfI17c68XV24t4b17lQnDmbFfQYxX5b8zNuXKQKpB8mf4Ctf4mfe3KmCVyzyp&#10;XWlHSh2loGNtwnTunI+vjSoMal8ca/cyhCmX7Ds9l2nRFb/L8Heu97/S9cI5A7K63/XiOAOQ4b24&#10;Prfy3jMSa7rXplX5/ir3NdzKNKr/d99a6dYe93ppVA/nytRLw7k1w9b8lprvsjBKh/Wi3awVNlLA&#10;hbxscZh+VcDquTdHtyNgJRmfKp9VXZd/Pbd2aOBOeWHZ8LmLx7Kx8iFZ263pMowvrOR7NVtGftJh&#10;14nr3i194Fx7v9oW45rOVXqWVm3v9Vz3DqVl6VS8V3XPe8k3lq2bAs44NrJTNQ0XXrq2oiyq+NX2&#10;XgNLFf8VjnEUj/k18vm5Z9XjXut64XxutbhybxRXrsLpnT6eVxzJEHP5vwZZ3lhOVWW5tR2v3q5D&#10;tfHq32MNq/SP7eNivOOrb18cy5NH5Af7hique5dzf4isvGrQNc+VblW/ijKrTlXTqIhXI+x1w9T2&#10;rCrVDFdLnGrp/1CaXnpVqeKZ6tEj5+flvypVhPf++9K5JkzVtH2kZ5KBemb8eR2y+v4np9t00yVN&#10;SdKmPV5lu2dOaJN8lWc99RXkgSkJRI3CqheUFU2hZMxiwoHP9N8X37kujAysCoaQv+Lq3Z5xZEKh&#10;0l8CQsaq97yS6O8zYJ0R6/P33ifSfZX/lc9detX9K+OYwSc/fpsJUuY5SODHQIQEnXtmgsoamg+g&#10;ynCknxqDQKoJQQlDCcJUTRuRgpJLxWVlKMNTa2Cn8rnKzDdVIc1N59N/vdtGAz3Su5imGVJWJsqP&#10;I91760lCM6hsmWfvm/820reJeF8h9CXI3TffWoBVZS/jTSNLGmUib5NCrWxFLHsfb8pfZe/xqkfa&#10;XdjbYVgbR9j5XPpvCq2SgggeVKcWhvcunucyvI9XRCHyYzit6xEZH6nurS6VX5dW1TSsnZm/wIjj&#10;c3tu6frC6hvYdiveZ+8goNF7WR4unz5/Pvfim5/vfc6tfH9l2uIx99wD/cpLZRrqtKkat9IVX1d1&#10;LY1a/G7k1kzDe2Zk+fS1BaPKehE5fld9kldrkvwr+NLxi93XClhLbwHAqjxOtDalaWfB4uE+UxGY&#10;wrz0KXPfzDJxm5yIV9zUSR3Sb5TG7zLjjOnJtXbrOthcOWmHRAJbn8zyZIkzNuVqwz33rAJc+eSe&#10;c73/zq2M59MJCu+La+H0PebvZG1FXF9Y+Vt4u1cc5dfnWtgJzK/3jP+tPpwMtv+WjqPK/y79inf5&#10;4rt0vbC+NHVvabHcfO91s4tcWPeMrnUGqNwUj2n48qH/2nXS8q9nvuc6P1ezP7ylNm52DO815ZV1&#10;6PSR0riWB25MlTLEyoF+Lq+qx+ph3TOX918UsPJbrax8Zem54nXP1ftVJv6JxajfdSQadRtJntdM&#10;GbYBkjb0kbx28tz37XLZFvTf+fObvecWVh2Trg3r3nX4SA9IJjBPKhurK1cfak8B8SWo1y0H9brm&#10;IFhnevvSV3qSTWp3Ft/3HgFE1a2+Ue/y2qW9W3qdrn/CWNTtOtqmO0dZevpmX/370nY2CF0+d3JH&#10;3+L8TDdYmu65s7v0zOXFy0O4BhtUj7y3crCwLp7lVaTvVV343utI9z+FlF/VpWSHZBHJ53q8WY1H&#10;mb+q8lu6zvHI9envD1hlr6kdOZtBdlrF95BP3Pe4b/Limiyh/HT/XTmKIklRTC+6D+uXFEl7zMld&#10;yhSrY71X+SKxXCRnVA8RDBvNsDrLVjJY58KaTce0LQyf247E/K/jgfQOt+TJxzt6P9PzOnBD+dzy&#10;6atjL4zeaekwPZWN+VeJb7rB8qQ8sGx895aO4vnCmctn1oYtjGxdX1pKR+9S+do7de+eV7XXLbzV&#10;gXuXtRWL795h5aZvkEvSkhiXnsuTtVcrF3d0kpO5SpPPLT3fvY+8MFb3vvj6ryUHOvJGdee1R5d3&#10;RzX//zPQbQZYVTEyRMsQkkFwRMWgA54lrAOTxtkB/IHJpXxOo9dAlHa/VVg2aDEV4wdRaYRnlCEm&#10;hXGT8ikg1TgZRoYUFUEYn2kHWzGHDgPXMSISCqE6f43vDqBiFxCNzJyMAKYRliUGK3GML+EqYS/G&#10;ouvWAI2j4VpCQ7mY+ZHymgB/GlsysgNN6MiYZVzGsSlE+k7FF4iikSeFobwHM46MhAhrXKUWVuuI&#10;giiMInWIeWIJmhHsRVBBRkipUYAF9ZmG4IwZdPX9Wlej7bGLEcl8RzKtACqzkKyZzNcUxKhRJWlK&#10;Kg17phkgxWELvMv5TQRO/K/eWz9tpZ09nd/AstC0XuY3PH0agpIoLJmWtvDXFCj1zFrjlxCvRZBX&#10;a0x87gnhSj+X9t9GnrDgfYXQp2t+tyBg5bfKgHeK3Cll201WQkyCnrymGQIq85CsWeZaG2D9iM9D&#10;yGc60F67MwdLcJEPNBKio0XsXDmd22U8x7oSzyRJYApEEDiqnZDvrZ0wvPggggpFo+wCeoHkPX+d&#10;FZol8MF8EhBFqaed+TE+57tkcATyvwEUXxnagevkFY2wh2bPsOfiq6CMabZxgICLwofGMz21JfJm&#10;YMZYvo8KSXnXd0sZE+ToO8PY/sQfIXyf+FBtRnUbnlnG/JWynVFwZ7MsmCdT1gJJas8E/eJJa2P8&#10;Nmdg+Mq8iuspLimLCreGX804Vd1r4sr13et5JbHsaiU+M967ETGcXONn3t/CgNXLj0BqMOs6yLcu&#10;VVOEQ1MFOCgHyYd6FpbFeiKPxVA+NpVBQvkkgKJpeUonjOEjSeFZkmflvC9h2GIz7oKSGT6LMldl&#10;zW+X7Au1TeMog6gLrM0bjxIIZ5CnyZMmYwmKozJZ7yzLkKTJNMIVh+2F8QRaQ5iuylUGtwz2UL5X&#10;uiOM/KuRpnCmqTA25ZNyM5J5UbvQchR1Dspg0nsj2A50fl406ziC4bXrutqCeDaqny8tllNEMr8z&#10;2cezKZMZXjKXZcX6tfMSxbdqk0pX8sFkBQ0W1S/llwCnlR3LRsa9tyGS2ru1VaYVklJoxyLo+2Xk&#10;+qdIL1Bu8Ln5M0wk8xnJ50ovNEm6jmXB9hloZ/5JLunb1UYd39Ws+5sj1rtAE0n3kv3OgJberB7W&#10;PRM/XR+wVo5qqu1Xj/93IZaJ2rmBA7oVeRVfsKx1ZmeY5Cb1cFByMVpmT0DZsp0onL2KeroU/uT7&#10;xtSjAZRj2lFf9oZNt85kvWdMYRshvzDtCJZHtKbO09/aisKJn/Uu1THrIJDhAqnXwylTQ1LUDkoR&#10;LTuEZaQ6ld5uO3QOZmw5gpLle5g+5T3TUseR3h2cXYaGDBtCPja5rzpQPSaSH+lK7sp2Cda3aONF&#10;vs8/iXYV3WWvfISArsMRJbuL/BiiTg7pJpaJTiMITR7r06dMQ22Pdor4XXaTrYFmG4pg3o1vBVrI&#10;c8pveN8ZfDYJDbqNQECXwWiTLd2ldkhbhO+W/WY2mviApJF+b7qzx0cGiFVHPn8nL38cSW55/OZc&#10;x3+10bXy20d6dh3y+FP86t3/VMBqZa8wRmoH/O/7ftMLfJfJMd+9jqCysrN3q307u/PBtgPxp8Ce&#10;uCuoK91uuLNpKpr0HGUANpw8Ld7wBiZkCwQyXjjlbmCvUfiLXyfUb51JueBkheo3nGnbuaGUu5GZ&#10;tCsyJ+L3oan4U3CsncsdkjKFvEA7QPXGvASKtxkmMMMd1RIlWaPNQjPJp+IfthOBY8mwIMrKSPG/&#10;bBjJI/JeBCmI7/VsFvFTqDYio7yMoLwKot0bIVtdZchvUaeo5Lf0kmz7EB3NxXIxOUM+DvB1rsrG&#10;ldwPpe7x4/vC+N4K27fvVNrDtJVlY2fMZBtQHumvM1NZj01ZB9ol/y8syyC9j3mKzmQ7SKD9nSk5&#10;TFlNGducbVL6Qza6Ot2VTrDaHsvFeJI8YjpLpLKXDca0wtkO726egXtb9WUdshx8YdzZ7ozv8co/&#10;Ed1WgNUaspQGGTaYCrlZphR1MZl2Mpr2JVgio0WRKbXBRwQrPSTVGUqasqqe4ig2sois6QhInIBm&#10;aUVompjHeDPgR8NJTGkjAWr4YlIKcBk/AqwCATIywslYAg8RZJaAJDbELCkxglEK52g+M0OazCLh&#10;IKaSER1MRg0mYA2lMR7GhhrMBiEhE0pDO4yNoHGChD6NCh9jGiCgsnBp8b8EN9+p/2LIIAJTNTgZ&#10;Z8FkSIHVwIRSxLDBRVNxNlfDUzx+S1Cf6QikovRnA1b6MvqaCTTHj6Eg4ndklaNRittYQ0ZgFPMa&#10;KGVjimUqv4HlwHQEWNU75p9SgMi+BBf6LoaJYuMxpUXDJzKTIDbZlVWEhATzUqtgr1Kf1agijOqY&#10;VFuYmyYpA5/xUiH0VQbyuxXXsDrFI4Gpe+XBjDQJVwkdgT8KpEA+82f9a9pPsIwVCvFQ8oGMiVDW&#10;UThJU9ECGd4OPGd4GeHqJY7KZhilzW+NYjzxVgDjhlJoS2FZOYnXqBAitDmODBDmxwxv1rPCiwcl&#10;cBUuivlWO9Ah+pFUPJE0RASEZShry3YpqwhtvKN8s2w1guqOTBJocaR7lX8QBa/4KpRtV21GfOPO&#10;K2V4fpuUTFCCj++ZNyka5SWSeQmIZ3tjHiOz+e0S1FZ2UkqMS94OTWM7M/CqdidBzu+pymf/CBJP&#10;2b3eex0yXvCFrZWqhDF+5v0tC1hlcLKcZYyKt6SABcAoU0Ipr5tlERip3WWUwZ98oY6MsGTKSMpR&#10;U87kOxlV6mgIpMGqjo8IGf5sE02SxDfi0yILK2NFslmGdwVYZTuIIg/E8LvFiwKcAgEBAmSUl6HJ&#10;bAOUxUEEmuqUU76UH/G0gTVrDywz8l6M9IXJQeWT76bMFI8HsmzFhwrbesAM8pzAoq8eJINl8Ou7&#10;JA8pI9UO1dakl2L6zzL9oHoPTBSILWdZUcYmM5/k10jNVOF3q61JvgazbBQ+nDwug0bpBieN5/Np&#10;LE+VlQxg8gHbho2EskxcO3PvF3AW4LXRCZal1h/aCDcNtUDr0NG30yilbhC4FY+Fk6+iafBFqY6o&#10;GxvKX3qI3yAQrU21qvPljyHJFQc0dC9+qZB1NcK6ZyrXX3KElflledmusXSVTzdaItlCOcTy1Oh2&#10;MPndr3ceEsbMw9EPPsKet95Bh4FlaJA4EX4Z5CPJZ5ZfM9bFw237ol7n/qjXaQDLnXzLdMOSiuHf&#10;dQAadOmPOp2HoklsAcOzTqmvAnoMhX/v0ajTaQQe7FGIBj1z0aRTf0T0HIwghm/cdTD8EooYJx9t&#10;+k3C9LV7UbJoG5pS7tXvOgoNOjJ+95F4uPNA1Os5lHXoZKh4IUTnrXcZgECmERybhzpdRqAh0zI+&#10;Zr03iqe9NHAuvgXQuHUKmiXlIiaZeoLtMJBgWUBS9pVsiIg08hG/z2wzA9LkVfKYZpg00bcQCOh7&#10;o9MK+Cyfto34azIe6pGDUQvW4/gnQFr+I/DrmYNo8kc04wXFFzINygC1d7YZG8Ez28oDqw68Cazq&#10;myQPHW/+WHL89kNUwRee7Pao6rNaqDZe/WmA1X13hY6pQabvRbpnnIr/jOt9RyB1b6Muw1C2+nnW&#10;buV1/DOgZ84cNO4+HE1ZpurIU+d3KO3eUMbR5nkNyJ89R0y18E8fPoH7OwyjbKK84zuiKR+aSU6n&#10;FvJ9xfh9RBq+s5DAf/p1tY4xyaZQtmXpeuXHj/wSSBAnOR5J+RaRxPomWJZOkx5T+wjVYA3tF9ka&#10;gQojOyWRvEp+VCeIZpDI1ghl/kIEUqUjtZllchGfCxRSbpEP3VmmfC/bowa7giWjfXpF9pDKyNlP&#10;tG8zpqIR5X1o32nkYXVOuY5I2UkKF5BKOarTNwg+w/meaOqqaH6zX5dB6Dl0Kj7mNzeJz6VtI1tn&#10;PNuGgC3td74rhvwbxDIIZ72Hq/NKdU6+jpF9rnqiTNGymkCVU98y6yiIol4Iis9Hq+wJePUKsP3o&#10;KTzQZoDxhM3qNOzjeMWBXlfX/wx0mwFWumRyCbIYMk04ha5fApk4Yxr8CDADeuWgYZfBaNR5CO9z&#10;ERxPZheTMHyjHiMR1GskFQqFJBmgOQVqmIQuDe1A9WqTASUco9TYWdERMhZkaFHgysiIkhFAZgyh&#10;8pBhEEVhHq4GY0CBxrpGKwmYZbBYryYbUQgBkRqZ/AIF5gieradTyolCPCCeRkm/OWRSNjrrUdE3&#10;ycCbwEYgw0C9JmwoZFpnjNFwp4Gj6bkB/LbAOOYlMR9NZZCwYQWxYQfSDaVxJuNCPUxBLLPwLOVR&#10;DYGNQj37AhoUPBr9Vc9nVDYNpsQCAl/mmQaafzLfxfc3o4EkQ0cGYQCNnxAqJP+EHPjHqeeUjY7p&#10;qJdUglUGlISV6uiXbyhSBj7lUCH06ZrfrQhYPeVDJUwKIansHOmeeaKAbdR1IBp3ykST9mlo0jaZ&#10;xkM8QnsMsBEejTRpIwUJM/VEagRd5+qK56wzJo2CW8JUfK73UbgG0ADyY3p+HbKoOAoRQGMlIHY0&#10;+ZyGSO8i1O1IIyh2JMuFyoo8HcBy9GdcKcgY8qhGyoKoZNThoeng4X2mUxFNY/ukQmEamkKjEdMA&#10;9S4yvHVkUNC2oPERmiAD3KcAyKsC2U2YJ40SqA3EULlEsj7CqJiaUkj7dRvK/I7ktxagTodBLDeG&#10;Zfim/afRJX8SyNt0GX23yox5UkeKG2UVYFX5CrCqLCvL/YbuzYS5kevd/11J8kn8zHt9D0lGiMmO&#10;WwiwaoqYHW5OXjSjwRQxZaDqniQAJjDoT1kanuVkpqZNBmu2AGWrOuNCyUtR2fPIS/w+yeskyecZ&#10;fIfqk/wkGUweD+Vz12MvUMw0WBbBkrs0dvT9QSk0islLGo3XiL1m5KicVJYCoaECdwTL4lnJuiDK&#10;A/GgdeqQrwzE8ntkMLupWeJl5oVyVTNfGsWWMO+sk2zKZQEXkyOa2TKLMngG5aZ4ju1OHTKUv4GU&#10;vW5kVrJYIF4ySp1BU8yIUoeQGWjUCVH0j+pTxrjUU3yXprVHst1INwXGy8iawjY5HoF8vzpn1Tmg&#10;jht1tAqo2gwftpUg6STfbBuBXBuJpUxxU9clc9TxI38ZO9I9AhesGxpiwZQrEX1nMT/OENNIYAjL&#10;0dX338Jbtx9gNR1H2SS9rWPfRHY0HOvJZpOwDNWx14TyrXfuIzh0/gqe3X8ULcnbASy/EJazwsiw&#10;frh5KuYt227Ppz65HX7dh1AX0WiNz8OIcfOxafdhbHjlHWSPW0x5ORqtkkdj3a5jyCqYg0Xb3sQT&#10;ey6g86Ap2LH3GLJHTcC81c9h6c7DyCiYh4BO2WifVYjyx7dgwpzlCO/YB7PX7sbiHXuRljsO2156&#10;Hcu278N9zXqTn/MQ3CsPaWPmYMu+wxgxZT7SixbgiZdPo0fOPARSHzQljwcm0wbKLMfnNLzvCW7F&#10;dyShcec+CKS9ZVNmqfsbdKbdxXc17pyFxt0G0dYazu8abIBIndjhyXn8P9DsD7WlgF5DGX8oZRSB&#10;KNtlPQLtYdOX4o0zF9B14CQCdsbvkUsgPZiUReM/C+G0T4Io8zXLwC29UAeCOtRZF5KBZhOyffO+&#10;9nq8OfJ4sCYv/lT6eQCr7hXeI5e+R1XLwoFVH/F/uPg4cSzKlj1tQPLYpU8xf8N+vHD4lHVOfEXq&#10;OXIWGrMeGvWgrdAxAyGd0+HfIQOBPYdT1kxEw24j8D/vjcBfwnrR9tRU9JGoR7uhSad+qNsqGfXJ&#10;F9bZQFn93+p2wf91dwza9aMN1nMoGnTqi+DO/eHXOhVB7Vi/5H/NIglIKEFAj1G0TbIQ2CkdId37&#10;oUHbDNooWgoyFU1Z/xpdjKbd0IjhxHNBXdLh1z6Z+RrC7xtLXhuG+u0yyDOF5E/Kw9gcNGiVznj5&#10;1CP5qNs+C0347sBu/dGgfTbDD0doXA7C40Zb50/9jv2YXhoC26WgQcf+CKZu8Jf9lDUB/p2Y5zap&#10;pGQEdx1g74hKHIPwHrSXaE81YDk1ZJp/8euIt06fsbJ9sDXbC/WO69SXTJCtw3KgLd2EtlajXmNo&#10;l1JfSQ8mFaKJ7J2eBLm0yxp2z2UcDV5RllNP+fcupC04FKEsw62vf4BHtx+mXdifekL2I22vDOlV&#10;H/9Wqf9/Brr9Rlgp/CKp6DSVVyOLGtlUj7MfBW96wWys33sCWw6ew/QVL6B9n0ITqlLAC7a/gRXP&#10;v4VWmRMJuKjwaPiq5zuQCjosawaVOI3pZIIvghkZ7EFiLoHLDD4XCKQw0QhlZGohgS2FDQWGpnGF&#10;JtDYIlhVz1MkhbGAo4yxUYt3Ys3+i0jIf5Tvo8FOoykkmcZFryKbOhZKv2ZkrPAUGvpshHqnm0aj&#10;UTSCUebZjHwZfPxuMWxQbC56jVmExmTuxLGrsenQVTY8Nhi+M5qgM5TCWiNeAgA2ust44VSifsyb&#10;pn5ImEtQhvKbND1BvTXq9dFocbvB07B03xW0HL6YjYlGEsFuOMtD6zg0dVhGY6fh07D6tXPMr8pH&#10;+WK9yCjl90TSyOtEQ9mfjVdTozyhWFs9/vwkZeBTDhVCXwaW/G4twFpRRixnR3y/ufKrDPfnmDS8&#10;dVV9dbCeSikUXYfOfoUwCq5I8nMYyz6gdy7dXLaNAldvVEp+6qGmMohIykOUpq/z2f1NkyGFJHrz&#10;4iVE03jY+vpFLN19HH8MSUDp4s34lM+GzX6SBshoAtki8lEp/KiUgll+wRTs6qW09RrMc0BsIcJI&#10;4WxbQfEEsVQSNjVSCjhDQMX1cjZj+2lGkKspMFK2fjKYxS9q1xrtyqRRrU4Z5lk8FUMj/J6YVH77&#10;VUzf8AraDJylz8ZfY5KZngCRRgHYBimopRRtOgzz5BQyn1UAVubB1269Mr09STLwRoD1Ftl0ScT6&#10;FzhV77HyIIWrUXHrPGDd2swUTQMj30pGq+NDo3kB5AWBPJshk6zpWvQzwKipq4xP4NWE8kjT0dUx&#10;pumzMVp+oTRVBgJClF/qtLEptwwfSllrnSoEtjECkcqbwDHbvRnkDK9OylCCaHX0qEzFT5Jlknea&#10;MhvDstaaIXUu6vsEeq2HnQaIDGgtl9AUeE0LVudRYJqb4RLCdIMJGjXS4JZ2TGbeBJI1AsE2IuOF&#10;MjsgkTqGhk8EgbZ62QXCQxP5PeRjjQLY6BTzo3btz/ZlS0aUDuW6ZlnYEhDpEpMdanP6RqbDvAYS&#10;bImC0wV2NQJN2U7S1GYbtSVpWpyBftVPhka7qVeY/6DkyZSZzKM6O6mTNOMmmH62vvBv4q3bDLCy&#10;PIx/pStY/xppstEmyRY+02hLiDoF6OenUadRs/Hqmct47uARgsdJBLGSheRHyt66zZPw+rkvTYad&#10;vnzVZPlblz/Cwx0GI3/+OvPfsusVvHjoLbsfUDIbLROG49xngovAhW+/xilSYM9h9l/X+a+/xhd0&#10;T17+GEnDp6DX8Kk4fvlz7H/7JIJaxmHv8RMWTm+99KlL540r3+OusC7InfKY/b9EOstEpGGukgaX&#10;rUQAjfgofptGelsOmIYr9N+07218SPcT0iPbDuG+mES0zR6Hvee/NH/lY81LryKjaCHe+wZIG78E&#10;D3QcgpSCuXwCG1l+qP0gzN/+Ks7x/13NB9oMhjbD5uAA0/iafq+//wXaDypD6RMv4Cz/f6CIvDJK&#10;FxPojLa2acu02I6k3yv5R+3uZ+KBvwP9fIDVpVmTVE61uXZPCmS9dhs03sr26f2vE5wl4oHILvhz&#10;g+aY8+RanPzsW8TmzMZ9rbLw5L7z+J7hLn2jGgIWbz6Iu1r0pZ6Zbv9X7TqAptlT8A4NkxOffocz&#10;YgRe75LBW2aNxW8CY43/dP33B2Kwas8RS2//aWfT6Jq9+mU83HkoAWYBnjn8rs8X2Lr3bXOnrHwV&#10;dTsRVNJe1YwQ2SCP7HjF5ct+gdUHjuO+1v2xfs8b9r87deEfwvvg9Qv2F92Gz8Wd0cl2L352rYH5&#10;OHEaUbHDkTBmIY5+/I3xnJezy0y6ZdJoRKcW4C7aTQfe+8z89cZzX36FLtnEBd0HYd2ug5bm+yTZ&#10;TiI2AeNpXXe26U/5KhmrqcallBnjUPDEbqx69SOW70VkTl6FBxkmMe8RTF/5PCY8sRNP7jmPZbtO&#10;EhSPQkj8aPgRoOfM24yNr1/B3HUvYfmzrxPXHEY9AmLN9glguwigXJK+02w7m2Hjq/N/Brrt1rBq&#10;5CSIjTjIlAUrn0q2frdhmL76OWOK9z78CIfPXzQmufjx50jPnYEwGuuvvncBH7HxNE/OtZGZSAHA&#10;BDI9FbRGD5v0zEM0jfGmmvZKZvJLcKOPWhMblFiIGBrnms8voSIwoBFUKfPQ+HE0wovRqk+x9d40&#10;IUCWYBg0YyMe2fIaOg2ZhSZxBEQ0xgN65TPsOIalwKDyjU6mEUZq0i0HMTQeojRaFZ9Lo4SMpnUs&#10;fGcEmVojrn9slon9lz7E2v3v4O7mKWT0Pfa9/96kmxkvdWNLDLhHMc/BiWPRqHcxGsaVokEs05QR&#10;LzBLA8nWzMpQY7j6jNOI4NgvrhBNCcYnrnkV0QNmo6F6uBJJ9Nd0BRkIDVnG6YUzTOg07j4Q9Zj/&#10;+j1yDPAFdB+DiU++iEOXLuF3IXFmJAk4m2D9RUjKwKccbhPAalNgyRuRFDBuowca48q3iEbpnaz/&#10;g+9KxQN5Ux9F/vSVeMPXe3fs6teoG90L7dPy0KFPLtr3LSKwo5FEwzeGRlLHrCL0GFiE9tl5NpLu&#10;x7osmfmExZ25/iXcHdIOs5cst/+LN+1CSKcs+LUfgIdbpltPaFPmq232BDTLHIvmmfm8z0UbCmmN&#10;yNrU77gcdOlXhC4Zo9A+s4AgsxhNM9TGxvIbNOVmLJplTaGSUYeOpvjQ4EweQ74kkM6eCT8awGoH&#10;mgLciDyrOmtJAz5cRnpCKe6lUbTv3dMoX7+PcceasXRX0wQaU5rCM54GvTpi1FkjA51KnPWsUWpT&#10;5Kp/AzH/Aqz/KBJPBzBPOjsuxDoLmAczriYgkmAxIH68jTKGkheaM2w0+TSw90jKSMrcTAJPKfUs&#10;1r9GT5Kn0o+gMkNtQrMDJrjpV32pkJleqMAk/cLUaaj3KyzbseSPOksilAZBnMBqYFqZdTKGEUBE&#10;ZZbDn+UYYjNsNHrGPLHt2dolutrIQiND0gH2n7zl9geQkSmAS3nBsm7el3ydRXDKMBrR1HTIKALX&#10;EIFaTSemXAlQ27b1UwSImXqf1sMKOBKIxuYy3lg0Fm9Sh3TIVplo9FP1pjWP0+jPMiDfNtWaxsQJ&#10;iCEAtim+KqtE6gd+e6RApAHIqZQhzDNBgGbyhAukp/Jd+hbmXx20ISnl1mkaQx2oES+tU3VrjPWt&#10;/D5+a1AG8y9dkeRmDjXvrzyzLbNc7AD7DO1voLb1t/DW7QdYtRYuiPUUnMG60egz253yr+nUthEV&#10;w6gDxT82n4BxBg6d+QAvvnoY7TPyWT8agWebSBiD7hmjTc7uPXYVv68TjqWbd+Ij/i99dAd6DpuB&#10;0dPXI6xDHMbPXgCZxZMXrUe7lByCWsFBwL99Ov7vBj2QVuKA5itH38U9USmYSzmuzsfiBevRKnsi&#10;3jj/MZ4/+Cb8WyVg5+F3LGxWzlT88eGWdv/B99/hTr8WOP/hpzj98VfoOGAWYnqPwOn3PzI7aVDp&#10;QgR3o+zPEGClfcLvlgG+4cU38D/qtEHOomdwGd+iScteWPvCATx/8gLuadUf0Yk5OHH1M+qoBXh0&#10;+4sYv2IXQWkaHt26276nRXoRZXeaGfLxo+bArzfbBHm8bqchGDxxLt6gnI/skoaMkkdw6svvMWTq&#10;IvzRvyvGLn1J2SbgzYRNvSSfqjNdss3WErO9WEdNLTx0q9AvAVirjjh7/0XqOJMtMHqGswOeeHYP&#10;6sbEoXPmKMQOoA3KOqjXMhmNugxFcvEivPzuuyhb9Qr+7d/rW/iPvvsO/+7XE50HT7L/Sza9iMik&#10;fOw9edlsxMXrd+LpN47bs2mPb8Jv/TpCkFcd7b8jIH5049PWWbPv5FnM5nNdb5y5gqaZ4zB7zU77&#10;v/XgSUwh/1z+2oHRornb0bCrptZKf+SjZdoo81+08UU8HNUTy57dj5V73zE7avGG3fasx4hZ+I/Q&#10;dDzz2kX7327gHPw5IsnuP/n6Gyx9+jVsfPF1+79047OIoS566cRFA7LzN76AdXvfMmB64t0P8F91&#10;W2DPaXGuAP5RFC3aaAD1zdNn0SFpGBaucyPVLx45jyHTt6DXqAU4dvay+U1d+hTrlzZPfAH5nXVP&#10;rDF3x5t4/dJVjHv0Gax5+U2cZdKDJy1F3zHT8f6XX+OdT79E2YoXce6Tz/Dme5dwh387LHnqdXvn&#10;nLW78ebZDw3nzFu3F/U79DcbQLovULKVrtV5FX74Z6DbDrBKQYRKsQqYJU+AX4/RSC6cbUzx8pF3&#10;0Sx2EO6L6Ikpj27AFbaIiY9vQXRSAV45dhrnLn+CeaufxfYjV7H0ubcQSeAiYOYfOwZDpz6OZw6d&#10;x7NvXcDkZc+gWUYxAZt6u4uQNGY2Vu96G88fu4I5m15G2/40iGJHIYQCvvjRrdj+5ofY/OpFLH/+&#10;EHrn0ACPy8WoWWuw/vk30GPwRGROWoWn3v4IY2Yux0Y2qOeOfIDh5Uvh32EAoglQs6kcdh5+H+t2&#10;v40xs5dh2+GLyF+yHY2oMMIJWjXFq0nvUXj9/CU8deBNtOkzBnkLtliDj4kbhoTiR9Bx5AyEJBTZ&#10;SFvTlCLE5cxFQv48xOXNRSsCjVCCbhkmoZrGxjIMoHDsRTDflUojdnQZWqfmoU1mId9HYyKhEB0H&#10;TkJy/kx0HTLVhFJ0wghkj5lsSqt9dinTnYmEPBo+yTkI6TEMq3e/hUMXL6FZ4nAKExoUBK1/mzHz&#10;9yApA59yqBD6dM3vFpsSLEOHrikVKRSRhI2UkIxWkqb//SEqDa+9p/5mKu2IDgjvOQj/4+5w6807&#10;98XnyM6dhuXbdplCOEHLQEItd/EmLHnuGM7T89X3TisqZm18CUHdBuPwqasmiF8+9RFmrdphvCRF&#10;I6On/PH1BMSLeQf0Gzcbw6csNwF+4P2v8a5vaPfdL4AH2/RF/U6DMGvZVvOTQfIWX3z46ufY8tpx&#10;RMsYJu/W75aLaRvfQOnSF6Gpyw92GYG5VDJ9Jz+Kut3GEGSNx5IdbyAxZw66Dp+Jx54/gW2HPsOs&#10;ta+gy4DxeCCmJ/aePo3JK3cxzfFm7NzbLA7NaDSGENAKfGgUSmuZQqoAVjNmfMpcZSzQej3lfvsQ&#10;v+GWB6wEQMxTqKahpvmAlEb6WCf1u9MYYl4H/P/Z+wvoLLc0Wxj9x73jjjv+I33+tqqu6q6q7Qp7&#10;o3FX3CEeooQ4AeLuCZAEEhIgBCe4W3B3d3d32dhm27xzrjdU1amu7ntu3/90bXp0xnjz2StLHpnz&#10;Wc9aa+wsrDl9G1spMEt3nkVcYR2cgzOgzBbN73eMILkKoR0JswIeSoX1VWbI4BLYD1bqVJUZzXIh&#10;8fWRDoeXmeCarhPB0+iiITa6NpS2XCOELJO3Mllo100KMGVJoztvp1i48LMWehKYcAnPp38phw3l&#10;S/PFFWhxjSiAfXCuBRIVAAzKwHaqVcXS4/hqYJaRLZXHicDEgXbYkGaW01UZL/ys6ST2ocWwM4vY&#10;jGX5CxCWNQ5lc9fjA/qCvspg2XMJo+bvMW1mQzDvogAO7ymb7MT6Kk3+7VxtBU2V2eNGH+Y0uBiO&#10;YSrnaBJrazEmT9o+5yhNa1G6/lhDskXQXUkQvKgvPryXWdeBRNg1voH10kI8lCHVQ3UU2eYzI4qn&#10;YcWxm/w8CvYk9I5sI2fq2b9dn94xwqqDfakREe2R7a65vnyvUT6z0KJ+U1+zPe0GFyE0bwqO33qC&#10;zYfOoF98KfuPskWZ/tovC3WzVhlbufXEbSzYdhJzN+zFzTc/YvbGQ3DxS0H9oq04e/cZQfqPxs5V&#10;NC1Er8hsXHry1Nj2Nl6BcI4oxWD6dv2t3n4M73uGo4zgWecXTFiIriSZR24/w45jZ+DQOxw7zlnE&#10;waFnOH7XuZ95f/f77/GpXVfzfvepi/i1cyR8IrKxeM1aPKdjSB01E47EHyJQ9sQV3RNqzLkd3AZS&#10;5irwRY8UM6IanVaKSw9eo3Taenw1IAttuwxB4+xF2H3mFlJGL8K6U4/gFDAcV569wpSVW7Hi4DUz&#10;T1f+6QPXUHgM0cADdSEoB/kTmnH10RMMjE5F88Zt2HDmJrwiMuEenoO/7dAfGiTLm7oG9sR8ngrS&#10;xNAOUCbNXOKhWsTPCqD8qQz9XI6/BGH9c68WYeW9IgpR2DDH4IDZGw/ifacAVM9da3z925FH4VuH&#10;/nHwGJiIgUlFaFq+w3x/9/Vr/J19CAaOGGM+z23ZBt+IXJy5+wJb9x2GY49gJJVMwuMffsL8lZvx&#10;nm0P9t9PBmf8Q3sfzFzeYgLPCRUz0MknADv2HMKJW4/RZ0QV5qy1Bp8GJZTgv3zhjVVbLUJZOHE1&#10;HEKIYxXoU7BwSJG5h2Rp0cYDiBxZCtv+ifis61As3nTQXDModRz+yTMW2w9fN597jZiEj3yizfsz&#10;l27i//WeHfpGZeDxs9fYfPAs4ivn4PC1B9hGnO0aMAy/7NwbF29YZPdvPrI1rw9IoP/uCy981T8J&#10;lbNbDG4a1zQfdXOXmd9TKsbzGTH4pUMoDp69Yr7r5BsKt6gik61ppuaRGGc2rEBEWjW6hyYjoaAK&#10;Zx8+R/XU+YjLrMS9V2/gn1KKX9n0R35rFsRffehkXiMLpuB9h75w6R+Na+yoWRtO4uu+KexT9m/C&#10;eMqEgrSSFT3r56sP/5bjHSOsOtgB7AzNAfKhQ7Xtn4JlO4+aNJbU8UvxZa8ECkYxnTGJZvEUOm06&#10;9LBC7CeZ1d/Bc5dw4KoF/JvXHcYnFN78phbz+dKdezTyJ41j2HD0FOz6xWNk1SyTEnD5/j1sOXjI&#10;OIUTd1+jQ48oFEyaaa6bvOYAiiYtweWnzzB3+yF0DEjFnI17zW9JeaMxes4aI9S6duO+fbBiLsDX&#10;PqHoG51h3t97/S22HTyMb6jg+pu9diva9Y4noaoksMlH3Kh5uPniWzx68RzjZq9Ffv1ii0RceoBN&#10;J8/gBi8TCXboHUOyvhqn7z3DhkOHcf7+EyzeegjdlR5NJdfcWDnb3zkONM/Zf+1brD1wBDnjZphI&#10;b3DWRIRk1ODw1Xs4eu06Np+6YUhq9axlSMqtxv1vX2HftTdoOXjMEJTm9bvQrlsYbrx+g2c//Uil&#10;XYFOA9MM+Pvz/ffvcejZrc9/BwirRp60UIDZ2oWHwKKcy9vvHRPG4bfdEnDkujXCajcoho66mEQw&#10;FbUrDhnZL5+0CPWzlprfd529gciiqUgatxLTNh1CeHY1OnYJwanWEVmbHpFYseWweb9i3zkkFtVh&#10;1qptpp/X7L8C35CRKGtsNo4soWAsMovG4tHLV7j08lsMKZ+GczescoQXToNbSJp5f+HGfWSOXYo1&#10;ByxwtHj7YfhoBJWGuXNQHhIqm3GGAiZH/Xcu4eacHacv4SOXSISlTcDDb58jNCkHuy/cwPTVO5Fa&#10;uRAte06iZd8x2PcNw55LFzF2/nZ0pQyrXB95BcA7pgQ+AtgkOQIsCsSY1EZlQpiDxNU4c/apXv8F&#10;x/5uHazLO0BYNdohAKmtPAwJklwPoSzQNs7ccsz0/54Ll7B6937cfvnapBIW1i+ETaAyPgjKSDwH&#10;jZwA/5ENcAzON9MlnEhW+yTXwy99IsliDvzTm9AroRadBqSiC0GAX+pE2v1RsA0qQNeEagxMa4Bn&#10;ZDGvqUGv4SRfIRnwCM1EcEYt+qSQXARlk+BVoltSHQamTyZ4ZnsOKTfpiP0JnNy1KAbB5ID0CSS5&#10;WSaI138kfQ5JnJsW9AhJR/P2i8hs2oiOgzKtOamsZ5/0BvRKq4VNaDZJcQk6BeahK21uUGYD/Hl4&#10;0w61C86DZ3S+qffFx09JeFPRd2Q16hdvQUbjKjOfu1cK68qy94gqREDqWJZpvJlLpgVzFHD0iihi&#10;nWvRLUGZCAUYmDoBvnyOV7QWFFG6sXRhDGzYlm39i/HloAJ8HVAMe80bpM1zJrnqPCgbHf3z0cav&#10;CO2CSsw6BEozFins4J+DT7vFIm3sLOMTPSKK4RClVMxy9mUx+/rfKlfvHmE1Mk1f4qm07OjRbF+V&#10;l+XnofKpnJpqYxtWhMDsKTh08ylt6Tl4hhaibd9MfBVUhPe7JSKtbIpE3xDWhIpJKJm+Brns7+ii&#10;GVi47bjxwbk1k1E1fYVJSSyfvAA9I7JwgTIisG/TPQoOlKvIokm6DVZuP4FPu0Zj7IL1po8KGxZR&#10;9kfj2J1n2HboFDp1C8L2sxfMub6Dk/Crjj3M+5s/fI+P7Huaeyr7TL7EOzINWw8dMf4kuXI27IMU&#10;hKE+hVTAN67B4JdOXmGUq1oC5ExDWAcnl+Ls7VcoalyGj7oNx9ddEzBr6TrsPHsPnfqnYt3hc5i6&#10;eg82nH2CrjE55pqFO4+hePp2dBiolGP6XdqKDn6ZKJw8H+eJwXqGDsOU5Rux8/Jj+ETmoPPAEfjA&#10;M8Zcm1Q1G46BWfBSOn0ssV0rYdUghpEllvd/6rdWkvb29S95/HsTVh1/Wm99/v0RloukQmvRpJZ9&#10;R9GmSwy6xVURLzSgecMRI38ZtbMQmlyCJ98RA1MGl23ZihcUmrvEq3/jEEZCaAUymldsRo+IHJy5&#10;9wKbDhyDd3AyUqvn4CnPnTl/NT6372aC65LRv/+6K+a3bDFyFjd6HjzCMrHx4CkcvPEQQTn1WL5j&#10;H17zurC0sfi1YwBqZ6wyPr+waQ06++fSxo6DU7gVrE4duxjrDx3DrW+EXjS96Qk8Bo/E9BVbzOcB&#10;KeX4O9tB2HvMwv89RtbiI98I8/70xXv4R4dg9IgpwrHLN7Ht+HkkjJqGw5dvYeehM7S7RfgHuwDK&#10;pEpOwvpBO/N6mSz5l7b+aB+Qh+KpVgCqafZSjG1eYux5zuR5xDzZ+KhLMo5dsoiyfd9YmAXU2JcK&#10;bimzZkT1bOw6eZf3f4bzd++b9iirn4V4EtYzd58jPK8RX/QajrwGa6rAf//I1by6ks84BKSj25AC&#10;LN93A81bzpipgRrMUyDUOb7OZAh5sfzyb39qU9/l450jrKbxqbS+8TVwi6TjHjAMq3cdwUNK9NBR&#10;cykouTRkimgX4rMeQ9FuYDqBbSUOXLAEp0tICvrFlxnje5va9MuvfYyTuPvyBQbFZMG2ZzhW7TqG&#10;b3i/wrEzMGftZkPMEnJHo61zbyzcvF+3weDM0WhYbI0sVc9YgNjMMhTWNaPHkDzYBqSRcO42yhmX&#10;XYqCyQtNJGj1jl34TQdn7Lp8x1w3YGgGGhe2mLKMbV6Dz5x6YfxcSzinrdqETn2STCqaDPpvXcNw&#10;9OpNLFq9CZ859EFJk6UofcKS8Z5LANacfIRD166iR2gS7r8BFpBI9hg8HMV1s82zk6tmkqAVW/OU&#10;YirwgdMgc/2omRvxvn1f+Cfm4Nab7zGkoBHNGw+QkJ5Cu67hCEwfh0vfvEFF4ywMzajA059+QPbE&#10;FfhF54EYPbvFGJJ/sOX75o04dPESft2xO3wSathPStNRn/0lHIWcQatzeAcIq0YqzN53Kkvr880o&#10;q/meRDZ+HN7rnvh7wuoYkAQtdtUhIBs1yy3CWjZxESaQsGqEdPTM1fjUIwB2A1PQZ2gu+24umtfv&#10;w53Xb4ystfcJRkJmuW6Fyukt+NjFDxnVVgpazfwdeM+uL6ppgNW3SUU1SMsfhW+++xYTVuzDL+36&#10;Y+IsK5I4pHgKHdp8837yrNX4daf+dDLWnJjlWw8Zg+lEAqUAyZfdYnD8wXP4jRyL4Kx67Lto6eNX&#10;rlE89wYWb96F6LR83Hj+Ajk1UzCscBzGz15mSLTfsGxsPXMGtQv2kLBWGpD1qU8guhGweBC4KO1R&#10;i28o60ILcoiwWqRVjvlP2vudPygfP3vCSvklqBe4MhHe1sM2KBOJFVOMXO05fwPugcPwgYs/0mib&#10;rj98RpC6DZ/3Skef4bVoWrMPB648gVLMJi3dgh7R2WjjG42WY7ew59JDTFi4DsduvcLKfRcRXzwZ&#10;y3afwpEbLzBp2R64BGQhh+T34LUnmE2533L6FvZefYRhZQ2YtGQDjt3+BltOXMbApEK4Bmeiad1p&#10;bDhxB4NSatAlthRztp/Boh0n4RWWjcr5m7H/+jM0Ld+E/Rfu4eD1JyiYsgZ2g4bBY1A8Dl1/jImr&#10;9qBtt6H0CeOwbN957L/1HFvP3kLFtKW8RwYCMyZi2d7zWHngGu/1FLM3HUI7v1SMX2alrb1kg8zf&#10;fQ7DCcbX7T2BmkVb0WZAJknIVuw6fhlLNx/EIZZ/27k7iCyYBMewfDix3HPW78XRG0+x9vBF1C/Z&#10;is2n7iAiv5G/0QcO1cJLlfSH6RiU1YCsycuQP3UFSqatRADJdIdBGYgsm4XiSQtRMGEJCqevREzF&#10;dLiTBDsFZMBvxFjkTl6KrAnNGDdjqUk9cyXIcoiuNov2mcX2/s1y9Q6OsKqcIlfm0LxVtcE4gk8t&#10;pEjbze+0PYcdfUsggebR209w/MZ9FDcuRGb9fGRPWoRStmMbr3AzX/QGkW1KSRVxwg7MWLuPMjIe&#10;GwiqLzx4iOT8KizcaE35qZ1lpQRfembNqOvYLQJOJBpRhVZW2WrKzWddY1C3yEpHLJ60FL2Sq3Hq&#10;4UvsPHEBNr0jsat1Dqu7fxx9/QDzXp7kd05+mL/WyspZsOckmlasN0FwzWVNGDUfNvQvqremR/kk&#10;1Bu9bdcl3JCqdv1HGFzRl6B5+qoduPDNcwTnNSCxfCoOEd80LN9tFt9JrpgFTdnNIin/lVOAyfaR&#10;LH1K8q60eWVbyAd3DMhBzsSFfPYPSClvRFzpdBx/9ANql2xGcGYtqudvgMa5tKCTFt7TVBQzuqqD&#10;Nt7YOGKlt4T1rc3R+7dy8fbzX+r4SxDWPz3+p3ahrPaOzcP5+4+Jf1+jcsoSDEoehcDEXKzZYY1Q&#10;DqtsxLy1B8z77FGT8Fe/+sy81wDLPziHY8Bwy98vatmB3iSsJ2lbNx06AS+SxuE18wxhbV64Gh92&#10;8MBjSpD6/hdf+WLeqg0mABFbPpfnZmHL0XM4fPsxusYWY9qyjeaeVZMXICCxAJfuS9KAiqkkrIPS&#10;4RVdYY6eCWOQUTUNEcPLERGXgZZNO815aTVNmLx4vXk/duYyDEzIw+3H1phx//Q6fOgZbN4/ePIc&#10;ISx/4fh55vOCTbvglzoGh6/dx4NvXiGzognxBRPxgHX9hvX45VfeuMEKCGPF5o1HQOpo7L14Gzce&#10;P0JCVgWalraY37ImzqXuZOJj73icuGxltsVSNzSFSlNYzAhrRJ7BMfNb9qJP0FAUjZuMu69+QOXE&#10;ZmKzCpy9/xJhBVPoD0cit2GFucd/+9jF3H/UvG34wpttz7678ORHTF97Au37DjPr7YiwanFM+V1v&#10;2kwzXeFPZOBdPt7JEVaTNkklVXqUTf8UQzCVFjC8djEN6XA4UfF7JFehtHkdosumm/2QDpKwPnr9&#10;EwEEBT483xjpG3ee4u8/d5As4Pitu/hlu65wDExBSlmt+W7xmh1Yv+8QDl5+aOaidOoWiYSiJjMh&#10;e8KKrfAOHoaNR04bEqC/PWcuoaBhLlxCcjFrzW4zqhqbU0Ew0GKUs4Sk7zPPgVh5xBLi3uHJWLhu&#10;hzH8wZk1aNMjEn1IHPXXtGoz2vVKNJESrWL5UfdhOHrzLlpoSGy6h6N4ikWW/6lDF7iyPjXL92PX&#10;+fMYNGS4Afmrd53Byr0XSbCPYfe5Gxg2dj5sIwjiCRK840fjPUc/c313zZ/qn4RB8Tm4QaOVMmom&#10;Np1+SOLC5/dNwgfeMVi69xiqps1lXUaZenzZZxg6BRdhQMooE1H6pUME6lcexvGbN0lMomlECUbi&#10;5Myt/vrz/fi/85AzaHUOP3fCag4+U2VkWQXOtGiLWciKryqTFv/6sFsCAZAV6OjQLRz2wVn4J5cw&#10;bL38Ene/e4OU4gloWrDayNLo5rVo2zUUKRWNuPftdzhy4QJyx07FuUdPDCnt4BuK7EoL8Iyeuxtf&#10;90pAPgmvAjejF+zAr2x6YzQJq+Q6sXQcUotrSFi/MyCkbc94TGy2MhIiciYiZ/xC8752+mr8xm4g&#10;otIqzOeV2w+bueBmrgzr19kvAwVT16N57SGcpmMKTyvH+QevkFXajKtk3F6Dc1A2YwkuPX1CMrKM&#10;523FhEWrUTNnMWz7EXRdukxQdhC+kdXG0GuVS58h2leS7TWUhJXtJ7kzI3k01P85wvqXI6w6rEXe&#10;1O6ao6Y0yjH4okcC1u61FtAYPmoe2vdLY/nZR6HZiM0ah24RJFoxFViw+6xxzKt27MGWQyfN+XNb&#10;NuFzl/648a1lbU9fv4FZSy1HfuHRS2w4cBh7Tp029kggpnqqNTfr2jevMWPNFoKOV3hJwdlz5jJt&#10;82bz24EzV/ClVxA2nbyLmwTcYSNHo098GfZffYAjV2/BJyiFxNUiDnefPceMBYuNTdef5hO59Rls&#10;3u+9cgP2fYbg5PXbuP/yJWYRjF28Y+lq2PAyTF1zFMduPET4iEIs2Wyl1EUTyCeRvOvvIe+dVjMF&#10;eePmQNO11h64gDa9UjFv/S7z+54Tp7Fgw1aju7f477cOgzCl5aj5bdfRE5i7ZqMp1/VnL5Ba1Qxb&#10;/yy2/RjYRxWhZ2I5SfIjEvQzaJi7EJfv3cepGw9os4Mwa6c1t3Hj3qNYtWcfLj1/g7SqqegSPBLb&#10;jl8l0bmBuVv34NRVK1DmRntpZ7YVGmts5p/r9/+1490krFaZayjb8ilKdVcKtfYVZXtoZIPn2Yfl&#10;ITCnDsv2n8KZ+4/M3NMzT57h0uOnBqP8zj0KSXXrsIek7srTVzh/5yFmrt6KAcOqkDZmOk5cu4uj&#10;159g6Y7DOHjpFqYt34GB8cUmAHLxxQ+w7R8Px9BchOQ04Prz7zCj5QDa9E4mGV6Liw9fIa16Nnok&#10;VmHdiVtYuPUw7AcmYc6OE7hMvO7Dfm3jHobz5L7brz/Hh15D0CU0DXPXb8Xhq9ew9cARHD1/Aece&#10;fIew/FlmPq702D6qDN7J43CWytW+3xB4xxagM3HSOcqiT2QBeiQUY+XhM9h9/TE2n7tF/T1lMho0&#10;1cqmbwI2Hj1v9gj+ss9IzFx3DPO2nMHnfK8pA8Jysl/24WUIyJqITafuYMn+6+gWTzJSPxd7r79A&#10;y7HbbK9byG3aQCKQC7OtUpxsu+Z2S4YsOyj//seE9W3fSS7+eC7nX+r4ORDWt4d1j0o4hRUgPGss&#10;TtLeya9efvzc2FD97Th1FYOGVSC5vNEQzUNnL2HBqrXGRumzL+17n6QSc+6yzXvQKyofl579gJ20&#10;sZ7hWcictNrca/6qTfjExuf39/1FG2+s2nbA3GPEuJXwoe8/eOEWzj/9FgNTaxCRPgpX7j4x+IOQ&#10;HReuWsHtzLGz4RicSZ9fYtKZA9PGGTx65/lrjJswBfuPncb5hy8QMLwCcTm1ZoEx1ekZ73HniUVY&#10;B2WMxxe+Yeb98xev8ZiFevbDj3j47beIzR9HWa7A4esP8eTVK9wkkdefbGt6TTPa9BmOuIqFuP/K&#10;8kFXHz0yAZ6yKQvgOige8zZZAciSKYtg75+Ntj2SsHH/afOdwk09qZcu7GOXyGK4DM7DkdtPseXg&#10;MYxrmo7tLLvqUjVtEYYX1eM2GyeqdAY+oR8om7bB3ONDFz+Uzd5hcFr9vBVYt/ewue/8bafRrneC&#10;WZBPAx+aTmINflRb/fxWnv4DHO/eHFYqp5ZB1xLRHuwYR5LDkRRk/a05cAZOAxII1iMxbq4VpWlc&#10;uR3uVEqNsD5+/QNBUSa6x5QaZbh06xszwipB0chOz8hMtO81FEu2H8PzH35CSd1MLNi43Tia2Pxa&#10;fOk6EPM37TVKkDF2Jjr5hiB3HIlcdhWK66biwv1nuEgnFJY3BY1LLBARnzWKArzGEInKyfPwVZfB&#10;JKwPzD36RGWgaWGLUeRRM9bgY9f+GDfPmoA+naCqQ59EgnEa5vixeL97MkHPXSxeuw1feQxE+fR1&#10;5rwP3YKoACUYu+Ig9p47B38SVt2vtH4h+scWISq9CrUk7kE5k2FH4+cSV0snUYkPW0dYeyaOhkNA&#10;KvrE5uDa6++QPGo21h69ibr5a/GBq79Z5GDTifOomTYfsbnjTFtoJVr7oEKEZVYZYKm5DBPXHse+&#10;K9fwvkuQ6StrpU2rz/55P/7vPuQMWp3Du0BY6UhlYDSaahkYi6haQI1ljqvCR77ROHnNSmWPSS/D&#10;0MI6lDctM0b/3NPXcOk/1MwVUd+Pmb0WH7v7YfZ6CxwnZRbCrmsgTt69a+S+nU8wMiqtVRurFuzH&#10;l91iaZBnmyDOukMX0GVwCkqa5pq+jSVhHVFYjWdv3mDiyn34vOsQTJpjRS/jSDZ9I6wAy+FL9xBX&#10;UIfV2y2Ar4UMtK+l5gh6xNeZuYlteg/D/guWE2jjE4K8Catx8e432Hj4An7jGkHnNRtXnz/HoPhM&#10;/K5TN/glF2HsgrVw8Y/H3stXMG7+PnSJsmTu866D4U0ypH3MXKLUhgSMCpSw//6wNZDAkNWeatf/&#10;nMP673OorbUwhtkXMU4BC43GVePzbgnYd8oiP8NGL8HXfoVwjquDKwFxe59QfN0lDLFjZkJUb82e&#10;Q/DyT4QrAffhS1aA73OXAThFcqq/bsHx+Nqtj3l/9s49dPL2x4hiawGQ0qZmY4/1VzljpckAOXrh&#10;qvncMyYfv+xkXffw1Y/4kDZu5eGbuPLkKQlrOQlrKXZevI19F27AMyAFszZYUztK66bgw3ZuuE5Q&#10;pb9/7NgD7gNjzPuW4xfQLSTBvF+4fjc+84lERP4E1C7air4kwAOTK5BXMw2j6iZj8y5LP/JnbcWv&#10;bfua9ycuXsd//bwnhmTV4fW3P2DNvnP4smcqZrdYIwbR2WPwPst546k1yvZ/fuhodFUrdnoOHAo3&#10;vyTsPnebvz83AUetIq95vNrmbEBqA9KpV10HD6MNoE1YaPmX//J5NzRuOIt7JPJ2XYPhSQKy88oj&#10;TFi5AcMqGgn8niM8Zyw+6xKBGa2ZRO7hBbCNkr5V0fcqi+bfKlfv6AirdKn1kA5qAUizfyp9jMCh&#10;9nt3jCo1C8eIUEYWaJ2HCYgoaERkXgOiiydTP8vx1cBs9EtvRFjRdARnk/CG5cAhKNsE7cLSqxFT&#10;0oQulBs/6rEWJvKJLsTg/CmI4PlOWleDPsGTOhVbPpMAfxxJcjF6pYzD0KIp6Jlg7SoQlNuEoMzx&#10;cArPxUD6/tiy2SQG2XDmc6LKFyCoYC6cSHxLp63CxIUrMWbqPFRPmoUzF6/h6LUHfHa92ZJGi4mp&#10;XspWia5azLbPseaORhUhpnIuSUuFIabaKzaudBqGlLCO9Am2BOSmzUjgQ7InwI31dg4vR7/kGvjy&#10;ei0CpvniZjE82i+BbM3H7p8yFtGls80ifbZ+ufBPnYjEytl8rUKHAel8toKSmtPOMsWMs8C5WQRL&#10;c9dpa/7IvkseRAjfklW9/5/79N/3+DkRVgtzWOTGnnguKL0GFTNWo3LWSlTx0BS33sm0IYML4eA/&#10;DBVTF6Bq9jLatPVIHT0bxcQefVIboZ0zaheuRULpRLMDQPqEpYivmUcbUYxBmZNQPLMFMcVNsO+f&#10;gJKpC1E9fx2+7hlPEjwN5XzeIN7DK6IYI0kIMycvQ5ekavRNKEHFxAUoqJ6CxMxKbNppjfAGklh3&#10;Dis02FLre2gbxqEVc1A9b43BzbUL1iE8rx7OJLU60sbOwehZq1A9exVSR01DdfNKeCdU0aZZiy6d&#10;uXQbIyomoXruGiRWTIXtoFQEZDXgyA1rwbTRk+agkmQ0h3WyCcww7fY1ZTBl1ByMnbmc912OrIZ5&#10;5lmekfkYWjYFo4ibB2TW0vZqUdcyROVOQsXkhRi3cB26J5Kv0NcJ5zlQF8IKZxDTtKBu8XpkT5iP&#10;YdXNCM1uwKCUMSiZsQI9RtShXUg5gvJnYsy8dYbrtB+Yhrzpa1CzcAPGzG1BWu0CJI+eAaeQHKP3&#10;1vSb1oUOKReWPf339f//O493jrDKQWhzXe0vaVaHowLbBmdh2T4rkrH9yEms3LEPj77/AVfvP0BY&#10;Gq8JzcPRq7dNNKR7eLpZ0Vfv7xH5Khe9ZKa1Ktnx67ewfNchA/o3HTkFxwFxFMhFhqSduHkLK7bu&#10;NCRUw/AdukRh0qIduPbNSyrsKsTkTSCA+BHH7j1Cr8RKzFhl3XNY3niMnmGR59GNC/CFeyg2nbei&#10;Pf5Jo9A/KtO8v/3iDVbv2IOnrdGr2SSs2stJhMU5vgbv9SDYv/GAwOoF/AnkS2da9/xH52AKfxka&#10;1p7AsevX4NorHLuOn8fuM9eRUbuIzmgdDl97ilAqx1cUfsehdfCMq8FvbK3FF/qm1Jgl8nvG5Zsl&#10;5IPoIMfMWY17332LUTOXYjoBmAh9xcQ5iM2bZIi3tv5x8M9BRKY14f5vbQehaslu3Pz+exqMSXAO&#10;Ve78Pwcf/36HnEGrc3gXCCsP47gJCqzD+mwOOeF4AlaC4IsPrAX+bz17huutKWIXHr4iEJoEp4GJ&#10;WLPtkPmucfUufO4bgvjSRtx8+QanKRdHr983c0j050KAmzpmlnk/ee0Zs8VNCIGP5E5/42YvRua4&#10;JvM+obIOOVVTTTrYzC0n8UWPOMxcaTmQ9PEbaPyHYsoyi8Bqdcm7T17h+atXaG7ZjU6BhXCMFqio&#10;g0vcBHzeNx3jF241Kcyf+caavdb0FzRiLNr55xGkVWLlgVO4+uoHrD5wCJde/oRVhy6jY68YHL17&#10;B5NXHUMvyq7+3vMINlF7Tzpe7atpwGOcQDD1hW0owmocufpfRty0b+t3f6b9352D8vlzJ6wCh3xV&#10;erb24dUq554J4/BFzySs22vNcU4ZtQif904z2QNOBLdrDpxAfsMsJFZNN79XTZ0Du96x+MfOfiRw&#10;1pzXdt4hOPrAIqxaadKhjwU8jl67hd906IaUEiszpqBxDorqrPvElEzA/8V7HLtiBXva9R2Ov7ax&#10;UsLuPn+Df3IKwMrj93Dp8WMEJhfANzIHm05dxe7zN+ERlIoZramZg2Iz8bFdL1x8akXX33MYBLdB&#10;FkltOUHCGhRv3k9fvg0fdkvGp32z8ffOkfjIZwgqaUdP3riFvYeP49ARa7uF3GnbqAPW9grHr93B&#10;LxwiEVvQhG9/oMzvOY1PSVib11oR+4CMOvy1fZAhpPr7f/62o3m9qXlkn3sR8OWjadkO1ucVkipm&#10;oUNoCXVuLNyiNE+3ENlNi7Dx2Gmcu3UXJ89bc7n+5us+mLL5Mq48/wYfOA6kT6zAgr2XUL2kBTkN&#10;M7HxyDl0iy1BxwHJGFHcYGyDW2QuHAj+lcrpSXv5bx+xkny8W4T19+VQ5sDvD5IhfSfyJQJAG+QW&#10;T5BPEqJtvpzZD47BPIKKiVHyYU9CohWDRRY6R41Du8GV6BzJvqJ+aPVpzT12Dc2HLfGK/ZAK+ict&#10;/FhMfa+EHYlD55BimH0aqVda+d9hsFbwJ1nTlkgkew6Di8xCYdoyyp5t5BjGzyKU0SVw4T0159l9&#10;KO9LgmDmYRNka9EY9e3Zh4/w6M13xs6Pa14NF22jwTI4iYzHj6ceV8MmtNTYWW0X5kk76kCiqr2J&#10;zVZIkRVwCc5lH+WYMqi9NDrrQ5DuwGdrFXhvnqcyK3XXzG9nvbR6uCvxjeyAseMss/aXN/IQRVvO&#10;dnQIzuH39NWm/Vke2TzJEK8RQFcdRWLf+nf1l2TB2EXJa+t7Tz7n3y6z//8ff05W/5KE1WzppVXb&#10;aSvs6Te+9svBlwOyzQJyHbXvqqbc0YZ4DaEc+o1Ee/80tPHLQEfKcptBebDTgnR89ucDMmATpDn5&#10;ZWhHn98mVKuRjzbblX0dWESSqdTUctj4jcBX/VLN3Hpb2qX2A3LhGs6+pOx2DMpCe8rTl3x25YId&#10;2HPpFqav3oi6OYvw4Ns3UJDaKSIXNpLDIWNZ7vFwiBuHDtSRr4hF2wxg+QaNpHyJuFn7S7cNLEHb&#10;gTm0YaxLQB6+7pfBclUTw8TybsCp2w/x9w7B+HJQDjoHU+7CihGaPwUn73+DrbTp3hE5+KJ3Ctqx&#10;XYQnpNeSaRvWr+2APN6b9Q7Oo5xS3rVAH/XvC57bkfrlbLYyY7tSZzvxPAVbdI6r7EMsMVFcHTqF&#10;laJt/wzePwsdqDvt2XZ24aOhlYQ7B6bDjjrjEDseNuGVaB+QD7MNWlyVqa/6Std1DsziM1jnGLaj&#10;ykeyqrU8JCcmbZ79bOTlP8jxThFWo8gkFTq0tL9L61YG2tbFm8Z11IwVBBp3sfviI8zdeAhRmXTa&#10;BENaoKmZYHvziZvoNrQI3kPLsPPaC8zbdQ1f9E01qy1mj5+DHWfvYceFB5i4ejf6JJcTUGfSSJYj&#10;uWoOVh66gr3XnmPGhoMITJsABwphcHoDJrfsx44rL7Fk/20s3XcBEQX1sAtMQ8Xs9dh1/in8U8Zi&#10;ePUy7Ln8GhnV82DTJwW1K07gMNlD/6Sx+No7AlEZlViz66hJD9Zy9vqb0bId7fskUkEoiPG1NBIl&#10;iCqZgQ3nnqFs/h4MGbUYO268IghMhBOdYPb0LZi3+wI69BiK4JGj0bTuENaee4Hlh64jZ9IKOpEK&#10;2EZbmwor+v6x9rYk9uuSPA6dArLNIiRrWd7uKbV8bjxKmhZj6/lHKJm2HPsuX0f1zBUkNTXYcfkJ&#10;nUcJ7IMK0C+lEscfAR94RWJgai3Wn76HxrWn4Mb2dKOy/eUURc6g1Tn8zAmr5XwIWAR+2NfWHqwW&#10;+DEOhQbIkYa5I41baF4DYksmIq58ConkdAwbowj9BNj4pxMQFFMu6/jbVAzMoG6EZcErsgCh1IER&#10;Y6bx/KmIrZyB2LJGoxN9h1VhSPEE+GVMMOk1HhHliCicxt8nYlBaNbrGlpE8zED3xAL0iCsh+Z2K&#10;fhmT0IlgIiBjoolI+iRNgDPvVVQ3Dyn5legRFIvyVqI7eelGfNYnjQ61lnWh8Y7Tfo7U25gy8xzH&#10;sAo6qSIk1cyh8yIgUV0jtB1OKeLGzERi9SxTx95Diwn4chBcNMVsEeVFWU8YNRV2wRlmOxMPkTQC&#10;HTeCFzkTHWZek9qVwEorwP7nPqz/3jLNfqEuCZgoWGBAJUmOI2UlIm+cAcUnNV8pNBUfuvmbyL7+&#10;Nh45i37JVbhBdHLg3BV4BaSgF8HS2ftP8fCHH9HROwBH71rBvg8d+8AzcKh5f+L6LXxk0wPDy+rM&#10;54JJs1Baa9nR4aOn4leOg3GidUsoe/8s/NrJIrq3n7zBhx4hWH3iLu68fGXWIfBPLMItPmL32avw&#10;DBiGmeut7TT8hxXiY4f+OP/MIqwfOPrBsY9FODefvICeoRZ5XbnjCL4kER0xeho2k/hmUzdO3n+M&#10;U3efw6GrH4pGW2nAhY3r8YVXiHl/+MpN/MrGDzHZtXj1A7B671l80Wsk5qy1RljDcxvwt3YBJKxK&#10;BgP+ywe2ZtrH0x9/QP8o6n5AAi48+g5XHn+DlNHNBFQETARF7Qg6S+btwLGH3yGhaBSChiZj/ESL&#10;yP9V266YvPEsbrx4gS9dg9Cb4GbJrouYtLwF+Q3NOHnnJfrEF+FXtr1QWGstuuQdTZA6pIz6Zu2/&#10;/G+Xq3ePsBqbLGJE++QaW8r3mptvrRZs2WydU80ysF60O+60eZ4x42hbR7PdqtCFQNOdgF7kU9k0&#10;9rH1Bri6EMi70ia6kXgIp7gTyyijRqtiaxRS+0zr+WYhPvkqrTjNZzlqjjj9grayU2aJFsvSfrzu&#10;cbR58mdmVFE+j5/5Xlt9CNQq68EpjvcSESVRcI8owNCyGUikj0gsn4QY4pduccQ+BN0qk57pxHo4&#10;me2RxrIf+D6aBJVg3EdlMyCeZRdxolxYK/WO4zNr+XzZX434VtLPjuXzSTQUyNbz+epDAqldGlQ+&#10;DUBoJWtNgfIRgSde8WJdtGexUrD1m9lTUvdr9ZOSP40iWQFK/abPlgyIqP7p63+OsP7RIX/IV22B&#10;4sS2daEsqs/c6KclNyJoZooN5c1LbR5VaraQNCRMZU+kP2d/aN0IR8kFX7XNkDPL7KjVxqXb+qwt&#10;sEi6VCffBMoc+9tT/ar9qYeMo3yPp3zwOdKluFGwpf/qPrIOdauOYNOZhzh47SXWHLuJqNLJsBuc&#10;Tf2jH6EsO/MeDpQ1bUkmnfBIfOv/+TsPe8qaS/wEeMdRbsJL4MVySIZdWNaOxO4nn/yIaVuO49N+&#10;6XBPrDNrLmhV+n6pkzB37zU0rD5I+bSCIGobrZjuGct2iC5lXcdTh+rhmlRvrbZMPVIAx5VYzeyO&#10;obaTXrDvpOvSRWfilq4so2OEgi3aE1vtTlyie1OPHdmPjmpLDcSxHl5DeR6/M1u80R5oQUDJvbZ2&#10;E74x+2fzGfKt2spNo7ZmqiTbWcE07XOvc41O/HG/v+PHO0ZYWzuFZEhRDTkxRRPd4uto+CoInvMN&#10;0O4RPxpd+JvL4CJow3UZ+G6JY9AzgUpBp2E7uBh9R06kYdQ8Hxo7CQ+dYY/4UeiVSMGILIZdaAmN&#10;OoWYCubI+/hQCL1oaKWUnfyy6YCqYReirQrK0Hd4rTl8KGRa/cs9uhhdE/g8kkGNNLpRGXol19Nx&#10;6d5lBO2j0XfEZDgGFyFjwhrsOHMe4+dtRmHdLKzbd9KMaJbN3ohOg9Ip/DQeUgYCbweCfJ+kBvgO&#10;bzLRxe4p2sqmmMoogFiBbiSbThHKkedBEtJ7xDh0S2I5STIUkXXX3oN0npqULUHvkdZoDIt9eCm8&#10;6Yx9k2rgw3JO2nAc4+atQvvu0eifUoXLr39EUiWJTuAI9BtGJ8r6aEshTxqPnqy3K8vgSWDZNWEU&#10;60ylFaD5iyqKnIHlEN4FwionpFU9rYNGUY6ZJEtOXMbejsbdMb4BnSMq0T6kGG388tE5vBJf8dU2&#10;nCBBDpv3sA0bjQ7BWgW0iO3P74cQeFCuO/nnolNILjooiknZFTDSiqZafVrzvbXUuhYU6UxZ/ioo&#10;H3bUJScCrY4B2SSZlux0CimHjSKuLK89X9sHFqATyyDCqgj9wfPnse7IMVy4d9dkIRQ2Lke7gFwa&#10;e8qaHBwNrElTpOx0HkzAx/bWPpgdwzTqLx0kKOG9nagfHVjm9iSzDkF58KFsadubjoo8EsRIfzsG&#10;ZFH25LylF5R9OVz2oSL2lnOnUxfIiRZRFdDhK++tSLwM+J/rh3fnkGxInvn+Z0tYNQdbQJ3lkv7R&#10;QSuA5RFdgo7+wzB5vTVqee7uPey/cNFkbWivuWDaGrtB2Zi13lrY7vTtuzj32CJpo6Y24yP73rjz&#10;nagT8BvbnrDvZ632eP7+fXzk0BfDSseZzxXT56G6yZomMrJqOn5hF4xTt6yd4239UvF3rSOsWljv&#10;d47+GL/Umit65dEjXH6k8X8S5ku30YWEesEOqywDEgtIkv1MurL+fmPbH459rZTgIzduoqNvKNbu&#10;O2Fk//DVG3j0Rnk6QHJxLfZeumKyCkqmrMaNZ9YI8YTFe9HWMxD3WR1R8CW7D6N61lo84+c1B86j&#10;Tc8RWLDBKldkbi1+4RCA2y+ta9+z7Y38CdbCZzdJYk+zbnraxQdPkFQxAzb+OWakr21gFirmbzeZ&#10;FWNmrcDEhRvw4Km8C+vtGoKp2y7iLsvZxiUUA+PHYeXey5i7aSu8glOw9/wNbDt7Gw3L95IMW33g&#10;Hp5Bf1kMb+0pS+D25/r+f+14xwgr/a8yNJxI5JxIWHU48zC6RxBriBPPc1d9qJueAv4K0kWOhhdt&#10;lC+v96U9dqct9aYdNKSWtl3YxVt7VscrC8Gyjwr0aO63q+ZlirwoGMfvBE69Egh4CXwN2STYFVk1&#10;89T0mfbUweia1j7g9cQp2r9bq6fL/sm2WvdV4K6V3BJDuNO22tNndAykT6G9tQnOt8A27ye7r/p5&#10;JbA+Q5W6r/vQL5HUuLCOAulahVQZFM70XWY+Ou2NsmpcYuqIvZQ6LvtM/0ZQbs/Pbknah1j4jXiK&#10;5dfIstrOQwFN2gsnAXP1I5+tILu5nwhwPIlNPM+lT/MysqK6qL9VVxFj3lt11rWqm9qT9/1jkqrv&#10;/nOEtfXgNW+Jj9rLOUrBAWI59pPKpt9EAM0aFHyVHxHmdItTtpT6hOXUFnKSPWITy89qoTd+x/PU&#10;b07EiK4J7Hf2s/YHVWDZJ1G+mjhZ+IYEUmRX2Ezy7qr9pykrdhHEBNSdHiSivfi9L+XefkgZsUGR&#10;2cvdS35P+F7tJFLHMgrDa89sBfndiHO1RZdTdLUZyNJWjyZlnzLsQV/kTLzbi7jVK7GKxFZtW0Xs&#10;TjwrXsEy+ibV8mA5tbAc62kIK+vkSd/qw2c7RI6BLcvvwOeIVHpSJ73VhsIZbDvxAAVcNGVRBFbT&#10;Y0Q6NUJq1iVRW0oXExTAUbl4nbab5HOcFDDgPYXdtLCdu/bDjioxo9derHOXBNqOiBLWo9UGsL/s&#10;WDZlQBgdiCo1a4d4sT4WBv/Lyfv/juOdG2GVcZbxc6bQ+JJgurNT7UjkPOMoYBQcOVJnCpYDgbCU&#10;yJUK5qTOZSe6EsgrImeEm+DcledpRWEpqKOUi4LgGZ4HNxoOCbjmyiqCKKOrNBflpet6CZ8Tn+NN&#10;5XPmqz0JkBOFymyGTwH3pPA68Xw7EmM5DhlJRz5Dm48r2uiiDYSVHkBFsw3Jw2WCFMXtLTgCLDtw&#10;DQ4kmQLhhqArMqsIFwW5I52LUqLlwBypeBJsD9bbg0ZARlxRSHMNnyfH7kzCLaUT0Jexl1PVvAWP&#10;JAo6r5fxUOTLhW3jEFmCzqxj2uS1uEMwd+Wbbwx5bt59hvdk3UnwPHieB9vKg0TKnuVQRMxEPFk+&#10;k47Jcr3d0uIPyqLXt8fb/vzTz398/PH5/9I5/9ohZ9DqHH5v9OXA9N3Pc4RVxtc8m+9VRpXFAkpy&#10;KNUEitq0nrJK2ZMMiqB4mSwDyaScC/tVkUztSUqjr3RMRe40z0dRUHcFW+J5b95DkVTJsEkf43ky&#10;kHJMuqee56w0IBpOIys04IqwO9PY67MrgZeTQEOijDiBAfXI7FO8/xpWn7iDJQevIXlMM+yDMg2Y&#10;8eQ5WglS6SpG5vksNxphbXEi/bEjYHJQneNo4GnotV2ERkZdhoxnv42jw6nh9XSibANH1ZPXmsV8&#10;2EaK+Gp1TpOqozYzbcjreZ4pG4GT2aNPjoTy++cIq9rfOqx7Wt+/ff/Pz/39Z/bBn/6u44/PeXvv&#10;P/z+x/f9o2vNvf7c7390zu8PfvczJ6wqo1k11cgwyyRgzn7TqoX2g0tgF1qMiMJJWHPsNracvI/J&#10;q/ajVzKBc2gBwQTJSHgusuoXYjXt4MoDV81WA06h6WjXOxHTN53B3rs/4YseQ+AyOBsbL71C/arD&#10;aNs9DtFFTdh6+RXiK2YjjvffdfExIotn4KNuw9C4/ji2XHpm9mr9sEs8Dt56hbnbTuLz7snoRnka&#10;t2Ar1h2/hbqF2zBx+R40tRyGx+BM5Detxq5r36Jf8mh82XUIZm4/j/23gY99ouA2OAe7b/6E6iW7&#10;0K5PIrrEFKN81nqsP3UXi7efREJhPVwGJcM/fSxm77qC1Wdeo19KBTadf4yZm0+jXbcIxBU3oeX4&#10;TczYchSxpY1YvOsCqhbvQwe/bJTP3IgdZx6j38h6s+jeYhLKdYeuw3bAMHzkHozojEos23IY46Yv&#10;wczlG3HtyQuklM8gsStgv1NGKBedA3JQOmcrWk49xbKDN+AdmIT9V1+ib+okJNSuxewdV/F17xTq&#10;2BiS2z0om7MJHXonIChjHKZtOonF1OeipuVYtveq8SEK/jqYIK/61gLT/5IM/PFvf9AD6/t3jbAK&#10;YDrJr8tW8jsTEJMtMYc+W37e4AvaKpPiSvur35Xiqm2LvHkPu4BccwivCJP4xLFexB32JINOtMvO&#10;0dQXAXD5bOqP+lGYR3voutJXq5+U2qo1PARYpWPCMALdCkS7Ute8aKM1kis/b83zFAgWMSAo130J&#10;+rVokciOq4JKPMclWqOnPPi77KuwijcJovy6bLfqaLJZ2MYmgM7nmRE1YZSE8abObsY3KI1RI0Xa&#10;71ejssQc0cRGJKguJDYOLLvWGejKengRa7ixzobYRJTy2bLvrAP9msi2RotVFi+2u1YR7hycZzCQ&#10;fLoItV5l20w2B9tD5RGJ1sh0e7Vzq5yYrBv1k/qN57+Vwf/5+EN/65w/HPr89vs/nPNvOf6crP7F&#10;CCsPI7P0ye4KKFAXNTqpwzzPYCLJH9uYRMoKGtQaHOJNEqrfLR2mzA4l7mD7K91d/S0dcOM1Lhot&#10;pFwo0KJ+1l7pJuOG/WnPQ2uzaHFJZUpp9NJkbfC+ahv1swtlQvbaiT5NgQxdq/N9ea1GarWHtDIQ&#10;nCjnDgoAxY8n7pEcWNhacqD7SG/cDTlkm/PQyL5diPbDJu5nueypA158tkihO3VSmFgDYKaPeCjA&#10;pDp5iUBSd4SFnEiI7akv0kFP3ZfnaI9rpeyb58lmyV4oCMMyaU9uyaEHsZWCuQoEmSCP7ATrpVFj&#10;R56jPVTlO7WdpSvxuJ7nolHiROIh/a7RXN7PBJWI0TQq62I4jvrKyk7Q/qsaULJGhv81G/3uHe/e&#10;HFYJhklBoDJEKr23nEI7zjhRKw1GBlWjf1IWCrAMIq91JrAXkTQRIQkVP8sYe9PwiuTJuCtS6EXj&#10;6m2iplQYCp4HBVjPloF0oTMR8TGCLEcjAU5S9IdCrFXrqBwG9JvzaHCpkK4UPDkIR5I6jSTpOuMw&#10;+CxFXhz4DPvBufAISYHP4GFwDx5m5ms40MA78T4iLt5UQB8tXKKUHuNwrHqqXCLTJjWSAi9yrbpo&#10;gRvtfygHZMouA8DySSmlsFJkM+plrmeZFb1RNInCbctnatTNl+XxDU2CV3gqyXM+68r24f29qAxe&#10;coRRMhJj4USnYrY54G/aUN4QLBkKldEoCg/WQUqpQIFFGOQQrc9/iHjKKL99r3tYh/rBMtBvf7MO&#10;6/s/vkbntB6qpzn4/vdGX32i735ehNUYIcqN0nKU/mHSvtQnakP2kZXaUc7+43ksm0l9Yj2saJ2i&#10;ePqefUyZdhpSS3myztFnBwIVpYCr75RaLnKjuSUuIrWRGpklyOHhRgdkgg6Sd95LTkpBBwEljY7J&#10;OGuei5Zk9yDR9CTxddb1lDnt5+gQWkTHUkhSkWO23LCnoZWhF3hQcENRS8mZUoHMiERsGXzjaVQj&#10;8w0Qc6Ysa3EezT1R5oQHwZNbzAQ+u97ImVKG5ICc2AaOiuq2tp2ime50hlZ0VdF5OT21nerA/lTq&#10;2tsIrhyEGbWgzLTqjpE9tocVmdf9rP438mbqbp2j/tB3v5cP02e6ttUZ8HcdfzjHOv74e52nrAaj&#10;H3y1RkWsay3Qwfc6z8hr62Gu+9Pj7XP5/s8S1vK/MGG12svJyI1lfyQHArOKirvHNcA+ogY24QS3&#10;EcVwDciCG1878rMD+1Yj8Waxl7ACs/aAl+RJ+7BSTiXzTuH6jSBGwII2XKPusm8KvrgQxJhAJA9t&#10;z+IelksfwTZie2kPaufoIrMPtdrDmWTTLaKAMk/Z0TyqwUW0uwVwDKWtM3PuiugLWD4FMHkvN16v&#10;Pb216I2zySjRcwnOWR57kmwTEFH5wngNn+sZmQcXrWhJH+PCc0TSLSBUSGKeYeaDesfwmbRB7hH5&#10;JoXfJTwb7vRpypKRrVc2jrKEnAmsDJBUNg3L9TEJ9/mfgCO3nqBo/FLUzlplRmmPX7uNgYnUK9bB&#10;i23uwXo7RRAcRrBtWH4XPstNaXV8FaBxjh5HMEjQRpsh3yRQ6BpVbECbFgxR+7iGs1yhubymhOVg&#10;ewukxdXzXMogjz8QAR5vZdjIqCUPf9An673kWnOs3inCasqt8rLusoM8tAfrHw7WQWVX/SmnBnzy&#10;OvlDpbz2SZ+I0kWH0ck/ExVzdiNzwhqz0I1ZPZttrX1vBfplYzXyafw1rzd+WriDv0vOvWkntM2d&#10;qSdtqfrNjfZTQFUp964EsLIj3vQXArzCAE5DSDYMwOZ71sOTeuIVo5EsAeRWnCPCGktbq+fzHKUp&#10;q701YubN3xUUF5FV2qa1iBqfSx9kFnkhXlD6pcopoOwez74l9rLnc0VYjf+iTHskUhZpDzqrfiyz&#10;J3Wmy+8JdRWfI8wwiteNph0goaBsOKkdqAdOQRnInLgaCdVLqGvUI/2mlFLWz7KVKiMJBX2RCJgL&#10;sUjZkuMILplHOdZnlVV+Vf30R/a39b0lq5JD6zCf9b2xW/Il/P6tjzDy0Hqov98euu6Pf/szx5+T&#10;1b8UYdU95JOd6bff84xhO1Hv+RzZNLWVwbEkV27sXwf2UechlMMEyhHlULblN+5DYEM7/XHfdHzR&#10;J9vgaIMNKTe6vmNAngmyORELvN8lAW14ntmbXzJJnOOYWEP8KJJIHCPcwfaVnzeLuQnHGn/BelNe&#10;3CU7PMc3qQH/5D4CX/XJoIxTZtTuvKcTfbzSkO2onxpxVbC8U0CmsWcKZiuwbW13p3aVz6RMSmY1&#10;ChvbwGdQTvm75up6a3SU9XNlvTUaq+xILQqmVdeVIaTsEk2tM+SY8ts5qAD2gfIjY/BJ7wx8MSCL&#10;+Ej1YB/z2ZJ1g+3Y3p4kza7heg7rxDIoBVrPEWZQvytIJDxt+pfX+rLeyiT7sMdwfNw/nfWR7vFc&#10;1YfnKx3amThPI9oaTDDywXYUzlL2hYJmCtb/r8jmu3K8cyOsZvROQsjOkVGXsrrG19NJUCgoXALw&#10;AhMC3wKqxjFS6HW9E52HAK0jlU5K4ZtIY0mA5yWBkjGicJk0B2Oc+CxjsCkYNIL2xrgq8sHn03Er&#10;0qlz5QQklHIqEmoJm5RekU8XGlVF/jwp6CZNVr9RaVwJygScPJJItPkqQ+oiYCOgognbfJ5rfB0V&#10;SU6AQkhBlqIp7deL5wu4eVP4HVhOpVy40rDISDgTnEkpzNwEllc5+w5UCBFpjU5JyBXl9VVqjUbm&#10;aAzNSBvbQhv1m5HroSQvLLt3eAGdWyFBFMGPni/DwPvLcCtlVURFI3YOvFYjeVb6EcsqAypjx74w&#10;kU3W39WMkMmJ0QjwVQBMETsbginveP7GOipdxIzg8b66VkRJDlRGwZ59qTYTwbcigK0gphUwGAPP&#10;vpHxVl0NATFtxve/N/qSAX338yOselVdTSqN2kAGjWX5vYNS+/Acd5New++0SjblVjKs6KVkQJE5&#10;RfQU/VZGgQPbzZHyJxBj5llQfoyMsX52lC+llojsOMXzubqH5mZoJJ/nynkISLkJqIgIsoySHzeC&#10;EQVcpH8aCVWbGWBFuTAj/bzGnvKr/pSsK3rvFMk6mkgfjbz6lvfxpN4I/CvY9JYwKm1MhNgENqQz&#10;LLfmuBiQSKMrGZWMKQqpNCajY7xGAE9tonQaA+7YjgIbImpGhyWL0hn2vWciyxRTCi8RX7afN+su&#10;fdDCTT5xdbxG7cj2oANzlFNiH3hRn4xeS0ZYBumZ+kiAVGXTlANXjUSwTvpNjkYAR+1iFgnRNewT&#10;jYCboAL7xDaC940db74X8XWk81IbK63POBg+35XOVM83QJj3+oPMsL2MPKtdf56EVTKo/tCecCq7&#10;ZcOs+rmw3o7sV/WxAK8bZUd6r/l8mtejgI3kx5N97Kb5PmGSLdooyoixm7IF7CN72hAj70Z+KPsJ&#10;lHM+V/pk9nakLLlTFnWt0jMVqHGgDkiHTJmiSmhLJbM1JgAney4wpn7VtkgC2T6xlP8hJMcaOUiU&#10;LWJfSnZImCTfGm2zZf+buV4su3yNMnM0X0lbh5mUSZ4nAi8S4Egy6CMbyd+dh0hPikyWkKtGlUko&#10;lcblxjJI96QbZvSD/ScZlO2VfnnxmV/4F6LnSGuu+Ns/pRynN6xFp/4j0I339uHzZHtNgFZlVTYO&#10;206renrL57BtJTPSKw/aZwcRG+kZy2eCZrLBZk457QavEzlSpoO37DLJrlL8BOAFzlyjZAvYn9JP&#10;3s/Mq2Sbu/B+stPSb9kLvZfOmO1I9Gy2lQGlvPb3to7v/1ierN8k3/8yYX2b/vmWBPzff1hlNEE4&#10;lkWH3ls+SIdsjdXOb9NO9V7A0jakACMmrjdbUXTsOxST159B3szNsA3WQima20lbQHsumXZgewjc&#10;WiMlvF72njrjKL8g+0IdEYi2pxxobqELr3NSG8oPUsbUb56y5byvs/qacqmAnhkZTmgg0Na8U/pg&#10;9quIoMrozHvY8Zl27DunxAlwSZpoVnbXKJGe5RSlBZZ4HeuiucsamfUcrgCm+kQ+3wqK2kvueY6m&#10;HbkNkc8ReRaWELGwRmLdqKMiPqqjD/Gaj/RWK07zOZ6qC+vswLZ2Ji5zNPa/Bl3ja9DONwJHb77A&#10;+lMP0MEv2ZznTIIt3Cdy7Mr7KpBvUjHpwzzpF6buvIuoMUvZzsQxbBdhGh9iKnfZ1Si28dDxPFgP&#10;kTKW2ew6ofrQFviwPt78zS2SuifdjaCtkD4bmW+VBdZfGTvW9mm0Q/I30l/99i8cb+XTslvW+78k&#10;YdUKwP4jK3Hx9Y98/jzqVam5lxkE4e/CeF7qV7afAgnKVlRw5fOe1nz93pmTMO/QDWw8dQFfdU1C&#10;F8kfy2wTmI+8qetw/SfQH2Xj5IsXOPkctE3DaU/Yz5QpZ/a78KZ8q3yzCcZTzpSWbDI31O58vr5X&#10;UEajiX/vmWyeu+wc0HZgJn2JMJPanYfpg9GwJwGPrFiItNn74JU8yfhYpdS60fdKX+xoe5WW7Ey7&#10;76bFICWr0ZRb1lPnCvuYgFRMvZFjjS6bUX+2h3tMCctcaUZWHZT2Tt+UOHoJymbvgmNoAVaeuoXx&#10;a3bga5JLd+qJsaXUO50rMm7wFWVeeqyMN+O3+Vn4w0u/sa4OLKNk3wSgWK9Puifi8L1n2HDyDuwD&#10;8nk9dZL1FvfQgIPBT9J/yqbkRvjcpHqzH36Pjc3xz2XgXTzeScKqJdK7CUDQuTtRYJ0oeIraaDhe&#10;qTDe7DAJnpb1dyQxM0CZhsGbxs84HRltCoMdHaDuq4n9GpkyKTR8LyVRBN9DkcjIEjoOkQISSF6v&#10;5/vI0dBJ2yoCTtBrRwNvHLSiJSqj7kkBdYqUM1d5yi0HxN8EIASsRS7b9EszYETGUsZcpERORo5f&#10;I8ZSRAmiiXrx+w5UUkUmtUrvF/2GszzVVEAaUiq+C19VP9XZic5dJNotgUaZyqH5ryI1clzOrI8P&#10;28YtQkBlLGxEQlkHA4pIWpVGqVEHM/LMNtPIdFuzshtJclKVIXveVBYZ8bb9k3mdIlyqE/uB7WEm&#10;grPuLvxOqTy2wYVo75cDB7MHrAAM214GgO1p9mpl3U1akpyjQKj6V31BZROBU1qVAYvqExlnEi2j&#10;6AYoSFFblZLXvZOE1ZTdkj0zB4HvLedkOSjznu2oURK1s8iowKJ7khaoGGNGo9r556CD0swol4Y0&#10;URZNKjwNm9rMBBkI9kUCXFsDJupb9ZdScxQIkJP3EXEKLUJn/2wD6JVao7QVEyhgnzuqjXmt2l7P&#10;0dwhJ8q+j0BRRBm/o24k0wlIh1hGLwIBL4IEFzoH9bPmWnf0zzBb9PjyPvaDi1sX1mD9KbeGlLOv&#10;RUKVXu9BuTTA2PSN5oZJlqlHkh/JAK+T7npQlkRgFN38sl8Gy802Zf0sPec99Zm6Yq9AEHVJTlJt&#10;qnq075+EjzwiWaZhrHcefusZRSeRwrbmM8zzKwnmSazNvaxr7CkvcuCeBD8Cm3Yk+4okazEHEY7O&#10;IXn4vNdws8KlFibRKJ9sgkmlJGHzjicoDKN90f1YF+OUqX9ywIr2KgXbPpwE3YAoOSGBmD+SFyPP&#10;fP8zJax61eiH5rkp+CSdFrgVEDYkhW2m+X0KPLiyLVU3sygT6+tJ22cWlJBM8lxfyrGIkbvm7kh2&#10;E/lKm6T+82T/2Mu+S94EagR0jO2xgJ3pe+qMAnO61iVecqXveV5kscmk8WL7eNDemXQx2mBH3kfn&#10;aq6UC3XAPZ73Z/nV37ItCpKYIAL7ykH10uIjLLOCcS60YUqB03kO7HMH3tPyKSqrdLDckB0930Ej&#10;EcnUG8qk6mlGF3S97JV8FcG37JV8jFLwlbanoJOyZ5yHTTbBvs/dQtHWLQCfewbhI+8hZhVZBXK9&#10;o6lX9F+G/JsgCW2FITJWIEWBLkNw+OrF+hqbHU1wpu2nWFb5VM19VNuITAuMy3aL5GobKdlp72QC&#10;Ot7bMbzC3MOF9VDgyqTEsc+suXDSWz6TOqSRQb0XYZVdsu6p/npr76w++4OcW4f1m+T7Xyasf+79&#10;/92HQKBFVllH85xWPWR/GRKuvpO+sp7S+c5+6eyTSPyicz9EFU4387R9B6fitw598UX3cNqJArTr&#10;NxLvecbid54x+KL3MNp4jdSPQYcBGfjAfTB+x6Md76O5oV8PysD7vnHGbrqSbLYPysYH3ZOpL2Ng&#10;45+L9z2i8ZHPUHzaLR72oXmUn0p8xXu+T3v2O+9ovNc1kbLPdoysRHf2TReWXyP/7xMQf9Z3BH7t&#10;E41/8B6KT/qmmfU5HAIy8YlvAj7umoyPuySaIEfnQcPxYZdI/BPl7pPuSSYzwSa0DB+yHB/3TmT5&#10;IvABn9epfyacKZ/q/3Z9RqAN7/2BdwQ+9I2BRvKlt+34zI957me+8XxGEjorM4H17BiYgX/yGcIj&#10;nraY52tVWp8w7D7/GMv2XoFj0Ai0G5SO3/K6X7nF4MNubDdiMdc44oOIIsqZFZj9pUMw2g0YDrew&#10;XHzRdQg+6RKDf3QNx4fesXCgnrhG0taQlHq02ijhsbZ9U/Exn/s796H40CcJDsFF6Ea7bObMGrIh&#10;WbRkVhjDIqx6FVmSzvzrdvbPyepfjrBSbol/gkZW4Orr79EneSzbKQYObH9TDsq61r+wCxJJoq0i&#10;AWtHvOoyuICyVYz/9nUP6mE6Fh2+jO3nLqJd13h0YRt2pOx+6BmB9KppuPDkOwRl1+DvnPzZ1yEY&#10;kDQKn/dIJHam3BATfkUZsNNK1pQtYR8F1b7qMxz2lHmHgDSz7ZKzgiTCRrQZ8vW/dI3EZz2TaWvK&#10;0MEv02Qt2AxKo+9NpU0vRJvuCZi+fgfm77sEO2IZbavkTV3rQP35sn8a+zmf19Ku02/YkljbBuaa&#10;enX2yzJb13TyG8kjC+36E7OG0M6wrNI/R97HnvKvhVA7heSwDdkmJKmbTj3DvG0n8b4769htKL5g&#10;2boSKyng2cE/ldg5HZ2DWA76m65x9AlBueg0iM8iZvuSuqHVxN1Ybx+SYU0rbBOgFYAz0ZHnCBd/&#10;0TsJB68+Mfu52rJtXWinlQasbDPJigmii3BTTqysRcmH5MSym//+ePZ/7/EOpgTT+SfUW0tlExAr&#10;5Ua/mfRAGg5FFpU+oNx1pWsJqGpLBWv0RiCEHcyO1YRmrTSshV9MuitBlK53ooNWWkNXASSCPw8a&#10;LI3gaHK2M9/bCGDw/r4sizE6BCxecVa0zj1mvGUAFZGn0AjMarTTgQIvECPgLMNmO7gE/plTsfMO&#10;8HH3YfClwXKgs9KIloCUIutmCXYKnDWySfDBa+fuuYuu0UUYUjIT685/hzYUYI20mlFigVYqtxkN&#10;5fNERkTSzXLyAgcUfo0Ce9FZaZ6YFwGl5sc4E6TY0OCbESIaBJFljcI50PBrqfw+6U2YtvsuAXAj&#10;vu4/An1Tx7cChkpsvQmWgUo3mKBFK62JQNDZacRVJMk2MB1ZjatQOXcHeiTKWWr/NhGbUaa+po4s&#10;o1IYzAiaUTiREZaH9VY/2QuwyYizfNrA/O1Kr1LE/xiElYcpu2REo4gERGx7ATQZHvW70lzUVlY0&#10;jWCa/aRoqPZD1AICZXN2onzODhKuLPa/JTNajc7MDWLdRR4l4w7scy26ZVbsFZhMsOaJWilPZXAd&#10;XIjBOVNQu+woAjObzPxnpbKY1BOSM/soEimTrst78t5Wuq5GP2XUqTt0PBq91XxtBZBE7BzCy0zq&#10;jmtEIb4mqFmw85KJkr7nmwiv4Y0GbGhlQo3sm9FhAV99x7KqXQTIRFg0l9YutNQ8z4FgyCu+Hh4a&#10;vSUA0xYOyjxYcfQGtpy9jDZ0GhrBdVe5NGKl8keJ0Cgq30ACKn2vRfuB6Ri/xNp+6tDDx8iduMS8&#10;P/X4WwwubkZHOmzVwZXtpLZzkI0hYXIj+BfJdAyjTeHvKm/fERMxY/NleFCui2etwj3eZ2j1CnSm&#10;03WP53lDCuFLh+0mvQxT2azRFQWJFKAxrxrpErln3/gQ+PvE02bE0rm2joZY8iIZkDzz/c+SsL7V&#10;TZEjvrJsyghROmkXyrDSrtwIGBTIEGnVaLtGRUyQsdV+a9TU1Mc4YysQohFWpXU5RxXDk8Ckm/RF&#10;8k1bYyvbQH3RaICAqDI6rBFV6hP7TAEME8mnjHhTprz4DI20e5KMSkbkUxyH1pMc0lbzHMmy0TmS&#10;AxfqhYCSWW2a9xGR9iCxtYtQGeUDZLf0TP2u0Xnqi0ZdzHcEu1pJW/rN57mx7mobrb/gQpJnp75J&#10;rIcd5dtOukIZN/P3aNPtKCeqs4imiKo3Ca+zykK/1J7PdqJ8dCEB9tYoLV81eqqUZNlfJ8kky6q5&#10;75qjZUMdt2MdNVrgwFeNZmtajOy0SLWCKZoPJn03c6ik09JBypnIhRUgory22iAFv7Qwm9nvT23O&#10;e0hHtSKnni9bo0OZEep/M5KoPuVhApvvIGHVobLoULlNMFCLxrB9dWieqEaCFExv1ysJ9csPmdWw&#10;9XfwwgOzPsVvbHqaz5uPX8OHzoOw7pS1AJb+Tj1+jr5JVeg8IAXztloLfelv9qqNsO0bizELre++&#10;7hYGp4BU1C07ZO75DyTEZVMXmd/0p7WwU2oWmK3AVu6/8vsyaFGurtEltJmUEQXOaOt9InLM90fv&#10;WItq6W/tvsP42iMQM1bvMaP21q7DwJddgrBwm7W91Ns/TV3qkVxp1rk4+eDtmcCcjbvhTDCvbURa&#10;DhIktP7pKU7EBO37xqFh2Sbznfajv/YdEJI/E536JaJ+sbVd39st1qqmLcQXXkHYef055uy+hX90&#10;CMDSvZYP0d9tVrDXsPFwpJ/xjB9v5FK44diDFxhWNh4jRzWaOujZ1nJtQEwO/VdwphmMkI3xpvz6&#10;Enst2Xu29Qzr/MiSaegwMIU2o8LYamNHKdfqfyO7ssPmkF60/t4qK3/u+LkRVkeST78RZbj64jUq&#10;Z7Rg1Z7LqJiy3EwbaMO+q1tzFsnVC83+qh36xGHN4ZuIyhrHfkrAlstv4BGehgU7jmPf+Sv40iME&#10;3SLzMGnNcTRvPYPqaQtw5sY99IxOQ+mszSiZtQ2feIdj6+knCEgsxOqDF8zOHT2JGd3CSR79cxFC&#10;v7Xh0BWMqp+OyXOXIb9hEYlcGW0W/RxtjkP/FExZcQAZtYv5Ph6r91xEevkkLN11FpNW7EOPIXkI&#10;HV6OY1fv4CYFu2HRVjgNSkKX8CzM23gCm0/fRcqoqWjXPQw9Ywoxcfl+3ks7gFxD+YyVyG+ch1Fz&#10;VvBeu7F8/00MGkZbH5IKu/5xiM6pRcvuy9hEea6avxEfuvfn+YvxgHJy4dEL5NbNJn5YiYLJW9G+&#10;Ryo8gzMwcel2rDp8jedvphwNgw11u3jCAtQ2r0PFrE1oOfENMiaspD4kwTU8B93iSzB28S6sOXIT&#10;M9Ye5udK/NZ1MHafu8dnn4TdoHTawXraG9pX+kL5BRFW4bE/EFarf43N5GFk5T/Q8Y6NsOqVQJEO&#10;392AXEXTR5M8lsM9PN/s16V5TBoV+rJvCupXbMaua09o0NjBIdlmXpLmIzmSqPgotYvETSMzdhGV&#10;Zh8pV96jK4VgPpVw0a5D+LRHsokYiwC7kEh2pkFRZEPzgbQqrgRG+4rZ+OvaSjgNJnAwhLaEAL2U&#10;TowOWgCGoMsQaToKjTrZk2wEZdVj4d5baDcow4BMNwIxM8eITsCd780qXzJQrLNGkn1Ium/88BN8&#10;w1IRltWAKRvPocOAkWZBB60U7Kw5X6ybiIGW3taorkdkATzCCuFmFjPh/XkfRcO1hHc3gfCwchqD&#10;0QR7FGyWU6sny/ALAIsk2tKg9Rk+DmOWHmG9SpDXuNI4ya+oYH3TrO0Z/s5mIHxIDjRvSs/Vcvgy&#10;wlpQ56t+IzB/+37sPH8bfZIqWc4CHiwPy+kbR1BFcK/vtG+rJtGbnH/WWa8iIAK2ZpEqtrVGGbR0&#10;udIsZKAtUPzPCatZ1OedIqx/KLsWSzKLXsgYtRqbt4cB/hrtYDtrtTqn0ELKYBU60QjqL2vsfNj0&#10;H0YnQhkKzYFPdDHbmX1uoqUy+CRcMmwE49poXiNeWuVa0T1XyQjPs/dPQ3rNVJx5/BKBqTSMQdls&#10;GwJhPkcpPJIbOXjpjbZ7EuhxpowondFNMkDZlQ55Us8cTORUukmwPTiHTiMXNj2jMb55La4TQXze&#10;ZwRsqHsCrhr11HMky66Sh8G5JHV5Zm6fG19dB2shtGLKcykcg3kOwbRJm1ZGgKLqYbnUiwwCpf1Y&#10;fvA4vuwzDF0SVV6CGMkRddFFe8YNLoM9Qa9G/d2pC536JZm2K6Hj+Sebvthz+Qnmr9+CX3/tDcfA&#10;NF5H/YkqZLnYNiTLmjcm+ZNeaHVkLxInzUG0C8kjwR+LC0+foXt0Adr3iqdzjkJn/1S2C58bZZEj&#10;JwJEF+ppV37XRQGhkFyCpSLaLtWVbcl2VbqQRla15YTmMYooKGr6e1nRYeSZn/8sYf15rBIsOZH9&#10;8qL9NMEoHgrEaUEYHRrRMKlf/F4ZG2axjij2F0mUgn4iO9riwlOBFNlO6qaHSBa/60qQ40HboPva&#10;s38dSaScKN+utK9KX9TorgiZWaSMZRARU8qgdMhLZeA17rzGzGmWP9A8tzgSSxJdZego0KmMDrOg&#10;DK8T4dV91M4i1TZhLHPyeGO3zWr1stPqA5ZRtsuJtk3ZOA7UGVvKuOYymj6KVx1qYE95dJUviSyi&#10;LaKumGClVUZb6oxSozWiqYwKBXEM0dOIqUaTWS4RTm174jVU9jPXjCyZOe7se5FcjTab+vG9A8vk&#10;ltjA+imDh/ej/9HiKbYKOFE2lCJtUh4pg0pL0yi3le0hmWL7aUqJ2kH1ZPnUbyqP6mmrtGK2swkA&#10;U5/epq+LyCpb4J+PsIp0W2Tv3Rth5SvbROW3yi75aT0IILVQiupvE5CNzIZVZtHClPJ6fEZiqi2a&#10;tKjiZy4Dce7BG9qYvXALGGa+69w1Bl95DcaY5k0ISR2DwknzDAgOJGYJSC7D7W9/JBDPRnLVQkO4&#10;bHqHwz1oJEqmr8fVb7+FPcmsvi+oX4B/bNeV169EbMlUJJZOwyN+H5yYgY/tumPS4u1IrphtguUe&#10;JHYKdPpG5uMOgf3pO3fh0Dcag+LzjH+vmTIPeXVLDNELH1mITz37oWrBavMcv9gs/OYLN+w9+xw3&#10;WYMvvINwkyceuXgVjr3CEJ5aYkhwSuVE4q/9hswOis3A+zbdcfmbb0wg76+/dOF/ICojD79q54bi&#10;aWuQWLUAcSVTDNFIHzUFf/O5O8bNslbCdg8kWTr/EHP3P8bnXePMd249AvCZnS9GTW/BiNoVxG+F&#10;Rl/sDDYci62X7iKhcAzicyrx4Icf2V7L8f/4wA5rdlv7IP/OLcwEY4SJ7ANzkV43B0du3UOXwcPx&#10;T528sWrfQWy5cNcQco3YyoZaRFV9T9sy1Ep9do/WIRwiGfnXCcKfk9W/BGHV9TpMSvCwMtMeZx69&#10;xPJdF/GInTx3+0n8zicJG89eRs28FngTR/7WMdCcN2bGavzOaYCRjf5JozBv23FsOnYaHn7DcJBE&#10;8cDNR1hx7JaRo2ff/gSPAXHYdfUh1px5jf/Rto+5h7bkmrpmL65TAS48forP3SKQVDnLXLPh0Cns&#10;O3PFnLeU5fCkXzTBsthKfOYWaAIZ09YeRxsPP3POg9ffYfGO87jKi9cdOoqIYUU4eOYCrjx9g9za&#10;ZoQNr+A532Ln6duon7fRenbLfrT1CIJ2tdcxff1BVMxcho0nzhqdXL73JPZdu21WV+8RmYG0MTNN&#10;hsTM1Ycxb/1hc866Q+fhN7wEV1mgIzcfILmkHnM37kLdovWw7Z+Jw9cf4C5PnLH+KG5QT8++An7j&#10;OAArdhzl1cDBOy8xbcNpPOb7Esq/R2QuNpy6jgPX7qNpxV5cZLtcpC44+o/EzjN3sH7fGdgPymL/&#10;KUBG3yB7KsIqXyZ7Ld9DOfkDYbWOf00e38Xj3SOsVFizhDSdvtmkm4a3S1gmBiYUYUBSMfoOUxSd&#10;xClgOGas2cTOvoSQEQSIkdnoGV+KvjwnKG00bPxSTdpMb57fj8fA5HIC63T0HpJHpTmDVbv2wWHQ&#10;MJO22D2uDP4pJeidaO3hapaOJsBwDeM9E4sxcMQo9OI5PYcWoltMPvomlsCXQNKRgEUAsstQgngC&#10;L2tenowQiWNIGtz94wmec9ElqZr3KcHAlAr0ji9ClyFa7EKERGCURjiM11IoL738Dv3jc+DUPx7d&#10;oyi8JCa9aDS6azue5BL0TKITiuF1BEKeBMe+kVnwSyk1bdOb9ZZSOJNMGFBFsOWTUIuuiTSGAoX8&#10;rHSj3kpTG0wDTUPeI7EC3aJz4RY4Es5+wzFxfgsuP36DHtHZBvjp70s6rEGJrHNcPnwJvr1J1gVO&#10;lNr0Zb90zN60D/vO30FXEiiNAvQlce1OMu0UnMe2KsMAtvuA5Aq2sciIBZp8hxBAReSxDlo8pBQ9&#10;RmiObIUBdAINxkCLqBpFtQjrWyNuGW85g1bn8Huj/zMmrCyflVamMhBEGmND2TEOkmWnDHQOyEJU&#10;4SQsP3Adq4/cQ0XzerSnDOc1rTD9sPPYRcQXTUTehEWYt/EIVh+8hoLG5Zi8ei9iSiahIw2fR1wl&#10;tl57DdeQkXAISsXQ4kZsPf8Ki/ZcJ0GtQjca53UHrG2VGlfsQmJJE68/goCMyeg0KJfnT8Wag5fR&#10;rkc0Jq87jrLJi7Dx5H1ULdqLTn3jUDZlOTYfvYn5m44gOr+RhJbEOCAdwwrGY+WOM1i89RiaFq3G&#10;zTeUm25xdEJVZsU/D8qrF3U4r2E+y30T64/ewIQFa9EzbDgCKNNzNxzhs5ZgwbZzWH/6AULyJ6Kz&#10;IZRZGD6mCWsPXcbijXuxdud+rDxwCh/3GkaDrjlcCgQVsK4ZKJu1FmuP38H2U08wmE66ve8QTF91&#10;wDjAnaeuYdmu07hBp3KBZD1r7Aw4+yehetYqbDt8Bcu3ncFgkkAFCTrQaSSPnoFNJx7QaV2B/3AS&#10;j9BMtJy6YwDitOXbkVE1HePnb0bW+MWoWbwX/UX+zSbhI7H08E0kls8iqU1C/sSl2HLiBpbuOoa4&#10;4lo4B6eaLTBM2qjkmORN80A1j1sRcSMrrfJiZOfnSlhVHvar0mPtozS6rxFxjUKwPCRTcqpaZEXk&#10;UCPpIjc6XzqqdFQtAmMAIe2RWyxtUyztCe+lBVrsIkkQRGD0WwIPQzz1G8ks72NGAM19SRSp1wKl&#10;WqtAzlz30ai1C32HU3ydGT2XXYopm4m2/oXwy5uDqVuuwC+7CQ60h17xLDeJoki12lHEzNgdM7Jo&#10;bVXShTZFdlq+xCuKto/PMKPvKkcCiYHaQ8/kNY4RIup8dkg6Np28RTmn3qWUYe7mY1i8+yKC86aY&#10;6SUucdq30JrH7BKt7CArVdiXBFwjoZrDrhRc76hs9KfPCMifxvuWYOzyYyho3o12BOACeVq4RCRT&#10;baF5Ui5DylkvfmZZvBPY7qyXsnN8h5aidsFW5De1wCakmG1WZ2yOmQ/FekgeNaVFWTzqxy/7jMQe&#10;CrsXSbsdya72+/MVGZe/4rkmLZp9YlL82eemPxQcYFtZhFV93Grb1C+t5/3cCaspo9rflNUKyOhQ&#10;8E77JvoSVLfvNxL1yzdj+aGL6ErdbN87AUOKZ5kRu89cB+DS4x8NYf2dfT/cfvOdWSxr7sptiEgr&#10;RacuIRgzfT6WHThP8lLOfizAr7zj0KZvGjImrje2qlPfGDj5D0P+lBbc+v47fO4eiQ3HrtOm/oC1&#10;R64itngSbPokoX/iKNqn04ZMriEA90vIgQP9hfTENbHRZKi5hmbj2jfaYmkTPuseCcfQLDQs34Qa&#10;+vnRzTuw8cwL+I0Ygw/deuHqD2/QSDv8WbcYdGf/vu8Uauo0snICLtx9glHTlpi6OtJuzt+wDcXj&#10;p6Jl/0GMnr3W7GdvE5iH7ikNvAL4Pz/oSCL+rSEoC7cdRHTxOJ4zDHbEW228ghFMzNIwby22HrJG&#10;dN39ItBy7gEWH32Ov+0wAPef68kkFuu2IjqVuCGAeIT6ofVCpD8OsbXYfOU+YvJHY1hxnSHQdoGp&#10;+HpQGkYUW2X4hUsU7KlfZmoS8VznQclwHhCDjMqx9D3LcfLufawkKemeSH01Cz0RF7He1krRrYQ1&#10;mnoSba1066Fg7v8XgvBzIqwaCHEOzTVtfe31D+g/sha/6NAD8SVTcYLsrGfKWKw5dBLV05dB+5j+&#10;o9tQQ/byG+bhffs+hrAq6Dp/9yWs3H8EkZnluPDgMXrEFeC/duyDquZ1eMyTuvinYO2Ju1h06An+&#10;W5s+pu39iMd/6RgMmwGJeP7DD0grqqWP346mtbvw904R+KRLNHXgKObT7/oK5/P5XRJG44suwTjH&#10;QjS2HMXXviGmDDG54/E37foitqAO1x8/Q4/geExauBQLdpzEx26hOHr1HtbvOQLH3pGwJ3nuFp1l&#10;yvCRcyAuUTAa1xzArzp1ZbnzsefaA5RMmcV28MXAYWNw5dV3GJSUj9TqZkQJcwykfHYJwJrte/Ho&#10;zff40DkYy488wuS11AsS6BW7D6No8hzkTF6JM9SrrpGZ+NA9BG37jDCYyjssFdOXbTHv/4+Pepr0&#10;5w0Hz2HHidPwCs9AxoQV8I7MQ9uuwUgZM9WQaZ+gJP5+A2v3XmB7ZdAmExOYIBlljvbGIqyy1cKL&#10;tPFGFiQvlsz8uf5/l493LyWYryJDWj3MAJywPMTn15no365Llyko36Fx0ynElU3EnW+/NyByxto9&#10;GDVjLa7T4l9+/T2u0lG06RGLYxSq44+eYN/N23j0E1A9dTl6R2cYQ/wUPyF17FSC6TzsuXrfRIKO&#10;376DQ3ffoFuc5YjKqcwyhjuu3sJxSuHd779HRs0cOpDLmElw/kmPFHQlaDhy8zHSJy6jA9I8jWqS&#10;j2zk1llpPP+tXT+sv/S9Ub4zVPgrL1/h6N3nGECSptUqFRXX3C9vXnfh5ffw9B9Cp7bWuvYTHxP5&#10;OcN/Jx49xsVXr3DmyQv4RBaiS0Q6Vu09jcvP3+DQ9Zs4+/RHDC0jiI0qNKCxU3AhRk7cbO7zkVuI&#10;IbOzNp/EwRu38LF7OCLyJ2P/zadYuvcsLr14gxqC930k/6rvxaffwCkwx6Qbrdp/CecePDLRqEkr&#10;96J930QzOiyw8mmfNDRv3o/Nh07BK3gE1p19RscHElYaIf8RuEbjc+zOHRzmM888+R79EkoRWVCP&#10;Y/dfYFDKaHzdPRr1JBVbr/+I/pkTrJEIyYGMOAGPDhHW35PY1sNsbfJOEVYraiuQZ8iqAD/rYVam&#10;5mE3WBtaTzRtPH/jYRQ3rcKJO7cRXDgDgenV/JbOe9N+hPD92mNXcP3V92jeeArFk1fj6K0HSK8m&#10;YR0wDN2GjTX916l7GAYklJjrprScw4KdV3HywVN0GZyO2S1bcf31j8huWITssXNx5clPSKychy97&#10;pqJgwnJzzW87d8dZyhx5J8bN24LcCcswdu5qnH/wBLUzV2Huqs04eP0RwnMnIbloAh3JU5LYw3Qi&#10;Z4ycX3gCtOmZZOYTerJvHENykVQ+GfcoUHWLt2PCwg2mnHXNS+A/rBynH36DW69fI3/CUuy9YqWY&#10;vec6CMMqGo0Mzlh3GEu3HDHpZct2H8UnvQnMNMpEINmpfxKJ6k2cvP8YhY0LMGvVHnO9Z8AIDK+w&#10;Fq5ZvuWAiRyfvPcGey/cQVT6KMxcs4Py+Zo2YREWrdts9KxnTBEG500zwHH8/C0GIN5lAb7oHkdi&#10;vw8PaVeyx0xGRdNSHGdnxRQ3YdfFK0gbR4Lad4TRCzmrD10C0bR8N64/e0pdXoHGxS04c/secgkG&#10;bPwy2CaUUwIgLSSn1Q/NFhlvZcXIi+SZn3/GhFWvWuxLRE1zHZ0IPLTYlbaa6BRcQPuRAXsenbXC&#10;tEbnosrMVl42IfnoFMTfNcdeo+6UDRsC3s7BuXAMJ3nSwjDUjY76PigLnWmHHAeXkihSdwignAbn&#10;wjkoHXYB6XAOK4LmYDqHFcOe97UJyYJNAO8VlE+yqnTsUoyauhJXaXP/2n4w/HOakD1xFXonjeIz&#10;s2EbmAXHoBzYB+fBkfdQ2rb2/NWieJ2CsgmUCSCCs01mj7JivGPKKHMaEWf9WR5t4WPLOtoGpZpV&#10;gj15reZybT79APcI2FMKxmLyvNVGtjLHzkEfbe0TUoDO/rkE0Fm8r8igteiNW3gZyUAGXHg/Ox5e&#10;McWwHRhvZDG1YRU69ktCStV8RJXMZJtkQltBKDtF89qdwvLhQHAq0KdVkO2DcmHP9nFg+ykLozfJ&#10;zaFrzwgQTxEsUi8jJFMk93EkAKy/M/vMTC0ROJZODUhHw7oLJqiikTrdz5btqnOthd1ETGW/FHxr&#10;JXgizr8nrG9HKSXH7wBhNT7F8g1mBIOfNSXGzKdnvbSAkRad00r7nQemYvyyrdhw5ja6sY++9A1D&#10;as0i08caYb30GFiwYQ+cByagZ3Qh7eVaHLt6HXcJjuvnrEZWVQNWEcS6hVIX/DPRL41kjrKWNWm9&#10;wTifug+AXZ+hKCUGuPfjD/jYcRD6DUnHmGmLzX7ut759jTW83pfks3dMDsbO24D1h05YxHjTMbQP&#10;KIRtjFY4HWsyO+7QB9dMX4JPu0SiI21l0/INmLh4I6rm7sTmsy8wYNhofOo5EGefPMfMHefRrm8C&#10;XKlztgNSzOhQUtE4XKSPKW+cizbdh6JT71ja4t2onDQTLQePYvyibdSTTDOXdWDaZF4BfGLfC34q&#10;85QF2E/7ePbZS6w6eh59hhZg77mbBk9sPn4Gh85dNOd7DorA+rMPMW/fPZL1dPQKjMeU2Utx9NJV&#10;2ujvsWT/DXzRYxh8KVNmVWDanM2X72Fo/igk540zRMuLffTVwFxkVU439/yVewLshoyjbaqlfhQg&#10;vXYu7nwPHL5wEev2HcdFkp9VB8+jSyztB22IZNmsbhtHueX9FTzTolLy3WYBQhPI+NdJws+PsOYh&#10;bGQpTt1/arKJHANHYnBaLQ7fe4Gg3Bqs3neMfTQPHizXPzhHmXYsmbiActzf+Oce1IE5Oy9gOfs5&#10;Jns0dh07znOHo21gOlJGT8el26/QLXAEWo7ewYpDz/DX7fuatu8dR/tGm9GX9u7h65dILx6Lracv&#10;YmLLXmLGbHzaPR6Ldu7DnK0n4Kt2UobHkFJ87h2EG1SCuhWH8HW3CCPTUTn1JoCWMX4BrhLLD4zJ&#10;xJRV67H08HV81TMZBygj956/wJEbd3CE+GT/tRtYsf8oBiSNxmniEG1b1qFPPAYMr8HOK49Ru3Qt&#10;2vUYisFZk3GJeDtgWDF1KRWztpzAPjrvC6++xSP6i5sPn5OkhmHN6VfE+qfRoUcklm7fhxIS1vHL&#10;VmPDqWvoRfKutvuFfbjZvzudNn7mik3EBj/gt94JlNdKrCXJ3Xn8tCGpmRMWYfe1N7jw4kdcfvHK&#10;1M/DLxbbT97E6r2XaFuyjcyZtWjY7/J38pHG71M+zRoPrVj4rb36/1U2fu7Hu0VY2RkC9baa6xVf&#10;zw6pMpGz1btP496bN+jQK45gYwxG1i5Gh57RKGtsxtIDMrJJiC8Yj8c//YTQzFqzylla3XIspaJ9&#10;1jUZbbpGY9vh8zh/+y6+8BxM4nYEE5etxS/adcfKPUcIvqkISXS4ASNJKr/B+hM34B5gpWJGZNXg&#10;H51DMGHtEVx/+RKD4rKRPmo81h+/jI59kwnyF2HPxefwz2yEnRZSobETwBlRPtVc/zcdB2HO3ls4&#10;S1DeziccPaLyKLBA46q9aNdvhElvsQtXBL8aV1//gC5BQ1BaP99c+98/9DApCYfvPMRnvhHoHZtP&#10;Mk4lnLgahfUz8IAGOKlkKh1cEsnreSrBTzTAlbCJ0NyxevzKKcxEcaIyKegDh+LC0++x7uAZOPeL&#10;RdWMRVi48wSGFM/AuW/eYGB8BrIrJ+HKwzf4rb2/mViuv+LJy/CBYwCq52zFmUcP0WngcJJIgkHW&#10;88uB6WzLfdh65AQd0x3sv3KdwCkL73mE48CF23jB/nAPToN70HAcvHQXx2/dhgOJ7KpjdzBq5kp8&#10;4R1KY3cKhdOXss1yabwFEqiEMuIirHwVYTWAxoxKWsc7RViNcVG6kRUhezt/VaMicpBKObMLK0UI&#10;iZIcau3MJQgdlkNymYOv+qSiM4GqiFpiXh3sCWjXnXmI6SSdf/dVT/RJGIVT975BauUEdOg3DF2T&#10;xuIbnvuBTU/sPfOIjuol/nvbgZTTTORNbEGXsCzEFFRj343HcCNAT8hvwNnrLxBbOg9f9MpE7til&#10;ps9/084HZ3mj9Sef4++/6gafkOEQea2esRj+scMRnVWMXecukFjPMeBl+aa9cBg0HH/Vvh9WH7iC&#10;G2StnxJgOGmlx4QGM986tnAqid1ieEfnIDpnNLZQN+es34PAzHqcefwCIWkV+NgrHNq4W3//1yc2&#10;eEjZn7vpOP4HHaGTXzo27D2NlgOn8FFPkhVt50OCETSyGlcePUXxxBkITitB19BoXKO33X7lG/xN&#10;G09zr7SSetj3TsDqQw9RM2sL+kdl4/KjH1DTvAJ9EzPROzIRN755ioKGZhx78AN1+yH+qXMvArQI&#10;5E3fZEavesbk4/y9+3DoGYHU6nnYfetHdCXYqV/YQsB4iUAuGjO3n8Ti4y/x1+36mefWNM7BgLgM&#10;RGaWmtHhI9fv4JNuiWYuoPav1Qqg9poTKBk1jkey2Sr/kp2fMWHViKlG8GSz9d4s4EUy6Z/dhMji&#10;aUgqn8J2akJU2WSzuIbP0GIMzp+MIbRXKTUz0GdYOXwjqadFk3jedKSMm0ldJWnRFIiwPCSMnoLh&#10;VdOQXDUd/hlNcCKo94zIRkjGaKRW8ZqqyRicXgOf8HyT0RFT1ICIokYkjpmKhDFT0D2pDp37JGDL&#10;3mO4TsDcneDCLTwb4Vmj0J0yGJJRhfC8SYgrm46kMdPgl9VggggioZpOkjimiaBsGs9rQGThBJI5&#10;AkkSb9kZzfV0JEH1GzkWaTVNSBvDZxdOgxPJaJ/oLDyi3C7bcRB+0QnYR/t25eFD+pZY6u9w+KdW&#10;IW3sdKSyjGE5E+ARWWy2lekdPwrDKyZi5KgJtMmT0an/UARlVRt9rlu0Cf3iC+GfVAS/lHL4pY9F&#10;Lz7bjiTXPjQHQTkNGFLRjA4DR8AvrQ7DRzchg20/YtRk2PC7XkMLsfXYNczZcBy+0SSwKWNhT7Lv&#10;GJzJMozl9VPM6JXLEBGzUjjTfwVlEiCFF8OVQDdxdDOGsS8SxkzHAMqeA0GaGdGWPLQCeR2S3Xcy&#10;JZi6JzBoCAvLbuav8r010tYaTJIPYfs4sm3S6xfh6N3XKG9air7RGfS9Z4y+f0rCevHJT1i08QB6&#10;hY3E4dsv4RORCW/6wC0Hj2H+ul2ILRiHo7S/6WWNSMiqwKPvf8CQ3HGIK5lp7HxEWjkCEspw5NZz&#10;3H71ArZdQrDt6CUMLxwDh+6RaFy8FjvPXUP++EWYsXonhuSPJ+EMwUbim1uvfsTXfUfSrmjOLe0C&#10;Ccqjlz/iwu1H9BVFGDF6Ko5duIrM8omonN6C3Ze/o/2sI5ZKQMW8XbjF50dmV/P5RZi2chtOPnwF&#10;h75D8ZT2/PD56+gXW4Cc2nk4cf0BhlA2q5pXYv+l+xhe0ogBMYXYfPQ6Ln/zHdq4BuIWMU5wUg6v&#10;j0PtghZsP3MBFY3zcevpCwxOrYRt30gsaLHms7oNiMDGC4+x5PAD2A0agZvffI/eoXEGp8zddgjb&#10;L98hjosjuaGMUTZ86EN3X7mDYUXVGEm9l2/yZf+17Z+N3CoLO/3KMQY+CROo86XoEVNCsnGYOOUk&#10;3PpGo3toIraePIkNp2+jRwJlNqKMNs0KtFiHZFdyYQVkZNveZjL8qfz+8fFzIqx6dSJhDUwpxk3i&#10;ivDCJrTpEoGC8fNw6N736JZQgQ2HT2DGis3E1YkmeKLgWG7NNHzi2MeQqZ7EU81bz5HYH0VEeiUu&#10;3HuIwPQKvNc1BjXz17Mv2e5+KVh35A5WHnyEv29nzeH2G16KzgHp6BlXgnvffYc4kuPZ67dj6b5z&#10;aNMzE3YDhmPTidOYve2kqa/WjpA9+dw9GLfYmfWrTxHvhhvSHFM0BZ/1S8NIlvvio2foF52LKas3&#10;Yv7+S2YRsi0nLmE5McjHriH4u44D4BWWgYGJ2bDpk2hGWEtnbEVbEuSBIxqw48oz1C1dj3bdE2nX&#10;p+Dyqx/gOigWp+8/xymS2wGZk9CVdnjf0RO4981LcoVQbLjwLaZsPIa23sFYvesgKqfOR97kBTh8&#10;9zmC06vwZY8EYvcxpqxeoSMxr2UbKMp43ycWXYZWYPPB01i754DBXQoAjWneiL4xuaidt8589vCP&#10;w9YT97By31V0GtRKWIUVKc+/t6uUE2tl/labq888R5//k7D+JQ+CH7ONBR2FNqc284zCcjCUBv3w&#10;tXs4Te/dvPUQhuSR1PaMwvi5S7Dx7G0zLy6xeKIZOe0ZX2JWB7bpl4ConFGYuGoX1hw4hzNXH5iI&#10;3Re+0Vh6+CpmrNsGH5Kr/ZduYePRy5i/7RwW77qEVQdu4vDNJ8ijgujvl229CKQqYOs/zAhYGI1t&#10;YNpo7LrynCB8PJrXbUYTjbsmuGvlW811saWypldYhPW/ftkdy048w9YzT9DGfSABbBE2HLuE5s27&#10;8TUJqxa1sCfB9CEBvEQF8g0eguK6ZnPtX3/kCY031S3bj6+6DUavuGK0nHyEaS2HUTNjCY5fv4u5&#10;BCFLd1/Hyt2XcOnxcxJNrXqqFDMCmpBc5NXOxeErt9BzcALu0CI1LNyGcc2r0bhgJYomzUW/YdVG&#10;sUNHFqFywjzjaOwGpaB7cp0pgxaS8GA7daWhuPb6W/RMHEOgVG7mSn1OQ9K4aodRVv2VTFoM++Bs&#10;/JNrmPm8noR43o6LWH7gFpZtPYo1+0+j88CRqJrXgnmbtiMypxYHbjzDkNJJvC6HpJLGWoaejsIi&#10;rQLychpUXCqmOd5Bwmo5Hsl2JYEZnZ/S51oJq4i/FsP6uk8y0qvmYPOhkwTYr3DpJZDRsAxfdBlq&#10;5lRk1jSbFfxWn76PedsP4MtusfDPbMBJGtvUivEkpQnw4v2lAx/adafTB6atOoA2fYYTdBab0UMZ&#10;8ySC2X13Xpj08OSSiTh74ykB8lR81jMFmWMsuXu/cxdcJkipX3EE7XrFoeeQLDNyuubQGcraESzd&#10;cwzTN+wm2azGuoMnMXH2MjPPtG2/FJLalbj/g0ZYE+EaWwvtPaiUq4jMGizeeQo7b/2AfZdv4u6L&#10;52hasYVkpAGnn76iLIyBjd8IdIm3AiV/9X4n85o7dj6BSBq8o0oxe/kWluE0Pu5NwhrfgA4B+Uip&#10;mIVbz7/Fqn2HsWTPcZMy3LB0LSZQL37nbM2DKRo7E+7+I7Dl3EuMX7TDkH/iTaw/dhbzeM2KAyfQ&#10;vHoTnXKFmV9WNWcrHFkWl8FZ1APJTTX8SYwvP3oE74BhGEnivf3WTwjMnYAuERk4deeZcZI337xi&#10;n0zA33e2nrtxz2EsZFst2XcS89ZuRW79HLQblGvJIoGMUuCdSITMVli0fZbMyEFJnvn+50pY9Sqi&#10;IhBnPpOwUsbb9x+B6etPmVTAA7e/xaId+3GX79NIUF0Invff/h5nn32PTacvIYUEqKhxKfZfvoX5&#10;m3diJ+3wgl2nCZ6HYPioRgPem5avwZbzt7Dy6At06puEiJxqbDt3HS1HzpAkHKGjv4jgkaMQnjPR&#10;9Nsx/pu5cTdu8P2yg1fwKYHXncePDOlLa5iHsIIGAqifMLxsIlbt3m/mWM3ffR77b93HyWc/sk9K&#10;0bZvOlYcvYrjD59h4a6jOHQfuP7dG3Sn3bMPIymPG4dOwcUIzarDvkt3sOP0ZSzethcn6BzCKQ+Z&#10;1bOMnzhx7zkW0cZfvf8IT376CfmNC+EZnkmgdh7bz16iDh3Cjkt3SZgbCa5isGzPaey9dpfPPGgA&#10;eJeobIyav9Ho89qjF5A3YQl2n7tJHTqE8cs3Yvr2Y2au+lc9Ykg8HmDW9gvG9h4g0dly4iz9wjZc&#10;evYtcurnmikm245dwYy1R1DZvAqLDpyBXUAGbPon4Njt26iYsw1O9EFmT8ShJfjAOYRPBboTzI+o&#10;W4Qb7IyZazfT593H1E2nqM8FtNMi7622mLJgsmDkr99RwmrS7fjepJ+/PWiXRVhVF/kXjVq5Uv9c&#10;SARGz12LXZeeYvv5b7D++CWCX+AzAlzhAi3q8qVXMHZcvIETz37C0oO3sf/6IyRUzIYrbfjUtQex&#10;88w9nCChXbr7HHwiNfqVSTtxCkfvAeuOP8Lak5TLaw/RoVskmtfux7Fbz7DhxANsu/AII2nPfMLz&#10;MHP9Xuy8+gqrKXx7iW9iCiazb7SQnrYWGQ0v2q8HT17hztPn2HrhCbacfYhZLTvgHZSKylnrsXz/&#10;LfRPJCEPKUFn/wLMIrZSJtmK/VeIgR4gYcxyePLcu0/f4PrTl9h28Slt6GNMWrwbXaIrTDp985b9&#10;2MXvtp59gb1X7iEorYntQCJx6jLJ648Gmxx78C3Sxs1E76EFOHhFdXhAgnofm45dwPVvfiAOG4GF&#10;+y9g6vYr+JVTMLaduojrtM9Ld1/GobvfYFjDStgEK+hFWQovgTdt5+qjNxBNOx5b0Mj7vzL92C6w&#10;BMMr5xv/855nAjzj6lhG9q0yfCqmmNVYd9AHrD1yjf12Ewt2X0XvYST3Wigv2hosseawKt1d8iy5&#10;lo2TrEt2/3U7+3MhrDp0D63lEjCiwspMOnwTpVMXYu/FW2hsOYg2vYdj8uqdtBHfI3dCMxbsU7gC&#10;qGxaho+d+pv3fRKqsXj/NWw6ewFO9Id7Lj/i+5somEa7ff2BySbqEpyOHecfEYd/h79t38dc1y+l&#10;DB0DstElscIs7BWcVoPA1CLsYd9PWbUf01buMQMp0zYfNzpny/prd4LPfWON7Wzach2fkFwL98SX&#10;z8InLGv6pIW4Snw8MLES1dS9fdSHxDGzSWin4Qp1b962o5Sx6Wakc9MJEmPvKON7xszfi697DUNA&#10;xjQcuPMG45duIAcgN8ifa+Zb+4akYPmuIzh07RHC82owdd1e3Hv+HW6//AGf+YRj/t4rOHb/MQaP&#10;LMPiLfvQsHgD7PxzsPH0XcrRBeQ0zMEpOphtl+/il516YfPRK7hFsPRbj2j4xlRg05Er2HjkBPom&#10;FuHogxeombMS5Y3N2Ek/puwx98Bh2EcivY663dlPqxNr5wJL1jSlSr7/bTqwwZCUT8mMfO5/Eta/&#10;9PF7x8GOorPQXmBaotpv5BgK2ATkUmhnb9iOy89/RHLxeIxqmkXDfh32NPYirFKg3sPHkEhlYNTc&#10;zbhPiaicNgd1swkw6aSPXLmBT3yHYsmRG2hcuR6de8Vi1/lrmL1uN6Jz6hCVW0sBXIjCphUYPmYG&#10;7wb8qkNvdBqYhq5DCvHkx58QntWATn6ZmLr+ADYdPoEVe4/RsM9Ax8Acq9w87Fieka0jrP+tbW8s&#10;OkKDfuYpvvYONKma287dxqxNu82y3xqRtY+wVsCUQvr4R5KwzjXX/vWn3rjBOoxbsged+8aiN6/d&#10;cPopJizdjzHTF2HPmcuIL5iEyOwJSBs1DZOW7oAngb0WF3EdMg4eUWWw7x2JB7xH04pdmLJyL9LH&#10;TMF9ARA6rr68X2juFFx89RNCRxSjtGEurj4H2naPRbfEWlOGDxz7kywUondiiVltrhtJkW1khdnz&#10;SptFq+2Onr+BhlktuPT0ewxKm4hfOYSaa1fvOIt+iVWILp6J7LELMHrODrN1T0LlTDqjE1T4iyYt&#10;REt+awEmLcJijLkMuQEJ1mcRzXeZsBpjw3Iole7PjbDaE2SE5E1Fbu00+PjFw7HXUJx8+MYY71/a&#10;+plUseTyaSS1SWg5cx/NJKyfkrD2T6/D8XtPUVw/FR+4ByK9qcUEDz5x6oHl2w7hyjff4neeYXCL&#10;zieguE6D3ICYsgnYS4LlEpaPmLxxuPz4BfunAe/5RKF5/U51G37XqQsu0OhOWn8cbVmWbrEFuEAU&#10;nTVxAf6u00B+l4yho2YTYGZgWst+7D2n1a0L8WmXaGw9dgp3Xv1IID3UGFutNqwFvTaduIGjBEHu&#10;7JOY3Docu3QNU1dug19aPc6QsEbljqHBHoHuSeOMIf+7zzxw/t5rbDp6Ee/7xsOLMnj48j2CrBP4&#10;qG8anAhG7MPKMCBxFK48fob0mjn4B7sgvO8ejaQxjRiQNxsfdYky9ckjYfIIGo71Z59gwvLdGJRQ&#10;gEO8V1rdfPz3TkH4vHsChpXXw2FAHNafvo5DNx/jE7abU0gmDjz4Dj1HTsGA4VU4/+ABHPoM5f2b&#10;se3mDwgrmY7PvEKwdMdRbDl+FkdvP4RzUAbecw41daiZtZj3D8TvvGMRXzGdbT8JHUO0IngNtLKy&#10;0qA0v9wCRm9lRvL/8yesZuEwyrKJ9GqRkthafNU/FRPmrjdt3p3l/p1bOGpmr8fNV68IsDOx9dw9&#10;NG/aZ6LhEbmTceL+a5KoHegTW4Sh+TONnIePoKwcPGZIpg/7zD9lHKIKZ5uR1HlbDuDwncfwz5iA&#10;AUmVOHrtNuZrjhxt4K3X36KAtvsXNgFIqbfK8H4HL9ROmY0z9x7j//i8H1LGLcCFew+QmF2OlTt2&#10;Y/XhqwTqOSQR2bj94w+UxRqE81n6cw5MxaddE9Cw6iiuvHjO+pSarYg0f+6rgDw0b9iDG4+/wciy&#10;JnQbQrt88q5Z0fTvvvLESTqiMUuP4m+/6oZZKzfj2I07+B8d/DBp1V5cevCYeldvVlXfTDLecvgc&#10;MkY3gVwe/fn8X3tGYcaGHRhBef7Qpb9ph7D8abAfkICdp69i8ooNCKGf2nr1GYKzxxNwjcSFRy/h&#10;GZaBieuPGBAWl1+PLhHZBF9HCQx/JKgcie0nrtNv7IZ/eg12XH9Fkt+AyKxxJCaPCTBrYBtaYVYL&#10;1zZmHzv7mzbwjSrAor2XcOn5c/SifgfQtw4mKffV/rUkLAZYUw4se2zZ1neSsOqgjlnEW3PGrMwB&#10;g0Wkc/IhetXz9T0JjhPJR0jhdCTULDFZTUPK5sIpMAvh9HWDshtMarZTUB5Sxiym3C1DjxH1+Iqy&#10;ZhtWCreocgwtn4eY0YvNKLlDRDm0b7RLRAUSq5cjpnIenCMKEFe1BHYBmZTFbMSUzkZq/Qr4ZTXC&#10;LqQA9qEFZlX+IeWzMbxuKfrw/jahhdA2ZNq/VAuCeZPU3qNPXrn5IPxov6LLm80iZMIng9Ia2JdT&#10;0FX1jqqGY/RYli8fkaPmI61hGXonV+OLHsPRj/Jw48mPmL1mLwZmjEd4yTwS3HI4h41iOdhPEYWI&#10;KZ+B5NoV8Imvxdd+xWy/8WjXPwtJo5ZixLjl8E+bhM4Ds8yCdN2TRiGldjGiy2aSpOfQ9zSj29Ay&#10;BGZNxKC8abCjr+hIvJU8Zh4yxy3kteNNJpclS+wnzSVlHYeUL0b3xHHoEj8a4ZULYE/fbkdy2oN4&#10;I4XPNIvoxYyjbI2F9rF3DiunfjcivX4N5b2e/oT3KFuIrtoOim2vYITsrtmuS9ldssfG/oqwUm7V&#10;Tn8sL3/m+DkRVh2au6uR1LFLtiJ/6lrM3rwb4xZtYh9UGbyq1Zer5q1D87Z97Kf5JpgxJG8iOhAX&#10;N7Zsp98vR9qEZcibugxt+owwWShNJHRzNu1ABfFe7bLd8A7LRemMVSiYvhNf9kjGlLVb0SupHHZa&#10;R4B1rVm6EwNG1BLDV6Bw4hxMXrAUxcQ5By9dxbRNJ0wmgA2Jl1NCFf1HFia07EVS3Tp0HDQCk1Zs&#10;IdGsR2fKf2DeBFQt3IxelEd/+r+GpZuJJzeg86A0YpElmNKyk+XaY/iBk99weIRko4F4N75yEez8&#10;stAruQFFszZR76bAblAOBqQ0om7JNvSIzsXAYZVoWroei7bswZx1WxGbP5m/rUP7ASMwmLxj3qZd&#10;KJo4FwnFjYirnI0vemYgKGsa7elWYqYd9Gk7aA8V9MngecswcclmfN0vzQwK5E9cibxJ1POgfKRN&#10;XIyZ7IO5m/cgc+xcVLPtPcJzUdm8BgXEbs6DS82UFHulAbPf32Je42PNgIdslCUzbwmrlZn1H+d4&#10;9xZdomEw+5lG0Cmw82wGF6N20S6sP3QakZk1yKufa0afFDGrnDYP5775CZEFk0nErL3Q+gyvxvvd&#10;krH14ksT6egdloq8qmk4d/sOjt66g7a9h2Pu7rPYc/k6lS0b46lQ205dQe7YaRheOYUA4jRyp6xG&#10;x/7DDICauHQtEmiQNxw5i9vfvEBE1gR8SaI2vKYZt56/xsp9Z9E3rY4kqdiQTwmS5keljbGAz3/9&#10;uj9WnH6Fvdefo613CPonlmHHJZKOrXvN6JfmQtnSmPok1JnUDW//GFQ0rjLXag6rRg4aVh/F172G&#10;mEWldl75FvXLdhJs1BAIPcDYOS0Ykt+IGS3b0LzlqFEc7U2rFBfNvXAOHE6jtAUXyGS8wvIQmmHN&#10;c2xauxdfdIuh4Z+Ha3zu4JFFKBw/35Ck2DICRPaF/t5zGgCv6FIailLcJCiUEXOI0qjQOHzeZyQW&#10;bt2P/acvwbVfDJbtO4Odlx/gc99ITF21g+3/I4aPno3Y0mlYsvsYpmw8T2VPQs+ESkxZtdPMPy6Y&#10;vAQ2fmnQpvlKu9I+iwIHBrgbmRCw50G5eCcJq57HcmvPWRkeqy4sJ+tjRXItwtp3xHgTpd94+BRG&#10;TW3GHQpfybzN+LxHHM48fInNBKuZjWvRcuo2Fu87RjlOgUNoHuZsPkY5uI/p67djyXG1KNC5dxR6&#10;hFhzkJq37sPCfSew58oTykI6ooqn4jyf07h6F8Iyx5LI3sCmc1cwk/14rHX7g1937msioAv23kJb&#10;Pt85vABFzdtwjtfNJUHYRFK3n2TDL7cRA4ePxcl732PtsYvmWTepm9LDL7vGmnqrvgI1EyizN7//&#10;gbrcQqeyH5eevMKqA2cJdubiync/kUxrG5o0dE+ZaMrwG0d/BIwcTSLBZ24/hEW7j5vRppXUzw/6&#10;pJrNt7U1ia1/qhm9kk2Yt/0wFu85aaKswUUE/L4WYS2evBIeg7Ow586PmLvzJL4ksR49Zx0O3nuJ&#10;WVsOYs3xyzhw8xmJ0HiCzzGm7rPW7cSqw2ex49pD6nsqBqSONd9XN6+g09+GY0+AmIpZ6Ew7EZ4/&#10;1QTLCiYtgWdoNhwHjUThpLXmu2m8/5z9Z6B1ETOmrES7oFKCmRrKuzX/0ACY/wkM8f3PnLDqsMo0&#10;xsy/dRg6DvZx49GGwLJp0UaTTvZrxwB40m44DxhiSFQy7cDqo3fQuHI/PnPxo+1ei/NsoJUHLpuF&#10;xuZsuYTtF+6jsHEZuoWnYNvpa7jyBth+7jryxs9G36GF2HXuDg6zz6Zvu4JFe65g09FLmLh8G+LZ&#10;D/coJ160dbaBBfAmkNXf79p7YerC1Tj35Dl+4ToUKTVzcfnBfSRmlWLN7n0mAKr9Lz+hXT7/6DGG&#10;FEwgCDtg5pK/79TfBEtt/FJw94fv0SuuCPbaYim62ozIrNp7AgdOnsG8DUewdP9dzN91GccfvMQH&#10;Dn1w9gVt9sYraEP7umzLXpy+fQ9te43ExlP3cf42bf+6Y5i3/w5WHLvDeh8hwNmA049+okwU066O&#10;wXsuoWjXNQK+rI9s9TACcK/QdGw/dg7zeb9Puydg1dErSK2sR33zMmw7cYMyPQTnXr5kGz3E0h0n&#10;sfzQTUzffBoth85jaN54bDh8GU2rD6Fdv3Qs2ncVI8rrUT1jEZo3HzWrMmsLIi32of0uP3OxCGu3&#10;6AL4pVRi08mrZiG1jcfOIrV6GrzZr9q+ySKfkj0esnECVYawWqOS7xphlUzLt/xh1Niy0zoMoeGr&#10;0uA18qHVZ20GF6ITiaNjRAkcSCK1f7vmQzuRKLhqpIREyS6oEJ2DCqxtjJT+L30l6XIILkRH/ubA&#10;Ntdh9hlmH9gFF6FTYD7rWo7OWpmf7af5xWob7SmpfS3N1m68l/aF1aroGklz4Lmag6zpF1pt2562&#10;wYN2V6NU6w5dxgdeUSTHJbxGBIzPpCybrdMUeIhTGiK/iy7jM/PMXpVmxfaIKvRMrIFG/OfvPIHf&#10;+ETDfnAR9VoLn1nTdTQX2mZwLjqG5sCGftcjcbxZidqJfWUbQnKsOoYUw+yHTPmwJ2mzDcmBI8mr&#10;C4m6TbAWa9RoYDGvZ3m0DzNlwS40y+zVqew5bTulPcKd4gTeedCf2xHcO6ldWB8btr+2XHPhdU6D&#10;C8ycbm3/59K6AJn2+HTS1k/hFaYvtNuDSzjLEmItPqmV5i18ISyhhd1ECCTXvGerTAvXWcTxX7a1&#10;PyfCau7HQyudf9kvFR38c9CGr+3omxwjisw0Dke2d7sBGWjbb7hZ5LBd35FmbrUXZe8r+jXniHwz&#10;st2RfaStxLSQl3x0x77xZjug9v7aj7cEnfyz0TmA8kcZ1j6lbrRjwmLam/3LfrkmNXnUnNUmIyYh&#10;cxTSi6tx48Vz5ExaTnkgRo0X+ZIvK+d9M9A5WHI/ygRAnaNK2GajKN9FJLHpcONnp4hitOuTAluS&#10;Va1jYUc9/LrvcLTvOwwd+idTXwrM4nXt+mcbeTVYi/3cwehPATEh2zWMsuCX07qDAuvYNwG2vWPR&#10;qVccXKhjbQZkmzUanPi+Y59hJL1aEyCfZdM6NdRt2qgO2t+13wjDFZzYDtomTaOv2qtWe8xr+zHt&#10;x2pHnySdb++fxT4YznKNhD3fdxyYBe02YuefzrqMNNMCtZe72e4snjJH+dZuD1Y6MPtUbdQqM+pf&#10;rST/n4T1L3i8VVqtyqjVsbQgiR0FbdCw0Vi97yR2nLpHkHsZxdNXmUU3IgrqsfbEPdQs2omRldOw&#10;/cwt9EyuQQcapd6Jo+m8b2LTwctYv+88ypvmYu3JWxSKURhSOhW7Lz1BftNaGt9ygukd2HD0MkHS&#10;QwKIQ+g1cjw+JCgIGFaJ/Rdvo+XgFUxbuhr3X79BbNEUfDUgE4NGVOH4tVuYsHQjFTqHwI3CQ8Oq&#10;OtjReQwtnIxzj3/ALx0Ho27dBczYchqdesehT2IFpmw4hsp5G9HBL8M6n4KpyIrm3Wnz8WEVM3CW&#10;YO5Xtn5Ye/4b5E/fhA4Dksyqvo0bTqJ41nqzHHbxlKVmlGDj6adYsPs0okoaaSRohLWaowywgACd&#10;kPuQEiw6egtf9hyGvin1qF11BkNGL6ShSkNw/gwC9rsITR+N3kPy0UIgtPzoMxMh1gT4z3xCSTjK&#10;0Tu5ioDyDrrEFMORjkDgpgMVePTc9Zi3bi+6RuegS1wl9t58jpiSJtgPHIbaxeuw//q3WH3kNh3e&#10;SYTkTua9CqjoiRg1cyEuvPgJYfmTzaITWhnaOAyzAI1l0PWq460hF+F8Jwkry/evrxI8Bp1p/CMK&#10;mlA+bbE5CifPp3PNNPP5lF2gBYUSxixANAlndFEj+6eIRrwQA1NqkN8wFyXTlyK4cCZS6xearZMc&#10;+ychuWwqSqbMQdGUxQhImwh7GvyeCWMxonoecsfPIQivQGDORORPW46iqQsxhPKTP2k+OtHgZjWu&#10;5LPm0JgTRNPpOdDwp9TOR+nUeSidMhfBefUEGOWwZxmj8hooi4tZhmVIoOzmTloG24A8Glv1DftE&#10;KckJFSiathRFM5YicdQ0xBRNNNHOvmm1SB43F10TaIApZ9qeJ61pGWxCcukERyJ+1CxUTJuP4omz&#10;kDF6EiILx6N9WDkc42sNmHDVnLvIAgwbw7qy3YpZj7jKBWg7YKSZf1c4eTH8UseZEYvkuqWILG4y&#10;o2pahTapuhmlTfNRMXMpAjLrYTY2H5CFpDGLUcH75E+cbaK5dpQjr9hSZI2fi6y66YgrmYSRJD9a&#10;vEfb/jgR+KXULaBulMIrPMek69nRiScSfOc1zUPejMUYwvJ1IEjVQktu2tpG9oJgxkqB/+fyYt7/&#10;TAmrymNeWSZHEVbt4Rtfjy8pN01LtppA31+364Ov+iSjf3wBrr95gz5sq5ZTjzBxxX609QxCft0i&#10;XCexG8l26R6Viy4kR6MX7ENo3mTa5xlmUbqYkgZkjp1kCG/J5KVYt/8slpIouoXlondsAbJrminL&#10;cxBZNM0ENnoNoW1h3/qmTOAVwHudumHKkk04fu8R/t9f9cfIcXNw+eEjJOZUYuXuvZT7lWhPMPGJ&#10;z2BcevwYMQUNlNF1EED/q8/c0Y7gbCDlU+snaIENswdxdJUBLit2HUXLjj0ITi5Gn5gihFN3tbrl&#10;e/a9cZksc8LGy/jYKwwrthzAKRLWL7oPw5ojt7DlwBH0jsxG16HFlLM5lKPZqJyxwoywtiPw+QeX&#10;wahdegSTVx6F3duFR4pnw9UvEXtOXoBWXf21WwTKZ7Rgzpo9uP3iJbKqm/C+azD23XmNiyK+/SIQ&#10;mDoGA0fUoHbRPgxKKsHGo9cxY9MZ/MZjKGoWbsWKrYdw7PpNZDfMYX2oD5RBzX3Udj3vO1gpgb3j&#10;KzA4ewIic+oRllaJ2rkrce4bIH0C9TNQ6WuSB8nCW3kQ2LJs2ru2SvAfEwSLJLz1PZb/MStJ81V7&#10;BovciLhqizUXEkcFIrVPp87xMOmj2pt9POyHkryRKLnG15EUEhsQhGp+mtaA8JIPYPuIwDq0+gFt&#10;X6F+cCbR1cKJ2pdYxNSD53qoLalrmlvpHKfRFms0UMRT4FYrGXvTFnYhqbPmZNJekLyWTFmO+PKZ&#10;9IX8juWQz3HV/H/aIDvt2S0yyHo6kEh5Jqh9iRdICpTxpX1oRUjzaI8jaas7i+jw2e7CZ2ofXi/c&#10;o3K6J4gwlrA9yllG2iySEK2krZW9tWCaS6TsGO2lZEWEn/VUpomLVjWmTdRe9wp+ObEuzvGURc0b&#10;ZZ18eB9X+m9tIejIuhmQLuLKdlFbOtGOq221n7JXrPZ0ZtkoS+6RhcR6fCZBvtYIcIirhT19rtXO&#10;7JPosXy1tmzS3GQRSWu/S/povmoky0rDVFnYDvTfpo9V/rcy8yfHz4mw6pCddiGOFnnS9BxH1sFJ&#10;99Nvehb7Qe2qUWTtsa++cud5yiDwJX5WAEDbvCljz2FILeWugddqESpt46bVmrVwINuNfaC9440/&#10;k3zxvlq8TXusyw7IZwVljMbyHUex+8R17D55CdNXbzK7RTiGsRzCRewnjyGF8InTyHiFkRNX6YD6&#10;gfVXkMgseMf2M/rG73wV5DHBIfW5tae7l3bF4LOVWqutMYURNLVQ+5q6UHad6E/VptqzWn2sbcyk&#10;t55Dy9GVsutJH662cqLuKrXeBJfZ795sG9XdWW0mXeZ712gtmCf9tNpSbeFOOdaCXWbvZrWnZIl6&#10;YPy85FRtElvDZ0vutRIw246yq72AzXZ3cbyGdXEiL/HgtRp40gJ36re3hNXa6pGyr+/Uf639/R/h&#10;eCdHWDW/S0bYnsKiaK1jaIFZQj4wYzz8CNbcI4vhFlkEp8F5ZgGJgRn1ZvPjfnyvjpRRtgvMQh+C&#10;5JjCRgxIqjD7WQbkNBlDq30l/TMmYkDGJHQO0f6mhQT0YxFG56wtY7RtQGDJHLTsO4jguHw49I5A&#10;IYG8SW2LyMHXvZMQllmLQ9ceI3nMbALRIgojQTEF01kKTOHsTuMdQfDlEFKELkl16D18vCESXtHF&#10;6Esw1n2YDKCcm5w8hZ2kNSB72GQGZAAA//RJREFUMnwi89GT4HjQyDqC4UL0Hjmxdc9JRSKL0WPY&#10;GPRMoZMJyTLArT8Jy2DWy5cGRERZqQReUugo1lP3VTQyugI9UieZiKonhd87QdtKjDL7z0rJ+45Q&#10;mhcNQWgWeiSNQUjRPN6rBKEF083omECxtj4IzJpkHKOTHF2cVjetQtfEMQSjFVS4ctgE5WJQRiP6&#10;sB8U3bUZOBIRuY0IJOjrSqV0Dsk2K9d93n0oJq7ajNlbDxAsZZmggUtUq+HiIYP+VhYU5TSvdHbG&#10;cPN4J0dYjVxStlkPa+sEq4465NxMdC4gG7aDUs3iSrb+bBee50UD7cS+tvVPoyzlwC44D/baZ7T1&#10;/toeydZ/BDoRQCob4evAPDrJCnSjPDgFZ/FeqegwYJiRJQVrtPG9faBWQM2kgSyFbUQJOgRkoMOg&#10;4dSzPHQk0VLkunNIKeWFesYyeMhA8542LIOt/0jYDRppIvoyvHIU9kG8joe2aWjPOnSgHHgmkqDL&#10;ALNu0jmn8BK0I2HuzOfasc/tg3Nhy3IoQquot+YHutPA2/PZbUl2tdeyB3Ve59oMTIUD28U9OJ0y&#10;lEejTsBB+dNWINb9WTbqe4dBGejkR7IYUmJAjCeBTSdeq6wDgbx2fJ4Ty+1Bw2/DdrAJLeb5iohm&#10;su6FxvEKgNmyjTv5pZN0ZpkIqxyNHLCd30i2WyplOAe2QdnUMTo3to+Aa3te4xJVbNIDNXdFYFEj&#10;Ikor6uyfbvZkVVm1jY2WrpfcGkDBMho5kWybPqW8/OwJK8GBZJm2zkk2j87f1UwRSMGkhdbK5Gv2&#10;H0NmwzIcu/MAyw9cgT3bbtf1N5ix4QjaUf99o8uw4/xNnLh1Ezm1MzCFAEYjmwrETVt3Eodv3MHw&#10;UU2ombvaENbgzPHIr59jsjKqmpejatZyXHj4FDnj5yEsb4qZK9UtMov6kY3eqdbWFr/+qjvGzW4x&#10;1wTnTEJcST2uP3+FxILxWLXvEHKnrcDX1KVPfKNw8elTQ2g1Yq6/xTv3oWD6Rpx99gpXHz9F99gi&#10;dIqgnSIg6eyfj7yJS3Hq7kPMbtmBksbl2HHuKmZuPIGPHPuaEf6pW87jE+/BaNl7FmcfPcWv3Ici&#10;Y8Jq3CEb1voBo6avwMEbD1ExezXcQ0bi1ptvsfzgJeTUW3tTZjesZDvFGPK/ZO8ZhI0sx95TF7B4&#10;1xF81D3F6Pfmk1dw8aXmjI2mnI1EWOF0s3DKko3bkFLWiG1nLmLr5Sewo/7vu/4KM7afx+98E9gO&#10;03D6xiOcffiaPpVAnrqjFG8ngS0Cpg9cgkwZfKmDVQt3Yd/V20itno+mFTtw6vF3GFo5BzbB9Juy&#10;rZQ/IxdGfi2bJlL1zhFWHcbPtPoe6ZT0zRwCmgSZInEiT6oLgabApvaYVt1dqLNeifXQytTCLg7U&#10;CS0MJ0LkTL/jRJvlQBAtQCogKsJqVp9V+7D+WsdA7WC2vOJ7YQmRUl2rspk9c/leC9Q48bMhwHyu&#10;7qdAqDCEgn2y024KgPN34SitSq7RSwcSZ/uhdQTu42jjeE/aLLNlFM9zpL1yItlzEXERIZVNke2m&#10;rdLIVOcA2v0w+h1e40A5cTWkkeVhmUzq4pAy2gPaydhiuCbSvxALuCWMNaOi1giQfAjvy0OjUybb&#10;iK/aO9g1gcBe00ZYN7WhwXvCJ2xDd+13zPb0VtvzOZrvb8gwy6kROWfaTke2hQvr4UF8of3xvdX2&#10;vMaH57iStLrFlvMcyhaJrwPtu9mGiv2gwIowg7GtPDSKJ0IqMmDsLw/LZ/MaEVxe8y4RVuseVt3M&#10;SCuf5RTN57INDP5QRhufZTAJfYwLP4tsKgDiy74zAx/8Xu0sPfCUjSceV19pay8X9oPZ55p9ID3w&#10;ptxpn343+gFHtpO22NPcXy0sqOc6DS4iBqxAKDG8fyrLFpFBGSsz91TgwwSCdD8SRo36eyVSXk0m&#10;n/ROdZJesD/UPm/bQ/hIcqK+42dhBicFW6QbJJPapcBDgRO1eYKCG6qPAjfsd+F1nqP+N2SS9xeZ&#10;FFF2oa4oqCzd1+i+cIyCGS6yU5JhBURYL7dWQivcYoLzupbXOKtO0iG2gxZX1Iiu+sEi0iLc7AfW&#10;S/ouefBku8ifOrC80kn1m/TXeqb0zCKsZh9/9qNFWKUrlvy+7fP/CMe7NYeVhzrAU8aQnelKQ6yN&#10;0WXcBCQ7hRSblUEF2nxoNLVyowCvIw2UHIdTRBmVhULN840BilD6SQEdYJERGv0u4TQpJeFlBPhS&#10;ShpPXutCcO4QnA9v4yiq0HZgGs4SBV16+AA7LlzA1W+/Q27jQtgPSkHlrBaTqjt/xxFDGETglGZj&#10;wLOiWaoDy2gvMkaBd4zQfnhlVGg6Egqtw2ClESlfndfxXCtSS4NKYu6luZwEvlo115uGzoblMufy&#10;3lq6XeDbIbyAbUTFjdJckmISmiIqpzbfl6OhANPJKM1Gm/RrE2KTdkSDJKXS7/Ysi4y4jI0jzxVZ&#10;kPE0oIGE3T6SBoZKpzRntauMnZTPUe2rjeWpzALeitjJsaocIpwyZlp2Xp/NfoIstyf7xyWEJIHt&#10;4cj2HVzUhJMvX2PH1QcIL24iqM8yddMG9oo6udMIyNjKqGsukYyYMSoiWzJUrQ7w3SGsPIzzkfG1&#10;jLiZx/rWcbFuOscADLaltjdSwEERaS9FCEmstB+XnIoBR3I4PN+d5ytyaOrM+5n5VjLENHgyvFZ/&#10;CwjwWpG/eDkZGU0+l3KoiKor76XIozvlwCuebcP2cSeAEKhwYP+ZaKKMbmvZXAlMvFgP3dODhtiN&#10;pPHt1jwKYCgjQgDEgBVep35xogP0ohPTs7R3pCmTKbf0XG3D95J/4xR4H73ysxfvIZ1R/3nG1vJ5&#10;1dRNEnvJt0nbUoRUEUyWg/WRDnsS6GiPT/f4BtqLGjqvctoJOWs6qkSWk8/zZH09qDuOrL+D5Ca+&#10;vvU+PI9lUVqjR5Lkm69mRIIASjLGVy+2wdtoqrZyUXRagEJt6EQHrVEBV+qAyuTOfvNhGypNT4EC&#10;b7U7gaQcsFIFjczKNlAeXFodrnWofpJntcPPlLDyEOBRyq8WW5KNFphXQGN88zozKjh+7hpsOPkI&#10;DUu3wys8Dz7RRZi45hgKJq/ieRm0yWVm1HXm2r1YoyyRM7eRPHoKnAPT4BOcisVbD2L90StYeegq&#10;ho2da7ZVcR+cheIpi7Du2FVsPnUHdfPWo3t0vplvt+H0Y3QfUki7mY5uiZU4TZbaxisCAxLKsOLw&#10;NUxZdwJhObWYs/UkQdM4TFyxD8njl6NjaBHa9kk2WSZDK5vxZY9YePQfgl0nr2Hp3ssYUVmP26++&#10;RY+EctjK3ir6Hs7+0lYZ42Zhye4z2MhrJyzZjv7Jo9C+RwSWHriK4pmbzArfpdPXYcaO8/ioX7qx&#10;29n1zVh36Cy2HL+B8Us2o09KJez9RyA0czTWHLiE7afuYcwskjb/VNgFZSN/xnqsP34buXVzMbZ5&#10;LUbN3YqvA3LQ0T8LoxbsQN7MLZRf2U8FtnIRWzAWBy8/wMp9l7Bo92l0S5A/KcT4FQdQOHsrOipQ&#10;1C8ey7dsx7Q1u838co2oOdOvuCU0UO+r8UW3ITj1FJTb0ehKuzB5zSGsP/0N73cJceXTTFaB7IHA&#10;vACVbK8+G13mIXl8O9Iqef5nYPyPDus3yfdflrD+8zJaemjmZ/NQyqxeBXTN1A7+rnm8ymAy/ot+&#10;y9EEongPAdp4EjH6HW+BVB7tggvRIUzz+nQdfTl1RvZMATRtgye8opVuldEiEKvAtwLCAqbGNtF2&#10;mFX0RWKN35UOWt91DCzEV9rOhnbFid8LNBu/x2t8BLhpC11pEx1aCavm6Xqov/lMR9pTl6H0MfHl&#10;xFdZ6BCYY3BDxwDhJtpfAnRPAX3aUEeWxZGkWDZPKc4KUroavEIiFl1AW0dyKMKRwPNUPhFP42vU&#10;Php5pVywjGaeM+ugLC17tocIkMiORrH0mw19gJMAO22f8JKHnkV5d1SZhXtYfu3DLVttCDef4c1y&#10;etH+auFL2WYz2i27qu/4bAfaWaWeygc6qd1kw1kP9f3b4IMlw/yu9TAy3Hr8YbsjnmPk458fPzvC&#10;qlfKh+REW655s60UzFaAV4RecqCAqz6LNCn4YK6nfJosvaGt6ysIPxHfSWbNXtXm3sQn8ZbflWx6&#10;83xfyr2RP/ajm7A5n6VpfRrRd6LPdggXBq8gMSth/xEP8plmoTf5S7axCJrBSWwD44vpl0XsRPKc&#10;1d/SB7aFyJ/ubdK1WTfjV41usB6UA6ODlHlPXmumkdHvWzaJ+D+OWJW/O0XxmSybnuPFMiho5MD7&#10;a10RL40y09ZLj1V/pbhLrpTlIFl1Iz7XzgEe7D/hfcNVhLF4vtpTNlDBKJ0jLG6yzIQ7KIvebFPd&#10;w3AEnqt2N+foXGInYTrN/VXQS/IhQmyyKtg3wsAeIvcsi4Jo/znC+jM5nKkcJorCjvQmADdRTQqf&#10;hF+vAuyuIoAUEi1goAiLFEUjIWbDbwqzMSxyGuYaAVIKmISNQiUhNUPvikhKkPk8E/GgMirS40Kj&#10;KLLTLaEGfql16DuiCt0JfFw0n8JMZK9Gv9RxvF8pr9UoC5WC18nYOEjZeS8RDkVNtDef0l4EVJ2k&#10;9BQybc4uUiwnIKXQ/AtFC+VktHm85lSY0RhDKBRdVMRLSiGFYN1oeBWJcaLQSjH1mxudgwRY9xdQ&#10;dtP8DQq22TJD4JrXmgULBOhlJNVORsnUJiIdmudBAyWQzPs6RlMpWCYZMWfeS8qqtlI9Raik4GpH&#10;GX+r3dR+vEZkmeeJgPgI8ItwsX1Ehpz1fPZBv7RqdImzRozdBHxlCBTdj7LKIRmQcoqsusvIGOMq&#10;x6rv2c+qnyk3378ThJUypnKYz3JO6geWg/XQdzI6Ggk30XSSOweBCLa72k2O1AIvPJd9bgIyqiuv&#10;Mc6Iv6tdlOKquVPqU5Oeoj1Qk+pZd4ErrRrJPuQ5ctLmPryH+s8YXgEaGkbN+VF7qY81+q6ymHJL&#10;pnloNF7lN+lYBB6aw2SilIqUm34TUGK5oqzAkAGyrZFKybgb9Ul6akCYyqH30nOWQTJkQBk/69XM&#10;FdOz+VlpcwJAZhRBcsh7y0mYtuWr0oX06szrZCtE5g3J4zM8eZ0h1yyX9M81Us5ROsWysh2s6L6A&#10;AoElgbucjhya7IxLtNqb9zIpVQqCWdFereInkvl2ZMQEnqiTmtvtTplXe/sKKIpw8zdnRavlnE2Z&#10;ZDfoEKVfLJtGtoxMqB1UH75/Fwir5px7adEogU6ROILcdv1HYOKCDWZ07kPnAPRIYrtEFJksDWVm&#10;KOCmND21seyw9iR1DStGz2S2CUGlTXAWfONpZwfnwJf37kq91zYrSvvW6LUHiZdrWA60d2JXgiXt&#10;6+pE8KNgjAITWrXUlc8TKOgzfIJJY3cSoWDfeBHcyC9obpt7RDF8NCokWyqSwL70oS/oGKq9q9fi&#10;yuOH6NYvBl/YdcHCjQdx9cVLfOYbQ3m0RiVkrwRoHAlAPUnEuycQEFK+NY/RPa4M3iTMHhEslw72&#10;n+yoPZ/lzPpobl5XkgNNsVDdnUli3JUKT6LSI7YMPYbycxjtFtvL2AXeoycJuTefrci+Rrzk4zT/&#10;Wf5GIyOyDaZfqDP2genoGlNiMmW0OrdNaAFlkACV1/vQr33eZxh6sv1O3XmB/EmLzVQEA8II9GzC&#10;WY/EeuPnTIo+bYhsvyf1uQfb2Dda7Z9HH0j9ptyZaQ5vba/aheUyPpnlloy8a4RV5X5b9t/r5J8e&#10;1FmVw7JdKjc/83tn7adMQiibrHZ2UmCX9VKGjBf7I33CCoyoX2EC6NZoKu1IeAUCC+cgf/Ze2osx&#10;+MQ7En2S+dzWwLpSZWV/RXjNarVsc3fqmeYTyt55Uc479k1EYmUzJm84i4DcqSZDxZW4R/UQlhHB&#10;0D7vjhr1oe0xI0PsIytwJztEHMQy2wVnIpVljCmfhU79RmD04qPomcLnUL6cCbQVUHenTdTokQLw&#10;PUfUIWf6ZvTmq643c1rpEzRSqtRG+X+V1QQuWV8jI2wn2TGNBAsPGbLEfpfuu5DAKICpdpNNsQur&#10;QKfgfLZFHoIzxqFy/h50T2kg4VG78B7SQR4i9fIrzsQZwjROmp4wlPUizrEyfPRc2Uf1rZ6vAKyF&#10;IUUmzerAOgxhoj6JBPFcLZCo/lcfS++Ujmndh/X5F44/J6t/uZTg1mfQZ3nTj2vUUgGUt+1hBgJU&#10;R/UF20l1lx2RjxU581TgWZiCdsv0mSkr21n+hm2kILoC2JJ9g08pq+o3kTv1tYUB6XP5nYtS4nWw&#10;v0xQnK8KTEs2FUw2GND4cAU6qBsst3y4GRBR+xPXSIZcaZtkUww2MPjXwv0a2BFe8aYcaDuZ/w97&#10;bwFdZ5JmCfY5u7MzO7OzPV3T00VZyWwGWcxktmQQM1ksWbKYWbbMkszMzMzMDDIzMzvJmXfvjWdn&#10;ZlVnz2zPVFalp8vnhN/T/36IP+KDeyO++KJ1n1x4UtY9KAPOtF/m/XRfvbf8AO/r1reehXVmHYUz&#10;LGHIItC8J0m1h3l3DXawHzV4Tp0zhc/WWltv6nhb3xyTk0URBrbsW63pdUniews3Uz+Ffc299W48&#10;pnXbn3VNQpvAfN5L7SQ/KvxMOaM+2LJ/FPLuSn/lyDbRMsEfCKvkibpCPOdOXCK89jfC+gsoRlnl&#10;wKgImqVTMSSSCiCwLuAoYy7hMyGTMrwUeguBEmipIniopsCzk2mQrQlInSlwbronhUCdLoU1sfE6&#10;ZgwL/xawpDIoDt0xUUZ/sNluxiq8FjYUeo3i6TpdY0eDbdbvyQBoREf3pMIYY0PBM6NMvJcMsx2N&#10;uBMNt4MMKD+NkeQ9TFgOrxWJVpIBQzp4vcCzRrRkGEwIC99Bs0UK0dFshoyFPd9bsxoKxdMaMgFq&#10;MzrE852pTCLVGk1z4rNd+ZshC+becpQkFjyupEoeqjMBkImRV9vy/Yyh0SwRldpOjojPNCNzdCRu&#10;fB+NJAnomZk79YGew3vrfdT+xijwb43cahTVGEgql8J/zCg1391e6yIjS3iu1pyIfMiQ8d58H4UL&#10;WQw4+9gQVhkRCwiS8RaRe7MIK5/HdtFooQy2qS/7yjhP9TV/V5uYUBozaiZDbCFTdpEEr7oHZVFt&#10;Z/rayBCvl6Hl9WpvEVi9l/TE6Ay/Wwgjn9lX4IUOXCCHz5QcmHVLfI7CzzqxP115P+eEBvarstfy&#10;HAJSkVP1heTQIpfsg1dtZ4Ac9UWRAQJf0j2FoRl9jKs0+ic5FjCQvBuDrX6nrJkEH+wPy734vnwP&#10;9YsGQZR0wI1/e4lwypDzuCHi6nfKsaMh2upD6oscKY+bkFzez9SR9zCj+RqJJ/h3pfPwUDtTf7VX&#10;mkX+CbDYzhqhlRxpUMCd+q7RTy/e14MER/osO6QRWq0hMSFF5h1kIwRqLHJkyLBIqmlrtRfrTcCk&#10;dtNMqxffR3bI3ozsSj/UX+oDkVz1B89nm0i2LSBZhe1i5FltzN/+GWGt+UUQVuUZEPnUO9srKyll&#10;rFnP/pi7ockQ1t/YhxnZ1Xo6k01Ycsd+0sCMeZ/XbUHna0M7a8t+d0ujzWHfCQwpGkbtoMgLO82y&#10;sB20dkozMY4k7XYanJD8sC+UVVGyrf71kg2g/RPocEocBlvqlZXuEcs+pw1WSKXpL97fQq74nW3o&#10;EK3QscFoSdBx7AbMVhDP8dJk6fXPpu3SthoiuSLAuob9YWbeKReqq53IXnI97Ch/mnF3pn/w5vNl&#10;F20lM5RF2XlFLSh5k85X2Jre303RAupz1tkknjNtpHqxrak3WtttS/tvrYEBvrPIhgamFCmkBB0a&#10;kTe2m7oi0C4dt+G9FDqq9YUaHNXgr0Lmc8ctMP2zYNsheJIMaHBJoNFZ6wb5Pmbfa/Ur29jB2Cza&#10;Y5JzNzNgUGHWWqnv5CsthFX22mIjdJ2xSWpfyuSbRFhVVJfXxfK3bNPrYqm/wRFsa7Pshu3gznaT&#10;DDhpEIr9qHWUnRI040h7Qtwh8taRhKx+zmYMnLkRVgEF0BZ2irywjahC7KAlmLDluln2MG/XeSzc&#10;e8kklzF2lXLrxnPlaxVRZoluGUh/PMzYeNugXBSNXIj7L7/F3otPEFE81pJxmP0i26hzPdi3XpQL&#10;Lw3Qs+6SeTNwxHu5s789iQdUn886JeDw3W+waNc5/K5dN7ONmbKvdggtNjbVMoNZzXOHwDakCnGV&#10;03Du8VeIKh3F96hkm4ygbtTDu28jPKhL0kMTEca2EmEyss7nC69pv2URVQ+2i3tcBTom0z4nVZv7&#10;y07bhFYgachSHHn4CJ94RSCiYBgW7buJHv3GwCGM5xoyokgky6yXGbBneyiaTZjDJUVrLUmQaIfN&#10;MiM+V37N1fgoyrj8kNohiW1s7Kf8HOWZ7+lIO2Nmbvnd+EvpobHDwn//ffn7KVn9axBWQ2JY9P7K&#10;/iwfbmyD+Z0+jL/JFglX6P7ulA3ZGdVLuFcJNQ1eoVy7qo1YT+m5ZFzkVLOnrgmagWS78DfhFrtY&#10;XkOMZ/H1/F3tbfw3r+czNSvuJiLHthWW9WA/CZsJS2qAx0mDkjouYis7xDqa9d7sU0Uoyc9pu0YN&#10;dEj21ReyfWYyxujiEPzePdEkGSucvB0dAkqpg8S5PN+L2MdkixbOkf7KxlFX3fhOFn8srCLdEN5S&#10;FNnr5wu7sPD5khGtZRYOcU0aiObd07Cx6Rz23QX9cDFCyyahYuZ2tA8tNLhIGMKbbWlmmtlOVhFl&#10;CKfO7L75HBlj56F1eBmfYcEfBttSjs0kgvCO9EZ9Ie7AuprQdLUb62FmWOkzDJE1svGX9f0/d3nz&#10;1rDKuFDItZ+YZogc1GEmzI4GmL+/LgK0Gmlp65cHx1Dt0SUiRTBBwKMZRpuQEnzum2WAvxPBqEaZ&#10;Xfi7CdehUEgwNOqh0AaNqpgMh3yujL2dQE40BZgARAblvR79YKPnUWnM6ByFW7OjLlRmKaEZaRK5&#10;4/UCWBJuhVYa0qb6i2TIifBazcY4E2hoJFHAR3tktvHLNvu4KjTLzPAIrLMOIjEiy8b4GSBDYyei&#10;SCUSaLansJrseXJudI5mxIngwjOZ7cd2NGRDo488LgJiIQFSTBa+t0ZGzSiilONHgv/6uz4tTvtH&#10;x8zfPzKsr897Vcw99MkiJ2Axxvyb7WBmBl9do3pIAc31MlD8XeeYc801Oo+/q43Mp55tKRbHYbn2&#10;F09Y1Q5sexMdQBkQMTckicbUtCFlT4MlNgKfIkCsp8Je1VcdCeDto7WvHg0XDa9J8EEnpFFkhWm7&#10;8xyT4ZDfRZJseb0HjaRzTAla9dY603LTro40cEqoItl1iajARx1T0KpPMax65+Izr1gC4jJzb4do&#10;gmGCDpcoyTKB9atBFq29UGiWnJH2frTyz4dtZAXa0+h+0Kkv7EPyzAyW2tkjVfpabtaRmJl5fipE&#10;XHtcelC2TX+YiAaLDsopuqludCh24Rr5F1GUflTCO0VApw7/5NLXkBITpizdZXuK/Fmul/yof+kA&#10;KW9K3uVEUuFEEtohrAS/d4lGR+qpZUR3uKVtqXvSFVfqiQktMtcr+YH2W87B227RrE8N3vNIQitf&#10;ZSJUP1rkSHrvTAfrmsxj0iORU4IC/a4wbNkMzZBLvj3YZ9IJ2QbJgCGsr3VHcqu24O/f640pFl0x&#10;3w1Q+mUSVjOQQvmTrdKIvEafXTS7EVSA9r36sc783RA2/k69FPBQWJgGRpSx04Ag2nWFH3oQBNhq&#10;xtIAR74P215A1su8t+5Deef9PEhEDSGlc1cbi/zp3e1IrrTnolMU7THbWPs1yg9IF2zYDw5JWpvZ&#10;QFvJOrJOitpRmJwiFyyDctRJtq+Ine6nLI/Wvfqjg19/tKUeORhAzv5iHSQvZjCI/SlbbkLlWBf5&#10;JEU2mLBH1s+dfsCTMmlN/XWmrAi0mIFJniNgba4hIHEnMFRIul00r6e9N1kiBcQps1qeYuSV8iew&#10;aMM208CV2tYMDKovpCsK2ZQf47MVMaGBFKP3fI4Ap+TbnMtPGwIn69AC9lOema03tpb3+8GW61Nt&#10;LBkVWLXYZMsAw6tPc3/1k36THFP+zD0sv+lvC6H9F8D4j4rlN73Lv0xYTQj+q++vj/+5i6Ue/K62&#10;ZX2MTvH9LEXnqB/0DvSZ9Nkte2Tgbedw/NY2wISR67f2Afkmw3JrLz/anTC83yUDHYKJOSIr0dwz&#10;FK27xpncBB95ROMD12B84BaOZp3j8aFHFP6pbVfsu/gYM1btxn9p7UM5Vt/rndnnrINVYD4+cQ3A&#10;+w698LFbiMlP8K5LJOZsaMKiTYfxTtsucKEdFj5QuwuUK5nhR47++MCuD5p3SiZhqjH9Zs2+/9gl&#10;CB/Z+eMTp1Da71I065aKA9e/werdp/D7Vi5mUCNm4BK0IcFu1S0Z7/EeH/Nen9BfNPPJRHTJaNx8&#10;8QV6JxXgV2188Q5tpvyCc1w9Oic2ok3nCLaFL5/hh+YdE41dd6Q9buMdg4+cgvCBSyjfoZDXZOFt&#10;F3/8wakP3nMJMRlZHUmIkwfMx80vn+E/vN8OTmH98Y5TMN+v0Cwz+rRrP7zjEI737IPQzjfN2Gpl&#10;i3/PLYLv2Re/twlhm8ax7Quor7Lt1FX6Ii/JqmSXbWsGhF71u/l8pQOSYcunRaZNeaUPlu//cnkt&#10;nybq6dX3n5uwvn7Oax9ifIX0hddJbhyU/CtqEFr3ykGbXtlwpOxq9tievq8D/d0nPNayVybsQnJp&#10;z+VzR6C5bz5swgbi4565+NyvAG1DKmizRlBHB8MqpBzaF7157yzY8X00MKKBM71Tc57fwjcT9hHl&#10;tLHEO1E1JrGo8je08UlB656p9L0VhhAKAykU/vNuxCJKkGhs+BC0Cy5B26ASU38b+tMOoaWwCSwy&#10;uMEmoop1y0DbnukmG7QG2kzoMG2k2lF29V23GOODNIFky/o165GG1pRhu0hhYEU/CQdqsMYyI2tH&#10;+9zaLx+f+WSZAT29k0c6fbjwfYyiI6rRpncabVI5+6KefmQo2lCulJeitU8qcVQOfmUTgNvffovx&#10;i7fgQ+qBlnXZhuejTZ9+Jq9Du4BCs+VU34opOHL9W2Q1LkCrIOIKvqMItUKL1W8/9PcPfWk+WSyf&#10;7FvZJp3P9rDIqOWc/13Km0dYWRwIyhQ2aycQ/nrUhcdkxBVyagENA9CZhmDQwsOIqpwC+7AieNIY&#10;aC1em8A8ZI5ah6VNX+HDzqlwT6YwxMk501hQuRRyaJkpobOn0kpITDYuklSF2jaX4aXR195oVnSi&#10;a6/AJJFRlkg7Ptvs1SaSK8AmwEPgrKL665idRu91vRwdQYib1gUKjFGxZGDMTJAEj+/imz0GY9af&#10;Q0jJeAKjUt671qwT1UiXYzTBFwGw2sIirDRo/NQzjQE1hpGF4MiytlT76LGeNM5yWh6pDawzwbve&#10;j+X76wQ6zDv/0OYGdPDzx8phPs05r79bDOsflT9RmNfHLff76fJH1//kuX9yr9cGW5/mu4y0xVC/&#10;WYRVdbCA2deE1Yyc0XkowYbF6A6jY+XfkQqFFAESGCYZokzJ6Svzoglxp0OQUTajjywilq6p9bAh&#10;kbQKzMGiQ/dN5lvNorsQVNux3axJNgNzxuLC10Dd3NUYOH05Lj0HgorGwN6sZRsOz9hGeJEo2tOB&#10;2LI+dmxft/hqeJKk2bJOPpmjUDl5EwLyx6Lv8KVmC5usYZP4TDoVPl+G2TuNBJnneisEmMRTmSe9&#10;SSA1e+lBnTKkkm1i9I7v5hRVZ8B9p9SRZiBHM5IK87Sng1IyJc12+WRP5L2VpVJtKv1ju5HMuVNP&#10;7CXjkdRDtqlLpGbOeF1UJSIGzsEzXvs7x2hjQyQrmhX04L0VgqSRec10isjbkwxZEfRUz9ghrIa/&#10;b+VjPpce/9Kkr5djkR66Jet5ldQltj3/VhSDCIf6SKHrxoHLIfJv2TENmBkdeSW3FkBkcfAmrJBt&#10;/D3oNzLDTyPP/P4LJawqekctBxBpU5IORWRo72eTEZT2RURQoXrfJ7yg7Gsw0Db6NXHVAANlmLZY&#10;yTfcUtgGJvOzIgJqzV6BTgQPZmZeM5B960lg+Wye72SSaYh8Ur5oQzul0r6yLWUHNbPq9Wo2yGzx&#10;petZRxOZw6LZfTvJCN9BA5fSPSWqceNx2UVbrbuXPBBs6VyPZCXOYR9SdlzjR/B91dcWO+ysa4wO&#10;asaZ78tnGbBKOfSUz2JdFUapgU0XzcRpJoFtJtvvTp30os9xVqINPk/6qRkFN9psyYAiWjxkb+lz&#10;JA8i5670QSa5H9vNJPqQPFDmHJWZVbIiOZPsieRqsNDIkcXnqF4q8k/aRsusu2K9LfaXxcin5OjH&#10;x//47x+X17/91Dn6+89JWH/q+5+7/LiOqs+P30FFg9Vu0n/2vW1wIebsOWrsg/4dvPG1WZddOdNi&#10;O05c1WZEMEnE3Cm7ntHl2Hf+HuZu2o2E2om4xuOaubck1LqMIw+ACesOG1v6+t8f3JPR0cyKEtiT&#10;wGUMX/TqF8t9A/o3oHDsOpNQ7PU/p+AcYiTZA74P9SAg07KXuv7tvHCN7VuJz7plImPYEtDsm3+y&#10;rSH5o0h+I3DkxhdYtfMY3mruYH4Lr5yDlr65WH9SG3pZ/p17wfNLJiC6YCjO3L6Hy19Z3kP/Emon&#10;kVyU43fWYdh+TmnQLP8O3biLj7v1Q3TZeBy5/M33zw7IrkHR5M1mzfvrf6MX7cc/tfI335Wt+/SD&#10;xySb6bjChwRnNsIttBjrT98wv+vfhBV70KZHgkkKpvP3vfpJycfSBokYFBmfoZBrLSPToMtrGbRg&#10;F5bvP3n8x+XVef/s73+h/JSs/iUJ64+LIa28rkNImcES49eew9jVTeiSXIs2JEvNQ/LNYNrQ5cew&#10;YO8VhBc0mOSMVgH9MWHteXSnXRy3+Srq151Hz5xR6OCfg3Z9chGYPw7Ttl/D2PXnacOqTK4VGxJS&#10;m5BCjF7bhKUnHsM3oxEfdEyiDR+CATO3mWSmk9edxLg1TeiWNIAyQmJLIplZvwTLjz3EiKVHzDY1&#10;VoGFSKtfgaq5B0j2SKDpZ7NHrkDx+E1o1rEvfOgTpm+7jBnbLqFLSp1Z4++hdqD9dE9vxKc9crH4&#10;0COzK0C73v0QWjYR84iDhiw9QXs8HO0DS4kNLLbarW8V2gVaCPywZScxd999NC5vwtvUAyVVU0Zv&#10;hZl3SqjB4DlbEVI2CR2Iq62IQVIbliJ//GrkjlyJpKFLEVQ4AQ+/+w4X7n2FzLr5aN61H3xzRmDa&#10;rouYseMaEgctwttusUgsnYAj558jv2E+rCLy2G/EOJG02/Ijeg/JoYr6U3+b8oNsGr02svL6mOXc&#10;/53KmxcSzE4Q0bJmR5oU7AQRWtMhQKHpfIUEOhDYtAkpQUDxRJx89hJ5o2aiLQGzQnTt42uoiFWI&#10;rF2EqbueoE1ABY8Phg3JrxJmaH2ZRvY1Su9IUGEdX08BHUmlVtgwFTwwC3nD5xqj97ZnEqwIYJYf&#10;e2LWHWnExoVEQTOaGmnRaLhCUDSDalkfRwDN38wMMP/2Tm00IN86vJK/azaC12k6n2BDTtCGINsn&#10;dxKGrjiJwKIJJlRWYZMCu1qrJMJrx7qL6GhtrNpHjlPXa/bWhIzyOZ4EJx4K2dBaFd7TbA3D6zrQ&#10;QQk4CeSorgpX1nfNzGpkSkZN7f2nffCn5Qfl+eHvPz320+XH99b3H/7+4+tf//bj8/97RW3xSsnf&#10;IMKqsG/NbpvF9q8cjYoGRkRsbAky2tCotg0qNxvMW8JUSFQjSuEcXmb27dKIoyNJoGb17ZSJOayI&#10;5+ejfUixmVH0Jjn4jy26GfntwXPs+2TDgdd2iCyFNZ19e798vO0ej9/YhWPKmp04ev0husaXo03P&#10;/nDSmkLKqkLnZZglw2o7AXHr0Ap82jMPqXWTceXZlwjNHYHPeyThtw5BZg8xramzprwpg7FxNtRB&#10;+4gyEt1qdAjOg1UQnx1YYJyMo9Y1JgyEtnNqHVQG65BSOjzqrwhpMvWRztKOALajSDl16v9pE2hm&#10;i5UlWfppR2DW3j+DAKCYelJGOaazpz5YB5ZYZo7C+Sz2fXD5DJM99iPXKIK1Yt6/hGBf4ejFcAjI&#10;hms4AUzMMKOfdpGF+NAzECUTl+M7XvOxZwTesg3GJ17R6BhfgfYBmXx2rgnps+E7upBoeFIX3alX&#10;tkElJruyspm3o2M32YPZbmYwib9rtsyiZ2xL9r3F+VD/RIIou28iYTXhTGagjgSUtso2ppptKzJJ&#10;WWZdlWTFRLZQlpSdXMRQa/KVWEJLCxxpu+wpU+4kZB7UBcm6rZJxsI00+q6EL66piirg+2mWgERX&#10;mYg1OKNQNDsNbNDmKVupgIUj76PBH42O2xKQKEJBWy1IzpR4xZoy4xBRzGezP3h/dxFoghXrsGI+&#10;nyCKwLZDMPUnZTjBWRGcjf6xziSuCu9VXwvwt+mjjM/FPM534v09lDuAzzdZdqMrCI5ZnxjWnzJl&#10;Bib5HPkla4IdDRpqZteJ/kzHZbv0KYIrYmtLPTPryPh757QG3s8yoCK7bUIrWcySFOMT+BzaM5Np&#10;/hVZNeBW/cNzLNspWGZXdey1rden+swkefsf2n/9Zvn9tc3/wfa//u2Pr3/9m6kfi77r2B+B8R8V&#10;y2+S718CYWVRG0n/WL5/B/aTZlA1e9+2VzYal23GpW+Att0S0KZTNOZuPUtbUozsxlWGAC7adBL/&#10;7sNumLrjOq58+RR2PSOx6eApzN6wHWGFY81+zvmNs/G+fRgqJqzEBTKt9+x8sOvkDUxfsR3/oVl3&#10;dO4/mvZKmfXLEZk7lFcAFTN24C17f0xavQkXyYnt+2Ri/ILtWLLlGN51CjazVPLrWlvdzjfVXDNi&#10;7jG87xRhBinnbtuLwNyxuM7jdbNW47d2kZi48ZQ5z6pzCE5ceYi1e07gHz6xN+8RWTYFA2dtMFmu&#10;33UMw+desdhx6Q4mLluF2P7VuHD7DtYcv49/6BCMtKEzzH1auAXSr5ww+we38UmDdZ8yND0Dlh06&#10;CpfATJLcB6ifuwafdk5D2rBFpi6BRY34u987YtCkleYev27pi34DF+Hi82f4u9+1RWTVCBx/+AIh&#10;WaMxd+M+7Dx7FZ+4R6FneoPZmzuvthGpxUMNEZ6y/Q7+7j+1w9ZDV/CIb/Fbz2TqlAaJFXJMPaGs&#10;/akM/rnKT8nqz01YVaTHr3XZUizy7BBWgJ5ppSa8+8z9J9h25jpOPf4CIXn18Muqx6UXX+HIlSdY&#10;s/+ymh1lk5fjv7b2Nt/1b92JRzhy6xtcfUISGp2PygmzzfEle8/hyHUNm7DvMofCg3ZPe74f5X+j&#10;lx8wx2tn70K7HvFmYEb9sv7ctzjx6FscvHoHHmF5mLPtgJGRMct24dY3Gmpgv9v2wcKjT4xMfOAc&#10;gj5JA7H+2A2sO3wUYf0GmHO2nrxqtlfUv5TasbAinrBj+9nQR/yTS5I53r92EpIK6sz36VuuYOfV&#10;L9D08DlCi+gz6fs9lf+AnwE5w3Hr5dfYe+0bzNhw3pyvt3qXsqWdNNSHWn8+afU2LDt4Am93jEcH&#10;4ou1R04jtboB83edwMazzxBEgvzgm29w6cE36FswCYmVM829Fh64jvUnbkJv17h8P3oTRzRd/gIF&#10;I+ehVXCWIcXaRkhRd8aOqp//B31tkd1/bnf/dylv7AyrOkROVaEFztrwmgDUMYSggwDdlsBQs0hh&#10;RWNw9PZT5NZPRovuSQQJRQSfxVTYKjgQVLTqksRrCW4IADoQPFtR2ByCCuHM63VP6/ByMyOkPSNd&#10;wghkCV5se6eismG6Ebi3XUJJJirR3DuCxjYD7pG8nuTBJL4hQHIW8KWyWvFabafgHJ4Pu5D+cIgk&#10;4KHzsA4ufLX2h3WPKDKjOUpSo+sVrqUiItDcN82AcJfoUr5fIWyDcwl+Bey1no7OX+CYQF4AUe8i&#10;gG/Huio5iUtYPlx4vncMnbyyD5PI25HAKBxI2fW0/YiZlZXzFVAk+LGEelmM25/2wZtR5AxeOYfv&#10;jf4vlLCqsJ0VHq1+sCQm0SyLxTGpDzRzp7TvrlElGLf+DFae+gIJA2ehgxbxE2R7heVizNJ9WH7i&#10;KQbO2wnP6EK08U1EAcFO1ezNGLJYvz1E6tBZZi3SqBUnDODYevQ2wmhMB83fgZKpazD34G2UTtmM&#10;8skbEVM+HiPnLce+M5cwatFOGtfbqJu+Hp7huWjZPRHzD95DfO1skjHKV3Q5hq84jri6hRi3Yq+Z&#10;CZi58RiiKidh5MojiCoZA6teqYgoGovZu66zLs+QUD0ZHXqnGxmdsu0C32c25u65ienbLiKocJQh&#10;fwrbrJ27F6v4XuPXN9E5kHhQ9xUhoJkmZ5IFJ+rq2lPP0CWhEpVTVqNx0Q4Mm7cVqw7fRHL1eOp5&#10;LmyoM73ogKduOsfjdxGQNdgkNuhdOIGgBfjUORjVE1Zg8IKdaOGXhW5pAzB64S5kDl6I9n0K0bt/&#10;AyZtbMLsHadQNWmpGZ3/TZuuWLzrIvoPmg63sGzW/QLyxyzBwv13MHL5cfiS2NiR2Nj55aBq8gas&#10;OvkccdXTMGf3FSQMmG1GtUU2tJzBQk4tMisAYiIezDGBFBFWyclrueSnkWd+/0nC+stIumRGd81g&#10;Bm0Zi8J6RVDNMguCJ3MeQaI36+bFvzVgp6UJykXQ1j8POWNXoWbOLnRK4rvxPIWPaWZf72rCe7WH&#10;Je2/SJyj1mEna50s35UE1JPkRuuLtaetksDou3ken2NN+RGxFUgVcRTh7JI8EDO2nEBI4Qj6CNnD&#10;wbANryYQnoXR1DfPuErULz+Mgomb8a5nX2y/BnTRmk5FHfC+ingQmeqT3YClh+9h1OqTZrsxqwhL&#10;5lTXVEu9NVCpegg8upOgi8ib0Of44TxH2ahldynbtMOv13Ibm8DzFWqrTNqalVY4vU1YOdxTR8FG&#10;g6IEuSY5B22/1iJqOwW9n+6j+pkZQQNwLaTVIlusF88R6HoNZvXdyBL/1vfXoPrPX95Ewqo2s3zK&#10;P/4xYbXUU4TVln4+qW4+Tj36GqcffYPxS3fC2S8Rn3pEo2jMWloO4Fcf2cOb/dWsc5wB7BX147F6&#10;2z7MXrMJkaWN2E28HV06g7giDsUjl6KJJ7XuEoWDlx5i5d5TaOGbDjvN0iePhBN9ffXoedhy+iI+&#10;6ZZKu9nfZKM+cusREoqHYPaqfdiu/eVjy6krbF/6EuWwCM4bYbaD+sg1yST/et8jHH9w8MOwWUux&#10;8fR1E3nT3r8ALXvl4tzTL+AdEI/Dyi695TB+3baLeY/kmhn4wDEAn7oHI75yAgbN3oEDVx5j9uqN&#10;yCgZjGuPnyAwpx5WIZX4x7YdzUxpQe14c23umBX4vHsa2gVUoDNt2MFb99B/4GTsOXUT5eNX8bnZ&#10;sPXPwB+su1E/q6h7q7By+xFz7a+bd8aA6dtxmUTmDw7+iKwYhkO3HyFryBLsPv8UlaNmwrpXP7zn&#10;1hfrjl3Amt1HkFk6xFz7H9qGECMNQFrhYNx7KcKaAsfkBigZpXRIdutPZfDPVX5KVv8ShFU6/bq8&#10;PqZZQpeIfFSNnoxDF6/gA6cA2PVOQ0HjQvRMrsainftIVC/Bvks83mnbDWWjl5r2+/fvtTGf4+at&#10;xq+auaNbZBaevgQyy0Yge8gE7L3yAH4JxWhm3wUtHHzwqUswjj/+CnO2nMZvW3jgEwdfdIstNpFN&#10;Lb3CcJNseczinfg/PnJDOP3+WTrkvqUNmLpmM9YcoO3178treuA9e1/ihX4Yva4Jh0l8P3ULhTcx&#10;8Mq9l7F67wHEZlXh2rMvkVI8Ap86+uFt656w9UtHxyT6SEVQJjbg187xpu7pJcMxadEW3Prya7gH&#10;ZOJdm14mDN0pJJc2sRpaMmRPPxBXMQHlI5eglUco3mntjtzyBnP9u86R7DflABhI+c1DfOlwHL37&#10;nLhhEOKrJ2HnhS/QM6kCE1cexIamR3jHrhcefvstBk+Yi8+cwlEzeQsSqybgHZvOaOsVjAXbjhEv&#10;bYd/QjmOnnuKnIYFaBWSZzJkO/ZV5NcrwvqjPv23Wt7INazeWvhM8mZCy0i6nEhEN5y6bYDyI3yH&#10;k7fuondiCfzSa7D3wg3coUJdfvLCgPQJK/fjE5dwLN5oCdn5bXsfhBSPNiMn154/xu1vvsOq/Zfh&#10;FJSNrvEl2HrqgnEqWqw9ZPZK9OY9bz7UuJ1ltOXffWYZcYrJHWqenzdijjG2/tmNOHztLoHwPILp&#10;ahy99RA3v/4SN797iWVHLsCOimLdpx8UoXL2yUNc5fGdt56RJJNMi1glDyLRLUXfwYvNFjmxdABh&#10;OXQCX9ARPn1iRg7Hrz1p4vXd4xTmSAUiCFbmzeUHzxkgfvXFc3NezegZ+JAG5NDtmzhLr3Hp2Qtz&#10;z+NU/Nbd4khcS+GRrEXrCuPTqL3IG+tAwPRzGe+ft8gZWBzCm0BYLc5IgIj1U6HTEkAzx2m0NCvV&#10;plcGrj5/jnP3n2Pios3sPcAveyTa90qn3AJn7jzA2FWHQVuJPacvwKF7DMYttIzoz99+HGsOWkYI&#10;vaJykVJnGe2ev2YPOkdkGRm8+e13GLV0NwZM3YgdZ29j2PTZqBtjGZgRCJm84SRu82YLN+3B79tY&#10;AEvdvC2U4QR0Ty42YWyVMzajduJ8PP2OujJ9NdIGz8clOqTYwhqk0Kjf/uZrzNt1FhN5L/0bPGU5&#10;PvOIMN+vfPkNpm84jj2XH2Dv9XtwIfCbsnIjrpEdDpm1CTvOnMeuq1/APbbM9JltGNuIYN0xOMfI&#10;ekhqCVbsPGDed9Xek1i3t8noY3zFOHgm1uDci6+w/vBlbFTGHP77uHMqAkunmZC5lm59sPXwKYKd&#10;K3jXKxF+mUMJzq6jevxseJFknXjwDOuPXMWybWfNjKxC3P7hI3fdho5vAxx8I833E/eeYvq647j8&#10;+Gus3NcEG/bNnE1HzTUjl2wjKLME6A2YshZt+2g9GUkDyZOZndFMGPtcoZ1asyziZpEJgZUfyyS/&#10;G3nm918sYSUJ5XM9aUtUVyWaMom0WE+F37aNqIFtRB3BfTkcQ6iDMTUEiwSMfAdtkdHGLxNjV2/C&#10;mqar6JZCUhleTtBbwX4cDpeY4WgfStsYPhjtKQMa3FMyJG0pYxVdwbbQrDgBRwR/i5ajt+zjKDKo&#10;usi+abuyDny+TbiiUOrQK32gkZWc+lloF5Rlol5swqrRO28UiiavQSvfJOy/ewdzDt/Gf7EKNH3o&#10;mzHMgArHRIVtVdIn1WLdiau080/Qb8giQzLbR/JdwmrROlQgiHUxUS1V5v62tEHavkEzXsoe7UAQ&#10;bbKv0wa1JdG14t9W4RXsz3IS4hozEKuIGWsebx1YCttohfHrfD2/GO59lcyMNoMEXHbbZMTmOSKl&#10;brGUM8qR2t9E/4hEK/vrK8L6YyBr+u9Hf//pb3+e8uYRVlNP6Z3kme2muptBXhbJu8iq1kpqCxdt&#10;beeTUIWle47h1B3LTFNy1RTkj1xtvjez94FnRAGcAvsZbFE8eAzWbtuDeeu3Iq58NLZefYnwoglo&#10;1yMVZePX4wzte+sukThy5SkWbT2Glr4ZlGP5BtYhrARDJi3B5pPn8Y53EuwI4v0zBuIQCWtUwSBM&#10;Xb4LG49cpt2soqwMN7PvWjPYt2yUmcl9yyGGeqgdD6rgyPoMnLoYm8/cRBfqndb6fdIpGacePkF0&#10;3kDsP/+AtvUM/lvrTsbOxpZMQHq1hYCeuXsXe68+wHm+0PRla0gI62gHnyCkcDR1qhzvO/qbGbOc&#10;skYz4Fc2bSM+7p6MtgGlCC0ag8O376Ng2EzsPHkbJePX4rOeuehN4n3+3mNc/epLHLt3F/uOXzTP&#10;+qfm3UiOt9M3fIl3bLuT4NTx+sfIpmxsPfUIpY0z0c4njTY+A4t3X8VSEoKM8hEGw33QI4+EdTCS&#10;ykbiFgnrb7xSYa+oHdqRP14C9ecvfy3C+roYP0G7pKKoLc/YEszfvBubT5zDH9yjTSSLSzDJplsk&#10;Vuw6iIG0fd7aoiu4DN60r/r3f73XynwWj5xHOUxGUOYAXLz9AoWDJ6MjSdyi3eeNv1NbL92yH629&#10;w3Dk5m3c/vpr3PvyS9x7+ZJY/CmJ3BkE9R9IufkSxaPmo2Wf/ogoHY09lLHsYTPgy77fefKCkRXJ&#10;zeil2/GBaxgmb7+EI9SHjzrF0mdWYA7xxPpjJ9C+C/HO4s24/50kE9h04hp69xtktkzziGK7Et+9&#10;4xRtfsutHGkiH/Zdemb0T+R5NvXKO6kGHbQEgwRRvsvBLw/loxfhNHGyZoG/eGmZ6f2NQzDxeT2c&#10;ErW0qRqdaLPnbLtAv74aQ6cvxIz1e9GK91+w4zRWHr+Lj9yDcPfbl5i5ejvsuiXDLTAPs7ccxnXe&#10;TvdVmbZiA/zjitF05QvkNS5A+4his92kPQmr8pIYv/8TffpvrbxxhFUK25kE0DOu3Dh7m7BiNC7Z&#10;gysvvoRdzzTYdovFzqZLWLnnEHql1uLg5btYu+coQak/AtIGQCLnn5CHSTMsI0b/8Jm9Aa3L951D&#10;ey8/RGVU4CIluHb6GtROnoszD57DNSgJybWTcPThF+jQKwmZJfXm2v/jQ3e09csyYMcnugiNM5bQ&#10;YN7AHyjQ5eOXYfOxy+gdX4SNR0/S0J+CU89YKn+SAdjlE1agoMGyCXwLjz5wD05B9dT18O0/yhgT&#10;7QmlcLTwiuk4++xb+PTNwb4L17C16Ro+duyDoIwhqF+4B7b+mfAWcNVawJgqM0K7fH8TOoYX4lMH&#10;P6zccQAHzl6GbdcI7DpzDnupEB+7hsCNQF//ArLpdEPzTVsqy6wSm8hwG9JkjOc/74dffpEzsDiE&#10;N4Ow8pl8tkCPiIvJrvc9YVUSjGIUjF1rAIZNl2B85tgDhY3zEVwwFrFl42l0v0WbjiE0jKHomVKJ&#10;yw++RcGAcRg+YyHmbj4Ep15p+MePHXDm5k00UFf+7888Td93CUmioY/CRSrF+FV78Xsrb3SNKSI5&#10;vIkhk2dg2KRZdDIv0SelHL/p0Ad9i4ab637dws18Vk1dB+teiegaW2gGP9IHz0F0fg0u3r2HXpT7&#10;Xpn1OPn0W15fgEPnLhLIbEbrHvH4rW0f1I6db+6hjJNySIUjF+OfWnmS3A7CaSpIUvkkGvHt2HCw&#10;CaHpxXANTDKzDC5RhQTgcirD2Tb1sA7MZ7t8i4CEHKzbtR9Ltu7Ff23eEb7RBWi6dAPJZUMxevUB&#10;7L0F2Pbsi3esOtGxrEfPfvUILpxkZhk+tOuCDXsOYvvpK3jfOx2+qYOx/8wV5A0ejQnrtmLT2cdw&#10;6J2Jt1t1woRFe0y9//4jJzygVx45YxncA+PMfSILRuF3bTqhcNBoHLh6H8k1U3H46i0kFlSiZadQ&#10;vO8cggf4DgPGL0aHgEL2sfajJYBg/2vQSf2u0HBlglZ2SssMqwWs/CAvkhXJM7//ggmrEvsocZDC&#10;npUlUutBFZ5qHVGKzpkNCMhtRGjhSMTkD4d7aCHrqjX2eu8qtOyZjJFL12Dl4Qvwji5Fp/hSxFSM&#10;hTLQWgeWwz93AgH9GMp/A3r2b0AHAu5umcPQK4uEPzyfhLUSHQm4u2Y0kCgS4Em/kzQrWYauyUMQ&#10;lDsCQfmjEFA0mja2Cn0I8B8T6KRXNJo9T4OKxqNbej3co8vQM7UczTsRdN26janbzuNXVpb1c73S&#10;CGjog0yypIgqgvexBPT3MHXVHoLleBPB04v9EFg0CiGlYwyZdCDh6p46lCC+gWU4AvIGE/AoCd5w&#10;eImMR1SjY0INgktGoTffLaikke9OeQ/LQiDBXfe04fDLbzQhewEk0+3DStEjqxF99N4kQIrO0Lqx&#10;Hmlse/aB+t6MzmuNL/tDhNXsMynQahKBiXxZZlJfE9PXs636NH356vift7yZhNWSvV2DSZby+h2M&#10;vLMdlS9ASw4Kx63GmBX70CkiBx/Z+6GJgL1xyV5kDF1iZCe2fzm8o3KRN3wyLjz+Cj3Cs7Hl4EnM&#10;Wb8N8ZVjsefmt4iiXW/dPQXlk7bg5AuFF8fh0MWH2H5Mg939aQO1hnkQHIILEZZVh5NPvkK/xoVw&#10;Cc1Cw6xVOM9reqZWY86m49h68ia8KMtOUZQP6oGiwGz80s2gdR6v6ZpYjrVNlzFlzS5EUi6bnnyH&#10;wtEL4Rqai+rJq3GDHOAj5944duslVu67gF+/CgsVCV978Aq2Hz+Pt2n3esTkY9PR05hL4p1aOhQX&#10;Hz7GoJmr4El9DO5XaQb6vPxTsWjbRVyg7bQLzkCfzKGYue04Fuw+Sp9RgqMk5ZVTNuJtr2RM23AW&#10;F+jLvMNS8blbTwwfP80899dt+rBem0mMvkVbb3/EFNfiBLFZTNl0LNt/mvffjW5x1DUSkNOPnmDQ&#10;5EVIL7P4rvc6psM6fADSayfjJnX+93yOowYNRVZf6cifyuCfq/yUrP41Zlil2xrQcokswaAZi3Dw&#10;+h00754Kr7gq9sVFxJWMx9S1O7B033l4hpagXdc0FI9eYkKH/90H1qYdy8cvRQtf9l/GYJy/9QWK&#10;h8+EDbGorX9/eARnoXbUHEM2w2mb9l25iwkL1uEzq454v7UnbHvEwck/CZ2icnDpwUtUjF+Cj7ul&#10;I6JsHI5cfUxcPBtOwWnEy1HoHZ2OYVNXmGdaU3bGbTiNJsr22/bdKFc52Hb2JjYeboJVl0h0jszi&#10;szOQMWAyzj1+jglr9pOsVpC01qBj8gj83jbM3Ce/ahS6yE8EJqNTQBrqJsyzkOI1B9CiT7GJ4GnV&#10;Iwtzt10yZLJkxGQEJGZh2lwLZnnLJdxE6WiJiZb4dQgoQQ5J9r4L17Hx2EVis1nEFD1JWJuwpuke&#10;PnINMhNp05ZvwX/9xN2ER194+gzR/SuRVjQMu4k7Zq/ZCL/oXBy/9BT5jXPRlvhceUvM7g2vZOBP&#10;+/XfYnnzZlildErCofBAfm/Tqx+uCjgu2IHPuiaazI0JpUNw5PYT5Ixcjv1X7xngad0nA79zDMap&#10;ew8xbu4ijJo4ywjff36vnfmcu/kgFm4/gsU7z2Hj6TsYsWQjxq7cirrpC9C+VzK0H91v3JIo0DkU&#10;cIsCveOVaEYCqT/oFJ6HwLQSHLr+AN1pLMct24r6uSsQlFaF8/ceYdO+U1i48TAWbD2E3VcfYs3R&#10;B3D0TUPT1eu4TUuwaNMeROdRMMOVMXUAtHWDFqpHl07HBRLWmLxqFDcswLlHz3H27peYs243fBPy&#10;YWdCJ6vNGkHXqDITLuybMgADaaSnr9yFc7ceYOvh8+jQJQH7r9xAyoDpcCNh+6c2Pcw7ZI5YDCve&#10;Q0lPHBIbYZegzcNfgVw64Z/LeP+8Rc7glXN4AwircUiso4CZW1+LbCtTnzKiar2xMl2XTd6E409B&#10;EJ1PUltm1n0608ENmrsd1754jndsfUzIcLfECuw9cw3Dpiwwo32T1+xGl6hStHILwel79zCUwOlX&#10;HSygu3dikZkFPEUBHjBtLdr7xqJXv1rsuHiHMj4dI6bOxSY6gx6JtegQWEIyW2xGTv+ppatZx1k2&#10;hQS0axI6EywLIPWnLMWXDMHlx08RnlOHwLyxOPX8O/illJhZ36JB4+EYWAj7oFIEJhWbOrzVxsvo&#10;T3b9UrQjKMuomYjD14G+haPgE1eBeRv34+LjJ2ZQafLavSZ0XjNI2s+0fdggWAWX4SaBi19iMVZv&#10;3421+5tM2HNAxhAcvXwLcYUDsXjPfkzb2gTPyGK40VF1iimDF0FbcO5IMwjwoZMP1u0/ik2nLuNt&#10;zzR0SxqEPacuIWfAcExfuw5T1h5Bx6hq2PmmI3OgZXb6vzRzNICvcc4qOr4EXCeoi8gfgw7dkzB4&#10;ymJsP3cDxWNW4MzDFyTNlLHAdLzNPnpCkDR4/EKTmMWBzkh7ICoxlPYstRDW4Ya0WuRBpFV6+Mr2&#10;vZKVN4Gwqs6aMVVSI41EO9Ge2Yblo3typYlM2Xr+IrY3ncaTb7/DwHHz0Yr21UEJqJQUr1cqJq3Y&#10;SFt8Ar7xVTh07QkuP30Cz6gCkrNRuEwktKfpOHadPIVjtwnM04cQUM1D042bsPVJQJuemZix/QDm&#10;0+a6avmHZl7jaijDedhz6Ql2nGjCRpZLrIdn+lD0SCnHw6++RHJ+DaomLMFV9mXm0JkoHLnUgItu&#10;UZk4dOkypm8+jd+19+MRIICEtX1QFnW01swmz1xzGC++/hq3CERyhk1Czog5OHb3CXaeO2cGM6Zv&#10;OoAOPRMxdKZlH9q9V29j5/kr+KSTspiS+ITVwo9Ec9Phk7jEe6w7ftJcN2bBKrRw8cH5+/dwg0q3&#10;6/J1HDx33oB/zeYplP/6N1+ieZcYdAgqxKhVu7Cc5Mc+uNjoiQCPMoCbATGBZMqKSOtr8vVjIPRj&#10;YPu6/Lhf/3zlTSSsFrm26JKl/PgdVHfNsNqFFSG8dDI2n7uLbecfYvPp59h37R68YkuQQRsn0H/q&#10;+i3M3XkSF168RPmEbXCgvC7fcwajF21EbPk4rDl5FxElo9C+Tz9kjVqDPXdfwjEoA7Vj5psZockr&#10;9sOmd7pJUqdlPR3pK0Yt348DNx9i1+m7vP8dlI6ej886p2Py+uNYsusMwXwB7V8p66hs7LWwCS7C&#10;2FVHcfbRU2w6dgnbz99GZPFkko4CDJyxEk13n2PL8Ts4dv0e6hfsxOedYrHl7APM2ngE73ToYvQi&#10;tmg0cgZPwdnbj7Dt6HXsPnkdJ27ewbQ1O9F/wDhsJpG99PgZVuw8jyvPv8GiHRfQzDMebmyjI8Q9&#10;p+6/xPpDFwxGi6mcgt5Jldh2/CbJ8nJ87pONKLbj3vPXsZlk+sClR9h48JgZ7HeJqIFf/5G4+uwF&#10;pq3eicCMcmKqJ2yHQYguacRZPnPT0Ws4du0R9l+/Cxe2XULRUBNt1qxLmolCiC8fg6bHX+GDrqlw&#10;Sx4CJbjUTgn/fIDwz1f+GoT1xzr8g17zb16nsNeuySU4ee8ZJhOvjp6/xszmhxY2IHHwbGMHxy9a&#10;h4yKocb/zt53E//Q3oIbB05ZjWY+/c0yiNu0x7nDZiJ9+DScePINihunIbN8CA6fv4aw7GFIHbDA&#10;TOpMmLsMyQUVuMv7bjp1kUQ4Go9p0wZOWYVPe2RSBibj9N2vkDtkGsav2Ib9l24irbQWJUNGEwO8&#10;gI1fP+SPXW6en183FGNJIIVHFu84hMCUItz8SjxgHULzB1KHrqB8ylo4RVbDUXurx9fj946WGdac&#10;qjEYOnm5wR0p5fUoJiE9euMpiscuMjhfNrJtn1xD2k/deITEQvqFMZNxkfqlf++5R0P5CZwU2UjS&#10;quUZvfsNxZHr97Hp5FXib17fORIr957G9osv8Ll3JI5SDneeOIceUcVmAGvT0QsISc7A1IWrjU4v&#10;3LgNYUmluMDGLKUvswnOhvbQNjJg+u/nssVvVnnzki6p4wgSlBzDOXkEPu2ejnPPgGlr9+Bt1yiz&#10;UXbe4DE4QCOYNnQB9l25h6IhY9C+RwLedYsg4XuCqtGTMHamZQH/33/saD6HTl+JftWNyB00DTVT&#10;1yNl0EwK7DaMXrAc7bvGwjW0HGn1C9DWPwtVo17NDrnF4xPfbGjW1rdvCbyjizF7cxN2NF3B6kNX&#10;EV89FYHpA3Dh/mNMXrAGWdWjkFE7ErXTlqN87Ep4USjjcmrQMHU+lm3djvOPv8aIRXvQsmcWnUqV&#10;CXWOKZmM80+/Rlr5UHQMSUd84XBMXbYWM1auN3XQZvJam+oeV8nzS1AwZilOPfoWs9ZuxIQFq3H8&#10;8g1sO3IO1t3isffKdeSNWgLXyBJ86Bxirk+tm4f2ftlwT9G2DvWwUwgCAbMyLv+cCQh+3iJn8Mo5&#10;vAGE1TxT9VSbE0yYfUR5TGDIue8w2ISUmnVRt9hfvokF+MTVH1M37MfodefRi8RMIKhLTBFadktG&#10;XzriM/e/Qlr1GAybuYgkbw/lsgTN3MPQdO8+hi09gH9o28f0fQ+tde0cgzO03AOnbkA7n0T4Zg7B&#10;pvN3MGjSHAybNA/XnyqZxVB84p2EuqkWI//r1h2Noxi76gg+cOiJ0DQ6If6dNmgOkiuG4wp1LDCp&#10;CP7pdTj7VDO0RQTip7Bmzwm4EeS38IrFvNVbTL3ftepq7pk1dBHad4lFZu0kHLz6Epk108x9e8Xk&#10;wDsgAYOmWmYnnCPy4UpSpn1mJa8dIioMYZXDWrNrH1aQsH5EEhCQUY+jl24jpWwYGpZswp7rT0hS&#10;c9GqYzj2XryPhMoZCMyqNwBIo/er9xzCjtOX8LZLNCILGnD90Qvk1o3E8DmrsfvCPfSKK0Mz1zDa&#10;mX2mHv/PZ/a4Q2fbOHc5bHpGm76JKp6ENh3jMGzKQuy9dBcx5RNx4MotDJwwh+0cDfewLDOSWzNq&#10;psme6JSgtZiUO8qlwKcB5QkjWBQmPNQSJkuZsMjla3mRrPzyCasSF6mYfaf5jpJnZWovG7cKszZs&#10;QwsC4A5donHizFVce/wU73knmn10BaRa9eyH0YvXkdCex/HrT7H24AU4+yfiXSc/nCHyOX5Ds1Jp&#10;6BmdgZN3v8GmppvwDEzDmdsPjfz0IGBYR+CeNnQqgUcmvJK03VIVevYfZfouo2QY7LpHI7txIbyT&#10;69CdQOHJNy+xZvt+HL56B+kDJ+Izz2SCsFk4efsLdAlPxeErlzFr22n8pr1Fd/xIWG1IArR0wy68&#10;Ah3D8rB93xkMGjMXroEZOHjtMepnLsOnLv4IyBpmQEls3gCCrwnm+uadlaCjANqT2CRLCq1EZH49&#10;Zq7agh5xBWjuHYI1ew/j+JUbcPUNxcGLl3Hpi5do3zMVH1p3N/cYNHsrWnSmT3v6JUHaMOruMGy+&#10;9BQVkxbDqhdtuu7bl+2vARD2hUnk1tdiAy0gmJ/G5rzqN35/DXBff/485c0jrKZeahO1kTkm4m+Z&#10;adXfRgf5fO0jahWQj46JAyhfy1FEeVdEWPMeSSjgd/2z6hSOATM2IDBvNG12JjxjaxFTOgFhhePQ&#10;hbIaVzMDXVNrYReaB9+sRsQNnGf8u22fDOQ0LETh+FWwDc6D9tRWMjn7iGpYE5+EV05FyfjliMgd&#10;AtvAXNhQpiLKpyK6bAK8Y6rhrdlzypuT/Av9jbbkShkwDUWjF8M3fTBxQK7JlKt1uFElY1FKchBR&#10;NAbt/Hmv8DIk1M1GSGEjiXQqSiZvMO9oF5CDlKqpqJ60Gr1p771iS5FQO53fB9LGTkaftKHIGbGU&#10;vmEuWvqkwDGKhEyDf4FZKB69AIWNC9A9oQatfdNJngYgrmIyfGi7tdtDuz456JM1gm24BEWj5uFt&#10;u14onbQBPfqPRwe/AqRWT0ThyHnoQYyVQP+hJHzt+uShU9JA3ns59XchHALz4RBaiG7JNSget9Lk&#10;J3EMK4NP+hDkT9yI1kFFlEP1naX88eDgn7f8Egjrj+ug9e0O7O++xKlrD51iOYns+unoEJqPz4kJ&#10;+zUuw6I9J7HuUBOmbDhGOcgmseyH1YfPInXwArT0L0aX9GGYsemY2XfXJrwS5dM3YMXh01h79AxK&#10;Ri80yaw+6ZKC/JHLsXxfE9YcOou5O47QLufDmxh3/vZjSB44C20DChFQMBYT1xxARMloY7vGLN+O&#10;tcQNSmKUUjeLPpN4pVc65u88gXUHmrBw62FUT1mOwbNWwqpnGnIb52Apn72IZfDiPXBP0I4cFSSV&#10;Ws8/HJ90y8AyXhdTQpkmH5i84RSW8b2XHTqD8olLqTMFUBJLRbo5x1TCLbIUY5duwYqDp7H66DlE&#10;Zg/Csj1HzOy0cgcoMauS3JktwYip8+tnImv4dNhTf2z9MlEzfTmGLD1oEkbGVk7EMtrziWvPwZ6k&#10;eJXw0JEzmLpqJ7KHTEfVlCUIpv2evGIv4qon0LeU0heq72m71V8/6sd/y+WNnGF1E2FNqINDUiNa&#10;h5ShksZSQDCpdiySKsdg27FTmLf5EPz6D8Wxm4+w/QiVorQBJaNmmFHrjlFZaJy9xTiPX7Xohn1X&#10;H2DJ9oOIyhqIzMrRvPYwkqsno6R+Mk5dv43CuokYMXMNrhGgOoflopxKrX89s8fgXc9E8903vgRW&#10;vfsjo26S+XvxnuPooFHu0AJsPXYJy7fvQxQBSwzB0vpTFwhux6IvndThS9cIzAsQml6A43eeYuqm&#10;o2jhI5BVBTsS2viKaSbWPSy9GAs3H8PctVvgn1iEMJII/YvMaySZzod7TAWdVw0mrD2AQySmAUnl&#10;iM2pwuELF7D71EVYEaAduH4dOSTbHlFFeNvWArwyh8wzSZi0T6V93AgCnHqC3KFmjz9lrP25jPfP&#10;W2SUXxnmN4awWj4NUaVsyxFpvZkIjUKVtJfwJhrN9XsOYMSEKabv/ElKWnRP4/GzOHXvCwycvhTr&#10;T1w0M1OazZmwZjNmbj/KvizDR+4Ets+eoXHFUfzGJsiQxDlrtyEgrYqED2iYvx+teS+f7NHYfetL&#10;EsQFGDJpAakgsGLfcQyZtQy3KP8Tl+7A556RmLj+oAmXqRo7EWv3nTbrVvJGLkFI/ypDWGcs3Yji&#10;YXNw6flLxJYMQUplI26/BKZTfodNn8ezgQEj56ItSSpvS91cibYdY5BDknGRN06rmolx8zfi2JXb&#10;GDBuKuZs3I6tJDdOJAae0RUEcLWwjSNACS02ZCA4owhbjp+kYzmPd70zEdR/HM7dfoKi+mlwiyrD&#10;sXtfY86G7Zi6dDVufvkdnVM+Ikunmmd/atMZdRNms67foHHRaizbeUjVQ/X4+dSrGhy99QIrt+/F&#10;yJmLcEFDxfz3f37oaK6dunIT7HrHmRmHmIqZaEsiUj99Ec4+/hZdEmuRN3QSjpAEjZi9DEsPXDHX&#10;1I2bB5ugQjgl1pvkOLJpIi4WwvrjGVaCCjmqPwJRkhXJM7//YgmrZvNoP6hX2pzeyWzST9DAtrTt&#10;nYW06pGYt/0INrOvLt14jDO37uID7yRor2Bl523VMwsjFq7F/W/VWpSNkbNhH5SDD10CKWffYeGW&#10;01i64ywW7jyJZfvOUz5PoI1XBKYu34qR89Yguqgeq47eQe/+I+AQUWbaUW3Wwa8Q05ZswCPa00Pn&#10;b2D47OXoTrDYNa7UPEdytPHEZXTuW4G23QiyRszCmQdfoWNEEvZfvoyZO8/iV+16mXN9SSjaRxPs&#10;kvDaRdWYEOFdp26SpK5AxqDxOHDtOaJy2E8h+fi9vdZx3cXkJZtQNWScuf6/OcXAjmTePb7SJHVy&#10;jVS27woklo3CpJUbCW6acJlEdO/J83DsFoQTN65j7OqjZh9gLem4zqZpWLAD7XtEYxZ93fiV1OXs&#10;Gqw7ewddWCfXqEoD+tQXsiWyK69JlSUTtRJ8vZItnSc5e91/P/r+85Q3k7D+uI6WeqqdNCggHbMM&#10;OAq8ansx6aFNcKGZsVHkU1u/fiifYcEc79j0gbV/PhxJNM01vKddaClltZKEkSBb2dBJMN37VsGJ&#10;BNA2rIjyy+PUoZZh1WgZwt/N2nfWQ/6Nvltb/LUKr0ab0AqCXa2N5nFFS0UQR1CuHLWPNe2NHQmx&#10;XSJlgn5e2bWteH7bIAJs2lTLlmBqx0EmM7r2h9RgjHPSCMrqMFjxvjaUKwfWuW1YBWxjdO5gWBOD&#10;tQsqpl+lfkfXwFqkMKKcRLGU11eTFJajfXg57d1AszzA7EQQQ2JPsmgTWGgybruxHR1o03WetiHT&#10;YLkAe4fIKrSnrbYOyTOTFG14jZ22CmNROLSS8zlRh9qFlpBkyAYONUk5O2hXCBY39oO7ZIftp/07&#10;PXhvr7gatksl2pLkKzzesrezZuF+Xlv51yCsKn+q36bwb2ELh7gG9l01mnXNQksSOsmstnS0oZy0&#10;oG/9mFi0edd0tPHN5DV8Nm1W8x6F7A/6HcqFPevfqnc2ZbSSRG4oWvuV4tPu/fFZ9wzeN5/tS11P&#10;HMJ+K8Sn3TLxcbccfOJbQBnSThaD0KxXtpFP+TnlAmjVJ49yNADW0YNMLpiWxCSfsw5tgkr5DtpC&#10;byCa9UjH593S0bJnAZ9dSCJNGaLstA0pxic+WfiIz2nul8f3oH9MrGF7Ua8S2HZJQ/Bx9ywjH47E&#10;ynr2xz2y8VH3PLQK5DmUHYs+1rA+lBGS7Wa980h0+T7dskyW/w+6pFreO56+RXiZbaj+UVI8K+qL&#10;ZNU1voZkuQ6tKX+fB5bBhvqppTAfd01FK79iOFB2P+6Ryeems70K0FrJzfyLTA6a1j1zTZJWx+Th&#10;sGV9zN6uesaf9t+/0fIGrmGlcFCQNJIpg6mwYNeIAkzbsBt7b7zA8kPX6exPwS9zMDoRMM7bcRob&#10;j1/Agl0XsePyUwyYswvNvOIwZv4u4zz+qUOg2TNyMUH35jPPseHYbUxasx9dU4agCwV92rq9WHP0&#10;Bracu4uSSevpNAvgm1CEnWeuYeWpb/BrhyicJIjtklRN45tnZrxWHL6AvHFLKYQl6EADG5Y/0qwH&#10;WH74NrZfB4HPCQLhWta7AssJTHYToS/ffxGztzahW+poGi6Lwsh4hBVOwdoT98wapoTKSdh8+gaW&#10;HbiOnZe/xWiClBZUXo20apN+LQAPKhqH5UdvYtPZLzB36wks2XHExNK7hOVg8eHLSBo6j+1XgY+9&#10;Ik26/NiKycYhmn0v6Ug0u2q2pKABMCNNf9IHb0aRM3jlHH7xhJXPE0igcdK2Nj+QViXfocEyI2yD&#10;jSwE5ozA8LlrMG7ZFjNa37JXjhmt7hJfhVHLNmHYok2omLYavv2Gm024+9ZORN+6aezvKrSlIc2b&#10;uBSRNXPN9hy5jSsxetE6RJVMQM2MjYgumwOrwFJ4pDUge/xKhBaMQFxxPcrHLEDV5OUYvnAjBs7c&#10;BI8wGmSSAFs6h/pFG0ksNmHgtHUon7gawaVTTFhyYeNM1M9dh7QBM1FMPeidPQKtfRKROWw2GhZt&#10;Qz2vqZ7I9u/e12T5rZu7GaHFU2ATkG9SyddM3wTflAZ0IciomLAUY5dvweilm9Arq8Fk5dZaSOe+&#10;FofZPqwE1TNXonNSGTKHT0Xq0NloE1yLbmmjWfdFCGKbteyVhfiaWaiftx6jFm/k9+loR4fmkzka&#10;Q0gw2naJQ9eEMlTNWI+GpZtRMX4hKkbPQUTRSHzeIwPR5VNRv2CjuTZrxEoMWrjZbKSv90hhGzuG&#10;ZqNq1lr49B8JB4K/KLZdKd/PJ2MY23Uc8humonbKXIQVNBhSVD1mPqwJ1JzYt3JGAi8Wwvona1gp&#10;F7J3f6yDlJdfOmE1AMryTLO/swGCQ9GuVx7mbNyPU7cfoGDEeJSOGIOjp8/h9K17JtmVc/JIvgdl&#10;1zcLYxatx4ZDpzF6zmocvfEIQZk1eNfRxwySTFq5Fz3j8xFdPASZg6dh6KydaOMdg6yBE03egAWb&#10;92Di6m2wC8pjWw0gkKIdi61D19ShSCmfaLbcGDBmMrY1XcFWEjzH3kl4/K3WI68g+W3C5FV70apj&#10;EnLqpuL0va/RMTQZBy5dxoytZ/BPr2ZYfVIGwjqK4INASPu29k4fhh2n7mPQ9DWIKh+Fkw+/RkLB&#10;QJN84wOXSDTde4hh0xehZriFsP7OPQn2iQ1mFkBZW+3Cqkwo5I7TVzBg/DT0HzAKO5rOYe+pi7Dt&#10;EoRjJKyTNp6GC4HPZ67BuPENMGb5PrTqGoXEyhE48/gJ6uevZR0Pm8353dkHGjSQH3FJIEBjfwic&#10;WwCZZEpRHLSH/wOw+/OUN5uwGvDIYqkr34UkzGyxRzl3ZF3N+aozfbKArKdAe3gxQoonYNjCtbDy&#10;y+Fx6j2LM39TPyiHhHREewFrOyL9Lv+r/vPgu4sIWyvahjIjzKMtlbSvsLY9kp3Qeje7RF5Lm+jA&#10;uujertrHmHIvfXRiHWVX7KmPKg783aGv1m7KLw4gsKcd4acjSYSWoUguVHetzZWNEnjWUiGF92u7&#10;P0VNOBO063rzrtRbZWLVzgbys56snxmwUpvwuQ782yFR637l0/gb62DZvo0khPe2yIPauc5MRrjy&#10;WtkNk2VbA7ckck4pI2DD93BOJFGIscixG/XPSVFmsjN8H5F3ZSE3W0bpd/WBeT/1D58bTcJK32H8&#10;Pt/RmSRY95bvN1m8v+/XP3/5axHWny6SO/anyUBr2c7RXe1FP+SomfMkygnbzJF95kkbZfatZlu5&#10;aMeCaPWZZEd9owF19oHBUIMpq5Z+NftQq09eD7rzuJKEufB8s1d0UiN/qzd9K+yq5QqScUdtyaUo&#10;I9ZHgzIispJ17X2t/bU1qymfJrzmnjSSf1vW55v7qC0oe+6UCXdlcSdxdJFsEMc78ZiZSX/1XFte&#10;45IsmWM9dW/hLOqL9il2jSHhpIzofTU4o3oY/dYuHNKlJPpo6XwcZY3XmWgi1sdV8ic5SlT/UuZ0&#10;HomnjepGsmyOUXa1dZu9+o/tpb3FtW++YwKv1b7Kkm/+poEBFemt+kn99dP9+G+rvIEzrBaBdNZe&#10;hvxuyFVMORyC8xBVNolgYRINUiUBYS68KXCKse9MYxxcPAn+RdNgHVSGtx0iMHHxfrMo/B2PaNho&#10;z7zYWsTWzEBE8Tiz5YxVeDWJjY5XIpSkzq94LGzDtb9iFeyDs+CfPQyJg5aiHcF/xID5FDQKOH9z&#10;U+gNya4UW6nn3RSmEqDQrzqElc1ESMVMM6opYbeLoOEk4Ygun8K6T+E5g2ATonAdKogUh3970Jj7&#10;5000oWvap7IzjVtUxVSE8/z2gcV0XhbnYxfDZ2rUKmoAPFPrEVU9xyT48IguQ1DBaJOQyb9sOjzT&#10;6wn6+Q4kbVFVM9AxtQ62UWU0IDQUVGA7Y2Rk5KnsJjz1n/fDL7/IsL1yDm8CYWX9LMRU9aQBpUzL&#10;SAlgiMBoFFtGWyORzXtlo4V/AZpTprzowJ1o7LVnZVsd61OAFizac1KAwCa01LIxOI2ugEbL4Aq0&#10;o8y50ABrNLB1z/48p8wQVevgGhrI4QRFA9CWJNIhotxkoLQmsWvnX2ySEbTjM1yjKqhXNKJ8Rgu/&#10;YrTqVYj2vXNhFVSC9hGWdeXtgwtYnxyzr2urgBLYmP0ih/JYIVr2LkXLPppxyDFATKGvLf0r0UH7&#10;A8twU37b+VMeo7TVSZ0ZfWznn4+WJDEdIqoJtgSc5EiUQIRtEzMALfgMB9anHclimxCNmlPGea01&#10;9cVWMwRsV+3/2o71bOVfgjah5ex37aFZxfrnsW4CLwNN+zXrzbprpDQgD3bUd3c6KY14tmDdW/C3&#10;9gHFaONXAg/WtS3v58C2copjW+h86pUctS3Pb+OXD4fICszffxYzdh1ASNEoVE+xLCXoHKn1x5o9&#10;oc5Jz9lXbryHJUuwgKWclACKBZT9sUxa5MV8/4USVsmbA9/Jjp8mWsAMMAzB513TcfrBl7j68BH6&#10;pNdi4JSlePTFE5y6cw9veyUQkI7ke4uw9sfk5Zuw9uA5OPll8vMsDl68ghbe/pi0bhdOPXyM3OEz&#10;kDV0MlYdbsLIpcfQtns6AjPrsffCQ1x7+iWy+ZtmX9QuWqtpQ5IjG3rqyVcYPHMFQtKqcOz6XWw9&#10;cwsufRIMEU7IG4ik0uG8/9dILB+NfjVTceUF0C2iP45ev4YFu6/gt1YBpg/7pGnUvJjtz/eNqjXb&#10;GO298AKjV+wzcrjhzHUcuXoZRfWzMGbpJhMy3zGyH4ZOskQXvOWSwLZpYLsI3JCMUC+rSXYvkHhm&#10;1U1G/rAJOHfvDk7dfQY73744dvsm5egKSVshmrkGmPV441YfR4uufdEjqQxHbz/hOU+R1zgfrSl7&#10;SqikfWbdacfd4ivYH3XUHQEsyRTtoAHGr2zkX7y8yYTV0n4/1PXVu7C9pcsmc7BAK+2USWClc6kH&#10;njzPKZy2T6Ha2tKIvlozpm700QLNAq8CrWbPdv7mJAAr20D7brY6k07RR8gnuMRUwtNsv8F60c55&#10;sC9daD806Kx96HUvyb07f5dPM7O+rz61s4KDnsdzRSYtpFFhkBUWmSAucWO9FMGiQTQP2SWjx3yv&#10;V0VyZPwV/aYhKKyfZFgkQwTFjX0lPKQtmmRX1X6qkzMBuRPlXWtF3WMreG/aS9kn3Y/vLTut5yqj&#10;sSFupj1FiPh8toM9fZi99o0XWeE1ln2M1RfVvFZtyLajrzRyzfrI94vMiwBrv2UnYjOF36uY6DHe&#10;04X6YbDbq376t0NYVXivV21nkvvw05XY2Zkkz4Gk1RBa9WcCZSCOPpltpURDGiw2g6nsB2Vd13Zh&#10;mlF0J1ZW6Lq7cKPpe76HMLAGVtQPfKbJtUL5sCO5c9LaeiPftfB69R5mez+ROmJaM6iiNqCcKaGZ&#10;5NeB9zJhsjxP/lORSJJXy+CuJlpqDLl20+wqfaPWmTrpezJljOdYsDWvl54ZmVF7S175fD7LKYbP&#10;kVwbmdB9LFhM5xvcwb9VpNsabFFEhK51jiXRjFVGer4r20xtavSf5NWeOqBZa9POwnTSFbaLJcu4&#10;dFr6RDugtpJN5PmyG+48X1sc/pwy+aaVN24Nq5RKI2ICrDKA2hjelQLvSHDoQjBtG1pkOlwhJi7R&#10;2gtV+1eWm9AWgZZPeqSahBwK4Ru78gia+aabdUg2sTUkqWWwIUjXXo+6r7NGRyiM7XidHUGJ9gpU&#10;uI+SFjhGCOQXw4NG1Gw/wOuVxVKCLkKofZo06iQl0h5f2prEhudZKeSF97SjopkRQf5uQ+JkT4Lg&#10;SOGXEus3M/oiReE9FL6ivaF0rkNUDaxDCNAJtvXdxLnTuZm1SlQajUDZs65aCO4kIh5ZaUC1S4zq&#10;VUMgr/eoNcbDNqyM96cyq02pfA48ppEjbW6v9nvtbN68onq/qvv3Rl/tqWO/zBlWgR5DWGX8zDGN&#10;RksOCG7kfFlPOTONdnpq1D2RAJT96UpDrH7SaKb6T2BJmetcKKsaXfagsdM6Jzl+CyAaAVue75ki&#10;Iy8wwjYxDkUOi0ZZjpzPcdczBFp4rQCCDK3CtJR91I3y4y6gQSOuGXk5HcmMRvZNnXmuk0b7+anR&#10;Qzv1geSKBtyeBNUhYYRpb72/nd4tqQG2MvjG8fC+ckY8x9HUyfJcyatrEnWDcu6YZHEIztGWkXLp&#10;hQCAnKkriYPZ15L3UV3VpnIIckJeOkfPSWngOQRPqqvCcvkMkWOjR/ENfIcRUBZAORs5O72X6iwg&#10;5GYIIuvCNvbkM4wDZtsrWZAAo8iabIIcj01YJWKqJ2HegQuYf+geNpx9hIJR82FDEmb6RY5KoJLt&#10;Ijsh+RQA+eN9WNker+Xk9aeRZ37/hRJW1Ud1NrMr5v3Ut1rDWga/jCHYcuoOFh+8jfl7LqFo2CRs&#10;OHkbthFlsNOsCfulvX8uKiavwKhlB+BKkO+fNRj7bn2BvlVTYBtSiIFzN2D9+S+x8NAdjFq1D13S&#10;2Iey74GFGDRtKTYfaUJnAix7hUIqfJAARfLXgXYwf9wibLn8DZbsvY6FO06iK/u3W3wpNhy/ZjKk&#10;OgZnoXHFfgyZvwPJtTMxZ8c5eEXlYfqmI3zuLrzjGoUzz4Au1D87AjR72k9nylaP9HqMW3sCBZPX&#10;4XMSRv/8BszdfgKrjj/CiuP3kTVyGdr2SkPGwCk4dOtLvNc5A66po438azsxDY726F+PadvOYP2Z&#10;F5i47iiGzVuPRXsvwS2iAFO3nEDV3H0m03ELn1SsPfMcuaPXooNfNjxjStCwYAN2niHBD8wy+uJE&#10;GVHIqHTcNZ7+iDKlcHOBn9cDIX89ICSgaLEV+q46/BEY/1Gx/Ca5+OsTVmMr2WaW8rqur2Vdck/A&#10;qcRhrK8zZUKfGlCUfdJso+yFCePVzIuxx7SHBsvIdsnmaTBOWxXRF1NeFaIo/XejDdYsjgYdRViV&#10;lE+YxlmYghhE/sBsa0dwKxBuw0+taXWKqDa239SbeiBwb2ZPZV/oR0Q8hGdciF1EVIwNiatn3fmp&#10;KDYSR3f+pvd30iyTns9zzICabCrbwYs2V35C5FE234HXWQfnwT6yhLZTeIbPl/7z/HbB5SZ8WDZT&#10;xMbsecm2ER7SfWX3NdPmwbopikazXe6sr2b9vBROzHsbUsvzNNCodnWOFnnXjBjryHM1K2WiCfiu&#10;Tn3lQ+Q/1S48l/Zc7Sl/ZzAWr3HRzCFtgHyB+kB9+IOt/fOWn5LVvxZhNfejXBhZYvuYtmMbCPdJ&#10;14SxTVI2tp+whMHY7GsVhVhLHu2FK+iTJRu6pwY/XIR7Jfev2lHLEsw7SSdYdxEwnecs0il7xOs8&#10;2C8WXy0MqkEN9iH1RbOLmpHV4IIwhouRP+mOZeDG9Kl5F/ad8ZWWe7nwnZRkz9IuIoO065q1Zb9r&#10;T25jF4XvJcd8rkeiZWbY4AwetxB5yj7vYwbVpbfEIpJxT2IPO83A6nrxAV6rvY2FdVyS6uGUTF8k&#10;PZCe8/m6r9pOA0WWmVwWtQV/c6L+S89fRx0IuxkMqLqo3XidmenV+Tr2t/IGElZ2pMicjKaAqC2V&#10;WiOb7sZRsHN5jtZCSWFk/JRowFPHqQCuCSR8cSWIrKpHZEUjvChEMsyuWodERXRKpoIKDMshycFT&#10;mO2SLQTSKUYglEaa97MQYhGDgRRY1kfKpL9p+JSx14wwCtzyPkpiIBKrUUXj5Cjgril0TKy3GVnk&#10;MYUryKi6JlMJedyBdXdWCIF+03Fe66r68TkmbIXn2JHceitRkpkFZn2lABR+M5qqOso4UKlk4GQM&#10;jNFhu5nZHB53FOngM8xIvEY3qczGOMlw8f4Cun89QPO/WuQMXjkHvssvm7CqWACcjJWl7WmsCPQt&#10;fWoZ5bRl32sk3YMg2TO6FJ4ahWb/aW2OZMOOMiYgpJA0gRTN1msk2Z39LtIpQy3jqG2LNNui2XPN&#10;vkhmNUup0VKzZyUJpbYz8krU3pgCAmo3GWW1Ie9D2XGn7LlpJFL14vNd5CRI2NR2MtQinw4ixgIF&#10;lC2RSEfjQGoJmnkOdVWzqWZ0lnXW4JBxOK9kzswCUIYFuhUaZxnN5f35t3RGjs2JOu3Fc7S9gxf1&#10;zYUgRzpkBpp4vuRfjlgARrOyCq/z5r3llOQgdH9bPs8+uZFtQidJ8qtZU6fEkbCLr4c128FZUQda&#10;R0adNbMK/O6eoPVhlCPpEXVIfWL2gpZOySaJwOjZckQkYHYEjp1oI3rnjkJHhVmFFllsBOvozjZS&#10;RITFpqhP5IAtOqdPS5ZgyYX64LVc6h1eObVfKGFV0Qi7meUgWXQjMDGzIWwrzfp7Jw9Hr6x6dE0Z&#10;BGv/PH4fZWyUZaRa/VZDEDcYnVOHEtiyfcOL0IPne7J9HaNJfNlm3TIb4cvr3PiM9iEVLKWwCinB&#10;8mM3MGnNDrTv1R+eBA4KdTMz2WwzASzbyEredzhCcsegC9u7g18eOrN/fNOH0ldUwyGCNoH926Nf&#10;I+WhFp3TlcG5El1SBtPeUg6iK+CXOw7OUZQF2nGBYw1MSt468x5u9CHay0922Zty6cN6dk5rZN1K&#10;eV4tZWEAfDMbzH6qdpQ7DYpq9F2DFHaUJ81WdM8eS7lincPL4dOvnkC2DF15jYd8E9vWKqIKnfuP&#10;ZZtSDiIr0LJrEjadfoqpaw+hdfdUE45pQBbvZUJO6V8sBFGAibIgeeHvlsGQv7xsvLZ3bxJhNUV6&#10;/+Py6rhFX/l82mjJsH1kNaxIzpxoJz3YB4YYsK2dotne1HkbyouFbPB92Q/uGviT3aOdEYjVp34X&#10;gZOuW0gWbSLP1Z7DAsmS0/jaWYirmcN2KaGO8XzaYRHgrtljkDV2M3pnj4ejBrUpX64m7LPe3M/g&#10;G9lM2RvTZmxfyrqRiVjpi4jLIPoAAXz2FXVMRNoMaJui/uPzhEek53pv6rcGOzulDUHm8HnwyxvJ&#10;v+WTCPCpd1ahVcgcswVlM/agPXVe9tiN9xfe0r0MyZHP47MMuTFtRhtLG+bFurXt048YptwQXZvA&#10;Yoxad9FgKjNryvq48xlOLC5qGx7XbK9DQqMJkVabqc4mlNPYAtrypJFsZxGmGrY9/RJ1Udv6WeTv&#10;59GJXyJh9aAMGrvL58jfKtTa+De2ozCRG4+50Z5pENyJftuWNkz7tUquLbOOQ2ETVUv7Wwbb8Er2&#10;KbGkBn5VJ76LyKOwhjCMSJ0Sv7nzHsJdLXvn4l2vJDTX+liSQDNITz9rF1kLa/oJ+UgtX/pUmZzp&#10;E7T3tJPC0c3ADd89kX9T5s1AucH8Fl9psj7zHRxYLw/69w+7F6JtoPa+rjHJ/T70jse7btH4tEsa&#10;PuyYhvc8UtCqd76ZwPmkRzr9eQVtO9ukr2XpodbetvOj3ybmUdi0sJJddI2J/nqvcyre8k7A+12S&#10;8Tbv/VanVPyhcybaR4iLDDPv66l+e/VusvMWX08ZkM7ru7HTbF8RXd5bGEd4x+gVr1X/WuTyb+WN&#10;I6wytgI/CnuUspjYbx6XszAGVKMY7HB7GWb+ruMKN1DojIlzj6siECg1+yAqTNfVAEwqFhXUCIXO&#10;pXMQ6dNMkwONmZRTgErGXwBAIFvGTuDHI+nVTFeSgAfvRwWSkAqcaJG3jLLZz9Q8x0ISRRBMKBnP&#10;k0HXCKtGGaV8IrDmffhpDLrAjCHiFGy+uxyMiWun8ovcSKlVX5FzARUj4CwCwWY9Dd9ZJMOEUxCU&#10;m/BHPlvEwhQ6Ccv9dNziMAX8pSS6h8W5/fN++GUXtaGlHd8Ywqo+YF3MKCEdr4r6UoZfZEjOwhA4&#10;FgNICYY02qlZPzMCx/M06mjuw3sY0st7G8One9BgyiFrBFAGUSHiCp3xkMOmfClERUk4HOnk7Xmt&#10;ElkozEzPU1iP5MCeOmdDcuad3MDfRIapG7y/Rhglv5JxkQoPtSnfyXKc4IznKrRGg0MGJFHmzeis&#10;QBBl0YZ1caPzUeiWBniMblD2BWT0TAu4Zr/wGlMP6rQ7SYcDHZsXgcnrwRgReEfKrmXGmedqMImk&#10;UwNPZj1IjPqaNoK/OcXzOcl0tjzmxnt0ZF1c+WyBQpeURv7WQJtBfdVoLR2uA8mmAKbWpwhkGN1L&#10;UJIyErKUkbxOIUYCQhZwpKgNDSQY3Y+qpjNX0gjeyzhxtgefowgJQ1bVhuonySd/M3que7yS3TeN&#10;sJr6yNZSFkUwDZBkv7izTdR39pRrRxI+JYTRaLot+9HinNV3Citne7MIjGrQRMBKZM6eQFqz306R&#10;JAK0544RZQTuFbRrA+CXP8psvbDp/G10Jtm1iyg39VByDemCWR+YWE8AQ8JAcOVGUOLE6z3TG4ws&#10;WrMuZvZLsis5IziR7NlSZjVoqIQYkh2FkGlf5I4pGuSTnR8AT/oD6YPkXwk93Ak8ZIOdSCYdoip5&#10;HyX00O+WdtC9tC+twIrAuWy7a8Ir4EwbbU+5cIzksVgCM76rQsNMiH4UgZRkm9cIMFlHEOxSJvXe&#10;R+88o81g+4vM8bme0iH2hYiGZhj0XXIlm2HsDO+tvVhFmH6Qrb9UYT1MvSTH6hvqinwWy58CM8tv&#10;aqO/MmGlfbO03Q/leyCpuvNTdlmJk7pnjsaSI1eQWDeNdVaCOMq19Jyy50wAbSLDKDvqD0MQNFhM&#10;+2Txt7Iblj7R4LYZzNMxyqabZE5+gDZIW94t2HERa07exqc+OXBLbaDdGQCbyBIEa839qrMILp5p&#10;wL8GB11o152+D0HXs4lNZL+oF1q25KJ3k3wqXLIvjyvyhNc48FMDHbKnCrNUsaxL1yCo8A1tHu2e&#10;HWWsPeUxunwyjt94iKIxC9GKpF2Zv/XurYm3Bi8/hfHbrpM8FBk/Ze7LT7WdiZTh3458vgiIS7Ii&#10;XFhILhWpkjFyBY48+gpWPRNgE5CLHXdAHzDqFdFk31BGdA/5PMvsleo1wtRNM1vGp0jfkvhO8Q18&#10;PxErkXD5Cp3PdmVdZNd/Ln34KVn9a4YECzuY2X3ZA7aTm+SE380aZ+FL9odIpFk7Slm0I1m05t8G&#10;T9IeW2ZRB6FTylAkD13Kd5hBW058rXtT5s2e8pJ9/m3HdrdLbDB97RYrDF6GrMbFuPDiBRbsP0l5&#10;LuG9aF9p87W3trakdKWNTh68EIdvP4R7WI6piwafhasd2Q7qT8sMJftYsmxmUdm2egbbzJs++/Nu&#10;/bDyxHlkN6xA6uBFOP/Flzj95BlO376H49fv4OzTL3Dhi68xcN5aRJWPxrLDF+CfO8oQZlfK9ifd&#10;s7D++HnUTFkJO5Jnrbc2gyrst4nbLuHsF1/g/MOnOHbzLo7euoczT17g4stvETdoFtqFa2kWZUpt&#10;ZSLLJJPqWw0O8VMyoD7Vd9kC1ltJySSH6geLnlr6/k/77t9qefMIK4uU1mTiowCYRAAUHv0msmhi&#10;zCnYykxmURx2uMijjKCMI3/zooArPMdFI6AyZjzHCA8V0FlOn79ZQhc0EsTPOM2SEjxRkWV87WIU&#10;ukPF0VoUKpgMtx3BoQ2vaxtcCjsz4jkYNrynHIzqKwIrJRLgaN07m8CcAIjgTE5C4QmaAdNMjSGa&#10;PPd7YWU9BGiUQU8OTKMxGo00wFwjWayHlEKGQfVUpmAHAmS1k5mJVluYtrIUEwbDOml9rQmB4fvr&#10;ee0C89CqTxYVnteyHU3RuVImo2T/M+WHfvvLFradKfz+JhBWtrMcz+uoAMsopEiNjJXAHfufRQRP&#10;htkxZhidBoE2DaHeR9eIVCrsRaGsmkHXgIdZsyFgSBlQP9tJbigzkgmFC3uzPTTSLVlzJZiyjVOC&#10;gAbYSQa1boXO040AQrOF2mbAJCkQcWOdNZpq659FvVCokAZdSLJ53I1AWiOKyuQt+Vbovhm44fOU&#10;cVfG2VI3yjHrJvClcFqN8IsgmwRiOod1czJgR/1CEizAJj1VfXmN3k3gxiW2nvfWSLDAngX8q96a&#10;tXLkebYCWPxUKLIIuYidQvqdYklaktS2ej/aA+mxSBJ1rKV/IT7ukg7XCCXo4P0SCJZFDFkfhd1L&#10;tzySCdJiRLyH4pMe+fioe4EFDPEce97HwYSaUUeplxpUEtFVmJX6zI19ZBdZ/T3R+UEO5Nz5HF5n&#10;/tY7/asJa/Vfn7DyeSJC0ikTIUB51LuZ0DvNMr/qYzNYxj4ROFY9TZIZnWP6TiBTAxW0oZJjA6AF&#10;QOspR7ThxmZrAITvL6AdXYlOiaUEB6Wwpgwa+8h2NDNH/K7QZIEG+ygCmZQRlBktsaDsyhbKBiQq&#10;fJD1pUyaQRqBBuqKjhm/wfcSQNKghZnxp+8wnyqsiwYS1Q8mOzKfp9A4s74uUYBYsq1BUMo7Cakh&#10;q6y7M221J99R5zvFkbxrEIXEwJAWEgCti1JUjwCS9MKERlIvFVJp2liAnOS2azyJd0wF7CMJJkl+&#10;lAVVAy3Sa/u+wym7JCrmnVR/yTzfh2TVzN4bWfrLyoee9yYSVkubW+r7A1Fg20n/XtXfOqgI3dIb&#10;sOvWU4QWDjPbtSiPxAedE/Fb92j8zjXWZEL1osx50bY5KrJDAxyUYSu/fLzvGoN3XSPxrlsMWpGY&#10;2fO9NejxSack/M4lCr/n9Xa8xjooB+v3X8Haw7fxf37Wk/dOQLMeyezXEtiG5vP8FNgEl5nBvM+6&#10;98fvnRPxlmsyn92fcliNVj3z8XGnTNaftpP6qT18P+/eD3bKDhxYgj94peEfXZLxVud+JmOwBk08&#10;KaPKaK0wUtnKZj3S8JZbLH7tkogPfAtIUMsQXzYWNwna+w0ci//YNhDveCawrrmU82p83Dke73vH&#10;8H1rTSbj9zqm47fOsXjPIw4d/Ei6qS+29MUf98zBr3nfP3jyHUKr8J5nEkombMalF8A/NndGF9bh&#10;PY8EYq0q/LZjFqwNhiLRjajgO6TDKrCA5K+C792P94/GH9z7on1ANvWnkn00FO936Ye3XGLwjnsM&#10;PiGhEfmxbFFCO8u+/Ln04adk9a9LWKmHtEFtApXdthit++TAKrSQOIF2UfaXbaH9elv3Skcrv2xY&#10;Ue4UOaUkYq179aeslFDOEhCaXYdjdyTvY9CWMisfagYhaLMU3q1lDJ/0LsInfso1QT8bV4H2Pn3N&#10;sjztvtGic6SxgbKXzbunYPTi9dhw9CLs+qSh39B5Zgs9D/8EtOqRgtZ+ebyv1jjTdqrP6Ueb9+xP&#10;mS0kLpLfpC2XP6AcKULmQ+9Iys0LDJ+7FW4hefCOK4ZHSAYmzVqOO8+eo2XHMBLbCrQOzEHFlMU4&#10;fvsJwnLox8MrSNJH4feeabj2xVcYOXsZbJQBWAMdmrjSwH1iHTpF5yIsMQ8HT53HvLWbYOcThe7x&#10;9EO0/yLXSiKliScNbJtQeuIA47OFh9iOZsCf302/qk/Z7iLhlgEl2mcjj/+87/6tljdyDatmBgVI&#10;7UQCUzSbSlDIT41GKpGBYsgV/utG8OKt7HdUSp0jAmdHARLY14i+JQyNAhKtT40gyjjImdMwRJVb&#10;PjV6o5AIGQsKq53CSTRSQkNhSwFzpYB90ikd3lpLSMCaO2Un0usXETyUGsCt2QSBGQ/ex4N1a+9f&#10;gKHLTyCsbKohmA5hFfBkvdxjaMD4PLOgPLnePEOjfZ58hkYhZSgEmBXbLyE3M8pJI1kHkVYBEpEF&#10;Ops+2Ub41Tb2BEP2VBY7tpVChbTGzxL7T9CXOprgTUZlENr5ZKJ+3i5MXNcE39wx6MD7CKAbEqU2&#10;l9FkXTQSpzbU558Ws+ZWAFsAmfVVfX4uw/8/LmrHV87he6Mv0K9jv0TCynpR/hxp3AWItbZJAxEu&#10;dK76XTN1LgKzAucEbx4kPJJZD8qDMXa81qwTpGya95WRU/tTDzSD5aHRav5uKzBNEK7+MWHAfI5m&#10;Bl0SG/k8HuN9lQ1S+iMgb0Yqafw9RKyoXzYknEoSYkXd6JE3FsOXHYCVf39jWBWSLxCv9UXSGUOe&#10;SApEGNySWRfKugedjEbABfzdUxvQIUJGmrJPQitS6JFMMmkAvEbvKbsxPJckxa3vCF7L+0sPeL6K&#10;1s7YJIzke42mnluIguorImz6W+/IdjO2QYNBmk1KauD9h1LfamEbU0ldoGNNGvWKlJAIExw2DyhB&#10;0YTF2H7mBnpmjuZ17BfqkBk0SG6AjerBvz1ZV5FPEc+NF77BwfuP8F7XPP42wgxymWUBAhOsg0ls&#10;oQGvV/2iBCjO7D9PkhIPnu/APhSAEaF105YkdISSU+m4CaVlPX9wXLqH5Fn3/inCWvMLIKwWcKW+&#10;1syHiInCZr0o25Y1OZox5e9poyxhXuwTrSlWNIjqr7awrGlT/6tfNTDJdqL9lR3U+8s2qv/cSD6l&#10;vyKESu6k2Xp7PseS+VP2+1WdlIyObaFN5LXWSO2ogTp7ySRJtGyqSKbWPglImMEi9r0b5Ux1NDNd&#10;7HfN3neUHY6gPNP2KzzMls/RrJkJx5ffITh35n3Vb5qdNYMWfEfZGCWLkQ67i6Cyvm4xBCbUQZNt&#10;0/Qx31f34XfVQaBP7aEBVw0wecYSSBHs6301u6XkYprV1dY6Rpd4vcLUDall/WVHTOK2V/pgCOuP&#10;QK4ZlPwLy4dpe77Pn4uwWmYkLd9fH/9zF+mQSc5D22GiPXjMzLiyXc0gsEApZcebdmHBvtN4RpCt&#10;fzEFlHWC8/MPH+Hlq2MDpm/CeyRRXoriMHJGOSRhLKif9eoMmISQhROWEuwXk8ylm8Rk+qdtxqyC&#10;eaxPBpZvPYxLD1+aLcW0F/zynfvRoWdfJA2egxNPgbQB49C2UwwOX7lhttPSv9k7L+AfWnph+4UX&#10;2HP7KT7snAa74AJE5w/E/mv34RFTgfxRy0ySMD3rOovC2O1CyswgkVuUQt3rSFYTMHntIXNf1XV1&#10;0yWTqC4mbwiazt80dXq1Axj6Fg3Fp06BOHzzmdlCrZlnKFxDs0xkgNpEz6qcuhGfdCSZja3E7K1H&#10;zLP1Lyp7IPrXTDP7ZWsrNv37j+/ZmfuHF43F6RdfGHtqH1KKnv0ase3CA9ROmQfPsBzsv3zz+/cu&#10;H78Mjr2S8aF9b+y9BnNc99t79TZsSMbMYCH70EJY/3n//znKa/m02AXL979mSLAG+XzTBmHArB0I&#10;ymrA9E0nkVI73vh05Txp0SUR6dVTMH3DIYxfd9iE7VoFl8AlLB/TNp1Bn7Q6TFlzBHM37Df9M3Pt&#10;MfTKIIYgmXud5fcTz2hEFzZi6sbTGLn8KFp0S4GtXypGz11j+njVrrNIrpxkcsxoyVC3lGpsO34G&#10;9599icqRc5A7bB6es7PCYtKxYPMhDJmzHe86B5B4VqI9iXSv1Bos2HKUxHc1PEKz0Y7HZPtki53p&#10;Sz/uGouTz55i8KwtsPfPN8kObXpnoXH6clx6/BS/c4qlfx+O1kHFqJ22FKeu30F49iATKWHXtwFv&#10;eWfiyrMvMHrGMjgEkSzT9mvAW9FiGsS3C81Hz/gKbDl+GVNWbUTrbglwon3WQKZsve3rKCrTX+xX&#10;01fCPZbP7zGn5I7HzMSSfjO/yz7/fPL4JpY3irBKydSBHgp/oXP2JEm0ptIJSNgq9EuExDgRnh9T&#10;TaEupwEuM07Gi47EzL5QiEz2XipHRxmOqFoz4i5A5SDiQgekNXHaxFqj2krGooyiGglXmJiAsDIU&#10;e/StMkLVuneuUbx+gxcapRu87BhKJq6EVWC2JbkR6+aVTFBCBfJind91i8Itnj9g3k608E1lHQax&#10;noPQmedp1EgExCZSBJvvSZAkMK49y5RxU2DKm8/ViK0y7Jk1H4rpJ4hWiHS3pBqsP3Ufc/acZr1y&#10;jPCLrMqoad2sCaUgUdE2D/aRBD8EgjZ9cjF1zTHjOGZsPAHf7FHoEEVAwDqLWBgSagAiDSfLa6Dx&#10;U8UCJF+XvzxQ/qHIGVgcwi+esL4yTmY9E0mbATA8rjYU2FTYlCGf2icvphRWAZlo0T3dgDcvtrkJ&#10;KSRgbeefg+Y+/dDeL4fEgICV79EuoIjnF6GlTyY+75EG+/ByY0hFVjUD06JnBlr1KUCbIDohDcbQ&#10;0Oo+GsVs3iuPck7wHluFVr790JzX24QW0ghX4jdOQbhKeWlYegAfeYUT6NeYkMW2vulo26s/QZYl&#10;vNJkZ6SeaTbJM7EGrXv2gx0BWBvK5kcdUwxBFaHSaGYL3zS0JXBo1VNJZEgcwvWuhWjm05+6VGzI&#10;sAiQ9i3T+c19++PDHlkWndVsV3QV+6/aRC+07NGf4KmA+kSCxGscwujc/AvwWbd0WPEZ7jHax1B2&#10;og4t+J4te2bS+WXwParNfm/VU1Zg34Ub8KMTbxtWhrYEky19M9BW6yQVlcF6O4QX8900ylqJlt5h&#10;+NQzhralgTagCu26p6JN92RYB+SbNnBNUhiwpf5KQqF3sQ8uR/MumWjevb+RP822agDCns7ejqBQ&#10;dTOzejz3j4G4dFLyzO+/VMLK+niSgGlQ0IT5aRCO8iBSqHBYy7IE2m7aOUWDtOqTTxs32IRzebEN&#10;ZNf1zqq3BmtsCOS0z6NmQjTwpvbySOH1sbxG+sHnma1reE+RWEcRfto8EUsNGtixHhqcVDZK2WOR&#10;S5sw6gB/1yCQDftSSbAUwqYlHiIQZkBHshnJfiPwUlSBAIfAh2bFuqbUo0MofQ+fb4g0n21C6Kh7&#10;TkpgQ5AvAm02rWffyFZrgFBhd4pO0OxU5zSRWOq5IZ2UVQ24mtBj9il1r20fAsfocnjyXTWooazV&#10;nZMpCwKufC/Ltgx8pkL01d58R+UmENmVHzGDHbo/PzWgaJYL8B0sIFft+2O5+kuWPy9h/anvf+5i&#10;ll4IqH5PWPkObE9LLg3JM+WD/ab9QntlDsP+6w+QUFyDT+y74PzdO9jZdAMtHHsirWIELScQkj+B&#10;9rmEckL5jCpH+iDL3tp1Y2bjD5+2x5zVa3GDf1uTPOw+dwF3yAp/39we60+I5gH/2LYnlm7ag4df&#10;f41ufUsQnlmDxwT2lWPmme3P9t8BesUXYPO+Qzh68Qaa23XGx7adzbWF9fPRxivEELZPO5I4Rxdi&#10;ybYDmLtxGwL7D8FNApqCunH49cftMWnJJpz5Agb/uNKedOKnjX8GCkbOw5e8vlcyfUdAKi48B6av&#10;3wrfmCxcvH0bmw6eRPtOEWiYuc48s7mLL3aceWT2lP/VR+3MsaXbjuEfPrFDUEYFLvFmyeVjUdIw&#10;CTf4Hh6h6Ri3ZLs5r3NQGipHzMFVMuAP2nmirVeQOd4ltgKrjz3BGGKuj53DUDxqBg7dfITeyVVY&#10;vfsgVu84iN82d4ZDr77mXf37FqJu/FJz7d/9t8/hzOOr9l5GtNkBooK68ZchrD/+/tcjrLQ5YSUI&#10;zKg07aE91vddewkNfIxbsgEfOIdj87HT5rdF2w9/PwBj55+F1p0jzXfNfC7ffQFrdh83WdYXbj1l&#10;tnVUclJFcn1E/zyaJFX/1h6+YQYm9K+NVyimLNlsBjr2nH6IvMYltO8lxGOV6JE+GDuOncVXlMGh&#10;k5Yir34hbj6VpAFz1+wzn+tPP0Mz71Bk1k0wfx++fA+nb94hsfwGfcvHE+eU0C/UGez7lnswzj1+&#10;hEFzdpBwltAPDKEdKUbjjNU4//QF3u6SA6u+9WhOXDFw6jKcvHwDoRn0MxFlJmv9W979cPX5CzRM&#10;Xg5HEla1vwtxmGcSbTTbUTs0+KQNxrbz9zFx9Va06ZNJfEBMTl4hHyIb7JZE+yC5MoXt/6q/RFp1&#10;j9fF8vuroj43nz/02d/KG0hYBbg1uu2pcEARI5IwheC1CcpG867xaN81AfYEzm40QAr/sAksR+vu&#10;/fCZVyTa+ybBUdn1KMjt+uThY+94tOqWQDCeYLk3nY9VIAF+9xR87h2NVj2STVZKzQy16U1w2SUe&#10;HXz6wrprNOy6x8I9sgTvO1i2OYjoTwJARf7cMxwdusais0LTArLwaZe++KRjJJp1joVXZB4+dQvE&#10;3e++RfmkVXCK0D5+g0lGCUZ4r1Y+CbDqEQfrXslo7ZOC1n2yCH4o9HSQVv55sGJd2xIct+8Yjq4x&#10;+fCOLEAL3r+1Tzw+9QiGa1AG1h+8jpF0Ep+4hlgAmsAdBV8ZVbU/n7VvItqxnspY6RRdwudFY8n2&#10;41i76wT+/R/aGKIvUCZyLgJnwAKLDJzFkP7LxZzLZ5lirvnpfvz5i5zBK+fwBhBWAWF7zeDwu9Y7&#10;eRD4eNKRKQmTg8ISE0ZYslSHFGDUkt3Y2HTP7C/a2r+IRm0IrHtnoHH+Nmw8eh11k1bAukci+zkV&#10;ZZPWoXDMUjQs2I5NR28jvngkbINJDrQdh18/LNlxCot3nyHAqkMr/3zeczSmLduDhunrMG39MXTu&#10;WwzPyFw6sG3YcuQysgdOQVvKflTWQMixnSZ2qp6yhmQuFZ1J3JbtPIPlO84guqiB5DSd7yfArJm1&#10;KhLCNMzadQkB/QZhyobjWH3kBjyjcmEdmAXf1IFYwt9yh8zGrO1X4BFVjC4xRRhDwLLi4CX0GzwD&#10;jqG5aNOpL1bsv4meJM2Ldp3Fqn1nqAPZJMGlcI6qgEd4DmZuOII1By4hsXYiSSsJclAOesRXYOrK&#10;PVh/5AId4Ay2YybceH7zTnGYuGwvth69iul8xx59y/FJ1yRUTV6EA+cvoyvr5xqaj5Hz1X7Xkd+4&#10;CM6UHYU2a/1uRzotl9BMlIyciqGLduA9Ouge/UdiMdth0+GLSC4lqWHfOJCMuSukVX3Kaz/rnICa&#10;mVux/sxzTN10Ft1JQtr2zjL7v2k2W2txDQkVSBSI+iOZoXz+wgmrigmRpe4p67nW9hqnzHoqekTJ&#10;uEQatU1T8qB5mLjpAtr7idzTXpOEakBRM+yemtkJykVixViMW7Yb3tFF1ItSeMRZ+ts1tRG2CllP&#10;GWFJ7MV3VRivSxyPkQRqNF2RJs5pw/hbNfVLSbNqzaCAV8po2EYMgDXJT7eccbAVYWZdbV8RKUMI&#10;aTM7KXKHdlS5BRSlYPYQ5L0VYuyRrLXLvHdigwmnd4jV4CHJpWwh5V5bMcjuaqZcyy9ckygPUXUI&#10;LJuNuUceUOcyafcrjA1y07tGEPxHl8Gbz/bNHIUh8/cjJLeB55TzXYebYqXBDMqIJdkJQSdthsmX&#10;oPZlERDWgIBsmcLNzSAtv+udfphl5W9/I6z/qvJ9PUyx+JHv25RyJ/lQhlIH2taQojE49egrpFcM&#10;RWr5SAP27WlvXelb/75NJ5BjYeOpF8QltJEJWsJE/x5Yir9v1hXeQUkoGDgW6w+cxnUSxeicOpy7&#10;/xA9++bBK6YEn3VLwT86xMEprBibj17GxiO38Fu7IPgkVGD30VOYvHgt/LIbsP3yN6getxBNV29g&#10;/prNWLbtKOZt2EfirOFy4B9aeOEgGUQt/UX36BycuPMtQjIHonzsNJy59wQLNhzAkk1H6SMumPq7&#10;xVcb2XOJq0C77pG4SAcwZeNpfOQeizY9cxGaOwRnbt/HgLFzcPDKHWQMmY52PbPwnnVPHL9+CxmD&#10;J2HV6Qc4+Rho7d7T1GHi3DVYurUJS7aexJXH32DH0eNYtGkHSsbOxodd09Cydzbe84xHM+K3uoX7&#10;cZ68xc4nFq1JeERhvKlXkYUjcfTaNXzq0Btz1m7B8BkLSaJrcPH5t1i15yiWEdtMXrrLzOYu2HEO&#10;PRLLDdG69xKoaJiFFu6BaNcr9ZWM0S5JX0z5aTn4Xym/LMI6iMSuEH79SnGJ5DCydBb+82cdkV47&#10;CScfAv0HT8PwOZtg5xuL37X2xt/9u7dMu42YuhIf2ncz/r9bQjXe6dANMf0KcP7hC/TJHIH2gbTj&#10;iRp4rYFTeBkuP3uOhILB+NAjEv/XJ964QNnfdfIm/tDWw+xJnlg5FZ91SSW5rIdb+lh8RJ2YvGIL&#10;thw8BpueSYitmQWqAZrzmW/Z+CJt+CLT97/v0NVMFMXkDMTf/bYZ3mrvjXHzlmLMss1o1jMHTvQN&#10;zqnD8HGnSFx4+gR10zeSsBabaEkX6mjD9BW4oBlW7zS4ZoxF66BCDJy2BCev30YYZdlGmIJ29i3P&#10;BJx+9BwNJLgd+vTn+xWibZ8MWBFXKMLGPqwcPsmDsJa6OGXdNjTzSTO2VX7c2QxEWwahFTXzL/XD&#10;Hx37n+jLf0vljSOs6lCt71PCJGXtsicBtQnMwdw9F8yIjRTp6OVbNOB1aNMrHxPXWkZ/JPTau86/&#10;cBT+4BaFVSeemGMaeVPoitYXWQXlo2LKMnMPHdOIUF7jArxl74fNZy6YcBYpmf4pBOL3HXqa66VA&#10;9755icbFO7H38jMs33cS7bvFY9GeJqNUr6/pP2gsPrH3xQO8ROnENWYvSksCmhp0Sq4ws5x7rjwx&#10;76H7jlq9F+38MuFFoHX49iNzXEX/fOOy8aGjZRP7C9/BvKOuUb30b/ranYaUeyeQ2EdVw5rP2nnh&#10;mTlH7631A828gjFz63HzN2+Bw2y3T2g8lJVQ63xlxDXa8wMBtfz9U0W/GaPP738jrP+KYhwPgafA&#10;D+viQcLqSQDqYQirflNmvjo0Jyg49fQFrrOjZmw8xt4C/Aom49NOSTjPzr/+5ReYtuGoARc7ms6j&#10;XadojFq0ypy3fP957DplGZnvlVaN973izPcLj19i8Y4jJrzKM7EOwTTU+nfp/gsMmbEJmQOn4uCl&#10;Gzhy6TZmrtxt7j1y5ir4JxQamT52/WvkDp4On/gic922M9cwb91OSH+GzNuJz3yzzIy+N9/vE/dI&#10;HLl9x5y36ugN7LxoCRhzjSTpDupnvt/44jtUTd2K7OHzcPLuMxy+/gArDlw3ujh8zhp8YNsb115I&#10;0oHF20/j+JUHxol2oPPonFRlnnvk6i0s23/SnNMwbwXcQrN4r/skoLcwZfkOox81szbiN3YhRjev&#10;f/Uc4+eswt1nL3Hu4VMS+kKUjJvH9jqHsIwa7Dl3Gccv38GMZduoM9+ibu5W2AWUoiMJl2tsJZxI&#10;ftcdOol9l68bsiibsevkWSzfeUhVQOHoRWgXrDWtw9mfdNzsrys8rneqmrgC59mot/m9V78RcKTz&#10;U4Zn94QRJEmUR/a/IXksP8gMv/93CesvI0uwyZzLdxGBVDSMSWZHsGXH72ZJR0Q57AP7o3HBVpwj&#10;oNA6Ni3B0Oyl1vdrMM8tpgo2tMnVk5dDkuOTWAk3HneNzGP7k4yGlph1/yaShGRfM5OasXUMr+Q5&#10;lbRhJJosdgTbIoOu0SUEhfnwTOD96TvaBuQbm9sxeSjaRyjhFm2x7hNXY8iFkiYpKd/rGWHV24Qy&#10;8/3sSJ6UTEvPsw6vgBff0y2aJCZS4bmVPF5Ou837vL6esqEogGYEZGkjVvCp9B+uYdQ7JSqrpZ3P&#10;QeaQSbj8xTfwSapG8sDZOEfHEl82Gla9+5noB5Ei2QOztQiLMhG78P21p6WSqJlBAh43xJoyYZLi&#10;GAD0iiDy/Ux5RVgtpPWP++0vU95Uwmoppo5s39ft+brOlizYBQguGI1jd58jrXIY0srGGvvaMb4S&#10;tqHlaNG9L2bvOmNIwece0fCgbGpLPJ/+Y7HnxlcGS9z5+jvcojG79OQ7JBcOwZVHj9ElLA2OwblG&#10;5qxJNGyIC1btaMKOM/fxYedE9Eyvw/5TFzB+wWr0zhqObVe+wYApK9FEAL5g4y5MXLwJ01Zsw6SF&#10;GzCIGKcVgXXfqom49uwJglPysevsRfzBpicGTl+E0ySsE5duxtSlOzGGdnzMihNmLaItdcIjpQ6t&#10;Oocbm1UzZS3a9EhFh4ASJFWOx9m7DzBowjxsOnYZmcMXwKpPPpq5hODcnbvIGjIFG+ioThCE6V30&#10;r3HiQsxcfYB124mGaUtR0zgVG/YdpK1fhc+7Z5iIAvuwQnzum4Ga+ftNZFpbr0C09Qw2eMUrdhA6&#10;xVXj8M0XGLtgHbYcvUB9aUR06Xgcu/cNlu06zntvw9QVB9CwcDfSBk1nm4fBN6kS+85b8J/8QcnE&#10;VSbjqzKJG7zwM9nLXxZhJeYg/onMq8XxO0/gTvtkE5CDwKwhaLrzGNl1I+EdmoEl+y6ZNpJv1b/q&#10;YZPxoW0303Yd46vg0DsF/avqiUG+RUz1bJPV15lyoqRgMVXTTZ/1iM6Clr+16JWFwRMsM9zv23Q3&#10;GKLfsMWwCi6CU3IjOsQOxackm9PW78buU5fRMaYYKcOWGFnrGptPDJuJfg3LjO98j3XQP33XfVSE&#10;T2ZuPgL35OHooHwFbJvPO4bjytPHGDZ3B+wCS40/tA8pwOiZy+l3nuMt73TYJ45AC9pfEdZjV27D&#10;vz/9FP2Tlua85xlD0v0MQ6asQlTZFKw48xLzD97DvMP38bmPQqer0St9CLadu0eusZWYnsf4XGeD&#10;KeWPFWVEP/0TffC38q8vbxRhVZGiWda5UQhiCBrCstE4Y61RKofAXHzkEoyl2w9i9f6jiCocg6vU&#10;rNzaYfjUthcB4lpElE1ARIkllMCpRzg+tOuGgTM2I7JkEnqnVxkQWzZ6Lt6y8kHNuMW4SXwckFqG&#10;+Tv34iLRjUtoLpq5hhigUzV9K/7uDw7GePaIzkV7nwSsbnqEEfO3I6mmATuuPaFS1+E31n7Yevw0&#10;9p+9jpbOAbj5zVcom7aNQJsgio7YJbIYPRJLjVFYdfQslSwV8bVTzfqRpKqxGLN4OdYfu4N23dPw&#10;nn0QbnzzDVYfOIdft+pkAPuqc3fx/7bpAq+oIizaeQnDZ2/CW3b+BDAELwTKn/tkY+Xu87hPb9g5&#10;YSD+q10o3+upUfL/+1MXTN1CgL3/En7V0stswaE927S2VwZTGTq/L68M5r9Y/uTc1478L1/kDF45&#10;h186YVWRwyEAMoV1sPxtAUdajyHQnjt6FbSKqUXXcLzn1BuF41ZQjschprCB/fgd2naJJwCOQSeC&#10;36uU2ZwBE0g6F2Dy5mOUswL8/afuOHHzFmqnrEbx+HVGzv/9u/Zo2z0GZVPWoE9eA0Ly63DuwTP0&#10;SK7Br6z6YNqaHdh2kGDFPxHN3PogPL2MVwG/bemJs/QUwwlmPrLtjj0nr2HlvjP4nb0PWnQJR/Gw&#10;Udh76S56pCvUXutSh+NT9wicu3cfI5fvwweeYfh/P/PE0QfAmtP30KZ7BG5+/S08okrwO5dQDJy5&#10;DJuPniYoy8KvOgSjYOQiM1DToVskLr54hqGL9uAP9r3wvnU3NLFRVh+9hupJC7Dt9FnWwQ+/cQpD&#10;6Zg5OHH5JqrGzsOJB09ROnYO2vnE4lPvWDTvmmzS8E/cdgPN6dDaevdCn6gE41yDiqaioHEWth85&#10;iZyaiThFZ14/dR5ce4XzHYLQ0ifRJExxiaEzIpC2C8vDrM37sPvMRXSPz8Pl518hf+hEtO0aiA/5&#10;nm1655GsaA2xMjAPRvuALEzZchLW3cLg2CMYVl6+xvnnNSylQy0iAaE8xg2DZSN3rWukTFKffpAX&#10;yYjkmd9/oYRV9ZGNVnIOESqTiZ3AzKy7ZF3cosvRJ7EInYITMHLWSpx98BgfeSfCNaoMPeLL0DOh&#10;AN0Siln/CrTxL0LJ+GU4S2Ol362DK+BNQucdlw/fhDKeV0MAXwpll/SMKUf3pHJ07VuE7vzNK7aE&#10;pI4AKrYKXfqWwSe+GF0S8tA9pdoQRJfQLNP2gWkVBhi7RfOchBJ0jc7mPYrhZZZdkACTJCrZk7IU&#10;a1sDr9hK+CaWoHtcIbrFFaMjCaNHKL9HFVMGKtApWfUrgjv/Vri8siF7UrZ7xuahc0Qm+g+eaez2&#10;H1wD4UnQp2RK9gR45aNm4OyNmwhOykVC+UjsvvICmYMmomNkNutP2SCAVxIwq6BieMYNQGf6jB5J&#10;pejG35xZf3eFMyeTWBsSRVlQm7PIFktuXoew6lP99Nez0W8eYX1dz9dLY34oFoKjKChtgeFInxJe&#10;MpGE9EvkD58Ib9qHS7QJaQMmUd7yYUO9179CAm97/yx4960wCZRSBk7CoZv3YNczHb/+zAlj5iw3&#10;s4Kegf2w/+R5zFm5EbY945FG2dG/37fvhi0HT2PbqZt4xzsOPTMHYf+Zyxi3aBX8c+qx9y4QUzYG&#10;m3lt+ehpsOJzm7n1xuBJ81ExaQWa+eXBJqLYkIEzJM8DZm3Fe25hKJu4CPuu3EEwbX1L9wD0pp5O&#10;WX0QXePLqcuVUIh++179MHXNEUMQWngEwYvEYvj8tVh7+CRSS+txmfZ2xKxlsOmdgfiCIbj15bew&#10;8Y3DpvMvcOEF8KsPbc07ZFcMw2dOveAemIohk5egX8VojJq9FMt2HoFLQBryhs0wGMUzNhc1s7eY&#10;pEuevaPQxqW3ud4rcQjJcg592kqjxyv2H0GH3mnw7T8SR+88RdmIUWjtFYKPidcmrT1CIjuWpHUG&#10;5m47id9b9cKnTn7YeeIitp25go965EJ7clvk7+exl78swjqINq8Y/unlOP/0S/RMHYxWXfoiZcBE&#10;bLv4DOXjVuHIjbtYuO04UgdMgRX9nnBu1Yip+NjBB8Kq3ZKJpfpkIKGiEaefv0RA0TRDWL2EIaMr&#10;0CtrJK589RLR+UPQlmT1A6++WLvvrFl3/bFjL0M2M0csJj7JhwPfS8kbW/gVYNq63dhx4gIc/Xnv&#10;QfOMDHiE9ocVn9W/fpmZdHm7bUczSROaWY3/0MoX/2QbQP8cAKteabCN0iAlfW5KPT5wC8TlJ48w&#10;aMYWWAcU0xfUmQmusXNW4+LjZ/hDxxSeNwLtgwuQ0zAfh66/QELNBLSmf7Bmvaz7ZOLmt98ioXIs&#10;AvLHYeS6c2hccxr1q06ZmVwlk+yWOBDrjt/A5LU70NK3n8nJYbKvx7LP2Dfa/tKyZvVv5X+1vFmE&#10;VeCNn1rL5NC3Bi5UjPY9U3D+3tc4TGY6fv0pzN97HWsOnMGmE5cQWzEOU1dtNaE16w9fRHzpCDgE&#10;9UeHXinYc+GKmXGdv/UgwvJ4P/8cZA2ahFtffIGpK3dhyd4bWLL7Aq4++xLhGaVYumsfRi7bb0DD&#10;hw7+Rmlq5+/FuwTiAh8p5WPhHVWItScfYtK6g/jULQhuwenIHDIFIxZsp9K8wB4qYQunPrj58iuU&#10;TNpiMrMptFAj/z0IpuQ8Eqvnok2PDIL3Kqzke9RNnkWC7G9Gu8rHL8HwBTtNvZfvPI7ftepijEjG&#10;qJVo4ZsEn+RabGp6iPEr96GDXwYVZzicEhvwQed+OHjuMoaOmmhSwrcPLUcgHZH+/ec23bHo2FNs&#10;OP0QbXskWpJ1kCgpg6c+v5815ef3pOpfKObcH51vMf5/jSJn8Mo5vAGEVc98PXovA2cZaFDyL5I9&#10;khUrv0yUT12HI48At4g8ykaRWUckWa5fsBm3XjzH2za9zXq6rqlDsPPkJQybtgB1MxZizNpDcIis&#10;xCceYTjz4AEKSf4alx7GGQrwx5TRjgTY7QmcbELyEVkyHOcePUVw4Uh80CUNE5ZvxZOXL9F05wGO&#10;P3iOI9duo+naTfy+tTfOUacmrj1hQqoeUwGuv/gCu27dwyE6gSPXb2LuxkMIKRhvsjxqo3YR1guP&#10;HiO5bioBfBHa+iRj2JwdJmrhIzqaG19/A4/oYtgRFM2mbI+ZuwSfd+xLUFWNoP6DcI+/d+geistf&#10;f4WQ4jFwDi+EdY8kjF+6BzdefofRCzZgy4lz+LxTHKzDSpFUNRGnrz5BbHYNchvn4hCJp2bpTpEk&#10;5w6bi2bdU+gMp2DPDdadbFh6f+L+M/Ts34jSUbMN+OsYmIaC4bNw7NYTM3N6jh6y/3A65UCtPRsJ&#10;29hhJtvs3M0HcOjSVXzkFkHivAznnzw1znjzuVsIyB0N5ygC9BjKFx1jh6BcRBUNxu4L93CPynvt&#10;2XPc+voliclcdFD20CQlYqGdiiNZZX+ajcw1YisdM/LCTyPP/P5LJaz6ZJ0UqupOnfNMtIT4OtGm&#10;tfVJwfG73+H8sy9w4eETnLzxBCdu3sEHruHoP2wezj/+Fidv3cK1l5SvjUfMOs7iMYspl4BLWAF6&#10;5zaYgbyjN2/h7P0HBJvPSPSz4R6Zj6mrdxjbeOT+czOAuf/GY3RJHIDc0ctx7hnlmPKpGfrzlN3f&#10;Ogbj/JdfGtt9+OI1JFRPROGoJWaN3clbNw04HjR/B3WnhP6mDnYkq05xw8x+fFpHePWbr3GC5FIy&#10;NY1g2IV+aP2+UwZcbb7yHJe/fYk9l++hV+ZwfN49DSsP3cQ1EpcLD59iz8VHxn+84+Jv2ZuXhDYg&#10;bySuf/PS1Gfd3mOonbwCW0/dMWv7jt99YOx8+fiVcA4kySEJOku2cOzefRy/8xDH7jxHn37V6BBS&#10;ZJl9TVAiPsoI+8CS5V4hwwSEhrAO+54o/o2w/mvKK71TEeE3nxbdkt3WGnW1s2NkKXqkD8PSg+ew&#10;l8DDOTjbJFmSnCzYc9kMOh69cRttuqbAg7ZDy41sQ4sQVjwSF7/5DnuuPaNtuI+ztJWXqAN+JKI5&#10;g6bixouvMG/XFbOutWrufjTrGI0VO09iQ9MdvN8tA90yhmPdUdr9OSvhl9OIrVe+JsAejuTBc3H6&#10;2TfYRFZ6kADj8jffILhoDFoTA7QLK0PN1FU4cOM+615FWS+FB+Vx/Nq9OP34O2w49Zh6+hJztp6A&#10;J22zdiBQzgSnyGr6nlzq1Atco8CuOHrD6FTG0Nnok1yB3adv4AZB/pZzD3DuyVdYue8CPnMP599f&#10;mLDed6x7YPjMtebazRe+wME732IDfVaXhBpElUzGCdroHefu4SRJZ/38dbAK7I+kYYtx61tgJTHZ&#10;2+06G/12T61Hy0CtGa7BNf42aO56tO6dhRa98lE7bbmZ2V5//A7O075f+OoruEWVwqtvLa7Sp+2n&#10;41l24BKf8QjRFZNgFV5lwuwt8vfz2MtfFmGlnSCWDcyoNjZn0c7z6FsyDOuaLmLi+v2IKpuKc4+/&#10;QtnIqegSl405uy7xLGDAxCX4wK63mbDpmjwYVgF5iCT2baJvLJy0gf6wCq4xlSZHxsedkjF7635j&#10;r8MLhyOrfp65LqF0LDr4JJhogixi17YBJH68l5ZNtOhTiNFLtxHP30dkYSNShi2yENboQpNLo3ji&#10;ZnOP9217EwM34fIX3yKicgIKJ6/GNR6vmrEarf1LoP1aNcP6kVco8f9z1C8+AJugcnikDIctsc7I&#10;uWtx5Yuv8F7nNJjs/8QdHRMqsWDHEWw6dwdh5ePgnzMYm84+xfnnX8MuINMsD2zTJxetemWiFeus&#10;nAOO4RXwZf9tu/QIEzfsMHlBTP8Jv1GeTL6BePron+iDv5V/fXnDCKscHR08HZ32k7RLqKeApOPC&#10;0+9w4ModxNZOR97YFagYvxzFY5ebsLEeSTV0/muxcNt+AttvsWD3SXhG0cilDkPZhPVYd+w4Tj3+&#10;Agt2nUNc0XDceP4C+cNmIq9hBYp4r+ELN8M7PAurDx7BhI1NVMZaA/SlRHVLDuL3TpbZ1vi8EWYN&#10;6YamB1S4nUgur8fJm/ex9fgJzNm4D1dIWDcdOo3mzn64TcJaOnETbIPL4K5RcBIo34RyE6abMXAB&#10;mnv3hVdMNdYev4ySUZMwbOZyHCZR2HC8CZPpTDSyOW/dbrzVyhIWkcv3aO2bih4JA7Cx6RHGr9iN&#10;5l1j2WZ1Bry83zkde89dwcgpC0hk+6Nl7xxE5ww11/6nVr0w9/BzrD3zAJ93STQzIUrOZPaAkyFk&#10;sThkC3j4qaK+MZ/m/NcO/Iff/vJFzuCVc/jFE1bL85xfzWgbA2fa0FJvEVi7sEKkDp1nDHL3hAp8&#10;5hGDxiXbMG5NE4JyBhnw60Cn/pkPyVD5BJyio88eNAmDZi/B+PWH4B5dgc89QnHuwX0UjFyMvFFr&#10;zIzl+y5BaE8yPG5LE3ImbYN/1kAC6se853C81yUZ41btwqpdh9GK4Oo/tQ6DTZ98BKSU4nMXP1yh&#10;lxu78jDet+uFPadvYQad3H9o3Qe/cYqAY0AaOkbmkFQWQ/uyasumz72icZoEY/iS3TT46WjXLQFb&#10;ztzBshPX0LJrDG4SrHcl+Wrln0fnsgnbT5w2IEnJosrGz8MDApL2nYJJJJ5h4OytaN0jFY6s+5aT&#10;N7Bw9xXUkSg2XbsFa59UEoRUDCYgOnLuPjLozDQDZe2fTb2vxOnbltBo296J5jNr2BL4pQ5E8bBJ&#10;uPrFN/DLGoHixinYe/oiIrIHoltCgZnhdiP52ndZcBEmhX6HmAbYx5FYhhRj6eZDOMLfmndLhk86&#10;iUFIFuJKR5BU3cbcrUdNEinH6IFmO4rOKYPNParGL0BIaiFSSgYbkpVWNxvWAYXsd5IKEnwTaijd&#10;oyz8QFZfyYuRZ37/RRJW1ZeATIRE5Eh1Ejgj0G1DRz9z7X7cJ5j9rEs6WrIPb3/1NY5evgb73im4&#10;SNA7nwDHtntf9KuZbMB9v9qRKBwyHZdpcFt7R5iBg41Nj9GhWzx6xBbiKgnmQrZxVEapscl90mvQ&#10;0i8da05cwoZjZ+CTUovRq7agb+VcvN0hDL3jcnkW27t+Gf5Ti64GNNl0DIJfUqEZMBwxbwfado1D&#10;2bglRt+S66bBLrSU9R8K+8gB6JM7GeubTsPBPwPv2/hg4vJduPT4CbqFZWPhum0kHA/RRsCfeiqC&#10;GlNYh8IJKwiYgc5xZXjfIQyHb94zIPE9J3+zbtc1sYEgOwfh+UMMeXb2S0Z4XiPOPnmJmklL8Btr&#10;f4xafdTIyScdOuHEuZt4QNBtTV1xJIjac+EBDt66Q1+YCUdlDqZfdJCMxIlEaRsJJSS0kEStJxZp&#10;VTiwImH+Ojb6DSWslGVT1Lb6/L7ustdKZKc937W1TQH6ZDdiwNzdCMwfhU+948zg3cDZu5Ezagk+&#10;7hgHF+qptiwyuwgkDDbJtnwzGjBwxjakDpwJ5wjahhEr0CN7HJrRFgfmjELV7P2IHrwa73fJMqGG&#10;fSunI65mDloFVcE9eQQSa2YjvGgCOrKtEgcthm/WKHzCa7uTzBaTTJRP3QTnqHKzXs9s+5dQxzpX&#10;G11o65dFWzIQVmxbm7ASxA+YYdbZ962agTa9M+AUo72DtbZ7OPuCchReDTveJ3fMapTzvC5pg9G8&#10;RzJ6pNYhtnQ8IgsaUTJ2GdIGzYF9YA5+28GPJPFr7L0FfN45nuQjjTZqDMpn7UBq/XJYh1XRH9eg&#10;Hd+lE7Fd1bQtZksTm6AsOGjdf688ZDSsxYhFh02ETOW8Q7BPGQEryrAjbaBP3jh4Jo2APdtF9qeZ&#10;TxZ69h+Jmmkb6T9Wob1/PvW32uyvqUHGmqmrUTl5JXr1H0F/pHeXzaL8/JGt/fOWXxJhFR6yJ2H1&#10;y6g1gynL95zCnouXSUxPwody82HHFNTNXocd569iH7Fn/oRVWH3iLAbP24lm3jHYcPoSOicPhw0J&#10;mxv7a/CyA9h4/hb6jVhMYldE22KJqOkQUITp2w5g14Ur2HfpCqpn7sJ77tFwjyjDulOX0XfQQvZ7&#10;MbQHtZaO2ETWIoi+a97WQ1h++Bqyx63DkqPn4KBB+qBSJA5ejK2nzrMO0XAk5pm84Ti2XLqKzZeu&#10;o2z6aliHaHmEJUuwdhJp4ZuIeTv2kResox1XBnq9dymKGuZhwfYDxEyZ7HfZlzr+XojuaUMwadMh&#10;3vM6tlzgfS9cQ2dyCO3ZreVaXolKcKptI2tN0j4lEeyeNoxY7BAx/QKzPaT0RAPO2qHBWdhSdpZ9&#10;9Md+/Ie///T438q/XN6wkGBl9iSQo9F00PYy8cPRISQfg2csNzMaXfvmkbQVY+Ts5Ri5eCeCi6Zi&#10;/Joj6D9gAhx8Y7F451EcvvcNfNMHYc/lpyYBjG3POCzbfwq7Lz9Ch55pOHn/CcpGTodPbBnyhkzD&#10;xNW74RmRi3VHjmHixpM0GDUEGoFQSMTQFU34jUMIvwE1YxbCJ64QG089wISV+zFi+kJsOXwcXSP6&#10;o2tkBo5evYZ9F26b2dI7335NZ7CdRjTPjNI4hJWia1yxIRFr9l9EYHotqqaswvbL95E6eBKJ6hlM&#10;WroWngTCClcTYd1w8Cx++5m3eXbJlM3GAfQkCd965imW7GmCRzTBDMGKFo4371OASSQf+85eQ3LN&#10;RCrYQOw4exvHbj/Gb+xDsfTECyr8Y3xK56YkLyaUjMqpxCOvjaOU6nVRX/z4+2vja/7m9TL6r3/7&#10;6xTV55Vz+KUTVrUVPyXLCiMR8FEGa+1LZgH+lqykTtGV2Hz2Jqav24f+gyaYGZeoihkmEdj+y3dw&#10;4OYzZNXPwoqD57H64GnY9UmnEd2KaVuOwiu2HJ+5BuHS0ycmnLatXx4uvniJ0YvWo2LSIgPMu2SO&#10;Q0hhA0nb14goHINWfrmIrZ6B02QBi/ae4b3noomCd/T+M3xIorv62D00PfqWgHwQogtH4MzTl2hc&#10;sRuFYxdgL0H7+FV7zKi91hUqDFRJzzTzqvWbJeMWYNTCdSYEtxNBkkdUgRms6RZfjXYEFrEVY3D2&#10;8ZdYsPsEyfUsnHjwnERnDz5z7IWLTx6Z0fT8EdMxadl2XCHjUBIkn4QqnOBzF28/gfKJC7Hr4l0M&#10;m7EGwf1H4cTDbzFn6xHEFgzGwQs3sXbfGepbiQkpyho0ETlDJmHX2fu4QqVOqJmGwgYS1rNXkEyy&#10;u+/mc8zeeRIRpfXYTBK77tQFtAsupHOtZ98pYqOQ9ztvto5wjSpE0wtg6qb9SK0einVHT6GawMg5&#10;spI6RYcYVYOeBAOaHSgYPh7ZtcOw9tBVAxgqCVTb+OdSFgTkJYeSWwtI+WNd4vdfOGFV8jBlBrY3&#10;s3mSa74H6/e+e5QhiMOmr8LnvtlmnZPWvJ2+cQvuQUlmRmTh9gu0X5cwe9Mp7Dx3B6lVI1HeMBNn&#10;735rkmDdw7cYvXAXlu+9ink7z2HN8ZvY3HQBw6etwPqDR/Gxe6jJlt24cC32nLmILrG57Jci9B82&#10;G3M2n8C0ZZv5FBLRYYvwkWccZMe7h6UjJqsEfARmbDqNxbsvYcGus9h//T7iK0fDLriYwJ5+J6aO&#10;NrsQffpVYsisZVi28xi2nLyJM/ceICixFMs27cTUjbvx607x7Lcisw46tH8l1p48jSmbT1FW8mDT&#10;OxOxReNNHT5wDqD9HwFtudQ2uAT9hk3HkRv30DOpEnEVU3CIDDqudLQZCEkZvNAMjL7T3MZcu27b&#10;YczddR3zyACW7DiB5ftOwI5ATFtXaU2WsnSabXHoAzxYDGGlbZbcfk9Y/2oj/28iYVWRHrG8IquW&#10;uutvPlftSZAucCrbbR9ZgXYB9MFR2sN0IGxJlLQ/aDvquGtf7b87hDaBdU6kjog8Uj9sQivQgXZX&#10;M65OsVVoG1IOm2jel+dqBwJlMG8bRqJIMOxCkmAdWm6ShmmPYjuep2c4RpTClb7CJqTUrHE2+IJ1&#10;sQ7IhRVJqVkjzvvJZpj9sKNrYBVSTCCuyCr6fdZHkRE2klVeY0fyYfZ95zXKs6DkZG4Jlq2lnGIG&#10;oW1gIdoEss6RxfBIqCEhroIj6+VE3bYPyIZtcJHZhie6fKQZEBqyYC/a9MkyYZNalqFtUtrzvcw+&#10;ya9wnX0k68R2suM9NGOn7L1OCfVsvwq09+Nz2FYt6cPsSLgdkkhO6DdsSfYcae+cYiVTQ8xAkG3Y&#10;q/f2zzTr4s3MOK91jKqAfVA220NZ68t4rtqDfcj7yVb9dN//r5dfHGEl7gzMGoBLz78w+QE+cQtD&#10;q+6JsKUdEfZr55dNYhiHTzsnGiL2uU8WWvfJhraF+7RLCvu/hm2mHCx1aN47z6zPV14Bc3/Kl9Zw&#10;OsfUonWvHPr/GLQkVtFer14kutrZoBnJYgfKnvZDVwSIWcaggXvtONAtCS1YFyvi+498MtjHA6gz&#10;wyhPJWjO+nRKrDEDDy35mwZlPuqSipb+lpBfk/Gd93NL4DXJek4q2vI3N9o+LZEze8qH5KEVn6Ho&#10;H5PhW+3Ieisnjgb+Pumcgs/4nBZdkw1ZdVWUCvXAmWTYI1UJ9l75XR5zocy35jVWlDUtyzB7jyvZ&#10;oPJWqG9+ot9f+/Q//fxb+e+XN46wSoldJXRRNJxyDtGlcAvNxrJdh3HyzjOsPXABTVdvIWfQNDiE&#10;1mLEwu3Yd/E+Nh25ge1Nl9C3eipaEyzN27IHZ4mSF245jAME/DGVi0zygLKpK7Hz/E3sPvkAu0/d&#10;xNBZq0hkUzGLgHfIor0m1KGZdyyO33mO0pn78KF3AjafOI/tBLzJlaMwbeMJDJy+EZFZtQTHd7Ht&#10;5H2sOXIOq/Yfw9bTd2DVLQL7r91FzuildEIl0B5ujpHV8IkvNzNl+85extZTt7Dx9A0UTV5Bw5yL&#10;0gnzcezGE6w9fAvrda99R7DjzD28184XV74A+jcsIQnJhBcBrhaXH7r1EDkjF6JdCO9Pw62tP7xo&#10;CKev240tp+5hy+nHWE+Q1yN9ONr3ycC4dacxd+95kt5Mtq3WTWrf2Roq4wAz+qT9LfX5Y6XSd5Uf&#10;ZzKVoTXO5fV5fzUllFF4ZSTeAMIqY6n9cQVaBHbU9hr5dqLB1V66SgZhFVKJ0MLJmLxmBxZu24tB&#10;8/aghU82CUotupC0zOWxeVt3Y/TijfDPbjQbcKcSAGc2zDbZJe16pmDE7BVIIlBvRuOaSGK2cMsu&#10;zN28l7K4Gh/zXr68bvj8DeiTScNOmbQKKEBs7WxMpdzM3bydoHsP61cJawIQn4wRmE0dmrxhFz7u&#10;mIisxiV8vuqwF9WTl8GT76DEBdqfUBlQP/OMwOk790gyzmPK6q1YsHUP+g2ejbZ0Wlp7OG7pBnTW&#10;pvQEFnYEOX2rxvH+ezGf79SwYAs6RhbiI/veuPXVl5i24SRmrN2GBfw9qWY2WvTJNyP+sUVjsGj7&#10;fsxlvaqnrjEJx7TFTfzABZi2djffdx8W7DgAr4hCNOsYh/rF+zBv+25MW7cNVeOXY8SC3YgjSQ/K&#10;rsOQGUrYVGBCoyav24fZ2/dg5rZ9cE8ohr1CnpLkdCkrdO5V45ajbvpSOuZMxNdNxSyeN3vHQdTO&#10;XkeHONDMnshxKWPgp12SUD1zB+azLvM27UXR6BUYvGAXsseuQZvgAjglKaGOwjflcAlSBGB+5PAs&#10;NlDyzO+/UMJqGWjRDI5mWC0AUgmkPiL4ufDoSyzffR5vuUQRkKSatUSnSFg9Q9MNYa2bth5R+fVI&#10;qZ6MIXN3IqD/EFSOmotz975F58gsc05h/QLEl41DQtV45I1ehtJJG1A1ZQXWNZ3Fp57x+NgzAaMX&#10;rMfOE2cQkVuLvTcfYg7laNzilagcOYl3ABJJAD/2ToQIq6tvAqKyynGLjLCoYRHiixvRb8AE2tLN&#10;CM6tN4BFif5sgssQUWpZQ1g3ZRbGzluC+ZuP4uz9h2bLjCUbd2LO9oN41yeNBKDcJOwKza7C7G1H&#10;sO70I1j36YfmBG4ZdXPMPd43M6zK+DscrQnE0oZOw6Frt83SksjSSThAhJ9cNdFsmJ9Fe6UBzXdb&#10;2ptrV20+iJDs4dTjqShrnI3qKatIPspN9JFmWLXdzWs7LtJqmWGVbBFsvSasBhz/VB/+3OXNJKzS&#10;I2VWfv1p/BuL5W8Wtun3QJ1/y2e6kDCaRFgmUzbfVwCWgN9LJIl+R+RROwVoL2JFIyjSRnu7K5GY&#10;fLf2obYQTPaVZnQErEVC+RyFf2tG3ezbzaJz1E5mzdzreqqObJeOJGMif2ZQlHVxV7g+i56lNpac&#10;yPfIjmigQ3v5evF6gX/VQ2sCHRIbjPxor3hFHGhdtwPlTP7LNYn2qm8VZYp9RXzmTr+rxIEig5/3&#10;KcCYNbswffMuk6hHIaPaU9uZJNWT53nyuxt9r8lqzbpq+yvVQfjORJjwbxEZ174jeJ72waQ94Xmu&#10;fJ5bQgXPKzcyrn2W3WQbeT/l4DB5OHit9kbWfSz353PYB2on6YSFUPzQt/9z5O//X/klEVbdw5F2&#10;TQmG9lx9Cr+8cXCJrIC3Zg7Z7k5qs3jajvhqFot/UV+aLfHoo4SlFBkgrKc21JIPXSdZk+1X6LiS&#10;0zlTxmVrvOkHvROpE7SjLpQ5N55nmXnUIIneyTIr6tR3GGWC8hpbyboQg8q/8Xl6T7MHPYsXn61B&#10;cKdXMqNt/DzMYANlm+2lczylC8RQzgnV1CvKYRJlN1rr+2X7BlGua004volw5DtY5FiZ5rXVmPAy&#10;dVQDSyrSYdZJzzLvk0Qbq3obXVFiOw0M1vJT9ZXeS29lg1mMTqtubA/dh5+m/X/i7x/3z9/KT5c3&#10;jrBKKLXNh0YwNIrmEVMDp9Ai2Pln03nPQL9Bc9AzeQA69MmBYxSVjQAuqngsMgfNQlBWI5Td0YFg&#10;3NY/n6BkFjKGzkLv/iPQrnehCSXQPmoB2Q3oP3AWgrMIVsKLYRtSgLCyaeidNx6OMVUmLXZMxTR0&#10;Sh8Fh6gqdKTBzBgyE70yBpIsNJjF5s4En37pg5Cu+mQQPEQWI65iPNzCs5BIUOudSoNAIK/3cggr&#10;R28CHM0ylTTOQkTBYIQUj4JdVAVLNZ9XgnCCuIyh8/msarhFsu5DZ8KhT3++8xwaPBn0amhvVWWi&#10;TB8yCwEFY9CBgNpBikoD4kCS5hpeSAA0Cel1M0y7aDsQ99hq9M4ZzedNsBhMGh4XKV4cHQuNiJyu&#10;tmlw0kjU/8feW4DndWTZov09vDRze+ZO93SnOx22nZhRzLJlZpIsyULLFsu2LGbLsswyc8zMzMzM&#10;zEyxHeast9Y+UtpJZ+bOvW86nUy3v6/8/zr/OXUKdu291q5dVeoDDiwNriqSKsVrs7L89OJ9HjR6&#10;plxMkf6lBqGMgRK//+QJq/NOAx382zH4JCJU1l5UxAIoBvop6z4EanXbpaJ++1Q0JDlSeTUGdL5q&#10;3Y6pqNs2jnLcl4rZ8Xw2Ci9CkzCtPSqlki8noUpHY97rnziCpDAbddokMK9kNArOZB8S+ESVo37H&#10;DNthVZu6WEgPjVgd5i1vZ13Km5tmDAicdKB97XYJqNMpzYyVS0g+6rdNRb22KbYjtZ2LyvYW8ZJB&#10;qt60p82ODpu7xdam1uW9nqF5aCYDxvLWZT6SOYXVCby49Cg272ldEu8mXdI5zgfaGtFH+Br5U9fa&#10;msdGHfujCUm1QJeMiQ6Pr0cCXKddmm12pB2K9VtjynldtlkDAn+RSk8a6pYJw2xtcJ22vVG/QwLc&#10;gvuz7fo7O1NGFKJht3TmORhNQotY//629OCdDik0qqVmpDXzLY+vlgi4dMtAw+4ZvFaGRtQXNTv3&#10;Qw32k2ZYPKM5ftmvMk7aDVTA0JXX67VJQ93WqeyHXAtJUz9506B7sq28zIALMEheKQsCtt/KDNvr&#10;J01YmWzcO4baNlliPUS+G3XPRnrFMiNeA0YtwYDhc3D18XOcI2Gt3yYOuy7fx/rDFxFPwlgwdhYJ&#10;6BN07jcKxeMX2TEUdZqFY/ulR9h0/CLiCsaj3+BpWH34HAZwLHfqOwznnn9ha6yyRszFmdsPsPnQ&#10;SaQPn44bn36KkkmLEJ5WhpEzZhvhSxuzHtWbxdn3XOru7v2H8f33sHDzAcTlVKBs6kKsOnIV4XkT&#10;7YxhAZOGBN7DFju7P7eK6I+k/JHYeeIsbn7wESJSh2D1zqNYuv8Y3myTiObxA22fhN6l49GdfXHn&#10;G2DkvM1ILp6GPRfv2KZnr/uFsK04zhIq0DCsmHp7Fh6znmmD30XK8IU485yEtWwa6rbqhbzJG+y9&#10;tXw7Y/HGg7j70adIJmGPLxqL5XuOYsamU6hNufNgf3uafRR4EygkAP2TNawC8gLvL8rVj5l+foTV&#10;yiVdxnJYYr8JZDvfZRMF1Cn38Q6Id2YF2d7UZeYokJOdRM87ZhCCEllXkkXhE40PgXZv5qOdqL2I&#10;a3S/zvP1snFEHcO/Azh+qurnRwyiTSedc4dJaA0Uk+jxHukZvdM5w3sYPASw2c4BIhXqc97vHjPM&#10;yKiOUNMmUgLVRhgtskr6RYSR7+T7RCzkVPekHpX8iFgL9HuTOCop/NGHZNFbeop5KuTS10A/ZSzG&#10;wWsi2HWIx97huPCJKqTeZD8Tt2mWOUh1o572FxFiebSJTSDfp/0bjCCoDawdWCde82f76DMokcSZ&#10;7SBCpdlh7dYqW673msOM5ZCTQG1pRIj5yk5ZXqoP77PweCY5EkxHikCpn/9M6Ydk9S9JWH3ZBy3i&#10;B6HXkMXsI7Yr+91O31A/6ogm6Q7aSfWDNhWrih4QRlS57Rg+2TXaQNt7g0mz8dI92p1cy8vMNmnW&#10;nuX2YB9L1yn0V7+rLprl18y2duSt6jc5SZoRlwqbasd2EUR3vlf3a08PvcuLZdU+HwFyuNCuqsxq&#10;B2EiO0VEGCpWZ+sOhrcIpjYyjCOeF5Gs3AzJ6kO5UVkcR95YeGi88f2BkifWSyRc9ypvjRHVtzEx&#10;kDa389G7bazIgSJ9yjJKtrUsw/ITaeW71H/M02S5qv2/9/3Fv/+W/uX0swwJdqGy8SARk3LXhi4S&#10;TnntmoQWozENv4em/Ck4Av3yIruFFjDl09BRgJmHFkP7kNz5RAyykBYPkk4/haRoC2oNokiSueB8&#10;KhCBUwoU3+0ZUcr7CD61gQhBq1tYrilyMwhUnAqd0dmACsNx12H/HKwCxjqQ2i2SxoWg3KNHHgcT&#10;SWhkHsuovDmgeZ8fy9WxT6Gzsca7m1CrfR+4EDTbLAuVqR9Br1d4AQkmy0Cy7RNTQmKdTqOjg8pZ&#10;L4FoKRh5PakU3HivW1QZ3HqPgSsHjSsViICvZqM9SFS8SPA9e5YiML7CzpLyjGTZWE5b00QF6EMD&#10;4N2rhPWuVJ5SStb2fxxUOlOySlFKeYm0ysCKtKq9Xrz3x0/qe8cg/OQJq5IUlrWbo7i09sKL8qsz&#10;Ey1JGfI+f1PEkr+hCKKxN4POpDrJ6ymPopSjgVYqXoWbCWAIvGjnUG8BHD7vR1Cl/AJs9pP5CmQR&#10;XATynqYCkZQ3jSmVR158AS/JgG/SaLhQjv30LspIYLzWYZXxPtaB7WzGgs+bcWMd/Ck/WhckIlan&#10;bR9sP3cbuZPXwZuAM4Bl0vEtAiby3Oq8TC/epzNIBUi0q66dqclxqXtVtnfapGLX3U+ROm4Vx3IR&#10;jRbfSQOo+mu8q7wi/fLgOv2t9e5D4CmjS/mUodX6bHeTV6eMAnEK2RM51f0GOnmPr2YzmIdmrAyA&#10;CezwN6d/1Cb8XWSbba3wKU85F9guHnyXORmYl0L5AuTpZx2MdPIdQWxreXWbUiY1s6CjX7TGV/3s&#10;zjEqwuqt8cfv3pr1sHZ80cDx8ydOWCUPAhcy9to5Vet/HUfMEDTsloOKJZtx4OrH2Hj4Klbs2I8N&#10;R6+heos+CMkeixX7zpHQPcXWkzcxavl+W2+UPnw2tp24Cf/wbLRLGYsFu45j+/knvHbXzuxrQdCq&#10;3Rz7DnkX209exbIth3H65i3sPnvddvMdOmcldp57ZPdXzFuFnZfuIvfdnXinhXatPGfnGrdNH4fw&#10;gilYd/A8dvPvTSdv2G6qTZm3hZCxHd3DtMFGBVYfPIudZx5gy7EbGD17Kbaeuo1euRMwbsFOTFil&#10;NdppBOIDsWjPBcQOnouaHfqjZOoS7GWZtxy7h9kbduHY449RvWUkZa+M8j6UumgQuvYfyTJewaxN&#10;R5A2YgEW7LuM6IKxcOmYiKTyeThw+2N4dM+AZ3AGpqzZiWO3P8fGE7ewbN9p9MyfRFvDMUGZ8yb4&#10;tFk99oH6QSBTcuMQVod4qJ++Bb8/evp5ElanHCL/kmcRRukM2UFH94g8yA7LadtIjnGOeekB6QsP&#10;zfbR3moTLK/IAhsLmkmUAytQ0TS0zY1C8uDak+PeQDTrKCIr/SA7Sxm02RyWoXlMEVrIcc08PWM1&#10;w8O2JIbwsLWDbE85LEgqBeiNBOvTdLKDETRrK3IaKFmhDtURWp4ksUZsrU9E+qjzpNvUpiyriIU/&#10;dZTsvpG8BB29JZsxlGOkjM+X2myvD+XLsUsiNWwz6cpK+dPz0rcKE9UssM4p9jcnnmbfiON4X1Pm&#10;58/n/HtV0C7Ldkt3CXuo3ZUXE3/XubV+MY6O0USDfnOnbWqicGTmr/5yV9lZf824qqw2y2p5yYEw&#10;2iIR3NkWcuCYfrK6On39QzLw/zf91Air1ZmkULLqpnZgW1n+vO7J322WXzPx/G7EjbhTEYYW4kp7&#10;KIwnmTKCS1kXEVXbCoNYWZV/gjAH21vtz+8KH7Z9DXTOv8qgMcN7hbPlZHdmLSknIqG0l5I7c/4w&#10;T13TGfWaBZUcK5JB/S6HhN6p5yTX5nyhPOrYOeEoD2IXdxJWn15y5FXwfo4ByoTe78zEqh1Hwz1O&#10;ZFrRAyTMNrvq1E8YXW3gzzpqzHiwTO6qG2XW5EVyzk+NaW+VWWWKH0PsMMaO2BHpliPJSD7rWjWz&#10;qu/6/KNt/1v6n6Wf4QwrP0lW3SgUbhzQ/omaGSok+KbSlIIn2LQzLSVAlc/I6ymA6kPFKhIoICkg&#10;LA+ThExK1JeCqjAVDTJ5pOWB9LFBKM8MlSnfZ+SGwqzYeV8O3sAUGn/+rXUh+k0GTV4qH+3Oy3eb&#10;MFK5e1ExelNBBlCANdgVDy+SYl4/lZPkMoiDS7O9nQZMtFkZ2yGUyl/KXF4vERXtUinPYCCBsXcM&#10;yRZBsr9AsownDaWUiEi0QjIEWjxFWFl+Tw0a1l/KqTkBsWaFtP7Oq/dYlmGEEVfF/ttaFbaVNmPw&#10;TZBidAaU45Xk8y9+Z/2MmIjI8G8v5clrBt5FavhpfWV98GMnGYNK4/Ct0hfh0LWf5qZLIkX61GJ+&#10;H/arNxWtwI4pP96j9pQnsBllwl8kj7JqRkt9ZPJUjmY6rJp9oY08vOTJlLeeytmPz2gHRHfKvYWA&#10;sa/Uf+ZUYD4yHvLO+3E82K6i6jvmac4UtonOBtVGG1of5yUiR7Dk00trgkopP85srkCRh/KirAuc&#10;+bMsBuSYfEniBNJ65E5E6xSOJ+VLWXXluPFXiJnAFWXQQyCHefiTqAow2RjmfQY2+Jtn5GAEF85H&#10;s+QKuHGMeFod+buMPI1CgNqOhsb0gOrGeqgNZVzcVTZ5kaU7KA/uKht1h0ixl+qnew2Eapzxu2SG&#10;z1mYncqhPmBe8tJrB20L27P6SYcMYhrIMtBAKuyO40fEW7pBhLWp+pYy5ox9PhNNncP3+km3xMiA&#10;s2zKP4l9xHZXn34rw9ZH0iMvyMtPnrA6ht4BrpIzjT3J1BC4Uda0di0sdzLCMkahVWQGQgewXwjW&#10;bD0Z5Sm8aDq6ZIyHG/926zkQLeNL0a0/dSDHRMMeJGXRJYgsmobw3GnwiyggUM9EbMEYzFyzDaF9&#10;qZu79cHaA8ew9vB5BMUUw4d5h2ZORnT+NLh264f2aSPRPp0EL6wAbeIHomfRVBK5UbZTaKvk4QjL&#10;m4ROfdm/4bn2rICTgSj2vVuPfLRMKEdkPsufOcZ2uw7JmoQW7PO2yePQti/zjdYumSSgGRPQIomy&#10;zHHlEZqP4IxxCM2ZZBE6wQUTqCdzmSfHqoAM5c6OgkguRwjzlZ5W5E/LPpQn7W6aOBwdsqbZObGe&#10;UZSzqGJ0Tx+DsJzxaE7Zc+2Rzb6mLFEOPGTb2N4mt+wDyY/pEcqZQxT5O6/9uWeU/uWkcjpl0fc/&#10;AeMvJOc3yfdPZYa1alyqrPrU2JKecOrhRdLVsu94JI5Zj7aUMa3hl97wpP7ykD6mDnLhmPdLIiZg&#10;/TUmtDtvEOUwf/oWJJYvRhD1SECvYmIOyR3frWRAmXqE35vGFlGui+CizZOYl1vkIHSirPUbtRgB&#10;lHcv6hrZc/W/CKTWkes5ObsDk8fzbwe3mE2UruQY1cySSK7spRyBBuwpR1q37U9yKvlUiKh0vpdh&#10;DvYd8/aJJgZRkn0h4LcjoKiLRVJNzlhukRUj0bxHG8rJHklHesnGSFfIprC8Isq+fK/N3FaWxQgq&#10;yymdrvBQv16D4B6Wj4KZ+4iJ+JvqxLppkqFDxmQkUT7a9h0LD+pBYT2NWeEnw3p8l/SsxoiPcBH7&#10;w1U4SfaK91gIsmGA7/b9v1f6IVn9yxFWvkO2Qf2tPmIfyGksGyXcqWNmmlA/+lAnBbKf5MAO6F2C&#10;ZsTZCgsWHpBcCyNIN8r+yEkmu2dHTlaW0/Ao36O6VW+ZyO8cC+xnyYIT6s7n2AeulAtzsgtLME8H&#10;O0hnCW9UkOzyM7zAdh72iSdu5TN+vC9A9kXvobyJVIpQ2qy+iDblRVFqHsTGwtPeMcxP8kd51qcI&#10;r5wkspGy91pDbdEGfLd28FbIfN3OWWjULYfvYT2Jm7TTvW/iSNQNyUfNjpmG3yU7DjZWu5C0slyq&#10;k4fWzLJ8IvnWd5RF1U2fnsxLkWrSG39OvfUfLf3MCKsSO5iK1LyXVJw+SerwYgoBDbnCaDTTyPts&#10;9kVAmALsLgVK4VXIngk3lbDNLlGQtK5DHmh5Km1tBwUukGDcPC8clDrOQCENCo1xQmZoMChw2jjB&#10;k/f5aUaEAqtZEhkIi/PnOxwwK4OmwV/BfHTG13hTQiK/GiS2doKfZuyoBBqHFBGM0IDEstx2ZAbv&#10;pSIPYF0DpeyZlxeBvcC1L9+tWTV3DiB5dTVbax4tEkgZR4ETEQELfan06Gi2uSmBVDOVr/c4Dubx&#10;rC/z4zt85K1MGsVBphk6edg0wGSkWAe2j23IoMFNQKkD/gOl8KS4pMzYHk7oH98hsM76/WUHod5d&#10;+f5vlT4/7dpPkLCaLIhsqowEBb0VRirSJSXuKHfHw025keLT2kmVVc4F1knrJG0NBa8J4BgAYL4e&#10;rLeztbrjMdV6WPWVnDG6ZrOG9oycMew7ybPCu2RwKMciiYEcK0GUB4Xqahx4qL3UjpT/pvF6hiCC&#10;fR6YRMMvhS+PPj/lwRSYk1GT8bH1cjR+Ch8TIbc1IYmUVd6jzTsEIBT+ZrMCqoM5mXTdUfT+GoP8&#10;vUnYIItqsJl8Pm+yrzZhOSTbAZXOG83smsyybgrFU+icO/NR2dx5zYtk1YXj2TY9YRkV+qQZTZN5&#10;jWWCJpF3/1iBCMfTq/Elgt5UM7gso/oogHrHr1cJmsqYkzgEsQy2aZbaSOXnuDLnAts5gO9SefxJ&#10;tN00ztk3+m6bTag91M4cq6q7GW3WUaDru9EK6jvJM7//VAlrZXkFim1GJ2EMv6sfBYwrnScEuYp8&#10;aRpTSNKZb7POAkoKV2wUMchm8hXa6IR7s88jcq3fNTsk8NqkZxEaRwym4ReRyULP7AqcffwJTj94&#10;gP03buDgrfeQUDrDwnk9OF68eg4maST4YntqZ0e3CPYbgYc3yUHjCOpd5uvKMdgkejD1w0Bb6mHh&#10;bwZ8JOeSJY0ZAiqWTQDZg4Ra48buZ594UMc3ieSY1T2UAR0b4RMlZwZllTrWlX3eMIxki/3bpGcO&#10;+0VrCtlWAi4cS9LhXpEldsyNxqdFIsTIeUlSwjxdWFd3ftcshUC8B3/XkVXe0QotrWp7yS/Hrj7Z&#10;fiqzkQPKoMak2T/+/S3hqnzux00iDT8vwqqkfnDaTPKtNqz81HV9Z5t7RJWhe/5MTNxyA6GFsygD&#10;hQb2Aynb/olj4UIs4JUyyQiiW7SDHVqmjMTGi4/taJjyGVvtKBz/GG305QB/W2rD5J1AXcW/W/Sh&#10;nonORfaEZVh1/BJebZGM+CGzsf3MVbTqpbFUQntQaoRX/a1x1JQy14x2wo4E5DWRFNn2INNfGgta&#10;jyqdSxkhvpKsBPB7U5bbNivS/cRKAfGUx3jqPWIF2ZZmxCP+HLMBIuNMIhw+fE9ggjCR+pP6R6Qw&#10;WveQkAiXcUy7C3OwTP4cg6afqBs1tr04BqXnZcfs3cxP0UF+SRUsZwla9C62XeW1UV3rlAkcI9TH&#10;bEOPsEJElMzFxE2X0D17EjHeQDRNHM7fBqE5SbZFDFlbymZKH2s8UBfJXkkPa6xLx7Otvi+D/17p&#10;h2T1L0VYTW6Zt5c2qVI7C0Oo33jdUxtz8Z7MKZvQMYVtH1VspMs3tpCpiLLENqNONWcYy6O+kh60&#10;EFsl2VXVj7ZMobuKTOyUOhy7r9xErU6ZhhMc57ZwI98tJ0XiRMq4JlYq68v+sP7hePFPGI/GocWI&#10;LZ2LvTfu4PXW/Sk344iNhxiWlUNbttbwr/pXeILX5Pz3TqAeJqYKosxphtSxh8I7kmfWme8yu877&#10;/XmPvmvcNaeMN+ycgfEbDmDCxnPwZd8EUv6bU083DC/GqM0XserkJdRhfQwP8/2aQFLS0VBOJIMz&#10;QdWUNtpmqann1S42ycO/q2Zdq+zl39L/PP2sCKsNVAqWAERTCojArLvCZ/i3GXAZQQqkQHJgIpUk&#10;B6MGjAkGn/OmQHrLW0gFKvAsb2SQ8tEg1RQ+lahmXEW8tJW6gUBTcFQcVMwKNfTQYNR1Dlrdo5BK&#10;AWoJou14F5xnoEZkQGBVXkARAgPjFGKF+GqmSB4dGQk33ufJQSCvpD8/bZcz5h3A9zUOKUD9jgNs&#10;rYsnB7AP66HkJq8tf7dzUk1h0bCIpNjMpsqiAUAgpTWMHFzukYPQpHsuXLqlo377BNTvnIJ6wbnQ&#10;4eE6gzOQhL9+l34sV5EpP3mjtH29SzjBXA/Wx0iplJnCeFj/iBLbFa1R12w06DwAdTqko2H3bNRs&#10;149lzkYzDlgZw7/NsP5bkpS+SJpm+CmrZgAqw2Eo19qQwzzi8nYT5Dc3xcv+p2HTOWMiW28060Mw&#10;TgBMw6KDu7UbrZHEyjbQ2hGTYcklCVeNFgm2Y6WFTskDSdmSh1uK3DFAkkMpUsoaSU+1Vinm1ZZc&#10;2+wp7wvgPS/7xcCX76zfuT/ebBFvyrpmuyTU79TXxlDVJgYBBFoufN+bTWPwetNoyirJA8eOj0Jv&#10;bYZJnvDRTl9xPKtuCrdRv/jKe8/3irh5EOAFkvzYbDTbSgDKk7IYII+pZi0om9IRimbQuqRvAQjH&#10;nR0bpN/kMeZ9iiTQehovtsebLZPsvE8RcMmJOXw0DiXzBH5qPx+CTRv3vNaEsv5G03j+LuA9xMiE&#10;iK8/y9CM7aejbmq2TaGRzbV6WAiUZJBlEHj0UNl1Hpxmy9hOtv5MbSojG0WQynorxMrxPlNnUcf8&#10;0ag58mLff6KEVUllkqdZa6Nsp2DpKsqZymledrUxrwkgWSiVQDKv6T7pH9tUhm1pwIfPBbIdPTkm&#10;7Lgt5isdbxsMMS+tz9YsZJuU4eiSNQadssehbdpoBFAfytOuPlJ4ejP2l2RKM1u2Fo7vk8MvgMDW&#10;nEaUd5EDhYTbzLAcmwopVHlYbmf2nf1CQNdC/U0ZMXBH+dYMvluM7AvBl5wflBPH4cc8WFZF70gG&#10;RJ6d9f1llFu+T15/OVT4PgtF53u0tEIbmhip5PvkBFKkjJw2yks2wkLyVBd9Mm93yqjaXe0i8qqo&#10;H8mRnK6SW90joC6d4oBc6QZHP2jMmG1VYntWXbO/fzC9IE92v/7+oVR1//fT/w5hpc74CxNWJzlY&#10;48UkvSUdJdmWbHiGF9Ju94dvz3z4Ui/Xpm6sHhCFt/yj4M6/HWcW9QvzcgnOQovoHNz87CvE5Y5C&#10;3cAoNGgdB6+wDNNHruGleLN1P8rBYDs7+u2WvfBO00i86dEJ05Zswdknz/GL14KQOmI2Dl26ApdW&#10;kXjDKxi1WsfbLrCGfahnagRF4+1mEXglIBr1umeheTJlqkcGqgeG8rcoVGuTSjwjx4dAvGODGnZJ&#10;x1vNYvBGYDQaderPcSYdNYS2Pw2vsS5vUpfXaBVPW1Vm+2G80yoZbsQbJlsRBajD35r0KDS5r9ky&#10;0c5iVRvoLGrZosa0Ka+zPNWDeqFmm2QL/69PPPFWs1hUaxaFeu2TbC8Ezc7WCy5CNZazVmA3/K6B&#10;n63nDiLZdaFMBLEdNRsm+RAe8Y3KRx3ik2rNeqMG26p60wjUbtfX+kdjTXLnkC3KlyY1ZNOoY0QW&#10;/1oIa9U7tIGVIlvqd0lj2/UjMRtEbJCLXkMW4dBDoE18Cbz4u5aaufbIRN2OfVGne4E5XCT7brS/&#10;2pvAMywXjZiHq3a4Zt+KBMvJ24AYtma7NHSIdc79/51fb/gmj4Mb7XCDLgPQoGO6yYifdrqm7XPp&#10;kQMXyod2qZYjzps234V9X6NZHNKHzrE8fuPdy/rMjXk3oFw2IuaUrnVm8DVhQv1OXeoSU4pawQNo&#10;v4vRsENfuHbJpM3mdcpofb7blXZafEJJNkiYqC6xS8NuGZSnUspkAtacf4T1Fz60c9/9IvJQt30K&#10;7RYJaNIIkuASymwRGnfPt8ib+l3TmQcJeXQx25dyJU4RIXzUD/WJvxuHa3kg8QTtUmCinDey8SLK&#10;wn//mr78W6pKPzvCaoqGSkzrNwXutb5N4SuesVREAqoEp044AhU1wZINHioj7WqnjZp0dqu8aiJf&#10;zXqT4AmMcsB7CFwzLykECwm0ASchIkHjd9e4ispBSsKpZMqECpwDw2Z8+Ez86LUoWXCE5C3fyimi&#10;qplTm6EU0VW5CMz8FS5AReTO97qTaHok8n0iq6xTIPPTellPCnefIUsxafMldM2dbuBWwEsKyrxT&#10;8koxLwMoIjMx+s46S3lx8LnTYMQOmY/kitVokzwG5QsPYfK6UxizdA+GzNuC4auPoWL9aYxdz/J2&#10;7I1hC3agSzrbgO8WeXAJL0N02VKkT1hvoN07qsRIlJRqcN50lusyRq8+jWGLD6F03l6MW6e8zqDv&#10;hDWmCGz3txf67sdNMgaVxuFbpc9PU9KVhHXsepJ5zZCw7dh/th6C9/5FCCv7TJtfaCYugH2pTQNk&#10;QJ01xPpNjhMCZ5ZTRFHgW1u2Sz4b9siz4wKSRixHiz6DMHDBAbRKHkujPcjWFon86Yw+jQcRordb&#10;J+DM06cYseIUGnbNZh58hzyCHCdyoqg95IlsJhmi8WqfPxfbbzxGj2yC6p6DWNaRBP6j8HpgvB1R&#10;0i55BMrn78Da42fQJLg/tlx8hHFLt9B4ZVBWOf4SxqEBDVzhuztw4dlH+JTPNOqmjZpEClR3jmPz&#10;SKotnDGpdV021jl+AgUg2B4iKnLGyAOq9lIojuQyiMTA2RlSwIPjSOMibjyvsZzMrynzdjYv4f38&#10;vVmfgSSWBQ6REQGKLbbzPkeuOo1GXQmkKAcGCOxdTnv7abxSN2js1aMxm7fvgdXj9aB4EtmRcE8c&#10;T/0xlmS1Ar5hpUgcsgLnPwYKZq1EfYVVidzI4SW9wrw1U2JrhNgnIqtNKQPOulatqREopKzaGNfs&#10;gmbZWf/Kepu8mDyrTpRxI6wiJiovATSNfPuMceiSQ8Iq0sL3/Ngy7fQd5Y7lqiKnKp8dN2DOFtaH&#10;OlVr3mzWUjpQY0/yb0SM8k0j7idnoH5n+RV5ovXHWpNUtVZJ/eEQWLYBdasLAU/jyHI0jBgCV+1R&#10;EKN2kc6k3MZqjb7CBFUe6UkSaZJHkVWtGbRxJTvBcWXgh/fYJjmUJzkybWdW9QOTnFwKgzTZ4Hdn&#10;nbdC3Ch70s+aEWa/aO22hZRTznwJvLQjsG8sbQz7Vf2n2WFf2iTNMBgB5XgQgLX9AjQ+SGq0Z4LI&#10;sE8Cx3SME5pns6aSHb5Ta9K95NTgdyu32tfsovQd/+a9thZNssTkEFbmy76R/JisS67Upqof79Vz&#10;cp5V6aYX+9buk3zqNysnn1Hf8X1Vn/Z71fOWHJmoSrpmm/1UtoPJC8v8LRh/IX37G98rUvSXJayq&#10;u2THKbs5AWTj+am9NFRGzarHlS3AnhvP0btkHDoT2OqMeJ3+/BTfIHXoLHiFZkHLc3wIitvEl9r5&#10;ujpi6+4nX2Hl/utYc+w6siYuQA2SyD6jNuH488/h0ikJW8/dxc7zz3EHX9lu6dK/SvP3HbfQ9nsf&#10;fYqdp67gEX/fefWZhaQ36ZZue1YcvnnHyiBbkTV1E14leUwdPhc3P/4EVz78DFsv30GbtDEcMyRN&#10;TPU7JmPkit24/vnXfOYblE7fDM/QgSSpibT5h/Hgm69wn9d3XLmOJl37IX7geOy5dAed+40j6ShC&#10;e9qFA1fuIDR7NPV/Lk7cfWg7fOv4wQFjlqFaqwTED1+I6yzzxedfYvu5q2gVNwgjFm6w2VPp5Lnb&#10;jqFpZIHtXRBbvhKXPvrY2mr8gnXWXiLdikbQHh/uPQqQOnoRtl1/io59RzGfNdhx8RnOPfsEd775&#10;AmvOPCOhyKSMUO9I7jiOFDUkXGj2lX0nOZPcfl8G/73SD8mqEdbkChLWOdDxQ1VOV7tP46hS1//J&#10;GGE5//8RVic/z/B8tE0agolrjmP4wsNoRtvfpEt/zNpx0Y6dm7PjlB3LVrNdJrImb8HkrReQN3sv&#10;anbKoL4tR/jABcibutk2GH13wxmE5r+L+qFFpoe0mWDSqDUYu+YUusc7hPW1Zgmo26MYrVJHYvya&#10;kxi/4giiCmfi7RaJ6NSvApH5EzBg7FKMWXnYylWvfRqKp2/HsLk7kZI/2vL4nVdP1OuShZQRqzB1&#10;40X0G7PKzm93M0feaPblcJJUzawORjnzb9y9L0Yu2IsxS46Z07x50jBM2XQBiaOW4Z3Ko3g0Q58+&#10;cT3GbzyLvOlbaMdzUD0wAmtP3seqYw/tzNdG7ZKw5PADtOo3BsGFM5A2ZjWaxZQgc9wa9MiZhOEr&#10;jiJn6gbahgKLwKnZPhPteO/EDefQq3wB4lneyLJFcO850OyGwuZl50wWKvtQ9sWx15Xpf6Nv/yOn&#10;n98MKzvRK6YIgfECAjQQJJKe8RPh2nsCjft4m23xJuhwIUjwSKQCVihJgsCIBv8ouMePhVfKRAtJ&#10;CSDYtPBVCYnWwhKg+BFABBAcKJ5dXkALSYnX5kXj4U1g6i1vSAKfUdihwBJBl9aKan1K+qxDGLvz&#10;HmqH5BmQlWdc4Q8+NitEwCzQo/WsiRPMc9+UwFWhPrrXQA9/lzFs1D0HhVMXm3LedeMLhBbMsE2U&#10;9A6fpAlGnDUjYKCdgMFCG+SxEXFnvvI0NeicjvFLN2HVkcsIy5uGaVsuY/mRe9h3/hF0lMPCvZew&#10;9MQTLD/xEA3bRtiROjljFnFway3UCCqbXIxdsQNbztyg4mAZaRT0Hp0HF12+FMtPf4qFB+/iJK3L&#10;o2++wbydF7CSfxTO2WE7rH5H8f7oqWrA87sG/PcGvQvrkDh2g80+V82O61Ok4McG90rfGiP2qRko&#10;AT+W2cJreL0p+7hxj1w0CMmnnCi0hEqOYLdu5wHwiijE222SUK9DGrqkFOLgjQdUrjkICC+wUMt6&#10;XbNQvWM6atHANGP93giMMuAwiUakEQ2Ktv7X7GtgMt9JAFWX9zboNACewbm2eVfH/Bk49/EXiKGx&#10;8CVgdCX5rNc5w0ilPPaeXVMxbsVeHHnwkLKTjp3XPsGEpQfQWHnTePiSsP7KMwK7L93A+IXrUK9N&#10;LAHRQNulW7MQ9QgiRCgV9SAg6kJj6d49Cw27ZNuMsm1YRFDhGkEi0i2HddLuwXyucybHTTkaReaj&#10;Lv927TGQAHIsATfHdtRwNOyUiYbtE1G/BwEbdYUr867XSbv2DkSzZI7diDyS995wZ1lqsBzy1GuT&#10;tPokpC5hLFuXAWgSUgyPyGEk4gXmeXWPLkFQIglJcAYate2NwNiBeLttX9RgWWp3zESD9ilozHHn&#10;RsBWp0smGisSgbqgSWgBGjPfesyjfkgW3ElM/agD/KgL6vH+Oh1S+UwOGuteGjp39r9tjiMSLzBF&#10;mXRIhwBKlRGr+iSA4accVyIZ3tFlJKyT0DlnmoWu/iXGoN5pThXqYM0CKnTQceAxEagb4VRYNAml&#10;QgFN3m3cyVlIImrEjfUSiWdeqr+ty6Ru14ZiIvIiZ+4EJSK7IsJmC0QibH2SACn1NJ/XZlq2HMTe&#10;MdrIqhE9ypQnSaTCBm0dn2bvqTs1Di2UWSREBJNjw2Z0JaMcc7bDNn9zpWyKPGqMusewXqyHtT/L&#10;bXsJkFgrzFfhzP6UE3NIqEy9WAeSVjs+geXQ7qjarK9epzTKewmJpmZ/pd9JQmmjNEshUCvbod20&#10;Rd5deI87bYqFUPLdcmz5J8o5oHB+LSlg+/HTlqtQXhRCrY3AFNGgvz0U+i+gK4cH62obqmg2Q8Sf&#10;Nk07Vrt0G2BnEvrQdppjifWyKAyWWXZUfeZB+ZTT1UI+VV45AZicNpYDWW2u96h/+Ck55af1tZ6r&#10;/M0+JRNM35dX/e3oxqFw61mMxNFrbZai6vcq3V31ver6ny2x3BqDIqtO9ItsvPrTGYPuHOvxg+fj&#10;DNlhSNoQrD9wDFOWb8dvGjRH8Yy1WHP6mekBO56G2ESzWeGZw3D/k88QO6AcPdKG4vD9r5A1aQWq&#10;t0xAysh1pq+btO6Jvadu8hvQsGMaCeoQzF65HZeePsc/uISj18BpkF0fMnsDWlDudl9/jDEL1qBB&#10;0xAcunYTy/ddxhsendEyYoDl0TKhFAmDptqO3WMX7SYpoW2JllwMoo7vj9wJa0hIgdQR09CnZJqd&#10;ARxAXRmS6xwLFVc2hUS0P46zcLtOnkHr7gk4cOEuRi7dj98FpGHosuPYeeUZfIOTcfDKNSzcdgZv&#10;e3ZD25797fnWyUMRO3iqEdhR89fDvXMScipm4eyDZ7ZRWsN2cThw7Q5Gz16GZsz7zmefYPDCA3g9&#10;MAZPWGhho9Ypo00WFObvTtzSb+QSHCXLak+8MmvdVjvvulvGaHTNnmZEPb5ogm1Mptk5zW6b84x9&#10;Zs4ZyrMmKr7FDX+GZPiCqQpr6JrGduv+E0lkFnO8kchonPK6ZFnJiVL7gTFSOX6qvn//Xf+W5EZ7&#10;1zapxNpy79XPcPzeR7j7DZA1Zjnmbz2Dx7y++cxdNGqTjPPPn1tfzdxyiv8DF56+j5f8E5A1daP9&#10;fe29T3Dw5nNIBrMmzMGrviFYc/ik5b3zwjNz8Oqfzv0PLVlgee26/hn2XnnPvpfP3IqQ5BKcvv0I&#10;N3jzUeLKkJQy7D933s5H33vlY3NS6N9vG7fD4AW7jFCvPvjQnBsbzl6xNbfCC3Koe0YOQVDSKBx/&#10;8NRkd8Oh27Yz+4n7X5jM65xtjavCaZvQjLK/+8pjXPkMWHfpIzuXfsvRc/BsF4ONR29i2d7LqOYV&#10;bOXczXb6Q2A0Zuy9iiN37yEouA+vAvf47P67wE1mPn/9LgR264v0kSvAS1h75r49q7aYsfkCGnTs&#10;62AbcgOt7/ZnOcVBqvSkHflkjgrKwbf2/m9J6WdFWJU00AMTCES04Ys81LGj8A7J1Ut+8XjVvzde&#10;8gzFOwSTMt71w0vwhxbxeMk3HC/7RBM0EsATDL8U2Au/5f2/8Y6z8BT/XiV8JhEv8Z7XAhPxzx7R&#10;eKtlMgF0CfMvQ90uzD8gCb/xisE/uYcTZPcngChDrY6p+J1fDH7NfH4XEI9qrVPwa68IApgSvNkq&#10;CS8H9MLv/XvhVx49LURFW9m7UFB/F5iCl70j8XuPYLzdPA5vNI9HYNJYGjGFUI7AOy36IHf4JMxZ&#10;twOve3RHk86pqN4qgeVOwd+596YhS4MvB1n71BH4jVswXmsaw7pEs2465JugJL7CQngmL12H7Wfu&#10;oBUBe+32OvYkHvFZ5RpfqObXhaQgDbXaJ8M/vK8N5qyRc0iWtfvxCNYxFxNpEHecvoa2NGKeBAvN&#10;4kdyoJWhUY9CO/7jZY9umLRqH9774jP8tl5TeIUOIMnRMSMCS1LOP9yHP25yFMGLhuhfI6zfffbH&#10;STI6BsqovGRM/xim5Jwn1qjrAAxZcQS9hi21MGYBbIWxrjv/JRrzt7HrLqBDcjmV6xU8pHYet/QY&#10;/EOzEBRbhLJFBzGX2r9ozi406piIP/h0teOTxi0/jAZtk6ncCaCjB8M9PJdjYQBGLD+KeTtvIr5k&#10;NolhMonPJFz84HMkFI3Cb+u3xZB5+zFt+w0bL8sP3UPzsAEYtWgTDt+5hzq8tvPqR5i66iAaksj5&#10;Rg9F3eBC9J281c64PHD+FrJGr8ArvhHoVTgDyw7ex6gVx1GHhK9B90J0y56CYXN3IGvsSoxZexat&#10;U8dSnkpYvmFolz4Vo5Yehy/LuHjvTYzj7/9HneYIHzQdy48+RELZMpLHDJI+gtnIwRi5+CCW7LuK&#10;zKmrUK1DH4QWzsbsfc8o33lwDctE08gckuuP4RlTjLwFhxFcMAed+k/AwDlbEV04EbN3XUdk4RzU&#10;b5+Fwazzu9susj7FqN0uBfGl72L04r2ozrG76Rowe+89zNh+Ce+uO46BMzejc/ZE9J+6A81Z/v5j&#10;1yGqYDpyJq7CooM30Wf4ItQhYPWLGY6XPGIt8mH+vusIy+W75+1BO5JNTwIwc4zJkUAZkFwYYa1M&#10;Blyq5KcSuNimUPxuhHXAZJZhuhHWF+Xsx0pV8qz10iKOzuw5x5kRSF4nKRLZ8U0kwbHfnHJr1l2h&#10;1Qon01q6P+4bwGf5t4i+rX8V0SXh1Zog1VEz58rDPVYESWSPRILPGfizGUnmYetoR5PgUs/yd0Us&#10;2Drp3gKtWnvEvJivra3WcotEbZQ3rDLiQLP+JKfKj2BIMwtB/cab00azsn6sh2ZhNeOq0G6tE9Tm&#10;WbauiqRQM+iaOXePYD7x43h9vDly3KOGGGhunTIMkzcS9CeSTFI3+XP8e0TpWUVdDEUz1tM2SmO+&#10;CoH2ThwLd5bfj3nZLLHar3JtuPSYQ+BUl8HU5SSzyaPYZiSt1o4OgdU6bysj79NabR+SVI+IQajL&#10;8RZfsQqjlh1Gq1QCP96r+gQmyJkrgsZ+oOxqRjcoZYyRbgtzJmn1iquweinKQWRVdsRZl18JxCw5&#10;8vzHWYQ/yoyB7++lb3Uj28FVenv0uj8hrD/0/c+RnPWrSkOtbnIOO0kz3HI0sI9D89CndDbB+5cI&#10;TR2M/afPm72dt+sc2pOM/reaLdE6ifLCfnDhsw3DB6Jn3hg8/tQhrCH9h2HPjc+RPXkVaraIQ9qw&#10;VaavvdqG4cTF29h6+AKqtUhBg845mLvxAK48/wD/5NELiUNm4+i1G2gZW4xXAuMxa9MBrNpxEPnD&#10;JjHvTzB93RHM3nEVE+Zttvw2nH2KkPQhuM3nq/v0sKg19YnktV67ZBLM/Vh17DL8ovLhQpzToHUf&#10;1AiKwZYrX7B8H1KHd0Fjlt03PNuIROKAMhSPnoCVBy7gJe8ELNp3GpmjJiM2Zwgeff4Zy3oSczZe&#10;xNiZ64xArDr5GD2yhuPq+89R3a8jOqcMx86zd3Hkyi3apgMYv/YkTj74DKduPcaMhavwHh/S+seG&#10;ocQfgaHMAWhOHdAgtJCflEniOh0tKMLaLmEw5m3YgVkrNsKHpOwfqWfvfv45hs9YAbfQXI5rjVNF&#10;6JAscMyYg4njSRsUKgrmRbn8904/RFg1jjrlvEtbpPH43XtevPdPxoj0XqXu+19NwmbesYOQO2UZ&#10;Lj97Hy5teuM/v+aCNz07o36LSPQfMgunHn6DDvH56NG3HOsP38d/r+aH//pqQwS07WQnWujdedM2&#10;4PL9B2gdnITGrXtj/o6jmLJqE1JKJ9pMefekArzp2g5ZZRXWZ//cqAtGrDyN/hUL8J9eboA/NGiK&#10;eRv3YtWe/WgXkYJb7z1D8eT5+IeG7TB6/iZcffQFmoam4g+NWmLR2l2Wxz/WbWFkdS3J6j+xTP+j&#10;ug/qtIhgX+fasX912xDXtuprZ7rfeP9jjJ+zBLW8uiC+cLI937h5d9QI6IZ5207iCMdMC+LWyUv3&#10;oU5QT/zi17WQOmgMnhMQh8ZnYcXO81i4+YzJ+ObDN/GGe0e4hmZiyrZzOHP/Hlr1cI5GKxz1Ln5Z&#10;pyVGzV+LKw/fh2/7GGw7fgoT1+wjQY3Db+p6233vrj+BxhxPzWjHtDO3dk5W9KT0sm28SPyu5BBW&#10;R1//jbD+Mf3sCKsZi5iBtrDZN2Io3LvlYNXByyYMtypdMJfu3EfL0HR07zcWx+/Lr+H8ix84GfH5&#10;Yyr/cv71KZmKJu2jsP3kdfv7zkf2gQOXb6Bt70I0ahWLiUv3Oxcr/xVPXYNazSKwYNuJyivAB0wT&#10;FmzEiRu30Ca6CNfkvnnh39BZa+Aflg23jkm4XuVu4r/TN5/jPpXxG4GxVJwj0IAAP3fikspfgcuP&#10;nqFHfDYOXXTqqH/XPwRcWgbjHe8O9vc9JimQmTtvoH6XbIKiUWhAsjFl6VpsOnULQdpVlYCqQY88&#10;JJdMtGdqtIojYBQwo7GNzLUZ1oyKJagXOhCucaNRvX02Jq3YiV3Hz6OLvPckrNrmO4hg2ra752Bz&#10;656BGQRaT778ArUDIkloHaLlESVwKqDigJUf7se/XPopElaBISWbgRBppfE05UVl5cJ+Gzh/N85S&#10;blrEl6Ju+0RkTt5ohv+fm3Sx/swcMhWrdh3AEwrC8AVHkDJ4AS4//xgnH3+OpQfvWf/uPnkJb3l1&#10;MM/pOBJgF5JdhRlqVkfhs8f5w/UPPsL6Q7csz+HzVhGED8IVEtbAjj2xYscZu66QsX90CbHvHWIz&#10;UDF3DY7fuUtF3Ac7L72PScv3owlJmQ7cdgkrQcbEjXjw2dc4f+sReueOJsE9YM8u33cBNzneNHa8&#10;SbAjBwyy6w++BMZuuECyPJVgf4iFlMWWLyYZl5QDc9c441H10L9Ve09DwzZ14Cz0TK8wb+bZh0+w&#10;mgReKmHpnhOo3bI3rn34HGf40H99xTEeJ+5+iWr+wZZP3rQ96JxQZNdvfvg5Dt99buF2+rf++FXc&#10;+vwLe0et1r2wYtdpa89/dA3FiotfYfaeq5iz6Zjdu+nwMYRkjMRxqp3EIdMwe/0Ou36e+mDzZWfg&#10;l4+fjzfdOuAi75G3d/5mR49c/eAzpA2ZC7dgzXwXG+FwZlgdw/UvhYAZqFcSCKHx+0sTVo15Zz2q&#10;M9Omjbq0e7sIYlN+Vxif1vc00lp+yp7qpuUQ2h9A655dSYC0c7VmFz1iNLvKv6lbtKGeiJZ2eXSP&#10;HQZPbWjE/LTzqDbH81E4OK87m/KRoMmhqbz7qB3ldWf7aV1q4ii4kpipPDoKw5OkUTrNNuUgiPWI&#10;LrdZU71D66q0BttCaytT88QRBnwViq31SFrf7M66asbW2cRsBHWwSKxItCJ3dIC8og3Gs2wOGXWP&#10;JBFNmsDPEejQb4QBsIjCqWgYVkrgQuInhxXbRvk1IdH1ZJ0bM1+Rdu/YUou6cItgvUTAo1n3WD7D&#10;vL35Xevxtfu7CLo219NGUNoVXm3gFk2dz2veceNItMfDnf3TuGcBBs1ZRfm8i18HpSN+zCYMX3wI&#10;rZLZR+EiycyP79WMjK1v1/4QJLmePfO+nT3WRlYG9llnW28vB4DJq+RWoMshqSYTSv9Gu/AiYdUR&#10;cX8pwuqUQ58sN8uvqBTtqqtka9Rpu+U0ahKcjT6D5+H4QyClbCreaNIWRWOWmu7QPzmGX/YOQ2Ci&#10;9twYikZRQ9EjeyxJ3RfolTsSwRljsO/218gcuwANWkVTj8814O9Bwnr61lOs3H0K9brlwi2sCEs2&#10;H8TVp+/j1x7hSBk2E4ev3rLlDm+0TsWCnUexcMNOFFTMxP3PPsXMbWcxZ88tzNt+DlPWHELKiEXo&#10;RTx0/f33Uc0vjPKq8rAulIe6nfrx+YOYu+sCxyvlKaoEDdsk43WvHjZjNG7ZcTTkOzzDBqFN70E2&#10;c5RYPBahmaOw7sR9TFt5ADvPf4zwjHFIHTIZj7/+CvO3nsbcbRex4eAlDJ+5BmljlyG8YDJt1Pv4&#10;g3tndEwaih0X7uPk/SeYtuk03t1zAxNXH8bAcfMwaf5qXHsO1CXW0073LzVsyTeC9qUCHpHl0E6x&#10;Lt2zkT52OXbd+gptk4di8da9mLpsg+3r8M8+fXCbhHXkrA1wCcmxMSzCajsDVy6t0XIwrZ3/MQhr&#10;VdLfL8qsc935/CHC+u+dbEImpgjHHkoqnX+zNx2FV7c0pI5YihM0jOGZQ/G2b3d0Tx6Ms1UGl//u&#10;ff6lbeKVPWE59l+8hGq+PSy8tmLJJkxbugrLth3FluO3LaxX0Rrtop2Z9RoBUXjdtyemLt/9rX3V&#10;v3kbd6Brnxwcvf4c6aOX45/9orH7yi0s33EEzaLz4BHSH70yBtu9/7Uhy5M/y77rn2x8ZvlUdE4e&#10;SExxAxtOPML8XVcRmTMRV997Hzkj30X99mnoM3S53f/7Os0QFF2IRXuu4cj1u6jt0QmxKcU4c6eS&#10;QPDfgw8/RfMe8Zix4Rg0a6x/eWMWwKVDH7iFpBJrn8fJew8Q1CMNjz/7HL2LxuOd9qkonr0Nuy48&#10;RlLpBJx+9ISyWQyvqDLUaRaGcw+/JEm+gIYd5bAeQruizafK7XQALff7lrDK0cfPvxHWP00/wxlW&#10;Gq8Edq48zjTSXiG5mLV2txmEvIpZqOPVDifPX8emfScQRAO358p9zFi3DW5dUuEdPMDCRIZPehf/&#10;6Z/rICTRmW1sGZGKWSu24APi4fTSd+HSIhLHbj7EjNVbkTZoJh5yZKXmleKf3miAMXOdA9xreHbG&#10;6GnL7Huj9hHw7hyDeSs3Ye+Jc/DulIJTt55hzdZdqNYoAKNmrrb3+vboh01Hb+Mp31PTn0YiJM2e&#10;33n8Fmq07AN/HYYdPxI1msUgu3wclmzdh5fqNsPaPfsN1DePyMTbTSPx3hdf4NTVx/hNTS97/tC9&#10;Z/h1g3ZoGVtIgyVP6TA06piKKcvWYcPp27ao340ApmF4KRJI0KUoGnTNJDHlNRJPj4gcC9noR8Ja&#10;K5hArt901Oqci/FLN2PXifNo36cIHuH5CIgsgH+ENiqS04BEolM6Jq0+iqdffYkaPqEI7KPQsDHw&#10;TxrPMmimQ33251P+/7vpp0ZY1UZmqPjdZiD4XbvU2ho6zbZS1mu0TsS1jz9B56RCvOrW0YBP0uhN&#10;eDOgJ8jv0KtfATpGxuLgjSckVQSdpbNQRGNfv1UY/svrrpi9fAs+IsN927u9rWUat+YkarVJJFAh&#10;CI4YiC7pYwx4DJqyEm808sNr9f1QJygSITlTcPrBM5y+dt9IWkDX3nDtkY+XvJ1QmPYR/TCWgOI4&#10;lbdn9zRsufgRxi7ebyHBWkenmbJfuYfg6LXbKB42Hi/XbWXOlV7F0/CaVye85dkWh259hD3X7qB9&#10;TBpuvPcUnXrn4s1W8XAjUNJxNY3DC9E9b5qF8PRM6ItXavuidMJie/9//l0NuLXviS2n72HN/ovo&#10;0isHZZMWo1GLYPy36g0xfd16HL35Htr3Hoj6LVLw6NNPcO7W52aE/vOrLmgVOQCXWbEBEzYiYsAQ&#10;3OX7u8b0R82AHthw6DRm0vjW8utkZ33KXtduGoppizcb0X6jTQreJHCrTWM0fu4KHLt8HU1aRqBn&#10;zmiOyS8RVzgWSzZsw3m2nUfnBPzi926498nnWLvtANxb9LDy12+VgLf9QhCWko1Hn32DtBISTRJW&#10;7T6szeVEvixEVt8pHz8HwloVxibwp1BRzUK58ZpkzaUryXh4Lhp3zaEc5Tpr7Eh8AmJp2PnpSn3u&#10;QjKoXXq12VyT4AwChCw06tIXTUILKU8cv9oEhPrIM7g/XKnXPbRJR49sI7AuIQXMMxPuYbnwjR7I&#10;vDLRqHMy3Lszny7pBLZZBOBF1GV5cOven3lmWv5NOveFV2g2v2fAnZ+e4SpTKVyCM9GQgEvlUPJg&#10;vi6dU+ATOgDufL/CeWWLPPjp0oP59EhHY9apCYGxr2aCpRN7S/+KLJfbhl1y9Hny3obdstEkrIxj&#10;bzTl4lP06DcEtdvEozFJjzY589MOwD2L4ca6NuT9dfh+V7ZRK+0kzr9dOqfZxjguHI8611dnh7t1&#10;z2FbDbAx6htVjkBe9wwfbOeQ1+3Un7/LRvAaiZKFntPeuEfkYQTld8Xhc/h1QBLqKRy+fZyt41LE&#10;TaMQ5ss+8+D49mCb2bFrAtPhWXDtlEAbnA5/2YboUhJa6lLJAX+33YkrSatktorsOWDs36Zrf2qE&#10;1ZkhliNhOJOcEbQbApYk7dqrwrNnPnoNmosjJKyJg6ZiGklXcHIh7XggXiV51b/Yopm0pwThHJ8u&#10;UcPtuK+HX35pRzN1zRyPo0+A/Ilz8IpLa0xYssf0ZaPm3XHy5gdYvPsc6nDsaMnC0u1HcPXZ+3jJ&#10;tTuSCNgP3biLlollqN6uH+btOIqVuw4hPG0QblHndCIgf9W7K15u3BpTVh5EaO40xA6ajSsfvI+3&#10;aEO0wZP0jJZE1e2cgRmb9+Lwvc/Ros9gvOXd0/BV3+ELMXTeIavDy427wq1jP6QMmYELH3zC9w6m&#10;7A8gHthuv8/bfBzeHAMdk0tw7+uvSWyzzDn429pemLXhMEIL3kWv8rm4+sEHqBYQi5bx5Viy7yx/&#10;24w3/TrgJY8OSBs6Exnl7yKteKI5ZxuTSNUmrhEZEIbRDsVuPbVLMMkXx3D/ink4wrZrnTwMM0nW&#10;Z67dCS1B+H1gMm59+YWFS7uKsGpcytZXElb1qe0ZQFv1neiVP1P6Ps7QLKtk4cVrVff8uTCJyTPz&#10;9gjLxh/cOqBZ9yRMXLTB2jV/3FxElczGOYLW1tHpGDDM2exo2Ky1SC2bgF4DBhpebEqymzdxGQ5e&#10;vYE6rXqjftcMjFuxDbNXrsOIaUtpdz9Cu5SRqNe5H0KS8i2P//ymH24RvMiWZw8ej+Scwdiw7zgW&#10;b9uDdlEDcILPZE1ai98F9sa6M9ew+fhl+IZnoF6bOBSMdEjqbymPDbv2xx8atECfzHJs2nMMdz75&#10;CkPn78KIxfswd+cVzNp6kWR7NC6+9wwFY2ajcZf+SBy5xp6v4RmMQOqqmVvO4eD5S+iZmGPXF6w7&#10;gOj0wZg8bzXuvf85OvfOxOL9V0iCL6FtLyeU3rtrEm1YX0zfdhFH7t1Hi7A04t9vkDp4Bt4khh88&#10;fzt2X3xEvJGNA9dvImnYXLh2I55xb4dbbLS52y/gHd6nqBk5dW3DS+pM7z7fJaw2y/o3wvon6WcZ&#10;Eqw1fI0jBsErfgIHQxZmUdCuffAhfuUaYgfIJ+UPwZlHnyBh+Gpsv3QfGSMn463Aniieud28lQs3&#10;7sG2I/fw7rIjBt5HztuA6Su3kaTe5eDtAVcCgZzR03H68SfolDgUrzdugci+uRgxfR42H71sBqS6&#10;TzeMn7leMkzl2p1EbgDmrd+OnWcuEhDlY/f1zzBk2mrUJvCNLppqmxf4haXiytOn6Fc2hcAqD9Vb&#10;xGP9nvM4dfdTAt80eCaMhXv8KNscYPCs5Vh64AI8Wc+dF28jc8hkuBLovEOQ3Ltomr33/3nNwz6T&#10;Ry7jb+kchHlUwgQ5CcNsJ2AR1k2nrqO5jr+JHYp63fORUDzFnnmnbQrvG0MgSUMVlWcKaMCIBagb&#10;UsiBM9I2oJm8XIT1HDrR6PhF56JZbDaBezaNczH7YBhJb39MXncUT0hY6wZFUfkTCGkdrTzsfN9P&#10;kawq/bQIq+NttZkmKijtwqhQSIEjL5JVhYlr5l07My7ZewVr95+DTyeHLP73hj3gQ4MjeYylfMYO&#10;yMHx+x9QBghCKQ+Fo2fi1L3PjIiKoL338ed426eDzeaMWnXCnBY268H3u4WWoO+IhXj6jaABcP29&#10;jxCRPQatk0bh2O338OTTj01G5HXUzqi/9Uuy+zpE9kPFgtU4dPcBgXIqtl75GONWH0S9TgOc0Eqm&#10;11ok4uSdh8gfMQldEgaaUfxlkx4ESAo1z8Twpdux6+ZNdOidgVtPP0DPDBKcCBIBEhxvym79noWI&#10;GDzfjFzTLrFw7ZCIstk7DMTU8OuIgJgcrD79BAt3nkPDoO4opsE98/QrG+sq875zN0n0yzlmIzF6&#10;5jpeAbr2q+CY6UtDnYprJKz9aSS79ivB9SdPCfLKOFYLsPPsTRSOGo8GrSJtS329v0nLnpi3ah8e&#10;skFfadobHixnyZg5uP/pl2gXP4hEPRlxxTOw/9Y3iM0fh6Wbd2LX4bPolFCGGkGxOHH7Yyxatw15&#10;5VNsdvXvm4TY7twhBJTEh4gvJpjVToskEh6UDz/WXxvvVIH+HzJeP0XCqh3PFW5rURbxo/k5Em+3&#10;SsHaw9fN+Xabnffkmy/NO961dwE69MrHCVr0x2wUyUfO+LkWen33s6/xofU0MHDOJtuFvE7zKFx8&#10;/I09+/zLr3D/+Rc4TnDgzT47RsCqflceiYPHYsTCrRYC+d6XugJsOnoTr1Kf7z/rRB3cIHiSDbj5&#10;7AOMI1ARMNedWm/dIjQV5x89xtaz93H+PZUaKJ+2HJcpCE+//txKFV8wjvYiAX1HzbN1cg++/NTe&#10;P37lAQREk1RHlljfaZa3HgH3aYLAB59/wnd+ZZExClFvmzjQynLqyh17t8brkDlb0LB1H2SOWoTb&#10;n3yBR19/aU7P22yf6j7hSCx2wJvqdvTeQ3SgfM9Zv9Oef8C8D915iqi80ajdPAJTN56k/fkCt790&#10;5grC0tlHUQ75dyfg75rmOG5VhsmbD2L21qO4+ugR4nOH4/T9B1hz/AYuPvvQnGT72Ra1W/UhCBuA&#10;+7zw6ItPrQx7rz+GD4m1X4zOoCV5IwhT0iZOqr9CaKXjnDX6P3PCyrrYGmkjrfoumSf5YX11tm9s&#10;2TwcePQVgjOGY/bm3WpaLN9z1iKp1Fave4XSjuqs92FwDS9HSNY43CSp7D1omu2SOnv7MVx69glO&#10;PfgaNz/6wnR3ncDuOHr3Qyw/chO12qcisPdADJ29FhwGKJq2EZH5I7GL8hPUuxQ12iQTjO/HukPn&#10;0KhtH0xYe8L6du2x67hL+dHmT57s97gRK3CS/VqdALppXAnLQ2zFOmmdZ4uEodh67hoOXXuE+yyA&#10;nHUN2vcj2O6Hx199YXK29uA5G8ujNp7CK23TUSc4CwPGLbRrA4axLrQvtZrHYtrmkzaulh69amTl&#10;ESXJM6oMsUMX4/R7H+KdFiloSBynGdebXwIn7z3GiXsfWz554xegul8Itl24xr+ARdtP2bup3tEm&#10;dTxciI9sl/GQdOTR3h1mBdukjsCMTfswYcUueFFmfh+UhAsff2abA8qRpbB/yZPkUztqa422yMOP&#10;RVhfTFWYQ59V35WqMMmfS6ZNR8eWoWDqKtwj4QpPzUPnXqk4dPkasitmIqZwBu6y3yNTc1A0wYkQ&#10;8O0WQ/vfG7eff2VRTK3jB6Jw4lIcu3YL9ZrHoEm3vpi0ahsWb92N7glFOH7rASas3gdP2tiDZ2+r&#10;+/BfqwVYXsu2n0Yj37YYO9txPC/avgddeucSr3yM3Clr8HabROKPcdSVX2EQyW8gsfON94R0gF/X&#10;bWa68NqTL+DTOgTZQ8bg0offoEveNLzSKgm1umTh7XZ9EdSrlLrzcwyePB+N2/ZCvxFO5OKrrl3h&#10;H1lMfH0Txy5dQreYNJuJDUkuRPvYXBy7fBsfUA7bRA7AksM3sfHse3jFpRX2nH9gsveyR0/M2nEb&#10;5x8/QkuWS2XpWzYdtVrFYfTCLTh39xlahadg9oateEx5D0suthlgYZEJK4+jYae+1BWykRW083Lq&#10;/suE1c03hUwAAP/0SURBVNkc74f78K8x/QxDgtnBBGJNUxSGVWHEb96G/bj5wcd4yScGjbumI2vY&#10;JBy/+xxxZYux/eI9FE2ai2qBESicvtlARcWMpRgzaxNGztiKYYt2ISxrOGas2oHT9x6hml8MGrYj&#10;IJ62EDsu3CHomYMDV+/i9vsf4NS16zhy5bERhLe8OmLKPGfB+W/de6AFFf68dTux5cRZuIRmYzfH&#10;Z/mszajdshfiyufjOhWsd0gibjx9jqyhUy3M85WmvbB5/3mcuPkh3uJAcyXR0yYk9btkYNDM5Vhw&#10;8AIFtgIHbjxCctFwW8vaoHNfZI2Yb+/9v//gap9ZE9fDJbg/msbkUwFrd7RhqNspDRNXbMSG0zfR&#10;JonAP3YIGocWIqXM2TThnTYJznoogYnwTFMixROX4512afCOGohaLeIwbcVmLNt9CH3HLMVWGq6L&#10;H32C219/TTKRbzthNuiSjskbTuIJgdBbPiE03lT8JFg6z8oJAfvTvvsppJ8aYa1aD2WElWAvMFYb&#10;1ojEVsCjzxhbA2gbsoT0s37aeOg81h69h7dbp1He+xuQ7JNRhLC0LBx+8D7eaZ+JIfPWGsEaMnUZ&#10;usTnYP3OQ3j4/heo7tvVAHXFquOo0yENAYmO4dYapuYxufBoH4u4zMHYc+Yidl16gMRhywjWP0FQ&#10;10jsPHIMu89es+OW/snTWbvRIao/Rs1dQzB1Hw06pmDjpQ8wduVB21BJ69f8EirwRqtEkt4HKB03&#10;C03a9LYZ4e6Zk9CwS3+4dU3BUo6BzWevom1cphHWsAEVRlhtrR3lsxH7qXvBHNtcoV2kdutLxtBF&#10;Ryyfl93b2KH7K06/h1lbTiFz6DgQK6JwylK06ZODTcfPYtfpywgKS2f75RkIOshxrDao1SwMzYJT&#10;QY6NzOkb0X1AKW6+9wwhqUPgHjqQgO02CsdMR/3WcYgqnm3EpkmLUMxcthUPaH1e9eyKtGEz8IgF&#10;0WYp75BINeYYjSqYgv1kFr2LJ5Gw7sKu45fQkuPlraZ9cPzOR1i5/SDBQY4RVhnmBp1TEJ8/Cvc+&#10;+wYJpfNs8yUXOSu0LpCyKUOm2dV/ydP6kyOs+mTfaeMlhdtpB2AdW1C7fTrGzt3EWiuEcCL+uU4L&#10;bCQAv/HBB2hCcnbg6iOs2n0QNQNCEZYzGScffoQx81ejWpNW6E9AoP5uFpOHGSv2QiC+ZkA4+y/R&#10;2nHP6Ytw5VjYd/MDTF+9Be/wt8j8Sdh8+hJicsrwck1fDCPw0r+XGwRi+aaDlodPeBaadOxt1zcd&#10;OY/XfHpixOyVOHP9Nvqkl2L/Gerne58ReEcjc+QCu2/o3J34T6974ui1p7j94Sdwbd/L5GnK6t2o&#10;5dcBmcOn2UYhA8Yshku4HIBay52JfhNX2vOurbvApXkIRszfhnb9x6JVfLGN4SkLN6GmVydMWroe&#10;ey/eRLfEwVhA4lE6YQHeaNwMHaMdJ1G/4cvRKWmk833QOJO7nNGz8OizzxCSlIe6QaFYd/gM1h89&#10;h6jskbj1ySfoM3AsXvHohIET5iN96BQC92wCda3fHWIz+qXjpmPZnuP4xWstULFoI8nzFfROL8L+&#10;85dwngzaQ7PZLSONpPevWIqyWVus3ev5dkZAcBoGz9yMLmnDERijNbjabEuyJ6LuEFbpNjta62dM&#10;WBUxoB3ctUbadpTnpx2HpHra72zLqEG2M2jqmJXonDEWNVsnIK50NsYs2Y9h83agDu2qdhYNUmg7&#10;89L5wG2SRiFvykp06D+Cuq6A+ZQid9JqlM3eiLbUbRnjllNOM2mHlyOWWKJJCPsutpj6MxWD5mxD&#10;yaxtaE6imjNjs21G6UaZSxq+GCnD5sE/uhhvBvVBeO54VCzbhRELt1He+9pxOa37T0Hx4qOGV7QR&#10;nrPrdQWaJo4mPslFYFQ+SqatwagFW+HaMcmcqe7hA1Gb+lz9P375HnRnHV9tkQbfpIlwixmGZvFl&#10;iMgZhTaJZfCLGYTmfcrxVmA4QosmYNiKPRhOvNWoQz80DM1Ft8LZKJ57GE2656A526Bx137wjeiP&#10;wXM2sKy70T5lMNx6ZKBZbCFqt+6F9NGLzUHu2iaaNuaoEU932+SM/ROZj+D+w9B/zDIExg1CysiV&#10;iB88j/1UjvrUpwPnH0RozhTDNpIlW49Mu6eNK9WvpmP/QoRV2OP75FTfv91B9oX7/z2T7ENA9EDM&#10;2HwGlz/8GNc++hSTV22FX0QOAijH83cew0PiPd+ITKw6RT1AjH3908+RUDCBOvExUitWIHH4XCzY&#10;dQz1iBsbdk9HwfRlmEgs7UL8GU6bveXKA1z4+BOStyMkhc/xmn8k2vefiAvvf4irH3+OTWeuo3j6&#10;akwjdg7NHI0NZ+6g/7jFcAvLQ+02fSj7K3H03nu89xPbCOoK7fPrvsFoGZeHa8zj2vMPcfrhh8ic&#10;sgHvdEqnrhnpTMREl6Mp23QTcUW/4e/CvVs/YpmlrMNHqNasF+WlDGPXniC+PQjvbgms6wlcYBsc&#10;f/wZ3l1zHLtPX0e7+CJM2XoIs/feZBvkow5l8MKz58gYvxOl8w5h6eFTCOyZjv3X7iBu4DTUaZeC&#10;gkkrsPXkNfTsPxhN2sZj9R7W+8lTHL56FacJYGZsuWSbWvpqyUmUsDp1BmVPm/R9l7BK50gW/3z9&#10;/3NMPyvC6gAhZyMMbdIhwyeQMnf1Zjz94msEDxiJjsmDsWjTTqzadwadk4fjwM3HKJg4Bw07JKFH&#10;9jjzDGUUc6B27oOm4cnYdu05DUYJ5qzZibsU5tC0IeiaWIrlJGpjl2/FxHV7cPa9z9ApLgcuzYIx&#10;Z5UT8lLNuxUmznEAyCs+kQiMLsLcDfuw7cwFMxi77nyD8nmbUbNVHHoPXWRrP1pF9MOOwydx9OIN&#10;NKUSbp7orJk7RGD8dguWh0RPR4/IM1k2cxlWUvDlKZqxfjcB2XnE5o1Ai9hsHLn2AGfvf4hfveNv&#10;z5fO2Yn67ZNotGgkpAATxpJM5mDiyq0EbDfRPnmYnXHmGppnIcH616BTKo2TPIuD4BuWhVV7zuLS&#10;00/Qqo+2pB+OpEFTsOviLZTOWo06JB+vt2VqmYI/BHCwE3ho9ks7tU7edA5Pv/kSbwdE2YYjOrbH&#10;CZuq7K+fYPpJE1Ya2EACSW3mosPdjbDGjaRsDDMQvue8s9a6ZUy+7WyrkEX9S8gdgfD+xbj44Vfo&#10;kT8BQ+asw8Hz1xCfQ/Azciou3HuCp0TFr3l1NiI7ZeMZNCLBDNBmLVHF6NR3OO59A4sgCE/JwvKd&#10;++xYgaii6bjx8ZeITMtDy5B489QXzV6HXzZ2Qlo7RA/AxGXbcObRIzTplIIDd78kqDiMRiSjNlPM&#10;+r3RIh4nHzzG4KkLUcM3BFtOXbB8YtKLMWbWciOCsQMXIDx9qB3NEJ5Fg0PCKgClc01dQ0sQNWiF&#10;zag1D01DvVbJGL3ypF5P49WZ9wzEtiufYvmBixgwbDL2X7qO6KwS5FbMwqnbT3D69j10jsvFgeuf&#10;4OiTj/B3NQPw6NPPsHTrXrh3iLGZrszpW9Ct30Dc5/t79BvN9w/GlssPUDh5Puq07E3AP9fe37BV&#10;CBZs2G2zYC26xaoINPgH0SpuABIHT6QOGow+5dNx+MnX6F06Gcu278WBi7fRMn44Xg1MwuXnX2Pr&#10;8Qv47+80xXEa/YM3nyEmuxQHL9ynMf4UfUrnEkAWs9/HwZ3G11dr9SUn/4psGujhp8bcT2XTJXNY&#10;se90Tqg2SvJOHIM6nbMwackux9HQpAOCogrYnlE24x9XvhArTzzC5LWH8IpnMAbN3Y69t75C136s&#10;F8HoPzXphosffYT8MY6zbszM1ajVNsnOxxs3dw0OsM+9QzItsmXE/K22Q7TWmboGJ6Hv8CmYtXoH&#10;Nh64as/+qnYgVu06Zc6Lf3Tpio79RuAcGad2Rn3JLxZD5q/D8as3SVgH4sjlKyiavsoiHHoVTDJi&#10;+fdNepA0lWDa8p248f77cOnYy5wp87efwpr9F7BCUTMPPiCxo90JLrA1nzrvtU3yUOw+d8lm2daS&#10;HPYqGAmdm9whpRx3P/4UoQTcNUguRs5fi5O37lo0QuMOqYjNHo6ZJOETl6y2tkur2IhWCaNtDP2+&#10;YQsE9SrGuuM3cfnxE8xbv5dluITtZ+4SSD1D15RBmLJykxHq7Wduo2jMNLSLzbCQ58BEAeJy28Bv&#10;9MJ1WHPqGv67dx+She04fvEyYtOKcezGLUQWTiRJykWtoAisP3YfB9lhHt1ScOnhE9vzQe/smTHE&#10;dtsMJEGS01SzXiIEDmGtnGVlks3+n4UES56/Tfz7202XqK//0jOswh9OCKnKpjpUJv5txIP3aQy6&#10;hOZz/OlczUHUXzmo1yUDDbpnwzdWuzEPcvR9r1G02aPsCLKGPdLRJLLAjnryYP6N2N4Nu6bDvWce&#10;GvfIMedd/R5FaBhWTEJJQBtP200b3JC6onEIf48ptSO0PNTmTAqbd9FO8SyP9hJwIyltEjzAoqK0&#10;b4GidtyiB6M+yaLKr6Ubiuhxjak83k/9F81ydc1yjoNhmb1oKwITRK4qULtrPmpzPHtQru0IsF4V&#10;TOPhFz0KXmEDaVN0PJ42ItPxamqDbL47HQ069kNgTBk8mZcryVKTkHy2kdqyjGR7sM381+uWjVrd&#10;cuESpXXmZfAhtvLrzbHQs8je605i/E6XXOpI5xxmndbgzr5XFFnjMCdE31U76tM+6sgr9V9D1lPn&#10;jQpf2TnFIgh8xs7JJ2bx1hpCyacILH//MdL38UbV39+//udJesdwW+dfo0MGXm6WhFea90Gdrn35&#10;fq3/H4paxH3aEdeVcvJmhyz8Ligeb7RMIObIRo2WyWhAedMRNW93LLQ9CdQPdYLzUIf9J0zTOGKY&#10;zby/xOfqEg+8SuwYSF3YIHwQ/tC8H15p1R/VO2STaGbSNgyAW88C1OzAcRDK/mY/aKM3nV/6evNE&#10;vNkiGbWpC99gGQMShtiyhLd47VX/WFQjdm4YnEG5lL4hllKovjaT5Hh9u30/W07hR2yt6MHXWxP3&#10;EktpVr1ut0zU7ZzG7wWsQwrrn4o3W+WgTvtcvM3v3hGlbINM1OqSBw+dlx03Gi/5J1NmS+zoSrWb&#10;xkSNdkmUzXza6tHU50Vo0CYZ9VvHY9nBK+Qei9CkXR+85duNGhgomLYN9UlYgxR9xjYSWdXO7Lar&#10;PPtFutEhrMSj1kd/I6wvpp8fYaWgNaOCtDPzqLg8Cdhnrtpo3t4N529h7ZmnBIFPEZM/Dc2oNDed&#10;uY+M0bPhHpqB2m0TMHnFJtz79Eus2HcLNwnQlxw9h7odErFow16bst9Go77twvvYeeUxumSNQ7vM&#10;8QTDj7Dj3EMcuvEZ1h8+Z9u912sTjeGz1+LaJ1/hzeYJ5k0cv3w/Fu0/D3ca1JVnn6Pg3TWoTWGO&#10;LluIg/c/Rve+VPhd+2DbkRNYd+oJwfOXOHvjDk5cf0pi24d1GmxeTNfuWSicthxzd180Jdul30hs&#10;PHoBW84/we5b32D/1fto34eDLDASt4mg0idsQGM+E6jwAipfj94VqNe9AOULt2MRQVpLHU0QXco2&#10;yEfvkndxh42l2VE7n1aDIiofbWOzcODqLRx79CkWHbqP/Tc/wPzdZ9G+3zgqEhorGjOtqdSuZs4B&#10;zcNoKPMxYsUxHLv7DLVbxlP50/BJ4cugM1l//QSTCGvSuI1GWKsObVb6y5DW7xJWkTx5iAMoC/Lg&#10;68xgT7Z3IBWu1thF5k7EltOXKC+9zNDr6JlVh86iezrBT59yzN53DRM2HiRpWoBJBJ47zl4imL2C&#10;wilrsOLAGdQmkJ+7/ySyp2y0EPNAHYnB5N6zGBEFk7GJeW85cwXzdp5COwLsFjQOs7YfQ4/0Iagd&#10;FI7Ry/Zhx61HtvP1prNX0KJXETLGLML4VdtJDrIwedMp5r0MLiHZ0K6q2vH1nQ4DMH71LiSWTXeO&#10;2mmfhqX7zxFAX8XGk1eQMX4j3gxKtNC42VsOo0tfgiaWR23QNE4H8Zeic9ZMGoAL8CdBcafc9R2z&#10;DiuOnUa9zomU31KMWXMGJbNWwT8yFzO3nsDWs1ex7MAVDJ67GYt2H0H2uGVYvP8UAWMpy6YNnkZj&#10;F+vZIjaf7XEBvUcsRbuUMszacADtU0gwaDAGLduFSJLORhwrobnvYvHB82jUNdW8qMt2n0Pm0Hex&#10;6sgZLOfYXH3mBtadu4EpfD5x+EKM33wMXXPHIH/SIoxevI0GajgNbhZmbTvGv7damFTP7PFYt/8w&#10;1u46gDXbjuDKk8+RULqQ46rEmV21dS46+1bj9Pty46Rv5VZgnWPPi2Ct3YBJ6JQ9jd//UoSVZdJ3&#10;jSuOL+2iqnOua3fOwNQVe/EBddbLjTvAu1s6WkQqtPRrdM+egNUnn2Dy6qOoEdgTJTM34dDdTxDS&#10;fwjqE0z8wS8Ktz77DNnDp+H9L77C/FW78QfvMLiYw3In9l+4And+33HtM4xcsN3Cs0ILp2L//Y8o&#10;zxexdMt2rN5xTpgBv6rbFCt3nDDi+Hu/SLRNHYaLZJzZE1bjlZapGLZoM45fvoa4foU4eukyhi7Y&#10;bOtY40umWnTNG+0z8XbXbCzYdBi3nj9H43Yx5gQaPmM9BgyagPyRszFuyT7EFE0nUNcMKwE9+6JZ&#10;TBEi+pZjJHX7im07cfvTbzB54wn4hg3Ag8++sLFdo80AjFi4BYevXEN4vzLsvngPuy9cx/JdBzFu&#10;wXIjrKmj1qB1yjgj3G96d0MrgpqVB6/SltzAgJKxyBo2BwMnrMTQd9eie1KJEd/+Qxdi3oZdOHv7&#10;Pm598g1eJ9BTSJoXbYB3ZB4J63qsOnqeZDwMFUu24MglEtW0Mhy/fgsxBePRuFNfVPfujK2nrmPn&#10;zS+p72PRJ3cUxpHcb6I9u/TBl3a+t8aKdh22za4oB1W7WztRArILmmWtAmM/IDs/oH+rQji11j6h&#10;wjnWpuo+ff7Q93/vZLZMeVcmKz/Hmz71m3aUdjYZHM56Vj5n5Sk3myiSJ0Kl8H7fRBKs3tqUaxSC&#10;YkcgkPXzJjHzop2WHdCyGm3kJMe8zjNWW2rjMq/4cTZ7JCegJ+VJY0r3Vr3Ti2NN95kTlm2uo3M8&#10;K9uuWQLzIkYxxxbvk57Qme/6TbPEOi7Ki6TDSxuDacMvlZlkxs7LJkH2TGRd+gyirSCBNKCtmSyt&#10;TVcUjPTPCBK/CvhHqz4qO+2ajlaiLNjMLfPX8VY62inQ2mGIRWmpbayNEpiP7lc7shyevccysV37&#10;aNMzkUv+pmUSsToTn+RIx/tZuSm/ki+WxSNOZHsU+0ORSiLR0o1sFzmAFY7Oa5pRVZ3NgcIy6pxv&#10;O8deRL+yT7/f93+u9C/J7YvXq679u6fKvP3iHVznS1lydjUfzP5nX7C9LDKCMqlQfg/2b0CSNoLj&#10;c1ZethdlWbjQK047g9NeUQ/p6CzNcrpr7wJe82Gf+SU5uEqRdzprWs4SbVSnPVS82df6W8cz+ut5&#10;3qdzq4VLFLYsrBmQqM2whtgeCN7sQ82EK2pHy0yUp40vlktJEUm24RvrpF3jdfSXj+SUMqfN+oR5&#10;5Xjy53dtJKdjnHz6lLLMtJV8zo9yF8hyN+XzNgbkGNIzyjOW1xMnwidWs9/SbRybWvutcifqSEnW&#10;pddIBPG5Bl1zMGjhZlz88HNinRs49yGw9eINNOmaAX85jCrP5TaSqnY0wirdWBmBwnpWRQH8Sd/9&#10;Faef4Qyrs42/zd7EUPETGM9YvwvXPvwYjUlK+03ZTJBdgYad8tCcCixu8CJ0JJj3ji3ggBiEWm3j&#10;EUxgnD15AxJHrEC1NhnwDMshoDmIc/ceEjzkkgBuMoVXr0cB6oYVoG36GGSOX4n48vmo2ToVSaM3&#10;oCVBbcf+I5EwYgkJULEtnO+eMxORgxZDx4SEDZyDTplj4BFRgKDEUeg1dAm8I3LRb8g4FIxfivCs&#10;iSSwI21To41Hb5PYJnKAOgpe4Z9dsyYhmuA1gIPDLTjXQjSSRq5G/wlb4EEC6RJaYOszEgRe0kgq&#10;+bsMlhsHsjbScKVB65o3C6HFczlAObDYXgpXaknlkTZuva0hkZE1RUJS4BOew7bMINhegoyJaxFR&#10;PAPePYsIuLRbKZUQFZMMgpJ2sdSRCx4EDl2zJqPPkKXwJnHS7KCfgIoU2o+s/P+tSWVzZztEDF5i&#10;Z3PKuOv6X26WlQrve4RVs56BNNDyrslYiLDqvF85MzxC81Cvg45IKmUfOOWt0S4d7jqahn3/VqdM&#10;vNM5085SrN8pHe+0iketdknmsX+rbToVcAWqd9AxMjkEMZrtkKJku1B5u0cMwtvt+uOtNil4u0N/&#10;yshA9nGJEQ158LVBRd0uA/B2+wHm/XyrVYrNGDTqkWvnjsqzXb9rloWsybuuEEB3M3wVqNWZ10Pz&#10;rc46ykRhy2+17Ie3+KmDxtX2bnx/nc65HCcD0ZxGK0hjge2g8a4jLWq0zyLQGo6mbCs5S2p0SKYx&#10;kwEajvpdClinApannMQwEzVa9UMtlrMeiUatzmksYz7rnQXXSAIgzWKEDkTt1gpB4xgnIXLpWQj3&#10;SF7js57aJZbt+nZwDhrzmmTaI3oQ3myfQ+M3HvW65KBh5wFwIUGv3jqF7ZqF19vlMGWiVqcsePBd&#10;tdgHjaKGoF5wgbWJdqBVBII8yQ269oN/eDrukH0kFI9Ey/A0TJg9DzeefYy27B/PyHIDnnZMCfvZ&#10;l21guu8HUpW8Vsmvzi8NSqlAi7SxZmi/f/+PkaysAosc/5Jpya/OR61DeRwzzwkJzh0xBdE547Fo&#10;2z5sJ9n36N4Xe69/glnrj6BOy2h0ps49+fADErUDiMoejdwJ841gtovJwLAJc81BGZo5lvp0Fm4+&#10;eordpy/Ak/pr352vMWbJTrwVEIGhyw7g3Gfa4GscOkVnYeHanfbu1z06YMWO4zZj/lufULRLG2I7&#10;zBdOWY9XWiRjxOItOHXjls2wHr96FcPmb0aT7gOQXLmc4pUWqbQN+Vi4+QgefvIx6reOxrE7TzFn&#10;1S6EJRYhe+hkLN55GnEDZ9oxJ9rp2pOyH1f8Lg5dvo+4jGEI6JqEE3eeY9O5m/AKTsLjL782wvp2&#10;60yMXLIDB0iY80fPsF1cc8YuQlBUMfKGOTvcZ41bizYpo6z8r3uHwD9yEAZOXYurD56gb8FwhPYd&#10;gXdX7cHImWtIWEux6dgV5I1bBM9O/bGUpFWk9xUfEtaEcewbjs/IAgyducJ2aPXqkYmxS9bjyI1H&#10;iBgwCnsuXMXBq/eQVDwJfUuG2fuD2e7xwxaQSN9Eh7h8hKYPw8nHn2DK+kO2sZNAre2oLLJQmRzg&#10;RRmVXPwrzszv619zKFK2NSsmwhpPeyfCWiXvuufFmdUXv//7J6cOlozgqG6O/naO8RFxFFh2CKQR&#10;SYWs8ppf4hi4UD/6U+d60t66mQO4AgEKXWSdvXR0nGZadE68dpUWQWB+sqk2A8k2dI/TGfPjqMNV&#10;T95PUmBHsei9vMdILb+LGIoYmF7nczpH2Dl3lPZEbZkgAiDdSjsjUM7yi/wZWWaS3RaJFvbwZ/3c&#10;4wfDM5mkkWTVv9dAmzH17V1KwlwGd9VfBITvdqKDyiz5EcvY7txqK+pnkWCfXiQBJJw6E9+Lus1L&#10;v6tuRjqJQYQZeI+PMAbbxwm3VjtLx7P8lTrFWSqjGSrpGv2uskl2WG+RILU93+EAf5WP9ygvIwOS&#10;P7YD20X32U7BFhXm5PPD/f7nS/8S3vgxcIjeIeJpS7jYBpIJLUmy47r4Kdn2qJyJ1sy0nMdyeuj4&#10;Ju3g7sPfjCyyT/W8v/qQ17w4LnWElhNtp7zkdFXfao007S8xgxwn9m72iz/vaUq5Mrnhu5ry/max&#10;JUZgPUwG5fCTzMkBIxl3SLYRasm3yTDHmDaqlEwk6B6NEX7nWLLE9wcwv6aSURJZkU/lIweMZNm7&#10;F+0syxPAMkvuVV+TKxHZXjohYyCaSX4ihtrEkHdcCd9XzO+8h3VQeeQ8sqPI+A7l/VbHPHTOmGKR&#10;O/1GLyWOz4Av8YRm9U2e2e7aob6KsMpWivDqhAiNpyrZtrZ7od/+mtPPcg2rh44hoGBIQAXKF+07&#10;jztffYl/9gyGi3aPFCilcveLJoHTOY4xzgHo8vAGxJejSY9sJ1wsrIT3jiQBHIh1Ry7h4ntP8SoB&#10;gEePPPhHycMzHB4UJpfoYpLhXALqQgp2mR09IxLnElmGRmFFViaFlAhwi7wK4DbRxilazyNCQqOk&#10;cKbaHfti0ob9Fp5VMnUBpqzcYpsZdEwqgxeBs+7VIJXi8IgohieTDsUWifFWHiSPDQiAZcyk0HUu&#10;qkJqtDumea/MWHJQSfFzwLoTyIiUOZ4jDlIaTK/YoWgQUmjeSg1+nc+nYxvsgH0SFFeSjSYE4m7a&#10;pZLv9uX98rLqvD15rBRqoXW2RnTYD94kMi4ktl6xCunhNSZ5dqW0fgyl+7+anPMZqTCYpIgdpe2U&#10;888Ldv6lpPcT8FDh2UwM+96fxj5Q3ufeMuJU0pW/69gOX/avHeSveyvbWEeHaO2wPHw6g9dXG/Xw&#10;OYE8ARXbBIV9KOKgcyi97MghKmb2k2ZXHeNBmeJ187haiAqNAD8N2PB3gRIv/q1rPjEsn2RM/cw2&#10;k+wFVJLfAMqMAI0fy6+ZAXlbnSMDBB40Tvgelts8qvLkMl9bO6R89R7Vi/lpbZ3yU3icvLTaPVsh&#10;PiLuyqepZh9p2Mw7r7aLlUyS1MePo2EaQxAiD6n+Fphiv/J58/zSGKmOATSygUwaF1WhizK+8sBb&#10;OTgmPK1s7CO1B/OQEVTYj4FTlkW7eqteMlgqozy7mg11+s5xNuioCM2KCFj6871qP52NWadzP8ze&#10;dQLHHn+OlUfv4SDJS/+R89Com8KhlBffJcKqvlP5WKbvys0fk+RWwN75m22uccl+Mz1g6U+f+XMm&#10;lVVecn/JAMsmsCog2bBbFipmb7BIlo0nLmHV8UfYePIaemSMt93N5+69hfJ52+DSPZ36JxfJQ2dg&#10;79WH2HzmIQ5df4xhi/fCs0cGGjfrjimLVuLArW+w5shtHDl/CfvPX7EziRccvIfiaWvRoGMa2vQb&#10;i1l7z2Hj+UfYffF9TFq4Fpc//AYteuVj3MKtOHL7Kf7QLBZt04Zhx7nH6F+xAtXa9UP2lFVYdfA8&#10;IvoPxsr9Z5A/fQO02VNk4VRcJEus2aG/7eQ7asE27Ll8D2+37I34spnYeuoW3/MRNp25h9Er96Jl&#10;KmVWa+YEcKIJwtgn83aeZJ2+xOpjj7Du9DW0Th2F1iS5B68/Qo+s8ajTIRc5U9dhycEz6JJWihGL&#10;NmEbX7r57CeYsXYPDt16jLxpW9GCsnGNZakW2NNCv5vGlpLsH8a+y+9h26VPsPHsPfQZNA1u3dJR&#10;PmctDtz/HAv33yMRfYKMUUvNjmhDNwNatDNhmWNw4PZHGEmSXzZ7LRbvPoMe6UNZn2s4fPM+/76K&#10;c48/w8z1uyxCojnBqaIjdlz+CKtO3Mes7SfROmUMPOTgkQxINzDZHglMjgyLsEo2HBn5IdlRqtLJ&#10;VXpZekxJSyAsJJj2TjL/Q4S16pl/92S6S3VguSxVkh7WzSFJ1DMc/wZepUOUVFfqVOEM16hS+Cfx&#10;d4XWEvgr9Fe62p+2XJs1eYuw8j3u1F3evUeb7vKnbW5Ku9qM48g7WnI0jjpQ0R9lNuvoLx3E99gs&#10;KcvkxU/ZEAFeX+o5hSV78F7DPUqmF5y2kt7UGmYP4iPPnpplYtmkq1kWm80SaJftN6eh8AXfQfkV&#10;wdVYlf5XvxrJpn4XuRTJdRytcrDpbEnN1rFdbOaT+UvXqmyssxfLIJAuMC7yY+Sj8l7pcRFOmwmj&#10;/q9ycsi26NOL+sTClvndJi5UJ2tzEQd+qn/4DmsH/q36mxOB+Rv4Z3L6TrLo5F0ln9/p8//gSWNF&#10;Mi1sIBsqDCB7KLwgoumVQKytGVPKgUiWHObCibJ77mwvyatwiEiev+28LJKrmX32D/tPx2sJK0iG&#10;ZJ90zqyOExLGsQgcyRk/JZvCksKbFgHAd8t+aHzrSDMRVh/qTx1DprElMijMIztqzgzWw0Jo7Wgz&#10;jUPKjvLiu/15zZdjxs/IM+83AjwaHnHjWdYxjg4xsqjyqJ6sC9+psetNjOFJ3a1oABsDrJsde2Qy&#10;R50r20w8KVwmbOVRKVMim569tPfIBFt372470aez/YqYP9ucWD5QOI3v9GAZFXXh6Jaq8eEQVsmk&#10;r8afffK9f0s/Q8IqgZXgWOdSWZKQxQ6egaxJ89Gke4aFvshYWPiHBgwFxJMDwpP3C0Ca0bQBSTLA&#10;5717jafBHorE8neRPXYm3IMHoDl/D+IAlKfEm8BAZwh6EZBqNy//RAk8/44RwB5HYRtjg8CUpASW&#10;AuYrT5QEUIPGylL5yfw0K5kxeQmGLFiL8rkr0ad8Dhp26WfKQGDZQlZk6KQ8WHYjknxO60RkYAI5&#10;iATaFaKhAaaF5U3ZLpo9DRQQZx21RiRARFQK3wY2B5O8u1QaNmMnw0Cl4sF3GlnS37wur6zO9zMF&#10;Y23tKHJ5pjTYBdQF2A0UaLBqRpj3e/B3Dw2sPmVs53K4s0yeKq/ue7Hv/sJJ5akCOVKeVeV7sZw/&#10;fpnVluw/k1UpKZaR8iPSqja2oyHYP5405J5xCrthErgwWXbuF4n1NhCgvla7ywhJFh1DY2t0dE39&#10;L5LGvOQJlJNB5ygGsv+066UUpYyTxpfIqRSzdrL05DXNkGnXWgE0hbT4y8BYGJbaTLLK++XJVzhz&#10;3ECOnRJek7KV8qY8206xjudVQCWwjzz1vI/jS8RU9dDYVIiXJ99h4WySUXn9+axCvswY8De1mROm&#10;4/SVyKMfjZB3DNuFSWQ1gHXxJ1h0NtXgGKZcmqedZF7j2C+KYJBtpogE7wQBKrY73y8vsg/vt1lB&#10;Jpsd0Dv0LhktATI7Q5H58HcRee/ebA+CM5thIFn3jyuGjqWRIfRi3k3YL26aOdA6H75HgFNkoW5I&#10;MXoWzbKNVFr1n4ja3eRIGmeOAx+Vg/eqbmpDB+A79a1KVbJaRVarQLz6v4qw/vjyzHIx+RGYB1AG&#10;5JSQkRcgqtd5AEYv2GFhtfXaJSJh+GK0pL5u3E3h4yPQIWOKkUwvAmLJvs5M7EDSl1j2LqLyxtuu&#10;1nW7kPSSuE5bvg6te5eic/Jg7Dh9BzsuPEAtEqnOmVPQPo1ggLLdKKwQzZJHIKZsDmILp6NBq3hE&#10;lcyyEOAOiYMQWTyVRIJlJBgPy56E1iyLnHwikSFZY9CidzFCsiegTd+xFoKpDW1iBi8w52IgZbxT&#10;35EIzplsGyu5M2lzu7jB89A9l0QxsgQu0aXsZ45dJuls5a3NNiKK5iF68CIEpYxGXRLfpgmDEFM8&#10;xY5O8ooczPeNQ7e8CXCPUkTCYMrIbMQPmm8bCnbNmYROrKNfZBGShsyFV89sG686T1bRF+EF01nG&#10;uQhKHsn3lZDMDrLN9rrmTUPc8EXonK52zHZC9giajGxx3HpHDUaX7KkIL56GTv1GoGvfIWjTOw+H&#10;b9+znUQVEh/NtmvQqS+CNDbVtr0GolfpLEQUz+RY1hrTItoNgkUmZ8woiYxofMtGyo44BOFfIqwv&#10;yqvk2WSa32ULNcMaN3ylc/bt9+6r+v5nS9LRVhfpR6dO0kdVhNWZXWXdOf60JMijZyl8otgnYcVI&#10;HL6ack2c0EvH/lQ6IuUQE/DuJYKmcSuCNwxulTpeAFwEMIh2QEc3BcWVEPzL4UayoHYkiG4WM8gI&#10;rQFolYV94Kly2ixmOVLHrEBr9rernLRsL/Wb2l66wUI3iSciShYgrGg+XCMpA3xWZROBFhn2E2nl&#10;9yA+GxA9mM+P4W8sL+/1p35VuKVIrtkt3q+ZU+lxT44TZwaV7cQ6esWNYZ0cva92tHBHtpk9xzI7&#10;hJXllk2S3tV13iey6sx4OUl/K3+RXcmPrgWqjKo/k2RObWh6j2URaTWcyL+dvPl31Tsr8zBSYLLp&#10;2J8f7Pv/iEn9wE9hVk/hV/ard+V+GRpbkgHZYQ/iXm/ZUuEOETlhX9obkTMPfqqvdFavwr6FR2zf&#10;DfUv9b2vyKL6UX3Ce/UuzbqKDBp24fsVlaU+0jI24VSFq0sOzQFPGamaYZWMW2i38uF9coKKlCo6&#10;UEvpHNlg2Q3vSlbKiOM5PnRdZ1OrTBwHThTBaLzVKRcNw6lvK+VC5w+rPO7hBdQzpcQ2FXi7cy4a&#10;U2cLbylqsWoiRmNTu2nryDCfGF7je1Vvay+TeeoCnXMdNxmeUZTNOI572qoAOXA4jiwyjs9K7qvs&#10;tcmh2oRtXUVYJdMWcUnZ/Lbf/srTz46w2mDSmkwqcnlmpFTlxdBZcTqUXjNo8gwZMCWo1mYFNnvD&#10;weZrQJBCIaHVfQKhAojRFLrQTHiSrAZVKklT2MzHO4HgksKkGRIdiB7IawJTmg11iZTx0kwvB45N&#10;6/Nv/cYBo9lfXyprI3Y07L4kBjbbSiJcp3s+6hJ81e+ehUYK92Ue5kXW4KMB0syXjgSRMRDYN0GW&#10;0dEaFA1wKWkBeBpueTrl6RFpNcPHpJAOtY2Uu4fqKWViZRRYV+JgYT0F/jVz6kFya8pc5ZAxY75G&#10;hFQP3m+GS+0iZcCBKoAgBaVy6pB9Hw5uO8JE9aPBERhXqJk5DlSOF/rvL5kkO1IQkpGmSVSQ/NS1&#10;quQoj79EefV+tr+MrP425VVpSNlHNnNOWfKQDAoAVBJTEVnJtuRDoWeqkzznmjWVPGr9oBFZAhgB&#10;BnlEveS9pmHyYR8ZSRMxYjvIAHjSwCicTGDK1kIpUR40m68+9ZDcyGBQXvRO9bF3/FjKmMYGjRrl&#10;Q/KnsSlAJYWsd3qYIVGom+MZleIXgZR31IADy2yhSAKBLJMBKtbfW7OoTCqnt/I0cst3U67MkFHu&#10;9GkGh+2hMGUfEgI5amwdlcYr+9PW6fJ5vU/hN9qgw8LiNB6YVFc5AETi5fCxsaVxrcR8ZXy11kZr&#10;ZGQctROv6m/gyshupZHXGCVRC2Q9BCB1nIuMoyfbyDthHPWDQ7zd+H6Fvsmhpg1ZmoTlkjipzZgX&#10;y+/DOsk5ZSCPz5rxZ52/b7iqZPVP5VbflSRHuu+Pz/xYSR5z6TvpFAvPYrvW7NgP07ZcIl0Ffu3S&#10;g/qrlAStyPpHjjmRPEWjOCFWBKSUfZ+oIviE55IgZZksNgwptGUR+rdgx35sOH4Olz8FIktmmA3w&#10;0FIHIzSUdebhpgiQcF43gjXEiVyJHEjZKIVbeB7vcWTORzOD1K0C9lr7q43zPKOdkHg5t4w8UUYb&#10;hxVQ10oPk0CQ7GoG1Y5fkgxFDYJrWJGF1rtTz5vDhX3nYWOWfS+QomUsPQehYTDzV76SL+prL9bR&#10;N6rYZNCdcuTCd7tzbHrQHjjny+az/lp/PxCuJENqC8/QbI4bLQVhm/Nd2kzHvWcRmhB0meeeOtsJ&#10;SdVzRXCJKIIbyavsjZYPaIbP6m52axiaMG+dJ+vFNvLokWNnY559/iGGLNqN+l1zbZ27j+Sb41o2&#10;xjuyEN7M05111uH4ivz4lijYuOHfbF8jAmxXk1/+7ui5F+X1Bbl5QY6/lW8lflc7tO0/0fT2i79/&#10;//PPkmz8OXVx6sU2kx5T2/F3JdPD7INWKaMxecNR9Bk8HW8FxGL75UfoO24l+00YRWO73BxxrqbH&#10;Ncuj0ETqJtnThPFM49g/qncF+6sI2RPX2NE0nhGUnViS2TSB+VK0ptwFSG/wvSIEiozxkc6Rw47l&#10;m3/wAUJK56MJZbEKACsaRvpUDmXJ/pClx1C25BTqhJQa3pDzplki9bjqQswkeyCZlC4UofHSGj/q&#10;JD/qL6846iaWXX2rseGufA0HVY6pynFf5Yx1+lx9p/Eue6frDk7Q8gdrS9kYtqXuFQZ7kayabVC+&#10;yofvdH7TJ8tZ9TvzUF85M2GSCbaNvVt5sjyymbqmPNRnsrXMy8lT7aR+/OtIzrgUVmD7SDfRPmkd&#10;s9lCtq10suNMZh+x72Xr3SkHnrSlNitJmbNZVrUp+9J0Gf8W3pS8CG/rHHGTAdla9R2v+VPuNYHk&#10;n6hZcmFP2mDKvPSkMIPuNwe59AT7UthYZ9E7jliROL5DE0r8dNZ5s9/V/8QZ7hwz7ixrIN8XSMzt&#10;S3siZ7kmgKQjPWh/64fmYvnhs+gzdD4ahQ/kWJB+5juoz+LL56BH0VxUa5+NoYu2IpF/u0eJK5DM&#10;C9fyXnM28X3NWG6beWa57Rxfk3fqfZZVeMSTbdKUOtYwlIU0q13UXvyNdl5221ljLTwheZRu/Bth&#10;/dfSzzAkmEottpjgmGRNgkrh8E2gApVy1y56wdloQEPuQqDjK+JKRWgAniBbmwgIKMqzKRKqmRLz&#10;EDKPQAKbIApIUwJv72gOMCq7+jQwTWJolAm+FELYjO/RdL6ESLOLpgSpIP34uzZzUfy+vEHuNDIN&#10;O+ehYbdC2+UvIE6hAPyd75Hy900Yw3pQ8AXkOZjkodHmCAo7aKpQGoINkQMBXHl3VO8APtuMZQ4g&#10;gGlaOYi1tkVCrdlVG7iV7aN1Jxo4jgeY122QaCBJ0bDOHGya8RVR8RE4tgEhgs1BZ0BTzziKXuGJ&#10;/rweYAOI12kcmgmkR8hjxPLzWu0uBH5URHreM0bPahbWGXTfGoafSPq+N15/C+hUpRd/+/ES30uD&#10;4RALpxzWf/xuXmMpcLatPIgCNwqZrfJIq39Fbmq374u3guJRr1NfNOiWhtda9EbdkDwqfck6CSoV&#10;p8JrfCRTcQQ16msqdYsWoFERgVWorktYMcePQuhHW+h4rU4D4B4tcEZiKjllGT1l3DTLr/6WZ1Rg&#10;vDKUTeW0rdoJfDxYD1tnZWRVITJybCgPgm0aRkusj84g00yv1u46JFnyyfqrHfgpQO9LYC4CJJkV&#10;iPJnfdyiqdBp9CRndbvn2TrZQLaHs5aKY8XIq9aIcfwLYDO58xkBdRndN9slom6PbGvz14JS8HpQ&#10;Kl5vnopXg5LwRstU25mwCdugbqdcW3PrhBUxT75P63/1e6OQArbVBOZXwXHC8nCc1u6QgTdb9mUf&#10;9MUfApMs39eC+traR5FlhSz5sxyBNLrNSOwdB5zqRtlkef2N8A6xYyI82XbSFU4YJe/5E9mhHFQC&#10;+CriKsP+3VnWP33mz5vUb458Cpi76zvL5kYy1GnAePQpm27HY4hQaUdZ/14iYNRhBLvesdK9TJQj&#10;gaWm7E850UzXVbZRk7BSRJbORMqQ6UgYNBkhOeNtTb8BT7UTk8CJOWzYvnI8OmdmChAJSEiGNPad&#10;YwU0zgwAs4y67uh1gRg9r7x4neXQOJT8NxMYEmiTLhGA47sMlEs+WG7pzADqdV+ODduxUuNCIeqU&#10;d1/akabUn064nECXZtkos+yvQI1FfnfX2EzmOFVb8rrpY+lntovGni/HsDZJ0fIRf9bPV1E3akuW&#10;zcLnWD6Fdmq209aNccypXzSWtGGhHE4iLs74pKxwrApMavxLh9tyG5ZNYC8sfwpaaz00ZdEcmLQt&#10;knNntpBtq7bUdY1b1YntrLVjsjEmC7zHkr6rnVV+JX23az+cqvSxY4eq+p7AMVrjuCq/HzvpvUqO&#10;vDizrayrSBJ/l4xq/X77tDE4/vBD9CmpwD/Xb4vzj99D4oi5eDkgCjWa90H9DunwSxkLN7Z1ve6F&#10;qNYyBdWa97ZQcze2jTtlR+exy0n2B/8+WHTgNlYcvo03mqWicdhg6pE4vNYyFrXa9DNc06h7Pn7X&#10;NB6vKJ+26XCnDg/U2vcoOUXK7Mz6am1SUb1VAnVWPF5vkcRrA9m+JAHh2fDsWYCGYYPwVtt+LEsf&#10;syPVW6fClTZe8u5OnVatfT/8vnkaqlO3vRGUQCJdYsRYzrQA5uNJPNaEesxNY41tZHqKz4owipA4&#10;fc5rvE+bNzmEkkDf8mD7Va1/ZJtIV0hW9bxNHLBdNW5tbaTkQXhOclf5m/riRYeCrn8rMzbuK+WN&#10;eWpMyUY5z2lM6xnex2TOVuvn//hJ9ZSN1X4pjUOySNZKbCfrxtpZme0VSIzsTtvoH5GHRl2z0SRU&#10;jrkKc6TV6ZQKlx4ZbFeRSOVHXUIZaxycg0bBzIt5KrJGa7A1udKoey5qd8uk7dNMo3CmCFs53zcA&#10;TboNgFtEse2Ib3gxZiDxSzZq853aS8LWy2rdLN8jW297NBC3N2J+9fm8joBzjyixDcTcIwfRnpeg&#10;bs9BtrO1V2gO38++1ZIc6jMtKXin6wDUaBllDs+BU5ejHp/3pAzrvOwOSYOx4+xNDJiwDH/vEoHD&#10;Nx+gYsZKNOzQD/W65RvJlBy6c8wrrN+tewZcO6fDm/kGSJfzXQ525n2UUXfZLelF1aNSpk0/0k4I&#10;vxhZVYQE5d5mWW2cSM87bfE3wvqn6edFWE3BUBjMwIpsDbNYcM1KvNWsD/LGLMOYBVtRNHUNyd1A&#10;1KMwBSWWE3CmckCWErgSCEgICGQEEhTm4BFJIUug4pSy4iDSFL9AhNaWaEOj4PzpFOYiGzBeAu40&#10;xPImSigNKPK5ZvyuzVE8OXDqkjiEZU/E0Pm7MHTeLvTQmZKdU+EXpRlWKUq+m4NOxK8pB6lAigav&#10;L0GMvDZGPHlN695sJzQqViOnLLN2dNQaOLWBB7/LS2UzQRysmv3R+hiBMPOg8jnHi8rnpeh5vwyr&#10;eXWYlxFWDjIDBqyDvwiLwBPbU2sFBTgFfGzmgMl2QmO9fUjsXbU2hiTZk0pKodVj1l2yMDZ52bWx&#10;jBPWLCOgfnM+/1fSD/b9v1NSnwUQ4GnjJX2q/rqudvlLASFTSGZ89V0A2gnHERiyPpbipyxo5lAz&#10;3U5Yl8KwSQjUdwT78/dewaXnH2DxrsPInTgbVz7+BAPnboSrnfUl8Ms+lNyxn20WRH0pw888FN6u&#10;EGJPGpoeudORNWUnqrcdgPIl27D67D20z5gIVxoDHbskACFwbmtTBdZYNj95X0WMY+SJZX4E+Tpe&#10;wVkLW0lo40i8BLINaCjMhvLem0DYnmd5WCcZFxFomxUm6HeAhUOqbezwvRo/CvW1WRr2ncKEvCnH&#10;ubO2Y97hU3hHh3JTPzhgR44g5idjSACoGV6RdxmLum2icerx+yiZvReu3Qfg9udf4tx7H+DY/few&#10;/8Y9HH/8DBc/+hR5E5fi3Q2HsGjPRZJgGU5ndqo6weHlJ0+RM3Yl6oeWsS/GUk+UokP6BMzZfQEX&#10;3v8IZx4+w5Frd3GaeZ558j6uffEl3AgQ5WhTXzYVwGfZbZaPbSkiq/BrL3mGSdA1drxI4HSovYVc&#10;S1ZNRl6QnUr5VfqWJPA5GcMqj3TV7z9ecsa8Zmjc5Awx4zzCZkyrZuR8TBbV9yJrvE4gJD1kjhTJ&#10;qI1Nlt10LGVOHmkDO9K1lC+Cafce+QQ82fClfvaT4be2kG6nTmX+tsaaxFIOETkGvXtRp1J2ApLl&#10;PGE5eb8cmjbTwPLZ7J/KwjzM685yyGmicjn6Vf3E31hG6WwtnxBoUziZzQaoLiLJZkeGmEPPWZKh&#10;cSGdQ7DO+sgx2ZzA3jYy45jylpOUz0vmtUmZ1o252X3y4ktO2AYkHoHMWyBfs1xykOisQdVNQKeK&#10;3FnkjMYM20/l1TXpPIEkI67WnpQ5Ej+NK0/tVikHJK9ZHsxLYF66SGF0TXoU26y1+tWL9TJCz7xM&#10;X1n/OXrFQv3sOscnr9l4VtupbS3pb+kyOQ3+bYRVsqtPc1LxU/W39uP3H3rmz5lszOm9Ko+NRbU5&#10;U6Ws2/KNqGJigTLM2HzEjup68PU3aBGWiAOXtev6ORy+8xCXnz7FrDVnUK11Iu1oHrLHLLGzJJWW&#10;7D6B5gT1LiSQXgnD0bhnCZJGrMS19z/H82+Ak48+RY+MKTh66y7OPHqCHVdvo0mXTBROW40zz6i7&#10;nr6PLRfuIzprHPy7p2HRzsNonzoYkSXzsOv8DYLxu7j69AOcuvsAQWxLAe7F209i4ort6JI6EHsu&#10;3sGWY5dx6b1nOHjvOXqWvkuikgu3rv2x5eQF2pePsOXcYxy/fht5k1ahcWgxx9FIYhb2E5O7bAzH&#10;qG1iJHCudqGc+GgGinLhjDfqNi2boF7T0g05VBT2LmAuXGNOokp51vPCL2a7mDzkbOXvIsjmgOTv&#10;wjhOxI76iXLG98o+mjNFfaI+EjG2vqu0q8xD95he4fjxpg4wnSl5s3z+4yfVU5EobZKHI3/SWnRL&#10;GojRC7cipnga3NmvjboVImv0KoSlDcaIuduQVD4PbwRGo0vWeIxdvh+FxNg6osgjopD6PN+OKBs2&#10;fT0KJ61BQGwx3HoWkUwWIDA8H2WT12L00t1olTTIjkj0oa5u1Kkf8fF2jF60046xa9gxFR4h6WgV&#10;k48hc7Zh6MI91H3sL9oL4RvbgEl9SJ31pm8P5I9fgRFL9yB78iq0jh8E144piMqdhD6D5yG2bBaG&#10;L9iGmPwJ8OYY8qbtqN6iN+IGvYvpG0+ieXiqHU9WOHqunQEsTOHdsxh5JKqPvwQ2nLqO+p3TsPvc&#10;ZZSMmIyiMXMxfO4W+EWS3EYWmOzUaBGPsmnrMH7hDkRkjUWDdqloJvtBjuDIvOyIIhypZ6nPZd+1&#10;3Ml2JxZ+om10+kK2x5FbkVRnczLqaf72R8Iq/fmnffjXmH52hNXxaspzT0Wk8AJ2fO0Oybjx1Vd4&#10;TClctfcyTtx+jrtfAakjFuEN/3CMXbsbCw/fRpuU0TTYBIJSeAKLVJo2pS8FyfwkVIFUZlp7Epw9&#10;A3tvfYySmSvhQsWuUB4JoG3TzWfMey0lx3IpjNc/qhABNDRbzj21Y2+2X/kIe68/t+MOpq/eh8Bo&#10;EgeSB834tE4cRsNGI0zA0pRCKa+3vO4CCzL0TmgBlaoAEO/XDLHIppSz1hFqMxt/GjSVWesJvAlO&#10;REg1M2NhlryuWTgpaYUG2XWSCHmoNPCdEMnBNhtl5ef9DhDmpzy7GlB8vxaD2wx1ggYMiV48jURk&#10;PpXWBNxivaq3SqSyysNO/tE1cyLbbSCCOCibx5XSILJ+AnSV/SbAoTbTZjsqk94to6JU9bdCjM3z&#10;qWd4zQE5zt8OSJERq7xu9zhJyvfF9OJvL6YXgU4VcTXFUgXW2A4v3vNjJSuz3suk9xtRVd+yD6wf&#10;BALYdtpYxSM405R7426Zdt0jpgSNO8TiEWU/nKAjpn8Brn/wMdJHTIVLlxQC+UF2jl8dEjnXkBwD&#10;fGpzzfiLPNXr1N/OrPNSJEFkDobPW4cZGw/gZZ8Y+ERmUwnn0IANgGuPXFvHpFnLwMRRqNklw0iG&#10;QnkVtlavYxaaBOc7daBsKiyxcQ9dy6WRSufzRTRAlIHoQrRMoMFiWep0ZF26ZBP4i4xqS3gq9dAC&#10;1OnQHw27EbRVeli17q9RsK4PoCHNccJ9mcxDSXlWGTwol+4RGaxHPoFUFhryvY1DClG7cw5ctA5F&#10;zimFtGmXTebXICjEjgWZsPIUGrdLocEuQVBYKgZNmoU9l26gU1Ip2ieybdvHYc2+c9h3/jZaEmy5&#10;RlEPJE7Aq4F9+DQwbMpy1OmSS4Cp8mtMl6FtyjC0is5AQk457jx7H/lDx6BlZD90TC6lYcxBkAwQ&#10;6xZAAq1lAxY+pD6XHJDYOKHP2rxG40MkRcZLSaDquzJeJbcOMXXaxMYJ26SKKPzYM6xOmaRbBD7l&#10;CKuwPlTbGLgl2FTdZIxFdiQzNvPHz6o1n3LaaCMvra+0sEERP5FNEb/wYjTsTPlne0hvaLbTn3Iu&#10;3SHipbaQLrWZPeo5GXw5Lrx6j2M+lZEGJLBy3PhRT2n3U5HMxj0KOSa0aR7JHvvGQhOlo9iGBh6Y&#10;v9reNtKSfqX+btgtA27U6xqnIqxyoDgbibAtKA9yjFq4PfOQDg/Q5n9xml1W/6qP+DvrpXVimlHz&#10;oP5VmLodMcH3aaMcvxjtLMl7WRYfjfleAu5jWYcRaBiabzvzKhTZiZ6hbeL7RKhe7A+tL3Q2E6Hc&#10;8T6t+xOxEKHWzIHCAjVDKKeRyKpIhN4n0ioZMl3O9hYp1aYlIipmq5QP89AMrORZ67t0nyOvKq8j&#10;g5asD6p0mq79UWZeTFUyrU8ru+oVw/KoDyzPH37uz5n0zqoxaCHP3yanfURYA9in3mG56FU0Ceef&#10;fIgh0+fhzcZBOHr1Km58BnRPK0Xx8FmmNzxDBiA4fbidO51ZRBLWIQzLt+3D4q0H4BORwz6mzmJd&#10;G3Tuiy1HL2PX0TNoGd4PKaVz7PmhU+ciJH0YehdNMXKcUDIOgZF9seH4BWzYdxwhcdk4fvMOwrJH&#10;oDfJxke8Z9X2vfBp1Qk3nwPnqJfeJjbae/4u9dtJhCRmK1ts238EXWIHkKCew+qTN/FOy1hsOnQC&#10;955/gRYhvbBg0yG7r3z6Etv9XHsSyOlu2IzfLbpAuMzGnsY6246E0Y9tZW3XR7vbOxFrus/6lOPA&#10;6VfhH44jG7saL7KDVTpBOrLCnD/OOeVlZic9OAY8zDHqyJiNUybN8NnyJpZJBMAIKmXR8CPlz/5m&#10;2RzCKhn9y8nWXyp5klR2IiGlaOLKo2c4decj3P78G5TNXo/X/BIpF2fxOX87SRycWj4DueNXGp7d&#10;cOIhzr8PHLpxG27d+6JdYikuvPcVrjx8nzL3BOtO30IzYsdWxFenbz/G2ZtPaT/v27M9Ct5FzTbJ&#10;uP7Z1/bMpkMXbNfyMUt3oH1cHo5cuYt9527jyO2P8CGvdx0wypZxyDEoZ57O/t186pHtkL7s4CVc&#10;4Zd9F26gPbFL8ejpdjb1kbtPceLeF3hIDtBn8BxUb5mKiWtO2M7yszedsk3/3v/qGxSNngeXrhnw&#10;1TrTiDIMIynVO088/Ji6PRfrKPeq/97T13CfD2uz1NotI1GvVTzufv217Vq/9dglp/zLtqB2m/7E&#10;89osTWNCdlzOTdoeypZ0vy1TpHwr6kyRLA6Wlb2q0u2V8s/f5dRz7Lau674/7b+/xvSzI6xVHk0B&#10;EoX96ezHQfO24Mpnn+Il7zCC7lIDtWNX7MS5p5/BtX0SZm/YhuUEnW5dEtGwUzL+4BtN4aGSJVhx&#10;75yKtwIibdbFI7IM1QIi8FLDdmhGMH/ozlMMnbsKb/mGoREBvxmshNF4p20K3m4dTyLnCKFXdAma&#10;RuZh8oKNZqhco8pRN1TlyEZE7nhcfv8T9Buz0LzabwVEo1bTMPzOKwwuBNbarON1vyi85hGM6oHR&#10;BuS1O2j9bgPwdrtU86w353uqteyNOgRHLpFFeM03HK6dE/F7z1C87B+DeiEFBFcjqCQENqiU2U4N&#10;u2ajZvNeeDsoBq/4RuK1oETmmYNXfXviDe8Q1G/Tm2REW3MPQc32fdkmkfwtAu+0TiQ4IAAkINMu&#10;g281jcZrPiF41TsYnmwTj7AMhPQr5xAFfvE/6qFNygi87BEJ1665aEIS85pPD9QOCsMffLrjjRZ9&#10;bCZTs2NNuufhrcA4vOrTE7VaxeIV73A0711Kol+AN/wj+XcoyxlhB3wLbClM1UKJNDNGUCtQZABT&#10;jgaTB2cQVwEJyYYRYxlI+/1Pk8BP1ef3v7/4d9X9P17iO6mozJOsurO9BJgtxE8KTzMXVIBvsi/6&#10;DZmNhduOY/TCHfhVk+5oGp2P5TuPknx9g0mLtmD1jsN2zuXszafQoe8o1Gsdg7SyCVi24wzyxy/H&#10;283jSBwpn+2SCGbGYN7WE8ibsIIyFYEu/YbgzP2nuPjex0gqm40+pUxlM/n7cvv0sxn0kajRMgEz&#10;d91Ct4wxzC8avQrfxdytl1A8bTPlLgMNQrLRp3wu0ofMQt6I2Zi7/jDickkWuqehDcnqS25dkTFq&#10;EZbuvYqSqespF73gTgLnGpyDvmVTDRQVjV8CfxqqJmElqN8pEzljV/EdZzFw6ga86R9rs3IO+GDf&#10;RRUhqnAqBs7cgsDwTGSOXoGkoQtQ+O56TFp9GE17EliFF9EIKOx5tDmlavqH4NE3oJ44hobtUxEQ&#10;VUjin4yMEdOx7dwN+PYkAWY9arfug8U7zmHHqbskmgMpzzQgyRPxWiVhHTltERrZ4ftahyb5GUKw&#10;Wc6xn4WufStw+b2PkFzAunVOsTWPBtB4j4E363d5U526yKhVyYTNLlbJosk2v1fK+Ivy/UNy+0d5&#10;rvrtj/f/OIn1ocxqIw/P3ooUqbBxK+InAiqPs39sqYVDW9g320LkTDMrCiEWOXXaUg46AlIl5qdl&#10;EzpeKDh/KkavPWfgRfUUaZVDTWswG5B0BiQKPJMQkqzKGSad4BbN/BK1Bo+EN4btz3KJCCs8XU6P&#10;oMTB6DdhNXqVzYXOq9Zmdtq4ScRf41Kz/prFVTSNAIcIqG9kMUavPouY8iVwiRjIemmm1HGyiGR5&#10;kMiax5xj1zdR4XQkXdphk/V119ILkbLKegqoiJDLGWvRCwLa+uRvfnJISq70PWks3BQ2TaCuTaiS&#10;hy3A7C1n0HfUMtTvUcTnHMegyKQAkHSJEVISUa2/1iylNi0SoQ789v3flR37FFCq+l71u2RP3wWm&#10;DFj9gN789h59r5RxXddnpew68lt1/U/Tt3np+wvXnHyV53fv/zGS3llFhuz9LIeFrxrwFB4hYVcf&#10;heagZx4JK3Vo7vCJeLNRS1y4/wB51L0+IVl4uX5L0xu9B07FtHUH8Mk3X2P8zKWYuGQddpIk3vrg&#10;M0RTlzXRemH2d802idh47DrWHzgD1zaxSCqda8+/6tIRAZH58A7JQDX3rvDtmoaozAqsPXASe06c&#10;Rc/EAhy7cgPhmSMRU7bAgLx/51g0ah2NgkmrDbS/6t4Rm0/fx6Idp9AzLQe3PvoScQUT8JZ3V0xY&#10;vhvbzr+HqJzxuP/p5+gen2PHRv3Gtau9v3z6KjToMoBldOouzKFIAyOsbCPt3utgNSbKyh/7X9fV&#10;ji/aaum6yrb+9tO5XzpRxNR0fVVbv9APzm/OffZspXzod71T5TP9p/yqyvNC/lVldMpX+dtfRRpu&#10;2LNjcok5PLLGLUcNv+4YzH49+RBoQZu65egpzF230842/5VrFyOJQ95djTeCesE7ohBn+OCq/eeR&#10;UjwMey/dRpOu6WhLmzdhw0m0Syoj4TuJKSt24E23jvi71xuie3KhkeO/r9lMIoT0wVPxP94JNIz5&#10;Dm3w4NmrQB6M2P5leKVhW1RrFmd7pEgnSncGpoyzo+r2Xf8Eft3i8U+1/RHQPdYcz8kFY1A0ZhpO&#10;P/kIXTJG4XXvHthx4Qrm7ruKmu1SjFyG9R+Mep37ITC2QK9HQcUc1O+SSYxJnRpWjh79R+PUzfso&#10;mrkS/9k9FNsuXMfizbvhR5z+KvGx/vXOGYryiQvw9Ouv8H//phZ+XdMHXeL64cLTTxCcORl+PUsQ&#10;EC3bowkeTW5JHztyLxlT+LH2IanCALJ/km3bTLJSTp0NnBSJ8l2s+7f0s1zDys4n4GhKwyvB8CdR&#10;LJi6Dg8oTFKMf9cohOQsATVJ8GoFhKNo3FLc0yjhvz1XH2PwjC3mbXyrUxrqBWdg/MKt5lX5rVc0&#10;ggik7tqdwLn3PsGp+x8ic9gkLNq+FxWLNsGToOTVFinYfOUzHOdgrcMB6k4Q4MnUIXGgeXD6lc1C&#10;jW4D4apdwqgUmnRORu6ExehZ8C5+R6J8/slTHLmpIQaULj6IBm0T7Lv+SXH0n7QRvyc5HDJvJVad&#10;vEFgMRzVWvTi4LuMSZtOUiGMtvtGzd1sz8gDlDd9F95q3huBmk2g0NcLKUH5vA04e5fk45FqB5zl&#10;KxVepGN09G/DqUeo3yoKjTr3xYT1pyuvAns5YL3D8/F221REFs7ADVm6yn9xpVPwO9dOplQqmxT/&#10;V40WZvwSyhaiYOIyO1vyyB3dARx++Am6507Fm83i0W/sRlAP2j+9W/9ece+GphEZ9l3/1C8jV5xD&#10;rQ4ZNkOs0GQ7z4uGSiFtzhrbSo925SB2jNN3079mdL4Dhl74/kN//2jJlJRjkOV48NXOkQT7zmYT&#10;5WiWVIE/NI3D7huOdC7bcdQ+JQe/qdMMBy5cM6W9ev9V7Dl1Cx99BYKcO2iXNgLLdjke8S2HLoCX&#10;sf/WNyRhiQhNd8503H7eyfPwzdvwD+6HWx9+gRsffo7UIXMxd/N+bD97A6VTVuL+11+jDUF9/c7Z&#10;aNWr1J75JQ3PfJI5/dvGPr3BDtx15ZbNvA+j8dG/a48/xtkH31gITuawqXipcTscZBn0b+7aA/Z5&#10;8f3neK15Mgqnr8aHvHH/8cv4gLfsuPIEdbrkYMXBk3iPf6/Z42zYc56Wsx7LoVBTU/YkDoNnrcee&#10;c5fh2zEZe87esfuO3nmKOx98ikeU4U6pFXYGqxvBe/OkUXibukFRGGNXHEX9Dn0RyHbWDHTm6Fk0&#10;VDehoyQUitmwc3/M334OW0/eQ1OF65GwevQZhzeaOeN28LjZcOmcTrDKfiSZslk46hEXkoIumVNx&#10;4vFHSCsdDc8emc6sEfv7j4n3mswxmbFyZLCKYH57j6Wqvytl5oVUJbcvPvvH377794+TWA6OQzsm&#10;KWE8wWQFv1eSUiY5BlsklLPfcm09knapdkJ6+UmSpjVLAbE63kebHcl4c8yzTVunjka9DikYtXS/&#10;6Z/XmifYofJaB9QkrABJI2dj182HaJGsdii12VP1YSDJYQsduUKAIPJpbUgbEpRA4BA/HC4989F5&#10;wGhsu/Ixpmw8Dvdu6QiKLbH+bmbkdwjfU4EWAiBanxWvWUbWh8/N2HYVyaNXwZ0ArmpTLq3FDmK5&#10;mjJ/bQSm8GElvdfagqRZYck6O1n1FuHWmmg7b1NAnJ8i59oQr6lmj5inHBgiBFrjqA1MvCjzEdkV&#10;tuPy7rOPEV0wme2q2SuFEJex7crMaeAtEpFQQQKuSIQy+wxkPTQz6kkZreozk52q75Wfzvcq2aq6&#10;rratlNlvf3O+O3lUXqtMVfk46bvP/WvJyfMHvld+/thJ7/0OYWUdqmaLzdFoJIy6ISwfodmTcPbJ&#10;xygeNwdvNG6Dc/fuI2/SGniG5uEt3+6mNyLzxmLZ7jN48MHXWLHtIDacuILFu05g+My16Nq/Ah5y&#10;qrD/32qZgLVHb2DP+Tto2CoG/YevsBmdVwmovXoWoFWfQab79U+fzygQWw8eQ2jvXBwlYQ0ZMAxx&#10;Q5eZjfYPTkGTLv3Qd8wKIx/VvDpj3amHWEgdHt0vD5c/+NJwSt3WcRi7dC/WHruPXBKZp9TJQeEp&#10;lM8y/NozXK9C6eQVaNg1y3SWhcvz0wHZlGPJ7rd22OnvKh3mkESlP16rSn+Ujcr+lu6yxL+r0gvP&#10;fPc35+8X87N7KvNzvlc+8/2/7VrV/X8dSW3vSZwXnjEMpx4+tTP33bv3RXjmMJx/70PE5g7BuoNH&#10;UTF7DUldf7RLn2T9LgeMNvhqSFs5cfFm3Hv2HBPmLcPqI+fwZpv+cI8aiNptelO2OmLTsVP2zPf/&#10;/V0NP2w8dNG+C15uvPSY+oq6Kiwd246esev6t+jgLdTtkme7XPtQn7pRX3r0LETjtn2w5dQ9wz/6&#10;d/f9D5GSPwqFJKzbrzxAy5QReMMnEjvOXMLMXecQVz7P9GSj5uHQiRZvtUu054rHL0SjkGySyAq4&#10;RQxFCDHRqbuPUTR3A37p24f24A7KJs/juC3CS97x9kz/wmGYuWyjfX/xn7BtmuxAjyyLMNR5s9Ll&#10;ki3bGdi+K1pAS6Q0w68xougex6loy77YJ6ZfOIZ0zrAco/rdkeEf7se/tvTzI6xSTonyuA9CS4Wq&#10;RhYRcGZj/WmpZOff1WefIW3wFPiH9kV1v05YsHk7luy6gFrNeiNnxFwDz64huWgUnI2hUxcbAasW&#10;0APHngE7L13Fa749MXzBessrfcgElFTMx1Eyty7pY/Eb7ygLDeiUXGQGI4BkonGUzkorxnuff47g&#10;5DJbX+UZWYh6bWNROzAYr7m05SBOwiv+sSSsz3Dmwft4zS8Mr/A9+rd0x0X8l3pdMWDyOjz68nP0&#10;SMrHwPHvYgVJhgRYs2K7zl/B+JX70TZ+CJ58+YXNDv2ycZiBYv1LLRoNF23JnTAadcIGInv8Urs+&#10;fuEavBnQE9vOnLe/vYL7om2SM0Pq0T4WGeWTjMg06pBIReLPshzDZiqaoKh8nLj7HiYuWov/Ui0A&#10;oXnTzcj5hPRGcHyuPf+LPwShdudMI+q9ckcjY+QsM5rp41fCpUtvnH70HGXvLkLb3qW49slnyJ+6&#10;Gv/YqB2OPtIbgX+s5oG7fHjl0ev4xT/UQI/8KZi8/YYNdAFbhZ6qv51wRw58fn4/bLfKMH0/fSsv&#10;P4dEpWbES997aSZZsxcE+wT8Chlv2CUdKcPnGUh/s4kv/qGaF37xi19aGw4aPw81vFvg1udfo1qr&#10;BMTkjsSNh++hVVg/9B+1APuvPUOTFl3w399ojF/8prF5GmsH9rBnpy7dgV82aGNrqRbuvQPvzvE0&#10;UIsxY+tB/L/1u2HGxv04duEq3Jp3x+Fr15FZMQe1m0di14X3sP7wDfz6HS8zBDV8uuD/fbk+3nJv&#10;j9UHL2Ly2q00HtNxiArfMywbv6jWDtsv38TcLccR2a/M3v1//q4RXm7QDL98qSYu0fKUL9iHpYeu&#10;Ysfpc6ju0hy/fK0xqvuH2Q6xJ+88xqS5K/BKwxb4L2/5oHqzWBounf1L8J1AQxaSR9lahd3nL8G3&#10;cwKOXbuD8hnL8d9qtEJIYhHuf/whIvImoAmNkmauFUJcr1UvXKfsVaw8hHqdUklehsElOBMZY+dg&#10;49lr8IkutpDPmu2SsXjPZWw+eRc6skebUXmShP3OO9bqMXTCXNRlXo27ZhgYbNRtAAlGGcdiCTpm&#10;TsOZp58iiYRVs7UiE38qo5Wy/AJw+rknjU+FnWrncl+SIgOwuk4j3oIEsG7HVHPCvdE0wsCxT1gG&#10;AiKy0aB9PGq1iCIwj0SD5j3g3iUZ/jHFNP7lqN+xH6r5huG1Bi0xdNw8a/s/+ETYLKWO0GjStS8i&#10;+hdg17mraNJBm2Vloh77s3qzCNRuGopazaPhHpbr6JboQXxPLN4KCEPtjolw7ZGJtonl2Hn5Y4xc&#10;sA3/XL81ajaPgWv3dJa9BG4EIdWC4vB2yyS82bQXqvE374gcBFJHvuoVinrtExEQU4RGnfubo7Q2&#10;5aFGs2jUa5dkYXd1Og2AS2guCa9Cxgfitaa90ahHIZrLsdE5DTXZDtX8wlG/bYodF6PlJ67dMmiv&#10;IlEnMBT12SbNogrgS+ItefclMXWhvh5OQnT32TP84r9Xh2twOu1ZDm1Fb9RifjVbxtvaU7VPjTYp&#10;qNMmHtWbRqEBwacIq80OKq+q2a8X+u9/nnT//+ozP++k8SpbbIDSrjmEVQ5G28iHSQ4HD9rgCJK+&#10;C88/R8qgsXjVpYNtupQ1binxQiF+697ZdGbMwFkYvWA7bj15jP/2SgP8j/rN4RveH8Pnb0OHFJI/&#10;An9fgvSanfph28X3sJx2+W3/HkgZssBk/03PYDSNI6k4+RiHLpzHL375Nn5Z3Q9lk+biAHVozwSF&#10;V2qGdTh6D15gGKdFVDoad05C7uS1ZstfJS7ZcuYRlu48Rz2Zgesff43eLFcdjo2pqw9g0/nn8KX+&#10;vvr0GeIyB6Mmx+yvGney9w+Zshr1tLENy6CzNRUGrjXYzqkJL5BKS38qK9/9/V9JVXrRdKOTz3ee&#10;/c7vf0z/prz/SpPaxmbFe+YjtP9AnH/2EdrED0P9VnGIyB6J44+/RreMUdh4+CSGz1yBxqHOshr9&#10;820bBZewAgtVn7tyJ249eoaRUxdi1f4TeMkjDC1I1iYvP4TufYqx8+RpDKhYiH9o0Am/dwnG37/d&#10;DL/4rQe6pA7G7+s3Qy2vbhg9/xBOPYCd9+zePo4y7A3PLikomb4F9z77Civ3n6MOLiDu0zKSMrPV&#10;+rf5xD1kDpmLxLzhxMNfIzF7GIpHT8HuKw/RlcTzncBIbD97CbO2nkFY1kQbczW928EnppA63HG6&#10;FI9ZAJfuA5jvCLj1LCVhHYFzdx5g0IyV+Cf3MOy7fAsjZy6jni/Fb71izFEUlz0Ey3adxLE7H+MX&#10;f/cWXvPqgv9Rqzn+vk5rtlMuy0odXTmbahFDvYYRx461aDnTGdK7lYRVyQgrrwnvqW/sGu/VRn6O&#10;s/kF58rf0s9zhlXhVN4EKS0IMnwiiuAXMZjgNh7enfqjbNoqHLx02wRy5YFjqNc8FIt37cMGKmYv&#10;EtT8UbMdgtYly86jGzp1Gd7/5mvUCupqs6tdM8aRAKegddIIAphHGP7uQri1jsTFx0/QhUQyqnia&#10;eYWadIq3M8A8YnRMxnC0SBqCeySsnZOKLZw3fuRy3HB4mf3beuUj1GrXHzeef4i+xcP5jgQMGO/M&#10;Qr1Uyx9e8RVwiSjE7nN3sGTTTmSUDaMxumFriqoT4OwmcZi48gDaxg02wt2qRwpcowfjnbZpuPPo&#10;A6zedhBvt0uBGwdHDYKhQbNX4tqDB4gcUI7funbBLg7e6cvWExjm4r/Va295tAyJx7mbT3Du/ieY&#10;tO4YVhy9j/UHz+PAlVtYsOUErpDdrNpzEYv33cSIVSdxjQqkhAQ/MX+UlfvX3vFoQLIgV0FK4UgU&#10;jZlFsH8FrzWLQ8P2vTF1ySrMXbMdU5fvw+5rn6N1/GA07p5GgDjAnv/Hd7yxcNsJm1ndevE5Espn&#10;ohoVjV+kjk/gwNXg1cAm6LJNp2K1Lva7hFWpyoBVpRd/+9kkGn6F8GkNmLyNtsaGSkxryHQeZdH0&#10;DXjwmXoN1ndSnk+//trCgL2Ce+MqL2rmqk/pVNx+/jGC++Rj9KJV5kzQvUr6rvn2xOLJ/B9IKxpj&#10;u6tq9uftgAi06jkAs9Zsxdx9Z/D3XvGYsv4ATl25idZhCSieshL7rzxHbT9nhqA+CUVC4Tj7LvBT&#10;VSb15YjZy1A8fhZ2nr6C1qkVeLlNBvbfeojpK3aQYM+3e1SWqn+aPV207wqaRuXgSeU1AazSdzeh&#10;Xtt45rUSj5Q5/z1n6jV4Fg1DmQFyW/cdUYKBszZh87kL8OrUy4DalNV7UK9DBmIyRhLUv4+eeWNR&#10;P2wQyeYotrecQFG4y/dWrDgEF8qjd1QJSU4WBoyZjS0Xb6FpfBlBGIlNxzQs5BjYfOYhmvYaiMYk&#10;ot7xo03G9a98wgLEDZyJDRc+w+qTzzBx40X2ndZDFqBDxlScfPwxkgZNgFto3reE9Qf7/z9YUuiv&#10;2kHHrmiW0ytmMHSUWHWCouPsXOkMJclj2IChaNO7AKfecxRmldqcvekA9VUWZaAPNp374FuZ2bnf&#10;8dz/3isYgUkKtS1FeIETMaBnj9x6ho5pIzFm7TF7h8CKdHaP9OEkgn3RkuBH/yRSijhpHlNAwFaO&#10;VUce4DZfUilqmLJuP2rz3cPm77ByKi/Jrv41j8pCk45OWPjYVcfM4Td97X77W3nq3pMPPoQXAdHR&#10;Bw9RNmujEdzXvR2wlDlpC0lzHCau2Gt/q9znnn2MnlkTDDjO2HjYyqGy67cuaUPtjEBF3MjBlFz2&#10;Lq86ETZXP/kC7fqNwajlO+yanjnz3ucIzpyA33v2wHG+/zwLrnwmrj9tZ9m6x1R6+wmWfohQ/C19&#10;N2nc/suEVYl6m9d1ZFKXjInYde0Rjtz7BB5d++Hgrbu09SvZd4PwO98w05VJw5cRmzhOL+m8TZed&#10;qKQFu47AIzQfvtTJOnarVpd0DF+y12R/wppjiC1xnDWvefWwnXpzJq83J/Guix/i9BNHcneeuoSY&#10;rOE4eO0OZWAE+gxdZnLrG5xKwtoXBSQD+vt1r662idKyA+cRllaAq1TkOqe4ZlAMJlOWDz0EvMOz&#10;UD59neW7YNdlkyGVfzDtQcOu1Ju0U44zSu3hOEKq5OmvRdf93JLJMpMIa3BqoemLd7ech294JtYd&#10;PYdVJ66jZrt+2Hz2MioWbiIWG4xf+cTgyVdfmK1/wz8KMYOm8xtt9NglCEnKNZ0XXzYTWfxba1Wj&#10;csdg+MKDdn/SsDmo3yYelyuj9f65cWf7zK1YjN82aIuRc9dj5e5DKJ44x8qSOmI+Xvbogj3EvIu3&#10;HrMziD2iitA4LBft+o60e5q0jkbD5tEktBdx99PP0SdnFAorpmP/jffQLmUEagRGkARfwepj9/AH&#10;r3Bc/+ADXCV4eMmjI0Ys2W3O//Rh8+HWLZPyO9SO/eqZMw4XH76Hoonz8Mv6nXCA42fYjBW2g/JL&#10;lQ7q9KGz0SI60+xJ8cytaNQpEfN2HsMVKuIuBTrPeJA5a82RyjZWNI177HB+akz8C4SVf1fplBev&#10;OXsBVOmbvyWln+UMq3avtcPyY8rgHpKL+dsuIXMMDUCnHNQlCf0Hl+6IyBuB2598he7JJZi7ZSfW&#10;nX4Ir9AMFIyZYYJXt0N/1GyfgbKpa/DICGuoTetH5E9HrZZ90C19HA7f+QAjF6zES03aYcOxsxg6&#10;bR5O3n2GiuX7CW5zCJSGICBlIj+HojnJ2EMSiKwJi1GjywDUYbleCYrD//GqF2as3Yw1Z57i9RZp&#10;uELCmjNyGmpxAGdMdUILXm3SHo1CB9n219tPXsWCdVswYEgFlh++TCBdjjcCemEblce0dUfRMrrI&#10;gEzdgG5owsFRs2N/7D99meSASqZjP7gShNQMKcLAmattIX2vgvF4KzAW+y/ewPy1e6Bjcf7J2wHb&#10;zTvH4b0Pv8SRC/dRPn8vxqw8gUkczLnDZ2PSgtW4x/ZbQOA0ctFuDF9+BBUrjyIsYxT6DXQIz699&#10;4lG3W7YZseScwRg0YQa2nb+JN1r0RcNO/TBj1WZMmr8aCzcew+YT940sN6YBb5k03ADdO816oU6L&#10;KGSOXUqA9TFJyle4/t776JI81Bba/3HXUwIBbbrBz6rZ1u8keaJeTN///SeeTCFRrqWcbBMqea1J&#10;2G2NXXwFZakQaRPW4w41dQ2vTvi7Bp3wj14xeCsgHPXb9UZQdAausxM8wouRMmgK7n/wCXokFtEQ&#10;rMSOC3fQsG0v/EOD9viVe0/8zicc/1S/jfVfyYSFeLNVKsnZKKw9es+iA8bNW4U5u0/i792jMX3j&#10;QRw8dwWdmVfd9vG4/eGnGD9vLa6zHG80i0Sr3kUGfH7dqB1+w/R79y54zS8CrwbEYvTC9dh95jLa&#10;Jg/By00TcPTmfSxaswPZ5VPs3f/Pqx74Vf22eNWzO4FTd5LLVHhzfL7dtAda9yrBgt0nzCikj1+K&#10;agFheNMnFMH9R2LlMSew/A8B0TQM1AFsJ8+eA5FPQr/9/EX4do3H0es3MX7FLrzRvB8iMipw78MP&#10;EZI1Cg0jqC/YxkHJI/BmYBhush5j15ywWVQfEqtGJKxpFbOx8fwN+MQU0WCUokH3DBROX48rLIzW&#10;37pQ3j0oi3q//vUvm4Gw/BmYtusOJm6+hILZe81guYUXoXvOZJx7+jESS8bZplV/HYSV+lmyHE9D&#10;zfGrzZMUMqiZ6Xe652H8pvN4QA32K6+e+L1PGPZee4Jrz95D3dax2Hn5IdYfO4/qAVFIHLYECuyO&#10;zBqJUXMcUO4enoPXm8dRLr5xgFNgtK3l1NpR6fNuqSXYdPIKZSoMZdNX4wFRfnzhRPxzwzaYuf6Q&#10;OUFebezP/4H5+x/h/3zNDweJYiQvDdokYx+/bztxFrUpGwNGLrDN83rmjqIunmbvjy6Yiv/r7ZY4&#10;dlu6ijLo2h7kCSh5dz3C+5damcLTSQK798fh6w+wl3rZq30sDly+iuIpq+HXk+UnENO/5NIZ6Jk+&#10;1HR5u3jq5EadMG7FTuw/fwHpg6fg8vufIWXIJPzOIxiF725GasUSylW57TSp8OSabWk/hk3H9Q8/&#10;wi9+54P0sYvwkPLcKfX/a+8voLS6tm1R+LT32t/uO/e/8r97ztm+d1xIcC33KtydEsqLMtyh3HAr&#10;3AkOwYM7hEACBHd3CISEhEB097/3sb4Piuyce+67b0tkVWuj1vrWmr7GHLP3qSPxRgMS/KMXsXn/&#10;cdRukICdp85i54XP8WqDDAQlFDpTswmItJ7KOxXth7+lKxVFddex1RIHfGoKrI2QEGSqbQomJtGR&#10;Gx0Hz8CcHZfRML0MpQvfQ/u82fBPKcYbrbIwafMZNO9RDv8Og1GtaQ+UztuLyWtPIY52pGrLnvZ9&#10;tGGLsxFkKWq0J8mcuwNj151EVOYITGO42vBIR8L4kLRmjFyEGdtOocuwRWicOczIceteo1A0bw8a&#10;95iAJr2moHTxAYQlF8MnNhdtB07DiBVHULNtT3Qbu9x2Vm3abQQGztxO984RUZ0L56Lr2NVonDUc&#10;r4a0RXruRMxYewAh7Z0RrmHTltvolMrCNn8kMLedtTUzSMBbdd7Vqx+leNsgEdZOPQutE/i9iw9s&#10;iu2OK5+gVf9p+FNYqp1Vmjd9NQJ0Xjb1ugZt7+WHXxk5vfztnzFi9RHa4FhEJQ7GiHlrjajq3aAZ&#10;y1CjUy5eaNyNbeIJ2y1bz6/9+c+o3EZH0QzAwMmrLV75ee/aR2g/cAJqtuiKMYs2WgeOpeXc5wiN&#10;y4d/TCHqZ48nsRyNSsQrKz/82GaK3aS9W33oE6w9dBHT12xDVulkrD12Ha36TiK+zsbKD45iwXuX&#10;ERhfhOq07xdoK5WOgx9/gyP3H2DgtM2o1ynHBgj8tfwkPgeTl200Mtu+70gs3P6B2Xbl/bmGXXH1&#10;q68wePIqvN4kC1ljVhhfsPBufoKY/Hmo3CGf7dE4GwDQJnHCAXZcYMYEDy51OrkcwurgPe8Iq+yw&#10;votDUB1yq3vbbVt1zPPNfunyEyOsjgH0TeaHpnHUjpE+nQZiypr3DVCEJuSjUdZIRCYUYMKyzThK&#10;RWpIkjR/215sPPsRwlixug2Zaj2E4UmFqNuuH/acvI27336NVyNjcZSBzFx/CEHtuqPfmIW4RYfD&#10;5i23jVfSh8zHyj1HrXenaXqRHXKv43ACqHz+KWPtLKjhCzbgMEliC4KsqOyhaEhplV2M3acvYuWh&#10;W3iFSn/+s4foT6BRt1Nf1I0eaOGl54wjmStAWslMA0npRZMxaMJs7Dx7A626DUfLjCKcuH0XU1bv&#10;Q6PUYqvos9fsgn/sIDRIy+EvoFvxZFtXoLOyqnTMR8nctQSCj5CYNxV/CEnGbhHWTe+T5JfiXwJT&#10;rAyaJQ7A+Lec9SzPh3RCvdbZyMwZYWsTepTNwtHrj1BQPgu1m8TRcPTCkr2X0DKrjG6ckbUqLXrg&#10;DQInhdUtZxjKJs3C7nPX8FrTPqjWqg+NyFa8tW4XUgdPsx3b+o6ajdBOfZA77R3z/39XboLVB+8g&#10;q2QKiVgrtE8dYNv3Dx6/0nYCjeo6zoCBzpKzDgqPHjwzwuqpzBXlp0ZaLc1af0vjZFNKaDwjUrRz&#10;HI0ZDZ4PDZofidneC9ex69RNEv4i9J6x2cBu6rAl8O/UEzd5L8PcY9h03Hz4JTqTqDXMGI49bIBW&#10;7T+N5t3LUL7huBnYuu16YTr1XLoXmlJgYOeDy9dRl99ywtJN2Hb2Gqq37Y9Zm/big4t30Kb3GDwf&#10;lYK5W5xp5clDFqGeplWSZF765s84QYUUWRjJxkYEtt+M1SictQJ7z11HSwLoFxtk4vCNj7B612HU&#10;apiAo9Tl43f/jMYpA1A8Z501Wv1n7MIi6tfxjx+gaXI/6sAiHPj4W6QOn4ctrAcrDlyAT8sUlM15&#10;B1fYAL7SMANRBO6BSUMQEF9CcLYdO8+cR0C7LBy5dgeTVu/GS437IiVnOu48/hrRBFy1E4cZwdEZ&#10;ym80TLWGcczqD1GtdU9EZo9k/RlAsLcQWy7cRGQWG7GkIjbWxajfpZQN+jWs+/AKOvQejmY9hoN8&#10;B6fv3kfVBql2vtubbQegWtt+qNl+EBvWkdbh0qbvBJz+9BG6k4A4I6y/hOk9yiPzT90VgFVd1VFY&#10;ftRvrdus0TQV1Rt0woCpKzBp7fu0a5/jyNXrqNEshQDlU9q4PXglojPaD6b9uf8YMT3ysOfoccxe&#10;uc2ODXulWTcUjHI6PX4fmgh/AftU7VSdg54jZ+Ldi7dRq1VfTFu+Eadv3sOi7WexeN8tLH3vtK3v&#10;i2znbJ7xa/84hNOu1GmcgDdCO6FtzzHYcfYRpqzYzd/tENNvHI59/BApecORO3om6xQQHDcAVVp1&#10;R9mUhRbGb2o2wsWvgOELd9Dfdmx87wO8EtAOVZtkYOyitTh0/jpCmydi39nzyJm2CmFsc14OcmYo&#10;pAwYj6U7TxnJnLTmEBa/fxsbj9/EBxduoP/w2Xhr/S5cIHJ65+hdxA+mnsf2RQDJpqaeBpL8a9bF&#10;+IUbcemLR3ilSU9sOP0Aq97di1eCO6BOu94YNHYRLt15jLZJfbGb8fcpX8q6XuJ0BBJMaUMnO9rH&#10;06a68h/IX7QzAp8aORFZc65qo2w6PN/Vi86lrvSBduTXxi51qLuhWuJCAlqV9jcofgh0rJV/PAlu&#10;h1zUbsnvSx3W7szqqNRZxH7Uz6AM/qb9qUWcU7l1b/gmFqJah0E2ohmRPoHfcijqxg1CldbdTCe0&#10;tllTw6Ur1bWDdUIx246hqNq6v7UtOjHAL7HIsIKOh9EU5nqd+pu/WjqT0todYiymt0bHHGKUPJz6&#10;9DFW7z8L32adUThpsdnr+klMK/GWTkywTcKYfwFrOw6vQjm5+vXjFH2bAH776L5DcPHzR2iUWIDf&#10;+0fjZRI7H+qMjrB7o2lv1Okw2DpitM6+QXIh3gzXUopkm2H0JslnCDGGNrirrs1LI+Lxcv0kVO/Q&#10;HwEZslOj2Sb2wsthnVEpKg6VGiXBh/obljmCOt8Pz4cm4AXKy426wIdkUcfY1GnVj+Ek4Xm2Aa83&#10;ykJY8nC28+W2Hj8gcahtFicy+kJYIl4KS7OO7jeaZaN6617wic5HpaY9SDB1RvRwvNmsjy3HqJ/F&#10;ekl91mZRLzK+N5tnET9kUbdzibs0i4950PnBaSWsh91sk9LAzoWo0aI/qrXoa6dr+FOPXwjtDL+O&#10;WlIxHDVZL56LSCVhTyWWSLNjfAKzJrDdG0s74Cw7CiHR1wZ/AWnOMi/VBS9h9dYP74irRDbEIawO&#10;adUaV51T7jz74e/4S5OfHGFVD15I5kQjicEpNNqpZSQ3ffD+jVu49ehr7Dh4BftP38T1Lx5j8OQl&#10;qNwwE6VzN+IEgcWEjYcQ2nkwthw/azucbTlxD2dv3cSZew/wfHgc0spm4vS9z7Hv3AMcIPC59ugx&#10;CqYuIcCn4jbvi4NXb+PSIyAgVocjlyIyrZQgYCiB2Timi8Y6ZiDe2noQZwhSd5z9GFtPfowLn32L&#10;d8/dsWmDL7GiH7n9AD1GzSHQziex64pZG0/ioy+/web9523Tmpkbd5MIdkNy6Syc/uwrEoaPsPfU&#10;Jdz96iuMWrQJDbuU4NpXX+PyZ5/j7XfPGFFf//5hVGuQYlPvdE5VtfZ5yJu6Cgcvf4zY3Bl4oXEP&#10;rD56icBot51P+ycaHRHjtiQiddtk4fDtezalYfX+izZyMG7RarzROA0ls5fj1jffYfepGyyXhzhw&#10;8wHCY3PQIjkXlx58jk1n7qNy4zibrpk+cBQKxs/GhkPnaei6sZHuZ1PUpqw/gBrNu2PMojW4yMTu&#10;OHIVhy/rUByCxuqNUTZzHa5+/R2/yS0cuPoZFu/Yj3rt+iBrzBpM2noFTXpOtB6uwBQ15DIuzGNF&#10;nWC5e3cKdHYLdJ494+YnIF4DJuMkYxdJvdK6B42E+BIQ1IorQsus4dh+5CQO3riNfbduo9vYtXi9&#10;cRZBURFWHzmHUDYGyXnlWHvwDAnaHLzaoh865r2FNYfOYT/rx4Hbd9Bu0AzUjclD5SbpWHfiDvbf&#10;uoNNJ86hfZ+JqEswHjtgLPYT6JcTgI99eytmbjmMxvwGdeJIwHqNxq6zl/Byiz6ok16O2gRL/okl&#10;BMS3cOz6DRLqWxgwbTOea5CNfpOWYPaGvWicNRJvtOjNcPZhypq98I8eyIayEPupAx/euIM9l2+i&#10;15Qd+F1oCpp1HYktR67h+I2bOHbzNvpNXIo3WvZBdOF8rDlyHkdufcT6cwete49DEMmkzl/V5j46&#10;Iqb7uOWYuHabjdIu3H4Ig6evwBttBqBT38lY+8FJtCYBqZVYiiA2Ppp+/UbTDOy6egcF83fZ8Tuh&#10;bIS0BjyxdComb97PRtU5Qy2UDW+dTv3Qttc4bDpyBgeu38Ke67fx7rXrCBBw7JxvDbO/6d0w63jQ&#10;URd+bMB01NPyD06RcIyzXYodMvf0m/88ZbiB1iCSKn8dZ0N9jmSjqynCtdr3RwnJnjo1th8/iU2H&#10;juHUtU9xkoS1VrNkbDn9Caa98wHebJyMmLwZOPHgG8T2zseuIyewaP17LMN8vBiZgSnznCmKvydg&#10;CcocDx2hU5dAoseIqdhBHXyDoGX80g04cv0TFM/cikHTtyBfZ+at3IHIGGezrD+FZcIvthiN0kvQ&#10;rleZbZKx6dRnmLZmH6o3TEBS4RycZPwpeSOQM2IGtI9c/dQSI6xj3nKWcvy6RkNc/BoonL0ZYxau&#10;x+5jp1GlYSpea9wVk1dtx4Fz1xHUIgV7SRgHTF1reyb8pnYr85swcCJt/2Fc+uo7W5dYMHMbCqZv&#10;tl2wW2eV2bTlkrk7sfL9ozZlfuXek7bJoC1BSSuHL8HW2FnLcePhF/hjRAZWHL2DLQcPoWqDRFRp&#10;3g2Dx8zDxdufo3VCL7x35iwGTlkNn84kTbKN6WxD1emnzgRdPd/u+/cVf/97z34x8r12xhHiEY9o&#10;JoFtskK3KiPN/rBdoG2mDN8TI/gJnPK7BqQUIZygVhvrBaePZ9ijEcHwdeSTzngPIJEN1NnWJMA6&#10;4kqbh+kYqAa0jwKw2oVc56ZH0X+IdT5obbOOitFZ78P4TsdiyI0z0qllNBIHyOu5NtziPd9HMLwo&#10;/tb5vNrV1EaJmV47C57h1IwuQELxAmw/eQFHaJNPsL1IKltEMjyQ7oQ3NEJEnWCa1NGq+m7ppwiA&#10;u4T1xydWj/ltAuLz7WSAkx8/RucBUxCUwDZKZzLLHfUxVCPmtskl76kfEWw/G/J7NqK+aZ293msG&#10;WD3N1NA6TYqz0ZCw2lDqJXVIG0fSnR0NZnrMeFkntIGm7rWpXEiGSJ10cIQdCxNJnQ/LLDJiqDNU&#10;dQa3jmo0Ese2NowEU/4iSTLtKC7Gow3KtBbVGdhg/lJ0lBHrGONS26N2OZxpDdeRahRnd17mSzrK&#10;sAIYlo6GjFCaGJ6WXoSTa+g4Jj/lv9tYNCQmiOqi88JJIulXHUD1VX+0wR/z68t2XxvjqTPJjqwk&#10;HneOCNNeLOooF3+hDVAnzxOi6sxM0JpVZ5RV9UXlwzBYlgrX7LTn2/3S5SdHWDUFxy+ZoDNjAo2r&#10;1vjRwCeS/DVORY/hb2HIrHdQyMa5aZcy1GzVB+HJpSSYecgctRx9p25ASHweQWYO8mdtwoDJyxHa&#10;qRsGTVmFutE58I3NR8c+5SiasQEJuZMRkzMF7VmR6xFo6OiN47fvonDaUviSmIbr3FQCWk1LlpLq&#10;QHkRhtqtuqJFdhnypq9F0ZytiM+bhlpteqJep8E21SaHwKRZNzUYbLQI5is1zkBGyVyMnLsF6cUz&#10;Uatdb1bSQsYxCK17jUUJw2ibXYTM4smIHjiOBGCITZfoPHAMiqavQc/RS1CpURcj7mq8dISMX/wQ&#10;tO07Dd1GLLedj6tF5yN9zFpEF8xh2KWoQQJe9vZ+VsxSAut8VGY59Z22yUkvw63WNJ1Gohi1O/VB&#10;hwGjUTpnPfqPXYEarQaSHIyET9veSMyfilErCCI798UggrEmbDDb9xmPHmPXMMwiO84mpnQJYosX&#10;o0WPsUgeNBK9S8ZhUNk4dMsdaaDt9chEW1OTUDiToG8duo1eiKDOuQSfAxFbtJBEZiuNEhs/plnf&#10;/ukZkxV0wgMkRFR11VmIP0XCKnEIK+9lrCjKq62DoKGVkQ+Lz0ENgvlKAsUNM6jXg63TRNPQ1LOo&#10;ERydA1izVW/U7VwGX9aRuvwWVZpl4tWoRLzeKA31qONWRjS2VVr0xGuNskl6MxAYO5CGl4QuvhCv&#10;N+yCuq17onabvjaFx496Zbu3xudSX7NY98bBp0s5jXy5zSyo0TQTVRj+mwxfU+VtF0GSk9otshFJ&#10;wx1O0le1TW9Ub9eLeq/pMsNQpVEmKkV1watNeqJGxzzb7VW7/VZr3AWV6yejSgOmtcMANkAkI0zT&#10;a816olKDVLyhDW9Yf23NLxsTmzrHstG6vqqtetnOrjVa9CLJHMQGkm4S8lGlSXf46yxWATLpiRqa&#10;zGGo1CST9Z5klTYkiOEZ8YnNxRusDwHUuVDWHTVsOrM4MG4wajTLwmtRyXiF5fVy40yEJxAgslFR&#10;uDpHVWdV2i7BJBV2vBTjrty8B4lRvjWsv4xGx6mf/myI/XT+IZ+FSQdYPq/wm977Dth74gKqRMSg&#10;XUYujl++idM3b5GwpuPdK19h+oaDeJ3fP4GE8ezD75CWM5wEcQ0ufPwlMktm2fTZYxe0JzzwfBT1&#10;lnVDwNg/Nge9R07H8bsP0TRrBEpI5vZduIluZTMRRX0ZNPYtrP7gPF4MaGlTuSaueR8RtHErPjiD&#10;fdfvom67vth96UvMWLffNlyKL5yPU5//2UZYi8YvxEdfwXaOfrNlT4xduMni/0OdNrjMa/7s7ejY&#10;a6h1dvYcNhNtewzD1sMnmc+LCGyViZ1nLuPt906iDe3+wFHOkpQupQuQXjrHZre0Tx+I5on9UDp9&#10;GSateg/JxXMxZcOH6Fo2A7UbJWDFjqO4+PDPtL1sFwjegjMnoCbr1+Qlm3Hrq6/wu7AuyJu3Dcfu&#10;3EdKzhi07z0ce85dwqaDp1C7QTz2XbqMwSTsWlYhuxyZrZkJ2knYIRMGYH/gvqJ8/9kPLs34OUuF&#10;dsbb1mi02yuq20/KjuBadkM7UOu59DNI50AL2NM26iguzZzxV/3g1YA9wwtIYftNP8I4/ikkC6xD&#10;wSKTdG9EkrZNI7AGyrWTfJJ2llbctNskq+HqsDaALpLhkEXZNO39oHRpimIAv38EbariEpjW8hM7&#10;YoPvFYd3vwib4izhc9+4PFRulo036yfh9agU2uMiEgwRA0/+GIfOodVZwWHKhwFy553S8IPl6crf&#10;RZ7oZIXfT+5TStE4ewRypm1GQ5FM4ll/flMdI6bd2YOpryJW0mcNFmhGQFCCjvaiXqijRO70jDrs&#10;l6YdzKnf/C2dkqgTRGTVdIVXf9Mx+skop7ty6hzdSzetPlBfWR/CU8YRw6rTRh28Q6mzDgFUnQmx&#10;UVCRTwnDZzsurGQnK6geSe+p00H2XB3T5fZb4ehYtSCmLzSZeqoOZqbPOoQYbgDLIZBYQUcHBqXo&#10;Gd8rXcRi6vwJsDLR6C7TwLbM9hiRzjMNeqb0mj1kPbayZZrUcWTuVd6WJqZZ5Wj1SuU2yqknjEuz&#10;NJ0RVqfeWb2lP7PPqvee7+XKT3FKMD+yPqz1UshgUnFCWSFEXmuTEFbrOBi1SD79EwkmqXTa3l9r&#10;0WR0RRrDU0po6PNRO5aAmiDdn6Cynp1fN46VgRUvTlNqclEzjsCXxK96TBFSymZh+js7cejqXTRK&#10;op+kYhv1svPzVGFU2ZgO7WYZzjiD4kmWowtRtVMe6nQuZlqpsAT5/qxEdWKLCGSL6IeKKEDNCugT&#10;W0gAkserzmkspaLroPh86wGr2THfSIGvEbm+aNx1GIidkFw0zc6uqkkwrOnRtukD06NGREbBL3EI&#10;88e41DvF37XjhqBO/HBLgwClX3Su9ajJoPgnj0SNTgUE+bkk8wVmbKyMWel8E5iHjv0Zdz4bWBIn&#10;kiBVaK3Rq9GhP/0Ws6xYtikE+wmMp7MqmHqIR6O2zqPtkEvwNxc3mOgl6zdhUMkQXPvsC+w8eRGV&#10;m3Y3QFuPhKQ2iUM9ki0ZIVVUEYy6MfkGrJweJpWVQyp+iLB6xWk8K7z/yYjy6PToqadNBMjyI92R&#10;weczO2YjtcDWMWlTjiiCF/Wq2/mQBCHqPbRD1fntAtLHo176JDOGUQQ09VOL+L6Q5cd4aLADdMyI&#10;DCx/q0cvLK3EjKyMqjbRUNgCMvZbwm+gXlIz0AZW1Isugz4CEaxTOgNYbtXw6BtY76OOhlFHCuuF&#10;Ggd/GX81JEoT3RmpSy9nesbaN3d6FJkPpsvOsmR6tHGPOoNUfyII5gTKdAarNiRQGtQ7KvKq59qd&#10;TwAuTOecyejrnF/Wf21cpTJUz7/Apcpa023kxzng3rEr0ivF793RzwtGn4x6Myw7MkQ9xay/znmD&#10;amxlAxQ3v4dAG+uCNTYGNlUnVedUZkqz93v/XEUAibpr+uH0ekewjGRTtAvz4PIVuPTpI6x47yr2&#10;X/0cq3e9jz2nbyA4dhAW7buOEW+/h6rNuiFu8ExsO3MPGSVT4dc6G4u27CEBvY9dJ+9gx+ETOPPp&#10;Y7zaKJP2jN+WpNUvrgjxA8bgyK1HmLP5JFpkl2L0knV4/9In2HnsIxy5cgcj52xAveYZ6DN2NU5/&#10;/DmWv38F71+9hc55k9CAdePtfVcxaskOVKVd6pS/CFvOP0DcoJHoM2Iu3r/8GesE7VmbASia+Q6u&#10;PP4OLwXHY/eN79B/+jZbzzeLZPv9C3ew7dAFfPT4S+w8co5keSAGT1uJU/ceYtP+89j03kGzhUlD&#10;luKNxhnYdvAYLt36GO/R7Ylb9zF46hIEJRbY7JR9l+5h25Er2Hv2MnoOn2WdiH4sRx3z4xOn49xW&#10;Y//NB/hT/UzWw+FY+v4FpvMeyeod7L5wA50Lp+Hl8ARsOXEVvcavsGNvvIDVOlDYVjlgVN9M9kC6&#10;Sp1XPfTcVwS43t/eZ99/97MW6bTHJnvF2hmTp2Vn4FKklM9kB7WLrtp/AXbfZL6nrfPj7wCNsOrY&#10;I9YNjdj4WpiOjdXGewbsaTPk1zl/XICWQJ7gWudIa/QokOBadksjWiG0SzbKSz+hJMe62miN7Lu+&#10;GdOlM3oFgG0tvffbMXw9DzWSyt96R5sl265RXXXI2+YvDCucYekcXz/acG3YFaC0qxyEOTRqZmEL&#10;bzi20+yqJ0xX/v5SsX7+UJ1VGxVMLCtcHGxHXLEtI47QMgutb1e7ZceRZQnP0Y+RQLVl6khRxwbD&#10;SC4lJiFW4Df3kz/qk8KVrYxk+29Hk0kHNfpIQhpM/OhvMxLV5jM86oz0RGtINWIbkaTnJIuZJTar&#10;ztwwrSK24cQ9drY2n1vniGFF4R09V51QXaC7dGczRod8Sid13Jfnd7JmPqheOfhb/rVESB1DtlNv&#10;CuuliDrzq05spz0THtZ75cOpPzZN1547uMK7dts60lkGNjVemEIDDXSvkWeVmXMCBq/C3bw6HTuO&#10;KCzr/GI8hoco6jDyfi9XfmKE1QyqfUgRUfXMSAmoPDTQEh1Z4ezMJUPquBNgDU2jkadiCsxbzw/v&#10;AwnIpbCmTASY3gPeBURFirQdtRZQ144tQZ+Jy/HW1r3IGjIHESTCfqzEfpnlTgOgODKliApfUzmH&#10;IYoNU5gaHCmgFN/SxPC7jDUFNeVnZRfYVgMVYj1DMhBqNFQBRViLDADLOMhwGAC3aQZlGL9yG1r3&#10;YcMXX4oQkg9H0QWInUbTGhATlo2VDxtN5kfE1g6xZ1jafElrWNSLJLKrHh6VrfUKUQJEEuxe5aFw&#10;FY+nx4150zlrauyCmXeBKH82vr4kSP5dyi1+TcFQGcpQafpa1tDFmL5uL2at34O3Nu9FWOciBJOU&#10;ahdknVUowq+zB0MJPkV4Rb6d6SXMt+XJMRymB4z3iV7IOPDqFUdHKrz/yQjzp6uMGL+FP4GBSKuM&#10;nnriA2nkrRzUCFDvApJo+Fg+mt4lUhfBstG0HRFIxw/1o8sEM4zqBDDiljnMdtjWtxWACuS3CWD5&#10;mi6KoGo9ispTadBzfncbKWA8kUyf7VyshoPfLIzi9BrSPcOXH391yhDIBGWoUaN/NSgihdIn6o4/&#10;66ijY+ohZVjya7rvIcSKW3rK3yoTB7xpmpn0kA2CGXz54XPpJ0Wb0IgYWv2gu2DWIzWG0n9tgx/M&#10;uESiAxm/OqSkuwJylheK40f6Kr1Ww8HnTItDYB2RPnlJq8pRdsfqBtPikDPpHcPic424WsOpdNIG&#10;OVN/xjBfTr37y+/+cxMnj9bJwnqs7yZipA4I6WntNr2QmDcT/Sast11sazbPQrcRS229dYdBs9Cy&#10;z1T4x2sN1UjEF89H0660I536ISIhF5nFM9Ft6Bw7e7vLsKUkbQWOrsouMQ6N0McMnoaMoQugw+H9&#10;Y/siIW8y+o9dik49xyCgXW8S0yGo0qwHOufMRt/xa9Cy90jUatcdDTKHIiZnmh1dpk28wrMmIq54&#10;ERrxeYusMiQXzDYd0E7cLboNQffhC1Cv/QB0LlqMpn2moV70YATFDEB68Sx06j0acze8i10k4q26&#10;DUPNVj1IwKdiwPhlCGybjT6jFtv664CEIvudXTAJfUe9hXa9RlunoToodaxJ54JZ6FP+Njr0G08b&#10;OtCO41H5WqcTyWuTbqOROmKZraFWB61vzGBkD5uL3iPnWudWrViGo70RhixE814TEKAp9Kr7+j7J&#10;bAtVn1RPPaL6ZXVM+k83utrInue391nF997nP3uRbeK1onjbme+Xg9lpPlPbG6RZWCoz4QHZHtUL&#10;ttmyw1puIHsRTJsekF5KeyHwrI4v2UjaXtp4bTRj2MBDEmR7IgT8CbyNmNLWKD6bSsz4NJoVSpwh&#10;u2oYgPVC6VAbrxEdjYqpnfGSU51zrhEy2SnDEYxbdtVZk0q/JKw6Y1qAX3UsJHMcfBmvj6Y4K220&#10;9WFMv3ZtVwejP4mPYRHW31+UfvwIReX//TrtfW46IDxFwulPe2NnhUpf+MzRb+mddEs6Q/1RWOoI&#10;ZhsqPFKPdrBWx/4kprSVyUXUV3Wk0R3jEiaOSi2m3e6DWh16U+9LGIb0T7onouaJQ/ol3EJ/vurY&#10;pt5FMQ7NAgym3XUwrTpfHKyi2WfW0axOG9Yb1R2lv0bbPvDvXGh1ReFJFw2bsM4EsZ6FZ6o+MT5r&#10;85UHPhcmylK9FFFnXB4sHJomMs36yfwGqTOc+bFBE4an87iVD42+OuXitO8aBNL0eS9RVT178tvc&#10;Mn6N6toMSKVhKMNwwjKsrLK178HweNU3Ei/xTxa2cey1YRLPu1+y/OQIqwBmuB3M68wbt4aECi2l&#10;liIKsAskSwTCRU5tIxsJ7wUmpfzOFECSJfpXr4lIpEZJgtKK6UfEkABVwFxrhmILUbV1H9TtlEPF&#10;Hw2fFBp0jTQyLk3F8QJrbZQTxYpfX+eyUiFl6G2UyOKlwqlRoB9/zc1Xr5MUmYpo8Vj+WIG0ZkXk&#10;wkT5cJTX8s33QUklqNGmH3ROpICgGSP5k9B9sCqersq/9TSpwRTQcchDCMNXJQ1j+UUwjiDey20Q&#10;02S9TLwPpP8ApluNoxpPEQs1lgaWmM9wpiWClVtloQqlyq4eKT+bnjeK+VGjKgJCv2x0I5jvugRP&#10;r7fqj0ptBuLNNgMQkkhizzAikpkvXhW+RmSCaBCNpOtZhUqqe5t24bn3PjfRN6woFd/9JIT58RAj&#10;GTwZfX+KY9RHwi99POpoBgCNfQSfS2d0DbCefI1IMgwaZjVA1ltOYynAoo07jHAxHHXsBAjoZo2G&#10;Lw2hra0Q8ROA4bf3J+jQWhJ1EqhTJYBAJDCDDQX9mu5R1yKYTjUYkYpfvZzSB+l3FuMSCMsYz3SX&#10;Myym3XriVZ/oh4Y/gI1cqEg3G5gINmYOkBrJsHglKIqgO2+voldUr2zWAtMWSR1TQ6iOFysr5k06&#10;GqSpPBl8rvynKJ+MX4CN+bIeSubZn8BQ60RCUsspakicRsKEaXXIqkRlpbrEOqWy84qnUbEG0mwK&#10;GxaVJfXaO5JoU3pYpmqk9FzfzSGsXr1Ww/M9vf2ZilM/CTCsnFn2/L7qPTewzO/nG1dMW1pgSwfU&#10;EaIp01rOEEC7qaOKVI5q0H3iaeNIzARAQrRZUGyedX75Jo1ArTja9Qx1gLCOMC7ZH3W81OlcAF8d&#10;daap8imFdg6qT8ccktdCAzmy/+EE6LVjSlCvc5ltQBNkHRsio4W0V7L/o1AvaRTjL2G6ShAUn29T&#10;5WWTrCMiQTtXago9bR7z4pOotNDuUU+1+dMLDbMxdeMeHLj10JZ1iDRqE5taMfm0mUNRp0N/B/wz&#10;7xGM25f5qhOTBz+CQK35snaCYdeJK0XNmGKCQ+o549Vovnd0QeXllzyS+VUHFtsatSkkRxrFDoju&#10;x3ai2HRSsyPszGIRCX4PgSnVOxFWL0jyfjc9934/73M9szaGv62DjPmUeHdt/0UJv8kzUuGdU2bU&#10;L97LbmnmRiS/STi/bwTbVWGBcH7XUOq12tAGXWV7Sh2MQF2NzCqkXhL4q/ON9UX1QjM4IvkNI6jn&#10;2q8jnOUusBtOHYkk3tF0SdnCCF4FxkNpgzWtUXZQs2yEG0QkbOYMw1O7INtndpX1ReBendAiJ5o1&#10;Ze2I8INsG+9tjSt1LVL39OOMEtHWZZGssq3318wYxZGYi/pdiMkYjzObzGk33NGhf6xUrNsV7+23&#10;RLpEDNghZxbaDJhlNkL4UVNc1bY7I/nSE+EFtffSP5JV2t/sCRswcf12YtEe1E/hSrXFDmYJZ5vs&#10;26kvhs5dgfFr30d9EkN/6nwg3yvssC46+kXtP3EnyafNRPJM941UfWDcQbTl/mx7A0kgAyjBxA7q&#10;qNaZv7KZYWpTqOeNu41C+dp3EZc/yzBmBPVTemgj/dR1jfybnWP8NiJMbBDMPATSVlr8LAObAs/6&#10;o84fwwEMw4/+lV4RdaVHmMdmigkbqC2jGytL4iRtKGidQerokV+GY2tqWb+85a26oG+g/RzUntlo&#10;LOuTndnKtAhXCa84A3COqONIJF9twS8FO/xH8tMcYZXCUrkF4IO7OJsZWENsjQI/rN7xatMTDSxS&#10;eWTQzRizIvBZAMNyQCbfU4E1T12kVeROi6VtcTbJVCjJqXpLNE1CCqQ4tYGCTWVkgyNgpIohkBGW&#10;OgZhIqqqDKxcItLW02INPtNORbZRIavYjnKqAljvKSufFFPTizUtQ42GlNR6PhlOQIoqGcEWGwOB&#10;JuuZYh4Utz8bD5tixPRrhFaNThCvgcyHfmuRuUZr1XtrJIiVVwRHAEvnJKosDcywPPx4tWlIjFsA&#10;SWBI0yf8ZVRkyOhWRNTKk+UoQG8gTuXNdOs7yZ8aUuuxFblXHpg+EawgrZ8yN0NRX6I0ETQ6aVee&#10;GZ78qnHUt6RbXb2/zbh4nv88xFNW0kOW09POBz1nQ2BlT3CQMdGOParVJAs1G6egcoMkVG7ZCz5x&#10;mkbulIcPyWCd+GJ+FwEjlbEAC/WGBFVlro0NNK1MQCqKDUVDdVjEDMabzbuRdGoth0CsvquArabp&#10;sI5otFTfmPrs1As2MPxe1Vv2QLXGGXijQQqqtMhCjU4DaeTHEMiIsErnmR/puXSRoF95dHpKmWd9&#10;Qxl+inTFGigRWJWH5dvJv0RGXA1FcLLAMsNkuDbqwHCsjhjJlrGXX9ZTvvMX2bY6L0Ipskr9ZFy2&#10;CYPyYm6ln0qf6pf3GcXKn1elU78Vj9LOZ5ZWq0fON5JeOxsmjLFvFKj8qbxZ/gbc6MbJi+qTE/Zf&#10;fv+fnzhl5YxGqyNCnSsCG5pBoavKXhu8iKBqargRSfU+s3wNNFs40hF+G95rJNBmEeh7S4czaX9l&#10;8wQwGL6AudY4aYqlsx7IsXE2W0bfUaP40kc9p7sIAu2AZH6rtPH0U262X/bH2hW7Mm3UlRDGYVPH&#10;qJtm8/hc668jM6WX2qiJ9Uh2jXHom1u9Yxy+CaWIyZuKzJELLc0ip/aebvVeI51h2eU2U0edpiL3&#10;tlkH47LRCtYxASytc/RlO6MpmCqzKLrVKL9GJqS7fppJYPWBdkLAz/LHsmL9Umeq6TLbI5WRtS1W&#10;Nnqn8nTypW/lJaX27eSW77z3Srv3t1fMNlW4/nJE+f3hPFtZ8PupU1ij7dVb90QVrfukvX6jcSZC&#10;EvhdiQtq0m5Wb56JNxunoUarnghJGkLQ35PuEvkshX4HOG0s64Nvx0F8zjAaZ6MG/WnzwgYpJajd&#10;oheq8bl2S63Zpi+COhegCtuC1/n7tcZZqNOuL9vVEvi064O6DFu7Vldt1hVVW/RAQFwuKjXKoO1O&#10;h1/7vmZfq7buZ+91rEhl2vTabXvakTdVmmTiDbr1idbRHyLQQ9hW9MDrzXvj1abdULN9PzQgWYlI&#10;KSDwFuagjgm0y656y6RCGbny9xd9g4pS8Z1GJZtkFmHb+btILl1qgzJBifkkm/3h04H3CcW0d0Ph&#10;GzsI9dr3pj4ORmB8iZHAjvlzkTFslu0VUY/h1I4rRM1O+ahNCUouRnB8DrqUTEL28AWoT5uqZXp+&#10;icXwoc75duhrJxrYTAJhwiTilo6Mk260LE6dcL5ql2lX5cZOBOk23jr16nQcYJ1y2t06MH4o2vab&#10;gMvfAjnT16NW+1ymVUv6BqK2lrzRbxhtva7+8Vry1p86O5i2VYSQtk24QrieuCWEmF4YR3u61Oww&#10;EPXUkUn8EkB3mu3jS3xTj3FrB251Qqs9qdV+gM2E0Wkhssm+LAftGaIw/eJ5z3TW0c7bbOdEiCNp&#10;v2u17oHIlGLb48PWwybkIiBmAHw69rOlgsK3Zq9pd0WGtRRKOEPPKn67X6r8xNawsgKqwaCiqeEI&#10;Sh9PsDieIFWjLQ64Va+kGmM1zv4GJAlI1EMjJROJo9IY+bSwBDDln24MMFCRBYzY8NjUPiqKenZ8&#10;CRzqKSwqk3bzshFAhheQWELwwysBuhaRa2MFG1lgBVX8AWkKV+SWfpR+hi9ApSmZBrBUIXhvUyUI&#10;vpy1nyJ2vGbSDUGEgHcg8+iXOo6kYoLjRkCN4EdAQvEofSKtNg1aII2ie5FylZfAowFvps3Wtigu&#10;lpXyqh4flZnKJ6ALw2F5CXSLEIcbYZc/ppsgzUCdKrnSznhtfQHDC+fVmQopME/3RsxZtkqjgCXD&#10;s1GuTII5ERgSJiduljMrvLb+D89kGtToaTRF4St9jNcBUk9BlOnA9yqv0ldRKr778Yv0WfogAC1C&#10;JoBJwMKyVE+kdNafZeybxO9IY77u3YN4/9wFvHfmPHaevohm3ctRo91ga0Q65M1CQtki+NPwqSdS&#10;gFodJxrpishShwa/nTovaDCbqIeTRjJ3/NtYsPsgKrfthxDqXDAbKOlDCN2pAye0q6baq/7oG5cg&#10;ODGXgKgP5uw8Zwdzv3f2IrYeP4dBbDBea8WGRHpBA24gmN9ava3a2dLZhVL6oA4m1RfWT5GJTIar&#10;ekWAph58L2m1b6+6ZGBapED1jKIeU+mwOoakP8yTGlWNKGgKqpFsgnXVM+vo4dVG3xSe4pNInxiG&#10;EUuP2Hew71HBrdkD6aLz3MiR6TndskxFjJzpxkw/646mPcs+aI2hiINjT+T+WcD/cxeVn/Vya3SU&#10;REqjTSKVeqepwTqKSOuUbb2wiKVG3XkfZfpHXTH9I/jlN/Kn/RG51dIEh4QSVOh9tjof1LAzLNkD&#10;+g+gW9Uj2+SDttXp7BDhpV3jvdlD2h5fxheVNYV1SnZ2otkoTUMLpZ6q80O20KaNMSxNDbP1ffbN&#10;natm8YRn8Td1UPXOpk9St5VWZwbAMAKfYvgSxNmMBb7XO2c6puysdES6QqAkXZT+CJykaRfOQjRM&#10;K2D5lZkua/qlSIDaFI3IhaR7pvSzXtqyDZUFgY/WtUsf/Rimj3SR8alzxQ6wZzjWOcS6JuL6xLYy&#10;bu8yC/tufK7w7L3Vu2dFz7221/vb6/eXIE6n6tPysg4tK1tdpRfDCbhz0KN8ESas+xALdh3F7nNX&#10;KJfQLGuI7cy+bN8pTN94FO+dv4SF7x3H6w0y8daOs9hz7jy2nbyA/pOWERwPRu12AzBw2lpsPUX/&#10;tLGT1xzE+sOXUCk0FhsOXMGMdz7EvkvXMHXd+wjo0Bvrj1/DjnOXsfPsJRROXYxaJL9j5q9E+dLt&#10;WPPBcey7SD/rj6JFt1F4//J1vHviLPInvYNabfpg9Ip9WLX3GJbuPIZ9F65g4Pj5GDFvDe+vYtep&#10;C2jbd7xDBFp0w6oPzmD7hevYznwNnbMZVRsnE4gTV7EeBgm3UCelh7803fixyve/g/e3zTBMKsKg&#10;CQvtmMQxK4+iZc/RiBk0EVlD56J09hY07z4ONdoORErJXAxZsBODJq5FAMmgll407VGO9OGrbfZI&#10;YvECO4c0a/Q6DJyxE/XTylCbxKzTgKmUGabP/SdtRNOMIciZ/A7yp25EFO1tMHGKX2wJCVsh8mZu&#10;RcbQheg4aCYShq6gzVOH8zBE0Yap/X6dZLpl3wkomrcDBbO32maorzfpgQ59x+LU3W+Zj6Wo0qyX&#10;LSspXrQHGaNWoW5sAfVyOKq07osm2aNQ+NY25DCeGu1Imvku0nAFsVUydZbiE5OLTgPHo5B63apv&#10;OWrF5iEkazRejkpDSuEcDF+8D73Gv2PnzNcnfsqdsRmRqcWWTt/YXMTmTkf6yLfxZsvuqE97PIjv&#10;c2ZsgX9sPtsCdQQMZDnuQf2kAgxZvNd2gg/s2Af509Yhj24bZ49GDRJqddpq6aLhHabR8Ilbn0x+&#10;giOsbCzVM6yGmqDCO6JhG8cQbGjar6akCgzpnXfkQxXVpsBQBCQj2PhLDECw8bVRGD6PJFhRT7/c&#10;2MiqRk34zNbWEQTZhjX05x1l1LQ0f/XgW08I37PRsmm3vCpdXsKo9a0CZ0q3RitthJdxmiIyvQpP&#10;+VM6BPq1qZPAsI1kCphQ6pEgO4vFBfbpR70xKhM1FnRnwEm/BUSsrNTAClAz/QLYDM8h4k4PvcrH&#10;O+qg0VMbNfKAbgM2Gg1hhRbItPWGqkR87sd7NUwGZEhqNeU3LFkEV9/EMzJn5S1AyXA0nYPunSmc&#10;IhMa6eZ3SRYx1lRu5jmBxFW7siqt3xP7FgpH30CA0NKr61OdqChOGfxUhHlRmjUqqd8iqywfrQvS&#10;cQU2MsLyfbN5f6w9cBJHr3+BLiWz0abXKKx4/wzOfv4ITQlewzrn4L2Ln6Hv2EWo2jQDvjS+AfGa&#10;WkaSmDQU1QmA/JKLjJT6JJTBN7oQlet3wfj5m3H7u+/wbyFJqEZQonXWthFRUj7qxQ6ED3XO1p+m&#10;jiFxGIrKLdOx68JlnHsM9J70Nlr3HIKZa/fYzqvj1+9GlZY94N95MHw6sVHo2Bf1onNYX0gykkpQ&#10;q0M/O99VJEPfUgC6ChsirUWMyhZpGGIH4gcyTp+YPPh2LkLt6DxUY6OpXkrVA/lRT23tjgNsanwg&#10;iYFNVaKu2jRL6qZApfRG6XbW4ogcSTcZhuyG6bl0zRHrwTSdckT1wIgm/Zgt0DN+B9Uj1RlNi1K9&#10;cMArvxe/mXTYOxKr+qS6baPmpsOO/x/+/j8/sfpq34D2h3bQerj5vb0Nr8iriJEd+0G90GYu1itN&#10;O6hOPJWhEV6Wv42As8zV8aDnth6PBNNX/vlb0yk16qgpbLKBqkdap6QOBdl8W9PNcG3aWZbANAkk&#10;4w2km9CscpLWIfCnyIaZ/dC3Umca0yO98FcnC3VOtkw6q1FinW1ZnfoXrvyYfogsS/dGIlzr8fk7&#10;kLqskWGNHigfoQTzlgedoZpIfaHt1jPlWfbez4gp7TPraFRqEds4HX/C8pD7hBLUYT1wZlIMR12m&#10;NyRrrE1njsrQtFGCOj5TB6GfyDlBjuy+ylptmE35lD6nqK4w/0yrdYyqbGVP6U6i8rJ2kmWmPNQh&#10;qKtDmxCo8lNYanfllu+c7/z0/ucujm1WOahNdcrL6ri9d76L7ECtdgSgc7biI9rD1ftPImHAUBLO&#10;j3Hu4dd4Iag1jt37xs4tb9d7OLqPXIAFmw7h4sNvkJA/GeOW77bztLuUTkZyyXxcpMOhJJ29Rk7D&#10;tcdf48q3wO9qt8aNR7Cjodr3Goq+45fhw5tf48M7Dwie8zB66VbcoLv4fqWYv3kPeIvR81cjLW8M&#10;bnwNHPoYiO07BIvWv4vLnz5C9Za98fYHV+187pIpyzB2wTpc/xJYvnM/0vPG4sTdj7Bw73W8FNUF&#10;2w+dxe3PvkH9+F5IKyjHLSZi4Oi5qK3zX1lftDZRuEYzFpwlE78c/fgxyw91OqmDIYr2YOrS9aA6&#10;YeG715E1ZD5W7j2B8/yupx4ALbuNxpxte3GBSrRgz0U7f/fk3U/we/8OGLroXRy4eR/VGyZj4/7z&#10;uProO7x35Qvsv/Y51h84j7CYfpi2+QBWHv8MrzZMx3G6vfH5F6wTN3D+C+CD81fg2yoLjVKK8O7V&#10;Rzhy/ytsPnYTd77+Dkt2HEMzkrcQ4gBhhdokg9nj1uLGN99h/cGPsOfSlzh+71PEDp6BtpkFuPTR&#10;F+hbMgnpReNx8M6XWHv8E5z47Fssev8qAhIKkFy2EGc/eYhNR27hJPO17+oN+HfMQ6QGZJKFiWmH&#10;40oxYMIiunuMo7e/xOn7D9Fl+Ft4Liod45btx33mfd7281YGO4+fRa36nbHj9AOUrzmGSs17kXyW&#10;4p29xzFy3kq07zcBB+89xqZzD/DBLeDcg8donFGCPwV1ts6BU/ceYOXhT1jPZ+ODK/ex/+pD7Dzz&#10;Ea6wvveavMpGmrWJpfCE2oan+OSHv+8vSX56hJUNrKaZObuLERjIMBI8ChRoyorm5Dvr3lhRCRht&#10;yJ8gSA2MGm0Djmz466eUICIln35JAkUuBawYvkakRNTUmGsdodbmCYzabn5UGj+NfBEk2LpUA8ME&#10;CIzfwC+VTIBI07k0JVejZeopj0olcWDF07o/+Qvkc++oj0azIggI1KOi9AnkCdj4GdBQZSK40WgX&#10;82XTH3U+JMNXz4/m32sKko42sZ19baSXeWbetYGNyKkAiY0yqQdfgCjFGUkwMEbQIhGAU9k9mRrs&#10;AWsaVbPd10gWQ0hGDXxr2h3LRDucyQCGJGnan4AWgRPLSCMnOmRZB0pr3bDW7DgjiGzc+Uzr+hSO&#10;v40YT4V/sogQ75leZ42Mpvo5nRBKgxGLVMalbymSQKlYeQ3E6ltXENOTn5QwP9JL3mvkWVMTbap5&#10;uoDlSALkEjTrPt5IYWCbrni1QVe80bQXAttnY/uJm+icMx19Rs0HOSTW7j2FxNyJ6DpqBRKLl9hZ&#10;k+oQKV1yEI17jCIJzUOV9oNQuuwUCmbuRB4Bx9UvHpnRzVl8HNXaFSKU37QJDWy3sW+j5YAptkZD&#10;U7qrtOmO8WsPmtH2a9cNdeILCaRz0KhzP5ROXYyLDKdWy0wkFUxB79FL0L98JfpO2YI32+dQL5iG&#10;hbswYdUBBMYMJnkdZOvsRq84gBbdmcfOhWjavRyDp29G867DkT16BdoNmI6kssUYx0ahEcuibqdc&#10;1I0pYH7KMGrVQYxdcQz1ma660arH1E/ZAgnL0qvfGmUNpT6psyiki8gDyTLLWfJExwTQrfypq6q/&#10;FPsOJvrN/PO9d1RMYUqn9U4j4Ko7Wr8ucmubwTGtRlpZF00EbH9B4E15VSegRidtxJllYGVntkk2&#10;kbaJz3WoukZVbcMYurU102b3ZAtU9rQfvDqj5LQRDENLJwK7jCU55HdN1tpmljVJoaaWqWc6mCAk&#10;jLbFOgvMxvL7UV9EgBWmRlpDs8fBh3ELuPlE96d/AiM7ikjthfMNpS/qePMjYVQH4eusbxrx16Yy&#10;0UULMGb9OdTskGOk27HDjIvh2awXXlUOyqumQ6tDUSOvOjLCO8VLHZSadWDrvTMnkLCWM71jGS/b&#10;Lqa3nqaeMa56cUVIGfY2MlifVY+NBMjGJpZZL75GSbQmSqOoIqsSha/pxzZCTV3VjAZtsKeNUMI0&#10;ksw0ObMBnA4dJ+38bixnm8rPa13GmzZyFTLHrLaOAV+t07XpdayrScyvytaTz1+COO0M88t21gg+&#10;210j+XrHshM20Det3a4f8mZvwhmC8oySaajdLAWtM0vtvPTqDTri+Edf2q7NfwrujOCY/mazB4+e&#10;h9eb90UE7eHafYcx7K1VGLdqO5a+f5I4pT9qNIzBW+vfx6WvgN/UbIXrDHvlnuNsBzIR3DkX9WN6&#10;oGrDeDTIGoGy+Vtwj2H2KB6DeRu249CNB2iaOhh/qNucz//McA+gaqM0BDaNt7gbZY7E3F2nsOvE&#10;KVQKboOE/mNIBr5FwZTFeNGnBZbtOYM1JB3Vm3U196vWb8fwt7agdNY6XL77BU7duYfXmnSzdkrH&#10;+KjOOTPIeM9ycYH2P1Yqzkx7lrTSTsUMRGrfQtz9BkgtmouWbPMPXbmN8Us3wq9DP3ToU47Fe84h&#10;KrEvXvBvgyadulIDgLD4QSiauwnnPnuA2vWjcfL8New9ehK1mySg55CpuPrZY3TJG42pmz7EunOP&#10;8GJEPO599RU27P4AQR16IKBTDwun35BpGDhyOg7d+hiBnQehWeogbN1/ADsPX0CrTOLn+GJECHe0&#10;7I2F+26id9k0VKOOvli3Ca6wLizffwUNorNx+dYDDJ+8GCv2HMKKvYdRo2kqqtSPRYPEHLwamYCD&#10;t+5h7sb9aBBDzNQuFSfJGneeu4MqDbqx3aa+di5Bm95TsP/6Q8xbux4BTTthxsodyJu1kZhkHD76&#10;M5CdNwYRrGvBHZ0y6FMyEV1yx+GD25/g1wGd0WvUXJy88TESehUxrt0YPG0pngtPwK+rN8KsNe9h&#10;zeFP8V+qNDW/OeMXwrdtb7TpVorP+TuzYCpeCWiJ0JieiNLJBuQmWn4VkCwswTZPbcgvyNb+z+Qn&#10;R1idhsNpIGQMnd5O73OH9DnyrD+79zYwFFs3RRKoiut9ZmKVmcCDYTpEVv6exuk00mq0PIbAQ6Ke&#10;pMfj3xvus2nSs2fjsxFUjyh9Ajs2AkBgIONvfhSWxac4nDR6rw649oZNY0QAZO/VWNhVJFF5ESDx&#10;hGfpfxawe8OwEVf+NmLPe4nS5g1Tbh1x0uCk/elVz6wTwd458UgqptncMN4gAk9b6M5777snedBv&#10;r3jT4gmrYiOo90+ee8Se/ZSEabYyY7k638z7jQSetYFVKV6vn4azDx4a8Bm3aBeyiqbjuWohqNUw&#10;FuFJ+SiZvRZsd7D35E30K1+Gdz48j1GL1qNai54EtqNx5sGXaJeVC59mabjy+CGOPwK2nn9kfk7d&#10;ugu/Tt1x6Tud77sQVaMyMGzWMuy89DFaDpwOXwLrCILjSvUTcJUNzySCnuotexKgDEO96EGo1SgR&#10;1RrEwqdVBmo1SUP+pPnWs3/2AQjediC7fAPOfP4V3j3/MY7edUYHBMxfjUriHcFV6QxUa9ULyfmT&#10;cfnTh+hBoDdj3W7L6/vXPsclIiViNDTLLkNAbD6uMQ1bT32KbacfGnlOHbrMRoPCuhKcUwc1hVrH&#10;Lmh2hY7RcaZ4ahmBCJDKVuXu6KgXbJrumF7puX5XEPtGIqACYhpV83SamN+n9e+pXVIcDMf0WMJ7&#10;bzi/BJE+M8+BGSSsWWNQVzZGBIrEz0vmQknS1DEVnq0r/RjglRsSt4zxDnmjOzuqSGQ3jSQ1c6Jt&#10;NKRRTG1ME8WyFcm09U4kWiKPISRiwXQXnDmJcWo9Nb+JnpNsaaZHcPZ41jUSWu1unpCHounLcfDG&#10;XbzYrK+tv9ZSDI3Sa4OckK7jmf5xeKNFb6w7fQ1z3ruCau37IXXUGqw6A7zZsq+R2AjPsQ/qnFDa&#10;tP+BRo1DSXYlDuhwphfbiKemKxPU1+/m3aBMS0fKbZaOOlPrth+ASe9sx/Qth1gv+mD5gUvYfPK+&#10;TcVTh6CIiTaHcjb2EeEkWWe+gjLH20htYJbKT6Os1P0slq/KknHXV4dnMskz63NIFuP02Nkw5lkb&#10;jARkTYJv9gyS9El4s3U/LHn3IDYevoim2dJ7fgP5yS4n2Wf8zOcvSadVh7UmXhskquNZez+ok8qm&#10;o+soDOphGKVux0Eonr8V64/eQ9seIxGVVICXQ+Nx9dGXaJ/RjwTvS8zbfgjVW3RFWEwfs7/xvYej&#10;VucyVG3VD+PmLsestTuxYNcBjF62GeHx/eHfMh3DZmwywvqvtZrhJu30hOXv0f1ABMeXYMSMVfiS&#10;4chG3qLIvmbnD8P8jduw+9w9tMgowIt+bez8dk2n9GnVFfWaJILm2aZvLn3vPLYePo5XAtuSZM/A&#10;vmvfoN+YxXg1qD0JwAUs/+A62vUYYe6nLN6IjUdvYeUHl7B05xEMm7sRdTr1gzaENNvK8lFHiZZn&#10;2Cg/n/9Qebry9xHDVB555jlFG9LF9BmKW2ysE3NnoFWXAhy5dg8lb61B1bZs19nGd+wxFMu2n8KN&#10;R1/j8+/I3PgXlVhIPdqMc59+inqNYvD+8ct4a90HeD40DnEDxuLCxw+QUTAak9YdwIYTn+D1kE64&#10;//XXGDFtGWq0641KTdMtnJKxs7By006bdv5qgyxbQz1x0UpsOXoJjbOG0MYV0c4Psw1M34zsgglL&#10;d+HMna/x6bdfm67P23EGETHdcfH+d+hJMps1dIHNFPgYf8axaw+Q3GsoGiX1s2fqSA9LyrP9Nsrm&#10;7zI3rwQmkByOsOMTM0cswP6bX5JoT4Bfm+7w7zQQlZpkofu4dwxjRET3IdEejNqsO5s+PIl9F++x&#10;DmfiCCtFTN9JyJ+8EAu37kaDuF7Ye/qiYZcbFMWtGRX6+/+83siubboMQGCH3miYXIj3zn9iWOnW&#10;o28wY80HiGCeA/ld1GGqZV3eGTxPcMgvXH6Ca1hVCZ2rPfMATXv+jOgZP7I+tOdje/18362FYeFU&#10;EK8/igM4n77zxm/hV5S/CKOi26fije/7z5+8s7CehmnP9d7SU+He48fieOLeuT4Jz8TzvIKfis+8&#10;+XP8yI3XrfPuiR+59fixd+bX8eNcKfZOV4/InycMb74r+n8SjsefvfM8ryjPlrXCfCpP4vbI99//&#10;6MVTLt7OAHUY6LcAgIid1nFEJBfQyPXCvM0nzOh5/+ZtOobfBESjXc/hOHPtPgYOm4KAjn1I5q5j&#10;zIJVqNysG6JIFE589hUadEzFko3v4/rnwJ+CovFmo2RsPXgMVz99gNci4/HO0Y+wbPdRVA1KwIrt&#10;+1C+YhOqtO9PkqDzTEvwWng0DfA36JxDUBtbbLu8Dpi+Bcv338LsjScwYu5WNEkkYJs0F++evYpG&#10;qXn4g18HrD18Egt2HEVg2yy86NsC64/cslGAf3490vLQo3gKqrfujbSiqbjz2WfokTsS89Zvx64z&#10;19AsLRe/qxbOBugKpq09gLK5e8yPb+NE/P9eC8Uf6rVAeGI+tBNnQJJ6JLVe0Rldtc3VSFZFQLT2&#10;0UtWn+qIR59U/k+eOfKX+iR3FYS/K7qpKE/C8+qxXb3h/DIkkA2uHRVA3dPxF4G8ithVbdkDrzZM&#10;xR9CkvC74DT8PjyTgJ/lk1SCV+qn40+hXfDr4HRUaZtrgOq1+in4fWAifsNn1TsW2IZJYUmFeDko&#10;jjqcjN+GpOPNDnn87iRuSaV4o1lX/DooCb8JSkOlZv3Y4A8jMS3GH8JS8HxkGv7VLx6/C0vDm9Tr&#10;wM4DUTx+Ho7f+gj/VKkpyexovNmmB34bmIQ/BHXBrxhOrbhc/NqnHQ7fvIPy1fvwQkQciUIP/No3&#10;wWaW6GiuP4Yl4LdKT3gqqhDkhaUUoVrrnvhDaBJ+G5qK3zC+3wYnIiCxCA27jkblln3wq4BE/Nov&#10;Ac9FZDJ9pc70XxKeSBLkPwbGYeyClRi3bBv+pVZLLN19ytYtvhaZjP9Wox2eD+6MJlkldo72c+Ep&#10;eDEsFb8OSEKlFqyrJDAvRGTgD8EpVpbVdH42QdnrTTJRrVmmES6tJa/cgt+hUToJ7yjU6tAff4xI&#10;xr+FpOBfQ7vj+ab98CK/xZp9h7Hj0ClUa5CC/1EvBv8WFE9yPRy+idp5fjS/8y9Fr5lPklWRdk03&#10;V2d3hHbZT9XunrQDqWMR2qXcOi+q8fvnTl9n5DCufxn+pUZztMgaA3JNvOTTCGfv/xlv7zzB75GO&#10;+smDzZYVT38H/1ynoy2f2H7sAoqnLcSEVRux9ugV+LfJxn/9ow+2f3jLCOu/VG+E2+QN09d/aKOy&#10;rXqOxd0vH6N5Yh/8n3+qhuYp3fHR19+iV8kYLNq6A9tO3UVLgv/XQmNsWuPAKWvh064Xw003UN28&#10;22gC/+PYceIMXo+IR0rRLOy7oTWBy/BGRGcsefcS7fU9vBoabSOsqfmT8T+qhuDFwFaIJjkZTeJc&#10;p3V31G7Tx3biVgeKHamjWVmmH7882/djlYo4S+1UYHwx2vcZhctfA10KZqBdeg6OXLmF4Uu24YXm&#10;/ZFQ+BaufP4I6/eexNhZy9Cla1+pK0Lj81AydxsufPoJatfvhL3Hr+KtzcdspL1zziScu/spsovH&#10;YvL6g9h86hO8GRaNj7/5GsNnrUbVNv1RrU1vI2mFY2Zi7bb3sP3IafwxIBaVaWdGzV5EP9fRqAfb&#10;jc75aJAxAq+Ep+PyF1/gFCvVlCWbkNGvCCduMF2HbiMsphvr1DcYOG4+fl27DV4Oi0XXIVNx8Lyo&#10;Iutg93xcpd/wxBy2Jzm0e10xePom0/0qDdOIjUaw3uUie8QSfEiG2XPIfNuQLKF4AbLHrsGgmdus&#10;A6hKaAc0yxiG39RtjrOf/hkr959le5WBEYt24/Inn5OsnkIRy6RpSg7O3PwYcb0L8XxQW9RrEo9/&#10;eyOUbUg0cVqCpalj5iCmm6S14yD8umZLREZ3xfIt+3GL32H6hn3wiyFhVWcs21Cb+eglra789Air&#10;5N/7eF7A6JUfcuOV/xU3XiKh+3/f7f/cKHvj+ffi+8F3T4DuD/v5vjz1/++k5d/Nx7PxPHnnceuV&#10;Z/x4w6oQXkV54qbi7x8Ub1q98v3nFd3+AkQj6B5xRvfZ6GskT6NHycNtauBzEV1QqUk2Xo5IwUsR&#10;iciZvN567woXHUZ4wiBce/BnDBw5i4A+F1vO3cGoRWtRs3UfRGSMxFkS1oCWibj5+BHGL96C2h16&#10;2259ZZMW486XX+HfCMq7DJmGbUeOo1NWEd47fQ99x72NerGDEJk5FPUzy/BcUEfc+O4rFM7ajVqt&#10;BhGUDEfP6Tuw6OiXWHP8Hu5+9y2yc8dj4NjpWHPghI0gtM8uxbn7nxFgF9nRHj7teyG97C0z3P/X&#10;62FQn21m6RySi17IGDILNz/5BN0HD8UyNmQlMxajarMM+HfoidI5W2w3wFeCO+C8kJfnb9W+C/Bv&#10;29V229P0e218oimTIjDO7q0awSeZ0TPq1f9cJ/8j8erms/r5F/r/RP7S7c9dnDIYjga8RiWWoj5t&#10;mTYMCkgqMzC/dMdR3CHw1lQo/WlNj0+rbmhB/dp/7Tv7rb+S2UttWti1R4I2zl+3kUtRq3U31Gua&#10;5nkCAz6L931EsJ2I+vH9sGH/SecF/9btP4NAgvMUgiiFe4X1w/s3cPIWvBEeY/d6euT2R3gxpB0m&#10;r1xrz7x/WaVjMY0A7hNPN/m2k9cxcvYau/9dnVg0IGkRkPf+TV1zyMj4jI3v4jb9ePOpv1YEhJUi&#10;ozFjw9M0aqSgfbcRCCOpVudUzbZ9MWX1Vucl/+ZvI+g7cB5bPzgH4pknf37NEhEa3dvWn93W8Br/&#10;3np3P1pm5BnA8v71KF+KFwkEj330CIevP4Zfp3y82awPdpy5b0sMXgzsRIA3zXHs+TvB+tWpbzkW&#10;b9yOY+cu2+id9y+iXTIaZpTC2ffgL7//z1Kow5rx5Jeu80e10SPJq+yMp5327gWhTa58O/akXV6C&#10;O/z2Gj3dfeqefeM5uy7i+ZBk66hbSHBfmXUhqEspug6frWLFHoLl4/ce48ajb0gExzOsETj+8Rc4&#10;ef0T3PIo0QWi7N/UiDKdmr/5sI0ANWe9kf7efPgY205cM3f665YzDIs2bcf+m1+jWdcRtN2xtq52&#10;xNsHUJ11yJdEWGa0cddRWPHhNfo9gxeDY5FaNh+HWVkGTVmBl4NjsO7IZXxw/Sub2jx0/nYLe/PJ&#10;e9hz6XPLX+aw+bS9OZi9+xK6jXsHvjGFTsegp3PwB8vTlX+46Nto/4fo/qOtcyWpbylaxCTi/I0b&#10;GD53NV5smImyeTtsdNGnVSJerBtltkB/QZ16IWf2Zpz57AFqNYjF+6evYtb6/XilcRfEDpyAs3cf&#10;IDNvNCauPoh1Jz4lEU3AR99+i3Hz16BWu0Go1sohvoOGT0e77MFWJ2L6jkLHtH64+9kXWPvBGURl&#10;OcsetLzvpdAkI5iDRizAf/p1FeSR6Opv8cZjaBqTiQsffYYh05di09HzWHvwJH5VvT469yg2exnV&#10;IRNHPvrI7P9rwe35u5f5nb7+JKo2z6ItG0L9LUDzrGHYc+42Fm/eiurhbbDj2AksfO8M62k3XHv8&#10;JXYcPol/fc0Hg8cuMv+pJPj1SLyjuxbZ790nLyAqOQ/VIuOxestus5nRWYNRI6I97v35K1zh73+u&#10;2tzcts3IoR3uR3I/wdqO6N4j8KvK/pi1bhPm7zyMujF5CNSSRW10avvsaH+ZH/6OvzT5SRJWV1z5&#10;2QmJqjNd3DONWkTLpp6ORM2Ouchf+KEZu6C4AQjpnIOwxFz8rnYLTN14Agc++Rw+BCGX73+HgaNm&#10;ITwxj4D0FobPeRsvhSegSfcxOPf4W9RpHI2zH3+KFe+ewhuNusCnTTdMnLuepOAr/CksEdG507Du&#10;0E28s+8wdp24gKbpZfDrXMB0DLF1FVVbdceiD+7hKhGSprn5x+SgbseB+F1gPALaEwARpHXuWYac&#10;8pnYdOQcIjsPQEDbLHxw5QZ6ly+Cb/QA1GiSggHjllpe/vNrYXZN6F9OEJ2NhEFjcOOzh+iZPxaL&#10;Nu/GpBWb2Tj2xGshHbBoxynsOv8YIR174fdv+CK0eQxKJi8ywn7s42/wZv14RGhTKY0GszydjWNY&#10;fqkjSZhG0/CT+GtztF8Ygfz7izoFhlNfhiMyhd8haaitvQzPLEeNNn0wadEm++a5Exbhn1/2wf6r&#10;n+LCgweoEpWEvefvYd27+1A5NBqts0tx/Po9zFi2Hv/9ZV80Tss1YF63WTJO3voSpyj/9N+eI9kr&#10;xtytp9A4eRCmLduAM7duI6hhe1T2a4yD5y9h4sK1SBlUjttffInN1Ot//l1lTF510NLw26pNUTBi&#10;Ks7cvI1/+n1d5E6cbwAtrudQ/KpSFFZt34fT12+jRmBTHLt0GeMXbcEfa4Ri8rwV5v83NZobOdxy&#10;+Boq+TdBvzJnJK3P+DUom/W2uek/Yhr+UKsp03UHa/ccg2+LTHvu1zgJ/+PFupiydBfyJq0kgMmx&#10;jqWorOF4PqAjxs19G2MWbMDv6rbCW+/sND/xA8rxX99sZvfLt32IN0KiCaaAo5cu4Q/VGyA5vxw3&#10;iJRWb96BV2o3w+h5m81tZGIPEvkz2PDeSUQklODNJj2wZt9pHL3+GapHdTQ3YxZsQSXfxgRb7+LM&#10;3YdonJqDmcsd4tyD4f6R4X3y5VdYveN91GyVzbpEO/WD3/9nKCSm2v9BOzb7aPq2pk9naB8Kicis&#10;OshG2Trpuu27oWjWShy58yXLdA1mrd2L3iOXokrrfqjSbjDK5u5Cv7FL4RNfirr8FtU79EOLnmMx&#10;Z9tZjFy4HVGxvREQ0xeVm3eFf9ueGL9gI4ZNmo+SSfNwkd/6jahoDKXN7j78LdSLGUSwPRgtkgdg&#10;/obDGPv2PjRNLkC/4fORWTgDPYcvRr9J62xJSY3m2Zix7TI65MxEIAG61i8u2HvTpq93H7cGOdM3&#10;o17HPmjTfxIGTt+KjoOnoG67Xug5diX6jl+FBqlFeKNhElp2G4bF+y5jzvazCE/IR7XmmWg3YCJG&#10;rz6G7LFr4ct8hXUZY6PNT2dF/UCZuvIPFSOsSaWozzZ++QcXrBNk1bvHsefYGQxfsBZV2vZDjdY9&#10;8O7ZS9Yxob9Box2iWDBnm63TPnnvYzti78NbD7Ho/eN4qUkWkkrm4vyDr2zDrvm7DmDnTeCVRum4&#10;8uVjDHtrvR33UqVVbyN0ZTPW2Ghm/4mLLdy7xCE37z/AhoMX0airloqwvc4cjZrENiMWvWd+1N7f&#10;YEMwY+0hnCERbRDbA/e+pZ0d+RaaZ4/ESRpktRP6yxk7G77te+HNRpk4QSLs/Vux7yObvhyhtaLJ&#10;xaifXIa6bJtiB0zA+c8VA3Di3jdo3HUkqrEMwjr3xN3vnOciwYMmrkdlEvpQEv5mXYrwzrsHsPzd&#10;g6yz3dhOlSGkZXesf/+Iudff4Y+AN5v3xq+9I6x9aEs6DmD8wzBu9Qf2TH/bz95ivsfAX+d/qzPM&#10;ZobxWxkedOuRxCWsrrjyYxAbVX06HdhAv009G4bQxALUadsbey9cxfE73yC7cCJ8mkRj9MxlNsKU&#10;kDMFzVMG4vqn32DKknXwbZ2F1XuPY8fhM2iZPhhzt582g9gqsSuyB4+x+/gBI9E8qa/5v/755ySs&#10;qbbQf+LqHfZ+OEH5m40y0LDbBOj80tDUsUxXOV5p2AMXHz7ANSLzlAHDEdo2DaXj5+Pk7Uc4dOMu&#10;2nQdSuA/BxsOn7XjOSo3zcCiXfttlCG9Xwk6pDg9nHO2ncKLAa2tAdr6wSlEdszCruPXcOHufWTl&#10;srFbu816HwePnIrUPoW49fAh0vLHo3CmQ3hiuw0iSWiEwze/xNZTN1GjWZodCaJt5m1nVpUbSaqO&#10;9AlJ0cZhzIOApWv4/8ai8iWgV+eAjuFKnwB/6o0vr5Xa5WDC2zsNAP1LrbaIIsD3bZpgPfwZQ9/C&#10;6iM3MW3d+3iJepE3ZSXOfgq8s/cU1h84h6kr38WNr7/BsLkbkFc+14jh4cufomzqYlQK74hmaTnY&#10;e/oqyex9LNx4EEu2f0hCdgvbqFOZJW/h9tffwa9FIkJjnXV/0vs/+bTHrFVbcZIg6dWG3VG3Qw4q&#10;hcYgvk8JRs1egVPXbuPIucsIIEk+fO0GFuw6h7ot0zF88hL6Bn5VJdSAXtOM4ajbujvC4gZj4Y5D&#10;JIpLMGbOYuw8ehFNuhTjhfAEpuM2Nu4/Z6NWFx5qXBRYum639a5Xb9WH4GQcfNPG2FnVtdr0xdyN&#10;ezB722FUIghavfcMtn14Hj7t+uP1xj0wZ8MhW3f2R582OEcUN2zuu6gU1hF9R03Chzc+RhN1NGkX&#10;7Za9sPvsVcT3y8eG909ix4cXGUY/VCNgXL77FPZfvIcWKX2Z/8/xStNuqNe2F/oMmY39V79Ei4x8&#10;rNi6G1s+OIawxCL8OjgVH1x/TDB5BrXa9rFpxU+WcfzsResyR9oyA20cFkiyqk0VnWPyaLNpVwJS&#10;tORgKHyi+6Bg1ju2229Czji8ERkH/w69EawNFzUlvsMg1IkpsLXLYVrjzDIM6FyK6q0H2LTayMRC&#10;m2I7f9t7NvLUKnMwfFt0xi0C5tHL36fbfNSku7oxuQjtphMMaO/iBxPU90Kt9vm8H4Z6HXLhp7Mx&#10;Y3PhE5fHdA1Bw+xRqNyiF0luAcIyCISTS2zGg39SsW3E50e3OjdZR/XVbD8IfnH5/MbDUUudkjF5&#10;iGA+dY6kju+o0bYvXmuSTfJRRB0YBv/EIajeMQ91mQ+tNQ+gHovEW6era29/lCLC6mz8VoI3WvTE&#10;85GZqNGqL6qS3NUkWdUJFGEZI/FCgwzar0z8ISQDVVsOwO+DU1Cnw0C66Y2XG6RTJ4bi9eY98FqL&#10;PtTvMXZ8yytRKfCPHkj3ffB8k962JOSlhtl2xnCgZ3rr70OTGU4fDJqyFsOX7MR/qRyB39VqgGlL&#10;V+Bt2qagpFGonahN74g7aEOrtsrCc6FaMpKN58Iz7Az615tlIzBR8aWjTqdc1IsvxvONuuFXwV3w&#10;W9qrutHaFG8YdMTZc7Tv/xqUwngzUKlpd0Qx75GpZXZGrDY+jUwfS50vwQtRXfG7oC4sD4U9BFHp&#10;oxCRVIhXmad/C0rCbxm3phDb2tLMSfBNHoE3WX7V2g4guaRNTCRuSx6G11uQoIYl49eBSXiNadJG&#10;gNqL4Y8hcazDgxGpJRVJI/Fm0174U3AC/hgUi0pNujNO2pMkfiNPB7ttMioM49YjE5ewuuLKj0Fo&#10;QLXLrTPNzGlQ7J6AQEDBL44ghIZy1/mruPDFY1x9/A2uPHyMPuXLUalhMhql5WHojLdx57s/Y8Ti&#10;dWiWORzvX7yLa998jekbP8TOi7fQoXsRKoW0x9gle3CJYVx49CVW7T6Jnacu0nB2RbUW2cgoGoUz&#10;n36FxIIZCCToCaJRDSXhixABSS0nOBmKmi3TsHD3UVx+/BUuP/oKFz97jJV7zyG0MwF/w1T0I6GY&#10;t+0gG4VSBNPYVyEgn7f9MK598RVuf/U1lr93ES9HxCMorj+J81jc/PIrnP74ITaRsGw7dgHpBdPw&#10;1vqdOHbnc3xw9WOSDRLxFbsQGN0fr0YmY+7Oc4z7MUnzNwTXJKvNs9C613Cb8jZ75yHUIvEITiFh&#10;ZflpV9lgpt0h3S5h/duLwL2zU6ifNupRp0Em9SZ9PHRO7/RVe3H7MfBbNv512ueiaVxPfEww3jl3&#10;ItYe+8jWKb8e1gnD3tqIy2SDc9fuwph56zB2wVaMWrILXcumoWZkG/QqGov95+7h/P37JLLfoUte&#10;ObYfuYB9F+6gbOYGjF24yXa77DZsDlIKZ9m6vyapgwjmB6BVnxnUFBLOqk0wc+VWHPvoE/xLvQSk&#10;li7G2fvf4dIn97Hv3DXcefgVDp08i8DmKTh84ybmbD2DKg0SMG7mSsd/jQY2Itu4y1D4tu2B+gmD&#10;sZj6N2ruUoyatQgHzt9Ey+4jCOxSsfnINew4dB7+bUkM2/TGjCXbcOXePVxn2jecJGFs0otlpE2S&#10;RqJqi+6Y/c4OxvchXm7YBSv2nMKmA2cRReJYrWVfzFm/l/UXeMmvPa6Q/Q+ZuwNVGiWhz5gZOMp6&#10;1K73aNRp0wvVW/bArnNX0XfkZOw+fB4b9hyDX7teeDE4Dhv2n8Wxa58hvlcJjnz8AL8LS6Wf7hg4&#10;YgYO3XiE5plFWLx5F3YeuYjIzFH4faOe2Eciu4L1XiPlOsPca6t+7uK1xSKtmgqtXfa1i7t2HLcy&#10;SNXGV1rHOgo1qV/9py/Hh7Sh6cNmI4g2VOe6a6QkgIQ2iCRV9UI7Lmv2h8S78WBYhnYzH2rLG6KS&#10;8jB/x35cpI29RPu4/MNrts4/UGdOa50+/ehs88BMEWadIqCZOeUITFI6xjujviQdtoliCuOlP4Hs&#10;iCy+15TmxGLb20B5i9AmZtpJW+1POok032sNnU3rJdjXEUyB6gDkM+3GrXXSDbKdnf1tV2ymRVOm&#10;NSKmzdICJZrV4o4M/XhF345kLVAdLySagekT+Hw8dZWki8RKp1TIFuk4MHX6hvN9ZMZEhOtMdumC&#10;ptJSX7S7uzaMC8ueSP/UGeqhSKKmx0dkkpRljYe/juxiHbHjw3TCBHVcOqbR1s55k6xzZ+9H3xCj&#10;sK3nffbw+ajdsRghmeOhjfpC06mr2WVWz0LSJjAuhqkZHulMQ6bqDuuSztLOGo0A6nII2xvVr0DV&#10;N9ZJ3xTigGzmj2kJoK0Oo5+gJO0cr/pHwsq0SHf9GX4w26mwrEnMV7ktydIpF8FJOi6TdSWT+e86&#10;2Y7d0yyuQOYrgO79Gb82EA2UHZA72Qmt5c5muliOmuEVKCIrQptKv+rwSlZdH4dIvlNnkAYmhFkC&#10;U5zZYJFMv3Zw19n8TzZ5/P43/AWKS1hdceUfLA4gEuBgQ0DDpWc6+se7K62MoYypjk96qVlf/KF+&#10;d/whsiteatrTeuxDaaR1JmPttr3xQlQGKncsso1RXmucYeeIvdl2oPU8BtjxHyNQrW0//Inunq+f&#10;jcpNeuL1hl3RmMCnZVYxxi9ZiXcOnYFvzEAabBp6xls/bSgiEwvsvNMwpiUguRhVWvfA76My8ceo&#10;7niO6dFGMppqpp1IdYbqm/wdTKBkGz0wP6+37I/nG3RjvIyzVW8aZBHJUtSOLcHzDXviJabhtSZd&#10;8XqjLPh26ocVH5zE1M0f4PnG3fH7iAy8qVEolk0YDXeN9n3xXGQKXqifhlfpR8eW6OiQVxv3YNj9&#10;noAzEVabEsxGxEZaWX4uYf3bi765M1tAwKQY4amFBM1lqNVhICbM3yCuh5bdytCQoGbqotU4cvkm&#10;/EmWdp3/ArM2HkQ1kq/OA8tx9uPPMWL6LAS0TEVkXHesO3wRLdIHGWkqmTQbtRsnITKmp+3EWDpj&#10;JWau3mZr8QLad0VQ+wyMW7AGA8e/jeTCebZes0naANTp0BdNe0ywNLxQqwUmLliLyw8foVa7/hi1&#10;eDP2naTuN0tFtfqx2Lh3P05fuYagZgk4dP0mVu2/CN+WXTBxznLz/2+1W+H8l8CUlbvRMLa7HdNw&#10;9M4X6FM+zzY8+/DCTdsM7bWoJLx36ia2vX8MUXF9SSqB0I5ZqB4ejWlL1uL03Qd4tUEGwZzqF+tE&#10;iyws3LALy/eeRF0S4fX7z5E4XkKTlEJUZZ1eSiJ7lYT1Fd+WdrzDiIU7UaVJOlLLZuD4J48wbv56&#10;NIzvi5wpy3Huiz8jtFN3rNr2Ia4wnpZZBQiLcWY57D12A5WC2+Hqt8DgaavQIK4bFqxcjYv3v0ST&#10;LmVYsn0vthy7ZBtF/SkyE4euPcaWAxdInHqRKI116pKRkp+3yH5pF3yNxNgRVqk6w91ZX6cNUUJS&#10;tds9heAyLGMMakbn4QWNKJHYCagHp2n3Z4bBsvJLpj3PnGCgPyi5zKaBm/0XaJa9pxsRXO38Lpv6&#10;J9q+P4YnoXKLbJtmH0GAHEQRWPal/QzJFjFlGkQqSTZCtcs249QU5gDWvwCSB2e3XgF7EUwRABEL&#10;1VMnbyKdXjst8mm7qtseCgTZTJ/O7HSICN8pDXSjYwN1DbaOQYZj5SBio/wyLSIUrq390Yl9Z7WL&#10;/GY2nZ14wI/PAzO0wzhJEsmnH/WzFsmVr+2sL8wgojgG4QlDEJ6sIxupu3a04QjrZPOnP+mM3oUk&#10;6zg+6p7CFIYR4UofSx0RWaN94zvphWaP6fxsbTTWgMS4eOEuFM/fhfrU11ptBtjuvU7d0mypQsZf&#10;wvDUGTLedl43rET/6mTRSKTOAbbTMJQ3+dXIKtuXoGSRax3HJZ1UR1MhdVpny1N3acP8WIcDRNzV&#10;+cN0qePFjqlkOQSzLgcyDtVp7T6vIxiDjVAWM/wSpx6p4y5d6WG9Yp7szG2KjpbUUWbCHbIdYazb&#10;9g0ySKJZX/10/BrLxXCK6olINMOzUwjkjnZGG/Fp00gXszwVl7C64so/WAywWCPiEc8zGVk7T1IA&#10;RAZfDYp6rmmAbfdb9cLRyAXRWNv5kRRtNqTNQXSepfWYKxwaQRlnHalhmzkRhOgcXxnncDZMIUlD&#10;0IgEcs3ROzj26XfoPWkpqrcfaA1EEMPS8RlawxoqgGJTg9UryXAZVmhWOd2pV5bxybDKWLMhC5Gx&#10;V48i06q06NzHEDY0drYw06SjNZQO9c7qmBFvb6cMu9aCzdx2GBM3H7YGUUDOe0akNUwk6HoWmjWO&#10;V6aDDapAmY5MUW+pGmONBjjlqbLVPdOuq2v8/y6ib6GRn7Au1JsuRdYTrqOLJizYAE3nPXLnHlYc&#10;vIfTtz9Gz9LZqJ9YjJUf3sXYpXtQt01P+HXsj/xpy3Dhi2+x+tANnHjwLfZeu42aLTOROfQtXPzi&#10;G6w/fh/bL3yBFR8cR0B0X7TOLsCHtz7G3uuPsffGVzhJ8paYPw3tBszEMfpvnJ6PutGD0bj7eBsZ&#10;fSWgE7oVTcG5z77DmFVHbAOSEx89wu5LX2Hz6Y9w4OpN7L90Fw0TBjJdu3CRCS+Yug6Dxs3DTU3J&#10;DU9EytDFOHTrU+w8+wjvXfoUszYfsBH+4Ys2Yf2Hl9Gyx2i8TpK55sBlvL3rOF6LSMSmUxftkPi3&#10;372ISw+/Q+lbO1GdhFmkIJyApk67XiicuhQnPgP6TVqLRTtP2TS5yGQS1mZdMW3tfuy/+hiVI+Nw&#10;iGy9cPZW1G7bBwHxpRg4aSXT8xA7zz3E+1c/RvmaQ7a5Svtuw3Hgym1sOfsA+249xsFLt7Dp8Eeo&#10;1CAZg2dsoNt72H78Bu48fIwDF++jSdZwTFy5Hcv3XzAi/XLjbth++i4WbjlsHQ8+BIXqlPDaq5+z&#10;eO2zplCG025p9Mghq3ouuyXArrN/ZaNlq+mHBFK2OsjIajmiaOPUkWZ2TDac9+ECvCKLtNMBAsv8&#10;LSBtNkvgl/ZTYFv2UMs1wkUOU2j7KQLJArIBBPQaJdNokoCxiLH0KNSIahnjIxhXOhUn2xONTAXS&#10;jitskVMD8rKXSi/zonfBTKOzC7RjL0VwRFw1Umu7l5K0Ku8iFOHKj8gpnyk/cqM8/VA5uvKPESOo&#10;Fa5eCaSeBKgzgt9WR4P5Udd82U778OpvI3zUI+qW3DhEcAjqq83m9w1gm6szngN1rrS1ucOto0VY&#10;QfVFOqR2X1ftGB3GMIOoM0HEGmrr1eETSpGOqbO9Zru+qN1hAN/r3Hi5oT6RLGrkXzMZNINA7b6m&#10;F2vWjuKwEX6SZJsNwLYmlHXB8pWi90yT2Se6o07rzOsI2taILsXUzxKSbBJy6TrzI+LuL7Ir0qq4&#10;DJcof4yT9/7Uc2EMrc1WfQ8lwdaSAO2EL0KqWVwaMQ4WwRfmUryqG7INKg8rF6VF5TYU/iSsWg4Q&#10;LKKdxHQzXn/61dFishlmazSLw0j0X363X7K4hNUVV34E4hh5R5xnNFICGgIX6oUTmeNVU8ZMaFi1&#10;5khXGTiBF+vZo2EUyRP4sOllesbwDIwInNCg2uiXwuc7NQw6VzCK95mjliG+ZCZqdhpA4MSGgWBL&#10;Zziqp1ThGyBL1TmTT4910LotA60mCpdx0LA756B6/TvpsUbNRiZ0LIbSoelEatS0QU+phSuCrl78&#10;+OL5iCuex8ZCjRDzQTcCViLQmmIU0KXcSR9JtciwEXk1HnTnlKNz9ZaNVwwMPiljV/4WYuXObynd&#10;UJmr59qfz6oTlExc7GwE5NO+O4rn77RdTmu36mFriOIKFqETyWVwQrHpe9W2A9Gsz3T0m74VWeNW&#10;4822/QmeRqBq635o1XcKBs/egowxK+CTOBy+CaW2CZjOKtXZeb3Gb0ADgq6andSjPga9J24k4Ssi&#10;QNA5pMNQtGAP6rXvhaDYwehC0tlz0joSvny07DXR4mufPxMByflIHb4QjbJHw69TEXqM3YiMYSvR&#10;tMcoZJWvQJ24XNQiAW7adQIGTtuOxLIlNl2yeodcdMidg86F86zu1u1ciE55sxFTOAeBBFiVWvRF&#10;/4nvIHfqekTnzUOlVv1IWnQMEwGLOoFUt5NKkD5yJevAAsTlzkRc3gwrT7/4YnTMnYGUIQvgGzMY&#10;aUOXsiwmIjiJ9SRpGAl5IdoOmoUBDLsz3dXpVAC/5NGo0SEfzZi3HJLbNv3Go0nXciSULELdTv2R&#10;NXI2uo9YhtheIzF23mrsPn8fbftPRPsBU5iHuQRgY1CbpDetdA5iB2nqG9NhnWkOofkhHfi5idkO&#10;AVzmWZ1ummqrEVWJCKuOu7Gpe2ZfNLrjsTV8b+v/Zcf5zGu/zS6ZW49t4m+bvisbTVtmo0mya/yt&#10;uiCCrGmDDklWnGoXWMcIdLWLaBivsqt21A7Bblga7WmaNm9hWuj2yRnSyofaAubBflt+BNQ9IF9k&#10;wNLA52ZPFZ83/7y3+OVPbnXveW75lSjvTpvzQ+Xoyt9ffoiwem10hIgSCaNPSjHq0u5Uoa2qkygd&#10;kt45uCNYo7DUKxG60MxRCEhiOGqHNRWWdluETJtFClNotN700uqK2mVHl7zES8dqRVGfIpKdKfX+&#10;tHcitqEU6VmoZguIrKWrjjBculc4VifShzn4hWHZdFmK4gunu4i0IoZbxDyJfI4n8Sb+YLzSW03r&#10;teNhmNdI3mv0M4AEWp3pWuvtl1BGP+o4J2bKYD6JOQIYjxFXxmWdSUyXneXOuOy4PKVXYfOZMFYQ&#10;62Ag0+ysaRf2Gml5tQ4jhqUyUf1QuP7asI1ubFSWz1RuAYzbwW2aKqz0iqgzXA/p9n63X7q4hNUV&#10;V36E4iVbFeUJYaWRdIAPjTCvXmMoYyrj50wjFkDSO4c0yOg5QEsGUmF7DKh6JnkfljIU9TrlIiBB&#10;IEfuCJi8DYUaHT4TiFLjYb2MBopEPkmYrWHzxGFgxyGsIpIOWXV6ROUugo3UE2MsQ62Gkf5EWNU7&#10;Kz/WoHTOg39iIRskhm9x8V2y8iYQJ2FjaVe6V/hqAJ4BThSGr3htqpBHXOP/txeVua1zYlmrN9yf&#10;YD44sxxvtuyNtzYdNsL6W792JEsDSDBzCTjUgz4CdeNKEUjwEK7vKZ2mvvjFFaNWpxzKYNNjgfww&#10;6pQfCVTN9gPgE1doeiGdiZCeE3z5RufCh6QxKL6U7qlnlLrU7TADK9RJ6krNjr3ovsjirtVxIEll&#10;PsmkdsVmfLF5BG0MhyTQl791JI/SU6djLgIZpo5nqsn0RHSV/pWR6Jagdqc81I4tIKGWzo2CD4ll&#10;3c5F1F/1uo+06aH1CARt+j7rWDD1u16H/qhDginwJ8Lgr3rnGa3QKEM9hqf468UV2M6RNrWT733i&#10;GFZ8oeXNl++CSW7V2ROqqfCsH/WSRjA9ufAjgdduvra2KoMAk/HWZZyB8Swf5qMG4xZoPPLpN9h4&#10;7AqKpszDjpOXMH3jQcZfAt/YHPixLDS6EsC6o3X0IQkFTJ9ArCed3/v2P1+h3TQb6BA9O9rGbKNI&#10;q9f+qDyot+mOzdK97KJGV2x5ghFLx2abLRbxlD3Sd2eY9n0JdB07rTBVl2SnpcMCx0qDRJ0FnvcU&#10;uVc4NkXS7KVDGgR8LV6+szaBfry20RuG81tpcdoMS4/IBt07HZwiHupUVFwOQX9G7Ln8Kh1Kr/Rf&#10;ea1Ydq78o+T7o3P67X2mGQMNqIvt+01G096jUT+rDAOmr0BM3nTaQY1GjkWk2nLqg+q/RgC1Djsy&#10;cyLtCttf2hQdHWej+dQ9s110Y7vCU6ds9JG6IR2RHkm/1OESYTpGvdY0dvrxVxgkj44eEq9oKjvt&#10;qjrvQkgkg1LHMRyRY5I9YgfFYXgkU6RTdWgk0zqEaXV21xVh9dcUZ2IQjYwqr1qSInda0hSsNbXU&#10;XdnYNt3HIKFgPuoksGwYnjYa0zFsjg5Lr52pz8q/0uVgLGIaimEoxhvE53qn61N8pfqo+qCwnMEG&#10;kXiFo7Xnij9UdtlT12xDN5F/tk8qI7Pn5l910q1PXnEJqyuu/EjFwICJBwTIcElo0LxgxfvMekLN&#10;OOq5jKAMpgNcDGDyt9O77oTtfR6QKdLI9ySs2gAghGA3lI2U1lcEai2HgScZWDUmTq+/ehfVyylg&#10;5B0tkHEVOPPGL3/edFjclm7vCAPTJUDH+K1nn+4i9JxubNSG10gBOwI867llw2I7GjIOTWOz6Wi8&#10;f3r1kHmlQ2F7ROl7SlZJdine/LvytxNHV3nPbxWoqZLa0IMgp05MITLK5qB8+UbU7jDQQEukpj2l&#10;lth3CssmwKAfne9rI/8EJ5HWM04ARGCjaZSRDD80meBEhEn6RnAUwe8epmlkcqffDDeK4UTxKkIa&#10;2qUMEfJPgBCg6ZsCMqn5fFZEvSFJpu4FZwqESPeZfqZFwMLOQU5kPhi+eve1AYlIsc5FDlNvuHSM&#10;5ERxSNdUH7WhjcrAe5ayA3yol54plwpf+Q5mnLZ+kenV9HUH8MsvnylcypONb5hPTeH0Z7mIeNiU&#10;UqZJawxVLtL9CPpX2vTOh6BHBFW/VScUhk3DY/moXoWTjAZoKp2tfS+146zGLV2HCW9vROHsNWja&#10;XTtm5lvHUgSBo6a+aXMVrU+MYPjq1NJ5x98Hwz9r4fe0zkDpBn/783vamlP+duwbv6M6CFlewela&#10;x6eZIeqEUwed7C+/lwAvbZrZPfmlLQ2lDbMdQa0zUADW0RfTGYUnQKz4qEsWN8tdozFGICwM2WLq&#10;s+mEk04jz7Sr2qRGhEHpl1u9c0bNGL50m+L8dnTdAdr6rk4Y0kfLo8XhvVKYzqfiPPe2E0/svSs/&#10;ClEd1VpLife31VvpU3wRmqYVY+PRq4jPnYz22UW48uALjJi/Dq827o16nQoQTlsXkEx/mtJLfdTO&#10;u3U65pPQDuF3ZltMPQxJLoSP7Sada51rRkaFJ9Tmds5HnQ4D7LmtBfXsLxFkBE26w7qQNAR1O+Wj&#10;bsccZ3PJ5FLiEqaPdax2bDFqdyyEb5zOfiZGyBxmu1YHJJehJsOsEav9EbS0ibrMuhKQVEI/+ZRC&#10;+CcPgy/tq0ZKlXffzkXWSVePaReG0rFMc9cexIz1x/Bys16st6Pgx7C1MZ8/062p7yKW6vDTcia1&#10;AbIBdvoA2xfVZWdkVTjDwRshHsLtJa6q98Ii4Smqe6q3IqdO3QxLYX03/KMRW2ErZ6aG3Mmmq/20&#10;emr24C+/7S9RXMLqiis/anEAhNML7xEZUS94EBCRQVND9MSw6eo8+77IjbnTPSVMO+vRsDs9eSKA&#10;2vjFIZE2nUfAiMbYNiSgG6dn3ZkabGCIhl+9+NaTTwNrYKniM4EfpukJieQzM/o07DLwDhBSb6wM&#10;u5NXI9rJWjPLBiqbYIiNn4F8utH7cLrTFDlNubErwzKyQhG5MfCouBiPQ1iVdoE25ZFpelK2rvz1&#10;xfvNNfqi3nle08uNKKqRDiCoqdu2P91p9F36w2+VoU4TRwyYe76fiKBmEzjr/eiW387W/dk31rck&#10;kPDqmr633VOHGY6OFoiSbhD8hJB4WVrU865OF4E3kraoDE2hVKeIztgUKJPuU8f4TKOKWjuuHbJD&#10;CXg0kqozfjWCpdGAYJI9f5K9cAIW9e4rDuu0URnQv5FZhqf1idJHidYihqaUEshRFwX0WV8ilRaC&#10;L9vkRuUmf1pvxd/WgSNwJ1IrgkRgJtIqsKnN0zR6G8Zy0C6z8qsy0X0owY/qjoip/Grtd7DCYDz1&#10;00oRlVJkxzmE2rr0IfDX1ObWfVBb0nEgApM1JZtlTzIfmlrC+LQxi9Kr9ZOsf5nMlzb80bd+5tv/&#10;fEU203RRNstIo+wKv4F9X9k3h1wGUwI1rTCDVyOo0mXZPIFSR4fN7un7y36absgme+wey91stPTY&#10;7JzeewmqCPOzIzlP7LHZYtUNppdXZ0dV1Q/e0523nXDsMP3SvfxY5yF/Ky1qW8wG053yZPLElisu&#10;jzD9z4g9k5+n4pLWf7wYMf3eb+8zjdSHJBZi4Ji5duTc6LfWI61fCY6cv4wx81YhbuAEDCx/GyEx&#10;fRGUWAy/RBLEVj3QZ9Ri5E5di3Z9yqGNF8MS8xDWqRd6DX0L+ZNXo2WPcajbuZj2oQy12/RAfL8x&#10;KJ22Glklc1ApKhUNs2SjtIkX46cd86UNDYzLR4/hi1E4dQ3iB0+gXS1CnaRSkuNBSC+eg6KZ29Gx&#10;/1RUb98f9WIHImfKOwhjuvqMW47uY5YjoHMu/BMK4BM9GJEJOeg78i0UTFqCRsk58InNIVEehapN&#10;M5CcNwkFs5n2/uNRuVUvJORMwsWPv8R75++iee/RqNuhD1JzJqJk6kokDppgRz350d5GsO0IFkai&#10;njtTm1XnVPdJkFkXDSOxfgmXWT1I1+iw7ITjXvVIWEV1S5ugSdRJJByjq9qfABt1Vf2Te4bh/Vb0&#10;+0uys/+RuITVFVd+hOLtqbaGX0bNwIjInQN0BH4CrJdS0xIFShyjZu49Bs8ht/THZw5QcQCG9QQa&#10;wCA5SOJzGmRtHy+ioC3Wbbou49QGIE48DItGVj2HMqJ2pmmKpuk4QEmG2IAO7zU1U0BbQMumtfC5&#10;0uKNX2l6QhwpSpuBKeXBA7gE/iIYlzYd8EshGWCajLTSn8JX+jSKJoNv59QKLHri8oqFzzwa+JOo&#10;HJg+1/j/rcUpXwFim0rG76BNKzQtOCJjIsFJiZ0TGZQ5Hn7W8PO78ntqYxgRSWe3RuqndpzkO232&#10;oim5AszhniMRQrPGwi9J/sbaSKfWNuvYDSNu0nnGb5vDiOgyHI0++pF4+maMpy5rJ1cSProPIRDT&#10;e5FUP0qt2HwExGuarMAJ8yGwL/1WmCR6Orcvku/8VDdYL+RGI8FBJHjhGapHrH/UV5uazHvVJ2cD&#10;Do2WOnodThKoTpagjHLruY9kGGHKH99r1DOcaQskyQ5j2uVH9cHqssqD6deaMV+msU7H/qxnJNHK&#10;B9Oi0S5nlM6pj5GW3mIjzQHaoIf6H8FyDUsqQmRKIRp1KUMYr+HaFIvhaNdXdVSp7EWyw3iN0IhG&#10;GkEZ06ENWYKyJtq0ZeswkDtPPn/u4thUx56pPJRvpxNMZeGQPCObFK1Z0xo1AVCNhEoftTtqYBdn&#10;czqv3XM60JxwNVIjoquZADZCq7Kl7mkkR2vhpIeKS3E69tupG1bXNALDbyc3Dgl1QK93FMgAsNL7&#10;DGF1OgqVNmfzqKe/lRflV3n0EmavOFOMHWL+ZNqzrsoT0+UNW2Jl5so/VMyGea5e8b7TRkoRrP86&#10;+kvnna997xT6FpVjz+GTuPP4S6w7cAqn73yCNftOoH5qEWq17YuNh07g6kNg1b4zOP3ZI/QqXwH/&#10;ttmY/84unLh4w3YdP/vwz8gYtwSvNc7C6MXv4MbDb7BlL8N89DXe3nUGlZpmISJTnTFDEJhQgobd&#10;x2L7+Ts4eu0u9p68hfOffoVB01ehSpsBmLRiKw6cvYVNH97Ehc+/RuGC9/CHwGh8xvS+d/IcDl39&#10;BnsvfYZ5W/agXrueaN1zLLYevsK0XMeRc9dx8soNEu9xeKNJNobP3YKPvvoaS3YfxslPP0NM/kxk&#10;DZ0OZodxPkbWqAXoPXomDp69ht2HLuHM7fsYumSXdRBGsE5J/516rEECdbaqPjqdRyKcWprkzCZi&#10;eZOwal25deSYvfRiJNkFdWipM5Btgeq+bIZsicKiH7URqnvqkPLaWe83c8UlrK648qMTByBJHHDj&#10;ACL+JvhwwIRHaAi9BFZgQ4BEz2UYNe3GDrmnGGii8XPAiAwgDSINqfxqDYrWnmjajHr3G6SUIDxJ&#10;xzFoEwASA4qMaoRGXAiCbUqbgSittxBYUs+iDLaeeYmn8uEYaI14Cuh48+JNs/mhG3tmBl/kRYSX&#10;6VCe+c5fjRobAG2Fr2dOPA5BNxLqEW/8XlEjYenQvZUl41GarPyeNtqu/G3EdDCFDbKVtQOGAzLG&#10;oW58CeIGT8XYFftRMzqXxI9gQKOQvGpnR+mxvn8trUGNyTV9lB5rR2r1yotQaeRS08n81ONNvxqB&#10;1GH0GoG0aW4e/QpgfbFRBOkeQUcgCaLWNYnYaqfX+tr1MbkM1VpqLSvBG/32mLgZCSWL4as1ptRb&#10;raUN16im4sgm6NCGI4kaYdUOrWNtVFTuvCRPU4tNV5l/I+C8WhroJoBhKE0RWdRfEtRAGyll+IzD&#10;1nox31anSXRUJppCpt01tY5LU+M12qwRTp+kUYgm2Bry9nvwiR6ESNZbAzWqH0m8kpALNAWklDI8&#10;9f6Pgh+Jvc4I1dqsIPXkU/xF5vl9tFNnMMPWURCaUaERbq3Z8nYcqe6KzAdms/yYZzs6JYtlrI4k&#10;pveXIGZDpIcSjVjTVjk6pg6CsSwjfi/ZLStDTReW7WQZWWcKv0eqiCp128KTPjhhyhbJJnvJv0bJ&#10;HaAqu8Z76oWRUIbvjOrIpmmk17GrFoZ9J+f7m75ZHPrtPDPR91PdoZ2VWwPO6ujkb9uMht/Z+17+&#10;LJ0MV3beOZbDiddssHTII84mOLrXc296PTbY0qG4dXXlHyUVSWrFe9lM7RORlDsat74Fegydjw4Z&#10;RTh84QYWkACGxfdH4ZSleEBCF9SxO4bOfxcnbz+GT4MOqBoZjbh+Q3DkowdonNQH9I7J81fAp2EM&#10;mnfVmv8ixAyciBO3HqHLwDLUjWyHuhEtzF2TrqPgQ/sqe6vOwfYDp2L14ZtoltIXVULaYsbba7D9&#10;xHWk5M/CpfufYcr8JajXLBFBcd3Rsu8U/DEojqGIsF5DeHwOEvOn4OQn32Do7FXIGT8fS7fvRXCr&#10;eNQKa4mpizbg7T3n4du+B259Awwa+xZCk/IwdvV+TNlwAmHRXY2gvr37KO1rCXZfvIt1u/chpGUq&#10;GnTuifqZTtslXCL9dwiofjsd9U86kFSuZr9li0k608pYZ1jOVu/5jGXtHTkN0IZLFOsAYhugumL1&#10;VgMCDEv2QPVQHatW9+17ufXIKy5hdcWVH5nISDm95A64cEifjJ4DRKw33+4dwCKjKpFhc/zynRok&#10;Gj1bb8rGQaBCz72E1TtKq00JbBQ1baitcWuQVIj6NoowCr70q51+tVa0PsG9Rm20A6WNDniMuNLw&#10;JH6RVwnvHSDlxGnpUZweN9ZT6TH4FobC0ygvybUZfqZDxCRY6RbAFjgmybA1VQRaTtpl6GXYHZLi&#10;rKt1gKTEGhnG4z0HzStOA+DK31JUxmEp1BfqitMAS8fGoF58ATLLpmHn+fuo2qanTUfXJlxa6xSR&#10;McbIm39sMTJHLMOyg3eQpF2iO+cbWYvoQpDD8ORWo+wCXBFs+DXiFZmhe+qJdE3EVZ0vWZRs6pNG&#10;OBm/n8A30xDFMBqkFBvx8O00CCc++RzpZQsQkVCIMStPoM+U7fDrrDOHWR+SSVCSGUbmGPh6Rs1E&#10;MqP4O0rTxBh3GEmsiHeQpgmb3gmEqJOFusd06DxA1ddA1rNA+tMOxUpvwyytOVV9dDqO1CEVmck0&#10;auSTBCKKZaH1TTqfL5zPotL5nHWxVkwpMkctwaazn6Jqyx4O4ehSyrIuRUOmT6PFNvKnc46ZZoVv&#10;Zav6RLf+TK8vSbN25dSz+vQjYurMqGD5M82yB0qTyLY6CwKYXh/eB2tUmAReU+x+kYRV08NF3ghE&#10;nVGWcdTtcSSq2tlzFHXesW2O3XVmv5hd09Ry+nemDD8N07GN+k07J5to9ktAle+p57ZDqWwgyapm&#10;tQgoa+RU382+Z4VwrGNI30qdOzbqo84+jfI8tb2mZxangLhjK80v02bvGZcRXYZpxJNxWSekR2xU&#10;2SM2hV9X+608873XDoukM08u0P7xibczRPcBtHPtew/FFZK5+Ly5aNmlGMeu3kPRzJV4oX4mSel4&#10;3P3mz/BpkY4Pb39iI5sX7tzBufuf4PzDh/icv7NLpmPe2q34kvcnbt/C7B1HUbNdfwyZvcGmGl/+&#10;9FOcuX8fp27e5C9g/NqTqNxmgOlcaHIRguMGI7V4Dpa+fx4Hr97CnS8f4d0T19Awph/e2XkYn3z7&#10;HU7evYPFB26R4A7FHwNiLZz+Q6ehUtNM1rkCLNt9GLuPn8PMFZvsuLITjO/E3Y9w789/Nrc9Rs62&#10;UeTqjZJsLWzdmEIEdOyNRp17YdfhS1i49SRejExH+ar9lsdzH9/F8n3n0aJHOfzji62tEZ7xlp/q&#10;oOEY6Td/e6fV67ft1q12QetTU8r5nPXT2kH6f1KHHPfWNuqZ6hqfG7ajO2976XR2MS63Hj0Rl7C6&#10;4sqPTKxBkYG0xsUxbGa0+LuimMGkeIGL9977XqDByKp+e557/RjRJLh5Inxm0y4JXjVVRT3mNu2F&#10;QEYk0jHKDjCqGN8z8QtoSTz33jyYeNx5nzt+KrxTAyAwqHul0547buze89vSw3ulWeF4r8rrk1Eq&#10;j3jjctLg3NtzV/7mouNbtCGH9EGj+Dr3N0hrKlunoWpYW9TPGo4XIjNQpUEyXg7shJdC4lGjRU9U&#10;bdYdvUYswLsn76JB4mDUadsLQTF98Wp4DCUOL4V3hm/sINTPHAKfNt3wUlAnvBaWgKpNusIvLg9v&#10;NMnCCyGxeD44Gq826AKfhGKEdR2HKq174+XQRLwcEI2ajZPRKH0IflWnjQGt1plleDMiFtUaZ6Jy&#10;kx54k2HUa9+XhJJkkSStUtOeqN6qB+tAKSq37I4XQ5iOsBg8H5HMusX6QLLq7wHpGsX0i83BK5Ep&#10;eDEojnEmoW77gSwHgnmWQ5Um2Xjerz1eC+6Ams27IIKkWuSvctMMuo3GC/7tUb1ZJslRGQLj8/F6&#10;43Q8H5qA5xhWNebBDtZvnoJXIztbPfWLL8QrUcxXSCdUCusIv/a9mc4RqEpQ+FKDNL5LwAtBHfEG&#10;0xMcm8dvMhqVW/VhXDF4hc9fb5SBAJJ1TaG26cMkt5qqreOjdG6zY0P4DVVX9W0ZtkbanI6vZ7/5&#10;z1W8tkpg0myW2SqPqFPB7JaII91T363MRAApDuAUEVT5ObbTG+YTu6TfZpu8NkzPab8N3Dp2/Emc&#10;Fo/TJjjp8oRDPzZCa/ZQ8Ui8dvR7bilP7bSThqd+5d55Z2484thOJxzdP2k3LI2OX2eEmOknALc8&#10;mNC9Kz8qsW/I7xQQX4BO/UhYvyVhLZ6HNlmlOHrlNsrmrsNrtHmpOVNwj4SxZrMsXMLXmLJsD2qF&#10;t7O1oTWapuHloA4Iju6NP/i1RWRif0zb8CGO3fsSc9a/i8WbD2Lv6du04X0REtcffnT363rtEBA7&#10;GFFpZQhLpl1OyEN66TRcfPwd3t57Df3HLcSSHfvw3rnbaJ6aj5d8WqB+dFeMWrQNp8k479FW/+dX&#10;wvkfSO03DNVadkN4/CCs2rYXx89fxrIt72Lk/JV4pUEqguIHo1KjLvhNYDTiCmaZnxdr1We8JWjc&#10;dQwmrjwA/+aJ2HnkMpbsOsN2oxv+GJYCvw59UDJ9NU7f+xyi2B36jIZvNNOcqTrIekc8pQ471Qnr&#10;IOVvm3nAe5Wr0yFEvZdN8NZ92condcipR87vp/XQ+Sae5/Srznmr9/rt1qMn4hJWV1z5EYrXiJkh&#10;q2DUnnn+RGTQnho1552MnwCGc3363COed98HNCaKT8898sSoeq5/aUSdML4vFcP8QXcWjue5Nz57&#10;53luz7xunN9Kg109fp7kzyvm/6lYHun32XS48rcU6Y6NwhG4BnhGXTQyWTd6AEbOXG3g4T9Xa44r&#10;vL57Qf3wwHeUJXsPo1WPsThyUyuLnL/kgvFIyJmMm9/IhfPXLGsoqjdNxdhFW/EVf+vN7kvXEdy5&#10;CFvP3DU3+vvgqs4TnYRfBSdg+NsfWo+//tYdvof/86UQu1dM9wnYJq/Yh7WHr2PNkRtYd+QKhr+1&#10;AtVa9cYrTfswzCtY9+E1vERivXDPVYtTf+e+/A6vNcqEf9IwhGVNsA6eGu37IZEA6Yq69D1/edPX&#10;EqgV4Y3G3XDi3jeep8DS967gv9ZuRWJcincOXPQ8ZTnsOYKgxEJEpBVg97mrnqfAlE3H8XqDFKZ1&#10;t40Y/C40zUCU18WnlNK3tuBPwYmYsmYnjn70NW5qHh7/BPaap5eQwCZhxDLnaCH9XX78JRpoCmuc&#10;c0atevcDtV6V4u3ltzrH7+qAsafyS6pPZj+o139hbzzPnjz/gfeOHfpL+/P0mePmiV+7et08G77d&#10;890TW/wkDIrHj1294n0n/xbOs3E+9ftsvN73z0iFcJ/4q+i2Qn4dqejGlR+T2MyOuHxE9xuCW7QD&#10;jbqPQ0Cn3jhx6xMMnbcWrzbpiYSB43H3628QkjAIg+fsNXvRqesw/H/faIrxa0/g/Befo2l2sY1K&#10;9hi/Fv/5tSiUL3kHe89eQ++ymTh772NMWP4u/vn1RmjZZ4Z1DrYbNIu2MAdRyfm2NnbR7tPYdfYi&#10;flWzFaISc/D+1btYtf8Uug9fiFOfPMDA8kX4p3+rRxu6zeL/P/5Qz65XP3+E52jXUwsmmy3sWzwR&#10;hRNm4mPet+k3Db8J6IxVx0/jBH+/0LinpXHVrqP4p/+7Ks7RBB+jsazdLBV7ztzD9PX78GbTHvjw&#10;4+8w+u1NJMUR6Dt8vk2Hju4/Gm/WT6dNTbDjzBy85JBVie6dpSHOc7MRVj88ddXK2ltf6KZC/Xny&#10;zPvcnuneI9535s4ViUtYXXHlRy6OYfvfEa/h+6F3FI/x/L4RfRrfU6P57PO/hXjj+qF3FcXjxmPg&#10;n1z/l/278rcW0xVr0IciPLscznm8Y1CjbS+MmLGKMAD4TwQ3p78G7nz3FWo17YKkQSMNIKSWzkVK&#10;zjjsOn4NDTr3QlhcX1z8/AuUTFmCf/pVHSTmzjb/r/q3xbCpy8xPq74T4UvwNXf3Ubx39SO8EBaP&#10;iOjuOH/3PgomL0Ls4FkGZKL7j8HrDdPNf87svfjXas3AJKBVWn8EduiJbWceo2D6OuSPn4UN7x9G&#10;SGx/22Xy3MNHqN+pKyYt3GR+qzdNxn96xR9HLt/DnW++IXBKQWCy1oUOR/Ouo7H1+AUMm7UI//3V&#10;IPQaswyjln5A0JOEK188JogD/uVlX7wS2N6m1E145ySSB4/Budu38VztpvDrNAgTt161zUgW79iL&#10;vacu4vfVG6JxxjCsPvkV3mzeFePmv2Pp+G812uASr+9evo83IpIwuHy2rRPrMeZtlM1Zbm56jp6H&#10;3wcl48z9T7F81yHbJEV/LwWn4l+qNMfMTWdR8NZWBMXnwdZe6RtqimeqRswIatM0mqCe/mfBl1d+&#10;6Pv/XOVpfr22pqL8x+//Y/meW69t/l44/9Oyf2IP/zfk/4lfb9oqir37Xh5c+VGK9Ccwucg2X9tC&#10;o6SOu6X7buMA7efItzfj9WY9kTFkgdmo1r3G4H/UjcGi90RtAU20VedYaHo5anYciMKZjk3X3x1K&#10;UiltTnAsMoe9bb+9f4OmbULltgOsLdC0Wf9OA8yuqTNNfzco+xjFdV7b9x6N3OlbLF3ev/b9p+A3&#10;dZrb/YFzt+2qzsMJ7xzBaw3SUC8mDzO37Lfn+rv6HeCfMgpvdCxBix5jPE8BdRlWbTEAvrGFKJnt&#10;2PSFO/eiU/8Jz8TXb/Jq/CkiA1c9U4s1hVpr/71laKOqtIs2yuohrU/r5rN19v+Z/L/x+/MWl7C6&#10;4oorrrjyVxM12HbUUDobcE0xTR0JXwLaWh0GYNh0B9z89zca4CJxwNi39+L18I5omFKAzacfoPzt&#10;7eg5bBYOXPkc7bsWYuTCbbhIFLFs1ymsOfIxShd+YCClZOpq5I2agZtff4P/4RcPHQz/UlgcfuvT&#10;jgR1KsYsXIcrn36KIVOXYN62s9hw8nOExg+CX3Q//CEkCdVaDUC91j2NsKYO0gH6Bdhx4THKF29F&#10;+6xixv8FkgaXo2j2Rmw49hA1G6bg44dfYN/xy5i98xSWHLiCxRu24c5XX8O3w0CEZ4yDDswPihmM&#10;GSu3Wh53nb6HuAHj8UpoLOo2ScG9r7/E4o0fYOWes5i/8yK2nv0K5x7cR70Wqeb+MjM2aMomVG3b&#10;H38IjceUNfuNgO6/8gBFszbj9wGxqNIoGRPnOaPUv6rTyoi4jkyo07IHIkiuF+46itI58zFqziLs&#10;OHQaDbuU4E/hKdhy4i7W7T2KF3waGwgVBBu17AQi4gbhVaYvKrkQUelDEJxcZtO5bd2WrUf0TE0j&#10;ePpLIOYCKldc+SmK6rKdbZ5cgDeaZuP5yHTUbtsHlRt2QZ32A6Fzq0Pi8/FqWCL84/LtvOxKjTLw&#10;p8BY2pM0/CYkBbXjS2gvhsC3fW+8EhSD5/3a4YWQzqgXOxj1s0bDNyYXL4Yn4sXAaPqLRp12fVAv&#10;kYSv6wTYDuiJxdDRWi9GpuJXPp3wAuOq1EDLHZIQGDMAddv3wXOhifhjcBJ+G5gAv5hCVGro2MqB&#10;I2biv73RCL/ju2q0l7JX2qSoRuteeCWwA56r2wyvhcTAl7bRN3O8dWg+xzQ859/W0qhN+0Sca3bI&#10;xW/8Y1C7ZVeEdOrD/HbGC+HJ+H1oF1TpUGDtl/L9UmiMHe+jKb4VR1StLEVUK/x25W8nLmF1xRVX&#10;XHHlryYOYdXGEyUkPNpwaCxCsstRo00fFI5fbIDjP70YbD3pIxe9i1rNM9Cqx0hsOPEpRizYiu4l&#10;03D06iO0TBmEiSvexdlPgUkr38WYdUcwav1pEq0D6NS9BCNnLMPtb77FnyKzCXyGkqQ6veW3vvsG&#10;Z+59jk/Jygonzseq9y9hzYfXEBLTi0Conx3rYofVt+uLR3SfmjceUQl52HLqM0x9Zz8JZgzmbtuL&#10;geWzsenwMQyevJJEuBNukrB+cPIKhi/diWlbjmPmyh0oX7gZURotiCthfochuDPD7jQAfcetxP6b&#10;nxg5PHrvS8T2HYo733yN0fM2YeaGQxi/6ijD2Y/SeXtRjYCoSfZwrD54CZ/iOyOhOdPX4w/+7RGX&#10;MxWHbtxlPp2JyBGtkzB+zgojnL+u0RCaAB2RVgK/TgMR1rkAc7Z+iKHzlmAc5fC5G2jXfRheikrC&#10;9lP3SGAvwr95Gqo2ysSEDRdxDd/YCPW6I3dQo0kXRBC8ahMsHW2l3ZUD7Sgph5g6ZFUy3NZm2lpy&#10;l7C64spPUlSf7eSAlDKE617HaLHuR7FOa/NFPQvRcVvJpYjMHIFQbULHdw1IRMNShiA8cyQiea/d&#10;/HW+dH26iUwfRhnKMGg3bEmDNosbyjhK0ajrGAQyjvrdxlmHmD8lKmsMnM0kh6Ihw4uSf8XDdCgc&#10;HQFmG+oxLfW7ljOukXguLF5mEPkTl6Fmx8EI6TaetohuMkfTbintQ+l3CBplKB2lCNMaa8/of2TG&#10;MDShRDL9wZnjbNd27bPQMGsUolKZVrZX9bvQ/qUOgR1RpZkmjDOS+YtkWpQO7URv5fc9guqdHuzK&#10;31ZcwuqKK6644spfTbSGJ4LgIyK1hMBoOHy1ljV9LGp2GIhRczYY4Pgvr0XYGtbyVR+idutuaNFt&#10;JHZc/BJjFm9Hr7KZOH79C6T0H4GU3IlG4OJ65uDNJml4s3kXbD37MaI6dceI6Utw78/f4dcBndGq&#10;10QcuPYIs1btwL++HooG0Zn48MJFDJu1Et2Gv+2sR+pZhKr1Oyt6TNxwFS9HJkM0MLVgPBqTxL57&#10;/jFmrf8Qr5Hg9Z64HkfJBm9/B3ToPx4vRWTi4OWbOHj+Fio3iEGlRp2RWTIOi3afR9Vm3QiORhLc&#10;DUPjzFEYt3I/eoyYi9/XaoKknPH4iHHUaZmMY3fuY+T8tajRMBZ1m3VB7pSVKJu/D0kFs/HWlqN4&#10;PagVwlqmYtuRs8idPA/5M9ehZPZa1GqQgBfrtcR95rV44gKUTXZI/x/rNLewhy/cgjosl/SC6Tj2&#10;8TcYPGEuxi9chf2nr6Ftt+F4tWEatp28g9W7T6F1WikO3QJeCmlH6Yhhc9fh2L1P8Qbz3LBLsW3q&#10;FJhYYoTV2VyEwMwj3hFWl7C64spPW6xek3yFZ4yxdfDBJI2274Ddk6zZpnnaNEx1nM9Shtp52Lra&#10;sgGSUbnRhkMBKcPsvFLZfa1t9+4QH0YS6JyfPcbcGEmmH+34r1FKnTutDSHtjGq903P6jyB5lb9Q&#10;+lH4duwX34vk6rizyas+QOyAcYxTZ2JrFoizm7nitXNM+VsnDEjsjGp1vGm2j9LG95oJE8J82+Zg&#10;6mxMLLYRZW2WFMZ4dcZxIMMKyRjNMFg+dK8N+ESYFXbF9auu/H3FJayuuOKKK6781UTgQgfDh6WU&#10;GmAIUm+21rC2H4C8Satsk4x/q9kcp8kWhy3ehxotuqFx9kisOvYxRizZjDZZBTh24x52n7lNIpmP&#10;mas329qiZXsu2ojiuU8f4PWAthg9azkuffIFXiXZikwtwKQVO3Dmzmd4/+RtHL36Ea4/eoRp6w6g&#10;XvtBWPHeIZy68wgfXnmAC/c/QfWmPeHTrh8uP/oSuy9+irS86Xhn/3VMWr4H1Vp2JxgrwzsHz2DO&#10;2l2ISC6GT2whQmMH4eClq7hGErviwCVc1pTm1cdQu21fRBAURQjMxOahlCT55jfAjiO3cOTWfaw6&#10;eBn+MQPQZegiXPzsIQ6cv4cDZ+7i4icP0Kb/DDRMK7Dpwhc/+gwHTl7Bmftfo/PgCRg8fh5ufvUN&#10;3j12hfn5Dmc+eYRXw+NRMmetkfjnA2LQe+QiXH3wEPvOfIRj1x9g0Y4PUbftIJS/vQVbDl9Gq24j&#10;UblJNjYeuYE1+y7hOZ8YlsNd24Rkxc4PjJCPXbYXfh37Mi+HUbbkAGp3yjHC6gWQz26y5BJWV1z5&#10;6YtDMO08UQ/ZVP3WzuChtNkikXaMHEmdztzV77BMviOp1d4EDskkOSTJ03nDjo3nleFoqrGWhIg8&#10;BiTrDGqtiae9yBqN+vSvUd1Qtgeabivi6J/oHPekM6yVtiARSqbPzp7nsyCmz48SkjGW/kahZpve&#10;tsOxvxHR0TZKqqUM2jVdu7TrCDHf9HGoTTKrY/nsnPnkEpJzvmPaIjLLSb7pl/eWrwzGwbwpr7Jr&#10;lhYjriK5WqOqs9+dzjvvulUj/HTnyt9XXMLqiiuuuOLKX00cwqqeeIIZ9dgTaOjcR/+EYnToPQpF&#10;09ehBklh9/Hr0HHgVPjH5aAhCWty2SJE50yHX4ceSBhcjpL5u9CyVzkqN+qCpPypKJu7DYMmrcVr&#10;UV0QFp+L6D5jkTdtA/yjB8Kfv4OSCtB77DIMn7sBzVIHon2fEUgb/raBE58O/dC3fBmGzd+MoI59&#10;EBRXiODEEjTNHoJShhs9YCpSiueic+5M+PJ5tZgCJJfMQ+tuQ2yzDeXBLyaP4fTBwMkrMHTJTrTN&#10;mYGXmnRHFAGSCJ5GA9TL7x89CPGDJmHY3K3oN34lCXMfAqoSVGnZC43TSzBkzjoMmbEaDZPyUKtD&#10;jh1f0yR5AMqmrUTpDKY9cwj99EK9Nlk2lbh01gYUzd4K39gC+MTkoOOAcRjEfNfuMMDOkm3fa7RN&#10;pe42dC4CY3NRuyPLJvctdBm2CPXThzLdg9GldAHSSuezrAtRo1UflE59B6PmbkRqwQy8wfJtkDEE&#10;3SesQ+qIFfCJK3LAo0AZ5fuEVWtavetaf+j7u+KKKz9+0ewXI2LqgErVju7aZE2jmZ4RTRJHrWP3&#10;EjWNwPppOi3f6Vx3I7W079pZ3J/+za9GJfVMNkNk00Y5SUwZjkZItXQjwkioQw61uZvitzNKkx3i&#10;7IxkMo1Mmz1nuCK22rHcP0UEk/ZWdsmOi3HIo/lhnIpXu7X7p4+Ff9ZEXsfb7B5NYw5LKUYQyakv&#10;SXRE5hhnFJeiM6j9eQ1U/ngNttFWXpl/kVmlUecMK3wvUf3+OlZX/j7iElZXXHHFFVf+amLERo25&#10;wADBg53nyQZfU62CSSxF+iL4rm5MPslgvq1ZCiGh84nNJ6ktQnhqGfziclEjOpfggsCA/uvGkty1&#10;G4B60YMNZPlTfBPK+LzAyJRGcusRNFWPzkPNDv0RmFhoxxDUjiuGD9MiQFUrpgg1SOY0tc3WIqUN&#10;Q0BCCWp3IhFlWPXiy+ATX8K0joE/AVI9pkVnlAYSNPmnjSNIcdZf1enUDzVJeuuQ2Gp9bmAXrYca&#10;44AaAhxNr6vHvNQkoazDPAj4hBB0qdc+kKS9dsf+JgFJRU5ZEfz5M55anXJRrWMeCXMZwaAI8DDm&#10;sRjVOuShOgm0P0FXCEVlph0xbUOkzHFM81DUoJu60QUsm6FM00jUZRi1Y4tYNmVWvv7xpcwP88dw&#10;fRln3Y7FqNsmF34sT601C6E7H5Zlvc4EdSwvidImqUhYvel1yaorrvzUhXWYtk3n+4o8Oh1RtNke&#10;u23EVQSO7kw8BM3OaNcUW76TXTOhfTX/vFdYJrJPfKa2QB2YtskTbZqmIMuP151Gcu3MUg9BVXoq&#10;Xp2w5F5xOOHKDoVrFg/tnTdOi0v5svWnJLe0y37p5bySsDL+iNRS59xgxce02HmpHjunPOs8YbNx&#10;li/ZPSfPch8gPxVsnktW/zHiElZXXHHFFVf+iiLCQxAgEGPggo09CaJ6wQUwNF3Y1ixRBCQ0lSuM&#10;YuuV+Ey93iJ3AkxBXcYQfIylaHdGTRUjySQYCcggSeTzwFS5JSAiWQwkMPHrwncixxQLQ0K/IpZy&#10;b0fskJBaLzrTqY2SQpgGgR5Nj1Nve4imvYl8WrqGMk7G36WcIEabhAxl+kqZtlJPegSS+D6N8TLt&#10;QQRE8iPSqtEHhRnK96EsC+UvkunxAqEQbW7E/Cge5c8Oi7d0MEzLj4ASgRTDtnLQ6AXjM/cUkfYA&#10;piuwy3gEpGpkQz3/FLrR9Dw7/1Z5ZHkL/NkUv0z6tUPwScBTmC6NIgh8qqyZNsWvuCoCQC9hdToh&#10;HID3l9/cFVdc+SmJnflpNlp1XgSVz1m/da/67xA3/aYNki2wui8bINLquNO984zCq/wEypbJlloY&#10;zgwNs/u8Nzsvoujx78SrcP598bqrKNZ2yM4qTrNtsotOevVMaZD9007AsqfO+tShli+JOgNDPf7N&#10;j+VD8T0NQ25knx1CrFFdlZvSrqsr/whxCasrrrjiiit/RSEYIRASmRSYMDDAxt/AAd+LUGkEz7mX&#10;G74TKfL415SycPoNpxuBHU3zMsKaIUKmjTronsRMJNTWTPF9OEXgxtZRpY+ze236EV5hIw4DUppa&#10;JiJnvff0x/cRJKDardIbn4hlcBcR61JEddEumsxDCgkw32lHXo1IhqbzOd9rNDg0RWCJ+SUACuI7&#10;+XOmq6knX4BpDEKTHXKsOMKYNwNYIqzavCRtCNPklEck47CRWBJWI6skxZp6F87yVFiafqdncq+1&#10;XUEqXxJxlbHWlIVLUlTeyqszPU+bnDjgTyBMG6VoDZnSPJphC/yxbIz8Csw5IM87iiHxlolDWr3f&#10;0UmvK6648tMUp257iKPsA+u02Vv+FqnTSOiT37JlZtNU/+n/CXlz7IDXVjj3DgHUvWMz6MYjsqF6&#10;5rj1+v/fE0u37JdsH9MlO6/0aaQ0gLZe9l52X52MDslWPmQr1YmoTlNNb/baM6ZHNtabfj6XPZUb&#10;PZdNtDbD69aVf4i4hNUVV1xxxZW/ongAi5EkER8BIpIvkSdPg++dUmWgQ2DC3DtgQfdPesUFeARw&#10;+Ewjr+Ea4bQjGBwSqyMNAu09yaLuBUo0Imvh6WgESRnvCU40Hcz8iESPckZT6UYjkDbK6wVT9Ktw&#10;NZIaKQIqEqfRVRJTHdfjEGBNzxVZ1W/lU+BIPfjDSPxEnLVRB0Ujn/SnNVEhJJKB/K3RUH8bkRWh&#10;dciqP+9FRgWObCMUjbCaKI1Km9KpchEYUz5E6rXRCOM0dyxzElnlI0LlbOBK4cmvduwUgR9NMuts&#10;hmKgTt9KoI5uAgyUaVR2jI3cOtP5FLcDWr3A08Ad86rv5oI3V1z56YpDPGVvRf6cZ6rnjk1+Slit&#10;M062SiROv82tQxi9JNVLSM1G0EYpPL3zjmxKnKnAHjeeMJ6KJ5wflIruKB77Y2nke5FVxz5qxNQh&#10;rNY56fHrEFYnTmdasWemj9oQT1otHqWNV/3Wc2dEWGHSH+21O8L6jxeXsLriiiuuuPJXEwMjHmCi&#10;XR214YatQaI4gINkS+4IfgJEjLQLI8mSQyBFvDSdi8/ln2I7Ngr4JNNfynBEpHhImdwyHJFLh8SJ&#10;xOqZSB+BDMOx3SwZj03vSnemgAUqbpFaI5UCXQI1Amf0S3822sg0a5RUZ/IF24hjOdMwxtxYvArP&#10;8sk86bni43NNJfbLKIdvejkJ4TgLP0SjteZ2hK2n8uNzrYkVOTRyTj8B6c5v9eQ706BFvEVqRShF&#10;TrULsUCW8qp3wxGZWoLILqV0q2nSBFl8plFqrQ8OT9HGIc40ZANnuidhjSSRVXn6071/hgM+1Xng&#10;TAskUeV30HpfOxKC75yy8wBX5YFlJaDoAFgXvLniyk9bRNpkN3lPu+AdQTX76bGJTkeixGMjVe9p&#10;L5yOP69Nd8is105UdK9nFUdWjSDSptiI7RNRWvTs++Kk8anwmWaVGKF2lnXYWlbaR4Wv94rXOkQp&#10;is/i8ojspghthNxqpovNgGEeLN/OCK3NTuFzvVe6FZ7aDCfNSo8r/yhxCasrrrjiiit/NRFI0G6Q&#10;YcmajitC6YwmGslhoy9wYRv9pAxx1mGKrGkdKMGBnaVHNwFpJLkkTnKv3zpiRQRX4MnIoaa5ShiX&#10;jaoKVKkXX+4NuGikQOCDoISEUiApUFPANNJqz8fSrTZM4nORPd5rHarIqj8BiwigwIvO4LNptySY&#10;Qan0IzIn0GTgSfklEUzRWX0ilkqDiLbc694TRvoQunPS74xmKF98L8DE8GztKgmilRufhwvk0b2I&#10;qD/dCzg55FNhagfMMUY4tfZWh/1bnvhO5WsjDwRlT8N30uMFiTrT0L6RylSH+luZOgDP0mb3ypfS&#10;4pTl9wmr4nEJqyuu/BzEqfsOCfWI1eunvx1757nK/smGeEijYztpT8zmfF9kWxwR56a1AAAFj0lE&#10;QVT74qx51TO6Vbx67gn3qS3Vc9lGjzxJo9etczX7pPgpCs8281Mc9GPrUOnOZs1okzqL2xlVlSjt&#10;yocRUfq1mTDWLnmm//Jqa/35XO8du6c4Fa7S4E2TK/8IcQmrK6644oorfzURIPGOCGpk06bIElyI&#10;5AgAaFptRGqJEVeNKPrbaORoAx2a5upM4RLRIpigP/XS2w6TDFfHEgR4QJAzyukhUCJ1JLBaI6re&#10;8zAbbR3qTHVNK+e9Ri8ZRrqmB6u335mqq1FZkdNAbV4kUip3BCoCV6EasTRwpOlgBDBGfHVOofIp&#10;IusQ0FADTlovKtHUWyf/1vNv66TKmG6N7goQMe8koyobm+pMv7bBk0Zh9Y4gSyLAFcK0aWMm72iC&#10;RnI1umqEleWgaWrqEND6XWfkY7QRfX/7BiKaApMi5cy/di9medjosn0fZ/RYVxv9VVpYfsqTlbOu&#10;FCOsHnEJqyuu/EyFNlH2VATU6bCSPXE6wZx6TqENMpLoFbOTskOyByKCjm3RZkay4U9GJzWq6bUZ&#10;suMWvuxMRdEzksKK4eu3PX/qzuyabJ3ZZbURDpF0OiTVMTfSOvvC08poR9VhqmNuFLfsvxOu0qTn&#10;8mOzWrSnAfOumSjqnLP9A/hc7x275+TdtXf/eHEJqyuuuOKKK381MdDChl5iYIKAxen95nsjeBVI&#10;EIGAF2jI71N/DMfbmy+QI796JnnyW1cHWBmAsbAleucADQtDRNLj1/vcevoNODmAykYiDdAonQJE&#10;FcCJheEFO55nHjfmzsIR2HL86v3TfDA+gUFevaDL++5JOhSehfP0nTMC4cTl5I/vVVYCfzayobwR&#10;aDEMB8ApXk1lEwkXUdVv+dHIgtwpHMXphKcycuLy5Mfif5rvp3l7Kk7enav33ptGV1xx5acsTn23&#10;uu2xi8/Wc9kA3lcU8+O48V4VlpdUmt2w3x53Hj/e+J4Vx++z4XvlqbunNtN7dd570+rIUzvq/OZ7&#10;s90V/TrhPWl77LfsroeEV3ju9eekoWK6XPl7i0tYXXHFFVdc+auJgQQ19NbY65m3ofcAC4EGAQCB&#10;BLvX1XHjfV4RVBjg8ITpdfesePxKPGE7bp2wnop+O34sfIvDc8/3FeM0N553T8NywrPfFu/TsCr6&#10;fZp/vfO48/h/mkbHnZMGJ7xn0l/BnZMeudPzv7w67r1unLQ8eWbpcK6O6Dnl+1dKxTx5xfvu2fcM&#10;x6TiM1dcceUnL7QHT39/v557f1d8/pfPntomjz8L8+n7f1+8birKX7p7aosqunnq54n9e5IGPv9e&#10;GrzP5eap/ZVf5/df2kXHjSv/WHEJqyuuuOKKK39VeaaxfwIWnn3nvPeCCC9oqOCvwvP/VXnWv+R/&#10;IYxnwMwPuf2fvfPKs+//Mh1P5X/3nYXvTWuFMn3q3pMGe/e9Z09+O+KN59+PyxVXXHHlf0/+0Xbl&#10;L23bX9rAp8+//8777N/z48o/SlzC6oorrrjiiiuuuOKKK6644sqPUlzC6oorrrjiiiuuuOKKK664&#10;4sqPUlzC6oorrrjiiiuuuOKKK6644sqPUlzC6oorrrjiiiuuuOKKK6644sqPUlzC6oorrrjiiiuu&#10;uOKKK6644sqPUlzC6oorrrjiiiuuuOKKK6644sqPUlzC6oorrrjiiiuuuOKKK6644sqPUlzC6oor&#10;rrjiiiuuuOKKK6644sqPUlzC6oorrrjiiiuuuOKKK6644sqPUlzC6oorrrjiiiuuuOKKK6644sqP&#10;UlzC6oorrrjiiiuuuOKKK6644sqPUlzC6oorrrjiiiuuuOKKK6644sqPUlzC6oorrrjiiiuuuOKK&#10;K6644sqPUlzC6oorrrjiiiuuuOKKK6644sqPUlzC6oorrrjiiiuuuOKKK6644sqPUEbg/w+kZaDJ&#10;0sdBOwAAAABJRU5ErkJgglBLAQItABQABgAIAAAAIQCxgme2CgEAABMCAAATAAAAAAAAAAAAAAAA&#10;AAAAAABbQ29udGVudF9UeXBlc10ueG1sUEsBAi0AFAAGAAgAAAAhADj9If/WAAAAlAEAAAsAAAAA&#10;AAAAAAAAAAAAOwEAAF9yZWxzLy5yZWxzUEsBAi0AFAAGAAgAAAAhADkHrT+eBQAAtikAAA4AAAAA&#10;AAAAAAAAAAAAOgIAAGRycy9lMm9Eb2MueG1sUEsBAi0AFAAGAAgAAAAhAKomDr68AAAAIQEAABkA&#10;AAAAAAAAAAAAAAAABAgAAGRycy9fcmVscy9lMm9Eb2MueG1sLnJlbHNQSwECLQAUAAYACAAAACEA&#10;Y5WOON0AAAAFAQAADwAAAAAAAAAAAAAAAAD3CAAAZHJzL2Rvd25yZXYueG1sUEsBAi0ACgAAAAAA&#10;AAAhAPuGUharBQQAqwUEABQAAAAAAAAAAAAAAAAAAQoAAGRycy9tZWRpYS9pbWFnZTEucG5nUEsF&#10;BgAAAAAGAAYAfAEAAN4PBAAAAA==&#10;">
                <v:group id="Group 1121" o:spid="_x0000_s1047" style="position:absolute;width:57315;height:16059" coordsize="57315,16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group id="Group 1122" o:spid="_x0000_s1048" style="position:absolute;width:57315;height:16059" coordsize="57315,16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  <v:group id="Group 1123" o:spid="_x0000_s1049" style="position:absolute;width:57315;height:16059" coordsize="57315,16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    <v:group id="Group 1124" o:spid="_x0000_s1050" style="position:absolute;width:57315;height:16059" coordsize="57315,16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      <v:group id="Group 1132" o:spid="_x0000_s1051" style="position:absolute;width:57315;height:16059" coordsize="57315,16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        <v:group id="Group 1133" o:spid="_x0000_s1052" style="position:absolute;width:57315;height:16059" coordsize="57315,16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          <v:group id="Group 1134" o:spid="_x0000_s1053" style="position:absolute;width:57315;height:16059" coordsize="57315,16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            <v:group id="Group 1135" o:spid="_x0000_s1054" style="position:absolute;width:57315;height:16059" coordsize="57315,16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              <v:group id="Group 1136" o:spid="_x0000_s1055" style="position:absolute;width:57315;height:16059" coordsize="57315,16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                <v:shape id="Picture 40" o:spid="_x0000_s1056" type="#_x0000_t75" alt="说明: Developing the right skills " style="position:absolute;width:57315;height:16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LjtjEAAAA3QAAAA8AAABkcnMvZG93bnJldi54bWxET01rwkAQvRf8D8sIvZS6sYFaUldJAoVe&#10;DGhFPI7ZaTaYnQ3ZVeO/7xYKvc3jfc5yPdpOXGnwrWMF81kCgrh2uuVGwf7r4/kNhA/IGjvHpOBO&#10;HtarycMSM+1uvKXrLjQihrDPUIEJoc+k9LUhi37meuLIfbvBYohwaKQe8BbDbSdfkuRVWmw5Nhjs&#10;qTRUn3cXq4AqaQ7HU/V02NiyTENelLQtlHqcjvk7iEBj+Bf/uT91nD9PF/D7TTxB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7LjtjEAAAA3QAAAA8AAAAAAAAAAAAAAAAA&#10;nwIAAGRycy9kb3ducmV2LnhtbFBLBQYAAAAABAAEAPcAAACQAwAAAAA=&#10;">
                                    <v:imagedata r:id="rId21" o:title=" Developing the right skills " cropleft="2330f" cropright="2728f"/>
                                    <v:path arrowok="t"/>
                                  </v:shape>
                                  <v:shape id="_x0000_s1057" type="#_x0000_t202" style="position:absolute;left:841;top:4600;width:8134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Pm8UA&#10;AADdAAAADwAAAGRycy9kb3ducmV2LnhtbESP0WoCMRBF3wv9hzAF32p2FYpujdIKLYWKoPYDhmTc&#10;XbuZhE2q6993HgTfZrh37j2zWA2+U2fqUxvYQDkuQBHb4FquDfwcPp5noFJGdtgFJgNXSrBaPj4s&#10;sHLhwjs673OtJIRThQaanGOldbINeUzjEIlFO4beY5a1r7Xr8SLhvtOTonjRHluWhgYjrRuyv/s/&#10;byBudttr/CwmrtWzdfk+t/X3yRozehreXkFlGvLdfLv+coJfTgVXvpER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U+bxQAAAN0AAAAPAAAAAAAAAAAAAAAAAJgCAABkcnMv&#10;ZG93bnJldi54bWxQSwUGAAAAAAQABAD1AAAAigMAAAAA&#10;" fillcolor="#6e6e6e [1604]" stroked="f">
                                    <v:textbox style="mso-fit-shape-to-text:t" inset="0,0,0,0">
                                      <w:txbxContent>
                                        <w:p w:rsidR="00901549" w:rsidRPr="0047633C" w:rsidRDefault="00901549" w:rsidP="00F62338">
                                          <w:pPr>
                                            <w:spacing w:before="0"/>
                                            <w:jc w:val="center"/>
                                            <w:rPr>
                                              <w:color w:val="404040" w:themeColor="text1" w:themeTint="BF"/>
                                              <w:sz w:val="19"/>
                                              <w:szCs w:val="19"/>
                                            </w:rPr>
                                          </w:pPr>
                                          <w:proofErr w:type="spellStart"/>
                                          <w:r w:rsidRPr="00B75350">
                                            <w:rPr>
                                              <w:rFonts w:hint="eastAsia"/>
                                              <w:color w:val="FFFFFF" w:themeColor="background1"/>
                                              <w:sz w:val="19"/>
                                              <w:szCs w:val="19"/>
                                            </w:rPr>
                                            <w:t>策略</w:t>
                                          </w:r>
                                          <w:proofErr w:type="spellEnd"/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_x0000_s1058" type="#_x0000_t202" style="position:absolute;left:12846;top:4600;width:8134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3qAMMA&#10;AADdAAAADwAAAGRycy9kb3ducmV2LnhtbERP3WrCMBS+F/YO4Qx2p2kdiFbTsgmOwcbAnwc4JMe2&#10;2pyEJmp9+0UY7O58fL9nVQ22E1fqQ+tYQT7JQBBrZ1quFRz2m/EcRIjIBjvHpOBOAaryabTCwrgb&#10;b+m6i7VIIRwKVNDE6Aspg27IYpg4T5y4o+stxgT7WpoebyncdnKaZTNpseXU0KCndUP6vLtYBf57&#10;+3P3H9nUtHK+zt8Xuv46aaVenoe3JYhIQ/wX/7k/TZqfvy7g8U06QZ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3qAMMAAADdAAAADwAAAAAAAAAAAAAAAACYAgAAZHJzL2Rv&#10;d25yZXYueG1sUEsFBgAAAAAEAAQA9QAAAIgDAAAAAA==&#10;" fillcolor="#6e6e6e [1604]" stroked="f">
                                  <v:textbox style="mso-fit-shape-to-text:t" inset="0,0,0,0">
                                    <w:txbxContent>
                                      <w:p w:rsidR="00901549" w:rsidRPr="0047633C" w:rsidRDefault="00901549" w:rsidP="00F62338">
                                        <w:pPr>
                                          <w:spacing w:before="0"/>
                                          <w:jc w:val="center"/>
                                          <w:rPr>
                                            <w:color w:val="404040" w:themeColor="text1" w:themeTint="BF"/>
                                            <w:sz w:val="19"/>
                                            <w:szCs w:val="19"/>
                                          </w:rPr>
                                        </w:pPr>
                                        <w:proofErr w:type="spellStart"/>
                                        <w:r w:rsidRPr="00B75350">
                                          <w:rPr>
                                            <w:rFonts w:hint="eastAsia"/>
                                            <w:color w:val="FFFFFF" w:themeColor="background1"/>
                                            <w:sz w:val="19"/>
                                            <w:szCs w:val="19"/>
                                          </w:rPr>
                                          <w:t>文稿</w:t>
                                        </w:r>
                                        <w:proofErr w:type="spellEnd"/>
                                      </w:p>
                                    </w:txbxContent>
                                  </v:textbox>
                                </v:shape>
                              </v:group>
                              <v:shape id="_x0000_s1059" type="#_x0000_t202" style="position:absolute;left:23897;top:4543;width:9817;height:1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Ew4MUA&#10;AADdAAAADwAAAGRycy9kb3ducmV2LnhtbESP0WoCMRBF3wv9hzAF32p2RYpujdIKLYWKoPYDhmTc&#10;XbuZhE2q6993HgTfZrh37j2zWA2+U2fqUxvYQDkuQBHb4FquDfwcPp5noFJGdtgFJgNXSrBaPj4s&#10;sHLhwjs673OtJIRThQaanGOldbINeUzjEIlFO4beY5a1r7Xr8SLhvtOTonjRHluWhgYjrRuyv/s/&#10;byBudttr/CwmrtWzdfk+t/X3yRozehreXkFlGvLdfLv+coJfToVfvpER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TDgxQAAAN0AAAAPAAAAAAAAAAAAAAAAAJgCAABkcnMv&#10;ZG93bnJldi54bWxQSwUGAAAAAAQABAD1AAAAigMAAAAA&#10;" fillcolor="#6e6e6e [1604]" stroked="f">
                                <v:textbox style="mso-fit-shape-to-text:t" inset="0,0,0,0">
                                  <w:txbxContent>
                                    <w:p w:rsidR="00901549" w:rsidRPr="0047633C" w:rsidRDefault="00901549" w:rsidP="00F62338">
                                      <w:pPr>
                                        <w:spacing w:before="0"/>
                                        <w:jc w:val="center"/>
                                        <w:rPr>
                                          <w:color w:val="404040" w:themeColor="text1" w:themeTint="BF"/>
                                          <w:sz w:val="19"/>
                                          <w:szCs w:val="19"/>
                                        </w:rPr>
                                      </w:pPr>
                                      <w:proofErr w:type="spellStart"/>
                                      <w:r w:rsidRPr="00B75350">
                                        <w:rPr>
                                          <w:rFonts w:hint="eastAsia"/>
                                          <w:color w:val="FFFFFF" w:themeColor="background1"/>
                                          <w:sz w:val="19"/>
                                          <w:szCs w:val="19"/>
                                        </w:rPr>
                                        <w:t>交流</w:t>
                                      </w:r>
                                      <w:proofErr w:type="spellEnd"/>
                                    </w:p>
                                  </w:txbxContent>
                                </v:textbox>
                              </v:shape>
                            </v:group>
                            <v:shape id="_x0000_s1060" type="#_x0000_t202" style="position:absolute;left:36239;top:4543;width:9823;height:1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2Ve8IA&#10;AADdAAAADwAAAGRycy9kb3ducmV2LnhtbERP3WrCMBS+F/YO4Qx2p2lliFajbIJjMBHq9gCH5NhW&#10;m5PQRK1vvwiCd+fj+z2LVW9bcaEuNI4V5KMMBLF2puFKwd/vZjgFESKywdYxKbhRgNXyZbDAwrgr&#10;l3TZx0qkEA4FKqhj9IWUQddkMYycJ07cwXUWY4JdJU2H1xRuWznOsom02HBqqNHTuiZ92p+tAr8t&#10;dzf/lY1NI6fr/HOmq5+jVurttf+Yg4jUx6f44f42aX7+nsP9m3S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HZV7wgAAAN0AAAAPAAAAAAAAAAAAAAAAAJgCAABkcnMvZG93&#10;bnJldi54bWxQSwUGAAAAAAQABAD1AAAAhwMAAAAA&#10;" fillcolor="#6e6e6e [1604]" stroked="f">
                              <v:textbox style="mso-fit-shape-to-text:t" inset="0,0,0,0">
                                <w:txbxContent>
                                  <w:p w:rsidR="00901549" w:rsidRPr="0047633C" w:rsidRDefault="00901549" w:rsidP="00F62338">
                                    <w:pPr>
                                      <w:spacing w:before="0"/>
                                      <w:jc w:val="center"/>
                                      <w:rPr>
                                        <w:color w:val="404040" w:themeColor="text1" w:themeTint="BF"/>
                                        <w:sz w:val="19"/>
                                        <w:szCs w:val="19"/>
                                      </w:rPr>
                                    </w:pPr>
                                    <w:proofErr w:type="spellStart"/>
                                    <w:r w:rsidRPr="00B75350">
                                      <w:rPr>
                                        <w:rFonts w:hint="eastAsia"/>
                                        <w:color w:val="FFFFFF" w:themeColor="background1"/>
                                        <w:sz w:val="19"/>
                                        <w:szCs w:val="19"/>
                                      </w:rPr>
                                      <w:t>协作</w:t>
                                    </w:r>
                                    <w:proofErr w:type="spellEnd"/>
                                  </w:p>
                                </w:txbxContent>
                              </v:textbox>
                            </v:shape>
                          </v:group>
                          <v:shape id="_x0000_s1061" type="#_x0000_t202" style="position:absolute;left:48244;top:4263;width:8306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8LDMIA&#10;AADdAAAADwAAAGRycy9kb3ducmV2LnhtbERP3WrCMBS+H+wdwhG8m2mLDK1GccJEUAa6PcAhObbV&#10;5iQ0mda3NwNhd+fj+z3zZW9bcaUuNI4V5KMMBLF2puFKwc/359sERIjIBlvHpOBOAZaL15c5lsbd&#10;+EDXY6xECuFQooI6Rl9KGXRNFsPIeeLEnVxnMSbYVdJ0eEvhtpVFlr1Liw2nhho9rWvSl+OvVeD3&#10;h6+732SFaeRknX9MdbU7a6WGg341AxGpj//ip3tr0vx8XMDfN+k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wsMwgAAAN0AAAAPAAAAAAAAAAAAAAAAAJgCAABkcnMvZG93&#10;bnJldi54bWxQSwUGAAAAAAQABAD1AAAAhwMAAAAA&#10;" fillcolor="#6e6e6e [1604]" stroked="f">
                            <v:textbox style="mso-fit-shape-to-text:t" inset="0,0,0,0">
                              <w:txbxContent>
                                <w:p w:rsidR="00901549" w:rsidRPr="0047633C" w:rsidRDefault="00901549" w:rsidP="00F62338">
                                  <w:pPr>
                                    <w:spacing w:before="0"/>
                                    <w:jc w:val="center"/>
                                    <w:rPr>
                                      <w:color w:val="404040" w:themeColor="text1" w:themeTint="BF"/>
                                      <w:sz w:val="19"/>
                                      <w:szCs w:val="19"/>
                                    </w:rPr>
                                  </w:pPr>
                                  <w:proofErr w:type="spellStart"/>
                                  <w:r w:rsidRPr="00B75350">
                                    <w:rPr>
                                      <w:rFonts w:hint="eastAsia"/>
                                      <w:color w:val="FFFFFF" w:themeColor="background1"/>
                                      <w:sz w:val="19"/>
                                      <w:szCs w:val="19"/>
                                    </w:rPr>
                                    <w:t>共识</w:t>
                                  </w:r>
                                  <w:proofErr w:type="spellEnd"/>
                                </w:p>
                              </w:txbxContent>
                            </v:textbox>
                          </v:shape>
                        </v:group>
                        <v:shape id="_x0000_s1062" type="#_x0000_t202" style="position:absolute;left:841;top:6787;width:8414;height:7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o3MUA&#10;AADdAAAADwAAAGRycy9kb3ducmV2LnhtbERPTWvCQBC9C/0PyxS8iG6stkjqKqXVUgQL1dDzmB2T&#10;tNnZmF1N/PeuIHibx/uc6bw1pThR7QrLCoaDCARxanXBmYJku+xPQDiPrLG0TArO5GA+e+hMMda2&#10;4R86bXwmQgi7GBXk3lexlC7NyaAb2Io4cHtbG/QB1pnUNTYh3JTyKYpepMGCQ0OOFb3nlP5vjkbB&#10;bn3YL3a9pHn+pt+Pv+RztbWMSnUf27dXEJ5afxff3F86zB+OR3D9Jpw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/CjcxQAAAN0AAAAPAAAAAAAAAAAAAAAAAJgCAABkcnMv&#10;ZG93bnJldi54bWxQSwUGAAAAAAQABAD1AAAAigMAAAAA&#10;" fillcolor="#6e6e6e [1604]" stroked="f">
                          <v:textbox inset="0,0,0,0">
                            <w:txbxContent>
                              <w:p w:rsidR="00901549" w:rsidRPr="00B75350" w:rsidRDefault="00901549" w:rsidP="00F62338">
                                <w:pPr>
                                  <w:spacing w:before="0"/>
                                  <w:jc w:val="both"/>
                                  <w:rPr>
                                    <w:color w:val="404040" w:themeColor="text1" w:themeTint="BF"/>
                                    <w:sz w:val="14"/>
                                    <w:szCs w:val="14"/>
                                    <w:lang w:eastAsia="zh-CN"/>
                                  </w:rPr>
                                </w:pPr>
                                <w:r w:rsidRPr="00B75350">
                                  <w:rPr>
                                    <w:rFonts w:hint="eastAsia"/>
                                    <w:color w:val="FFFFFF" w:themeColor="background1"/>
                                    <w:sz w:val="14"/>
                                    <w:szCs w:val="14"/>
                                    <w:lang w:eastAsia="zh-CN"/>
                                  </w:rPr>
                                  <w:t>依据关键目标</w:t>
                                </w:r>
                                <w:r w:rsidRPr="0073355A">
                                  <w:rPr>
                                    <w:rFonts w:hint="eastAsia"/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  <w:lang w:eastAsia="zh-CN"/>
                                  </w:rPr>
                                  <w:t>选择</w:t>
                                </w:r>
                                <w:r w:rsidRPr="00B75350">
                                  <w:rPr>
                                    <w:rFonts w:hint="eastAsia"/>
                                    <w:color w:val="FFFFFF" w:themeColor="background1"/>
                                    <w:sz w:val="14"/>
                                    <w:szCs w:val="14"/>
                                    <w:lang w:eastAsia="zh-CN"/>
                                  </w:rPr>
                                  <w:t>正确的策略，是筹备</w:t>
                                </w:r>
                                <w:r w:rsidRPr="00B75350">
                                  <w:rPr>
                                    <w:rFonts w:hint="eastAsia"/>
                                    <w:color w:val="FFFFFF" w:themeColor="background1"/>
                                    <w:sz w:val="14"/>
                                    <w:szCs w:val="14"/>
                                    <w:lang w:eastAsia="zh-CN"/>
                                  </w:rPr>
                                  <w:t>ITU-T</w:t>
                                </w:r>
                                <w:r w:rsidRPr="00B75350">
                                  <w:rPr>
                                    <w:rFonts w:hint="eastAsia"/>
                                    <w:color w:val="FFFFFF" w:themeColor="background1"/>
                                    <w:sz w:val="14"/>
                                    <w:szCs w:val="14"/>
                                    <w:lang w:eastAsia="zh-CN"/>
                                  </w:rPr>
                                  <w:t>研究组会议的一个最根本要素。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63" type="#_x0000_t202" style="position:absolute;left:12846;top:6787;width:8414;height:8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wqMQA&#10;AADdAAAADwAAAGRycy9kb3ducmV2LnhtbERPTWvCQBC9F/wPywheim4stkh0FdEqIrRQDZ7H7Jik&#10;zc7G7Griv3cLhd7m8T5nOm9NKW5Uu8KyguEgAkGcWl1wpiA5rPtjEM4jaywtk4I7OZjPOk9TjLVt&#10;+Itue5+JEMIuRgW591UspUtzMugGtiIO3NnWBn2AdSZ1jU0IN6V8iaI3abDg0JBjRcuc0p/91Sg4&#10;fVzO76fnpHn9pOPqO9nsDpZRqV63XUxAeGr9v/jPvdVh/nA0gt9vw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VsKjEAAAA3QAAAA8AAAAAAAAAAAAAAAAAmAIAAGRycy9k&#10;b3ducmV2LnhtbFBLBQYAAAAABAAEAPUAAACJAwAAAAA=&#10;" fillcolor="#6e6e6e [1604]" stroked="f">
                        <v:textbox inset="0,0,0,0">
                          <w:txbxContent>
                            <w:p w:rsidR="00901549" w:rsidRPr="00B75350" w:rsidRDefault="00901549" w:rsidP="0073355A">
                              <w:pPr>
                                <w:spacing w:before="0"/>
                                <w:jc w:val="both"/>
                                <w:rPr>
                                  <w:color w:val="404040" w:themeColor="text1" w:themeTint="BF"/>
                                  <w:sz w:val="14"/>
                                  <w:szCs w:val="14"/>
                                  <w:lang w:eastAsia="zh-CN"/>
                                </w:rPr>
                              </w:pPr>
                              <w:r w:rsidRPr="0073355A"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  <w:lang w:eastAsia="zh-CN"/>
                                </w:rPr>
                                <w:t>起草</w:t>
                              </w:r>
                              <w:r w:rsidRPr="00B75350">
                                <w:rPr>
                                  <w:rFonts w:hint="eastAsia"/>
                                  <w:color w:val="FFFFFF" w:themeColor="background1"/>
                                  <w:sz w:val="14"/>
                                  <w:szCs w:val="14"/>
                                  <w:lang w:eastAsia="zh-CN"/>
                                </w:rPr>
                                <w:t>结构良好、表达有效的文稿（包括具体的提案），是在</w:t>
                              </w:r>
                              <w:r w:rsidRPr="00B75350">
                                <w:rPr>
                                  <w:rFonts w:hint="eastAsia"/>
                                  <w:color w:val="FFFFFF" w:themeColor="background1"/>
                                  <w:sz w:val="14"/>
                                  <w:szCs w:val="14"/>
                                  <w:lang w:eastAsia="zh-CN"/>
                                </w:rPr>
                                <w:t>ITU-T</w:t>
                              </w:r>
                              <w:r w:rsidRPr="00B75350">
                                <w:rPr>
                                  <w:rFonts w:hint="eastAsia"/>
                                  <w:color w:val="FFFFFF" w:themeColor="background1"/>
                                  <w:sz w:val="14"/>
                                  <w:szCs w:val="14"/>
                                  <w:lang w:eastAsia="zh-CN"/>
                                </w:rPr>
                                <w:t>研究组中</w:t>
                              </w:r>
                              <w:r w:rsidR="0073355A">
                                <w:rPr>
                                  <w:rFonts w:hint="eastAsia"/>
                                  <w:color w:val="FFFFFF" w:themeColor="background1"/>
                                  <w:sz w:val="14"/>
                                  <w:szCs w:val="14"/>
                                  <w:lang w:eastAsia="zh-CN"/>
                                </w:rPr>
                                <w:t>发挥</w:t>
                              </w:r>
                              <w:r w:rsidRPr="00B75350">
                                <w:rPr>
                                  <w:rFonts w:hint="eastAsia"/>
                                  <w:color w:val="FFFFFF" w:themeColor="background1"/>
                                  <w:sz w:val="14"/>
                                  <w:szCs w:val="14"/>
                                  <w:lang w:eastAsia="zh-CN"/>
                                </w:rPr>
                                <w:t>最大效用的一项至关重要的技能。</w:t>
                              </w:r>
                            </w:p>
                          </w:txbxContent>
                        </v:textbox>
                      </v:shape>
                    </v:group>
                    <v:shape id="_x0000_s1064" type="#_x0000_t202" style="position:absolute;left:24627;top:6787;width:8413;height:8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VM8UA&#10;AADdAAAADwAAAGRycy9kb3ducmV2LnhtbERPTWvCQBC9C/0PyxS8SN1YtJToKmJrKYJCY/A8Zsck&#10;bXY2zW5N+u9dQfA2j/c5s0VnKnGmxpWWFYyGEQjizOqScwXpfv30CsJ5ZI2VZVLwTw4W84feDGNt&#10;W/6ic+JzEULYxaig8L6OpXRZQQbd0NbEgTvZxqAPsMmlbrAN4aaSz1H0Ig2WHBoKrGlVUPaT/BkF&#10;x+3v6f04SNvJjg5v3+nHZm8Zleo/dsspCE+dv4tv7k8d5o/GE7h+E06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RUzxQAAAN0AAAAPAAAAAAAAAAAAAAAAAJgCAABkcnMv&#10;ZG93bnJldi54bWxQSwUGAAAAAAQABAD1AAAAigMAAAAA&#10;" fillcolor="#6e6e6e [1604]" stroked="f">
                      <v:textbox inset="0,0,0,0">
                        <w:txbxContent>
                          <w:p w:rsidR="00901549" w:rsidRPr="00B75350" w:rsidRDefault="00901549" w:rsidP="0073355A">
                            <w:pPr>
                              <w:spacing w:before="0"/>
                              <w:jc w:val="both"/>
                              <w:rPr>
                                <w:color w:val="404040" w:themeColor="text1" w:themeTint="BF"/>
                                <w:sz w:val="14"/>
                                <w:szCs w:val="14"/>
                                <w:lang w:eastAsia="zh-CN"/>
                              </w:rPr>
                            </w:pPr>
                            <w:r w:rsidRPr="00B75350">
                              <w:rPr>
                                <w:rFonts w:hint="eastAsia"/>
                                <w:color w:val="FFFFFF" w:themeColor="background1"/>
                                <w:sz w:val="14"/>
                                <w:szCs w:val="14"/>
                                <w:lang w:eastAsia="zh-CN"/>
                              </w:rPr>
                              <w:t>有效</w:t>
                            </w:r>
                            <w:r w:rsidRPr="0073355A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lang w:eastAsia="zh-CN"/>
                              </w:rPr>
                              <w:t>交流</w:t>
                            </w:r>
                            <w:r w:rsidRPr="00B75350">
                              <w:rPr>
                                <w:rFonts w:hint="eastAsia"/>
                                <w:color w:val="FFFFFF" w:themeColor="background1"/>
                                <w:sz w:val="14"/>
                                <w:szCs w:val="14"/>
                                <w:lang w:eastAsia="zh-CN"/>
                              </w:rPr>
                              <w:t>和表达对任何与会代表和项目而言都是一项关键技能，以便通过互动交流，分享</w:t>
                            </w:r>
                            <w:r w:rsidR="0073355A">
                              <w:rPr>
                                <w:rFonts w:hint="eastAsia"/>
                                <w:color w:val="FFFFFF" w:themeColor="background1"/>
                                <w:sz w:val="14"/>
                                <w:szCs w:val="14"/>
                                <w:lang w:eastAsia="zh-CN"/>
                              </w:rPr>
                              <w:t>技巧</w:t>
                            </w:r>
                            <w:r w:rsidRPr="00B75350">
                              <w:rPr>
                                <w:rFonts w:hint="eastAsia"/>
                                <w:color w:val="FFFFFF" w:themeColor="background1"/>
                                <w:sz w:val="14"/>
                                <w:szCs w:val="14"/>
                                <w:lang w:eastAsia="zh-CN"/>
                              </w:rPr>
                              <w:t>和技术。</w:t>
                            </w:r>
                          </w:p>
                        </w:txbxContent>
                      </v:textbox>
                    </v:shape>
                  </v:group>
                  <v:shape id="_x0000_s1065" type="#_x0000_t202" style="position:absolute;left:36968;top:6675;width:8415;height:8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uLRMUA&#10;AADdAAAADwAAAGRycy9kb3ducmV2LnhtbERPTWvCQBC9C/0PyxS8SN1YVEp0FbG1FMFCY/A8Zsck&#10;bXY2zW5N+u9dQfA2j/c582VnKnGmxpWWFYyGEQjizOqScwXpfvP0AsJ5ZI2VZVLwTw6Wi4feHGNt&#10;W/6ic+JzEULYxaig8L6OpXRZQQbd0NbEgTvZxqAPsMmlbrAN4aaSz1E0lQZLDg0F1rQuKPtJ/oyC&#10;4+739HYcpO3kkw6v3+n7dm8Zleo/dqsZCE+dv4tv7g8d5o/GU7h+E06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4tExQAAAN0AAAAPAAAAAAAAAAAAAAAAAJgCAABkcnMv&#10;ZG93bnJldi54bWxQSwUGAAAAAAQABAD1AAAAigMAAAAA&#10;" fillcolor="#6e6e6e [1604]" stroked="f">
                    <v:textbox inset="0,0,0,0">
                      <w:txbxContent>
                        <w:p w:rsidR="00901549" w:rsidRPr="00B75350" w:rsidRDefault="0073355A" w:rsidP="00F62338">
                          <w:pPr>
                            <w:spacing w:before="0"/>
                            <w:jc w:val="both"/>
                            <w:rPr>
                              <w:color w:val="404040" w:themeColor="text1" w:themeTint="BF"/>
                              <w:sz w:val="14"/>
                              <w:szCs w:val="14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color w:val="FFFFFF" w:themeColor="background1"/>
                              <w:sz w:val="14"/>
                              <w:szCs w:val="14"/>
                              <w:lang w:eastAsia="zh-CN"/>
                            </w:rPr>
                            <w:t>培训</w:t>
                          </w:r>
                          <w:r w:rsidR="00901549" w:rsidRPr="00B75350">
                            <w:rPr>
                              <w:rFonts w:hint="eastAsia"/>
                              <w:color w:val="FFFFFF" w:themeColor="background1"/>
                              <w:sz w:val="14"/>
                              <w:szCs w:val="14"/>
                              <w:lang w:eastAsia="zh-CN"/>
                            </w:rPr>
                            <w:t>课程将涵盖</w:t>
                          </w:r>
                          <w:r w:rsidR="00901549" w:rsidRPr="0073355A">
                            <w:rPr>
                              <w:rFonts w:hint="eastAsia"/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  <w:lang w:eastAsia="zh-CN"/>
                            </w:rPr>
                            <w:t>学习</w:t>
                          </w:r>
                          <w:r w:rsidR="00901549" w:rsidRPr="00B75350">
                            <w:rPr>
                              <w:rFonts w:hint="eastAsia"/>
                              <w:color w:val="FFFFFF" w:themeColor="background1"/>
                              <w:sz w:val="14"/>
                              <w:szCs w:val="14"/>
                              <w:lang w:eastAsia="zh-CN"/>
                            </w:rPr>
                            <w:t>如何以协作精神来讨论提案以期达成目标。</w:t>
                          </w:r>
                        </w:p>
                      </w:txbxContent>
                    </v:textbox>
                  </v:shape>
                </v:group>
                <v:shape id="_x0000_s1066" type="#_x0000_t202" style="position:absolute;left:48244;top:6675;width:8415;height:8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cu38UA&#10;AADdAAAADwAAAGRycy9kb3ducmV2LnhtbERPTWvCQBC9C/0PyxS8iG4s2krqKqXVUgQL1dDzmB2T&#10;tNnZmF1N/PeuIHibx/uc6bw1pThR7QrLCoaDCARxanXBmYJku+xPQDiPrLG0TArO5GA+e+hMMda2&#10;4R86bXwmQgi7GBXk3lexlC7NyaAb2Io4cHtbG/QB1pnUNTYh3JTyKYqepcGCQ0OOFb3nlP5vjkbB&#10;bn3YL3a9pBl/0+/HX/K52lpGpbqP7dsrCE+tv4tv7i8d5g9HL3D9Jpw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y7fxQAAAN0AAAAPAAAAAAAAAAAAAAAAAJgCAABkcnMv&#10;ZG93bnJldi54bWxQSwUGAAAAAAQABAD1AAAAigMAAAAA&#10;" fillcolor="#6e6e6e [1604]" stroked="f">
                  <v:textbox inset="0,0,0,0">
                    <w:txbxContent>
                      <w:p w:rsidR="00901549" w:rsidRPr="00B75350" w:rsidRDefault="00901549" w:rsidP="0073355A">
                        <w:pPr>
                          <w:spacing w:before="0"/>
                          <w:jc w:val="both"/>
                          <w:rPr>
                            <w:color w:val="404040" w:themeColor="text1" w:themeTint="BF"/>
                            <w:sz w:val="14"/>
                            <w:szCs w:val="14"/>
                            <w:lang w:eastAsia="zh-CN"/>
                          </w:rPr>
                        </w:pPr>
                        <w:r w:rsidRPr="0073355A">
                          <w:rPr>
                            <w:rFonts w:hint="eastAsia"/>
                            <w:b/>
                            <w:bCs/>
                            <w:color w:val="FFFFFF" w:themeColor="background1"/>
                            <w:sz w:val="14"/>
                            <w:szCs w:val="14"/>
                            <w:lang w:eastAsia="zh-CN"/>
                          </w:rPr>
                          <w:t>获得支持</w:t>
                        </w:r>
                        <w:r w:rsidRPr="00B75350">
                          <w:rPr>
                            <w:rFonts w:hint="eastAsia"/>
                            <w:color w:val="FFFFFF" w:themeColor="background1"/>
                            <w:sz w:val="14"/>
                            <w:szCs w:val="14"/>
                            <w:lang w:eastAsia="zh-CN"/>
                          </w:rPr>
                          <w:t>、达成国际共识，是</w:t>
                        </w:r>
                        <w:r w:rsidRPr="00B75350">
                          <w:rPr>
                            <w:rFonts w:hint="eastAsia"/>
                            <w:color w:val="FFFFFF" w:themeColor="background1"/>
                            <w:sz w:val="14"/>
                            <w:szCs w:val="14"/>
                            <w:lang w:eastAsia="zh-CN"/>
                          </w:rPr>
                          <w:t>ITU-T</w:t>
                        </w:r>
                        <w:r w:rsidRPr="00B75350">
                          <w:rPr>
                            <w:rFonts w:hint="eastAsia"/>
                            <w:color w:val="FFFFFF" w:themeColor="background1"/>
                            <w:sz w:val="14"/>
                            <w:szCs w:val="14"/>
                            <w:lang w:eastAsia="zh-CN"/>
                          </w:rPr>
                          <w:t>标准制定过程中的一个至关重要的组成部分，</w:t>
                        </w:r>
                        <w:r w:rsidR="0073355A">
                          <w:rPr>
                            <w:rFonts w:hint="eastAsia"/>
                            <w:color w:val="FFFFFF" w:themeColor="background1"/>
                            <w:sz w:val="14"/>
                            <w:szCs w:val="14"/>
                            <w:lang w:eastAsia="zh-CN"/>
                          </w:rPr>
                          <w:t>培训</w:t>
                        </w:r>
                        <w:r w:rsidRPr="00B75350">
                          <w:rPr>
                            <w:rFonts w:hint="eastAsia"/>
                            <w:color w:val="FFFFFF" w:themeColor="background1"/>
                            <w:sz w:val="14"/>
                            <w:szCs w:val="14"/>
                            <w:lang w:eastAsia="zh-CN"/>
                          </w:rPr>
                          <w:t>课程也将涵盖这些方面的问题。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62338" w:rsidRDefault="00F62338" w:rsidP="000C7CFB">
      <w:pPr>
        <w:spacing w:before="0"/>
        <w:rPr>
          <w:lang w:eastAsia="zh-CN"/>
        </w:rPr>
      </w:pPr>
    </w:p>
    <w:p w:rsidR="00B82E92" w:rsidRDefault="00901549" w:rsidP="00DB3DB6">
      <w:pPr>
        <w:spacing w:before="0"/>
        <w:ind w:firstLineChars="200" w:firstLine="440"/>
        <w:rPr>
          <w:rStyle w:val="Hyperlink"/>
          <w:i/>
          <w:iCs/>
          <w:sz w:val="22"/>
          <w:szCs w:val="18"/>
          <w:lang w:eastAsia="zh-CN"/>
        </w:rPr>
      </w:pPr>
      <w:r w:rsidRPr="00901549">
        <w:rPr>
          <w:rFonts w:ascii="STKaiti" w:eastAsia="STKaiti" w:hAnsi="STKaiti" w:hint="eastAsia"/>
          <w:sz w:val="22"/>
          <w:szCs w:val="18"/>
          <w:lang w:eastAsia="zh-CN"/>
        </w:rPr>
        <w:t>有关“缩小</w:t>
      </w:r>
      <w:r w:rsidRPr="00901549">
        <w:rPr>
          <w:rFonts w:ascii="STKaiti" w:eastAsia="STKaiti" w:hAnsi="STKaiti"/>
          <w:sz w:val="22"/>
          <w:szCs w:val="18"/>
          <w:lang w:eastAsia="zh-CN"/>
        </w:rPr>
        <w:t>标准化工作差距</w:t>
      </w:r>
      <w:r w:rsidRPr="00901549">
        <w:rPr>
          <w:rFonts w:ascii="STKaiti" w:eastAsia="STKaiti" w:hAnsi="STKaiti" w:hint="eastAsia"/>
          <w:sz w:val="22"/>
          <w:szCs w:val="18"/>
          <w:lang w:eastAsia="zh-CN"/>
        </w:rPr>
        <w:t>”（BSG）计划</w:t>
      </w:r>
      <w:r w:rsidRPr="00901549">
        <w:rPr>
          <w:rFonts w:ascii="STKaiti" w:eastAsia="STKaiti" w:hAnsi="STKaiti"/>
          <w:sz w:val="22"/>
          <w:szCs w:val="18"/>
          <w:lang w:eastAsia="zh-CN"/>
        </w:rPr>
        <w:t>的更多信息，请</w:t>
      </w:r>
      <w:r w:rsidR="00BC67ED">
        <w:rPr>
          <w:rFonts w:ascii="STKaiti" w:eastAsia="STKaiti" w:hAnsi="STKaiti" w:hint="eastAsia"/>
          <w:sz w:val="22"/>
          <w:szCs w:val="18"/>
          <w:lang w:eastAsia="zh-CN"/>
        </w:rPr>
        <w:t>参</w:t>
      </w:r>
      <w:r w:rsidRPr="00901549">
        <w:rPr>
          <w:rFonts w:ascii="STKaiti" w:eastAsia="STKaiti" w:hAnsi="STKaiti"/>
          <w:sz w:val="22"/>
          <w:szCs w:val="18"/>
          <w:lang w:eastAsia="zh-CN"/>
        </w:rPr>
        <w:t>见</w:t>
      </w:r>
      <w:r w:rsidRPr="00901549">
        <w:rPr>
          <w:rFonts w:ascii="STKaiti" w:eastAsia="STKaiti" w:hAnsi="STKaiti" w:hint="eastAsia"/>
          <w:sz w:val="22"/>
          <w:szCs w:val="18"/>
          <w:lang w:eastAsia="zh-CN"/>
        </w:rPr>
        <w:t>电信</w:t>
      </w:r>
      <w:r w:rsidRPr="00901549">
        <w:rPr>
          <w:rFonts w:ascii="STKaiti" w:eastAsia="STKaiti" w:hAnsi="STKaiti"/>
          <w:sz w:val="22"/>
          <w:szCs w:val="18"/>
          <w:lang w:eastAsia="zh-CN"/>
        </w:rPr>
        <w:t>标准化局主任提交WTSA-16的</w:t>
      </w:r>
      <w:r w:rsidRPr="00901549">
        <w:rPr>
          <w:rFonts w:ascii="STKaiti" w:eastAsia="STKaiti" w:hAnsi="STKaiti" w:hint="eastAsia"/>
          <w:sz w:val="22"/>
          <w:szCs w:val="18"/>
          <w:lang w:eastAsia="zh-CN"/>
        </w:rPr>
        <w:t>报告</w:t>
      </w:r>
      <w:r w:rsidRPr="00901549">
        <w:rPr>
          <w:rFonts w:ascii="STKaiti" w:eastAsia="STKaiti" w:hAnsi="STKaiti"/>
          <w:sz w:val="22"/>
          <w:szCs w:val="18"/>
          <w:lang w:eastAsia="zh-CN"/>
        </w:rPr>
        <w:t>第</w:t>
      </w:r>
      <w:r w:rsidRPr="00901549">
        <w:rPr>
          <w:rFonts w:ascii="STKaiti" w:eastAsia="STKaiti" w:hAnsi="STKaiti" w:hint="eastAsia"/>
          <w:sz w:val="22"/>
          <w:szCs w:val="18"/>
          <w:lang w:eastAsia="zh-CN"/>
        </w:rPr>
        <w:t>16节</w:t>
      </w:r>
      <w:r w:rsidRPr="00901549">
        <w:rPr>
          <w:rFonts w:ascii="STKaiti" w:eastAsia="STKaiti" w:hAnsi="STKaiti"/>
          <w:sz w:val="22"/>
          <w:szCs w:val="18"/>
          <w:lang w:eastAsia="zh-CN"/>
        </w:rPr>
        <w:t>：</w:t>
      </w:r>
      <w:bookmarkEnd w:id="31"/>
      <w:r w:rsidRPr="00901549">
        <w:fldChar w:fldCharType="begin"/>
      </w:r>
      <w:r w:rsidRPr="00901549">
        <w:instrText xml:space="preserve"> HYPERLINK "https://www.itu.int/md/T13-WTSA.16-C-0028/en" </w:instrText>
      </w:r>
      <w:r w:rsidRPr="00901549">
        <w:fldChar w:fldCharType="separate"/>
      </w:r>
      <w:bookmarkStart w:id="32" w:name="lt_pId087"/>
      <w:r w:rsidR="00B82E92" w:rsidRPr="00901549">
        <w:rPr>
          <w:rStyle w:val="Hyperlink"/>
          <w:sz w:val="22"/>
          <w:szCs w:val="18"/>
        </w:rPr>
        <w:t>https://www.itu.int/md/T13-WTSA.16-C-0028/en</w:t>
      </w:r>
      <w:bookmarkEnd w:id="32"/>
      <w:r w:rsidRPr="00901549">
        <w:rPr>
          <w:rStyle w:val="Hyperlink"/>
          <w:sz w:val="22"/>
          <w:szCs w:val="18"/>
        </w:rPr>
        <w:fldChar w:fldCharType="end"/>
      </w:r>
      <w:r w:rsidRPr="00901549">
        <w:rPr>
          <w:rStyle w:val="Hyperlink"/>
          <w:rFonts w:hint="eastAsia"/>
          <w:color w:val="auto"/>
          <w:sz w:val="22"/>
          <w:szCs w:val="18"/>
          <w:u w:val="none"/>
          <w:lang w:eastAsia="zh-CN"/>
        </w:rPr>
        <w:t>。</w:t>
      </w:r>
    </w:p>
    <w:p w:rsidR="00E378D8" w:rsidRPr="00B82E92" w:rsidRDefault="00E378D8" w:rsidP="00E378D8">
      <w:pPr>
        <w:tabs>
          <w:tab w:val="clear" w:pos="794"/>
          <w:tab w:val="clear" w:pos="1191"/>
          <w:tab w:val="clear" w:pos="1588"/>
          <w:tab w:val="clear" w:pos="1985"/>
          <w:tab w:val="center" w:pos="8222"/>
        </w:tabs>
        <w:rPr>
          <w:szCs w:val="22"/>
          <w:lang w:eastAsia="zh-CN"/>
        </w:rPr>
      </w:pPr>
    </w:p>
    <w:p w:rsidR="00B45365" w:rsidRPr="00280EB8" w:rsidRDefault="00B45365" w:rsidP="00280EB8">
      <w:pPr>
        <w:rPr>
          <w:lang w:eastAsia="zh-CN"/>
        </w:rPr>
      </w:pPr>
    </w:p>
    <w:p w:rsidR="00195FED" w:rsidRDefault="00B40A53" w:rsidP="00B45365">
      <w:pPr>
        <w:pStyle w:val="ListParagraph"/>
        <w:jc w:val="center"/>
        <w:rPr>
          <w:lang w:eastAsia="zh-CN"/>
        </w:rPr>
      </w:pPr>
      <w:r w:rsidRPr="00280EB8">
        <w:rPr>
          <w:lang w:val="en-US" w:eastAsia="zh-CN"/>
        </w:rPr>
        <w:t>________________</w:t>
      </w:r>
    </w:p>
    <w:sectPr w:rsidR="00195FED" w:rsidSect="006C36CD">
      <w:headerReference w:type="default" r:id="rId22"/>
      <w:footerReference w:type="default" r:id="rId23"/>
      <w:footerReference w:type="first" r:id="rId24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549" w:rsidRDefault="00901549">
      <w:r>
        <w:separator/>
      </w:r>
    </w:p>
  </w:endnote>
  <w:endnote w:type="continuationSeparator" w:id="0">
    <w:p w:rsidR="00901549" w:rsidRDefault="00901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TKaiti">
    <w:altName w:val="Arial Unicode MS"/>
    <w:charset w:val="86"/>
    <w:family w:val="auto"/>
    <w:pitch w:val="variable"/>
    <w:sig w:usb0="00000000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549" w:rsidRPr="004E4BFF" w:rsidRDefault="0048727F" w:rsidP="00B82E92">
    <w:pPr>
      <w:pStyle w:val="Footer"/>
    </w:pPr>
    <w:r w:rsidRPr="0048727F">
      <w:rPr>
        <w:color w:val="D9D9D9" w:themeColor="background1" w:themeShade="D9"/>
      </w:rPr>
      <w:fldChar w:fldCharType="begin"/>
    </w:r>
    <w:r w:rsidRPr="0048727F">
      <w:rPr>
        <w:color w:val="D9D9D9" w:themeColor="background1" w:themeShade="D9"/>
      </w:rPr>
      <w:instrText xml:space="preserve"> FILENAME \p  \* MERGEFORMAT </w:instrText>
    </w:r>
    <w:r w:rsidRPr="0048727F">
      <w:rPr>
        <w:color w:val="D9D9D9" w:themeColor="background1" w:themeShade="D9"/>
      </w:rPr>
      <w:fldChar w:fldCharType="separate"/>
    </w:r>
    <w:r w:rsidR="007F1E85" w:rsidRPr="0048727F">
      <w:rPr>
        <w:color w:val="D9D9D9" w:themeColor="background1" w:themeShade="D9"/>
      </w:rPr>
      <w:t>P:\CHI\SG\CONSEIL\C17\000\072C.docx</w:t>
    </w:r>
    <w:r w:rsidRPr="0048727F">
      <w:rPr>
        <w:color w:val="D9D9D9" w:themeColor="background1" w:themeShade="D9"/>
      </w:rPr>
      <w:fldChar w:fldCharType="end"/>
    </w:r>
    <w:r w:rsidR="00901549" w:rsidRPr="0048727F">
      <w:rPr>
        <w:color w:val="D9D9D9" w:themeColor="background1" w:themeShade="D9"/>
      </w:rPr>
      <w:t xml:space="preserve"> (415411)</w:t>
    </w:r>
    <w:r w:rsidR="00901549"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549" w:rsidRDefault="00901549" w:rsidP="00001B77">
    <w:pPr>
      <w:spacing w:after="120"/>
      <w:jc w:val="center"/>
      <w:rPr>
        <w:lang w:val="fr-CH"/>
      </w:rPr>
    </w:pPr>
    <w:r>
      <w:rPr>
        <w:lang w:val="fr-CH"/>
      </w:rPr>
      <w:t xml:space="preserve">• </w:t>
    </w:r>
    <w:hyperlink r:id="rId1" w:history="1">
      <w:r>
        <w:rPr>
          <w:rStyle w:val="Hyperlink"/>
          <w:lang w:val="fr-CH"/>
        </w:rPr>
        <w:t>http://www.itu.int/council</w:t>
      </w:r>
    </w:hyperlink>
    <w:r>
      <w:rPr>
        <w:lang w:val="fr-CH"/>
      </w:rPr>
      <w:t xml:space="preserve"> •</w:t>
    </w:r>
  </w:p>
  <w:p w:rsidR="007F1E85" w:rsidRPr="004E4BFF" w:rsidRDefault="007F1E85" w:rsidP="007F1E85">
    <w:pPr>
      <w:pStyle w:val="Footer"/>
    </w:pPr>
    <w:r w:rsidRPr="0048727F">
      <w:rPr>
        <w:color w:val="D9D9D9" w:themeColor="background1" w:themeShade="D9"/>
      </w:rPr>
      <w:fldChar w:fldCharType="begin"/>
    </w:r>
    <w:r w:rsidRPr="0048727F">
      <w:rPr>
        <w:color w:val="D9D9D9" w:themeColor="background1" w:themeShade="D9"/>
      </w:rPr>
      <w:instrText xml:space="preserve"> FILENAME \p  \* MERGEFORMAT </w:instrText>
    </w:r>
    <w:r w:rsidRPr="0048727F">
      <w:rPr>
        <w:color w:val="D9D9D9" w:themeColor="background1" w:themeShade="D9"/>
      </w:rPr>
      <w:fldChar w:fldCharType="separate"/>
    </w:r>
    <w:r w:rsidRPr="0048727F">
      <w:rPr>
        <w:color w:val="D9D9D9" w:themeColor="background1" w:themeShade="D9"/>
      </w:rPr>
      <w:t>P:\CHI\SG\CONSEIL\C17\000\072C.docx</w:t>
    </w:r>
    <w:r w:rsidRPr="0048727F">
      <w:rPr>
        <w:color w:val="D9D9D9" w:themeColor="background1" w:themeShade="D9"/>
      </w:rPr>
      <w:fldChar w:fldCharType="end"/>
    </w:r>
    <w:r w:rsidRPr="0048727F">
      <w:rPr>
        <w:color w:val="D9D9D9" w:themeColor="background1" w:themeShade="D9"/>
      </w:rPr>
      <w:t xml:space="preserve"> (415411)</w: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549" w:rsidRDefault="00901549">
      <w:r>
        <w:t>____________________</w:t>
      </w:r>
    </w:p>
  </w:footnote>
  <w:footnote w:type="continuationSeparator" w:id="0">
    <w:p w:rsidR="00901549" w:rsidRDefault="00901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549" w:rsidRDefault="00901549" w:rsidP="00CE6F22">
    <w:pPr>
      <w:pStyle w:val="Header"/>
    </w:pPr>
    <w:r>
      <w:fldChar w:fldCharType="begin"/>
    </w:r>
    <w:r>
      <w:instrText>PAGE</w:instrText>
    </w:r>
    <w:r>
      <w:fldChar w:fldCharType="separate"/>
    </w:r>
    <w:r w:rsidR="0048727F">
      <w:rPr>
        <w:noProof/>
      </w:rPr>
      <w:t>2</w:t>
    </w:r>
    <w:r>
      <w:rPr>
        <w:noProof/>
      </w:rPr>
      <w:fldChar w:fldCharType="end"/>
    </w:r>
  </w:p>
  <w:p w:rsidR="00901549" w:rsidRDefault="00901549" w:rsidP="00B82E92">
    <w:pPr>
      <w:pStyle w:val="Header"/>
      <w:rPr>
        <w:lang w:eastAsia="zh-CN"/>
      </w:rPr>
    </w:pPr>
    <w:r>
      <w:t>C1</w:t>
    </w:r>
    <w:r>
      <w:rPr>
        <w:lang w:eastAsia="zh-CN"/>
      </w:rPr>
      <w:t>7</w:t>
    </w:r>
    <w:r>
      <w:t>/</w:t>
    </w:r>
    <w:r>
      <w:rPr>
        <w:lang w:eastAsia="zh-CN"/>
      </w:rPr>
      <w:t>72</w:t>
    </w:r>
    <w:r>
      <w:t>-C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3FAD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D601260"/>
    <w:multiLevelType w:val="hybridMultilevel"/>
    <w:tmpl w:val="2F16BCD2"/>
    <w:lvl w:ilvl="0" w:tplc="4B2AE274">
      <w:start w:val="1"/>
      <w:numFmt w:val="decimal"/>
      <w:lvlText w:val="%1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C2259D3"/>
    <w:multiLevelType w:val="hybridMultilevel"/>
    <w:tmpl w:val="BC5801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2A6943"/>
    <w:multiLevelType w:val="hybridMultilevel"/>
    <w:tmpl w:val="976EDD48"/>
    <w:lvl w:ilvl="0" w:tplc="C52CC33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/>
        <w:iCs/>
      </w:rPr>
    </w:lvl>
    <w:lvl w:ilvl="1" w:tplc="2780B492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682D5FB3"/>
    <w:multiLevelType w:val="hybridMultilevel"/>
    <w:tmpl w:val="A4A8388A"/>
    <w:lvl w:ilvl="0" w:tplc="E5547088">
      <w:start w:val="1"/>
      <w:numFmt w:val="decimal"/>
      <w:lvlText w:val="%1"/>
      <w:lvlJc w:val="left"/>
      <w:pPr>
        <w:ind w:left="115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0A50AC"/>
    <w:multiLevelType w:val="hybridMultilevel"/>
    <w:tmpl w:val="8E68B27E"/>
    <w:lvl w:ilvl="0" w:tplc="5FC48090">
      <w:start w:val="1"/>
      <w:numFmt w:val="decimal"/>
      <w:lvlText w:val="%1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43F5F9E"/>
    <w:multiLevelType w:val="hybridMultilevel"/>
    <w:tmpl w:val="80DC1616"/>
    <w:lvl w:ilvl="0" w:tplc="D26E7358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565"/>
    <w:rsid w:val="00001B77"/>
    <w:rsid w:val="0000517A"/>
    <w:rsid w:val="00031E72"/>
    <w:rsid w:val="000404D2"/>
    <w:rsid w:val="00050110"/>
    <w:rsid w:val="000853C0"/>
    <w:rsid w:val="000A1C21"/>
    <w:rsid w:val="000C7CFB"/>
    <w:rsid w:val="000D15EA"/>
    <w:rsid w:val="00100D84"/>
    <w:rsid w:val="00124C9D"/>
    <w:rsid w:val="00155B93"/>
    <w:rsid w:val="00157773"/>
    <w:rsid w:val="00163795"/>
    <w:rsid w:val="00171B96"/>
    <w:rsid w:val="0018251A"/>
    <w:rsid w:val="00190272"/>
    <w:rsid w:val="00193244"/>
    <w:rsid w:val="00195C6C"/>
    <w:rsid w:val="00195FED"/>
    <w:rsid w:val="001A4BD6"/>
    <w:rsid w:val="001D5A18"/>
    <w:rsid w:val="00280EB8"/>
    <w:rsid w:val="002A6670"/>
    <w:rsid w:val="002B3A82"/>
    <w:rsid w:val="00303502"/>
    <w:rsid w:val="00325C25"/>
    <w:rsid w:val="003613BB"/>
    <w:rsid w:val="00372C8F"/>
    <w:rsid w:val="00380ECE"/>
    <w:rsid w:val="00385E65"/>
    <w:rsid w:val="00393DDF"/>
    <w:rsid w:val="00397F55"/>
    <w:rsid w:val="003B4454"/>
    <w:rsid w:val="003C2E37"/>
    <w:rsid w:val="003F1415"/>
    <w:rsid w:val="003F3226"/>
    <w:rsid w:val="0040144C"/>
    <w:rsid w:val="00403EB7"/>
    <w:rsid w:val="00430BF0"/>
    <w:rsid w:val="004337C1"/>
    <w:rsid w:val="004672E6"/>
    <w:rsid w:val="00474ED1"/>
    <w:rsid w:val="0048727F"/>
    <w:rsid w:val="00493085"/>
    <w:rsid w:val="004A36EC"/>
    <w:rsid w:val="004B66BE"/>
    <w:rsid w:val="004D163F"/>
    <w:rsid w:val="004D5A04"/>
    <w:rsid w:val="004E4BFF"/>
    <w:rsid w:val="004F12C0"/>
    <w:rsid w:val="004F1D7E"/>
    <w:rsid w:val="004F2598"/>
    <w:rsid w:val="005403F7"/>
    <w:rsid w:val="00540632"/>
    <w:rsid w:val="00541CF4"/>
    <w:rsid w:val="005451E8"/>
    <w:rsid w:val="005507F2"/>
    <w:rsid w:val="005759CC"/>
    <w:rsid w:val="005A72E1"/>
    <w:rsid w:val="005C2AC0"/>
    <w:rsid w:val="005C6632"/>
    <w:rsid w:val="005D1C9E"/>
    <w:rsid w:val="005E498C"/>
    <w:rsid w:val="0063012A"/>
    <w:rsid w:val="006519E9"/>
    <w:rsid w:val="00654257"/>
    <w:rsid w:val="0065435A"/>
    <w:rsid w:val="006A134C"/>
    <w:rsid w:val="006A2DD3"/>
    <w:rsid w:val="006A5AF8"/>
    <w:rsid w:val="006B7516"/>
    <w:rsid w:val="006C36CD"/>
    <w:rsid w:val="00700D1F"/>
    <w:rsid w:val="00703CFC"/>
    <w:rsid w:val="007205CB"/>
    <w:rsid w:val="00726073"/>
    <w:rsid w:val="0073355A"/>
    <w:rsid w:val="00734FE8"/>
    <w:rsid w:val="007360CE"/>
    <w:rsid w:val="00772315"/>
    <w:rsid w:val="00775157"/>
    <w:rsid w:val="007813AE"/>
    <w:rsid w:val="007A37DB"/>
    <w:rsid w:val="007E189D"/>
    <w:rsid w:val="007F1E85"/>
    <w:rsid w:val="007F3E3D"/>
    <w:rsid w:val="0080135D"/>
    <w:rsid w:val="00811259"/>
    <w:rsid w:val="00813AA2"/>
    <w:rsid w:val="008173A3"/>
    <w:rsid w:val="0085009C"/>
    <w:rsid w:val="0086059C"/>
    <w:rsid w:val="00864589"/>
    <w:rsid w:val="00890AFB"/>
    <w:rsid w:val="00890FC4"/>
    <w:rsid w:val="00895905"/>
    <w:rsid w:val="008E6FCE"/>
    <w:rsid w:val="00901549"/>
    <w:rsid w:val="009164A9"/>
    <w:rsid w:val="009258CB"/>
    <w:rsid w:val="00927D38"/>
    <w:rsid w:val="0093362E"/>
    <w:rsid w:val="00944563"/>
    <w:rsid w:val="00953160"/>
    <w:rsid w:val="009625D8"/>
    <w:rsid w:val="0098459B"/>
    <w:rsid w:val="00995C1C"/>
    <w:rsid w:val="00997185"/>
    <w:rsid w:val="009C2458"/>
    <w:rsid w:val="009C4A7B"/>
    <w:rsid w:val="009C5D2A"/>
    <w:rsid w:val="009C6123"/>
    <w:rsid w:val="009F1E3E"/>
    <w:rsid w:val="009F6F01"/>
    <w:rsid w:val="00A008E5"/>
    <w:rsid w:val="00A1213C"/>
    <w:rsid w:val="00A272FF"/>
    <w:rsid w:val="00A5354B"/>
    <w:rsid w:val="00AA4966"/>
    <w:rsid w:val="00AB42C1"/>
    <w:rsid w:val="00AC516F"/>
    <w:rsid w:val="00AE2926"/>
    <w:rsid w:val="00AF32DC"/>
    <w:rsid w:val="00AF45A3"/>
    <w:rsid w:val="00B0184B"/>
    <w:rsid w:val="00B035CD"/>
    <w:rsid w:val="00B0769D"/>
    <w:rsid w:val="00B217F8"/>
    <w:rsid w:val="00B332EA"/>
    <w:rsid w:val="00B40A53"/>
    <w:rsid w:val="00B45365"/>
    <w:rsid w:val="00B46A65"/>
    <w:rsid w:val="00B60184"/>
    <w:rsid w:val="00B62D20"/>
    <w:rsid w:val="00B74D06"/>
    <w:rsid w:val="00B81E75"/>
    <w:rsid w:val="00B82E92"/>
    <w:rsid w:val="00BC67ED"/>
    <w:rsid w:val="00BD1A5A"/>
    <w:rsid w:val="00BD4A95"/>
    <w:rsid w:val="00BD7A9B"/>
    <w:rsid w:val="00BD7BE1"/>
    <w:rsid w:val="00BF416B"/>
    <w:rsid w:val="00C11621"/>
    <w:rsid w:val="00C15D78"/>
    <w:rsid w:val="00C408D2"/>
    <w:rsid w:val="00C424B5"/>
    <w:rsid w:val="00C64E4E"/>
    <w:rsid w:val="00C66E64"/>
    <w:rsid w:val="00C761A0"/>
    <w:rsid w:val="00C85F7E"/>
    <w:rsid w:val="00CD47F0"/>
    <w:rsid w:val="00CD5566"/>
    <w:rsid w:val="00CD64D7"/>
    <w:rsid w:val="00CE6F22"/>
    <w:rsid w:val="00CF41F6"/>
    <w:rsid w:val="00CF7D3E"/>
    <w:rsid w:val="00D02B4E"/>
    <w:rsid w:val="00D36817"/>
    <w:rsid w:val="00D5666C"/>
    <w:rsid w:val="00D666BC"/>
    <w:rsid w:val="00D83542"/>
    <w:rsid w:val="00D92F45"/>
    <w:rsid w:val="00D94637"/>
    <w:rsid w:val="00D9725C"/>
    <w:rsid w:val="00D97DC0"/>
    <w:rsid w:val="00DA7006"/>
    <w:rsid w:val="00DB3DB6"/>
    <w:rsid w:val="00DC6427"/>
    <w:rsid w:val="00DD66A1"/>
    <w:rsid w:val="00DE196D"/>
    <w:rsid w:val="00DF6B49"/>
    <w:rsid w:val="00E067C5"/>
    <w:rsid w:val="00E265BF"/>
    <w:rsid w:val="00E378D8"/>
    <w:rsid w:val="00E43A12"/>
    <w:rsid w:val="00E67C67"/>
    <w:rsid w:val="00E77476"/>
    <w:rsid w:val="00E8228B"/>
    <w:rsid w:val="00EC28B5"/>
    <w:rsid w:val="00EE5706"/>
    <w:rsid w:val="00EF373D"/>
    <w:rsid w:val="00F11595"/>
    <w:rsid w:val="00F13BC9"/>
    <w:rsid w:val="00F357B2"/>
    <w:rsid w:val="00F36556"/>
    <w:rsid w:val="00F62338"/>
    <w:rsid w:val="00F70565"/>
    <w:rsid w:val="00F705DF"/>
    <w:rsid w:val="00F70622"/>
    <w:rsid w:val="00F85624"/>
    <w:rsid w:val="00F87C05"/>
    <w:rsid w:val="00F93191"/>
    <w:rsid w:val="00F93A17"/>
    <w:rsid w:val="00FA2AF6"/>
    <w:rsid w:val="00FA6447"/>
    <w:rsid w:val="00FB073D"/>
    <w:rsid w:val="00FB771F"/>
    <w:rsid w:val="00FC5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5:docId w15:val="{B8CBCB3C-8B55-41D5-AB50-55A2296D4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SimSu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63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6C36CD"/>
    <w:pPr>
      <w:keepNext/>
      <w:keepLines/>
      <w:spacing w:before="480"/>
      <w:ind w:left="794" w:hanging="79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qFormat/>
    <w:rsid w:val="006C36CD"/>
    <w:pPr>
      <w:spacing w:before="32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4D163F"/>
    <w:pPr>
      <w:spacing w:before="200"/>
      <w:ind w:left="0" w:firstLine="0"/>
      <w:outlineLvl w:val="2"/>
    </w:pPr>
    <w:rPr>
      <w:i/>
      <w:sz w:val="24"/>
    </w:rPr>
  </w:style>
  <w:style w:type="paragraph" w:styleId="Heading4">
    <w:name w:val="heading 4"/>
    <w:basedOn w:val="Heading3"/>
    <w:next w:val="Normal"/>
    <w:qFormat/>
    <w:rsid w:val="006C36CD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qFormat/>
    <w:rsid w:val="006C36CD"/>
    <w:pPr>
      <w:outlineLvl w:val="4"/>
    </w:pPr>
  </w:style>
  <w:style w:type="paragraph" w:styleId="Heading6">
    <w:name w:val="heading 6"/>
    <w:basedOn w:val="Heading4"/>
    <w:next w:val="Normal"/>
    <w:qFormat/>
    <w:rsid w:val="006C36CD"/>
    <w:pPr>
      <w:outlineLvl w:val="5"/>
    </w:pPr>
  </w:style>
  <w:style w:type="paragraph" w:styleId="Heading7">
    <w:name w:val="heading 7"/>
    <w:basedOn w:val="Heading6"/>
    <w:next w:val="Normal"/>
    <w:qFormat/>
    <w:rsid w:val="006C36CD"/>
    <w:pPr>
      <w:outlineLvl w:val="6"/>
    </w:pPr>
  </w:style>
  <w:style w:type="paragraph" w:styleId="Heading8">
    <w:name w:val="heading 8"/>
    <w:basedOn w:val="Heading6"/>
    <w:next w:val="Normal"/>
    <w:qFormat/>
    <w:rsid w:val="006C36CD"/>
    <w:pPr>
      <w:outlineLvl w:val="7"/>
    </w:pPr>
  </w:style>
  <w:style w:type="paragraph" w:styleId="Heading9">
    <w:name w:val="heading 9"/>
    <w:basedOn w:val="Heading6"/>
    <w:next w:val="Normal"/>
    <w:qFormat/>
    <w:rsid w:val="006C36C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6C36CD"/>
  </w:style>
  <w:style w:type="paragraph" w:styleId="TOC4">
    <w:name w:val="toc 4"/>
    <w:basedOn w:val="TOC3"/>
    <w:semiHidden/>
    <w:rsid w:val="006C36CD"/>
    <w:pPr>
      <w:spacing w:before="80"/>
    </w:pPr>
  </w:style>
  <w:style w:type="paragraph" w:styleId="TOC3">
    <w:name w:val="toc 3"/>
    <w:basedOn w:val="TOC2"/>
    <w:semiHidden/>
    <w:rsid w:val="006C36CD"/>
  </w:style>
  <w:style w:type="paragraph" w:styleId="TOC2">
    <w:name w:val="toc 2"/>
    <w:basedOn w:val="TOC1"/>
    <w:semiHidden/>
    <w:rsid w:val="006C36CD"/>
    <w:pPr>
      <w:spacing w:before="160"/>
    </w:pPr>
  </w:style>
  <w:style w:type="paragraph" w:styleId="TOC1">
    <w:name w:val="toc 1"/>
    <w:basedOn w:val="Normal"/>
    <w:semiHidden/>
    <w:rsid w:val="006C36CD"/>
    <w:pPr>
      <w:keepLines/>
      <w:tabs>
        <w:tab w:val="clear" w:pos="794"/>
        <w:tab w:val="clear" w:pos="1191"/>
        <w:tab w:val="clear" w:pos="1588"/>
        <w:tab w:val="clear" w:pos="1985"/>
        <w:tab w:val="left" w:leader="dot" w:pos="7938"/>
        <w:tab w:val="center" w:pos="8789"/>
      </w:tabs>
      <w:spacing w:before="240"/>
      <w:ind w:left="567" w:hanging="567"/>
    </w:pPr>
  </w:style>
  <w:style w:type="paragraph" w:styleId="TOC7">
    <w:name w:val="toc 7"/>
    <w:basedOn w:val="TOC4"/>
    <w:semiHidden/>
    <w:rsid w:val="006C36CD"/>
  </w:style>
  <w:style w:type="paragraph" w:styleId="TOC6">
    <w:name w:val="toc 6"/>
    <w:basedOn w:val="TOC4"/>
    <w:semiHidden/>
    <w:rsid w:val="006C36CD"/>
  </w:style>
  <w:style w:type="paragraph" w:styleId="TOC5">
    <w:name w:val="toc 5"/>
    <w:basedOn w:val="TOC4"/>
    <w:semiHidden/>
    <w:rsid w:val="006C36CD"/>
  </w:style>
  <w:style w:type="paragraph" w:styleId="Index7">
    <w:name w:val="index 7"/>
    <w:basedOn w:val="Normal"/>
    <w:next w:val="Normal"/>
    <w:semiHidden/>
    <w:rsid w:val="006C36CD"/>
    <w:pPr>
      <w:ind w:left="1698"/>
    </w:pPr>
  </w:style>
  <w:style w:type="paragraph" w:styleId="Index6">
    <w:name w:val="index 6"/>
    <w:basedOn w:val="Normal"/>
    <w:next w:val="Normal"/>
    <w:semiHidden/>
    <w:rsid w:val="006C36CD"/>
    <w:pPr>
      <w:ind w:left="1415"/>
    </w:pPr>
  </w:style>
  <w:style w:type="paragraph" w:styleId="Index5">
    <w:name w:val="index 5"/>
    <w:basedOn w:val="Normal"/>
    <w:next w:val="Normal"/>
    <w:semiHidden/>
    <w:rsid w:val="006C36CD"/>
    <w:pPr>
      <w:ind w:left="1132"/>
    </w:pPr>
  </w:style>
  <w:style w:type="paragraph" w:styleId="Index4">
    <w:name w:val="index 4"/>
    <w:basedOn w:val="Normal"/>
    <w:next w:val="Normal"/>
    <w:semiHidden/>
    <w:rsid w:val="006C36CD"/>
    <w:pPr>
      <w:ind w:left="849"/>
    </w:pPr>
  </w:style>
  <w:style w:type="paragraph" w:styleId="Index3">
    <w:name w:val="index 3"/>
    <w:basedOn w:val="Normal"/>
    <w:next w:val="Normal"/>
    <w:semiHidden/>
    <w:rsid w:val="006C36CD"/>
    <w:pPr>
      <w:ind w:left="566"/>
    </w:pPr>
  </w:style>
  <w:style w:type="paragraph" w:styleId="Index2">
    <w:name w:val="index 2"/>
    <w:basedOn w:val="Normal"/>
    <w:next w:val="Normal"/>
    <w:semiHidden/>
    <w:rsid w:val="006C36CD"/>
    <w:pPr>
      <w:ind w:left="283"/>
    </w:pPr>
  </w:style>
  <w:style w:type="paragraph" w:styleId="Index1">
    <w:name w:val="index 1"/>
    <w:basedOn w:val="Normal"/>
    <w:next w:val="Normal"/>
    <w:semiHidden/>
    <w:rsid w:val="006C36CD"/>
  </w:style>
  <w:style w:type="character" w:styleId="LineNumber">
    <w:name w:val="line number"/>
    <w:basedOn w:val="DefaultParagraphFont"/>
    <w:rsid w:val="006C36CD"/>
  </w:style>
  <w:style w:type="paragraph" w:styleId="IndexHeading">
    <w:name w:val="index heading"/>
    <w:basedOn w:val="Normal"/>
    <w:next w:val="Index1"/>
    <w:semiHidden/>
    <w:rsid w:val="006C36CD"/>
  </w:style>
  <w:style w:type="paragraph" w:styleId="Footer">
    <w:name w:val="footer"/>
    <w:basedOn w:val="Normal"/>
    <w:link w:val="FooterChar"/>
    <w:rsid w:val="006C36CD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rsid w:val="006C36CD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6C36CD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6C36CD"/>
    <w:pPr>
      <w:keepLines/>
      <w:tabs>
        <w:tab w:val="left" w:pos="255"/>
      </w:tabs>
      <w:ind w:left="255" w:hanging="255"/>
    </w:pPr>
  </w:style>
  <w:style w:type="paragraph" w:styleId="NormalIndent">
    <w:name w:val="Normal Indent"/>
    <w:basedOn w:val="Normal"/>
    <w:rsid w:val="006C36CD"/>
    <w:pPr>
      <w:ind w:left="794"/>
    </w:pPr>
  </w:style>
  <w:style w:type="paragraph" w:customStyle="1" w:styleId="enumlev1">
    <w:name w:val="enumlev1"/>
    <w:basedOn w:val="Normal"/>
    <w:rsid w:val="006C36CD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rsid w:val="006C36CD"/>
    <w:pPr>
      <w:ind w:left="1191" w:hanging="397"/>
    </w:pPr>
  </w:style>
  <w:style w:type="paragraph" w:customStyle="1" w:styleId="enumlev3">
    <w:name w:val="enumlev3"/>
    <w:basedOn w:val="enumlev2"/>
    <w:rsid w:val="006C36CD"/>
    <w:pPr>
      <w:ind w:left="1588"/>
    </w:pPr>
  </w:style>
  <w:style w:type="paragraph" w:customStyle="1" w:styleId="Normalaftertitle">
    <w:name w:val="Normal after title"/>
    <w:basedOn w:val="Normal"/>
    <w:next w:val="Normal"/>
    <w:link w:val="NormalaftertitleChar"/>
    <w:rsid w:val="006C36CD"/>
    <w:pPr>
      <w:spacing w:before="320"/>
    </w:pPr>
  </w:style>
  <w:style w:type="paragraph" w:customStyle="1" w:styleId="Equation">
    <w:name w:val="Equation"/>
    <w:basedOn w:val="Normal"/>
    <w:rsid w:val="006C36C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Head">
    <w:name w:val="Head"/>
    <w:basedOn w:val="Normal"/>
    <w:rsid w:val="006C36CD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toc0">
    <w:name w:val="toc 0"/>
    <w:basedOn w:val="Normal"/>
    <w:next w:val="TOC1"/>
    <w:rsid w:val="006C36CD"/>
    <w:pPr>
      <w:tabs>
        <w:tab w:val="clear" w:pos="1191"/>
        <w:tab w:val="clear" w:pos="1588"/>
        <w:tab w:val="clear" w:pos="1985"/>
        <w:tab w:val="center" w:pos="8789"/>
      </w:tabs>
    </w:pPr>
    <w:rPr>
      <w:b/>
    </w:rPr>
  </w:style>
  <w:style w:type="paragraph" w:styleId="List">
    <w:name w:val="List"/>
    <w:basedOn w:val="Normal"/>
    <w:rsid w:val="006C36CD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Part">
    <w:name w:val="Part"/>
    <w:basedOn w:val="Normal"/>
    <w:rsid w:val="006C36CD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paragraph" w:customStyle="1" w:styleId="docnoted">
    <w:name w:val="docnoted"/>
    <w:basedOn w:val="Normal"/>
    <w:next w:val="Head"/>
    <w:rsid w:val="006C36CD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Source">
    <w:name w:val="Source"/>
    <w:basedOn w:val="Normal"/>
    <w:next w:val="Normal"/>
    <w:rsid w:val="006C36CD"/>
    <w:pPr>
      <w:spacing w:before="480"/>
      <w:jc w:val="center"/>
    </w:pPr>
    <w:rPr>
      <w:b/>
      <w:sz w:val="28"/>
    </w:rPr>
  </w:style>
  <w:style w:type="paragraph" w:customStyle="1" w:styleId="meeting">
    <w:name w:val="meeting"/>
    <w:basedOn w:val="Head"/>
    <w:next w:val="Head"/>
    <w:rsid w:val="006C36CD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"/>
    <w:rsid w:val="006C36CD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Object">
    <w:name w:val="Object"/>
    <w:basedOn w:val="Subject"/>
    <w:next w:val="Subject"/>
    <w:rsid w:val="006C36CD"/>
  </w:style>
  <w:style w:type="paragraph" w:customStyle="1" w:styleId="Data">
    <w:name w:val="Data"/>
    <w:basedOn w:val="Subject"/>
    <w:next w:val="Subject"/>
    <w:rsid w:val="006C36CD"/>
  </w:style>
  <w:style w:type="paragraph" w:customStyle="1" w:styleId="Reasons">
    <w:name w:val="Reasons"/>
    <w:basedOn w:val="Normal"/>
    <w:qFormat/>
    <w:rsid w:val="006C36C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character" w:styleId="Hyperlink">
    <w:name w:val="Hyperlink"/>
    <w:basedOn w:val="DefaultParagraphFont"/>
    <w:rsid w:val="004D163F"/>
    <w:rPr>
      <w:rFonts w:ascii="Calibri" w:hAnsi="Calibri"/>
      <w:color w:val="0000FF"/>
      <w:u w:val="single"/>
    </w:rPr>
  </w:style>
  <w:style w:type="paragraph" w:customStyle="1" w:styleId="FirstFooter">
    <w:name w:val="FirstFooter"/>
    <w:basedOn w:val="Footer"/>
    <w:rsid w:val="006C36CD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Note">
    <w:name w:val="Note"/>
    <w:basedOn w:val="Normal"/>
    <w:rsid w:val="006C36CD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styleId="TOC9">
    <w:name w:val="toc 9"/>
    <w:basedOn w:val="TOC4"/>
    <w:semiHidden/>
    <w:rsid w:val="006C36CD"/>
  </w:style>
  <w:style w:type="paragraph" w:customStyle="1" w:styleId="Headingb">
    <w:name w:val="Heading_b"/>
    <w:basedOn w:val="Heading3"/>
    <w:next w:val="Normal"/>
    <w:rsid w:val="006C36CD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i w:val="0"/>
    </w:rPr>
  </w:style>
  <w:style w:type="character" w:styleId="FollowedHyperlink">
    <w:name w:val="FollowedHyperlink"/>
    <w:basedOn w:val="DefaultParagraphFont"/>
    <w:rsid w:val="004D163F"/>
    <w:rPr>
      <w:rFonts w:ascii="Calibri" w:hAnsi="Calibri"/>
      <w:color w:val="800080"/>
      <w:u w:val="single"/>
    </w:rPr>
  </w:style>
  <w:style w:type="paragraph" w:customStyle="1" w:styleId="Title1">
    <w:name w:val="Title 1"/>
    <w:basedOn w:val="Source"/>
    <w:next w:val="Title2"/>
    <w:rsid w:val="006C36C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6C36C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6C36CD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6C36CD"/>
    <w:rPr>
      <w:b/>
    </w:rPr>
  </w:style>
  <w:style w:type="paragraph" w:customStyle="1" w:styleId="dnum">
    <w:name w:val="dnum"/>
    <w:basedOn w:val="Normal"/>
    <w:rsid w:val="006C36CD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date">
    <w:name w:val="ddate"/>
    <w:basedOn w:val="Normal"/>
    <w:rsid w:val="006C36CD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orlang">
    <w:name w:val="dorlang"/>
    <w:basedOn w:val="Normal"/>
    <w:rsid w:val="006C36CD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AnnexNo">
    <w:name w:val="Annex_No"/>
    <w:basedOn w:val="Normal"/>
    <w:next w:val="Annextitle"/>
    <w:rsid w:val="006C36CD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title">
    <w:name w:val="Annex_title"/>
    <w:basedOn w:val="Normal"/>
    <w:next w:val="Annexref"/>
    <w:link w:val="AnnextitleChar"/>
    <w:rsid w:val="006C36CD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nnexref">
    <w:name w:val="Annex_ref"/>
    <w:basedOn w:val="Normal"/>
    <w:next w:val="Normalaftertitle"/>
    <w:rsid w:val="006C36CD"/>
    <w:pPr>
      <w:keepNext/>
      <w:keepLines/>
      <w:spacing w:after="280"/>
      <w:jc w:val="center"/>
    </w:pPr>
  </w:style>
  <w:style w:type="paragraph" w:customStyle="1" w:styleId="AppendixNo">
    <w:name w:val="Appendix_No"/>
    <w:basedOn w:val="AnnexNo"/>
    <w:next w:val="Appendixtitle"/>
    <w:rsid w:val="006C36CD"/>
  </w:style>
  <w:style w:type="paragraph" w:customStyle="1" w:styleId="Appendixtitle">
    <w:name w:val="Appendix_title"/>
    <w:basedOn w:val="Annextitle"/>
    <w:next w:val="Appendixref"/>
    <w:rsid w:val="006C36CD"/>
  </w:style>
  <w:style w:type="paragraph" w:customStyle="1" w:styleId="Appendixref">
    <w:name w:val="Appendix_ref"/>
    <w:basedOn w:val="Annexref"/>
    <w:next w:val="Normalaftertitle"/>
    <w:rsid w:val="006C36CD"/>
  </w:style>
  <w:style w:type="paragraph" w:customStyle="1" w:styleId="Call">
    <w:name w:val="Call"/>
    <w:basedOn w:val="Normal"/>
    <w:next w:val="Normal"/>
    <w:link w:val="CallChar"/>
    <w:rsid w:val="004D163F"/>
    <w:pPr>
      <w:keepNext/>
      <w:keepLines/>
      <w:spacing w:before="160"/>
      <w:ind w:left="794"/>
    </w:pPr>
    <w:rPr>
      <w:rFonts w:ascii="STKaiti" w:hAnsi="STKaiti"/>
    </w:rPr>
  </w:style>
  <w:style w:type="character" w:styleId="EndnoteReference">
    <w:name w:val="endnote reference"/>
    <w:basedOn w:val="DefaultParagraphFont"/>
    <w:semiHidden/>
    <w:rsid w:val="006C36CD"/>
    <w:rPr>
      <w:vertAlign w:val="superscript"/>
    </w:rPr>
  </w:style>
  <w:style w:type="paragraph" w:customStyle="1" w:styleId="Equationlegend">
    <w:name w:val="Equation_legend"/>
    <w:basedOn w:val="Normal"/>
    <w:rsid w:val="006C36CD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">
    <w:name w:val="Figure"/>
    <w:basedOn w:val="Normal"/>
    <w:next w:val="Figuretitle"/>
    <w:rsid w:val="006C36CD"/>
    <w:pPr>
      <w:keepNext/>
      <w:keepLines/>
      <w:spacing w:after="120"/>
      <w:jc w:val="center"/>
    </w:pPr>
  </w:style>
  <w:style w:type="paragraph" w:customStyle="1" w:styleId="Figuretitle">
    <w:name w:val="Figure_title"/>
    <w:basedOn w:val="Tabletitle"/>
    <w:next w:val="Normalaftertitle"/>
    <w:rsid w:val="004D163F"/>
    <w:pPr>
      <w:spacing w:before="240" w:after="480"/>
    </w:pPr>
    <w:rPr>
      <w:rFonts w:ascii="Calibri" w:hAnsi="Calibri"/>
    </w:rPr>
  </w:style>
  <w:style w:type="paragraph" w:customStyle="1" w:styleId="Tabletitle">
    <w:name w:val="Table_title"/>
    <w:basedOn w:val="TableNo"/>
    <w:next w:val="Tabletext"/>
    <w:rsid w:val="006C36CD"/>
    <w:pPr>
      <w:spacing w:before="0"/>
    </w:pPr>
    <w:rPr>
      <w:rFonts w:ascii="Times New Roman Bold" w:hAnsi="Times New Roman Bold"/>
      <w:b/>
      <w:caps w:val="0"/>
    </w:rPr>
  </w:style>
  <w:style w:type="paragraph" w:customStyle="1" w:styleId="TableNo">
    <w:name w:val="Table_No"/>
    <w:basedOn w:val="Normal"/>
    <w:next w:val="Tabletitle"/>
    <w:rsid w:val="006C36CD"/>
    <w:pPr>
      <w:keepNext/>
      <w:spacing w:before="360" w:after="120"/>
      <w:jc w:val="center"/>
    </w:pPr>
    <w:rPr>
      <w:caps/>
    </w:rPr>
  </w:style>
  <w:style w:type="paragraph" w:customStyle="1" w:styleId="Tabletext">
    <w:name w:val="Table_text"/>
    <w:basedOn w:val="Normal"/>
    <w:rsid w:val="006C36C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Figurelegend">
    <w:name w:val="Figure_legend"/>
    <w:basedOn w:val="Normal"/>
    <w:rsid w:val="006C36C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C36CD"/>
    <w:pPr>
      <w:keepNext/>
      <w:keepLines/>
      <w:spacing w:before="240" w:after="120"/>
      <w:jc w:val="center"/>
    </w:pPr>
    <w:rPr>
      <w:caps/>
    </w:rPr>
  </w:style>
  <w:style w:type="paragraph" w:customStyle="1" w:styleId="Figurewithouttitle">
    <w:name w:val="Figure_without_title"/>
    <w:basedOn w:val="Figure"/>
    <w:next w:val="Normalaftertitle"/>
    <w:rsid w:val="006C36CD"/>
    <w:pPr>
      <w:keepNext w:val="0"/>
      <w:spacing w:after="240"/>
    </w:pPr>
  </w:style>
  <w:style w:type="paragraph" w:customStyle="1" w:styleId="Headingi">
    <w:name w:val="Heading_i"/>
    <w:basedOn w:val="Heading3"/>
    <w:next w:val="Normal"/>
    <w:rsid w:val="00E265BF"/>
    <w:pPr>
      <w:spacing w:before="160"/>
    </w:pPr>
    <w:rPr>
      <w:rFonts w:ascii="STKaiti" w:hAnsi="STKaiti"/>
      <w:b w:val="0"/>
    </w:rPr>
  </w:style>
  <w:style w:type="character" w:styleId="PageNumber">
    <w:name w:val="page number"/>
    <w:basedOn w:val="DefaultParagraphFont"/>
    <w:rsid w:val="006C36CD"/>
  </w:style>
  <w:style w:type="paragraph" w:customStyle="1" w:styleId="PartNo">
    <w:name w:val="Part_No"/>
    <w:basedOn w:val="AnnexNo"/>
    <w:next w:val="Parttitle"/>
    <w:rsid w:val="006C36CD"/>
  </w:style>
  <w:style w:type="paragraph" w:customStyle="1" w:styleId="Parttitle">
    <w:name w:val="Part_title"/>
    <w:basedOn w:val="Annextitle"/>
    <w:next w:val="Partref"/>
    <w:rsid w:val="004D163F"/>
    <w:rPr>
      <w:rFonts w:ascii="Calibri" w:hAnsi="Calibri"/>
    </w:rPr>
  </w:style>
  <w:style w:type="paragraph" w:customStyle="1" w:styleId="Partref">
    <w:name w:val="Part_ref"/>
    <w:basedOn w:val="Annexref"/>
    <w:next w:val="Normalaftertitle"/>
    <w:rsid w:val="006C36CD"/>
  </w:style>
  <w:style w:type="paragraph" w:customStyle="1" w:styleId="RecNo">
    <w:name w:val="Rec_No"/>
    <w:basedOn w:val="Normal"/>
    <w:next w:val="Rectitle"/>
    <w:rsid w:val="006C36CD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4D163F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6C36CD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6C36CD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6C36CD"/>
  </w:style>
  <w:style w:type="paragraph" w:customStyle="1" w:styleId="QuestionNo">
    <w:name w:val="Question_No"/>
    <w:basedOn w:val="RecNo"/>
    <w:next w:val="Questiontitle"/>
    <w:rsid w:val="006C36CD"/>
  </w:style>
  <w:style w:type="paragraph" w:customStyle="1" w:styleId="Questionref">
    <w:name w:val="Question_ref"/>
    <w:basedOn w:val="Recref"/>
    <w:next w:val="Questiondate"/>
    <w:rsid w:val="006C36CD"/>
  </w:style>
  <w:style w:type="paragraph" w:customStyle="1" w:styleId="Questiontitle">
    <w:name w:val="Question_title"/>
    <w:basedOn w:val="Rectitle"/>
    <w:next w:val="Questionref"/>
    <w:rsid w:val="006C36CD"/>
  </w:style>
  <w:style w:type="paragraph" w:customStyle="1" w:styleId="Reftext">
    <w:name w:val="Ref_text"/>
    <w:basedOn w:val="Normal"/>
    <w:rsid w:val="006C36CD"/>
    <w:pPr>
      <w:ind w:left="794" w:hanging="794"/>
    </w:pPr>
  </w:style>
  <w:style w:type="paragraph" w:customStyle="1" w:styleId="Reftitle">
    <w:name w:val="Ref_title"/>
    <w:basedOn w:val="Normal"/>
    <w:next w:val="Reftext"/>
    <w:rsid w:val="006C36CD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6C36CD"/>
  </w:style>
  <w:style w:type="paragraph" w:customStyle="1" w:styleId="RepNo">
    <w:name w:val="Rep_No"/>
    <w:basedOn w:val="RecNo"/>
    <w:next w:val="Reptitle"/>
    <w:rsid w:val="006C36CD"/>
  </w:style>
  <w:style w:type="paragraph" w:customStyle="1" w:styleId="Reptitle">
    <w:name w:val="Rep_title"/>
    <w:basedOn w:val="Rectitle"/>
    <w:next w:val="Repref"/>
    <w:rsid w:val="006C36CD"/>
  </w:style>
  <w:style w:type="paragraph" w:customStyle="1" w:styleId="Repref">
    <w:name w:val="Rep_ref"/>
    <w:basedOn w:val="Recref"/>
    <w:next w:val="Repdate"/>
    <w:rsid w:val="006C36CD"/>
  </w:style>
  <w:style w:type="paragraph" w:customStyle="1" w:styleId="Resdate">
    <w:name w:val="Res_date"/>
    <w:basedOn w:val="Recdate"/>
    <w:next w:val="Normalaftertitle"/>
    <w:rsid w:val="006C36CD"/>
  </w:style>
  <w:style w:type="paragraph" w:customStyle="1" w:styleId="ResNo">
    <w:name w:val="Res_No"/>
    <w:basedOn w:val="RecNo"/>
    <w:next w:val="Restitle"/>
    <w:rsid w:val="006C36CD"/>
  </w:style>
  <w:style w:type="paragraph" w:customStyle="1" w:styleId="Restitle">
    <w:name w:val="Res_title"/>
    <w:basedOn w:val="Rectitle"/>
    <w:next w:val="Resref"/>
    <w:rsid w:val="006C36CD"/>
  </w:style>
  <w:style w:type="paragraph" w:customStyle="1" w:styleId="Resref">
    <w:name w:val="Res_ref"/>
    <w:basedOn w:val="Recref"/>
    <w:next w:val="Resdate"/>
    <w:rsid w:val="006C36CD"/>
  </w:style>
  <w:style w:type="paragraph" w:customStyle="1" w:styleId="SectionNo">
    <w:name w:val="Section_No"/>
    <w:basedOn w:val="AnnexNo"/>
    <w:next w:val="Sectiontitle"/>
    <w:rsid w:val="006C36CD"/>
  </w:style>
  <w:style w:type="paragraph" w:customStyle="1" w:styleId="Sectiontitle">
    <w:name w:val="Section_title"/>
    <w:basedOn w:val="Normal"/>
    <w:next w:val="Normalaftertitle"/>
    <w:rsid w:val="006C36CD"/>
    <w:rPr>
      <w:sz w:val="28"/>
    </w:rPr>
  </w:style>
  <w:style w:type="paragraph" w:customStyle="1" w:styleId="SpecialFooter">
    <w:name w:val="Special Footer"/>
    <w:basedOn w:val="Footer"/>
    <w:rsid w:val="006C36CD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6C36CD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6C36CD"/>
    <w:pPr>
      <w:spacing w:before="120"/>
    </w:pPr>
  </w:style>
  <w:style w:type="paragraph" w:customStyle="1" w:styleId="Tableref">
    <w:name w:val="Table_ref"/>
    <w:basedOn w:val="Normal"/>
    <w:next w:val="Tabletitle"/>
    <w:rsid w:val="006C36CD"/>
    <w:pPr>
      <w:keepNext/>
      <w:spacing w:before="567"/>
      <w:jc w:val="center"/>
    </w:pPr>
  </w:style>
  <w:style w:type="paragraph" w:customStyle="1" w:styleId="Artheading">
    <w:name w:val="Art_heading"/>
    <w:basedOn w:val="Normal"/>
    <w:next w:val="Normalaftertitle"/>
    <w:rsid w:val="006C36CD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6C36CD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6C36CD"/>
    <w:pPr>
      <w:keepNext/>
      <w:keepLines/>
      <w:spacing w:before="240"/>
      <w:jc w:val="center"/>
    </w:pPr>
    <w:rPr>
      <w:b/>
      <w:sz w:val="28"/>
    </w:rPr>
  </w:style>
  <w:style w:type="paragraph" w:customStyle="1" w:styleId="ChapNo">
    <w:name w:val="Chap_No"/>
    <w:basedOn w:val="ArtNo"/>
    <w:next w:val="Chaptitle"/>
    <w:rsid w:val="004D163F"/>
    <w:rPr>
      <w:b/>
    </w:rPr>
  </w:style>
  <w:style w:type="paragraph" w:customStyle="1" w:styleId="Chaptitle">
    <w:name w:val="Chap_title"/>
    <w:basedOn w:val="Arttitle"/>
    <w:next w:val="Normalaftertitle"/>
    <w:rsid w:val="006C36CD"/>
  </w:style>
  <w:style w:type="paragraph" w:styleId="BodyTextIndent3">
    <w:name w:val="Body Text Indent 3"/>
    <w:basedOn w:val="Normal"/>
    <w:link w:val="BodyTextIndent3Char"/>
    <w:rsid w:val="006C36CD"/>
    <w:pPr>
      <w:spacing w:before="0"/>
      <w:ind w:firstLine="601"/>
      <w:textAlignment w:val="auto"/>
    </w:pPr>
    <w:rPr>
      <w:sz w:val="22"/>
      <w:lang w:val="fr-FR" w:eastAsia="zh-CN"/>
    </w:rPr>
  </w:style>
  <w:style w:type="paragraph" w:customStyle="1" w:styleId="NormalCH">
    <w:name w:val="NormalCH"/>
    <w:basedOn w:val="Normal"/>
    <w:next w:val="Normal"/>
    <w:qFormat/>
    <w:rsid w:val="00E77476"/>
    <w:pPr>
      <w:ind w:firstLineChars="200" w:firstLine="200"/>
    </w:pPr>
    <w:rPr>
      <w:szCs w:val="19"/>
      <w:lang w:eastAsia="zh-CN"/>
    </w:rPr>
  </w:style>
  <w:style w:type="character" w:customStyle="1" w:styleId="Heading1Char">
    <w:name w:val="Heading 1 Char"/>
    <w:basedOn w:val="DefaultParagraphFont"/>
    <w:link w:val="Heading1"/>
    <w:rsid w:val="007A37DB"/>
    <w:rPr>
      <w:rFonts w:ascii="Calibri" w:hAnsi="Calibri"/>
      <w:b/>
      <w:sz w:val="28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7A37DB"/>
    <w:rPr>
      <w:rFonts w:ascii="Calibri" w:hAnsi="Calibri"/>
      <w:b/>
      <w:sz w:val="24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7A37DB"/>
    <w:rPr>
      <w:rFonts w:ascii="Calibri" w:hAnsi="Calibri"/>
      <w:sz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0051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ind w:left="720"/>
      <w:contextualSpacing/>
    </w:pPr>
    <w:rPr>
      <w:rFonts w:eastAsia="Times New Roman"/>
    </w:rPr>
  </w:style>
  <w:style w:type="table" w:styleId="TableGrid">
    <w:name w:val="Table Grid"/>
    <w:basedOn w:val="TableNormal"/>
    <w:rsid w:val="0000517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aftertitleChar">
    <w:name w:val="Normal after title Char"/>
    <w:link w:val="Normalaftertitle"/>
    <w:locked/>
    <w:rsid w:val="00CD5566"/>
    <w:rPr>
      <w:rFonts w:ascii="Calibri" w:hAnsi="Calibri"/>
      <w:sz w:val="24"/>
      <w:lang w:val="en-GB" w:eastAsia="en-US"/>
    </w:rPr>
  </w:style>
  <w:style w:type="character" w:customStyle="1" w:styleId="CallChar">
    <w:name w:val="Call Char"/>
    <w:basedOn w:val="DefaultParagraphFont"/>
    <w:link w:val="Call"/>
    <w:rsid w:val="00CD5566"/>
    <w:rPr>
      <w:rFonts w:ascii="STKaiti" w:hAnsi="STKaiti"/>
      <w:sz w:val="24"/>
      <w:lang w:val="en-GB" w:eastAsia="en-US"/>
    </w:rPr>
  </w:style>
  <w:style w:type="character" w:customStyle="1" w:styleId="AnnextitleChar">
    <w:name w:val="Annex_title Char"/>
    <w:basedOn w:val="DefaultParagraphFont"/>
    <w:link w:val="Annextitle"/>
    <w:locked/>
    <w:rsid w:val="00CD5566"/>
    <w:rPr>
      <w:rFonts w:ascii="Times New Roman Bold" w:hAnsi="Times New Roman Bold"/>
      <w:b/>
      <w:sz w:val="28"/>
      <w:lang w:val="en-GB" w:eastAsia="en-US"/>
    </w:rPr>
  </w:style>
  <w:style w:type="character" w:customStyle="1" w:styleId="FooterChar">
    <w:name w:val="Footer Char"/>
    <w:basedOn w:val="DefaultParagraphFont"/>
    <w:link w:val="Footer"/>
    <w:rsid w:val="000853C0"/>
    <w:rPr>
      <w:rFonts w:ascii="Calibri" w:hAnsi="Calibri"/>
      <w:caps/>
      <w:noProof/>
      <w:sz w:val="16"/>
      <w:lang w:val="fr-FR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B40A53"/>
    <w:rPr>
      <w:rFonts w:ascii="Calibri" w:hAnsi="Calibri"/>
      <w:sz w:val="22"/>
      <w:lang w:val="fr-FR"/>
    </w:rPr>
  </w:style>
  <w:style w:type="paragraph" w:styleId="Caption">
    <w:name w:val="caption"/>
    <w:basedOn w:val="Normal"/>
    <w:next w:val="Normal"/>
    <w:uiPriority w:val="35"/>
    <w:unhideWhenUsed/>
    <w:qFormat/>
    <w:rsid w:val="00B82E9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200"/>
      <w:textAlignment w:val="auto"/>
    </w:pPr>
    <w:rPr>
      <w:rFonts w:asciiTheme="minorHAnsi" w:eastAsiaTheme="minorEastAsia" w:hAnsiTheme="minorHAnsi" w:cstheme="minorBidi"/>
      <w:i/>
      <w:iCs/>
      <w:color w:val="000000" w:themeColor="text2"/>
      <w:sz w:val="18"/>
      <w:szCs w:val="18"/>
      <w:lang w:val="en-US" w:eastAsia="zh-CN"/>
    </w:rPr>
  </w:style>
  <w:style w:type="character" w:customStyle="1" w:styleId="ask-title2">
    <w:name w:val="ask-title2"/>
    <w:basedOn w:val="DefaultParagraphFont"/>
    <w:rsid w:val="00995C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image001.jpg@01D2B2A3.03902F40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hyperlink" Target="https://www.itu.int/md/S17-CL-INF-0009/en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itu.int/pub/T-RES-T.44-2016" TargetMode="External"/><Relationship Id="rId14" Type="http://schemas.openxmlformats.org/officeDocument/2006/relationships/hyperlink" Target="http://www.itu.int/en/ITU-T/studygroups/2017-2020/20/sg20rglatam/Pages/default.aspx" TargetMode="External"/><Relationship Id="rId2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counci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an\AppData\Roaming\Microsoft\Templates\POOL%20C%20-%20ITU\PC_C17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D427F-18BA-4497-AD98-E23447C9D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PC_C17.dotx</Template>
  <TotalTime>1</TotalTime>
  <Pages>6</Pages>
  <Words>2378</Words>
  <Characters>1553</Characters>
  <Application>Microsoft Office Word</Application>
  <DocSecurity>4</DocSecurity>
  <Lines>12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3924</CharactersWithSpaces>
  <SharedDoc>false</SharedDoc>
  <HLinks>
    <vt:vector size="6" baseType="variant">
      <vt:variant>
        <vt:i4>3342371</vt:i4>
      </vt:variant>
      <vt:variant>
        <vt:i4>12</vt:i4>
      </vt:variant>
      <vt:variant>
        <vt:i4>0</vt:i4>
      </vt:variant>
      <vt:variant>
        <vt:i4>5</vt:i4>
      </vt:variant>
      <vt:variant>
        <vt:lpwstr>http://www.itu.int/council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Effectiveness of regional groups for bridging the standardization gap</dc:title>
  <dc:subject>Council 2017</dc:subject>
  <dc:creator>Yuan, Tianxiang</dc:creator>
  <cp:keywords>C2017, C17</cp:keywords>
  <dc:description/>
  <cp:lastModifiedBy>Brouard, Ricarda</cp:lastModifiedBy>
  <cp:revision>2</cp:revision>
  <cp:lastPrinted>2015-02-24T13:23:00Z</cp:lastPrinted>
  <dcterms:created xsi:type="dcterms:W3CDTF">2017-04-27T14:57:00Z</dcterms:created>
  <dcterms:modified xsi:type="dcterms:W3CDTF">2017-04-27T14:57:00Z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C05/xx-C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>[ ]</vt:lpwstr>
  </property>
</Properties>
</file>